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BCA88" w14:textId="7BB1C1E4" w:rsidR="0060592A" w:rsidRPr="00C23E28" w:rsidRDefault="00D76702" w:rsidP="007B25FA">
      <w:pPr>
        <w:pStyle w:val="Citadestacada"/>
        <w:rPr>
          <w:sz w:val="28"/>
          <w:szCs w:val="28"/>
        </w:rPr>
      </w:pPr>
      <w:r w:rsidRPr="00C23E28">
        <w:rPr>
          <w:sz w:val="28"/>
          <w:szCs w:val="28"/>
        </w:rPr>
        <w:t>ERASMUS – MODALIDAD ELAN</w:t>
      </w:r>
      <w:r w:rsidR="00222138">
        <w:rPr>
          <w:sz w:val="28"/>
          <w:szCs w:val="28"/>
        </w:rPr>
        <w:t xml:space="preserve"> – CURSO 202</w:t>
      </w:r>
      <w:r w:rsidR="007A3E37">
        <w:rPr>
          <w:sz w:val="28"/>
          <w:szCs w:val="28"/>
        </w:rPr>
        <w:t>4</w:t>
      </w:r>
      <w:r w:rsidR="00222138">
        <w:rPr>
          <w:sz w:val="28"/>
          <w:szCs w:val="28"/>
        </w:rPr>
        <w:t>/202</w:t>
      </w:r>
      <w:r w:rsidR="007A3E37">
        <w:rPr>
          <w:sz w:val="28"/>
          <w:szCs w:val="28"/>
        </w:rPr>
        <w:t>5</w:t>
      </w:r>
    </w:p>
    <w:p w14:paraId="2B658785" w14:textId="77777777" w:rsidR="00EE2672" w:rsidRPr="00C603D4" w:rsidRDefault="00EE2672" w:rsidP="007B25FA">
      <w:pPr>
        <w:spacing w:after="160" w:line="259" w:lineRule="auto"/>
        <w:rPr>
          <w:rFonts w:ascii="Calibri" w:eastAsia="Calibri" w:hAnsi="Calibri"/>
          <w:color w:val="00B050"/>
          <w:sz w:val="22"/>
          <w:szCs w:val="22"/>
          <w:lang w:val="es-ES" w:eastAsia="en-US"/>
        </w:rPr>
      </w:pPr>
      <w:r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Por favor</w:t>
      </w:r>
      <w:r w:rsid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,</w:t>
      </w:r>
      <w:r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 xml:space="preserve"> r</w:t>
      </w:r>
      <w:r w:rsidR="008044DA"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ellene la información en inglés.</w:t>
      </w:r>
    </w:p>
    <w:p w14:paraId="710CB10F" w14:textId="77777777" w:rsidR="00EE2672" w:rsidRPr="00EE2672" w:rsidRDefault="00EE2672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s-ES" w:eastAsia="en-US"/>
        </w:rPr>
      </w:pPr>
    </w:p>
    <w:p w14:paraId="0EF1920D" w14:textId="77777777" w:rsidR="003C1EC7" w:rsidRDefault="00873D11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n-GB" w:eastAsia="en-US"/>
        </w:rPr>
      </w:pPr>
      <w:r w:rsidRPr="00873D11">
        <w:rPr>
          <w:rFonts w:ascii="Calibri" w:eastAsia="Calibri" w:hAnsi="Calibri"/>
          <w:sz w:val="22"/>
          <w:szCs w:val="22"/>
          <w:lang w:val="en-GB" w:eastAsia="en-US"/>
        </w:rPr>
        <w:t>Date of application submission</w:t>
      </w:r>
      <w:r w:rsidR="003C1EC7">
        <w:rPr>
          <w:rFonts w:ascii="Calibri" w:eastAsia="Calibri" w:hAnsi="Calibri"/>
          <w:sz w:val="22"/>
          <w:szCs w:val="22"/>
          <w:lang w:val="en-GB" w:eastAsia="en-US"/>
        </w:rPr>
        <w:t xml:space="preserve"> / Fecha </w:t>
      </w:r>
      <w:r w:rsidR="00EE2672">
        <w:rPr>
          <w:rFonts w:ascii="Calibri" w:eastAsia="Calibri" w:hAnsi="Calibri"/>
          <w:sz w:val="22"/>
          <w:szCs w:val="22"/>
          <w:lang w:val="en-GB" w:eastAsia="en-US"/>
        </w:rPr>
        <w:t xml:space="preserve">de presentación de la solicitud: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378022589"/>
          <w:placeholder>
            <w:docPart w:val="DefaultPlaceholder_-1854013440"/>
          </w:placeholder>
        </w:sdtPr>
        <w:sdtEndPr/>
        <w:sdtContent>
          <w:proofErr w:type="spellStart"/>
          <w:r w:rsidR="005F0A53">
            <w:rPr>
              <w:rFonts w:ascii="Calibri" w:eastAsia="Calibri" w:hAnsi="Calibri"/>
              <w:sz w:val="22"/>
              <w:szCs w:val="22"/>
              <w:lang w:val="en-GB" w:eastAsia="en-US"/>
            </w:rPr>
            <w:t>Fech</w:t>
          </w:r>
          <w:r w:rsidR="00CD7168">
            <w:rPr>
              <w:rFonts w:ascii="Calibri" w:eastAsia="Calibri" w:hAnsi="Calibri"/>
              <w:sz w:val="22"/>
              <w:szCs w:val="22"/>
              <w:lang w:val="en-GB" w:eastAsia="en-US"/>
            </w:rPr>
            <w:t>a</w:t>
          </w:r>
          <w:proofErr w:type="spellEnd"/>
        </w:sdtContent>
      </w:sdt>
    </w:p>
    <w:p w14:paraId="647CAB1A" w14:textId="77777777" w:rsidR="003C1EC7" w:rsidRPr="003C1EC7" w:rsidRDefault="003C1EC7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n-GB" w:eastAsia="en-US"/>
        </w:rPr>
      </w:pPr>
    </w:p>
    <w:p w14:paraId="1DBCEEFF" w14:textId="77777777" w:rsidR="00873D11" w:rsidRPr="006A1013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n-GB" w:eastAsia="en-US"/>
        </w:rPr>
      </w:pPr>
      <w:r w:rsidRPr="006A1013">
        <w:rPr>
          <w:rFonts w:ascii="Calibri" w:eastAsia="Calibri" w:hAnsi="Calibri"/>
          <w:b/>
          <w:sz w:val="24"/>
          <w:szCs w:val="22"/>
          <w:lang w:val="en-GB" w:eastAsia="en-US"/>
        </w:rPr>
        <w:t>1.</w:t>
      </w:r>
      <w:r>
        <w:rPr>
          <w:rFonts w:ascii="Calibri" w:eastAsia="Calibri" w:hAnsi="Calibri"/>
          <w:b/>
          <w:sz w:val="24"/>
          <w:szCs w:val="22"/>
          <w:lang w:val="en-GB" w:eastAsia="en-US"/>
        </w:rPr>
        <w:t xml:space="preserve"> </w:t>
      </w:r>
      <w:r w:rsidR="00873D11" w:rsidRPr="006A1013">
        <w:rPr>
          <w:rFonts w:ascii="Calibri" w:eastAsia="Calibri" w:hAnsi="Calibri"/>
          <w:b/>
          <w:sz w:val="24"/>
          <w:szCs w:val="22"/>
          <w:lang w:val="en-GB" w:eastAsia="en-US"/>
        </w:rPr>
        <w:t>Personal Information</w:t>
      </w:r>
      <w:r w:rsidR="00EE2672" w:rsidRPr="006A1013">
        <w:rPr>
          <w:rFonts w:ascii="Calibri" w:eastAsia="Calibri" w:hAnsi="Calibri"/>
          <w:b/>
          <w:sz w:val="24"/>
          <w:szCs w:val="22"/>
          <w:lang w:val="en-GB" w:eastAsia="en-US"/>
        </w:rPr>
        <w:t xml:space="preserve"> / Información personal</w:t>
      </w:r>
    </w:p>
    <w:tbl>
      <w:tblPr>
        <w:tblStyle w:val="Tablaconcuadrcula1"/>
        <w:tblW w:w="9067" w:type="dxa"/>
        <w:tblLook w:val="04A0" w:firstRow="1" w:lastRow="0" w:firstColumn="1" w:lastColumn="0" w:noHBand="0" w:noVBand="1"/>
      </w:tblPr>
      <w:tblGrid>
        <w:gridCol w:w="4957"/>
        <w:gridCol w:w="4110"/>
      </w:tblGrid>
      <w:tr w:rsidR="00873D11" w:rsidRPr="00873D11" w14:paraId="7A2B783D" w14:textId="77777777" w:rsidTr="00C603D4">
        <w:tc>
          <w:tcPr>
            <w:tcW w:w="4957" w:type="dxa"/>
          </w:tcPr>
          <w:p w14:paraId="74296B59" w14:textId="77777777" w:rsidR="00873D11" w:rsidRPr="00EE2672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 w:rsidRPr="00EE2672">
              <w:rPr>
                <w:rFonts w:ascii="Calibri" w:hAnsi="Calibri"/>
                <w:szCs w:val="22"/>
                <w:lang w:val="es-ES" w:eastAsia="en-US"/>
              </w:rPr>
              <w:t>Full name</w:t>
            </w:r>
            <w:r w:rsidR="00EE2672" w:rsidRPr="00EE2672">
              <w:rPr>
                <w:rFonts w:ascii="Calibri" w:hAnsi="Calibri"/>
                <w:szCs w:val="22"/>
                <w:lang w:val="es-ES" w:eastAsia="en-US"/>
              </w:rPr>
              <w:t xml:space="preserve"> / nombre y apellidos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-564728703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740836CE" w14:textId="77777777" w:rsidR="00873D11" w:rsidRPr="006A1013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Nombre y apellidos</w:t>
                </w:r>
              </w:p>
            </w:tc>
          </w:sdtContent>
        </w:sdt>
      </w:tr>
      <w:tr w:rsidR="005F0A53" w:rsidRPr="00873D11" w14:paraId="5529B9A7" w14:textId="77777777" w:rsidTr="00C603D4">
        <w:tc>
          <w:tcPr>
            <w:tcW w:w="4957" w:type="dxa"/>
          </w:tcPr>
          <w:p w14:paraId="70B0C2A7" w14:textId="77777777" w:rsidR="005F0A53" w:rsidRPr="00EE2672" w:rsidRDefault="005F0A53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>
              <w:rPr>
                <w:rFonts w:ascii="Calibri" w:hAnsi="Calibri"/>
                <w:szCs w:val="22"/>
                <w:lang w:val="es-ES" w:eastAsia="en-US"/>
              </w:rPr>
              <w:t>D.N.I. /N.I.E. /Pasaporte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1404949952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482882AB" w14:textId="77777777" w:rsidR="005F0A53" w:rsidRDefault="005F0A53" w:rsidP="005F0A53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DNI</w:t>
                </w:r>
              </w:p>
            </w:tc>
          </w:sdtContent>
        </w:sdt>
      </w:tr>
      <w:tr w:rsidR="00873D11" w:rsidRPr="00873D11" w14:paraId="6AFFBED0" w14:textId="77777777" w:rsidTr="00C603D4">
        <w:tc>
          <w:tcPr>
            <w:tcW w:w="4957" w:type="dxa"/>
          </w:tcPr>
          <w:p w14:paraId="3CC42C36" w14:textId="77777777" w:rsidR="00873D11" w:rsidRPr="00EE2672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 w:rsidRPr="00EE2672">
              <w:rPr>
                <w:rFonts w:ascii="Calibri" w:hAnsi="Calibri"/>
                <w:szCs w:val="22"/>
                <w:lang w:val="es-ES" w:eastAsia="en-US"/>
              </w:rPr>
              <w:t>Date of birth</w:t>
            </w:r>
            <w:r w:rsidR="00EE2672" w:rsidRPr="00EE2672">
              <w:rPr>
                <w:rFonts w:ascii="Calibri" w:hAnsi="Calibri"/>
                <w:szCs w:val="22"/>
                <w:lang w:val="es-ES" w:eastAsia="en-US"/>
              </w:rPr>
              <w:t xml:space="preserve"> / fecha de nacimiento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-2040723122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4CE0E6B6" w14:textId="77777777" w:rsidR="00873D11" w:rsidRPr="00C23E28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Fecha</w:t>
                </w:r>
              </w:p>
            </w:tc>
          </w:sdtContent>
        </w:sdt>
      </w:tr>
      <w:tr w:rsidR="00873D11" w:rsidRPr="00873D11" w14:paraId="701766F3" w14:textId="77777777" w:rsidTr="00C603D4">
        <w:tc>
          <w:tcPr>
            <w:tcW w:w="4957" w:type="dxa"/>
          </w:tcPr>
          <w:p w14:paraId="70482493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Nationality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nacionalidad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1320158494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1AB014B7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Nacionalidad</w:t>
                </w:r>
                <w:proofErr w:type="spellEnd"/>
              </w:p>
            </w:tc>
          </w:sdtContent>
        </w:sdt>
      </w:tr>
      <w:tr w:rsidR="00873D11" w:rsidRPr="00873D11" w14:paraId="2F9ADF3D" w14:textId="77777777" w:rsidTr="00C603D4">
        <w:tc>
          <w:tcPr>
            <w:tcW w:w="4957" w:type="dxa"/>
          </w:tcPr>
          <w:p w14:paraId="4CD57A81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Email address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Email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-1425407593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34C97504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r>
                  <w:rPr>
                    <w:rFonts w:ascii="Calibri" w:hAnsi="Calibri"/>
                    <w:szCs w:val="22"/>
                    <w:lang w:eastAsia="en-US"/>
                  </w:rPr>
                  <w:t>Mail</w:t>
                </w:r>
              </w:p>
            </w:tc>
          </w:sdtContent>
        </w:sdt>
      </w:tr>
      <w:tr w:rsidR="00873D11" w:rsidRPr="00873D11" w14:paraId="121B9017" w14:textId="77777777" w:rsidTr="00C603D4">
        <w:tc>
          <w:tcPr>
            <w:tcW w:w="4957" w:type="dxa"/>
          </w:tcPr>
          <w:p w14:paraId="6372F742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Home university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Universidad</w:t>
            </w:r>
          </w:p>
        </w:tc>
        <w:tc>
          <w:tcPr>
            <w:tcW w:w="4110" w:type="dxa"/>
          </w:tcPr>
          <w:p w14:paraId="4C847F7C" w14:textId="77777777" w:rsidR="00873D11" w:rsidRPr="00873D11" w:rsidRDefault="00EE2672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Cs w:val="22"/>
                <w:lang w:eastAsia="en-US"/>
              </w:rPr>
              <w:t>Universidad de Salamanca</w:t>
            </w:r>
          </w:p>
        </w:tc>
      </w:tr>
      <w:tr w:rsidR="00873D11" w:rsidRPr="00C23E28" w14:paraId="4DA1E82B" w14:textId="77777777" w:rsidTr="00C603D4">
        <w:tc>
          <w:tcPr>
            <w:tcW w:w="4957" w:type="dxa"/>
          </w:tcPr>
          <w:p w14:paraId="4673863E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Your degree programme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Grado en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916826147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58F1C1BA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Titulación</w:t>
                </w:r>
                <w:proofErr w:type="spellEnd"/>
              </w:p>
            </w:tc>
          </w:sdtContent>
        </w:sdt>
      </w:tr>
      <w:tr w:rsidR="00873D11" w:rsidRPr="00C23E28" w14:paraId="7C09B3B4" w14:textId="77777777" w:rsidTr="00C603D4">
        <w:tc>
          <w:tcPr>
            <w:tcW w:w="4957" w:type="dxa"/>
          </w:tcPr>
          <w:p w14:paraId="57548D2A" w14:textId="77777777" w:rsidR="00873D11" w:rsidRPr="00873D11" w:rsidRDefault="00EE2672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>
              <w:rPr>
                <w:rFonts w:ascii="Calibri" w:hAnsi="Calibri"/>
                <w:szCs w:val="22"/>
                <w:lang w:eastAsia="en-US"/>
              </w:rPr>
              <w:t>C</w:t>
            </w:r>
            <w:r w:rsidR="006951E2">
              <w:rPr>
                <w:rFonts w:ascii="Calibri" w:hAnsi="Calibri"/>
                <w:szCs w:val="22"/>
                <w:lang w:eastAsia="en-US"/>
              </w:rPr>
              <w:t>urrent year of study</w:t>
            </w:r>
            <w:r w:rsidR="006A1013">
              <w:rPr>
                <w:rFonts w:ascii="Calibri" w:hAnsi="Calibri"/>
                <w:szCs w:val="22"/>
                <w:lang w:eastAsia="en-US"/>
              </w:rPr>
              <w:t xml:space="preserve"> / año de estudio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-1514293709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61B87267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Curso</w:t>
                </w:r>
                <w:proofErr w:type="spellEnd"/>
                <w:r>
                  <w:rPr>
                    <w:rFonts w:ascii="Calibri" w:hAnsi="Calibri"/>
                    <w:szCs w:val="22"/>
                    <w:lang w:eastAsia="en-US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académico</w:t>
                </w:r>
                <w:proofErr w:type="spellEnd"/>
              </w:p>
            </w:tc>
          </w:sdtContent>
        </w:sdt>
      </w:tr>
    </w:tbl>
    <w:p w14:paraId="1B3FFBE0" w14:textId="77777777" w:rsidR="006A1013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n-GB" w:eastAsia="en-US"/>
        </w:rPr>
      </w:pPr>
    </w:p>
    <w:p w14:paraId="00AE810B" w14:textId="77777777" w:rsidR="00873D11" w:rsidRPr="00982A69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s-ES" w:eastAsia="en-US"/>
        </w:rPr>
      </w:pPr>
      <w:r w:rsidRPr="00982A69">
        <w:rPr>
          <w:rFonts w:ascii="Calibri" w:eastAsia="Calibri" w:hAnsi="Calibri"/>
          <w:b/>
          <w:sz w:val="24"/>
          <w:szCs w:val="22"/>
          <w:lang w:val="es-ES" w:eastAsia="en-US"/>
        </w:rPr>
        <w:t xml:space="preserve">2. </w:t>
      </w:r>
      <w:r w:rsidR="00873D11" w:rsidRPr="00982A69">
        <w:rPr>
          <w:rFonts w:ascii="Calibri" w:eastAsia="Calibri" w:hAnsi="Calibri"/>
          <w:b/>
          <w:sz w:val="24"/>
          <w:szCs w:val="22"/>
          <w:lang w:val="es-ES" w:eastAsia="en-US"/>
        </w:rPr>
        <w:t>Exchange Information</w:t>
      </w:r>
      <w:r w:rsidRPr="00982A69">
        <w:rPr>
          <w:rFonts w:ascii="Calibri" w:eastAsia="Calibri" w:hAnsi="Calibri"/>
          <w:b/>
          <w:sz w:val="24"/>
          <w:szCs w:val="22"/>
          <w:lang w:val="es-ES" w:eastAsia="en-US"/>
        </w:rPr>
        <w:t xml:space="preserve"> / Información sobre e</w:t>
      </w:r>
      <w:r w:rsidR="00982A69" w:rsidRPr="00982A69">
        <w:rPr>
          <w:rFonts w:ascii="Calibri" w:eastAsia="Calibri" w:hAnsi="Calibri"/>
          <w:b/>
          <w:sz w:val="24"/>
          <w:szCs w:val="22"/>
          <w:lang w:val="es-ES" w:eastAsia="en-US"/>
        </w:rPr>
        <w:t>l intercambio que se solicita</w:t>
      </w:r>
    </w:p>
    <w:p w14:paraId="41992D1B" w14:textId="77777777" w:rsidR="006A1013" w:rsidRDefault="006A1013" w:rsidP="007B25FA">
      <w:pPr>
        <w:spacing w:after="160" w:line="240" w:lineRule="auto"/>
        <w:rPr>
          <w:rFonts w:ascii="Calibri" w:eastAsia="Calibri" w:hAnsi="Calibri"/>
          <w:sz w:val="22"/>
          <w:szCs w:val="22"/>
          <w:lang w:val="es-ES" w:eastAsia="en-US"/>
        </w:rPr>
      </w:pPr>
      <w:r w:rsidRPr="006A1013">
        <w:rPr>
          <w:rFonts w:ascii="Calibri" w:eastAsia="Calibri" w:hAnsi="Calibri"/>
          <w:sz w:val="22"/>
          <w:szCs w:val="22"/>
          <w:lang w:val="es-ES" w:eastAsia="en-US"/>
        </w:rPr>
        <w:t xml:space="preserve">2.1. Erasmus- ELAN </w:t>
      </w:r>
      <w:r w:rsidR="00873D11" w:rsidRPr="006A1013">
        <w:rPr>
          <w:rFonts w:ascii="Calibri" w:eastAsia="Calibri" w:hAnsi="Calibri"/>
          <w:sz w:val="22"/>
          <w:szCs w:val="22"/>
          <w:lang w:val="es-ES" w:eastAsia="en-US"/>
        </w:rPr>
        <w:t>Exchange Period</w:t>
      </w:r>
      <w:r w:rsidRPr="006A1013">
        <w:rPr>
          <w:rFonts w:ascii="Calibri" w:eastAsia="Calibri" w:hAnsi="Calibri"/>
          <w:sz w:val="22"/>
          <w:szCs w:val="22"/>
          <w:lang w:val="es-ES" w:eastAsia="en-US"/>
        </w:rPr>
        <w:t xml:space="preserve"> / Período para el que se solicita la beca de intercambio Erasmus-ELAN</w:t>
      </w:r>
      <w:r w:rsidR="00D616F2">
        <w:rPr>
          <w:rFonts w:ascii="Calibri" w:eastAsia="Calibri" w:hAnsi="Calibri"/>
          <w:sz w:val="22"/>
          <w:szCs w:val="22"/>
          <w:lang w:val="es-ES" w:eastAsia="en-US"/>
        </w:rPr>
        <w:t xml:space="preserve"> por orden de preferencia</w:t>
      </w:r>
    </w:p>
    <w:sdt>
      <w:sdtPr>
        <w:rPr>
          <w:rFonts w:ascii="Calibri" w:eastAsia="Calibri" w:hAnsi="Calibri"/>
          <w:sz w:val="22"/>
          <w:szCs w:val="22"/>
          <w:lang w:val="es-ES" w:eastAsia="en-US"/>
        </w:rPr>
        <w:id w:val="909127676"/>
        <w:placeholder>
          <w:docPart w:val="DefaultPlaceholder_-1854013440"/>
        </w:placeholder>
      </w:sdtPr>
      <w:sdtEndPr/>
      <w:sdtContent>
        <w:p w14:paraId="2C6441CC" w14:textId="77777777" w:rsidR="00C603D4" w:rsidRPr="00EB5EAD" w:rsidRDefault="009144F7" w:rsidP="007B25FA">
          <w:pPr>
            <w:spacing w:after="160" w:line="240" w:lineRule="auto"/>
            <w:rPr>
              <w:rFonts w:ascii="Calibri" w:eastAsia="Calibri" w:hAnsi="Calibri"/>
              <w:sz w:val="22"/>
              <w:szCs w:val="22"/>
              <w:lang w:val="es-ES" w:eastAsia="en-US"/>
            </w:rPr>
          </w:pPr>
          <w:r>
            <w:rPr>
              <w:rFonts w:ascii="Calibri" w:eastAsia="Calibri" w:hAnsi="Calibri"/>
              <w:sz w:val="22"/>
              <w:szCs w:val="22"/>
              <w:lang w:val="es-ES" w:eastAsia="en-US"/>
            </w:rPr>
            <w:t>Escriba aquí</w:t>
          </w:r>
        </w:p>
      </w:sdtContent>
    </w:sdt>
    <w:p w14:paraId="1D3CFE03" w14:textId="77777777" w:rsidR="00D32CD7" w:rsidRDefault="006A1013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s-ES" w:eastAsia="en-GB"/>
        </w:rPr>
      </w:pPr>
      <w:r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>2.2.</w:t>
      </w:r>
      <w:r w:rsidR="00C603D4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 </w:t>
      </w:r>
      <w:r w:rsidR="00873D11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Exchange University </w:t>
      </w:r>
      <w:r w:rsidR="00D32CD7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/ Universidad extranjera para la que se solicita la beca </w:t>
      </w:r>
      <w:r w:rsidR="00A05A54">
        <w:rPr>
          <w:rFonts w:ascii="Calibri" w:hAnsi="Calibri" w:cs="Arial"/>
          <w:color w:val="000000"/>
          <w:sz w:val="22"/>
          <w:szCs w:val="22"/>
          <w:lang w:val="es-ES" w:eastAsia="en-GB"/>
        </w:rPr>
        <w:t>ERASMUS-</w:t>
      </w:r>
      <w:r w:rsidR="00D32CD7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>ELAN</w:t>
      </w:r>
    </w:p>
    <w:sdt>
      <w:sdtPr>
        <w:rPr>
          <w:rFonts w:ascii="Calibri" w:hAnsi="Calibri" w:cs="Arial"/>
          <w:color w:val="000000"/>
          <w:sz w:val="22"/>
          <w:szCs w:val="22"/>
          <w:lang w:val="es-ES" w:eastAsia="en-GB"/>
        </w:rPr>
        <w:id w:val="1766643107"/>
        <w:placeholder>
          <w:docPart w:val="DefaultPlaceholder_-1854013440"/>
        </w:placeholder>
      </w:sdtPr>
      <w:sdtEndPr/>
      <w:sdtContent>
        <w:p w14:paraId="47E976D5" w14:textId="77777777" w:rsidR="00754F71" w:rsidRPr="00D32CD7" w:rsidRDefault="009144F7" w:rsidP="007B25FA">
          <w:pPr>
            <w:spacing w:after="160" w:line="240" w:lineRule="auto"/>
            <w:rPr>
              <w:rFonts w:ascii="Calibri" w:hAnsi="Calibri" w:cs="Arial"/>
              <w:color w:val="000000"/>
              <w:sz w:val="22"/>
              <w:szCs w:val="22"/>
              <w:lang w:val="es-ES" w:eastAsia="en-GB"/>
            </w:rPr>
          </w:pPr>
          <w:r>
            <w:rPr>
              <w:rFonts w:ascii="Calibri" w:hAnsi="Calibri" w:cs="Arial"/>
              <w:color w:val="000000"/>
              <w:sz w:val="22"/>
              <w:szCs w:val="22"/>
              <w:lang w:val="es-ES" w:eastAsia="en-GB"/>
            </w:rPr>
            <w:t>Escriba aquí</w:t>
          </w:r>
        </w:p>
      </w:sdtContent>
    </w:sdt>
    <w:p w14:paraId="628096A1" w14:textId="77777777" w:rsidR="00873D11" w:rsidRPr="00F97C8D" w:rsidRDefault="00F97C8D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n-GB" w:eastAsia="en-GB"/>
        </w:rPr>
      </w:pPr>
      <w:r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>2.</w:t>
      </w:r>
      <w:r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3. </w:t>
      </w:r>
      <w:r w:rsidR="00873D11"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Additional reasons for </w:t>
      </w:r>
      <w:r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my choice of institution / </w:t>
      </w:r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Explique por qué desea ir </w:t>
      </w:r>
      <w:proofErr w:type="gramStart"/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>a</w:t>
      </w:r>
      <w:proofErr w:type="gramEnd"/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esa universidad</w:t>
      </w:r>
    </w:p>
    <w:sdt>
      <w:sdtPr>
        <w:rPr>
          <w:rFonts w:ascii="Calibri" w:hAnsi="Calibri" w:cs="Arial"/>
          <w:noProof/>
          <w:color w:val="000000"/>
          <w:sz w:val="22"/>
          <w:szCs w:val="22"/>
          <w:lang w:val="en-GB" w:eastAsia="en-GB"/>
        </w:rPr>
        <w:id w:val="795795133"/>
        <w:placeholder>
          <w:docPart w:val="DefaultPlaceholder_-1854013440"/>
        </w:placeholder>
      </w:sdtPr>
      <w:sdtEndPr/>
      <w:sdtContent>
        <w:p w14:paraId="7A1F82BD" w14:textId="77777777" w:rsidR="00F97C8D" w:rsidRDefault="009144F7" w:rsidP="007B25FA">
          <w:pPr>
            <w:spacing w:after="160" w:line="240" w:lineRule="auto"/>
            <w:rPr>
              <w:rFonts w:ascii="Calibri" w:hAnsi="Calibri" w:cs="Arial"/>
              <w:noProof/>
              <w:color w:val="000000"/>
              <w:sz w:val="22"/>
              <w:szCs w:val="22"/>
              <w:lang w:val="en-GB" w:eastAsia="en-GB"/>
            </w:rPr>
          </w:pPr>
          <w:r>
            <w:rPr>
              <w:rFonts w:ascii="Calibri" w:hAnsi="Calibri" w:cs="Arial"/>
              <w:noProof/>
              <w:color w:val="000000"/>
              <w:sz w:val="22"/>
              <w:szCs w:val="22"/>
              <w:lang w:val="en-GB" w:eastAsia="en-GB"/>
            </w:rPr>
            <w:t>Escriba aquí</w:t>
          </w:r>
        </w:p>
      </w:sdtContent>
    </w:sdt>
    <w:p w14:paraId="25E78E37" w14:textId="77777777" w:rsidR="00873D11" w:rsidRPr="00F97C8D" w:rsidRDefault="00F97C8D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n-GB" w:eastAsia="en-GB"/>
        </w:rPr>
      </w:pPr>
      <w:r w:rsidRPr="00F97C8D">
        <w:rPr>
          <w:rFonts w:ascii="Calibri" w:hAnsi="Calibri" w:cs="Arial"/>
          <w:noProof/>
          <w:color w:val="000000"/>
          <w:sz w:val="22"/>
          <w:szCs w:val="22"/>
          <w:lang w:val="en-GB" w:eastAsia="en-GB"/>
        </w:rPr>
        <w:t>2.</w:t>
      </w:r>
      <w:r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4. </w:t>
      </w:r>
      <w:r w:rsidR="00873D11"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>Which modules would you like to take during your semester/year abroad?</w:t>
      </w:r>
      <w:r w:rsidR="00537DFC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/ ¿Qué cursos desea cursar</w:t>
      </w:r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en esa Universidad?</w:t>
      </w:r>
    </w:p>
    <w:sdt>
      <w:sdtPr>
        <w:rPr>
          <w:rFonts w:ascii="Calibri" w:hAnsi="Calibri" w:cs="Arial"/>
          <w:color w:val="000000"/>
          <w:sz w:val="22"/>
          <w:szCs w:val="22"/>
          <w:lang w:val="en-GB" w:eastAsia="en-GB"/>
        </w:rPr>
        <w:id w:val="1917666736"/>
        <w:placeholder>
          <w:docPart w:val="DefaultPlaceholder_-1854013440"/>
        </w:placeholder>
      </w:sdtPr>
      <w:sdtEndPr/>
      <w:sdtContent>
        <w:p w14:paraId="3F4789B4" w14:textId="77777777" w:rsidR="00F97C8D" w:rsidRPr="00873D11" w:rsidRDefault="009144F7" w:rsidP="007B25FA">
          <w:pPr>
            <w:spacing w:after="160" w:line="240" w:lineRule="auto"/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</w:pPr>
          <w:proofErr w:type="spellStart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>Escriba</w:t>
          </w:r>
          <w:proofErr w:type="spellEnd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 xml:space="preserve"> </w:t>
          </w:r>
          <w:proofErr w:type="spellStart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>aquí</w:t>
          </w:r>
          <w:proofErr w:type="spellEnd"/>
        </w:p>
      </w:sdtContent>
    </w:sdt>
    <w:p w14:paraId="367AA14C" w14:textId="77777777" w:rsidR="00873D11" w:rsidRPr="00537DFC" w:rsidRDefault="00EA3F91" w:rsidP="007B25FA">
      <w:pPr>
        <w:spacing w:after="160" w:line="240" w:lineRule="auto"/>
        <w:rPr>
          <w:rFonts w:ascii="Calibri" w:hAnsi="Calibri" w:cs="Arial"/>
          <w:noProof/>
          <w:color w:val="000000"/>
          <w:sz w:val="22"/>
          <w:szCs w:val="22"/>
          <w:lang w:val="es-ES" w:eastAsia="en-GB"/>
        </w:rPr>
      </w:pPr>
      <w:r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2.5. </w:t>
      </w:r>
      <w:r w:rsidR="00873D11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Details of Independent Study Project</w:t>
      </w:r>
      <w:r w:rsidR="00B13BEB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 </w:t>
      </w:r>
      <w:r w:rsidR="00F242BC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/ Explique su proyecto de estudio indep</w:t>
      </w:r>
      <w:r w:rsidR="00537DFC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endiente (p.e su proyecto de TFG)</w:t>
      </w:r>
    </w:p>
    <w:sdt>
      <w:sdtPr>
        <w:rPr>
          <w:rFonts w:ascii="Calibri" w:eastAsia="Calibri" w:hAnsi="Calibri"/>
          <w:b/>
          <w:sz w:val="24"/>
          <w:szCs w:val="22"/>
          <w:lang w:val="es-ES" w:eastAsia="en-US"/>
        </w:rPr>
        <w:id w:val="-1316015633"/>
        <w:placeholder>
          <w:docPart w:val="DefaultPlaceholder_-1854013440"/>
        </w:placeholder>
      </w:sdtPr>
      <w:sdtEndPr>
        <w:rPr>
          <w:b w:val="0"/>
        </w:rPr>
      </w:sdtEndPr>
      <w:sdtContent>
        <w:p w14:paraId="198AB176" w14:textId="77777777" w:rsidR="00873D11" w:rsidRPr="009144F7" w:rsidRDefault="009144F7" w:rsidP="007B25FA">
          <w:pPr>
            <w:spacing w:after="160" w:line="259" w:lineRule="auto"/>
            <w:rPr>
              <w:rFonts w:ascii="Calibri" w:eastAsia="Calibri" w:hAnsi="Calibri"/>
              <w:sz w:val="24"/>
              <w:szCs w:val="22"/>
              <w:lang w:val="es-ES" w:eastAsia="en-US"/>
            </w:rPr>
          </w:pPr>
          <w:r w:rsidRPr="009144F7">
            <w:rPr>
              <w:rFonts w:ascii="Calibri" w:eastAsia="Calibri" w:hAnsi="Calibri"/>
              <w:sz w:val="24"/>
              <w:szCs w:val="22"/>
              <w:lang w:val="es-ES" w:eastAsia="en-US"/>
            </w:rPr>
            <w:t>Escriba aquí</w:t>
          </w:r>
        </w:p>
      </w:sdtContent>
    </w:sdt>
    <w:p w14:paraId="78C6AEF7" w14:textId="77777777" w:rsidR="00C603D4" w:rsidRPr="009144F7" w:rsidRDefault="00C603D4" w:rsidP="007B25FA">
      <w:pPr>
        <w:spacing w:after="160" w:line="259" w:lineRule="auto"/>
        <w:rPr>
          <w:rFonts w:ascii="Calibri" w:eastAsia="Calibri" w:hAnsi="Calibri"/>
          <w:sz w:val="24"/>
          <w:szCs w:val="22"/>
          <w:lang w:val="es-ES" w:eastAsia="en-US"/>
        </w:rPr>
      </w:pPr>
    </w:p>
    <w:p w14:paraId="79333549" w14:textId="77777777" w:rsidR="00873D11" w:rsidRPr="00C23E28" w:rsidRDefault="00873D11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s-ES" w:eastAsia="en-US"/>
        </w:rPr>
      </w:pPr>
      <w:r w:rsidRPr="00C23E28">
        <w:rPr>
          <w:rFonts w:ascii="Calibri" w:eastAsia="Calibri" w:hAnsi="Calibri"/>
          <w:b/>
          <w:sz w:val="24"/>
          <w:szCs w:val="22"/>
          <w:lang w:val="es-ES" w:eastAsia="en-US"/>
        </w:rPr>
        <w:t>Language Proficiency</w:t>
      </w:r>
      <w:r w:rsidR="00E71473" w:rsidRPr="00C23E28">
        <w:rPr>
          <w:rFonts w:ascii="Calibri" w:eastAsia="Calibri" w:hAnsi="Calibri"/>
          <w:b/>
          <w:sz w:val="24"/>
          <w:szCs w:val="22"/>
          <w:lang w:val="es-ES" w:eastAsia="en-US"/>
        </w:rPr>
        <w:t xml:space="preserve"> /Conocimiento de idiomas</w:t>
      </w:r>
    </w:p>
    <w:p w14:paraId="3C901F97" w14:textId="77777777" w:rsidR="00E71473" w:rsidRDefault="00E71473" w:rsidP="007B25FA">
      <w:pPr>
        <w:spacing w:after="160" w:line="259" w:lineRule="auto"/>
        <w:rPr>
          <w:rFonts w:ascii="Calibri" w:eastAsia="Calibri" w:hAnsi="Calibri"/>
          <w:color w:val="00B050"/>
          <w:sz w:val="24"/>
          <w:szCs w:val="22"/>
          <w:lang w:val="es-ES" w:eastAsia="en-US"/>
        </w:rPr>
      </w:pPr>
      <w:r w:rsidRPr="00E71473">
        <w:rPr>
          <w:rFonts w:ascii="Calibri" w:eastAsia="Calibri" w:hAnsi="Calibri"/>
          <w:color w:val="00B050"/>
          <w:sz w:val="24"/>
          <w:szCs w:val="22"/>
          <w:lang w:val="es-ES" w:eastAsia="en-US"/>
        </w:rPr>
        <w:t xml:space="preserve">Indique el nivel de conocimiento de los siguientes idiomas (B1, B2, etc.). </w:t>
      </w:r>
      <w:r>
        <w:rPr>
          <w:rFonts w:ascii="Calibri" w:eastAsia="Calibri" w:hAnsi="Calibri"/>
          <w:color w:val="00B050"/>
          <w:sz w:val="24"/>
          <w:szCs w:val="22"/>
          <w:lang w:val="es-ES" w:eastAsia="en-US"/>
        </w:rPr>
        <w:t>Deje el campo en blanco si no tiene conocimientos de un idioma.</w:t>
      </w:r>
    </w:p>
    <w:p w14:paraId="0018B741" w14:textId="77777777" w:rsidR="00C603D4" w:rsidRPr="00E71473" w:rsidRDefault="00C603D4" w:rsidP="007B25FA">
      <w:pPr>
        <w:spacing w:after="160" w:line="259" w:lineRule="auto"/>
        <w:rPr>
          <w:rFonts w:ascii="Calibri" w:eastAsia="Calibri" w:hAnsi="Calibri"/>
          <w:color w:val="00B050"/>
          <w:sz w:val="24"/>
          <w:szCs w:val="22"/>
          <w:lang w:val="es-ES" w:eastAsia="en-US"/>
        </w:rPr>
      </w:pPr>
    </w:p>
    <w:p w14:paraId="4F3AF275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English: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1478604743"/>
          <w:placeholder>
            <w:docPart w:val="A0E7E8523AD345BFBE275DDB897D6698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513A75">
            <w:rPr>
              <w:rStyle w:val="Textodelmarcadordeposicin"/>
            </w:rPr>
            <w:t>Nivel</w:t>
          </w:r>
          <w:r w:rsidR="00513A75" w:rsidRPr="00FB3B44">
            <w:rPr>
              <w:rStyle w:val="Textodelmarcadordeposicin"/>
            </w:rPr>
            <w:t>.</w:t>
          </w:r>
        </w:sdtContent>
      </w:sdt>
    </w:p>
    <w:p w14:paraId="2374550A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40EF1C47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French: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418213831"/>
          <w:placeholder>
            <w:docPart w:val="2EB97B972CE4451980738DB667AB045D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301C99C0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544318F1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German: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128506240"/>
          <w:placeholder>
            <w:docPart w:val="98F9C3254EEC40A1933BF9DC4535DDC5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2D20A640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5896B0C7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Italian: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30226796"/>
          <w:placeholder>
            <w:docPart w:val="CF37D3318F15476095C096E97D4EA486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28089FBB" w14:textId="77777777" w:rsidR="007B25FA" w:rsidRPr="00E71473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6DE48FD0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Portuguese: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720524528"/>
          <w:placeholder>
            <w:docPart w:val="15BDAC63D295403887832784720E37AE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746E1851" w14:textId="77777777" w:rsidR="007B25FA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3EA7E213" w14:textId="77777777" w:rsidR="006F6E3E" w:rsidRDefault="006F6E3E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4998B61D" w14:textId="77777777" w:rsidR="006F6E3E" w:rsidRPr="001B5649" w:rsidRDefault="006F6E3E" w:rsidP="006F6E3E">
      <w:pPr>
        <w:ind w:right="-7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Las solicitudes </w:t>
      </w:r>
      <w:r w:rsidR="006951E2">
        <w:rPr>
          <w:rFonts w:ascii="Times New Roman" w:hAnsi="Times New Roman"/>
        </w:rPr>
        <w:t>deberán</w:t>
      </w:r>
      <w:r>
        <w:rPr>
          <w:rFonts w:ascii="Times New Roman" w:hAnsi="Times New Roman"/>
        </w:rPr>
        <w:t xml:space="preserve"> presentarse a través </w:t>
      </w:r>
      <w:r w:rsidR="006951E2">
        <w:rPr>
          <w:rFonts w:ascii="Times New Roman" w:hAnsi="Times New Roman"/>
        </w:rPr>
        <w:t>de</w:t>
      </w:r>
      <w:r>
        <w:rPr>
          <w:rFonts w:ascii="Times New Roman" w:hAnsi="Times New Roman"/>
        </w:rPr>
        <w:t xml:space="preserve"> la Sede Electrónica de la Universidad de</w:t>
      </w:r>
      <w:r w:rsidR="006951E2">
        <w:rPr>
          <w:rFonts w:ascii="Times New Roman" w:hAnsi="Times New Roman"/>
        </w:rPr>
        <w:t xml:space="preserve"> Salamanca.</w:t>
      </w:r>
    </w:p>
    <w:p w14:paraId="028F4DC1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</w:p>
    <w:p w14:paraId="4EA6A913" w14:textId="77777777" w:rsidR="00654949" w:rsidRDefault="00654949" w:rsidP="00654949">
      <w:pPr>
        <w:jc w:val="center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 xml:space="preserve">Salamanca, </w:t>
      </w:r>
      <w:sdt>
        <w:sdtPr>
          <w:rPr>
            <w:rFonts w:ascii="Bookman Old Style" w:hAnsi="Bookman Old Style"/>
            <w:b/>
            <w:sz w:val="24"/>
            <w:lang w:val="en-GB"/>
          </w:rPr>
          <w:id w:val="-1702151890"/>
          <w:placeholder>
            <w:docPart w:val="EB0F1EEEDABF44D38FB588F959152304"/>
          </w:placeholder>
          <w:showingPlcHdr/>
          <w:dropDownList>
            <w:listItem w:value="Elija un elemento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EndPr/>
        <w:sdtContent>
          <w:r w:rsidR="009144F7">
            <w:rPr>
              <w:rStyle w:val="Textodelmarcadordeposicin"/>
            </w:rPr>
            <w:t>día</w:t>
          </w:r>
        </w:sdtContent>
      </w:sdt>
      <w:r w:rsidR="00513A75">
        <w:rPr>
          <w:rFonts w:ascii="Bookman Old Style" w:hAnsi="Bookman Old Style"/>
          <w:b/>
          <w:sz w:val="24"/>
          <w:lang w:val="en-GB"/>
        </w:rPr>
        <w:t xml:space="preserve"> </w:t>
      </w:r>
      <w:r>
        <w:rPr>
          <w:rFonts w:ascii="Bookman Old Style" w:hAnsi="Bookman Old Style"/>
          <w:b/>
          <w:sz w:val="24"/>
          <w:lang w:val="en-GB"/>
        </w:rPr>
        <w:t>de</w:t>
      </w:r>
      <w:r w:rsidR="00CD7168" w:rsidRPr="00CD7168">
        <w:rPr>
          <w:rFonts w:ascii="Bookman Old Style" w:hAnsi="Bookman Old Style"/>
          <w:b/>
          <w:sz w:val="24"/>
          <w:lang w:val="en-GB"/>
        </w:rPr>
        <w:t xml:space="preserve"> </w:t>
      </w:r>
      <w:sdt>
        <w:sdtPr>
          <w:rPr>
            <w:rFonts w:ascii="Bookman Old Style" w:hAnsi="Bookman Old Style"/>
            <w:b/>
            <w:sz w:val="24"/>
            <w:lang w:val="en-GB"/>
          </w:rPr>
          <w:id w:val="-848955869"/>
          <w:placeholder>
            <w:docPart w:val="5BCBADB507A44BA4A753410FAB5C68A4"/>
          </w:placeholder>
          <w:showingPlcHdr/>
          <w:dropDownList>
            <w:listItem w:value="Elija un elemento."/>
            <w:listItem w:displayText="enero" w:value="enero"/>
            <w:listItem w:displayText="febrero" w:value="febrero"/>
            <w:listItem w:displayText="marzo" w:value="marzo"/>
            <w:listItem w:displayText="abril" w:value="abril"/>
            <w:listItem w:displayText="mayo" w:value="mayo"/>
            <w:listItem w:displayText="junio" w:value="junio"/>
            <w:listItem w:displayText="julio" w:value="julio"/>
            <w:listItem w:displayText="agosto" w:value="agosto"/>
            <w:listItem w:displayText="septiembre" w:value="septiembre"/>
            <w:listItem w:displayText="octubre" w:value="octubre"/>
            <w:listItem w:displayText="noviembre" w:value="noviembre"/>
            <w:listItem w:displayText="diciembre" w:value="diciembre"/>
          </w:dropDownList>
        </w:sdtPr>
        <w:sdtEndPr/>
        <w:sdtContent>
          <w:r w:rsidR="00F912E6">
            <w:rPr>
              <w:rStyle w:val="Textodelmarcadordeposicin"/>
            </w:rPr>
            <w:t>mes</w:t>
          </w:r>
        </w:sdtContent>
      </w:sdt>
      <w:r>
        <w:rPr>
          <w:rFonts w:ascii="Bookman Old Style" w:hAnsi="Bookman Old Style"/>
          <w:b/>
          <w:sz w:val="24"/>
          <w:lang w:val="en-GB"/>
        </w:rPr>
        <w:t xml:space="preserve"> </w:t>
      </w:r>
      <w:r w:rsidR="00842CCA">
        <w:rPr>
          <w:rFonts w:ascii="Bookman Old Style" w:hAnsi="Bookman Old Style"/>
          <w:b/>
          <w:sz w:val="24"/>
          <w:lang w:val="en-GB"/>
        </w:rPr>
        <w:t xml:space="preserve"> </w:t>
      </w:r>
      <w:r>
        <w:rPr>
          <w:rFonts w:ascii="Bookman Old Style" w:hAnsi="Bookman Old Style"/>
          <w:b/>
          <w:sz w:val="24"/>
          <w:lang w:val="en-GB"/>
        </w:rPr>
        <w:t>de</w:t>
      </w:r>
      <w:r w:rsidR="00F912E6" w:rsidRPr="00F912E6">
        <w:rPr>
          <w:rFonts w:ascii="Bookman Old Style" w:hAnsi="Bookman Old Style"/>
          <w:b/>
          <w:sz w:val="24"/>
          <w:lang w:val="en-GB"/>
        </w:rPr>
        <w:t xml:space="preserve"> </w:t>
      </w:r>
      <w:sdt>
        <w:sdtPr>
          <w:rPr>
            <w:rFonts w:ascii="Bookman Old Style" w:hAnsi="Bookman Old Style"/>
            <w:b/>
            <w:sz w:val="24"/>
            <w:lang w:val="en-GB"/>
          </w:rPr>
          <w:alias w:val="Año"/>
          <w:tag w:val="Año"/>
          <w:id w:val="586820184"/>
          <w:placeholder>
            <w:docPart w:val="64D9670A495347BCBB78E319D81C7104"/>
          </w:placeholder>
          <w:showingPlcHdr/>
          <w:dropDownList>
            <w:listItem w:value="Elija un elemento."/>
            <w:listItem w:displayText="2020" w:value="2020"/>
            <w:listItem w:displayText="2021" w:value="2021"/>
          </w:dropDownList>
        </w:sdtPr>
        <w:sdtEndPr/>
        <w:sdtContent>
          <w:r w:rsidR="00B56DB1">
            <w:rPr>
              <w:rStyle w:val="Textodelmarcadordeposicin"/>
            </w:rPr>
            <w:t>a</w:t>
          </w:r>
          <w:r w:rsidR="00F912E6">
            <w:rPr>
              <w:rStyle w:val="Textodelmarcadordeposicin"/>
            </w:rPr>
            <w:t>ño</w:t>
          </w:r>
        </w:sdtContent>
      </w:sdt>
      <w:r w:rsidR="00F912E6">
        <w:rPr>
          <w:rFonts w:ascii="Bookman Old Style" w:hAnsi="Bookman Old Style"/>
          <w:b/>
          <w:sz w:val="24"/>
          <w:lang w:val="en-GB"/>
        </w:rPr>
        <w:t xml:space="preserve"> </w:t>
      </w:r>
    </w:p>
    <w:p w14:paraId="6AB10E13" w14:textId="77777777" w:rsidR="00654949" w:rsidRDefault="00654949" w:rsidP="007B25FA">
      <w:pPr>
        <w:rPr>
          <w:rFonts w:ascii="Bookman Old Style" w:hAnsi="Bookman Old Style"/>
          <w:b/>
          <w:sz w:val="24"/>
          <w:lang w:val="en-GB"/>
        </w:rPr>
      </w:pPr>
    </w:p>
    <w:p w14:paraId="2575ED62" w14:textId="77777777" w:rsidR="00654949" w:rsidRDefault="00654949" w:rsidP="00654949">
      <w:pPr>
        <w:jc w:val="center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Fdº</w:t>
      </w:r>
      <w:proofErr w:type="gramStart"/>
      <w:r>
        <w:rPr>
          <w:rFonts w:ascii="Bookman Old Style" w:hAnsi="Bookman Old Style"/>
          <w:b/>
          <w:sz w:val="24"/>
          <w:lang w:val="en-GB"/>
        </w:rPr>
        <w:t>.:_</w:t>
      </w:r>
      <w:proofErr w:type="gramEnd"/>
      <w:r>
        <w:rPr>
          <w:rFonts w:ascii="Bookman Old Style" w:hAnsi="Bookman Old Style"/>
          <w:b/>
          <w:sz w:val="24"/>
          <w:lang w:val="en-GB"/>
        </w:rPr>
        <w:t>________________________________</w:t>
      </w:r>
    </w:p>
    <w:p w14:paraId="38209375" w14:textId="77777777" w:rsidR="00654949" w:rsidRDefault="00654949" w:rsidP="007B25FA">
      <w:pPr>
        <w:rPr>
          <w:rFonts w:ascii="Bookman Old Style" w:hAnsi="Bookman Old Style"/>
          <w:b/>
          <w:sz w:val="24"/>
          <w:lang w:val="en-GB"/>
        </w:rPr>
      </w:pPr>
    </w:p>
    <w:p w14:paraId="54C5B496" w14:textId="77777777" w:rsidR="00B2296A" w:rsidRDefault="00B2296A" w:rsidP="00B2296A">
      <w:pPr>
        <w:ind w:left="1985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Vº Bº</w:t>
      </w:r>
    </w:p>
    <w:p w14:paraId="3FADCA77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EL/LA COORDINADOR/A INTERNACIONAL</w:t>
      </w:r>
    </w:p>
    <w:p w14:paraId="093D0742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</w:p>
    <w:p w14:paraId="054C2228" w14:textId="77777777" w:rsidR="00654949" w:rsidRDefault="00654949" w:rsidP="00654949">
      <w:pPr>
        <w:jc w:val="left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Fdº</w:t>
      </w:r>
      <w:proofErr w:type="gramStart"/>
      <w:r>
        <w:rPr>
          <w:rFonts w:ascii="Bookman Old Style" w:hAnsi="Bookman Old Style"/>
          <w:b/>
          <w:sz w:val="24"/>
          <w:lang w:val="en-GB"/>
        </w:rPr>
        <w:t>.:_</w:t>
      </w:r>
      <w:proofErr w:type="gramEnd"/>
      <w:r>
        <w:rPr>
          <w:rFonts w:ascii="Bookman Old Style" w:hAnsi="Bookman Old Style"/>
          <w:b/>
          <w:sz w:val="24"/>
          <w:lang w:val="en-GB"/>
        </w:rPr>
        <w:t>________________________________</w:t>
      </w:r>
    </w:p>
    <w:sectPr w:rsidR="00654949" w:rsidSect="00C60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3FEC4" w14:textId="77777777" w:rsidR="00C75CDD" w:rsidRDefault="00C75CDD">
      <w:r>
        <w:separator/>
      </w:r>
    </w:p>
  </w:endnote>
  <w:endnote w:type="continuationSeparator" w:id="0">
    <w:p w14:paraId="6992194D" w14:textId="77777777" w:rsidR="00C75CDD" w:rsidRDefault="00C7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E74B" w14:textId="77777777" w:rsidR="005B2697" w:rsidRDefault="005B26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382A" w14:textId="77777777" w:rsidR="00C47ED2" w:rsidRDefault="00451EE4" w:rsidP="005B2697">
    <w:pPr>
      <w:pStyle w:val="Piedepgina"/>
      <w:spacing w:after="120"/>
      <w:rPr>
        <w:lang w:val="es-ES"/>
      </w:rPr>
    </w:pPr>
    <w:r>
      <w:rPr>
        <w:lang w:val="es-ES"/>
      </w:rPr>
      <w:t>SR. VICERRECTOR DE RELACIONES INTERNACIONALES</w:t>
    </w:r>
  </w:p>
  <w:p w14:paraId="2E606EB6" w14:textId="77777777" w:rsidR="00451EE4" w:rsidRDefault="00451EE4" w:rsidP="005B2697">
    <w:pPr>
      <w:pStyle w:val="Piedepgina"/>
      <w:spacing w:after="120"/>
      <w:rPr>
        <w:lang w:val="es-ES"/>
      </w:rPr>
    </w:pPr>
    <w:r>
      <w:rPr>
        <w:lang w:val="es-ES"/>
      </w:rPr>
      <w:t>UNIVERSIDAD DE SALAMANCA</w:t>
    </w:r>
  </w:p>
  <w:p w14:paraId="44841296" w14:textId="77777777" w:rsidR="00451EE4" w:rsidRPr="00451EE4" w:rsidRDefault="00D616F2" w:rsidP="005B2697">
    <w:pPr>
      <w:pStyle w:val="Piedepgina"/>
      <w:spacing w:after="120"/>
      <w:rPr>
        <w:lang w:val="es-ES"/>
      </w:rPr>
    </w:pPr>
    <w:r>
      <w:rPr>
        <w:lang w:val="es-ES"/>
      </w:rPr>
      <w:t>(DIRIGIR AL</w:t>
    </w:r>
    <w:r w:rsidR="00B56DB1">
      <w:rPr>
        <w:lang w:val="es-ES"/>
      </w:rPr>
      <w:t xml:space="preserve"> </w:t>
    </w:r>
    <w:r>
      <w:rPr>
        <w:lang w:val="es-ES"/>
      </w:rPr>
      <w:t>SERVICIO DE RELACIONES INTERNACIONALES)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FF2BB" w14:textId="77777777" w:rsidR="005B2697" w:rsidRDefault="005B26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70E54" w14:textId="77777777" w:rsidR="00C75CDD" w:rsidRDefault="00C75CDD">
      <w:r>
        <w:separator/>
      </w:r>
    </w:p>
  </w:footnote>
  <w:footnote w:type="continuationSeparator" w:id="0">
    <w:p w14:paraId="33FF470E" w14:textId="77777777" w:rsidR="00C75CDD" w:rsidRDefault="00C75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48E56" w14:textId="77777777" w:rsidR="005B2697" w:rsidRDefault="005B26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3604" w:type="dxa"/>
      <w:tblInd w:w="-138" w:type="dxa"/>
      <w:tblLayout w:type="fixed"/>
      <w:tblLook w:val="04A0" w:firstRow="1" w:lastRow="0" w:firstColumn="1" w:lastColumn="0" w:noHBand="0" w:noVBand="1"/>
    </w:tblPr>
    <w:tblGrid>
      <w:gridCol w:w="5950"/>
      <w:gridCol w:w="3827"/>
      <w:gridCol w:w="3827"/>
    </w:tblGrid>
    <w:tr w:rsidR="00C603D4" w:rsidRPr="004F0FF1" w14:paraId="29714D6E" w14:textId="77777777" w:rsidTr="00C603D4">
      <w:trPr>
        <w:trHeight w:val="1556"/>
      </w:trPr>
      <w:tc>
        <w:tcPr>
          <w:tcW w:w="5950" w:type="dxa"/>
        </w:tcPr>
        <w:p w14:paraId="7D961F2C" w14:textId="77777777" w:rsidR="00C603D4" w:rsidRPr="004F0FF1" w:rsidRDefault="00C603D4" w:rsidP="00C603D4">
          <w:pPr>
            <w:pStyle w:val="Encabezado"/>
            <w:tabs>
              <w:tab w:val="clear" w:pos="4252"/>
              <w:tab w:val="clear" w:pos="8504"/>
            </w:tabs>
            <w:ind w:left="-112" w:right="-112"/>
            <w:jc w:val="left"/>
            <w:rPr>
              <w:sz w:val="16"/>
              <w:szCs w:val="16"/>
              <w:lang w:val="es-ES" w:eastAsia="es-ES"/>
            </w:rPr>
          </w:pPr>
          <w:r>
            <w:rPr>
              <w:noProof/>
              <w:sz w:val="16"/>
              <w:szCs w:val="16"/>
              <w:lang w:val="es-ES" w:eastAsia="es-ES"/>
            </w:rPr>
            <w:drawing>
              <wp:inline distT="0" distB="0" distL="0" distR="0" wp14:anchorId="031CBDFA" wp14:editId="00B0D6D2">
                <wp:extent cx="2524125" cy="1402080"/>
                <wp:effectExtent l="0" t="0" r="9525" b="7620"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4125" cy="1402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</w:tcPr>
        <w:p w14:paraId="0336DE7D" w14:textId="77777777" w:rsidR="00C603D4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</w:p>
        <w:p w14:paraId="6B020C7E" w14:textId="77777777" w:rsidR="00C603D4" w:rsidRPr="004F0FF1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  <w:r>
            <w:rPr>
              <w:noProof/>
              <w:sz w:val="16"/>
              <w:szCs w:val="16"/>
              <w:lang w:val="es-ES" w:eastAsia="es-ES"/>
            </w:rPr>
            <w:drawing>
              <wp:inline distT="0" distB="0" distL="0" distR="0" wp14:anchorId="1B2DF635" wp14:editId="4D4B1767">
                <wp:extent cx="1969135" cy="798830"/>
                <wp:effectExtent l="0" t="0" r="0" b="1270"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9135" cy="7988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</w:tcPr>
        <w:p w14:paraId="48A628A0" w14:textId="77777777" w:rsidR="00C603D4" w:rsidRPr="004F0FF1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</w:p>
      </w:tc>
    </w:tr>
  </w:tbl>
  <w:p w14:paraId="7AB43D7D" w14:textId="77777777" w:rsidR="00CF3CFA" w:rsidRDefault="00CF3CFA" w:rsidP="00B97C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36" w:type="dxa"/>
      <w:tblInd w:w="-1134" w:type="dxa"/>
      <w:tblLayout w:type="fixed"/>
      <w:tblLook w:val="04A0" w:firstRow="1" w:lastRow="0" w:firstColumn="1" w:lastColumn="0" w:noHBand="0" w:noVBand="1"/>
    </w:tblPr>
    <w:tblGrid>
      <w:gridCol w:w="7539"/>
      <w:gridCol w:w="3697"/>
    </w:tblGrid>
    <w:tr w:rsidR="00456AAC" w:rsidRPr="004F0FF1" w14:paraId="3BD9F330" w14:textId="77777777" w:rsidTr="001E6BDB">
      <w:trPr>
        <w:trHeight w:val="2541"/>
      </w:trPr>
      <w:tc>
        <w:tcPr>
          <w:tcW w:w="7539" w:type="dxa"/>
          <w:vAlign w:val="center"/>
        </w:tcPr>
        <w:p w14:paraId="6E2A0E28" w14:textId="77777777" w:rsidR="00A073D8" w:rsidRPr="004F0FF1" w:rsidRDefault="00222138" w:rsidP="009A02AD">
          <w:pPr>
            <w:pStyle w:val="Encabezado"/>
            <w:tabs>
              <w:tab w:val="clear" w:pos="4252"/>
              <w:tab w:val="clear" w:pos="8504"/>
            </w:tabs>
            <w:ind w:right="-202"/>
            <w:jc w:val="left"/>
            <w:rPr>
              <w:sz w:val="16"/>
              <w:szCs w:val="16"/>
              <w:lang w:val="es-ES" w:eastAsia="es-ES"/>
            </w:rPr>
          </w:pPr>
          <w:r w:rsidRPr="00E561F4">
            <w:rPr>
              <w:noProof/>
              <w:bdr w:val="none" w:sz="0" w:space="0" w:color="auto" w:frame="1"/>
              <w:lang w:val="es-ES" w:eastAsia="es-ES"/>
            </w:rPr>
            <w:drawing>
              <wp:inline distT="0" distB="0" distL="0" distR="0" wp14:anchorId="54CDB467" wp14:editId="728EBDD0">
                <wp:extent cx="2476500" cy="695325"/>
                <wp:effectExtent l="0" t="0" r="0" b="9525"/>
                <wp:docPr id="1" name="Imagen 1" descr="https://lh3.googleusercontent.com/dpkHKFVVOx2A7jTX8_ksvIQ2xH-b0OuM_yCPqV6hqvbQS6r8UtLeMZ6XsDge084HsAz2UAE2FJWn0bXWRuVvCKAS0JVx7vOtk5k7MLWIVa7XaumiSGHBB_bYYP4xCbRN7hpN3Lc=s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https://lh3.googleusercontent.com/dpkHKFVVOx2A7jTX8_ksvIQ2xH-b0OuM_yCPqV6hqvbQS6r8UtLeMZ6XsDge084HsAz2UAE2FJWn0bXWRuVvCKAS0JVx7vOtk5k7MLWIVa7XaumiSGHBB_bYYP4xCbRN7hpN3Lc=s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765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7" w:type="dxa"/>
          <w:vAlign w:val="center"/>
        </w:tcPr>
        <w:p w14:paraId="5E6DF842" w14:textId="77777777" w:rsidR="00A073D8" w:rsidRPr="00B07F96" w:rsidRDefault="0060592A" w:rsidP="00B07F96">
          <w:pPr>
            <w:pStyle w:val="Anexo2"/>
            <w:ind w:left="-108"/>
            <w:rPr>
              <w:color w:val="404040"/>
            </w:rPr>
          </w:pPr>
          <w:r w:rsidRPr="0060592A">
            <w:rPr>
              <w:noProof/>
              <w:color w:val="404040"/>
              <w:lang w:val="es-ES"/>
            </w:rPr>
            <w:drawing>
              <wp:inline distT="0" distB="0" distL="0" distR="0" wp14:anchorId="6914D211" wp14:editId="5ECBB99B">
                <wp:extent cx="1971675" cy="800100"/>
                <wp:effectExtent l="0" t="0" r="9525" b="0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6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5351E7" w14:textId="77777777" w:rsidR="0002261B" w:rsidRPr="00C47ED2" w:rsidRDefault="0002261B" w:rsidP="00222138">
    <w:pPr>
      <w:pStyle w:val="Encabezado"/>
      <w:tabs>
        <w:tab w:val="clear" w:pos="4252"/>
      </w:tabs>
      <w:rPr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FA2AC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35C98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B7EBA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7AC1B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DA8B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56674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082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0DA3B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49A72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ADEB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1C42A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99B0219"/>
    <w:multiLevelType w:val="hybridMultilevel"/>
    <w:tmpl w:val="F286ABBC"/>
    <w:lvl w:ilvl="0" w:tplc="CE7AC7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D4EA4"/>
    <w:multiLevelType w:val="hybridMultilevel"/>
    <w:tmpl w:val="69926D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173FB"/>
    <w:multiLevelType w:val="hybridMultilevel"/>
    <w:tmpl w:val="FD66ED36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7CD2B4B"/>
    <w:multiLevelType w:val="hybridMultilevel"/>
    <w:tmpl w:val="17A0BA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B6C73"/>
    <w:multiLevelType w:val="hybridMultilevel"/>
    <w:tmpl w:val="8278C1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2245EC"/>
    <w:multiLevelType w:val="hybridMultilevel"/>
    <w:tmpl w:val="7DF6AA1E"/>
    <w:lvl w:ilvl="0" w:tplc="36D4D7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161E42"/>
    <w:multiLevelType w:val="hybridMultilevel"/>
    <w:tmpl w:val="5386C372"/>
    <w:lvl w:ilvl="0" w:tplc="0ACA2D2C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C156F"/>
    <w:multiLevelType w:val="hybridMultilevel"/>
    <w:tmpl w:val="6120780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F969E5"/>
    <w:multiLevelType w:val="multilevel"/>
    <w:tmpl w:val="142075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0A6403E"/>
    <w:multiLevelType w:val="hybridMultilevel"/>
    <w:tmpl w:val="A3A8E6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13093"/>
    <w:multiLevelType w:val="hybridMultilevel"/>
    <w:tmpl w:val="DCF2AD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57B98"/>
    <w:multiLevelType w:val="multilevel"/>
    <w:tmpl w:val="FA565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7B20618"/>
    <w:multiLevelType w:val="multilevel"/>
    <w:tmpl w:val="0B52B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24" w15:restartNumberingAfterBreak="0">
    <w:nsid w:val="58062CB8"/>
    <w:multiLevelType w:val="hybridMultilevel"/>
    <w:tmpl w:val="662E4C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443A8"/>
    <w:multiLevelType w:val="hybridMultilevel"/>
    <w:tmpl w:val="D3E82714"/>
    <w:lvl w:ilvl="0" w:tplc="AF2255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875E0"/>
    <w:multiLevelType w:val="hybridMultilevel"/>
    <w:tmpl w:val="3CEA719A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B4069D"/>
    <w:multiLevelType w:val="multilevel"/>
    <w:tmpl w:val="12ACD6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49739D5"/>
    <w:multiLevelType w:val="hybridMultilevel"/>
    <w:tmpl w:val="7B4A4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B7706D8"/>
    <w:multiLevelType w:val="hybridMultilevel"/>
    <w:tmpl w:val="59B00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932BC"/>
    <w:multiLevelType w:val="hybridMultilevel"/>
    <w:tmpl w:val="381E524E"/>
    <w:lvl w:ilvl="0" w:tplc="0ACA2D2C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D31EFD"/>
    <w:multiLevelType w:val="hybridMultilevel"/>
    <w:tmpl w:val="E8E8C6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54656"/>
    <w:multiLevelType w:val="hybridMultilevel"/>
    <w:tmpl w:val="97D0A410"/>
    <w:lvl w:ilvl="0" w:tplc="CF8232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  <w:num w:numId="12">
    <w:abstractNumId w:val="20"/>
  </w:num>
  <w:num w:numId="13">
    <w:abstractNumId w:val="17"/>
  </w:num>
  <w:num w:numId="14">
    <w:abstractNumId w:val="16"/>
  </w:num>
  <w:num w:numId="15">
    <w:abstractNumId w:val="30"/>
  </w:num>
  <w:num w:numId="16">
    <w:abstractNumId w:val="13"/>
  </w:num>
  <w:num w:numId="17">
    <w:abstractNumId w:val="1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5"/>
  </w:num>
  <w:num w:numId="21">
    <w:abstractNumId w:val="26"/>
  </w:num>
  <w:num w:numId="22">
    <w:abstractNumId w:val="29"/>
  </w:num>
  <w:num w:numId="23">
    <w:abstractNumId w:val="31"/>
  </w:num>
  <w:num w:numId="24">
    <w:abstractNumId w:val="11"/>
  </w:num>
  <w:num w:numId="25">
    <w:abstractNumId w:val="28"/>
  </w:num>
  <w:num w:numId="26">
    <w:abstractNumId w:val="24"/>
  </w:num>
  <w:num w:numId="27">
    <w:abstractNumId w:val="19"/>
  </w:num>
  <w:num w:numId="28">
    <w:abstractNumId w:val="27"/>
  </w:num>
  <w:num w:numId="29">
    <w:abstractNumId w:val="23"/>
  </w:num>
  <w:num w:numId="30">
    <w:abstractNumId w:val="14"/>
  </w:num>
  <w:num w:numId="31">
    <w:abstractNumId w:val="21"/>
  </w:num>
  <w:num w:numId="32">
    <w:abstractNumId w:val="22"/>
  </w:num>
  <w:num w:numId="33">
    <w:abstractNumId w:val="32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KCTYOwrjFy1L3zPnjeRaegDyK8Mxs13XVkWgZREr2bulEKA1dm7pDwwLIe/oMLSC6Acv7JCN+oPzRqhChXHlUA==" w:salt="A1IE62VuttnYxE6ElpVlWg==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8D3"/>
    <w:rsid w:val="000045C2"/>
    <w:rsid w:val="0000486D"/>
    <w:rsid w:val="0001280C"/>
    <w:rsid w:val="0002139F"/>
    <w:rsid w:val="0002229E"/>
    <w:rsid w:val="0002261B"/>
    <w:rsid w:val="00033233"/>
    <w:rsid w:val="00047EE4"/>
    <w:rsid w:val="00083F01"/>
    <w:rsid w:val="000937A5"/>
    <w:rsid w:val="000B3202"/>
    <w:rsid w:val="000C2FE0"/>
    <w:rsid w:val="000C4ABE"/>
    <w:rsid w:val="000D5F6C"/>
    <w:rsid w:val="000F3F3A"/>
    <w:rsid w:val="00131B29"/>
    <w:rsid w:val="00133241"/>
    <w:rsid w:val="00160DAF"/>
    <w:rsid w:val="00163431"/>
    <w:rsid w:val="00170AB7"/>
    <w:rsid w:val="00175B92"/>
    <w:rsid w:val="00186BA4"/>
    <w:rsid w:val="00186EEC"/>
    <w:rsid w:val="00193DDB"/>
    <w:rsid w:val="001A43EF"/>
    <w:rsid w:val="001A5B3C"/>
    <w:rsid w:val="001C7908"/>
    <w:rsid w:val="001D6797"/>
    <w:rsid w:val="001E0866"/>
    <w:rsid w:val="001E33C4"/>
    <w:rsid w:val="001E6BDB"/>
    <w:rsid w:val="001F6EF3"/>
    <w:rsid w:val="00202F78"/>
    <w:rsid w:val="00214544"/>
    <w:rsid w:val="00222138"/>
    <w:rsid w:val="00225E84"/>
    <w:rsid w:val="002309A8"/>
    <w:rsid w:val="00237764"/>
    <w:rsid w:val="00237FAE"/>
    <w:rsid w:val="002427FF"/>
    <w:rsid w:val="00250D4A"/>
    <w:rsid w:val="00251137"/>
    <w:rsid w:val="00254B1C"/>
    <w:rsid w:val="00275660"/>
    <w:rsid w:val="00276947"/>
    <w:rsid w:val="002816A9"/>
    <w:rsid w:val="00286035"/>
    <w:rsid w:val="0028684D"/>
    <w:rsid w:val="00287621"/>
    <w:rsid w:val="00295DFB"/>
    <w:rsid w:val="002A6C50"/>
    <w:rsid w:val="002B30DA"/>
    <w:rsid w:val="002C046E"/>
    <w:rsid w:val="002C793D"/>
    <w:rsid w:val="002D0DC9"/>
    <w:rsid w:val="002D19D0"/>
    <w:rsid w:val="002E2570"/>
    <w:rsid w:val="002F4116"/>
    <w:rsid w:val="003036D5"/>
    <w:rsid w:val="003262F5"/>
    <w:rsid w:val="00327FE7"/>
    <w:rsid w:val="00340944"/>
    <w:rsid w:val="00345ABE"/>
    <w:rsid w:val="00357BCA"/>
    <w:rsid w:val="00363311"/>
    <w:rsid w:val="003669FD"/>
    <w:rsid w:val="00371B46"/>
    <w:rsid w:val="00371C0C"/>
    <w:rsid w:val="00372F18"/>
    <w:rsid w:val="003902DF"/>
    <w:rsid w:val="00397D11"/>
    <w:rsid w:val="003A1CC1"/>
    <w:rsid w:val="003A4CB8"/>
    <w:rsid w:val="003B25F1"/>
    <w:rsid w:val="003B2A72"/>
    <w:rsid w:val="003C05BC"/>
    <w:rsid w:val="003C1EC7"/>
    <w:rsid w:val="003D27CC"/>
    <w:rsid w:val="003D51E1"/>
    <w:rsid w:val="003D5A74"/>
    <w:rsid w:val="003D6C06"/>
    <w:rsid w:val="003F0400"/>
    <w:rsid w:val="003F195D"/>
    <w:rsid w:val="003F7E58"/>
    <w:rsid w:val="00402498"/>
    <w:rsid w:val="00407189"/>
    <w:rsid w:val="004141F3"/>
    <w:rsid w:val="00423931"/>
    <w:rsid w:val="00441E3F"/>
    <w:rsid w:val="00443F8B"/>
    <w:rsid w:val="0044406C"/>
    <w:rsid w:val="00451BF2"/>
    <w:rsid w:val="00451EE4"/>
    <w:rsid w:val="0045378E"/>
    <w:rsid w:val="004546BA"/>
    <w:rsid w:val="00456AAC"/>
    <w:rsid w:val="00461ABD"/>
    <w:rsid w:val="00463404"/>
    <w:rsid w:val="004637D2"/>
    <w:rsid w:val="0046409B"/>
    <w:rsid w:val="00470B0F"/>
    <w:rsid w:val="00481F48"/>
    <w:rsid w:val="004834A5"/>
    <w:rsid w:val="0048435C"/>
    <w:rsid w:val="004A542B"/>
    <w:rsid w:val="004B6D74"/>
    <w:rsid w:val="004C6AE2"/>
    <w:rsid w:val="004D753D"/>
    <w:rsid w:val="004D76F2"/>
    <w:rsid w:val="004F0FF1"/>
    <w:rsid w:val="004F317C"/>
    <w:rsid w:val="004F6F87"/>
    <w:rsid w:val="00510C65"/>
    <w:rsid w:val="00512183"/>
    <w:rsid w:val="00513A75"/>
    <w:rsid w:val="00516253"/>
    <w:rsid w:val="005163C5"/>
    <w:rsid w:val="00537DFC"/>
    <w:rsid w:val="00540F00"/>
    <w:rsid w:val="00545F49"/>
    <w:rsid w:val="00587B28"/>
    <w:rsid w:val="00593DF7"/>
    <w:rsid w:val="0059400C"/>
    <w:rsid w:val="00597B55"/>
    <w:rsid w:val="005A2E1D"/>
    <w:rsid w:val="005B2697"/>
    <w:rsid w:val="005D25B5"/>
    <w:rsid w:val="005F0A53"/>
    <w:rsid w:val="005F3DBE"/>
    <w:rsid w:val="005F73FC"/>
    <w:rsid w:val="0060592A"/>
    <w:rsid w:val="00605B32"/>
    <w:rsid w:val="0060761C"/>
    <w:rsid w:val="00613281"/>
    <w:rsid w:val="006306F2"/>
    <w:rsid w:val="00630A7C"/>
    <w:rsid w:val="00632A19"/>
    <w:rsid w:val="00647E1D"/>
    <w:rsid w:val="00654949"/>
    <w:rsid w:val="006728AD"/>
    <w:rsid w:val="006752D7"/>
    <w:rsid w:val="006951E2"/>
    <w:rsid w:val="006A1013"/>
    <w:rsid w:val="006A46C4"/>
    <w:rsid w:val="006A701F"/>
    <w:rsid w:val="006B26F6"/>
    <w:rsid w:val="006B35B7"/>
    <w:rsid w:val="006B43A2"/>
    <w:rsid w:val="006C5B5A"/>
    <w:rsid w:val="006E772D"/>
    <w:rsid w:val="006F6E3E"/>
    <w:rsid w:val="007016B1"/>
    <w:rsid w:val="00703D6D"/>
    <w:rsid w:val="00704403"/>
    <w:rsid w:val="007059CC"/>
    <w:rsid w:val="007125D4"/>
    <w:rsid w:val="00716304"/>
    <w:rsid w:val="00716F44"/>
    <w:rsid w:val="00717574"/>
    <w:rsid w:val="007175A2"/>
    <w:rsid w:val="00733BFC"/>
    <w:rsid w:val="00754F71"/>
    <w:rsid w:val="007714F0"/>
    <w:rsid w:val="007A3E37"/>
    <w:rsid w:val="007B25FA"/>
    <w:rsid w:val="007C268A"/>
    <w:rsid w:val="007E27F6"/>
    <w:rsid w:val="007E4239"/>
    <w:rsid w:val="007E78CF"/>
    <w:rsid w:val="007E7C32"/>
    <w:rsid w:val="007F1B6C"/>
    <w:rsid w:val="007F31E0"/>
    <w:rsid w:val="007F42C2"/>
    <w:rsid w:val="0080017B"/>
    <w:rsid w:val="008005B3"/>
    <w:rsid w:val="00800FCF"/>
    <w:rsid w:val="008044DA"/>
    <w:rsid w:val="00811274"/>
    <w:rsid w:val="00826EDA"/>
    <w:rsid w:val="00835864"/>
    <w:rsid w:val="0084277C"/>
    <w:rsid w:val="00842CCA"/>
    <w:rsid w:val="00846D8D"/>
    <w:rsid w:val="008526FD"/>
    <w:rsid w:val="00873855"/>
    <w:rsid w:val="00873D11"/>
    <w:rsid w:val="008806F0"/>
    <w:rsid w:val="00880C6B"/>
    <w:rsid w:val="008827D1"/>
    <w:rsid w:val="0088754E"/>
    <w:rsid w:val="00891AE2"/>
    <w:rsid w:val="00893C9E"/>
    <w:rsid w:val="008955C0"/>
    <w:rsid w:val="008A36B0"/>
    <w:rsid w:val="008A5684"/>
    <w:rsid w:val="008B0EE3"/>
    <w:rsid w:val="008B1441"/>
    <w:rsid w:val="008C3958"/>
    <w:rsid w:val="008D5768"/>
    <w:rsid w:val="008E0122"/>
    <w:rsid w:val="008E22A2"/>
    <w:rsid w:val="008E4F92"/>
    <w:rsid w:val="008E5829"/>
    <w:rsid w:val="008E60AB"/>
    <w:rsid w:val="008E7CA9"/>
    <w:rsid w:val="008F048F"/>
    <w:rsid w:val="00912283"/>
    <w:rsid w:val="009144F7"/>
    <w:rsid w:val="00917DFF"/>
    <w:rsid w:val="00923CD9"/>
    <w:rsid w:val="0092416F"/>
    <w:rsid w:val="0092790E"/>
    <w:rsid w:val="00930E84"/>
    <w:rsid w:val="00930FE1"/>
    <w:rsid w:val="00933A42"/>
    <w:rsid w:val="00967687"/>
    <w:rsid w:val="00976B6C"/>
    <w:rsid w:val="00982A69"/>
    <w:rsid w:val="009A02AD"/>
    <w:rsid w:val="009A1A3B"/>
    <w:rsid w:val="009A68D3"/>
    <w:rsid w:val="009B4EC6"/>
    <w:rsid w:val="009B50E6"/>
    <w:rsid w:val="009C05BF"/>
    <w:rsid w:val="009D3FC8"/>
    <w:rsid w:val="009E3095"/>
    <w:rsid w:val="009E6CE0"/>
    <w:rsid w:val="00A010FA"/>
    <w:rsid w:val="00A05A54"/>
    <w:rsid w:val="00A073D8"/>
    <w:rsid w:val="00A2139C"/>
    <w:rsid w:val="00A275A1"/>
    <w:rsid w:val="00A27F54"/>
    <w:rsid w:val="00A3016A"/>
    <w:rsid w:val="00A3354F"/>
    <w:rsid w:val="00A37B65"/>
    <w:rsid w:val="00A41C91"/>
    <w:rsid w:val="00A41FA0"/>
    <w:rsid w:val="00A46687"/>
    <w:rsid w:val="00A516E4"/>
    <w:rsid w:val="00A57C2C"/>
    <w:rsid w:val="00A6572D"/>
    <w:rsid w:val="00A77903"/>
    <w:rsid w:val="00A857BC"/>
    <w:rsid w:val="00A86283"/>
    <w:rsid w:val="00A916ED"/>
    <w:rsid w:val="00A92C82"/>
    <w:rsid w:val="00A9487E"/>
    <w:rsid w:val="00A94F24"/>
    <w:rsid w:val="00AA431D"/>
    <w:rsid w:val="00AC51BB"/>
    <w:rsid w:val="00AF3859"/>
    <w:rsid w:val="00B07F96"/>
    <w:rsid w:val="00B13BEB"/>
    <w:rsid w:val="00B168E4"/>
    <w:rsid w:val="00B2296A"/>
    <w:rsid w:val="00B27F47"/>
    <w:rsid w:val="00B351EF"/>
    <w:rsid w:val="00B47F51"/>
    <w:rsid w:val="00B50201"/>
    <w:rsid w:val="00B54731"/>
    <w:rsid w:val="00B54908"/>
    <w:rsid w:val="00B56DB1"/>
    <w:rsid w:val="00B5713F"/>
    <w:rsid w:val="00B57ABD"/>
    <w:rsid w:val="00B7131A"/>
    <w:rsid w:val="00B72D98"/>
    <w:rsid w:val="00B76633"/>
    <w:rsid w:val="00B81471"/>
    <w:rsid w:val="00B9035B"/>
    <w:rsid w:val="00B94455"/>
    <w:rsid w:val="00B97C80"/>
    <w:rsid w:val="00BA4FB8"/>
    <w:rsid w:val="00BB14BE"/>
    <w:rsid w:val="00BB7E29"/>
    <w:rsid w:val="00BC0AE7"/>
    <w:rsid w:val="00BC1119"/>
    <w:rsid w:val="00BC72B6"/>
    <w:rsid w:val="00BE22F7"/>
    <w:rsid w:val="00BE3695"/>
    <w:rsid w:val="00BE4D4C"/>
    <w:rsid w:val="00C23E28"/>
    <w:rsid w:val="00C3765A"/>
    <w:rsid w:val="00C4133C"/>
    <w:rsid w:val="00C47726"/>
    <w:rsid w:val="00C478EA"/>
    <w:rsid w:val="00C47ED2"/>
    <w:rsid w:val="00C603D4"/>
    <w:rsid w:val="00C614AA"/>
    <w:rsid w:val="00C7328E"/>
    <w:rsid w:val="00C75CDD"/>
    <w:rsid w:val="00C84152"/>
    <w:rsid w:val="00C86C80"/>
    <w:rsid w:val="00CA4D22"/>
    <w:rsid w:val="00CA7DDA"/>
    <w:rsid w:val="00CB4C85"/>
    <w:rsid w:val="00CB7302"/>
    <w:rsid w:val="00CD05D9"/>
    <w:rsid w:val="00CD3287"/>
    <w:rsid w:val="00CD610B"/>
    <w:rsid w:val="00CD7168"/>
    <w:rsid w:val="00CD76E5"/>
    <w:rsid w:val="00CE72A6"/>
    <w:rsid w:val="00CF3CFA"/>
    <w:rsid w:val="00CF769B"/>
    <w:rsid w:val="00D061CA"/>
    <w:rsid w:val="00D12615"/>
    <w:rsid w:val="00D32B16"/>
    <w:rsid w:val="00D32CD7"/>
    <w:rsid w:val="00D4691D"/>
    <w:rsid w:val="00D56543"/>
    <w:rsid w:val="00D616F2"/>
    <w:rsid w:val="00D645A9"/>
    <w:rsid w:val="00D76702"/>
    <w:rsid w:val="00D91688"/>
    <w:rsid w:val="00D92F8A"/>
    <w:rsid w:val="00D933CE"/>
    <w:rsid w:val="00D96A65"/>
    <w:rsid w:val="00DA0FC4"/>
    <w:rsid w:val="00DA1B2D"/>
    <w:rsid w:val="00DA2801"/>
    <w:rsid w:val="00DA43CE"/>
    <w:rsid w:val="00DA4C6A"/>
    <w:rsid w:val="00DA598F"/>
    <w:rsid w:val="00DB3631"/>
    <w:rsid w:val="00DB4090"/>
    <w:rsid w:val="00DB6D3D"/>
    <w:rsid w:val="00DB7E75"/>
    <w:rsid w:val="00DD14A2"/>
    <w:rsid w:val="00DD4963"/>
    <w:rsid w:val="00DD5DF7"/>
    <w:rsid w:val="00DE2041"/>
    <w:rsid w:val="00DF038A"/>
    <w:rsid w:val="00E235EA"/>
    <w:rsid w:val="00E53BC3"/>
    <w:rsid w:val="00E668A0"/>
    <w:rsid w:val="00E71473"/>
    <w:rsid w:val="00E812E3"/>
    <w:rsid w:val="00E93671"/>
    <w:rsid w:val="00E93D77"/>
    <w:rsid w:val="00EA3779"/>
    <w:rsid w:val="00EA3F91"/>
    <w:rsid w:val="00EB3AB1"/>
    <w:rsid w:val="00EB5EAD"/>
    <w:rsid w:val="00EE2672"/>
    <w:rsid w:val="00F0533B"/>
    <w:rsid w:val="00F06332"/>
    <w:rsid w:val="00F15C9A"/>
    <w:rsid w:val="00F23889"/>
    <w:rsid w:val="00F242BC"/>
    <w:rsid w:val="00F35478"/>
    <w:rsid w:val="00F3650F"/>
    <w:rsid w:val="00F36C69"/>
    <w:rsid w:val="00F57810"/>
    <w:rsid w:val="00F617E8"/>
    <w:rsid w:val="00F63018"/>
    <w:rsid w:val="00F631F6"/>
    <w:rsid w:val="00F672B7"/>
    <w:rsid w:val="00F7050D"/>
    <w:rsid w:val="00F729BD"/>
    <w:rsid w:val="00F77C36"/>
    <w:rsid w:val="00F81895"/>
    <w:rsid w:val="00F82247"/>
    <w:rsid w:val="00F82E1A"/>
    <w:rsid w:val="00F87798"/>
    <w:rsid w:val="00F87B7F"/>
    <w:rsid w:val="00F912E6"/>
    <w:rsid w:val="00F97C8D"/>
    <w:rsid w:val="00FA07E2"/>
    <w:rsid w:val="00FB7331"/>
    <w:rsid w:val="00FC31C5"/>
    <w:rsid w:val="00FC5193"/>
    <w:rsid w:val="00FF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EE5A605"/>
  <w15:chartTrackingRefBased/>
  <w15:docId w15:val="{EE52627A-D25B-43A0-A244-1636AB30C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77C"/>
    <w:pPr>
      <w:spacing w:after="200" w:line="360" w:lineRule="auto"/>
      <w:jc w:val="both"/>
    </w:pPr>
    <w:rPr>
      <w:rFonts w:ascii="Trebuchet MS" w:hAnsi="Trebuchet MS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306F2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D22020"/>
      <w:sz w:val="32"/>
      <w:szCs w:val="32"/>
    </w:rPr>
  </w:style>
  <w:style w:type="paragraph" w:styleId="Ttulo2">
    <w:name w:val="heading 2"/>
    <w:basedOn w:val="Ttulo1"/>
    <w:next w:val="Normal"/>
    <w:link w:val="Ttulo2Car"/>
    <w:uiPriority w:val="9"/>
    <w:semiHidden/>
    <w:unhideWhenUsed/>
    <w:qFormat/>
    <w:rsid w:val="006306F2"/>
    <w:pPr>
      <w:spacing w:before="40"/>
      <w:outlineLvl w:val="1"/>
    </w:pPr>
    <w:rPr>
      <w:sz w:val="26"/>
      <w:szCs w:val="26"/>
    </w:rPr>
  </w:style>
  <w:style w:type="paragraph" w:styleId="Ttulo3">
    <w:name w:val="heading 3"/>
    <w:basedOn w:val="Ttulo2"/>
    <w:next w:val="Normal"/>
    <w:link w:val="Ttulo3Car"/>
    <w:uiPriority w:val="9"/>
    <w:semiHidden/>
    <w:unhideWhenUsed/>
    <w:qFormat/>
    <w:rsid w:val="006306F2"/>
    <w:pPr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06F2"/>
    <w:pPr>
      <w:keepNext/>
      <w:keepLines/>
      <w:spacing w:before="40" w:after="0"/>
      <w:outlineLvl w:val="3"/>
    </w:pPr>
    <w:rPr>
      <w:rFonts w:eastAsiaTheme="majorEastAsia" w:cstheme="majorBidi"/>
      <w:b/>
      <w:bCs/>
      <w:color w:val="D220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06F2"/>
    <w:pPr>
      <w:keepNext/>
      <w:keepLines/>
      <w:spacing w:before="40" w:after="0"/>
      <w:outlineLvl w:val="4"/>
    </w:pPr>
    <w:rPr>
      <w:rFonts w:eastAsiaTheme="majorEastAsia" w:cstheme="majorBidi"/>
      <w:b/>
      <w:bCs/>
      <w:color w:val="D2202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06F2"/>
    <w:pPr>
      <w:keepNext/>
      <w:keepLines/>
      <w:spacing w:before="40" w:after="0"/>
      <w:outlineLvl w:val="5"/>
    </w:pPr>
    <w:rPr>
      <w:rFonts w:eastAsiaTheme="majorEastAsia" w:cstheme="majorBidi"/>
      <w:b/>
      <w:bCs/>
      <w:color w:val="40404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06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C667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1C6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basedOn w:val="PiedepginaCar"/>
    <w:qFormat/>
    <w:rsid w:val="006306F2"/>
    <w:rPr>
      <w:rFonts w:ascii="Trebuchet MS" w:hAnsi="Trebuchet MS"/>
      <w:color w:val="404040"/>
      <w:szCs w:val="24"/>
      <w:u w:val="none"/>
    </w:rPr>
  </w:style>
  <w:style w:type="paragraph" w:styleId="Textodeglobo">
    <w:name w:val="Balloon Text"/>
    <w:basedOn w:val="Normal"/>
    <w:link w:val="TextodegloboCar"/>
    <w:rsid w:val="003262F5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3262F5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423931"/>
    <w:rPr>
      <w:rFonts w:ascii="Trebuchet MS" w:hAnsi="Trebuchet MS"/>
      <w:szCs w:val="24"/>
    </w:rPr>
  </w:style>
  <w:style w:type="character" w:customStyle="1" w:styleId="EncabezadoCar">
    <w:name w:val="Encabezado Car"/>
    <w:link w:val="Encabezado"/>
    <w:rsid w:val="00423931"/>
    <w:rPr>
      <w:rFonts w:ascii="Trebuchet MS" w:hAnsi="Trebuchet MS"/>
      <w:szCs w:val="24"/>
    </w:rPr>
  </w:style>
  <w:style w:type="paragraph" w:customStyle="1" w:styleId="Anexo2">
    <w:name w:val="Anexo 2"/>
    <w:autoRedefine/>
    <w:qFormat/>
    <w:rsid w:val="00397D11"/>
    <w:rPr>
      <w:rFonts w:ascii="Trebuchet MS" w:hAnsi="Trebuchet MS"/>
      <w:caps/>
      <w:sz w:val="16"/>
      <w:szCs w:val="16"/>
      <w:lang w:eastAsia="es-ES"/>
    </w:rPr>
  </w:style>
  <w:style w:type="paragraph" w:customStyle="1" w:styleId="Anexo1">
    <w:name w:val="Anexo 1"/>
    <w:next w:val="Anexo2"/>
    <w:autoRedefine/>
    <w:qFormat/>
    <w:rsid w:val="00397D11"/>
    <w:rPr>
      <w:rFonts w:ascii="Trebuchet MS" w:hAnsi="Trebuchet MS"/>
      <w:caps/>
      <w:color w:val="CE081D"/>
      <w:sz w:val="16"/>
      <w:szCs w:val="16"/>
      <w:lang w:eastAsia="es-ES"/>
    </w:rPr>
  </w:style>
  <w:style w:type="paragraph" w:customStyle="1" w:styleId="Piedepaginaizquierdo">
    <w:name w:val="Pie de pagina izquierdo"/>
    <w:basedOn w:val="Piedepgina"/>
    <w:qFormat/>
    <w:rsid w:val="008D5768"/>
    <w:rPr>
      <w:color w:val="808080"/>
      <w:sz w:val="16"/>
    </w:rPr>
  </w:style>
  <w:style w:type="paragraph" w:customStyle="1" w:styleId="Piedepginadcha">
    <w:name w:val="Pie de página dcha"/>
    <w:basedOn w:val="Piedepgina"/>
    <w:qFormat/>
    <w:rsid w:val="00835864"/>
    <w:pPr>
      <w:jc w:val="right"/>
    </w:pPr>
    <w:rPr>
      <w:color w:val="808080"/>
      <w:sz w:val="16"/>
    </w:rPr>
  </w:style>
  <w:style w:type="table" w:styleId="Tablaconcuadrcula">
    <w:name w:val="Table Grid"/>
    <w:basedOn w:val="Tablanormal"/>
    <w:uiPriority w:val="59"/>
    <w:rsid w:val="0083586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ncabezadosegundapgina">
    <w:name w:val="Encabezado segunda página"/>
    <w:basedOn w:val="Encabezado"/>
    <w:next w:val="Anexo3"/>
    <w:qFormat/>
    <w:rsid w:val="00B47F51"/>
    <w:pPr>
      <w:tabs>
        <w:tab w:val="clear" w:pos="4252"/>
        <w:tab w:val="clear" w:pos="8504"/>
        <w:tab w:val="center" w:pos="8931"/>
      </w:tabs>
      <w:jc w:val="right"/>
    </w:pPr>
    <w:rPr>
      <w:caps/>
      <w:sz w:val="16"/>
      <w:szCs w:val="16"/>
    </w:rPr>
  </w:style>
  <w:style w:type="paragraph" w:customStyle="1" w:styleId="Encabezadoprimerapgina">
    <w:name w:val="Encabezado primera página"/>
    <w:next w:val="Anexo1"/>
    <w:autoRedefine/>
    <w:qFormat/>
    <w:rsid w:val="00F36C69"/>
    <w:pPr>
      <w:ind w:left="-108" w:right="-108"/>
    </w:pPr>
    <w:rPr>
      <w:rFonts w:ascii="Trebuchet MS" w:hAnsi="Trebuchet MS"/>
      <w:b/>
      <w:caps/>
      <w:color w:val="D22020"/>
      <w:sz w:val="18"/>
      <w:szCs w:val="18"/>
      <w:lang w:eastAsia="es-ES"/>
    </w:rPr>
  </w:style>
  <w:style w:type="paragraph" w:customStyle="1" w:styleId="Anexo3">
    <w:name w:val="Anexo 3"/>
    <w:basedOn w:val="Encabezadosegundapgina"/>
    <w:rsid w:val="008D5768"/>
    <w:rPr>
      <w:color w:val="808080"/>
    </w:rPr>
  </w:style>
  <w:style w:type="paragraph" w:customStyle="1" w:styleId="Piedepginaizquierda">
    <w:name w:val="Pie de página izquierda"/>
    <w:basedOn w:val="Normal"/>
    <w:rsid w:val="00B351EF"/>
    <w:rPr>
      <w:color w:val="808080"/>
      <w:sz w:val="16"/>
    </w:rPr>
  </w:style>
  <w:style w:type="paragraph" w:customStyle="1" w:styleId="Piedepginaderecha">
    <w:name w:val="Pie de página derecha"/>
    <w:basedOn w:val="Normal"/>
    <w:rsid w:val="00B351EF"/>
    <w:pPr>
      <w:jc w:val="right"/>
    </w:pPr>
    <w:rPr>
      <w:color w:val="808080"/>
      <w:sz w:val="16"/>
    </w:rPr>
  </w:style>
  <w:style w:type="paragraph" w:styleId="NormalWeb">
    <w:name w:val="Normal (Web)"/>
    <w:basedOn w:val="Normal"/>
    <w:uiPriority w:val="99"/>
    <w:semiHidden/>
    <w:unhideWhenUsed/>
    <w:rsid w:val="00933A4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eastAsia="es-ES_tradnl"/>
    </w:rPr>
  </w:style>
  <w:style w:type="character" w:styleId="Hipervnculovisitado">
    <w:name w:val="FollowedHyperlink"/>
    <w:basedOn w:val="Fuentedeprrafopredeter"/>
    <w:uiPriority w:val="99"/>
    <w:unhideWhenUsed/>
    <w:qFormat/>
    <w:rsid w:val="00237FAE"/>
    <w:rPr>
      <w:color w:val="455D98"/>
      <w:u w:val="none"/>
    </w:rPr>
  </w:style>
  <w:style w:type="character" w:customStyle="1" w:styleId="Ttulo1Car">
    <w:name w:val="Título 1 Car"/>
    <w:basedOn w:val="Fuentedeprrafopredeter"/>
    <w:link w:val="Ttulo1"/>
    <w:uiPriority w:val="9"/>
    <w:rsid w:val="006306F2"/>
    <w:rPr>
      <w:rFonts w:ascii="Trebuchet MS" w:eastAsiaTheme="majorEastAsia" w:hAnsi="Trebuchet MS" w:cstheme="majorBidi"/>
      <w:b/>
      <w:bCs/>
      <w:color w:val="D22020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 w:val="24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06F2"/>
    <w:rPr>
      <w:rFonts w:ascii="Trebuchet MS" w:eastAsiaTheme="majorEastAsia" w:hAnsi="Trebuchet MS" w:cstheme="majorBidi"/>
      <w:b/>
      <w:bCs/>
      <w:color w:val="404040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06F2"/>
    <w:rPr>
      <w:rFonts w:ascii="Trebuchet MS" w:eastAsiaTheme="majorEastAsia" w:hAnsi="Trebuchet MS" w:cstheme="majorBidi"/>
      <w:i/>
      <w:iCs/>
      <w:color w:val="404040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32B16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semiHidden/>
    <w:unhideWhenUsed/>
    <w:rsid w:val="00357BCA"/>
    <w:pPr>
      <w:spacing w:after="0"/>
      <w:ind w:left="720"/>
    </w:pPr>
    <w:rPr>
      <w:rFonts w:ascii="Times New Roman" w:hAnsi="Times New Roman"/>
      <w:sz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357BCA"/>
    <w:rPr>
      <w:sz w:val="24"/>
      <w:szCs w:val="24"/>
      <w:lang w:val="es-ES" w:eastAsia="es-ES"/>
    </w:rPr>
  </w:style>
  <w:style w:type="table" w:styleId="Tablaconcuadrcula4-nfasis1">
    <w:name w:val="Grid Table 4 Accent 1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4-nfasis6">
    <w:name w:val="Grid Table 4 Accent 6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concuadrcula4-nfasis2">
    <w:name w:val="Grid Table 4 Accent 2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1">
    <w:name w:val="Grid Table 5 Dark Accent 1"/>
    <w:basedOn w:val="Tablanormal"/>
    <w:uiPriority w:val="50"/>
    <w:rsid w:val="00131B29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apple-converted-space">
    <w:name w:val="apple-converted-space"/>
    <w:basedOn w:val="Fuentedeprrafopredeter"/>
    <w:rsid w:val="00516253"/>
  </w:style>
  <w:style w:type="paragraph" w:styleId="Citadestacada">
    <w:name w:val="Intense Quote"/>
    <w:basedOn w:val="Normal"/>
    <w:next w:val="Normal"/>
    <w:link w:val="CitadestacadaCar"/>
    <w:uiPriority w:val="30"/>
    <w:qFormat/>
    <w:rsid w:val="0060592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5B9BD5" w:themeColor="accent1"/>
      <w:sz w:val="22"/>
      <w:szCs w:val="22"/>
      <w:lang w:val="es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592A"/>
    <w:rPr>
      <w:rFonts w:asciiTheme="minorHAnsi" w:eastAsiaTheme="minorHAnsi" w:hAnsiTheme="minorHAnsi" w:cstheme="minorBidi"/>
      <w:i/>
      <w:iCs/>
      <w:color w:val="5B9BD5" w:themeColor="accent1"/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73D11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67"/>
    <w:semiHidden/>
    <w:rsid w:val="00846D8D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D7168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D7168"/>
    <w:rPr>
      <w:rFonts w:ascii="Trebuchet MS" w:hAnsi="Trebuchet MS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CD71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AL\AppData\Local\Temp\Rar$DIa0.902\Plantilla_carta_Centenario_Servicio_Departamento_Cargo_USAL201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03020-A0ED-46BB-8C85-4267D6CD87D2}"/>
      </w:docPartPr>
      <w:docPartBody>
        <w:p w:rsidR="00C501E0" w:rsidRDefault="00CE7D41">
          <w:r w:rsidRPr="00FB3B4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E7E8523AD345BFBE275DDB897D6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D8B79-68C9-4643-9AFD-757C9831CCAE}"/>
      </w:docPartPr>
      <w:docPartBody>
        <w:p w:rsidR="00C501E0" w:rsidRDefault="000B2BC2" w:rsidP="000B2BC2">
          <w:pPr>
            <w:pStyle w:val="A0E7E8523AD345BFBE275DDB897D66989"/>
          </w:pPr>
          <w:r>
            <w:rPr>
              <w:rStyle w:val="Textodelmarcadordeposicin"/>
            </w:rPr>
            <w:t>Nivel</w:t>
          </w:r>
          <w:r w:rsidRPr="00FB3B44">
            <w:rPr>
              <w:rStyle w:val="Textodelmarcadordeposicin"/>
            </w:rPr>
            <w:t>.</w:t>
          </w:r>
        </w:p>
      </w:docPartBody>
    </w:docPart>
    <w:docPart>
      <w:docPartPr>
        <w:name w:val="2EB97B972CE4451980738DB667AB0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2ECD9-6B8B-4967-A118-9E47CDFFE5AA}"/>
      </w:docPartPr>
      <w:docPartBody>
        <w:p w:rsidR="00C501E0" w:rsidRDefault="000B2BC2" w:rsidP="000B2BC2">
          <w:pPr>
            <w:pStyle w:val="2EB97B972CE4451980738DB667AB045D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98F9C3254EEC40A1933BF9DC4535D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14D5D-82EF-40CD-B318-78D7EFC02334}"/>
      </w:docPartPr>
      <w:docPartBody>
        <w:p w:rsidR="00C501E0" w:rsidRDefault="000B2BC2" w:rsidP="000B2BC2">
          <w:pPr>
            <w:pStyle w:val="98F9C3254EEC40A1933BF9DC4535DDC5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CF37D3318F15476095C096E97D4EA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57732-C696-4F49-9F1F-F77620880B73}"/>
      </w:docPartPr>
      <w:docPartBody>
        <w:p w:rsidR="00C501E0" w:rsidRDefault="000B2BC2" w:rsidP="000B2BC2">
          <w:pPr>
            <w:pStyle w:val="CF37D3318F15476095C096E97D4EA486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15BDAC63D295403887832784720E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21B68-214E-45D6-B986-2B3C82751695}"/>
      </w:docPartPr>
      <w:docPartBody>
        <w:p w:rsidR="00C501E0" w:rsidRDefault="000B2BC2" w:rsidP="000B2BC2">
          <w:pPr>
            <w:pStyle w:val="15BDAC63D295403887832784720E37AE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EB0F1EEEDABF44D38FB588F959152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759D3-AA95-489F-9A13-BD9FCB57B072}"/>
      </w:docPartPr>
      <w:docPartBody>
        <w:p w:rsidR="00C501E0" w:rsidRDefault="000B2BC2" w:rsidP="000B2BC2">
          <w:pPr>
            <w:pStyle w:val="EB0F1EEEDABF44D38FB588F9591523048"/>
          </w:pPr>
          <w:r>
            <w:rPr>
              <w:rStyle w:val="Textodelmarcadordeposicin"/>
            </w:rPr>
            <w:t>día</w:t>
          </w:r>
        </w:p>
      </w:docPartBody>
    </w:docPart>
    <w:docPart>
      <w:docPartPr>
        <w:name w:val="5BCBADB507A44BA4A753410FAB5C6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D7BF0-E677-4DC1-B7A0-90E555C23653}"/>
      </w:docPartPr>
      <w:docPartBody>
        <w:p w:rsidR="00115965" w:rsidRDefault="000B2BC2" w:rsidP="000B2BC2">
          <w:pPr>
            <w:pStyle w:val="5BCBADB507A44BA4A753410FAB5C68A42"/>
          </w:pPr>
          <w:r>
            <w:rPr>
              <w:rStyle w:val="Textodelmarcadordeposicin"/>
            </w:rPr>
            <w:t>mes</w:t>
          </w:r>
        </w:p>
      </w:docPartBody>
    </w:docPart>
    <w:docPart>
      <w:docPartPr>
        <w:name w:val="64D9670A495347BCBB78E319D81C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F88A7-51CA-4B11-8A30-7DD2ECD28BC0}"/>
      </w:docPartPr>
      <w:docPartBody>
        <w:p w:rsidR="00115965" w:rsidRDefault="000B2BC2" w:rsidP="000B2BC2">
          <w:pPr>
            <w:pStyle w:val="64D9670A495347BCBB78E319D81C71041"/>
          </w:pPr>
          <w:r>
            <w:rPr>
              <w:rStyle w:val="Textodelmarcadordeposicin"/>
            </w:rPr>
            <w:t>año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D41"/>
    <w:rsid w:val="000B2BC2"/>
    <w:rsid w:val="00115965"/>
    <w:rsid w:val="005453CA"/>
    <w:rsid w:val="00857699"/>
    <w:rsid w:val="00C501E0"/>
    <w:rsid w:val="00CE7D41"/>
    <w:rsid w:val="00D7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67"/>
    <w:semiHidden/>
    <w:rsid w:val="000B2BC2"/>
    <w:rPr>
      <w:color w:val="808080"/>
    </w:rPr>
  </w:style>
  <w:style w:type="paragraph" w:customStyle="1" w:styleId="A0E7E8523AD345BFBE275DDB897D66989">
    <w:name w:val="A0E7E8523AD345BFBE275DDB897D6698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2EB97B972CE4451980738DB667AB045D9">
    <w:name w:val="2EB97B972CE4451980738DB667AB045D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98F9C3254EEC40A1933BF9DC4535DDC59">
    <w:name w:val="98F9C3254EEC40A1933BF9DC4535DDC5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CF37D3318F15476095C096E97D4EA4869">
    <w:name w:val="CF37D3318F15476095C096E97D4EA486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15BDAC63D295403887832784720E37AE9">
    <w:name w:val="15BDAC63D295403887832784720E37AE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EB0F1EEEDABF44D38FB588F9591523048">
    <w:name w:val="EB0F1EEEDABF44D38FB588F9591523048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5BCBADB507A44BA4A753410FAB5C68A42">
    <w:name w:val="5BCBADB507A44BA4A753410FAB5C68A42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64D9670A495347BCBB78E319D81C71041">
    <w:name w:val="64D9670A495347BCBB78E319D81C71041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0ED3DC-5668-4EFB-8C45-4B0AA541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Plantilla_carta_Centenario_Servicio_Departamento_Cargo_USAL2016.dotx</Template>
  <TotalTime>24</TotalTime>
  <Pages>2</Pages>
  <Words>261</Words>
  <Characters>1572</Characters>
  <Application>Microsoft Office Word</Application>
  <DocSecurity>0</DocSecurity>
  <Lines>50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Fecha</vt:lpstr>
      <vt:lpstr>Fecha</vt:lpstr>
    </vt:vector>
  </TitlesOfParts>
  <Company>X</Company>
  <LinksUpToDate>false</LinksUpToDate>
  <CharactersWithSpaces>1806</CharactersWithSpaces>
  <SharedDoc>false</SharedDoc>
  <HLinks>
    <vt:vector size="12" baseType="variant">
      <vt:variant>
        <vt:i4>6422570</vt:i4>
      </vt:variant>
      <vt:variant>
        <vt:i4>3</vt:i4>
      </vt:variant>
      <vt:variant>
        <vt:i4>0</vt:i4>
      </vt:variant>
      <vt:variant>
        <vt:i4>5</vt:i4>
      </vt:variant>
      <vt:variant>
        <vt:lpwstr>http://www.usal.es/</vt:lpwstr>
      </vt:variant>
      <vt:variant>
        <vt:lpwstr/>
      </vt:variant>
      <vt:variant>
        <vt:i4>6422570</vt:i4>
      </vt:variant>
      <vt:variant>
        <vt:i4>0</vt:i4>
      </vt:variant>
      <vt:variant>
        <vt:i4>0</vt:i4>
      </vt:variant>
      <vt:variant>
        <vt:i4>5</vt:i4>
      </vt:variant>
      <vt:variant>
        <vt:lpwstr>http://www.usal.es/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</dc:title>
  <dc:subject/>
  <dc:creator>USAL</dc:creator>
  <cp:keywords/>
  <cp:lastModifiedBy>Pedro Manuel García Calvo</cp:lastModifiedBy>
  <cp:revision>11</cp:revision>
  <cp:lastPrinted>2016-06-09T07:45:00Z</cp:lastPrinted>
  <dcterms:created xsi:type="dcterms:W3CDTF">2020-12-14T10:31:00Z</dcterms:created>
  <dcterms:modified xsi:type="dcterms:W3CDTF">2023-12-22T12:07:00Z</dcterms:modified>
</cp:coreProperties>
</file>