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90693F" w14:textId="2F2E964B" w:rsidR="000B2DF9" w:rsidRPr="00597B35" w:rsidRDefault="007D46FD" w:rsidP="00C25CED">
      <w:pPr>
        <w:spacing w:line="360" w:lineRule="auto"/>
        <w:mirrorIndents/>
        <w:jc w:val="center"/>
        <w:rPr>
          <w:rFonts w:ascii="Arial" w:hAnsi="Arial" w:cs="Arial"/>
          <w:b/>
          <w:u w:val="single"/>
        </w:rPr>
      </w:pPr>
      <w:r w:rsidRPr="00597B35">
        <w:rPr>
          <w:rFonts w:ascii="Arial" w:hAnsi="Arial" w:cs="Arial"/>
          <w:b/>
          <w:u w:val="single"/>
        </w:rPr>
        <w:t>BASES DO CONCURSO DE DECORACIÓN DO NADAL</w:t>
      </w:r>
    </w:p>
    <w:p w14:paraId="31225BF2" w14:textId="77777777" w:rsidR="007D46FD" w:rsidRPr="00597B35" w:rsidRDefault="007D46FD" w:rsidP="00C25CED">
      <w:pPr>
        <w:spacing w:line="360" w:lineRule="auto"/>
        <w:mirrorIndents/>
        <w:jc w:val="center"/>
        <w:rPr>
          <w:rFonts w:ascii="Arial" w:hAnsi="Arial" w:cs="Arial"/>
          <w:b/>
          <w:u w:val="single"/>
        </w:rPr>
      </w:pPr>
      <w:r w:rsidRPr="00597B35">
        <w:rPr>
          <w:rFonts w:ascii="Arial" w:hAnsi="Arial" w:cs="Arial"/>
          <w:b/>
          <w:u w:val="single"/>
        </w:rPr>
        <w:t>“CERDEDO-COTOBADE É NADAL”</w:t>
      </w:r>
    </w:p>
    <w:p w14:paraId="0E2E2663" w14:textId="77777777" w:rsidR="00681453" w:rsidRPr="00597B35" w:rsidRDefault="00681453" w:rsidP="00597B35">
      <w:pPr>
        <w:spacing w:line="360" w:lineRule="auto"/>
        <w:mirrorIndents/>
        <w:jc w:val="both"/>
        <w:rPr>
          <w:rFonts w:ascii="Arial" w:hAnsi="Arial" w:cs="Arial"/>
          <w:b/>
          <w:u w:val="single"/>
        </w:rPr>
      </w:pPr>
    </w:p>
    <w:p w14:paraId="1B8364C8" w14:textId="77777777" w:rsidR="007D46FD" w:rsidRPr="00597B35" w:rsidRDefault="007D46FD" w:rsidP="00597B35">
      <w:pPr>
        <w:spacing w:line="360" w:lineRule="auto"/>
        <w:mirrorIndents/>
        <w:jc w:val="both"/>
        <w:rPr>
          <w:rFonts w:ascii="Arial" w:hAnsi="Arial" w:cs="Arial"/>
        </w:rPr>
      </w:pPr>
    </w:p>
    <w:p w14:paraId="1ABE04B5" w14:textId="0E86299B" w:rsidR="007D46FD" w:rsidRPr="00597B35" w:rsidRDefault="007D46FD" w:rsidP="00597B35">
      <w:pPr>
        <w:spacing w:line="360" w:lineRule="auto"/>
        <w:mirrorIndents/>
        <w:jc w:val="both"/>
        <w:rPr>
          <w:rFonts w:ascii="Arial" w:hAnsi="Arial" w:cs="Arial"/>
        </w:rPr>
      </w:pPr>
      <w:r w:rsidRPr="00597B35">
        <w:rPr>
          <w:rFonts w:ascii="Arial" w:hAnsi="Arial" w:cs="Arial"/>
        </w:rPr>
        <w:t xml:space="preserve">Por </w:t>
      </w:r>
      <w:r w:rsidR="006C00A4" w:rsidRPr="00597B35">
        <w:rPr>
          <w:rFonts w:ascii="Arial" w:hAnsi="Arial" w:cs="Arial"/>
        </w:rPr>
        <w:t xml:space="preserve">segundo </w:t>
      </w:r>
      <w:r w:rsidR="00B13C24" w:rsidRPr="00597B35">
        <w:rPr>
          <w:rFonts w:ascii="Arial" w:hAnsi="Arial" w:cs="Arial"/>
        </w:rPr>
        <w:t xml:space="preserve">ano, </w:t>
      </w:r>
      <w:r w:rsidRPr="00597B35">
        <w:rPr>
          <w:rFonts w:ascii="Arial" w:hAnsi="Arial" w:cs="Arial"/>
        </w:rPr>
        <w:t>o Concello de Cerdedo-Cotobade (Pontevedra)</w:t>
      </w:r>
      <w:r w:rsidR="00B13C24" w:rsidRPr="00597B35">
        <w:rPr>
          <w:rFonts w:ascii="Arial" w:hAnsi="Arial" w:cs="Arial"/>
        </w:rPr>
        <w:t>,</w:t>
      </w:r>
      <w:r w:rsidRPr="00597B35">
        <w:rPr>
          <w:rFonts w:ascii="Arial" w:hAnsi="Arial" w:cs="Arial"/>
        </w:rPr>
        <w:t xml:space="preserve"> </w:t>
      </w:r>
      <w:r w:rsidR="00B13C24" w:rsidRPr="00597B35">
        <w:rPr>
          <w:rFonts w:ascii="Arial" w:hAnsi="Arial" w:cs="Arial"/>
        </w:rPr>
        <w:t>a través da participación cidadá,</w:t>
      </w:r>
      <w:r w:rsidR="00B917DD">
        <w:rPr>
          <w:rFonts w:ascii="Arial" w:hAnsi="Arial" w:cs="Arial"/>
        </w:rPr>
        <w:t xml:space="preserve"> e</w:t>
      </w:r>
      <w:r w:rsidR="00B13C24" w:rsidRPr="00597B35">
        <w:rPr>
          <w:rFonts w:ascii="Arial" w:hAnsi="Arial" w:cs="Arial"/>
        </w:rPr>
        <w:t xml:space="preserve"> </w:t>
      </w:r>
      <w:r w:rsidRPr="00597B35">
        <w:rPr>
          <w:rFonts w:ascii="Arial" w:hAnsi="Arial" w:cs="Arial"/>
        </w:rPr>
        <w:t xml:space="preserve">co motivo </w:t>
      </w:r>
      <w:r w:rsidR="00B13C24" w:rsidRPr="00597B35">
        <w:rPr>
          <w:rFonts w:ascii="Arial" w:hAnsi="Arial" w:cs="Arial"/>
        </w:rPr>
        <w:t xml:space="preserve">de manter o espírito do Nadal, </w:t>
      </w:r>
      <w:r w:rsidRPr="00597B35">
        <w:rPr>
          <w:rFonts w:ascii="Arial" w:hAnsi="Arial" w:cs="Arial"/>
        </w:rPr>
        <w:t>de crear un ambiente fe</w:t>
      </w:r>
      <w:r w:rsidR="00B13C24" w:rsidRPr="00597B35">
        <w:rPr>
          <w:rFonts w:ascii="Arial" w:hAnsi="Arial" w:cs="Arial"/>
        </w:rPr>
        <w:t>stivo, de contar coa participación da cidadanía e, así, se favore</w:t>
      </w:r>
      <w:r w:rsidR="00B917DD">
        <w:rPr>
          <w:rFonts w:ascii="Arial" w:hAnsi="Arial" w:cs="Arial"/>
        </w:rPr>
        <w:t>cer</w:t>
      </w:r>
      <w:r w:rsidR="00B13C24" w:rsidRPr="00597B35">
        <w:rPr>
          <w:rFonts w:ascii="Arial" w:hAnsi="Arial" w:cs="Arial"/>
        </w:rPr>
        <w:t xml:space="preserve"> as compras en todo o termo municipal presenta o </w:t>
      </w:r>
      <w:r w:rsidR="00B13C24" w:rsidRPr="00597B35">
        <w:rPr>
          <w:rFonts w:ascii="Arial" w:hAnsi="Arial" w:cs="Arial"/>
          <w:u w:val="single"/>
        </w:rPr>
        <w:t xml:space="preserve"> Concurso de Decoración do Nadal</w:t>
      </w:r>
      <w:r w:rsidR="00B13C24" w:rsidRPr="00597B35">
        <w:rPr>
          <w:rFonts w:ascii="Arial" w:hAnsi="Arial" w:cs="Arial"/>
        </w:rPr>
        <w:t xml:space="preserve"> dirixido a todos os negocios</w:t>
      </w:r>
      <w:r w:rsidR="006C00A4" w:rsidRPr="00597B35">
        <w:rPr>
          <w:rFonts w:ascii="Arial" w:hAnsi="Arial" w:cs="Arial"/>
        </w:rPr>
        <w:t>, comunidades</w:t>
      </w:r>
      <w:r w:rsidR="00597B35" w:rsidRPr="00597B35">
        <w:rPr>
          <w:rFonts w:ascii="Arial" w:hAnsi="Arial" w:cs="Arial"/>
        </w:rPr>
        <w:t xml:space="preserve"> de montes</w:t>
      </w:r>
      <w:r w:rsidR="00CB67B7" w:rsidRPr="00597B35">
        <w:rPr>
          <w:rFonts w:ascii="Arial" w:hAnsi="Arial" w:cs="Arial"/>
        </w:rPr>
        <w:t>, asociacións</w:t>
      </w:r>
      <w:r w:rsidR="006C00A4" w:rsidRPr="00597B35">
        <w:rPr>
          <w:rFonts w:ascii="Arial" w:hAnsi="Arial" w:cs="Arial"/>
        </w:rPr>
        <w:t xml:space="preserve"> </w:t>
      </w:r>
      <w:r w:rsidR="00B13C24" w:rsidRPr="00597B35">
        <w:rPr>
          <w:rFonts w:ascii="Arial" w:hAnsi="Arial" w:cs="Arial"/>
        </w:rPr>
        <w:t xml:space="preserve"> e familias que forman o noso Municipio.</w:t>
      </w:r>
    </w:p>
    <w:p w14:paraId="06C74223" w14:textId="77777777" w:rsidR="003D119C" w:rsidRPr="00597B35" w:rsidRDefault="003D119C" w:rsidP="00597B35">
      <w:pPr>
        <w:spacing w:line="360" w:lineRule="auto"/>
        <w:mirrorIndents/>
        <w:jc w:val="both"/>
        <w:rPr>
          <w:rFonts w:ascii="Arial" w:hAnsi="Arial" w:cs="Arial"/>
        </w:rPr>
      </w:pPr>
    </w:p>
    <w:p w14:paraId="2540FCE7" w14:textId="77777777" w:rsidR="003D119C" w:rsidRPr="00597B35" w:rsidRDefault="003D119C" w:rsidP="00597B35">
      <w:pPr>
        <w:spacing w:line="360" w:lineRule="auto"/>
        <w:mirrorIndents/>
        <w:jc w:val="both"/>
        <w:rPr>
          <w:rFonts w:ascii="Arial" w:hAnsi="Arial" w:cs="Arial"/>
        </w:rPr>
      </w:pPr>
    </w:p>
    <w:p w14:paraId="4932E8A2" w14:textId="77777777" w:rsidR="003D119C" w:rsidRPr="00597B35" w:rsidRDefault="003D119C" w:rsidP="00597B35">
      <w:pPr>
        <w:pStyle w:val="Prrafodelista"/>
        <w:numPr>
          <w:ilvl w:val="0"/>
          <w:numId w:val="1"/>
        </w:numPr>
        <w:spacing w:line="360" w:lineRule="auto"/>
        <w:contextualSpacing w:val="0"/>
        <w:mirrorIndents/>
        <w:jc w:val="both"/>
        <w:rPr>
          <w:rFonts w:ascii="Arial" w:hAnsi="Arial" w:cs="Arial"/>
          <w:b/>
          <w:u w:val="single"/>
        </w:rPr>
      </w:pPr>
      <w:r w:rsidRPr="00597B35">
        <w:rPr>
          <w:rFonts w:ascii="Arial" w:hAnsi="Arial" w:cs="Arial"/>
          <w:b/>
          <w:u w:val="single"/>
        </w:rPr>
        <w:t xml:space="preserve">OBXECTO </w:t>
      </w:r>
    </w:p>
    <w:p w14:paraId="411369F7" w14:textId="77777777" w:rsidR="00B13C24" w:rsidRPr="00597B35" w:rsidRDefault="00B13C24" w:rsidP="00597B35">
      <w:pPr>
        <w:spacing w:line="360" w:lineRule="auto"/>
        <w:mirrorIndents/>
        <w:jc w:val="both"/>
        <w:rPr>
          <w:rFonts w:ascii="Arial" w:hAnsi="Arial" w:cs="Arial"/>
        </w:rPr>
      </w:pPr>
    </w:p>
    <w:p w14:paraId="20D4FDC7" w14:textId="77777777" w:rsidR="00B13C24" w:rsidRPr="00597B35" w:rsidRDefault="00B13C24" w:rsidP="00597B35">
      <w:pPr>
        <w:spacing w:line="360" w:lineRule="auto"/>
        <w:mirrorIndents/>
        <w:jc w:val="both"/>
        <w:rPr>
          <w:rFonts w:ascii="Arial" w:hAnsi="Arial" w:cs="Arial"/>
        </w:rPr>
      </w:pPr>
      <w:r w:rsidRPr="00597B35">
        <w:rPr>
          <w:rFonts w:ascii="Arial" w:hAnsi="Arial" w:cs="Arial"/>
        </w:rPr>
        <w:t xml:space="preserve">O obxectivo e intentar que os lugares do noso Concello se impregnen do espírito de </w:t>
      </w:r>
      <w:r w:rsidR="001B67F5" w:rsidRPr="00597B35">
        <w:rPr>
          <w:rFonts w:ascii="Arial" w:hAnsi="Arial" w:cs="Arial"/>
        </w:rPr>
        <w:t>Nadal coa colaboración de todos, cos seguintes fines:</w:t>
      </w:r>
    </w:p>
    <w:p w14:paraId="261874FD" w14:textId="77777777" w:rsidR="00681453" w:rsidRPr="00597B35" w:rsidRDefault="00681453" w:rsidP="00597B35">
      <w:pPr>
        <w:spacing w:line="360" w:lineRule="auto"/>
        <w:mirrorIndents/>
        <w:jc w:val="both"/>
        <w:rPr>
          <w:rFonts w:ascii="Arial" w:hAnsi="Arial" w:cs="Arial"/>
        </w:rPr>
      </w:pPr>
    </w:p>
    <w:p w14:paraId="134CE282" w14:textId="77777777" w:rsidR="001B67F5" w:rsidRPr="00597B35" w:rsidRDefault="001B67F5" w:rsidP="00597B35">
      <w:pPr>
        <w:pStyle w:val="Prrafodelista"/>
        <w:numPr>
          <w:ilvl w:val="0"/>
          <w:numId w:val="3"/>
        </w:numPr>
        <w:spacing w:line="360" w:lineRule="auto"/>
        <w:contextualSpacing w:val="0"/>
        <w:mirrorIndents/>
        <w:jc w:val="both"/>
        <w:rPr>
          <w:rFonts w:ascii="Arial" w:hAnsi="Arial" w:cs="Arial"/>
        </w:rPr>
      </w:pPr>
      <w:r w:rsidRPr="00597B35">
        <w:rPr>
          <w:rFonts w:ascii="Arial" w:hAnsi="Arial" w:cs="Arial"/>
        </w:rPr>
        <w:t>Dinamizar a participación activa dos-as cidadáns do Concello de Cerdedo-Cotobade (Pontevedra).</w:t>
      </w:r>
    </w:p>
    <w:p w14:paraId="079A4B7A" w14:textId="77777777" w:rsidR="00681453" w:rsidRPr="00597B35" w:rsidRDefault="00681453" w:rsidP="00597B35">
      <w:pPr>
        <w:pStyle w:val="Prrafodelista"/>
        <w:spacing w:line="360" w:lineRule="auto"/>
        <w:ind w:left="1080"/>
        <w:contextualSpacing w:val="0"/>
        <w:mirrorIndents/>
        <w:jc w:val="both"/>
        <w:rPr>
          <w:rFonts w:ascii="Arial" w:hAnsi="Arial" w:cs="Arial"/>
        </w:rPr>
      </w:pPr>
    </w:p>
    <w:p w14:paraId="454E4E47" w14:textId="77777777" w:rsidR="001B67F5" w:rsidRPr="00597B35" w:rsidRDefault="001B67F5" w:rsidP="00597B35">
      <w:pPr>
        <w:pStyle w:val="Prrafodelista"/>
        <w:numPr>
          <w:ilvl w:val="0"/>
          <w:numId w:val="3"/>
        </w:numPr>
        <w:spacing w:line="360" w:lineRule="auto"/>
        <w:contextualSpacing w:val="0"/>
        <w:mirrorIndents/>
        <w:jc w:val="both"/>
        <w:rPr>
          <w:rFonts w:ascii="Arial" w:hAnsi="Arial" w:cs="Arial"/>
        </w:rPr>
      </w:pPr>
      <w:r w:rsidRPr="00597B35">
        <w:rPr>
          <w:rFonts w:ascii="Arial" w:hAnsi="Arial" w:cs="Arial"/>
        </w:rPr>
        <w:t>Colaborar e infundir un ambiente de Nadal decorativo baseado en valores como o traballo en común, a fraternidade ou a cooperación.</w:t>
      </w:r>
    </w:p>
    <w:p w14:paraId="681DD428" w14:textId="77777777" w:rsidR="00681453" w:rsidRPr="00597B35" w:rsidRDefault="00681453" w:rsidP="00597B35">
      <w:pPr>
        <w:spacing w:line="360" w:lineRule="auto"/>
        <w:mirrorIndents/>
        <w:jc w:val="both"/>
        <w:rPr>
          <w:rFonts w:ascii="Arial" w:hAnsi="Arial" w:cs="Arial"/>
        </w:rPr>
      </w:pPr>
    </w:p>
    <w:p w14:paraId="5B60DE9E" w14:textId="5A8AB1F4" w:rsidR="001B67F5" w:rsidRPr="00597B35" w:rsidRDefault="001B67F5" w:rsidP="00597B35">
      <w:pPr>
        <w:pStyle w:val="Prrafodelista"/>
        <w:numPr>
          <w:ilvl w:val="0"/>
          <w:numId w:val="3"/>
        </w:numPr>
        <w:spacing w:line="360" w:lineRule="auto"/>
        <w:contextualSpacing w:val="0"/>
        <w:mirrorIndents/>
        <w:jc w:val="both"/>
        <w:rPr>
          <w:rFonts w:ascii="Arial" w:hAnsi="Arial" w:cs="Arial"/>
        </w:rPr>
      </w:pPr>
      <w:r w:rsidRPr="00597B35">
        <w:rPr>
          <w:rFonts w:ascii="Arial" w:hAnsi="Arial" w:cs="Arial"/>
        </w:rPr>
        <w:t xml:space="preserve">Contribuír ao aforro económico en torno a materiais de decoración do Nadal e dispoñer de elementos decorativos que aporten a localidade un entorno de Nadal acolledor e </w:t>
      </w:r>
      <w:r w:rsidR="00B917DD" w:rsidRPr="00597B35">
        <w:rPr>
          <w:rFonts w:ascii="Arial" w:hAnsi="Arial" w:cs="Arial"/>
        </w:rPr>
        <w:t>ilusiónante</w:t>
      </w:r>
      <w:r w:rsidRPr="00597B35">
        <w:rPr>
          <w:rFonts w:ascii="Arial" w:hAnsi="Arial" w:cs="Arial"/>
        </w:rPr>
        <w:t>.</w:t>
      </w:r>
    </w:p>
    <w:p w14:paraId="2E49364E" w14:textId="77777777" w:rsidR="00681453" w:rsidRPr="00597B35" w:rsidRDefault="00681453" w:rsidP="00597B35">
      <w:pPr>
        <w:spacing w:line="360" w:lineRule="auto"/>
        <w:mirrorIndents/>
        <w:jc w:val="both"/>
        <w:rPr>
          <w:rFonts w:ascii="Arial" w:hAnsi="Arial" w:cs="Arial"/>
        </w:rPr>
      </w:pPr>
    </w:p>
    <w:p w14:paraId="49B51F2F" w14:textId="77777777" w:rsidR="001B67F5" w:rsidRPr="00597B35" w:rsidRDefault="001B67F5" w:rsidP="00597B35">
      <w:pPr>
        <w:pStyle w:val="Prrafodelista"/>
        <w:numPr>
          <w:ilvl w:val="0"/>
          <w:numId w:val="3"/>
        </w:numPr>
        <w:spacing w:line="360" w:lineRule="auto"/>
        <w:contextualSpacing w:val="0"/>
        <w:mirrorIndents/>
        <w:jc w:val="both"/>
        <w:rPr>
          <w:rFonts w:ascii="Arial" w:hAnsi="Arial" w:cs="Arial"/>
        </w:rPr>
      </w:pPr>
      <w:r w:rsidRPr="00597B35">
        <w:rPr>
          <w:rFonts w:ascii="Arial" w:hAnsi="Arial" w:cs="Arial"/>
        </w:rPr>
        <w:t xml:space="preserve">Fomentar o uso de materiais reciclables como recurso educativo á cidadanía a través da transformación do </w:t>
      </w:r>
      <w:r w:rsidR="00681453" w:rsidRPr="00597B35">
        <w:rPr>
          <w:rFonts w:ascii="Arial" w:hAnsi="Arial" w:cs="Arial"/>
        </w:rPr>
        <w:t>espazo</w:t>
      </w:r>
      <w:r w:rsidRPr="00597B35">
        <w:rPr>
          <w:rFonts w:ascii="Arial" w:hAnsi="Arial" w:cs="Arial"/>
        </w:rPr>
        <w:t>.</w:t>
      </w:r>
    </w:p>
    <w:p w14:paraId="447A278A" w14:textId="77777777" w:rsidR="00681453" w:rsidRPr="00597B35" w:rsidRDefault="00681453" w:rsidP="00597B35">
      <w:pPr>
        <w:spacing w:line="360" w:lineRule="auto"/>
        <w:mirrorIndents/>
        <w:jc w:val="both"/>
        <w:rPr>
          <w:rFonts w:ascii="Arial" w:hAnsi="Arial" w:cs="Arial"/>
        </w:rPr>
      </w:pPr>
    </w:p>
    <w:p w14:paraId="1D4BAE54" w14:textId="77777777" w:rsidR="001B67F5" w:rsidRPr="00597B35" w:rsidRDefault="00681453" w:rsidP="00597B35">
      <w:pPr>
        <w:pStyle w:val="Prrafodelista"/>
        <w:numPr>
          <w:ilvl w:val="0"/>
          <w:numId w:val="3"/>
        </w:numPr>
        <w:spacing w:line="360" w:lineRule="auto"/>
        <w:contextualSpacing w:val="0"/>
        <w:mirrorIndents/>
        <w:jc w:val="both"/>
        <w:rPr>
          <w:rFonts w:ascii="Arial" w:hAnsi="Arial" w:cs="Arial"/>
        </w:rPr>
      </w:pPr>
      <w:r w:rsidRPr="00597B35">
        <w:rPr>
          <w:rFonts w:ascii="Arial" w:hAnsi="Arial" w:cs="Arial"/>
        </w:rPr>
        <w:t xml:space="preserve">Sensibilizar do problema dos residuos e da importancia do reciclaxe. </w:t>
      </w:r>
    </w:p>
    <w:p w14:paraId="7B6B9425" w14:textId="77777777" w:rsidR="00681453" w:rsidRPr="00597B35" w:rsidRDefault="00681453" w:rsidP="00597B35">
      <w:pPr>
        <w:pStyle w:val="Prrafodelista"/>
        <w:spacing w:line="360" w:lineRule="auto"/>
        <w:contextualSpacing w:val="0"/>
        <w:mirrorIndents/>
        <w:jc w:val="both"/>
        <w:rPr>
          <w:rFonts w:ascii="Arial" w:hAnsi="Arial" w:cs="Arial"/>
        </w:rPr>
      </w:pPr>
    </w:p>
    <w:p w14:paraId="691F4228" w14:textId="77777777" w:rsidR="00681453" w:rsidRPr="00597B35" w:rsidRDefault="003D119C" w:rsidP="00597B35">
      <w:pPr>
        <w:pStyle w:val="Prrafodelista"/>
        <w:numPr>
          <w:ilvl w:val="0"/>
          <w:numId w:val="1"/>
        </w:numPr>
        <w:spacing w:line="360" w:lineRule="auto"/>
        <w:contextualSpacing w:val="0"/>
        <w:mirrorIndents/>
        <w:jc w:val="both"/>
        <w:rPr>
          <w:rFonts w:ascii="Arial" w:hAnsi="Arial" w:cs="Arial"/>
          <w:b/>
          <w:u w:val="single"/>
        </w:rPr>
      </w:pPr>
      <w:r w:rsidRPr="00597B35">
        <w:rPr>
          <w:rFonts w:ascii="Arial" w:hAnsi="Arial" w:cs="Arial"/>
          <w:b/>
          <w:u w:val="single"/>
        </w:rPr>
        <w:t>PARTICIPANTES.</w:t>
      </w:r>
    </w:p>
    <w:p w14:paraId="6F39D5F7" w14:textId="77777777" w:rsidR="00681453" w:rsidRPr="00597B35" w:rsidRDefault="00681453" w:rsidP="00597B35">
      <w:pPr>
        <w:spacing w:line="360" w:lineRule="auto"/>
        <w:mirrorIndents/>
        <w:jc w:val="both"/>
        <w:rPr>
          <w:rFonts w:ascii="Arial" w:hAnsi="Arial" w:cs="Arial"/>
        </w:rPr>
      </w:pPr>
    </w:p>
    <w:p w14:paraId="18D251FB" w14:textId="46D905F6" w:rsidR="00681453" w:rsidRPr="00597B35" w:rsidRDefault="00B917DD" w:rsidP="00597B35">
      <w:pPr>
        <w:spacing w:line="360" w:lineRule="auto"/>
        <w:mirrorIndents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Establécense </w:t>
      </w:r>
      <w:r w:rsidR="00681453" w:rsidRPr="00597B35">
        <w:rPr>
          <w:rFonts w:ascii="Arial" w:hAnsi="Arial" w:cs="Arial"/>
        </w:rPr>
        <w:t xml:space="preserve"> dúas categorías de participantes:</w:t>
      </w:r>
    </w:p>
    <w:p w14:paraId="579FB75D" w14:textId="77777777" w:rsidR="00681453" w:rsidRPr="00597B35" w:rsidRDefault="00681453" w:rsidP="00597B35">
      <w:pPr>
        <w:spacing w:line="360" w:lineRule="auto"/>
        <w:mirrorIndents/>
        <w:jc w:val="both"/>
        <w:rPr>
          <w:rFonts w:ascii="Arial" w:hAnsi="Arial" w:cs="Arial"/>
        </w:rPr>
      </w:pPr>
    </w:p>
    <w:p w14:paraId="254A58EF" w14:textId="77777777" w:rsidR="00681453" w:rsidRPr="00597B35" w:rsidRDefault="00681453" w:rsidP="00597B35">
      <w:pPr>
        <w:pStyle w:val="Prrafodelista"/>
        <w:numPr>
          <w:ilvl w:val="0"/>
          <w:numId w:val="4"/>
        </w:numPr>
        <w:spacing w:line="360" w:lineRule="auto"/>
        <w:contextualSpacing w:val="0"/>
        <w:mirrorIndents/>
        <w:jc w:val="both"/>
        <w:rPr>
          <w:rFonts w:ascii="Arial" w:hAnsi="Arial" w:cs="Arial"/>
          <w:u w:val="single"/>
        </w:rPr>
      </w:pPr>
      <w:r w:rsidRPr="00597B35">
        <w:rPr>
          <w:rFonts w:ascii="Arial" w:hAnsi="Arial" w:cs="Arial"/>
          <w:u w:val="single"/>
        </w:rPr>
        <w:t>Familiar\Individual.</w:t>
      </w:r>
    </w:p>
    <w:p w14:paraId="30427CC0" w14:textId="77777777" w:rsidR="00681453" w:rsidRPr="00597B35" w:rsidRDefault="00681453" w:rsidP="00597B35">
      <w:pPr>
        <w:pStyle w:val="Prrafodelista"/>
        <w:spacing w:line="360" w:lineRule="auto"/>
        <w:contextualSpacing w:val="0"/>
        <w:mirrorIndents/>
        <w:jc w:val="both"/>
        <w:rPr>
          <w:rFonts w:ascii="Arial" w:hAnsi="Arial" w:cs="Arial"/>
          <w:u w:val="single"/>
        </w:rPr>
      </w:pPr>
    </w:p>
    <w:p w14:paraId="01B8A6DF" w14:textId="77777777" w:rsidR="00681453" w:rsidRPr="00597B35" w:rsidRDefault="00681453" w:rsidP="00597B35">
      <w:pPr>
        <w:pStyle w:val="Prrafodelista"/>
        <w:spacing w:line="360" w:lineRule="auto"/>
        <w:contextualSpacing w:val="0"/>
        <w:mirrorIndents/>
        <w:jc w:val="both"/>
        <w:rPr>
          <w:rFonts w:ascii="Arial" w:hAnsi="Arial" w:cs="Arial"/>
        </w:rPr>
      </w:pPr>
      <w:r w:rsidRPr="00597B35">
        <w:rPr>
          <w:rFonts w:ascii="Arial" w:hAnsi="Arial" w:cs="Arial"/>
        </w:rPr>
        <w:t xml:space="preserve">Poderán participar neste concurso todas aquelas persoas </w:t>
      </w:r>
      <w:r w:rsidR="00C865EC" w:rsidRPr="00597B35">
        <w:rPr>
          <w:rFonts w:ascii="Arial" w:hAnsi="Arial" w:cs="Arial"/>
        </w:rPr>
        <w:t>maiores de idade con residencia no municipio de Cerdedo-Cotobade (Pontevedra)</w:t>
      </w:r>
      <w:r w:rsidRPr="00597B35">
        <w:rPr>
          <w:rFonts w:ascii="Arial" w:hAnsi="Arial" w:cs="Arial"/>
        </w:rPr>
        <w:t xml:space="preserve"> que realicen a decoración da súa vivenda.</w:t>
      </w:r>
    </w:p>
    <w:p w14:paraId="23E679AD" w14:textId="77777777" w:rsidR="00681453" w:rsidRPr="00597B35" w:rsidRDefault="00681453" w:rsidP="00597B35">
      <w:pPr>
        <w:pStyle w:val="Prrafodelista"/>
        <w:numPr>
          <w:ilvl w:val="0"/>
          <w:numId w:val="4"/>
        </w:numPr>
        <w:spacing w:line="360" w:lineRule="auto"/>
        <w:contextualSpacing w:val="0"/>
        <w:mirrorIndents/>
        <w:jc w:val="both"/>
        <w:rPr>
          <w:rFonts w:ascii="Arial" w:hAnsi="Arial" w:cs="Arial"/>
          <w:u w:val="single"/>
        </w:rPr>
      </w:pPr>
      <w:r w:rsidRPr="00597B35">
        <w:rPr>
          <w:rFonts w:ascii="Arial" w:hAnsi="Arial" w:cs="Arial"/>
          <w:u w:val="single"/>
        </w:rPr>
        <w:t>Colectiva.</w:t>
      </w:r>
    </w:p>
    <w:p w14:paraId="5BD6B252" w14:textId="77777777" w:rsidR="00C865EC" w:rsidRPr="00597B35" w:rsidRDefault="00C865EC" w:rsidP="00597B35">
      <w:pPr>
        <w:pStyle w:val="Prrafodelista"/>
        <w:spacing w:line="360" w:lineRule="auto"/>
        <w:contextualSpacing w:val="0"/>
        <w:mirrorIndents/>
        <w:jc w:val="both"/>
        <w:rPr>
          <w:rFonts w:ascii="Arial" w:hAnsi="Arial" w:cs="Arial"/>
        </w:rPr>
      </w:pPr>
    </w:p>
    <w:p w14:paraId="5683E7C7" w14:textId="41148F48" w:rsidR="00681453" w:rsidRPr="00597B35" w:rsidRDefault="00681453" w:rsidP="00597B35">
      <w:pPr>
        <w:pStyle w:val="Prrafodelista"/>
        <w:spacing w:line="360" w:lineRule="auto"/>
        <w:contextualSpacing w:val="0"/>
        <w:mirrorIndents/>
        <w:jc w:val="both"/>
        <w:rPr>
          <w:rFonts w:ascii="Arial" w:hAnsi="Arial" w:cs="Arial"/>
        </w:rPr>
      </w:pPr>
      <w:r w:rsidRPr="00597B35">
        <w:rPr>
          <w:rFonts w:ascii="Arial" w:hAnsi="Arial" w:cs="Arial"/>
        </w:rPr>
        <w:t xml:space="preserve">Poderán participar os establecementos </w:t>
      </w:r>
      <w:r w:rsidR="00597B35" w:rsidRPr="00597B35">
        <w:rPr>
          <w:rFonts w:ascii="Arial" w:hAnsi="Arial" w:cs="Arial"/>
        </w:rPr>
        <w:t>do concello</w:t>
      </w:r>
      <w:r w:rsidRPr="00597B35">
        <w:rPr>
          <w:rFonts w:ascii="Arial" w:hAnsi="Arial" w:cs="Arial"/>
        </w:rPr>
        <w:t xml:space="preserve"> que teñan escaparate visible dende a vía pública e aqueles que ofrezan outro tipo de servizos como bares, restaurantes, cafeterías, asesorías, inmobiliarias, hoteis, pensións, estudios </w:t>
      </w:r>
      <w:proofErr w:type="spellStart"/>
      <w:r w:rsidRPr="00597B35">
        <w:rPr>
          <w:rFonts w:ascii="Arial" w:hAnsi="Arial" w:cs="Arial"/>
        </w:rPr>
        <w:t>etc</w:t>
      </w:r>
      <w:proofErr w:type="spellEnd"/>
      <w:r w:rsidRPr="00597B35">
        <w:rPr>
          <w:rFonts w:ascii="Arial" w:hAnsi="Arial" w:cs="Arial"/>
        </w:rPr>
        <w:t xml:space="preserve"> que dispoñan dun balcón, xanela, porta</w:t>
      </w:r>
      <w:r w:rsidR="002314DF" w:rsidRPr="00597B35">
        <w:rPr>
          <w:rFonts w:ascii="Arial" w:hAnsi="Arial" w:cs="Arial"/>
        </w:rPr>
        <w:t>, fachada.</w:t>
      </w:r>
      <w:r w:rsidRPr="00597B35">
        <w:rPr>
          <w:rFonts w:ascii="Arial" w:hAnsi="Arial" w:cs="Arial"/>
        </w:rPr>
        <w:t xml:space="preserve"> </w:t>
      </w:r>
    </w:p>
    <w:p w14:paraId="722E6EC8" w14:textId="77777777" w:rsidR="00CB67B7" w:rsidRPr="00597B35" w:rsidRDefault="00CB67B7" w:rsidP="00597B35">
      <w:pPr>
        <w:pStyle w:val="Prrafodelista"/>
        <w:spacing w:line="360" w:lineRule="auto"/>
        <w:contextualSpacing w:val="0"/>
        <w:mirrorIndents/>
        <w:jc w:val="both"/>
        <w:rPr>
          <w:rFonts w:ascii="Arial" w:hAnsi="Arial" w:cs="Arial"/>
        </w:rPr>
      </w:pPr>
    </w:p>
    <w:p w14:paraId="430FABD8" w14:textId="66BCC069" w:rsidR="006C00A4" w:rsidRPr="00597B35" w:rsidRDefault="006C00A4" w:rsidP="00597B35">
      <w:pPr>
        <w:pStyle w:val="Prrafodelista"/>
        <w:spacing w:line="360" w:lineRule="auto"/>
        <w:contextualSpacing w:val="0"/>
        <w:mirrorIndents/>
        <w:jc w:val="both"/>
        <w:rPr>
          <w:rFonts w:ascii="Arial" w:hAnsi="Arial" w:cs="Arial"/>
        </w:rPr>
      </w:pPr>
      <w:r w:rsidRPr="00597B35">
        <w:rPr>
          <w:rFonts w:ascii="Arial" w:hAnsi="Arial" w:cs="Arial"/>
        </w:rPr>
        <w:t>Poderán participar as asociacións</w:t>
      </w:r>
      <w:r w:rsidR="00CB67B7" w:rsidRPr="00597B35">
        <w:rPr>
          <w:rFonts w:ascii="Arial" w:hAnsi="Arial" w:cs="Arial"/>
        </w:rPr>
        <w:t xml:space="preserve"> </w:t>
      </w:r>
      <w:r w:rsidRPr="00597B35">
        <w:rPr>
          <w:rFonts w:ascii="Arial" w:hAnsi="Arial" w:cs="Arial"/>
        </w:rPr>
        <w:t xml:space="preserve">e /ou comunidades de montes legalmente establecidas que decoren unha praza/ lugar/... da parroquia na que estean establecidas. </w:t>
      </w:r>
    </w:p>
    <w:p w14:paraId="1D5F9E07" w14:textId="77777777" w:rsidR="00C865EC" w:rsidRPr="00597B35" w:rsidRDefault="00C865EC" w:rsidP="00597B35">
      <w:pPr>
        <w:pStyle w:val="Prrafodelista"/>
        <w:spacing w:line="360" w:lineRule="auto"/>
        <w:contextualSpacing w:val="0"/>
        <w:mirrorIndents/>
        <w:jc w:val="both"/>
        <w:rPr>
          <w:rFonts w:ascii="Arial" w:hAnsi="Arial" w:cs="Arial"/>
        </w:rPr>
      </w:pPr>
    </w:p>
    <w:p w14:paraId="783E391F" w14:textId="77777777" w:rsidR="00C865EC" w:rsidRPr="00597B35" w:rsidRDefault="00C865EC" w:rsidP="00597B35">
      <w:pPr>
        <w:pStyle w:val="Prrafodelista"/>
        <w:spacing w:line="360" w:lineRule="auto"/>
        <w:ind w:left="0"/>
        <w:contextualSpacing w:val="0"/>
        <w:mirrorIndents/>
        <w:jc w:val="both"/>
        <w:rPr>
          <w:rFonts w:ascii="Arial" w:hAnsi="Arial" w:cs="Arial"/>
        </w:rPr>
      </w:pPr>
      <w:r w:rsidRPr="00597B35">
        <w:rPr>
          <w:rFonts w:ascii="Arial" w:hAnsi="Arial" w:cs="Arial"/>
        </w:rPr>
        <w:t>Os participantes responsabilizaranse do adecuado cumprimento destas bases e da realización dos trámites, permisos, medidas preventivas o de calquera índole que puideran ser precisas para a súa participación no concurso, eximindo ao Concello de Cerdedo-Cotobade (Pontevedra) de calquera responsabilidade polo seu incumprimento ou omisión.</w:t>
      </w:r>
    </w:p>
    <w:p w14:paraId="06225E84" w14:textId="77777777" w:rsidR="00C865EC" w:rsidRPr="00597B35" w:rsidRDefault="00C865EC" w:rsidP="00597B35">
      <w:pPr>
        <w:pStyle w:val="Prrafodelista"/>
        <w:spacing w:line="360" w:lineRule="auto"/>
        <w:ind w:left="0"/>
        <w:contextualSpacing w:val="0"/>
        <w:mirrorIndents/>
        <w:jc w:val="both"/>
        <w:rPr>
          <w:rFonts w:ascii="Arial" w:hAnsi="Arial" w:cs="Arial"/>
        </w:rPr>
      </w:pPr>
    </w:p>
    <w:p w14:paraId="6F9091FE" w14:textId="77777777" w:rsidR="00C865EC" w:rsidRPr="00597B35" w:rsidRDefault="00C865EC" w:rsidP="00597B35">
      <w:pPr>
        <w:pStyle w:val="Prrafodelista"/>
        <w:spacing w:line="360" w:lineRule="auto"/>
        <w:ind w:left="0"/>
        <w:contextualSpacing w:val="0"/>
        <w:mirrorIndents/>
        <w:jc w:val="both"/>
        <w:rPr>
          <w:rFonts w:ascii="Arial" w:hAnsi="Arial" w:cs="Arial"/>
        </w:rPr>
      </w:pPr>
      <w:r w:rsidRPr="00597B35">
        <w:rPr>
          <w:rFonts w:ascii="Arial" w:hAnsi="Arial" w:cs="Arial"/>
        </w:rPr>
        <w:t>Todos os negocios que queiran participar deben estar abertos ao público e en posesión da Licenza Municipal de Actividade correspondente.</w:t>
      </w:r>
    </w:p>
    <w:p w14:paraId="183DA547" w14:textId="77777777" w:rsidR="00C865EC" w:rsidRPr="00597B35" w:rsidRDefault="00C865EC" w:rsidP="00597B35">
      <w:pPr>
        <w:pStyle w:val="Prrafodelista"/>
        <w:spacing w:line="360" w:lineRule="auto"/>
        <w:ind w:left="0"/>
        <w:contextualSpacing w:val="0"/>
        <w:mirrorIndents/>
        <w:jc w:val="both"/>
        <w:rPr>
          <w:rFonts w:ascii="Arial" w:hAnsi="Arial" w:cs="Arial"/>
        </w:rPr>
      </w:pPr>
    </w:p>
    <w:p w14:paraId="0FFA4CC5" w14:textId="7BD7B398" w:rsidR="00C865EC" w:rsidRPr="00597B35" w:rsidRDefault="00C865EC" w:rsidP="00597B35">
      <w:pPr>
        <w:pStyle w:val="Prrafodelista"/>
        <w:spacing w:line="360" w:lineRule="auto"/>
        <w:ind w:left="0"/>
        <w:contextualSpacing w:val="0"/>
        <w:mirrorIndents/>
        <w:jc w:val="both"/>
        <w:rPr>
          <w:rFonts w:ascii="Arial" w:hAnsi="Arial" w:cs="Arial"/>
        </w:rPr>
      </w:pPr>
      <w:r w:rsidRPr="00597B35">
        <w:rPr>
          <w:rFonts w:ascii="Arial" w:hAnsi="Arial" w:cs="Arial"/>
        </w:rPr>
        <w:t xml:space="preserve">Os interesados en participar deberán inscribirse cumprimentando e entregando no Concello o formulario de </w:t>
      </w:r>
      <w:r w:rsidR="003D119C" w:rsidRPr="00597B35">
        <w:rPr>
          <w:rFonts w:ascii="Arial" w:hAnsi="Arial" w:cs="Arial"/>
        </w:rPr>
        <w:t>inscrición</w:t>
      </w:r>
      <w:r w:rsidRPr="00597B35">
        <w:rPr>
          <w:rFonts w:ascii="Arial" w:hAnsi="Arial" w:cs="Arial"/>
        </w:rPr>
        <w:t xml:space="preserve"> </w:t>
      </w:r>
      <w:r w:rsidR="00723CEF" w:rsidRPr="00597B35">
        <w:rPr>
          <w:rFonts w:ascii="Arial" w:hAnsi="Arial" w:cs="Arial"/>
        </w:rPr>
        <w:t>xunt</w:t>
      </w:r>
      <w:r w:rsidR="003D119C" w:rsidRPr="00597B35">
        <w:rPr>
          <w:rFonts w:ascii="Arial" w:hAnsi="Arial" w:cs="Arial"/>
        </w:rPr>
        <w:t>ado</w:t>
      </w:r>
      <w:r w:rsidRPr="00597B35">
        <w:rPr>
          <w:rFonts w:ascii="Arial" w:hAnsi="Arial" w:cs="Arial"/>
        </w:rPr>
        <w:t xml:space="preserve"> a estas bases. Poderán presentalo de forma presencial en horario de atención ao público </w:t>
      </w:r>
      <w:r w:rsidR="003D119C" w:rsidRPr="00597B35">
        <w:rPr>
          <w:rFonts w:ascii="Arial" w:hAnsi="Arial" w:cs="Arial"/>
        </w:rPr>
        <w:t xml:space="preserve">( luns a venres de 9:00 a 14:00 horas) ou a través do correo electrónico </w:t>
      </w:r>
      <w:hyperlink r:id="rId8" w:history="1">
        <w:r w:rsidR="005849A7" w:rsidRPr="00597B35">
          <w:rPr>
            <w:rStyle w:val="Hipervnculo"/>
            <w:rFonts w:ascii="Arial" w:hAnsi="Arial" w:cs="Arial"/>
            <w:u w:val="none"/>
          </w:rPr>
          <w:t>omix@cerdedo-cotobade.gal</w:t>
        </w:r>
      </w:hyperlink>
      <w:r w:rsidR="00CB67B7" w:rsidRPr="00597B35">
        <w:rPr>
          <w:rStyle w:val="Hipervnculo"/>
          <w:rFonts w:ascii="Arial" w:hAnsi="Arial" w:cs="Arial"/>
          <w:u w:val="none"/>
        </w:rPr>
        <w:t>;</w:t>
      </w:r>
      <w:r w:rsidR="005849A7" w:rsidRPr="00597B35">
        <w:rPr>
          <w:rFonts w:ascii="Arial" w:hAnsi="Arial" w:cs="Arial"/>
        </w:rPr>
        <w:t>.</w:t>
      </w:r>
    </w:p>
    <w:p w14:paraId="105FC8FB" w14:textId="77777777" w:rsidR="005849A7" w:rsidRPr="00597B35" w:rsidRDefault="005849A7" w:rsidP="00597B35">
      <w:pPr>
        <w:pStyle w:val="Prrafodelista"/>
        <w:spacing w:line="360" w:lineRule="auto"/>
        <w:ind w:left="0"/>
        <w:contextualSpacing w:val="0"/>
        <w:mirrorIndents/>
        <w:jc w:val="both"/>
        <w:rPr>
          <w:rFonts w:ascii="Arial" w:hAnsi="Arial" w:cs="Arial"/>
        </w:rPr>
      </w:pPr>
    </w:p>
    <w:p w14:paraId="45AE0D7D" w14:textId="77777777" w:rsidR="005849A7" w:rsidRPr="00597B35" w:rsidRDefault="005849A7" w:rsidP="00597B35">
      <w:pPr>
        <w:pStyle w:val="Prrafodelista"/>
        <w:numPr>
          <w:ilvl w:val="0"/>
          <w:numId w:val="1"/>
        </w:numPr>
        <w:spacing w:line="360" w:lineRule="auto"/>
        <w:contextualSpacing w:val="0"/>
        <w:mirrorIndents/>
        <w:jc w:val="both"/>
        <w:rPr>
          <w:rFonts w:ascii="Arial" w:hAnsi="Arial" w:cs="Arial"/>
          <w:b/>
          <w:u w:val="single"/>
        </w:rPr>
      </w:pPr>
      <w:r w:rsidRPr="00597B35">
        <w:rPr>
          <w:rFonts w:ascii="Arial" w:hAnsi="Arial" w:cs="Arial"/>
          <w:b/>
          <w:u w:val="single"/>
        </w:rPr>
        <w:lastRenderedPageBreak/>
        <w:t>ENTIDADE ORGANIZADORA.</w:t>
      </w:r>
    </w:p>
    <w:p w14:paraId="4148591D" w14:textId="77777777" w:rsidR="00C865EC" w:rsidRPr="00597B35" w:rsidRDefault="00C865EC" w:rsidP="00597B35">
      <w:pPr>
        <w:pStyle w:val="Prrafodelista"/>
        <w:spacing w:line="360" w:lineRule="auto"/>
        <w:ind w:left="0"/>
        <w:contextualSpacing w:val="0"/>
        <w:mirrorIndents/>
        <w:jc w:val="both"/>
        <w:rPr>
          <w:rFonts w:ascii="Arial" w:hAnsi="Arial" w:cs="Arial"/>
        </w:rPr>
      </w:pPr>
    </w:p>
    <w:p w14:paraId="0F8F8C2C" w14:textId="77777777" w:rsidR="005849A7" w:rsidRPr="00597B35" w:rsidRDefault="005849A7" w:rsidP="00597B35">
      <w:pPr>
        <w:pStyle w:val="Prrafodelista"/>
        <w:spacing w:line="360" w:lineRule="auto"/>
        <w:ind w:left="0"/>
        <w:contextualSpacing w:val="0"/>
        <w:mirrorIndents/>
        <w:jc w:val="both"/>
        <w:rPr>
          <w:rFonts w:ascii="Arial" w:hAnsi="Arial" w:cs="Arial"/>
        </w:rPr>
      </w:pPr>
      <w:r w:rsidRPr="00597B35">
        <w:rPr>
          <w:rFonts w:ascii="Arial" w:hAnsi="Arial" w:cs="Arial"/>
          <w:bCs/>
          <w:color w:val="000000"/>
          <w:lang w:eastAsia="gl-ES"/>
        </w:rPr>
        <w:t xml:space="preserve">O Organismo encargado da valoración do concurso será o Excelentísimo Concello de Cerdedo-Cotobade (Pontevedra) a través do Departamento de Cultura onde se dirixirán aquelas posibles incidencias, comunicados </w:t>
      </w:r>
      <w:proofErr w:type="spellStart"/>
      <w:r w:rsidRPr="00597B35">
        <w:rPr>
          <w:rFonts w:ascii="Arial" w:hAnsi="Arial" w:cs="Arial"/>
          <w:bCs/>
          <w:color w:val="000000"/>
          <w:lang w:eastAsia="gl-ES"/>
        </w:rPr>
        <w:t>etc</w:t>
      </w:r>
      <w:proofErr w:type="spellEnd"/>
      <w:r w:rsidRPr="00597B35">
        <w:rPr>
          <w:rFonts w:ascii="Arial" w:hAnsi="Arial" w:cs="Arial"/>
          <w:bCs/>
          <w:color w:val="000000"/>
          <w:lang w:eastAsia="gl-ES"/>
        </w:rPr>
        <w:t xml:space="preserve"> que se produzan durante a celebración de dito concurso a través do correo electrónico </w:t>
      </w:r>
      <w:hyperlink r:id="rId9" w:history="1">
        <w:r w:rsidRPr="00597B35">
          <w:rPr>
            <w:rStyle w:val="Hipervnculo"/>
            <w:rFonts w:ascii="Arial" w:hAnsi="Arial" w:cs="Arial"/>
            <w:u w:val="none"/>
          </w:rPr>
          <w:t>omix@cerdedo-cotobade.gal</w:t>
        </w:r>
      </w:hyperlink>
      <w:r w:rsidRPr="00597B35">
        <w:rPr>
          <w:rFonts w:ascii="Arial" w:hAnsi="Arial" w:cs="Arial"/>
        </w:rPr>
        <w:t>.</w:t>
      </w:r>
    </w:p>
    <w:p w14:paraId="11013746" w14:textId="77777777" w:rsidR="005849A7" w:rsidRPr="00597B35" w:rsidRDefault="005849A7" w:rsidP="00597B35">
      <w:pPr>
        <w:pStyle w:val="Prrafodelista"/>
        <w:spacing w:line="360" w:lineRule="auto"/>
        <w:ind w:left="0"/>
        <w:contextualSpacing w:val="0"/>
        <w:mirrorIndents/>
        <w:jc w:val="both"/>
        <w:rPr>
          <w:rFonts w:ascii="Arial" w:hAnsi="Arial" w:cs="Arial"/>
        </w:rPr>
      </w:pPr>
    </w:p>
    <w:p w14:paraId="76B23040" w14:textId="77777777" w:rsidR="00C865EC" w:rsidRPr="00597B35" w:rsidRDefault="003D119C" w:rsidP="00597B3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line="360" w:lineRule="auto"/>
        <w:contextualSpacing w:val="0"/>
        <w:mirrorIndents/>
        <w:jc w:val="both"/>
        <w:rPr>
          <w:rFonts w:ascii="Arial" w:hAnsi="Arial" w:cs="Arial"/>
          <w:b/>
          <w:color w:val="000000"/>
          <w:u w:val="single"/>
          <w:lang w:eastAsia="gl-ES"/>
        </w:rPr>
      </w:pPr>
      <w:r w:rsidRPr="00597B35">
        <w:rPr>
          <w:rFonts w:ascii="Arial" w:hAnsi="Arial" w:cs="Arial"/>
          <w:b/>
          <w:color w:val="000000"/>
          <w:u w:val="single"/>
          <w:lang w:eastAsia="gl-ES"/>
        </w:rPr>
        <w:t>MATERIAIS EMPREGADOS.</w:t>
      </w:r>
    </w:p>
    <w:p w14:paraId="2CF1ED74" w14:textId="77777777" w:rsidR="00C865EC" w:rsidRPr="00597B35" w:rsidRDefault="00C865EC" w:rsidP="00597B35">
      <w:pPr>
        <w:pStyle w:val="Default"/>
        <w:spacing w:line="360" w:lineRule="auto"/>
        <w:mirrorIndents/>
        <w:jc w:val="both"/>
        <w:rPr>
          <w:rFonts w:ascii="Arial" w:hAnsi="Arial" w:cs="Arial"/>
          <w:sz w:val="22"/>
          <w:szCs w:val="22"/>
        </w:rPr>
      </w:pPr>
      <w:r w:rsidRPr="00597B35">
        <w:rPr>
          <w:rFonts w:ascii="Arial" w:hAnsi="Arial" w:cs="Arial"/>
          <w:sz w:val="22"/>
          <w:szCs w:val="22"/>
        </w:rPr>
        <w:t xml:space="preserve">  </w:t>
      </w:r>
    </w:p>
    <w:p w14:paraId="582F4BB0" w14:textId="634C1294" w:rsidR="003D119C" w:rsidRPr="00597B35" w:rsidRDefault="008D1E32" w:rsidP="00597B35">
      <w:pPr>
        <w:pStyle w:val="Default"/>
        <w:spacing w:line="360" w:lineRule="auto"/>
        <w:mirrorIndents/>
        <w:jc w:val="both"/>
        <w:rPr>
          <w:rFonts w:ascii="Arial" w:hAnsi="Arial" w:cs="Arial"/>
          <w:sz w:val="22"/>
          <w:szCs w:val="22"/>
        </w:rPr>
      </w:pPr>
      <w:r w:rsidRPr="00597B35">
        <w:rPr>
          <w:rFonts w:ascii="Arial" w:hAnsi="Arial" w:cs="Arial"/>
          <w:sz w:val="22"/>
          <w:szCs w:val="22"/>
        </w:rPr>
        <w:t xml:space="preserve">Os materiais empregados para a decoración deberán ser na súa meirande parte material reciclado, así como materiais provenientes da natureza ou outro medio natural sempre que non se prexudique ou dane o </w:t>
      </w:r>
      <w:r w:rsidR="00B917DD" w:rsidRPr="00597B35">
        <w:rPr>
          <w:rFonts w:ascii="Arial" w:hAnsi="Arial" w:cs="Arial"/>
          <w:sz w:val="22"/>
          <w:szCs w:val="22"/>
        </w:rPr>
        <w:t>medi</w:t>
      </w:r>
      <w:r w:rsidR="00B917DD">
        <w:rPr>
          <w:rFonts w:ascii="Arial" w:hAnsi="Arial" w:cs="Arial"/>
          <w:sz w:val="22"/>
          <w:szCs w:val="22"/>
        </w:rPr>
        <w:t>o</w:t>
      </w:r>
      <w:r w:rsidR="00B917DD" w:rsidRPr="00597B35">
        <w:rPr>
          <w:rFonts w:ascii="Arial" w:hAnsi="Arial" w:cs="Arial"/>
          <w:sz w:val="22"/>
          <w:szCs w:val="22"/>
        </w:rPr>
        <w:t xml:space="preserve"> ambiente</w:t>
      </w:r>
      <w:r w:rsidRPr="00597B35">
        <w:rPr>
          <w:rFonts w:ascii="Arial" w:hAnsi="Arial" w:cs="Arial"/>
          <w:sz w:val="22"/>
          <w:szCs w:val="22"/>
        </w:rPr>
        <w:t>.</w:t>
      </w:r>
    </w:p>
    <w:p w14:paraId="297782E5" w14:textId="77777777" w:rsidR="008D1E32" w:rsidRPr="00597B35" w:rsidRDefault="008D1E32" w:rsidP="00597B35">
      <w:pPr>
        <w:pStyle w:val="Default"/>
        <w:spacing w:line="360" w:lineRule="auto"/>
        <w:mirrorIndents/>
        <w:jc w:val="both"/>
        <w:rPr>
          <w:rFonts w:ascii="Arial" w:hAnsi="Arial" w:cs="Arial"/>
          <w:sz w:val="22"/>
          <w:szCs w:val="22"/>
        </w:rPr>
      </w:pPr>
    </w:p>
    <w:p w14:paraId="68E54A81" w14:textId="77777777" w:rsidR="008D1E32" w:rsidRPr="00597B35" w:rsidRDefault="008D1E32" w:rsidP="00597B35">
      <w:pPr>
        <w:pStyle w:val="Default"/>
        <w:spacing w:line="360" w:lineRule="auto"/>
        <w:mirrorIndents/>
        <w:jc w:val="both"/>
        <w:rPr>
          <w:rFonts w:ascii="Arial" w:hAnsi="Arial" w:cs="Arial"/>
          <w:sz w:val="22"/>
          <w:szCs w:val="22"/>
        </w:rPr>
      </w:pPr>
      <w:r w:rsidRPr="00597B35">
        <w:rPr>
          <w:rFonts w:ascii="Arial" w:hAnsi="Arial" w:cs="Arial"/>
          <w:sz w:val="22"/>
          <w:szCs w:val="22"/>
        </w:rPr>
        <w:t>Os participantes disporán de liberdade no estilo e técnica empregada na decoración da vivenda ou negocio.</w:t>
      </w:r>
    </w:p>
    <w:p w14:paraId="3F68235C" w14:textId="77777777" w:rsidR="008D1E32" w:rsidRPr="00597B35" w:rsidRDefault="008D1E32" w:rsidP="00597B35">
      <w:pPr>
        <w:pStyle w:val="Default"/>
        <w:spacing w:line="360" w:lineRule="auto"/>
        <w:mirrorIndents/>
        <w:jc w:val="both"/>
        <w:rPr>
          <w:rFonts w:ascii="Arial" w:hAnsi="Arial" w:cs="Arial"/>
          <w:sz w:val="22"/>
          <w:szCs w:val="22"/>
        </w:rPr>
      </w:pPr>
    </w:p>
    <w:p w14:paraId="19215ADD" w14:textId="1479DB6E" w:rsidR="008D1E32" w:rsidRPr="00597B35" w:rsidRDefault="008D1E32" w:rsidP="00597B35">
      <w:pPr>
        <w:pStyle w:val="Default"/>
        <w:spacing w:line="360" w:lineRule="auto"/>
        <w:mirrorIndents/>
        <w:jc w:val="both"/>
        <w:rPr>
          <w:rFonts w:ascii="Arial" w:hAnsi="Arial" w:cs="Arial"/>
          <w:sz w:val="22"/>
          <w:szCs w:val="22"/>
        </w:rPr>
      </w:pPr>
      <w:r w:rsidRPr="00597B35">
        <w:rPr>
          <w:rFonts w:ascii="Arial" w:hAnsi="Arial" w:cs="Arial"/>
          <w:sz w:val="22"/>
          <w:szCs w:val="22"/>
        </w:rPr>
        <w:t xml:space="preserve">Os elemento decorativos que se empreguen non poderán causar ningún perigo ni prexuízo para as persoas e o bens e se </w:t>
      </w:r>
      <w:r w:rsidR="00CB67B7" w:rsidRPr="00597B35">
        <w:rPr>
          <w:rFonts w:ascii="Arial" w:hAnsi="Arial" w:cs="Arial"/>
          <w:sz w:val="22"/>
          <w:szCs w:val="22"/>
        </w:rPr>
        <w:t>basearan</w:t>
      </w:r>
      <w:r w:rsidRPr="00597B35">
        <w:rPr>
          <w:rFonts w:ascii="Arial" w:hAnsi="Arial" w:cs="Arial"/>
          <w:sz w:val="22"/>
          <w:szCs w:val="22"/>
        </w:rPr>
        <w:t xml:space="preserve"> n</w:t>
      </w:r>
      <w:r w:rsidR="00CB67B7" w:rsidRPr="00597B35">
        <w:rPr>
          <w:rFonts w:ascii="Arial" w:hAnsi="Arial" w:cs="Arial"/>
          <w:sz w:val="22"/>
          <w:szCs w:val="22"/>
        </w:rPr>
        <w:t>a</w:t>
      </w:r>
      <w:r w:rsidRPr="00597B35">
        <w:rPr>
          <w:rFonts w:ascii="Arial" w:hAnsi="Arial" w:cs="Arial"/>
          <w:sz w:val="22"/>
          <w:szCs w:val="22"/>
        </w:rPr>
        <w:t xml:space="preserve"> reciclaxe, a ecoloxía e a creatividade.</w:t>
      </w:r>
    </w:p>
    <w:p w14:paraId="5AE04A2C" w14:textId="77777777" w:rsidR="008D1E32" w:rsidRPr="00597B35" w:rsidRDefault="00171FFF" w:rsidP="00597B3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line="360" w:lineRule="auto"/>
        <w:contextualSpacing w:val="0"/>
        <w:mirrorIndents/>
        <w:jc w:val="both"/>
        <w:rPr>
          <w:rFonts w:ascii="Arial" w:hAnsi="Arial" w:cs="Arial"/>
          <w:b/>
          <w:color w:val="000000"/>
          <w:u w:val="single"/>
          <w:lang w:eastAsia="gl-ES"/>
        </w:rPr>
      </w:pPr>
      <w:r w:rsidRPr="00597B35">
        <w:rPr>
          <w:rFonts w:ascii="Arial" w:hAnsi="Arial" w:cs="Arial"/>
          <w:b/>
          <w:color w:val="000000"/>
          <w:u w:val="single"/>
          <w:lang w:eastAsia="gl-ES"/>
        </w:rPr>
        <w:t>CONDICIÓNS DE PARTICIPACIÓN.</w:t>
      </w:r>
    </w:p>
    <w:p w14:paraId="698A6907" w14:textId="77777777" w:rsidR="008D1E32" w:rsidRPr="00597B35" w:rsidRDefault="008D1E32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 xml:space="preserve"> </w:t>
      </w:r>
    </w:p>
    <w:p w14:paraId="7DEC12B9" w14:textId="77777777" w:rsidR="00171FFF" w:rsidRPr="00597B35" w:rsidRDefault="00171FFF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 xml:space="preserve">A montaxe e desmontase dos elementos decorativos realizarase por cada un dos participantes. Non se poderá solicitar axuda do almacén municipal para o porte ou colocación dos adornos. </w:t>
      </w:r>
    </w:p>
    <w:p w14:paraId="64973399" w14:textId="77777777" w:rsidR="00171FFF" w:rsidRPr="00597B35" w:rsidRDefault="00171FFF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17A3601B" w14:textId="77777777" w:rsidR="00171FFF" w:rsidRPr="00597B35" w:rsidRDefault="00171FFF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 xml:space="preserve">A decoración presentada non poderá ser modificada, deberá ser visible dende a vía pública e non causar molestia aos veciños ou transeúntes nin </w:t>
      </w:r>
      <w:proofErr w:type="spellStart"/>
      <w:r w:rsidRPr="00597B35">
        <w:rPr>
          <w:rFonts w:ascii="Arial" w:hAnsi="Arial" w:cs="Arial"/>
          <w:color w:val="000000"/>
          <w:lang w:eastAsia="gl-ES"/>
        </w:rPr>
        <w:t>obstruir</w:t>
      </w:r>
      <w:proofErr w:type="spellEnd"/>
      <w:r w:rsidRPr="00597B35">
        <w:rPr>
          <w:rFonts w:ascii="Arial" w:hAnsi="Arial" w:cs="Arial"/>
          <w:color w:val="000000"/>
          <w:lang w:eastAsia="gl-ES"/>
        </w:rPr>
        <w:t xml:space="preserve"> o tráfico de vehículos ou persoas.</w:t>
      </w:r>
    </w:p>
    <w:p w14:paraId="71AAB862" w14:textId="77777777" w:rsidR="00171FFF" w:rsidRPr="00597B35" w:rsidRDefault="00171FFF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3D7079DE" w14:textId="77777777" w:rsidR="00171FFF" w:rsidRPr="00597B35" w:rsidRDefault="00AF35CC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 xml:space="preserve">A decoración deberá ter relación co Nadal e </w:t>
      </w:r>
      <w:r w:rsidR="00E2764F" w:rsidRPr="00597B35">
        <w:rPr>
          <w:rFonts w:ascii="Arial" w:hAnsi="Arial" w:cs="Arial"/>
          <w:color w:val="000000"/>
          <w:lang w:eastAsia="gl-ES"/>
        </w:rPr>
        <w:t xml:space="preserve">os motivos tradicionais da mesma, tendo os participantes </w:t>
      </w:r>
      <w:r w:rsidR="00C31810" w:rsidRPr="00597B35">
        <w:rPr>
          <w:rFonts w:ascii="Arial" w:hAnsi="Arial" w:cs="Arial"/>
          <w:color w:val="000000"/>
          <w:lang w:eastAsia="gl-ES"/>
        </w:rPr>
        <w:t>plena liberdade en canto a técnica e estilo decorativo, quedando totalmente prohibido a utilización de velas, facho, pirotecnia o calquera outro elemento que puidera resultar perigoso.</w:t>
      </w:r>
    </w:p>
    <w:p w14:paraId="1F0013A4" w14:textId="77777777" w:rsidR="00171FFF" w:rsidRPr="00597B35" w:rsidRDefault="00171FFF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60FE33D2" w14:textId="1D48E68E" w:rsidR="00AF35CC" w:rsidRPr="00597B35" w:rsidRDefault="00C31810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lastRenderedPageBreak/>
        <w:t>A decoración deberá permanecer exposta desde</w:t>
      </w:r>
      <w:r w:rsidR="00723CEF" w:rsidRPr="00597B35">
        <w:rPr>
          <w:rFonts w:ascii="Arial" w:hAnsi="Arial" w:cs="Arial"/>
          <w:color w:val="000000"/>
          <w:lang w:eastAsia="gl-ES"/>
        </w:rPr>
        <w:t xml:space="preserve"> o día de solicitude ata o 07 de xaneiro de </w:t>
      </w:r>
      <w:r w:rsidR="006C00A4" w:rsidRPr="00597B35">
        <w:rPr>
          <w:rFonts w:ascii="Arial" w:hAnsi="Arial" w:cs="Arial"/>
          <w:color w:val="000000"/>
          <w:lang w:eastAsia="gl-ES"/>
        </w:rPr>
        <w:t>2024</w:t>
      </w:r>
      <w:r w:rsidRPr="00597B35">
        <w:rPr>
          <w:rFonts w:ascii="Arial" w:hAnsi="Arial" w:cs="Arial"/>
          <w:color w:val="000000"/>
          <w:lang w:eastAsia="gl-ES"/>
        </w:rPr>
        <w:t xml:space="preserve">  e</w:t>
      </w:r>
      <w:r w:rsidR="00723CEF" w:rsidRPr="00597B35">
        <w:rPr>
          <w:rFonts w:ascii="Arial" w:hAnsi="Arial" w:cs="Arial"/>
          <w:color w:val="000000"/>
          <w:lang w:eastAsia="gl-ES"/>
        </w:rPr>
        <w:t xml:space="preserve"> contar</w:t>
      </w:r>
      <w:r w:rsidRPr="00597B35">
        <w:rPr>
          <w:rFonts w:ascii="Arial" w:hAnsi="Arial" w:cs="Arial"/>
          <w:color w:val="000000"/>
          <w:lang w:eastAsia="gl-ES"/>
        </w:rPr>
        <w:t xml:space="preserve"> as condicións precisas de conservación, coidado e seguridade durante todo o </w:t>
      </w:r>
      <w:r w:rsidR="00723CEF" w:rsidRPr="00597B35">
        <w:rPr>
          <w:rFonts w:ascii="Arial" w:hAnsi="Arial" w:cs="Arial"/>
          <w:color w:val="000000"/>
          <w:lang w:eastAsia="gl-ES"/>
        </w:rPr>
        <w:t>período</w:t>
      </w:r>
      <w:r w:rsidRPr="00597B35">
        <w:rPr>
          <w:rFonts w:ascii="Arial" w:hAnsi="Arial" w:cs="Arial"/>
          <w:color w:val="000000"/>
          <w:lang w:eastAsia="gl-ES"/>
        </w:rPr>
        <w:t xml:space="preserve"> de exposición.</w:t>
      </w:r>
    </w:p>
    <w:p w14:paraId="1316F6CE" w14:textId="77777777" w:rsidR="00AF35CC" w:rsidRPr="00597B35" w:rsidRDefault="00AF35CC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7306E572" w14:textId="77777777" w:rsidR="00171FFF" w:rsidRPr="00597B35" w:rsidRDefault="00BC639E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>As persoas participantes decorarán as fachadas exteriores, balcón, xanela, porta e realizará una fotografía da mesma.</w:t>
      </w:r>
      <w:r w:rsidR="00E4053C" w:rsidRPr="00597B35">
        <w:rPr>
          <w:rFonts w:ascii="Arial" w:hAnsi="Arial" w:cs="Arial"/>
          <w:color w:val="000000"/>
          <w:lang w:eastAsia="gl-ES"/>
        </w:rPr>
        <w:t xml:space="preserve"> As fotografías deben ser en formato dixital e poderán ser en cor ou en branco e negro.</w:t>
      </w:r>
    </w:p>
    <w:p w14:paraId="6A9D317C" w14:textId="77777777" w:rsidR="00BC639E" w:rsidRPr="00597B35" w:rsidRDefault="00BC639E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2B80519E" w14:textId="2A34B5F3" w:rsidR="00BC639E" w:rsidRPr="00597B35" w:rsidRDefault="00BC639E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>As fotografías</w:t>
      </w:r>
      <w:r w:rsidR="00E4053C" w:rsidRPr="00597B35">
        <w:rPr>
          <w:rFonts w:ascii="Arial" w:hAnsi="Arial" w:cs="Arial"/>
          <w:color w:val="000000"/>
          <w:lang w:eastAsia="gl-ES"/>
        </w:rPr>
        <w:t xml:space="preserve"> xunto coa inscrición cuberta</w:t>
      </w:r>
      <w:r w:rsidRPr="00597B35">
        <w:rPr>
          <w:rFonts w:ascii="Arial" w:hAnsi="Arial" w:cs="Arial"/>
          <w:color w:val="000000"/>
          <w:lang w:eastAsia="gl-ES"/>
        </w:rPr>
        <w:t xml:space="preserve"> deberán ser enviadas vía correo electrónico co asunto </w:t>
      </w:r>
      <w:r w:rsidRPr="00597B35">
        <w:rPr>
          <w:rFonts w:ascii="Arial" w:hAnsi="Arial" w:cs="Arial"/>
          <w:color w:val="000000"/>
          <w:u w:val="single"/>
          <w:lang w:eastAsia="gl-ES"/>
        </w:rPr>
        <w:t xml:space="preserve">“concurso </w:t>
      </w:r>
      <w:r w:rsidR="00597B35">
        <w:rPr>
          <w:rFonts w:ascii="Arial" w:hAnsi="Arial" w:cs="Arial"/>
          <w:color w:val="000000"/>
          <w:u w:val="single"/>
          <w:lang w:eastAsia="gl-ES"/>
        </w:rPr>
        <w:t>decoración de nadal</w:t>
      </w:r>
      <w:r w:rsidRPr="00597B35">
        <w:rPr>
          <w:rFonts w:ascii="Arial" w:hAnsi="Arial" w:cs="Arial"/>
          <w:color w:val="000000"/>
          <w:lang w:eastAsia="gl-ES"/>
        </w:rPr>
        <w:t xml:space="preserve">”, á dirección </w:t>
      </w:r>
      <w:hyperlink r:id="rId10" w:history="1">
        <w:r w:rsidR="00D637ED" w:rsidRPr="00597B35">
          <w:rPr>
            <w:rStyle w:val="Hipervnculo"/>
            <w:rFonts w:ascii="Arial" w:hAnsi="Arial" w:cs="Arial"/>
            <w:lang w:eastAsia="gl-ES"/>
          </w:rPr>
          <w:t>omix@cerdedo-cotobade.gal</w:t>
        </w:r>
      </w:hyperlink>
      <w:r w:rsidR="00E4053C" w:rsidRPr="00597B35">
        <w:rPr>
          <w:rFonts w:ascii="Arial" w:hAnsi="Arial" w:cs="Arial"/>
          <w:color w:val="000000"/>
          <w:lang w:eastAsia="gl-ES"/>
        </w:rPr>
        <w:t xml:space="preserve">. Os participantes que non cumpran este requisito poderán ser excluídos . no correo deberase </w:t>
      </w:r>
      <w:r w:rsidR="00723CEF" w:rsidRPr="00597B35">
        <w:rPr>
          <w:rFonts w:ascii="Arial" w:hAnsi="Arial" w:cs="Arial"/>
          <w:color w:val="000000"/>
          <w:lang w:eastAsia="gl-ES"/>
        </w:rPr>
        <w:t>indicar</w:t>
      </w:r>
      <w:r w:rsidR="00E4053C" w:rsidRPr="00597B35">
        <w:rPr>
          <w:rFonts w:ascii="Arial" w:hAnsi="Arial" w:cs="Arial"/>
          <w:color w:val="000000"/>
          <w:lang w:eastAsia="gl-ES"/>
        </w:rPr>
        <w:t xml:space="preserve"> a categoría a que se presenta, os datos persoais a dirección.</w:t>
      </w:r>
    </w:p>
    <w:p w14:paraId="74C7DFA1" w14:textId="77777777" w:rsidR="00D637ED" w:rsidRPr="00597B35" w:rsidRDefault="00D637ED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32DB1D66" w14:textId="77777777" w:rsidR="00D637ED" w:rsidRPr="00597B35" w:rsidRDefault="00E4053C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>Asemade, t</w:t>
      </w:r>
      <w:r w:rsidR="00D637ED" w:rsidRPr="00597B35">
        <w:rPr>
          <w:rFonts w:ascii="Arial" w:hAnsi="Arial" w:cs="Arial"/>
          <w:color w:val="000000"/>
          <w:lang w:eastAsia="gl-ES"/>
        </w:rPr>
        <w:t>odas as fotografías das decoracións que</w:t>
      </w:r>
      <w:r w:rsidRPr="00597B35">
        <w:rPr>
          <w:rFonts w:ascii="Arial" w:hAnsi="Arial" w:cs="Arial"/>
          <w:color w:val="000000"/>
          <w:lang w:eastAsia="gl-ES"/>
        </w:rPr>
        <w:t xml:space="preserve"> se</w:t>
      </w:r>
      <w:r w:rsidR="00D637ED" w:rsidRPr="00597B35">
        <w:rPr>
          <w:rFonts w:ascii="Arial" w:hAnsi="Arial" w:cs="Arial"/>
          <w:color w:val="000000"/>
          <w:lang w:eastAsia="gl-ES"/>
        </w:rPr>
        <w:t xml:space="preserve"> envíen deben contar con:</w:t>
      </w:r>
    </w:p>
    <w:p w14:paraId="1B0399EA" w14:textId="77777777" w:rsidR="00D637ED" w:rsidRPr="00597B35" w:rsidRDefault="00D637ED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743460E6" w14:textId="77777777" w:rsidR="00D637ED" w:rsidRPr="00597B35" w:rsidRDefault="00D637ED" w:rsidP="00597B35">
      <w:pPr>
        <w:autoSpaceDE w:val="0"/>
        <w:autoSpaceDN w:val="0"/>
        <w:adjustRightInd w:val="0"/>
        <w:spacing w:line="360" w:lineRule="auto"/>
        <w:ind w:left="426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>a)Título da fotografía relacionado coa temática. O título da fotografía debe ser unha mensaxe non ofensiva, sendo excluídas nese caso (a casa, balcón, xanela, fachada debe estar no Concello de Cerdedo-Cotobade (Pontevedra))</w:t>
      </w:r>
    </w:p>
    <w:p w14:paraId="18764EEB" w14:textId="77777777" w:rsidR="00D637ED" w:rsidRPr="00597B35" w:rsidRDefault="00D637ED" w:rsidP="00597B35">
      <w:pPr>
        <w:autoSpaceDE w:val="0"/>
        <w:autoSpaceDN w:val="0"/>
        <w:adjustRightInd w:val="0"/>
        <w:spacing w:line="360" w:lineRule="auto"/>
        <w:ind w:left="426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0DBE4E7D" w14:textId="77777777" w:rsidR="00D637ED" w:rsidRPr="00597B35" w:rsidRDefault="00D637ED" w:rsidP="00597B35">
      <w:pPr>
        <w:autoSpaceDE w:val="0"/>
        <w:autoSpaceDN w:val="0"/>
        <w:adjustRightInd w:val="0"/>
        <w:spacing w:line="360" w:lineRule="auto"/>
        <w:ind w:left="426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>b)Nome e apelidos da persoa que a envía e no caso de negocio tamén o nome do mesmo.</w:t>
      </w:r>
    </w:p>
    <w:p w14:paraId="58D5BEF7" w14:textId="77777777" w:rsidR="00D637ED" w:rsidRPr="00597B35" w:rsidRDefault="00D637ED" w:rsidP="00597B35">
      <w:pPr>
        <w:autoSpaceDE w:val="0"/>
        <w:autoSpaceDN w:val="0"/>
        <w:adjustRightInd w:val="0"/>
        <w:spacing w:line="360" w:lineRule="auto"/>
        <w:ind w:left="426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1B0BF45B" w14:textId="77777777" w:rsidR="00D637ED" w:rsidRPr="00597B35" w:rsidRDefault="00D637ED" w:rsidP="00597B35">
      <w:pPr>
        <w:autoSpaceDE w:val="0"/>
        <w:autoSpaceDN w:val="0"/>
        <w:adjustRightInd w:val="0"/>
        <w:spacing w:line="360" w:lineRule="auto"/>
        <w:ind w:left="426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>c)Número de teléfono de contacto</w:t>
      </w:r>
    </w:p>
    <w:p w14:paraId="34AA0CBE" w14:textId="77777777" w:rsidR="00D637ED" w:rsidRPr="00597B35" w:rsidRDefault="00D637ED" w:rsidP="00597B35">
      <w:pPr>
        <w:autoSpaceDE w:val="0"/>
        <w:autoSpaceDN w:val="0"/>
        <w:adjustRightInd w:val="0"/>
        <w:spacing w:line="360" w:lineRule="auto"/>
        <w:ind w:left="426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7AB7AC03" w14:textId="77777777" w:rsidR="00D637ED" w:rsidRPr="00597B35" w:rsidRDefault="00E4053C" w:rsidP="00597B35">
      <w:pPr>
        <w:autoSpaceDE w:val="0"/>
        <w:autoSpaceDN w:val="0"/>
        <w:adjustRightInd w:val="0"/>
        <w:spacing w:line="360" w:lineRule="auto"/>
        <w:ind w:left="426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>d)Enderezo e localización das vivendas para o acto de comprobación.</w:t>
      </w:r>
    </w:p>
    <w:p w14:paraId="734EEADE" w14:textId="77777777" w:rsidR="00D637ED" w:rsidRPr="00597B35" w:rsidRDefault="00D637ED" w:rsidP="00597B35">
      <w:pPr>
        <w:autoSpaceDE w:val="0"/>
        <w:autoSpaceDN w:val="0"/>
        <w:adjustRightInd w:val="0"/>
        <w:spacing w:line="360" w:lineRule="auto"/>
        <w:ind w:left="426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3595498D" w14:textId="77777777" w:rsidR="00D637ED" w:rsidRPr="00597B35" w:rsidRDefault="00D637ED" w:rsidP="00597B35">
      <w:pPr>
        <w:autoSpaceDE w:val="0"/>
        <w:autoSpaceDN w:val="0"/>
        <w:adjustRightInd w:val="0"/>
        <w:spacing w:line="360" w:lineRule="auto"/>
        <w:ind w:left="426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>e)D.N.I (fotografía ou fotocopia)</w:t>
      </w:r>
    </w:p>
    <w:p w14:paraId="3B336649" w14:textId="77777777" w:rsidR="00D637ED" w:rsidRPr="00597B35" w:rsidRDefault="00D637ED" w:rsidP="00597B35">
      <w:pPr>
        <w:autoSpaceDE w:val="0"/>
        <w:autoSpaceDN w:val="0"/>
        <w:adjustRightInd w:val="0"/>
        <w:spacing w:line="360" w:lineRule="auto"/>
        <w:ind w:left="426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04219F0D" w14:textId="77777777" w:rsidR="008D1E32" w:rsidRPr="00597B35" w:rsidRDefault="008D1E32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18DF762A" w14:textId="7E19C8AA" w:rsidR="008D1E32" w:rsidRPr="00597B35" w:rsidRDefault="00E4053C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 xml:space="preserve">O prazo de admisión remata o </w:t>
      </w:r>
      <w:r w:rsidR="00723CEF" w:rsidRPr="00597B35">
        <w:rPr>
          <w:rFonts w:ascii="Arial" w:hAnsi="Arial" w:cs="Arial"/>
          <w:color w:val="000000"/>
          <w:lang w:eastAsia="gl-ES"/>
        </w:rPr>
        <w:t>día 09 de decembro</w:t>
      </w:r>
      <w:r w:rsidR="008D1E32" w:rsidRPr="00597B35">
        <w:rPr>
          <w:rFonts w:ascii="Arial" w:hAnsi="Arial" w:cs="Arial"/>
          <w:color w:val="000000"/>
          <w:lang w:eastAsia="gl-ES"/>
        </w:rPr>
        <w:t xml:space="preserve"> </w:t>
      </w:r>
    </w:p>
    <w:p w14:paraId="4FC4E4D3" w14:textId="77777777" w:rsidR="008D1E32" w:rsidRPr="00597B35" w:rsidRDefault="008D1E32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4F8B5C00" w14:textId="77777777" w:rsidR="008D1E32" w:rsidRPr="00597B35" w:rsidRDefault="00E4053C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 xml:space="preserve">A decoración deberá ser retirada polos participantes deixando a vía pública en perfecto estado de acondicionamento, limpeza e ornato. </w:t>
      </w:r>
    </w:p>
    <w:p w14:paraId="305554AD" w14:textId="77777777" w:rsidR="008D1E32" w:rsidRPr="00597B35" w:rsidRDefault="008D1E32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lastRenderedPageBreak/>
        <w:t xml:space="preserve"> </w:t>
      </w:r>
      <w:r w:rsidR="005849A7" w:rsidRPr="00597B35">
        <w:rPr>
          <w:rFonts w:ascii="Arial" w:hAnsi="Arial" w:cs="Arial"/>
          <w:color w:val="000000"/>
          <w:lang w:eastAsia="gl-ES"/>
        </w:rPr>
        <w:t xml:space="preserve">Os participantes ceden o dereito das imaxes remitidas ao Concello de Cerdedo-Cotobade (Pontevedra) par a súa publicación en medios de comunicación, páxina </w:t>
      </w:r>
      <w:proofErr w:type="spellStart"/>
      <w:r w:rsidR="005849A7" w:rsidRPr="00597B35">
        <w:rPr>
          <w:rFonts w:ascii="Arial" w:hAnsi="Arial" w:cs="Arial"/>
          <w:color w:val="000000"/>
          <w:lang w:eastAsia="gl-ES"/>
        </w:rPr>
        <w:t>web</w:t>
      </w:r>
      <w:proofErr w:type="spellEnd"/>
      <w:r w:rsidR="005849A7" w:rsidRPr="00597B35">
        <w:rPr>
          <w:rFonts w:ascii="Arial" w:hAnsi="Arial" w:cs="Arial"/>
          <w:color w:val="000000"/>
          <w:lang w:eastAsia="gl-ES"/>
        </w:rPr>
        <w:t>, redes sociais, para a realización dun álbum recordatorio, así como calquera outro soporte físico ou audiovisual co obxecto de publicidade corporativa.</w:t>
      </w:r>
    </w:p>
    <w:p w14:paraId="549E412B" w14:textId="77777777" w:rsidR="00F71557" w:rsidRPr="00597B35" w:rsidRDefault="00F71557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56370408" w14:textId="77777777" w:rsidR="00F71557" w:rsidRPr="00597B35" w:rsidRDefault="00F71557" w:rsidP="00597B3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line="360" w:lineRule="auto"/>
        <w:contextualSpacing w:val="0"/>
        <w:mirrorIndents/>
        <w:jc w:val="both"/>
        <w:rPr>
          <w:rFonts w:ascii="Arial" w:hAnsi="Arial" w:cs="Arial"/>
          <w:b/>
          <w:color w:val="000000"/>
          <w:u w:val="single"/>
          <w:lang w:eastAsia="gl-ES"/>
        </w:rPr>
      </w:pPr>
      <w:r w:rsidRPr="00597B35">
        <w:rPr>
          <w:rFonts w:ascii="Arial" w:hAnsi="Arial" w:cs="Arial"/>
          <w:b/>
          <w:color w:val="000000"/>
          <w:u w:val="single"/>
          <w:lang w:eastAsia="gl-ES"/>
        </w:rPr>
        <w:t>PRAZOS</w:t>
      </w:r>
    </w:p>
    <w:p w14:paraId="17A298F3" w14:textId="77777777" w:rsidR="00F71557" w:rsidRPr="00597B35" w:rsidRDefault="00F71557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b/>
          <w:color w:val="000000"/>
          <w:u w:val="single"/>
          <w:lang w:eastAsia="gl-ES"/>
        </w:rPr>
      </w:pPr>
    </w:p>
    <w:p w14:paraId="53D26749" w14:textId="13100896" w:rsidR="00F71557" w:rsidRPr="00597B35" w:rsidRDefault="006C00A4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 xml:space="preserve">PRAZO </w:t>
      </w:r>
      <w:r w:rsidR="000B5DBC" w:rsidRPr="00597B35">
        <w:rPr>
          <w:rFonts w:ascii="Arial" w:hAnsi="Arial" w:cs="Arial"/>
          <w:color w:val="000000"/>
          <w:lang w:eastAsia="gl-ES"/>
        </w:rPr>
        <w:t xml:space="preserve">PARA ENVÍO DAS FOTOS DESDE </w:t>
      </w:r>
      <w:r w:rsidR="00723CEF" w:rsidRPr="00597B35">
        <w:rPr>
          <w:rFonts w:ascii="Arial" w:hAnsi="Arial" w:cs="Arial"/>
          <w:color w:val="000000"/>
          <w:lang w:eastAsia="gl-ES"/>
        </w:rPr>
        <w:t xml:space="preserve"> O 30 DE NOVEMBRO </w:t>
      </w:r>
      <w:r w:rsidR="000B5DBC" w:rsidRPr="00597B35">
        <w:rPr>
          <w:rFonts w:ascii="Arial" w:hAnsi="Arial" w:cs="Arial"/>
          <w:color w:val="000000"/>
          <w:lang w:eastAsia="gl-ES"/>
        </w:rPr>
        <w:t>HASTA</w:t>
      </w:r>
      <w:r w:rsidR="00723CEF" w:rsidRPr="00597B35">
        <w:rPr>
          <w:rFonts w:ascii="Arial" w:hAnsi="Arial" w:cs="Arial"/>
          <w:color w:val="000000"/>
          <w:lang w:eastAsia="gl-ES"/>
        </w:rPr>
        <w:t xml:space="preserve"> O 09 DE DECEMBRO</w:t>
      </w:r>
      <w:r w:rsidR="000B5DBC" w:rsidRPr="00597B35">
        <w:rPr>
          <w:rFonts w:ascii="Arial" w:hAnsi="Arial" w:cs="Arial"/>
          <w:color w:val="000000"/>
          <w:lang w:eastAsia="gl-ES"/>
        </w:rPr>
        <w:t xml:space="preserve">. </w:t>
      </w:r>
    </w:p>
    <w:p w14:paraId="49D14086" w14:textId="1489AA91" w:rsidR="000B5DBC" w:rsidRPr="00597B35" w:rsidRDefault="006C00A4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 xml:space="preserve">PRAZO DE EXPOSCIÓN DO TRABALLO: ATA O </w:t>
      </w:r>
      <w:r w:rsidR="00723CEF" w:rsidRPr="00597B35">
        <w:rPr>
          <w:rFonts w:ascii="Arial" w:hAnsi="Arial" w:cs="Arial"/>
          <w:color w:val="000000"/>
          <w:lang w:eastAsia="gl-ES"/>
        </w:rPr>
        <w:t xml:space="preserve"> 07 DE XANEIRO DE </w:t>
      </w:r>
      <w:r w:rsidRPr="00597B35">
        <w:rPr>
          <w:rFonts w:ascii="Arial" w:hAnsi="Arial" w:cs="Arial"/>
          <w:color w:val="000000"/>
          <w:lang w:eastAsia="gl-ES"/>
        </w:rPr>
        <w:t>2024</w:t>
      </w:r>
      <w:r w:rsidR="000B5DBC" w:rsidRPr="00597B35">
        <w:rPr>
          <w:rFonts w:ascii="Arial" w:hAnsi="Arial" w:cs="Arial"/>
          <w:color w:val="000000"/>
          <w:lang w:eastAsia="gl-ES"/>
        </w:rPr>
        <w:t>.</w:t>
      </w:r>
    </w:p>
    <w:p w14:paraId="7BA528D2" w14:textId="74F79ED5" w:rsidR="000B5DBC" w:rsidRPr="00597B35" w:rsidRDefault="000B5DBC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>P</w:t>
      </w:r>
      <w:r w:rsidR="006C00A4" w:rsidRPr="00597B35">
        <w:rPr>
          <w:rFonts w:ascii="Arial" w:hAnsi="Arial" w:cs="Arial"/>
          <w:color w:val="000000"/>
          <w:lang w:eastAsia="gl-ES"/>
        </w:rPr>
        <w:t>R</w:t>
      </w:r>
      <w:r w:rsidRPr="00597B35">
        <w:rPr>
          <w:rFonts w:ascii="Arial" w:hAnsi="Arial" w:cs="Arial"/>
          <w:color w:val="000000"/>
          <w:lang w:eastAsia="gl-ES"/>
        </w:rPr>
        <w:t xml:space="preserve">AZO PARA </w:t>
      </w:r>
      <w:r w:rsidR="006C00A4" w:rsidRPr="00597B35">
        <w:rPr>
          <w:rFonts w:ascii="Arial" w:hAnsi="Arial" w:cs="Arial"/>
          <w:color w:val="000000"/>
          <w:lang w:eastAsia="gl-ES"/>
        </w:rPr>
        <w:t>A</w:t>
      </w:r>
      <w:r w:rsidRPr="00597B35">
        <w:rPr>
          <w:rFonts w:ascii="Arial" w:hAnsi="Arial" w:cs="Arial"/>
          <w:color w:val="000000"/>
          <w:lang w:eastAsia="gl-ES"/>
        </w:rPr>
        <w:t xml:space="preserve"> VALORACIÓN</w:t>
      </w:r>
      <w:r w:rsidR="00723CEF" w:rsidRPr="00597B35">
        <w:rPr>
          <w:rFonts w:ascii="Arial" w:hAnsi="Arial" w:cs="Arial"/>
          <w:color w:val="000000"/>
          <w:lang w:eastAsia="gl-ES"/>
        </w:rPr>
        <w:t xml:space="preserve">  DO 10 AO 14 DE DECEMBRO</w:t>
      </w:r>
    </w:p>
    <w:p w14:paraId="0A1BFFD2" w14:textId="7BE94686" w:rsidR="000B5DBC" w:rsidRPr="00597B35" w:rsidRDefault="000B5DBC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>PLAZO DE RESOLUCIÓN DE PREMIOS</w:t>
      </w:r>
      <w:r w:rsidR="00723CEF" w:rsidRPr="00597B35">
        <w:rPr>
          <w:rFonts w:ascii="Arial" w:hAnsi="Arial" w:cs="Arial"/>
          <w:color w:val="000000"/>
          <w:lang w:eastAsia="gl-ES"/>
        </w:rPr>
        <w:t xml:space="preserve"> 15 DE DECEMBRO</w:t>
      </w:r>
    </w:p>
    <w:p w14:paraId="6F31D4C2" w14:textId="58F4A20B" w:rsidR="000B5DBC" w:rsidRPr="00597B35" w:rsidRDefault="000B5DBC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>PLAZO DE ENTREGA DE PREMIOS</w:t>
      </w:r>
      <w:r w:rsidR="00723CEF" w:rsidRPr="00597B35">
        <w:rPr>
          <w:rFonts w:ascii="Arial" w:hAnsi="Arial" w:cs="Arial"/>
          <w:color w:val="000000"/>
          <w:lang w:eastAsia="gl-ES"/>
        </w:rPr>
        <w:t xml:space="preserve"> </w:t>
      </w:r>
      <w:r w:rsidR="006C00A4" w:rsidRPr="00597B35">
        <w:rPr>
          <w:rFonts w:ascii="Arial" w:hAnsi="Arial" w:cs="Arial"/>
          <w:color w:val="000000"/>
          <w:lang w:eastAsia="gl-ES"/>
        </w:rPr>
        <w:t>NAS DATAS QUE SE ESTABLEZA A FESTA DE NADAL</w:t>
      </w:r>
      <w:r w:rsidRPr="00597B35">
        <w:rPr>
          <w:rFonts w:ascii="Arial" w:hAnsi="Arial" w:cs="Arial"/>
          <w:color w:val="000000"/>
          <w:lang w:eastAsia="gl-ES"/>
        </w:rPr>
        <w:t xml:space="preserve"> </w:t>
      </w:r>
    </w:p>
    <w:p w14:paraId="65BBFC87" w14:textId="77777777" w:rsidR="008D1E32" w:rsidRPr="00597B35" w:rsidRDefault="008D1E32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77D3B02A" w14:textId="77777777" w:rsidR="005849A7" w:rsidRPr="00597B35" w:rsidRDefault="005849A7" w:rsidP="00597B3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line="360" w:lineRule="auto"/>
        <w:contextualSpacing w:val="0"/>
        <w:mirrorIndents/>
        <w:jc w:val="both"/>
        <w:rPr>
          <w:rFonts w:ascii="Arial" w:hAnsi="Arial" w:cs="Arial"/>
          <w:b/>
          <w:color w:val="000000"/>
          <w:u w:val="single"/>
          <w:lang w:eastAsia="gl-ES"/>
        </w:rPr>
      </w:pPr>
      <w:r w:rsidRPr="00597B35">
        <w:rPr>
          <w:rFonts w:ascii="Arial" w:hAnsi="Arial" w:cs="Arial"/>
          <w:b/>
          <w:color w:val="000000"/>
          <w:u w:val="single"/>
          <w:lang w:eastAsia="gl-ES"/>
        </w:rPr>
        <w:t>TEMA</w:t>
      </w:r>
    </w:p>
    <w:p w14:paraId="0F1A3565" w14:textId="77777777" w:rsidR="00171FFF" w:rsidRPr="00597B35" w:rsidRDefault="00171FFF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7B7F1A29" w14:textId="77777777" w:rsidR="008D1E32" w:rsidRPr="00597B35" w:rsidRDefault="005849A7" w:rsidP="00597B35">
      <w:pPr>
        <w:autoSpaceDE w:val="0"/>
        <w:autoSpaceDN w:val="0"/>
        <w:adjustRightInd w:val="0"/>
        <w:spacing w:line="360" w:lineRule="auto"/>
        <w:ind w:left="5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 xml:space="preserve">A Decoración do Nadal das fachadas, balcóns, xanelas, escaparates </w:t>
      </w:r>
      <w:proofErr w:type="spellStart"/>
      <w:r w:rsidRPr="00597B35">
        <w:rPr>
          <w:rFonts w:ascii="Arial" w:hAnsi="Arial" w:cs="Arial"/>
          <w:color w:val="000000"/>
          <w:lang w:eastAsia="gl-ES"/>
        </w:rPr>
        <w:t>etc</w:t>
      </w:r>
      <w:proofErr w:type="spellEnd"/>
      <w:r w:rsidRPr="00597B35">
        <w:rPr>
          <w:rFonts w:ascii="Arial" w:hAnsi="Arial" w:cs="Arial"/>
          <w:color w:val="000000"/>
          <w:lang w:eastAsia="gl-ES"/>
        </w:rPr>
        <w:t xml:space="preserve"> que </w:t>
      </w:r>
      <w:proofErr w:type="spellStart"/>
      <w:r w:rsidRPr="00597B35">
        <w:rPr>
          <w:rFonts w:ascii="Arial" w:hAnsi="Arial" w:cs="Arial"/>
          <w:color w:val="000000"/>
          <w:lang w:eastAsia="gl-ES"/>
        </w:rPr>
        <w:t>den</w:t>
      </w:r>
      <w:proofErr w:type="spellEnd"/>
      <w:r w:rsidRPr="00597B35">
        <w:rPr>
          <w:rFonts w:ascii="Arial" w:hAnsi="Arial" w:cs="Arial"/>
          <w:color w:val="000000"/>
          <w:lang w:eastAsia="gl-ES"/>
        </w:rPr>
        <w:t xml:space="preserve"> a vía pública. </w:t>
      </w:r>
    </w:p>
    <w:p w14:paraId="561B991E" w14:textId="77777777" w:rsidR="008D1E32" w:rsidRPr="00597B35" w:rsidRDefault="008D1E32" w:rsidP="00597B35">
      <w:pPr>
        <w:pStyle w:val="Prrafodelista"/>
        <w:spacing w:line="360" w:lineRule="auto"/>
        <w:ind w:left="0"/>
        <w:contextualSpacing w:val="0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7BCE0869" w14:textId="77777777" w:rsidR="008D1E32" w:rsidRPr="00597B35" w:rsidRDefault="005849A7" w:rsidP="00597B35">
      <w:pPr>
        <w:pStyle w:val="Prrafodelista"/>
        <w:numPr>
          <w:ilvl w:val="0"/>
          <w:numId w:val="1"/>
        </w:numPr>
        <w:spacing w:line="360" w:lineRule="auto"/>
        <w:contextualSpacing w:val="0"/>
        <w:mirrorIndents/>
        <w:jc w:val="both"/>
        <w:rPr>
          <w:rFonts w:ascii="Arial" w:hAnsi="Arial" w:cs="Arial"/>
          <w:b/>
          <w:color w:val="000000"/>
          <w:u w:val="single"/>
          <w:lang w:eastAsia="gl-ES"/>
        </w:rPr>
      </w:pPr>
      <w:r w:rsidRPr="00597B35">
        <w:rPr>
          <w:rFonts w:ascii="Arial" w:hAnsi="Arial" w:cs="Arial"/>
          <w:b/>
          <w:color w:val="000000"/>
          <w:u w:val="single"/>
          <w:lang w:eastAsia="gl-ES"/>
        </w:rPr>
        <w:t>VALORACIÓN.</w:t>
      </w:r>
    </w:p>
    <w:p w14:paraId="2A258F4B" w14:textId="77777777" w:rsidR="00637AA0" w:rsidRPr="00597B35" w:rsidRDefault="00637AA0" w:rsidP="00597B35">
      <w:pPr>
        <w:spacing w:line="360" w:lineRule="auto"/>
        <w:mirrorIndents/>
        <w:jc w:val="both"/>
        <w:rPr>
          <w:rFonts w:ascii="Arial" w:hAnsi="Arial" w:cs="Arial"/>
          <w:b/>
          <w:color w:val="000000"/>
          <w:u w:val="single"/>
          <w:lang w:eastAsia="gl-ES"/>
        </w:rPr>
      </w:pPr>
    </w:p>
    <w:p w14:paraId="7DF7007E" w14:textId="77777777" w:rsidR="00637AA0" w:rsidRPr="00597B35" w:rsidRDefault="00637AA0" w:rsidP="00597B35">
      <w:pPr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>Para a valoración das fotografías presentadas ao concurso, o xurado terá en conta os seguintes criterios:</w:t>
      </w:r>
    </w:p>
    <w:p w14:paraId="07DAD039" w14:textId="77777777" w:rsidR="008D1E32" w:rsidRPr="00597B35" w:rsidRDefault="008D1E32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7072C44A" w14:textId="77777777" w:rsidR="00EA3E83" w:rsidRPr="00597B35" w:rsidRDefault="00637AA0" w:rsidP="00597B35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line="360" w:lineRule="auto"/>
        <w:contextualSpacing w:val="0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>De</w:t>
      </w:r>
      <w:r w:rsidR="00EA3E83" w:rsidRPr="00597B35">
        <w:rPr>
          <w:rFonts w:ascii="Arial" w:hAnsi="Arial" w:cs="Arial"/>
          <w:color w:val="000000"/>
          <w:lang w:eastAsia="gl-ES"/>
        </w:rPr>
        <w:t xml:space="preserve">seño. </w:t>
      </w:r>
    </w:p>
    <w:p w14:paraId="7DE143D0" w14:textId="77777777" w:rsidR="00F71557" w:rsidRPr="00597B35" w:rsidRDefault="00F71557" w:rsidP="00597B35">
      <w:pPr>
        <w:pStyle w:val="Prrafodelista"/>
        <w:autoSpaceDE w:val="0"/>
        <w:autoSpaceDN w:val="0"/>
        <w:adjustRightInd w:val="0"/>
        <w:spacing w:line="360" w:lineRule="auto"/>
        <w:ind w:left="1069"/>
        <w:contextualSpacing w:val="0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45F3895C" w14:textId="77777777" w:rsidR="00F036DF" w:rsidRPr="00597B35" w:rsidRDefault="00637AA0" w:rsidP="00597B35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line="360" w:lineRule="auto"/>
        <w:contextualSpacing w:val="0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>Orix</w:t>
      </w:r>
      <w:r w:rsidR="00EA3E83" w:rsidRPr="00597B35">
        <w:rPr>
          <w:rFonts w:ascii="Arial" w:hAnsi="Arial" w:cs="Arial"/>
          <w:color w:val="000000"/>
          <w:lang w:eastAsia="gl-ES"/>
        </w:rPr>
        <w:t>inalidad</w:t>
      </w:r>
      <w:r w:rsidRPr="00597B35">
        <w:rPr>
          <w:rFonts w:ascii="Arial" w:hAnsi="Arial" w:cs="Arial"/>
          <w:color w:val="000000"/>
          <w:lang w:eastAsia="gl-ES"/>
        </w:rPr>
        <w:t>e</w:t>
      </w:r>
      <w:r w:rsidR="00EA3E83" w:rsidRPr="00597B35">
        <w:rPr>
          <w:rFonts w:ascii="Arial" w:hAnsi="Arial" w:cs="Arial"/>
          <w:color w:val="000000"/>
          <w:lang w:eastAsia="gl-ES"/>
        </w:rPr>
        <w:t xml:space="preserve">.  </w:t>
      </w:r>
    </w:p>
    <w:p w14:paraId="2AE95F92" w14:textId="77777777" w:rsidR="00F71557" w:rsidRPr="00597B35" w:rsidRDefault="00F71557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56043303" w14:textId="77777777" w:rsidR="00F71557" w:rsidRPr="00597B35" w:rsidRDefault="00EA3E83" w:rsidP="00597B35">
      <w:pPr>
        <w:autoSpaceDE w:val="0"/>
        <w:autoSpaceDN w:val="0"/>
        <w:adjustRightInd w:val="0"/>
        <w:spacing w:line="360" w:lineRule="auto"/>
        <w:ind w:left="709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>e) Cantidad</w:t>
      </w:r>
      <w:r w:rsidR="00637AA0" w:rsidRPr="00597B35">
        <w:rPr>
          <w:rFonts w:ascii="Arial" w:hAnsi="Arial" w:cs="Arial"/>
          <w:color w:val="000000"/>
          <w:lang w:eastAsia="gl-ES"/>
        </w:rPr>
        <w:t>e e tipoloxía de materiais reciclables ou da natureza empr</w:t>
      </w:r>
      <w:r w:rsidRPr="00597B35">
        <w:rPr>
          <w:rFonts w:ascii="Arial" w:hAnsi="Arial" w:cs="Arial"/>
          <w:color w:val="000000"/>
          <w:lang w:eastAsia="gl-ES"/>
        </w:rPr>
        <w:t>e</w:t>
      </w:r>
      <w:r w:rsidR="00637AA0" w:rsidRPr="00597B35">
        <w:rPr>
          <w:rFonts w:ascii="Arial" w:hAnsi="Arial" w:cs="Arial"/>
          <w:color w:val="000000"/>
          <w:lang w:eastAsia="gl-ES"/>
        </w:rPr>
        <w:t>g</w:t>
      </w:r>
      <w:r w:rsidRPr="00597B35">
        <w:rPr>
          <w:rFonts w:ascii="Arial" w:hAnsi="Arial" w:cs="Arial"/>
          <w:color w:val="000000"/>
          <w:lang w:eastAsia="gl-ES"/>
        </w:rPr>
        <w:t>ados.</w:t>
      </w:r>
    </w:p>
    <w:p w14:paraId="7A25E529" w14:textId="77777777" w:rsidR="00EA3E83" w:rsidRPr="00597B35" w:rsidRDefault="00EA3E83" w:rsidP="00597B35">
      <w:pPr>
        <w:autoSpaceDE w:val="0"/>
        <w:autoSpaceDN w:val="0"/>
        <w:adjustRightInd w:val="0"/>
        <w:spacing w:line="360" w:lineRule="auto"/>
        <w:ind w:left="709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 xml:space="preserve"> </w:t>
      </w:r>
    </w:p>
    <w:p w14:paraId="1AD54564" w14:textId="77777777" w:rsidR="00EA3E83" w:rsidRPr="00597B35" w:rsidRDefault="00EA3E83" w:rsidP="00597B35">
      <w:pPr>
        <w:autoSpaceDE w:val="0"/>
        <w:autoSpaceDN w:val="0"/>
        <w:adjustRightInd w:val="0"/>
        <w:spacing w:line="360" w:lineRule="auto"/>
        <w:ind w:left="709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 xml:space="preserve">f) </w:t>
      </w:r>
      <w:r w:rsidR="00637AA0" w:rsidRPr="00597B35">
        <w:rPr>
          <w:rFonts w:ascii="Arial" w:hAnsi="Arial" w:cs="Arial"/>
          <w:color w:val="000000"/>
          <w:lang w:eastAsia="gl-ES"/>
        </w:rPr>
        <w:t>Adecuación coa imaxe xeral do espazo onde estea instalada.</w:t>
      </w:r>
    </w:p>
    <w:p w14:paraId="02D3CB99" w14:textId="77777777" w:rsidR="00F71557" w:rsidRPr="00597B35" w:rsidRDefault="00F71557" w:rsidP="00597B35">
      <w:pPr>
        <w:autoSpaceDE w:val="0"/>
        <w:autoSpaceDN w:val="0"/>
        <w:adjustRightInd w:val="0"/>
        <w:spacing w:line="360" w:lineRule="auto"/>
        <w:ind w:left="709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12365DE3" w14:textId="77777777" w:rsidR="00637AA0" w:rsidRPr="00597B35" w:rsidRDefault="00637AA0" w:rsidP="00597B35">
      <w:pPr>
        <w:autoSpaceDE w:val="0"/>
        <w:autoSpaceDN w:val="0"/>
        <w:adjustRightInd w:val="0"/>
        <w:spacing w:line="360" w:lineRule="auto"/>
        <w:ind w:left="709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>g) Entusiasmo polo Nadal.</w:t>
      </w:r>
    </w:p>
    <w:p w14:paraId="4ABC94E0" w14:textId="77777777" w:rsidR="00637AA0" w:rsidRPr="00597B35" w:rsidRDefault="00637AA0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3FA823D3" w14:textId="77777777" w:rsidR="00F036DF" w:rsidRPr="00597B35" w:rsidRDefault="007B4D9F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>Cada membro do xurado emitirá a súa valoración nunha acta de votación por categoría e o sistema de votación será o seguinte:</w:t>
      </w:r>
    </w:p>
    <w:p w14:paraId="30733650" w14:textId="77777777" w:rsidR="00F036DF" w:rsidRPr="00597B35" w:rsidRDefault="00F036DF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4EF75AAD" w14:textId="6A6DD856" w:rsidR="00F036DF" w:rsidRPr="00597B35" w:rsidRDefault="007B4D9F" w:rsidP="00597B35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line="360" w:lineRule="auto"/>
        <w:contextualSpacing w:val="0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 xml:space="preserve">Cada membro do xurado puntuará a decoración de 1 a 10 puntos. etc. </w:t>
      </w:r>
    </w:p>
    <w:p w14:paraId="025E80DC" w14:textId="77777777" w:rsidR="007B4D9F" w:rsidRPr="00597B35" w:rsidRDefault="007B4D9F" w:rsidP="00597B35">
      <w:pPr>
        <w:pStyle w:val="Prrafodelista"/>
        <w:autoSpaceDE w:val="0"/>
        <w:autoSpaceDN w:val="0"/>
        <w:adjustRightInd w:val="0"/>
        <w:spacing w:line="360" w:lineRule="auto"/>
        <w:ind w:left="1080"/>
        <w:contextualSpacing w:val="0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7E821B82" w14:textId="13D9DE8C" w:rsidR="007B4D9F" w:rsidRPr="00597B35" w:rsidRDefault="007B4D9F" w:rsidP="00597B35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line="360" w:lineRule="auto"/>
        <w:contextualSpacing w:val="0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>A suma de todos os puntos , dará lugar aos-as gañadores-as do concurso.</w:t>
      </w:r>
    </w:p>
    <w:p w14:paraId="60665525" w14:textId="77777777" w:rsidR="007B4D9F" w:rsidRPr="00597B35" w:rsidRDefault="007B4D9F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50DD5437" w14:textId="5B212EEA" w:rsidR="007B4D9F" w:rsidRPr="00597B35" w:rsidRDefault="007B4D9F" w:rsidP="00597B35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line="360" w:lineRule="auto"/>
        <w:contextualSpacing w:val="0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 xml:space="preserve">No caso de empate, volverase a puntuar, pero nesta </w:t>
      </w:r>
      <w:r w:rsidR="00723CEF" w:rsidRPr="00597B35">
        <w:rPr>
          <w:rFonts w:ascii="Arial" w:hAnsi="Arial" w:cs="Arial"/>
          <w:color w:val="000000"/>
          <w:lang w:eastAsia="gl-ES"/>
        </w:rPr>
        <w:t>ocasión</w:t>
      </w:r>
      <w:r w:rsidRPr="00597B35">
        <w:rPr>
          <w:rFonts w:ascii="Arial" w:hAnsi="Arial" w:cs="Arial"/>
          <w:color w:val="000000"/>
          <w:lang w:eastAsia="gl-ES"/>
        </w:rPr>
        <w:t xml:space="preserve"> se puntuará do 1 ao 3, así sucesivamente ata que se consiga un claro gañador-a.</w:t>
      </w:r>
    </w:p>
    <w:p w14:paraId="55F4B1C6" w14:textId="77777777" w:rsidR="007B4D9F" w:rsidRPr="00597B35" w:rsidRDefault="007B4D9F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2754D312" w14:textId="404FD55D" w:rsidR="007B4D9F" w:rsidRPr="00597B35" w:rsidRDefault="007B4D9F" w:rsidP="00597B35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line="360" w:lineRule="auto"/>
        <w:contextualSpacing w:val="0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 xml:space="preserve">En caso de empate, será designada </w:t>
      </w:r>
      <w:r w:rsidR="00CB67B7" w:rsidRPr="00597B35">
        <w:rPr>
          <w:rFonts w:ascii="Arial" w:hAnsi="Arial" w:cs="Arial"/>
          <w:color w:val="000000"/>
          <w:lang w:eastAsia="gl-ES"/>
        </w:rPr>
        <w:t>a</w:t>
      </w:r>
      <w:r w:rsidRPr="00597B35">
        <w:rPr>
          <w:rFonts w:ascii="Arial" w:hAnsi="Arial" w:cs="Arial"/>
          <w:color w:val="000000"/>
          <w:lang w:eastAsia="gl-ES"/>
        </w:rPr>
        <w:t xml:space="preserve"> candidatura que más número de veces </w:t>
      </w:r>
      <w:r w:rsidR="00CB67B7" w:rsidRPr="00597B35">
        <w:rPr>
          <w:rFonts w:ascii="Arial" w:hAnsi="Arial" w:cs="Arial"/>
          <w:color w:val="000000"/>
          <w:lang w:eastAsia="gl-ES"/>
        </w:rPr>
        <w:t xml:space="preserve">acadase </w:t>
      </w:r>
      <w:r w:rsidRPr="00597B35">
        <w:rPr>
          <w:rFonts w:ascii="Arial" w:hAnsi="Arial" w:cs="Arial"/>
          <w:color w:val="000000"/>
          <w:lang w:eastAsia="gl-ES"/>
        </w:rPr>
        <w:t xml:space="preserve">a puntuación máxima (10 puntos). Si </w:t>
      </w:r>
      <w:r w:rsidR="00CB67B7" w:rsidRPr="00597B35">
        <w:rPr>
          <w:rFonts w:ascii="Arial" w:hAnsi="Arial" w:cs="Arial"/>
          <w:color w:val="000000"/>
          <w:lang w:eastAsia="gl-ES"/>
        </w:rPr>
        <w:t>aínda</w:t>
      </w:r>
      <w:r w:rsidRPr="00597B35">
        <w:rPr>
          <w:rFonts w:ascii="Arial" w:hAnsi="Arial" w:cs="Arial"/>
          <w:color w:val="000000"/>
          <w:lang w:eastAsia="gl-ES"/>
        </w:rPr>
        <w:t xml:space="preserve"> así continuase </w:t>
      </w:r>
      <w:r w:rsidR="00CB67B7" w:rsidRPr="00597B35">
        <w:rPr>
          <w:rFonts w:ascii="Arial" w:hAnsi="Arial" w:cs="Arial"/>
          <w:color w:val="000000"/>
          <w:lang w:eastAsia="gl-ES"/>
        </w:rPr>
        <w:t>o</w:t>
      </w:r>
      <w:r w:rsidRPr="00597B35">
        <w:rPr>
          <w:rFonts w:ascii="Arial" w:hAnsi="Arial" w:cs="Arial"/>
          <w:color w:val="000000"/>
          <w:lang w:eastAsia="gl-ES"/>
        </w:rPr>
        <w:t xml:space="preserve"> empate, a designación correspondería </w:t>
      </w:r>
      <w:r w:rsidR="00CB67B7" w:rsidRPr="00597B35">
        <w:rPr>
          <w:rFonts w:ascii="Arial" w:hAnsi="Arial" w:cs="Arial"/>
          <w:color w:val="000000"/>
          <w:lang w:eastAsia="gl-ES"/>
        </w:rPr>
        <w:t>á</w:t>
      </w:r>
      <w:r w:rsidRPr="00597B35">
        <w:rPr>
          <w:rFonts w:ascii="Arial" w:hAnsi="Arial" w:cs="Arial"/>
          <w:color w:val="000000"/>
          <w:lang w:eastAsia="gl-ES"/>
        </w:rPr>
        <w:t xml:space="preserve"> que </w:t>
      </w:r>
      <w:r w:rsidR="00CB67B7" w:rsidRPr="00597B35">
        <w:rPr>
          <w:rFonts w:ascii="Arial" w:hAnsi="Arial" w:cs="Arial"/>
          <w:color w:val="000000"/>
          <w:lang w:eastAsia="gl-ES"/>
        </w:rPr>
        <w:t>acadase</w:t>
      </w:r>
      <w:r w:rsidRPr="00597B35">
        <w:rPr>
          <w:rFonts w:ascii="Arial" w:hAnsi="Arial" w:cs="Arial"/>
          <w:color w:val="000000"/>
          <w:lang w:eastAsia="gl-ES"/>
        </w:rPr>
        <w:t xml:space="preserve"> má</w:t>
      </w:r>
      <w:r w:rsidR="00CB67B7" w:rsidRPr="00597B35">
        <w:rPr>
          <w:rFonts w:ascii="Arial" w:hAnsi="Arial" w:cs="Arial"/>
          <w:color w:val="000000"/>
          <w:lang w:eastAsia="gl-ES"/>
        </w:rPr>
        <w:t>i</w:t>
      </w:r>
      <w:r w:rsidRPr="00597B35">
        <w:rPr>
          <w:rFonts w:ascii="Arial" w:hAnsi="Arial" w:cs="Arial"/>
          <w:color w:val="000000"/>
          <w:lang w:eastAsia="gl-ES"/>
        </w:rPr>
        <w:t xml:space="preserve">s 9 </w:t>
      </w:r>
      <w:r w:rsidR="00CB67B7" w:rsidRPr="00597B35">
        <w:rPr>
          <w:rFonts w:ascii="Arial" w:hAnsi="Arial" w:cs="Arial"/>
          <w:color w:val="000000"/>
          <w:lang w:eastAsia="gl-ES"/>
        </w:rPr>
        <w:t>e</w:t>
      </w:r>
      <w:r w:rsidRPr="00597B35">
        <w:rPr>
          <w:rFonts w:ascii="Arial" w:hAnsi="Arial" w:cs="Arial"/>
          <w:color w:val="000000"/>
          <w:lang w:eastAsia="gl-ES"/>
        </w:rPr>
        <w:t xml:space="preserve"> así sucesivamente. </w:t>
      </w:r>
    </w:p>
    <w:p w14:paraId="7C3220B8" w14:textId="77777777" w:rsidR="007B4D9F" w:rsidRPr="00597B35" w:rsidRDefault="007B4D9F" w:rsidP="00597B35">
      <w:pPr>
        <w:pStyle w:val="Prrafodelista"/>
        <w:autoSpaceDE w:val="0"/>
        <w:autoSpaceDN w:val="0"/>
        <w:adjustRightInd w:val="0"/>
        <w:spacing w:line="360" w:lineRule="auto"/>
        <w:ind w:left="1080"/>
        <w:contextualSpacing w:val="0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2A1E221D" w14:textId="77777777" w:rsidR="007B4D9F" w:rsidRPr="00597B35" w:rsidRDefault="007B4D9F" w:rsidP="00597B35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line="360" w:lineRule="auto"/>
        <w:contextualSpacing w:val="0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>O fallo será inapelable, pudendo declarar deserto o concurso.</w:t>
      </w:r>
    </w:p>
    <w:p w14:paraId="610F8255" w14:textId="77777777" w:rsidR="007B4D9F" w:rsidRPr="00597B35" w:rsidRDefault="007B4D9F" w:rsidP="00597B35">
      <w:pPr>
        <w:pStyle w:val="Prrafodelista"/>
        <w:spacing w:line="360" w:lineRule="auto"/>
        <w:contextualSpacing w:val="0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2B07E1E1" w14:textId="536E1EB3" w:rsidR="007B4D9F" w:rsidRPr="00597B35" w:rsidRDefault="007B4D9F" w:rsidP="00597B35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line="360" w:lineRule="auto"/>
        <w:contextualSpacing w:val="0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 xml:space="preserve">Formulado o fallo e emitida a acta, a competencia para o </w:t>
      </w:r>
      <w:r w:rsidR="00CB67B7" w:rsidRPr="00597B35">
        <w:rPr>
          <w:rFonts w:ascii="Arial" w:hAnsi="Arial" w:cs="Arial"/>
          <w:color w:val="000000"/>
          <w:lang w:eastAsia="gl-ES"/>
        </w:rPr>
        <w:t>outorgamento</w:t>
      </w:r>
      <w:r w:rsidRPr="00597B35">
        <w:rPr>
          <w:rFonts w:ascii="Arial" w:hAnsi="Arial" w:cs="Arial"/>
          <w:color w:val="000000"/>
          <w:lang w:eastAsia="gl-ES"/>
        </w:rPr>
        <w:t xml:space="preserve"> do premio corresponde ao  Alcalde do Concello de Cerdedo-Cotobade (Pontevedra) ou órgano no que </w:t>
      </w:r>
      <w:proofErr w:type="spellStart"/>
      <w:r w:rsidRPr="00597B35">
        <w:rPr>
          <w:rFonts w:ascii="Arial" w:hAnsi="Arial" w:cs="Arial"/>
          <w:color w:val="000000"/>
          <w:lang w:eastAsia="gl-ES"/>
        </w:rPr>
        <w:t>delegeue</w:t>
      </w:r>
      <w:proofErr w:type="spellEnd"/>
      <w:r w:rsidRPr="00597B35">
        <w:rPr>
          <w:rFonts w:ascii="Arial" w:hAnsi="Arial" w:cs="Arial"/>
          <w:color w:val="000000"/>
          <w:lang w:eastAsia="gl-ES"/>
        </w:rPr>
        <w:t>.</w:t>
      </w:r>
    </w:p>
    <w:p w14:paraId="687136E6" w14:textId="77777777" w:rsidR="007B4D9F" w:rsidRPr="00597B35" w:rsidRDefault="007B4D9F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5A53FE4E" w14:textId="77777777" w:rsidR="007B4D9F" w:rsidRPr="00597B35" w:rsidRDefault="007B4D9F" w:rsidP="00597B35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line="360" w:lineRule="auto"/>
        <w:contextualSpacing w:val="0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>Os-as concursastes comprométense a aceptar a decisión do xurado.</w:t>
      </w:r>
    </w:p>
    <w:p w14:paraId="634FCDA0" w14:textId="77777777" w:rsidR="007B4D9F" w:rsidRPr="00597B35" w:rsidRDefault="007B4D9F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0790646C" w14:textId="77777777" w:rsidR="007B4D9F" w:rsidRPr="00597B35" w:rsidRDefault="007B4D9F" w:rsidP="00597B35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line="360" w:lineRule="auto"/>
        <w:contextualSpacing w:val="0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>Os premios se establecerán en función da maio puntuación obtida.</w:t>
      </w:r>
    </w:p>
    <w:p w14:paraId="496928EC" w14:textId="77777777" w:rsidR="007B4D9F" w:rsidRPr="00597B35" w:rsidRDefault="007B4D9F" w:rsidP="00597B35">
      <w:pPr>
        <w:pStyle w:val="Prrafodelista"/>
        <w:spacing w:line="360" w:lineRule="auto"/>
        <w:contextualSpacing w:val="0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6253CD95" w14:textId="1748B230" w:rsidR="007B4D9F" w:rsidRPr="00597B35" w:rsidRDefault="007B4D9F" w:rsidP="00597B35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line="360" w:lineRule="auto"/>
        <w:contextualSpacing w:val="0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>Unha vez emitido o fallo, o Concello de Cerdedo-Cotobade (Pontevedra)</w:t>
      </w:r>
      <w:r w:rsidR="00C1756A" w:rsidRPr="00597B35">
        <w:rPr>
          <w:rFonts w:ascii="Arial" w:hAnsi="Arial" w:cs="Arial"/>
          <w:color w:val="000000"/>
          <w:lang w:eastAsia="gl-ES"/>
        </w:rPr>
        <w:t xml:space="preserve"> contactará cos premiados-as (persoa individual ou representante do negocio</w:t>
      </w:r>
      <w:r w:rsidR="00CB67B7" w:rsidRPr="00597B35">
        <w:rPr>
          <w:rFonts w:ascii="Arial" w:hAnsi="Arial" w:cs="Arial"/>
          <w:color w:val="000000"/>
          <w:lang w:eastAsia="gl-ES"/>
        </w:rPr>
        <w:t xml:space="preserve"> ou asociación /comunidade de montes</w:t>
      </w:r>
      <w:r w:rsidR="00C1756A" w:rsidRPr="00597B35">
        <w:rPr>
          <w:rFonts w:ascii="Arial" w:hAnsi="Arial" w:cs="Arial"/>
          <w:color w:val="000000"/>
          <w:lang w:eastAsia="gl-ES"/>
        </w:rPr>
        <w:t xml:space="preserve">) co obxectivo  de que aporten a documentación </w:t>
      </w:r>
      <w:r w:rsidR="00CB67B7" w:rsidRPr="00597B35">
        <w:rPr>
          <w:rFonts w:ascii="Arial" w:hAnsi="Arial" w:cs="Arial"/>
          <w:color w:val="000000"/>
          <w:lang w:eastAsia="gl-ES"/>
        </w:rPr>
        <w:t>requirida</w:t>
      </w:r>
      <w:r w:rsidR="00C1756A" w:rsidRPr="00597B35">
        <w:rPr>
          <w:rFonts w:ascii="Arial" w:hAnsi="Arial" w:cs="Arial"/>
          <w:color w:val="000000"/>
          <w:lang w:eastAsia="gl-ES"/>
        </w:rPr>
        <w:t>, tal e como figura no Anexo I desta convocatoria.</w:t>
      </w:r>
    </w:p>
    <w:p w14:paraId="4402C3E4" w14:textId="77777777" w:rsidR="00C1756A" w:rsidRPr="00597B35" w:rsidRDefault="00C1756A" w:rsidP="00597B35">
      <w:pPr>
        <w:pStyle w:val="Prrafodelista"/>
        <w:spacing w:line="360" w:lineRule="auto"/>
        <w:contextualSpacing w:val="0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3921D7D9" w14:textId="77777777" w:rsidR="00C1756A" w:rsidRPr="00597B35" w:rsidRDefault="00C1756A" w:rsidP="00597B35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line="360" w:lineRule="auto"/>
        <w:contextualSpacing w:val="0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lastRenderedPageBreak/>
        <w:t>A selección dos gañadores-as será a discreción absoluta do xurado e o seu fallo será definitivo e inapelable.</w:t>
      </w:r>
    </w:p>
    <w:p w14:paraId="62626763" w14:textId="77777777" w:rsidR="00C1756A" w:rsidRPr="00597B35" w:rsidRDefault="00C1756A" w:rsidP="00597B35">
      <w:pPr>
        <w:pStyle w:val="Prrafodelista"/>
        <w:spacing w:line="360" w:lineRule="auto"/>
        <w:contextualSpacing w:val="0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74252CB5" w14:textId="77777777" w:rsidR="00C1756A" w:rsidRPr="00597B35" w:rsidRDefault="00C1756A" w:rsidP="00597B35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line="360" w:lineRule="auto"/>
        <w:contextualSpacing w:val="0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>A organización queda facultada para resolver calquera continxencia non prevista nas bases.</w:t>
      </w:r>
    </w:p>
    <w:p w14:paraId="51312399" w14:textId="77777777" w:rsidR="007B4D9F" w:rsidRPr="00597B35" w:rsidRDefault="007B4D9F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652F8A8F" w14:textId="77777777" w:rsidR="005849A7" w:rsidRPr="00597B35" w:rsidRDefault="00C1756A" w:rsidP="00597B3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line="360" w:lineRule="auto"/>
        <w:contextualSpacing w:val="0"/>
        <w:mirrorIndents/>
        <w:jc w:val="both"/>
        <w:rPr>
          <w:rFonts w:ascii="Arial" w:hAnsi="Arial" w:cs="Arial"/>
          <w:b/>
          <w:color w:val="000000"/>
          <w:u w:val="single"/>
          <w:lang w:eastAsia="gl-ES"/>
        </w:rPr>
      </w:pPr>
      <w:r w:rsidRPr="00597B35">
        <w:rPr>
          <w:rFonts w:ascii="Arial" w:hAnsi="Arial" w:cs="Arial"/>
          <w:b/>
          <w:color w:val="000000"/>
          <w:u w:val="single"/>
          <w:lang w:eastAsia="gl-ES"/>
        </w:rPr>
        <w:t>O XURADO</w:t>
      </w:r>
    </w:p>
    <w:p w14:paraId="6BE371F4" w14:textId="77777777" w:rsidR="00C1756A" w:rsidRPr="00597B35" w:rsidRDefault="00C1756A" w:rsidP="00597B35">
      <w:pPr>
        <w:autoSpaceDE w:val="0"/>
        <w:autoSpaceDN w:val="0"/>
        <w:adjustRightInd w:val="0"/>
        <w:spacing w:line="360" w:lineRule="auto"/>
        <w:ind w:left="360"/>
        <w:mirrorIndents/>
        <w:jc w:val="both"/>
        <w:rPr>
          <w:rFonts w:ascii="Arial" w:hAnsi="Arial" w:cs="Arial"/>
          <w:b/>
          <w:color w:val="000000"/>
          <w:u w:val="single"/>
          <w:lang w:eastAsia="gl-ES"/>
        </w:rPr>
      </w:pPr>
    </w:p>
    <w:p w14:paraId="0F978DF6" w14:textId="77777777" w:rsidR="00C1756A" w:rsidRPr="00597B35" w:rsidRDefault="00AA74F9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>O xurado estará formado por</w:t>
      </w:r>
    </w:p>
    <w:p w14:paraId="2FB167B4" w14:textId="77777777" w:rsidR="00CB67B7" w:rsidRPr="00597B35" w:rsidRDefault="00CB67B7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2EBEB56B" w14:textId="431A684E" w:rsidR="00723CEF" w:rsidRPr="00597B35" w:rsidRDefault="00723CEF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>Presidente: O Alcalde ou concelleiro en quen delegue, vogais: membros da</w:t>
      </w:r>
      <w:r w:rsidR="00CB67B7" w:rsidRPr="00597B35">
        <w:rPr>
          <w:rFonts w:ascii="Arial" w:hAnsi="Arial" w:cs="Arial"/>
          <w:color w:val="000000"/>
          <w:lang w:eastAsia="gl-ES"/>
        </w:rPr>
        <w:t xml:space="preserve"> comisión de cultura do concello</w:t>
      </w:r>
      <w:r w:rsidRPr="00597B35">
        <w:rPr>
          <w:rFonts w:ascii="Arial" w:hAnsi="Arial" w:cs="Arial"/>
          <w:color w:val="000000"/>
          <w:lang w:eastAsia="gl-ES"/>
        </w:rPr>
        <w:t xml:space="preserve"> </w:t>
      </w:r>
    </w:p>
    <w:p w14:paraId="63A92E53" w14:textId="108159DD" w:rsidR="00597B35" w:rsidRPr="00597B35" w:rsidRDefault="00597B35" w:rsidP="00597B35">
      <w:pPr>
        <w:pStyle w:val="NormalWeb"/>
        <w:spacing w:before="0" w:beforeAutospacing="0" w:after="0" w:line="360" w:lineRule="auto"/>
        <w:mirrorIndents/>
        <w:jc w:val="both"/>
        <w:rPr>
          <w:rFonts w:ascii="Arial" w:hAnsi="Arial" w:cs="Arial"/>
          <w:sz w:val="22"/>
          <w:szCs w:val="22"/>
          <w:lang w:val="gl-ES"/>
        </w:rPr>
      </w:pPr>
      <w:r w:rsidRPr="00597B35">
        <w:rPr>
          <w:rFonts w:ascii="Arial" w:hAnsi="Arial" w:cs="Arial"/>
          <w:color w:val="000000"/>
          <w:sz w:val="22"/>
          <w:szCs w:val="22"/>
          <w:lang w:val="gl-ES" w:eastAsia="gl-ES"/>
        </w:rPr>
        <w:t xml:space="preserve">Vogais: </w:t>
      </w:r>
      <w:r w:rsidRPr="00597B35">
        <w:rPr>
          <w:rFonts w:ascii="Arial" w:hAnsi="Arial" w:cs="Arial"/>
          <w:sz w:val="22"/>
          <w:szCs w:val="22"/>
          <w:lang w:val="gl-ES"/>
        </w:rPr>
        <w:t xml:space="preserve">Dª Galiza Aguete </w:t>
      </w:r>
      <w:proofErr w:type="spellStart"/>
      <w:r w:rsidRPr="00597B35">
        <w:rPr>
          <w:rFonts w:ascii="Arial" w:hAnsi="Arial" w:cs="Arial"/>
          <w:sz w:val="22"/>
          <w:szCs w:val="22"/>
          <w:lang w:val="gl-ES"/>
        </w:rPr>
        <w:t>Dorrio</w:t>
      </w:r>
      <w:proofErr w:type="spellEnd"/>
      <w:r w:rsidRPr="00597B35">
        <w:rPr>
          <w:rFonts w:ascii="Arial" w:hAnsi="Arial" w:cs="Arial"/>
          <w:sz w:val="22"/>
          <w:szCs w:val="22"/>
          <w:lang w:val="gl-ES"/>
        </w:rPr>
        <w:t xml:space="preserve"> ou concelleiro en quen delegue, Don Ernesto Filgueira Touriño, ou concelleiro en quen delegue, Dona Ana Couto Cerviño, ou concelleiro en quen delegue, Dona </w:t>
      </w:r>
      <w:proofErr w:type="spellStart"/>
      <w:r w:rsidRPr="00597B35">
        <w:rPr>
          <w:rFonts w:ascii="Arial" w:hAnsi="Arial" w:cs="Arial"/>
          <w:sz w:val="22"/>
          <w:szCs w:val="22"/>
          <w:lang w:val="gl-ES"/>
        </w:rPr>
        <w:t>Lourdes</w:t>
      </w:r>
      <w:proofErr w:type="spellEnd"/>
      <w:r w:rsidRPr="00597B35">
        <w:rPr>
          <w:rFonts w:ascii="Arial" w:hAnsi="Arial" w:cs="Arial"/>
          <w:sz w:val="22"/>
          <w:szCs w:val="22"/>
          <w:lang w:val="gl-ES"/>
        </w:rPr>
        <w:t xml:space="preserve"> Ovelleiro Garrido, ou concelleiro en quen delegue.</w:t>
      </w:r>
    </w:p>
    <w:p w14:paraId="03900FBA" w14:textId="6C6313D8" w:rsidR="000B5DBC" w:rsidRPr="00597B35" w:rsidRDefault="000B5DBC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48B80A04" w14:textId="77777777" w:rsidR="008D1E32" w:rsidRPr="00597B35" w:rsidRDefault="00AA74F9" w:rsidP="00597B3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line="360" w:lineRule="auto"/>
        <w:contextualSpacing w:val="0"/>
        <w:mirrorIndents/>
        <w:jc w:val="both"/>
        <w:rPr>
          <w:rFonts w:ascii="Arial" w:hAnsi="Arial" w:cs="Arial"/>
          <w:b/>
          <w:color w:val="000000"/>
          <w:u w:val="single"/>
          <w:lang w:eastAsia="gl-ES"/>
        </w:rPr>
      </w:pPr>
      <w:r w:rsidRPr="00597B35">
        <w:rPr>
          <w:rFonts w:ascii="Arial" w:hAnsi="Arial" w:cs="Arial"/>
          <w:b/>
          <w:color w:val="000000"/>
          <w:u w:val="single"/>
          <w:lang w:eastAsia="gl-ES"/>
        </w:rPr>
        <w:t>PREMIOS.</w:t>
      </w:r>
    </w:p>
    <w:p w14:paraId="5765252D" w14:textId="77777777" w:rsidR="00AA74F9" w:rsidRPr="00597B35" w:rsidRDefault="00AA74F9" w:rsidP="00597B35">
      <w:pPr>
        <w:pStyle w:val="Prrafodelista"/>
        <w:spacing w:line="360" w:lineRule="auto"/>
        <w:ind w:left="0"/>
        <w:contextualSpacing w:val="0"/>
        <w:mirrorIndents/>
        <w:jc w:val="both"/>
        <w:rPr>
          <w:rFonts w:ascii="Arial" w:hAnsi="Arial" w:cs="Arial"/>
        </w:rPr>
      </w:pPr>
    </w:p>
    <w:p w14:paraId="5E501480" w14:textId="77777777" w:rsidR="008D1E32" w:rsidRPr="00597B35" w:rsidRDefault="00AA74F9" w:rsidP="00597B35">
      <w:pPr>
        <w:pStyle w:val="Prrafodelista"/>
        <w:spacing w:line="360" w:lineRule="auto"/>
        <w:ind w:left="0"/>
        <w:contextualSpacing w:val="0"/>
        <w:mirrorIndents/>
        <w:jc w:val="both"/>
        <w:rPr>
          <w:rFonts w:ascii="Arial" w:hAnsi="Arial" w:cs="Arial"/>
        </w:rPr>
      </w:pPr>
      <w:r w:rsidRPr="00597B35">
        <w:rPr>
          <w:rFonts w:ascii="Arial" w:hAnsi="Arial" w:cs="Arial"/>
        </w:rPr>
        <w:t xml:space="preserve">Os premios </w:t>
      </w:r>
      <w:proofErr w:type="spellStart"/>
      <w:r w:rsidRPr="00597B35">
        <w:rPr>
          <w:rFonts w:ascii="Arial" w:hAnsi="Arial" w:cs="Arial"/>
        </w:rPr>
        <w:t>dividense</w:t>
      </w:r>
      <w:proofErr w:type="spellEnd"/>
      <w:r w:rsidRPr="00597B35">
        <w:rPr>
          <w:rFonts w:ascii="Arial" w:hAnsi="Arial" w:cs="Arial"/>
        </w:rPr>
        <w:t xml:space="preserve"> por categoría da seguinte forma:</w:t>
      </w:r>
    </w:p>
    <w:p w14:paraId="412F5495" w14:textId="77777777" w:rsidR="00AA74F9" w:rsidRPr="00597B35" w:rsidRDefault="00AA74F9" w:rsidP="00597B35">
      <w:pPr>
        <w:pStyle w:val="Prrafodelista"/>
        <w:spacing w:line="360" w:lineRule="auto"/>
        <w:ind w:left="0"/>
        <w:contextualSpacing w:val="0"/>
        <w:mirrorIndents/>
        <w:jc w:val="both"/>
        <w:rPr>
          <w:rFonts w:ascii="Arial" w:hAnsi="Arial" w:cs="Arial"/>
        </w:rPr>
      </w:pPr>
    </w:p>
    <w:p w14:paraId="4FCCA90D" w14:textId="77777777" w:rsidR="00AA74F9" w:rsidRPr="00597B35" w:rsidRDefault="00AA74F9" w:rsidP="00597B35">
      <w:pPr>
        <w:pStyle w:val="Prrafodelista"/>
        <w:numPr>
          <w:ilvl w:val="0"/>
          <w:numId w:val="3"/>
        </w:numPr>
        <w:spacing w:line="360" w:lineRule="auto"/>
        <w:contextualSpacing w:val="0"/>
        <w:mirrorIndents/>
        <w:jc w:val="both"/>
        <w:rPr>
          <w:rFonts w:ascii="Arial" w:hAnsi="Arial" w:cs="Arial"/>
        </w:rPr>
      </w:pPr>
      <w:r w:rsidRPr="00597B35">
        <w:rPr>
          <w:rFonts w:ascii="Arial" w:hAnsi="Arial" w:cs="Arial"/>
        </w:rPr>
        <w:t>Categoría Familiar\Individual: repartiranse catro premios.</w:t>
      </w:r>
    </w:p>
    <w:p w14:paraId="797E3827" w14:textId="77777777" w:rsidR="00AA74F9" w:rsidRPr="00597B35" w:rsidRDefault="00AA74F9" w:rsidP="00597B35">
      <w:pPr>
        <w:pStyle w:val="Prrafodelista"/>
        <w:spacing w:line="360" w:lineRule="auto"/>
        <w:ind w:left="1080"/>
        <w:contextualSpacing w:val="0"/>
        <w:mirrorIndents/>
        <w:jc w:val="both"/>
        <w:rPr>
          <w:rFonts w:ascii="Arial" w:hAnsi="Arial" w:cs="Arial"/>
        </w:rPr>
      </w:pPr>
    </w:p>
    <w:p w14:paraId="7A3D279A" w14:textId="7AEEE6BD" w:rsidR="00AA74F9" w:rsidRPr="00597B35" w:rsidRDefault="00AA74F9" w:rsidP="00597B35">
      <w:pPr>
        <w:spacing w:line="360" w:lineRule="auto"/>
        <w:ind w:left="1080" w:firstLine="338"/>
        <w:mirrorIndents/>
        <w:jc w:val="both"/>
        <w:rPr>
          <w:rFonts w:ascii="Arial" w:hAnsi="Arial" w:cs="Arial"/>
        </w:rPr>
      </w:pPr>
      <w:r w:rsidRPr="00597B35">
        <w:rPr>
          <w:rFonts w:ascii="Arial" w:hAnsi="Arial" w:cs="Arial"/>
        </w:rPr>
        <w:t xml:space="preserve">1º Premio: </w:t>
      </w:r>
      <w:r w:rsidR="00597B35">
        <w:rPr>
          <w:rFonts w:ascii="Arial" w:hAnsi="Arial" w:cs="Arial"/>
        </w:rPr>
        <w:t>200</w:t>
      </w:r>
      <w:r w:rsidRPr="00597B35">
        <w:rPr>
          <w:rFonts w:ascii="Arial" w:hAnsi="Arial" w:cs="Arial"/>
        </w:rPr>
        <w:t>,00 €</w:t>
      </w:r>
    </w:p>
    <w:p w14:paraId="17252D78" w14:textId="3E9167ED" w:rsidR="00AA74F9" w:rsidRPr="00597B35" w:rsidRDefault="00AA74F9" w:rsidP="00597B35">
      <w:pPr>
        <w:spacing w:line="360" w:lineRule="auto"/>
        <w:ind w:left="1080" w:firstLine="338"/>
        <w:mirrorIndents/>
        <w:jc w:val="both"/>
        <w:rPr>
          <w:rFonts w:ascii="Arial" w:hAnsi="Arial" w:cs="Arial"/>
        </w:rPr>
      </w:pPr>
      <w:r w:rsidRPr="00597B35">
        <w:rPr>
          <w:rFonts w:ascii="Arial" w:hAnsi="Arial" w:cs="Arial"/>
        </w:rPr>
        <w:t xml:space="preserve">2º Premio: </w:t>
      </w:r>
      <w:r w:rsidR="00597B35">
        <w:rPr>
          <w:rFonts w:ascii="Arial" w:hAnsi="Arial" w:cs="Arial"/>
        </w:rPr>
        <w:t>150</w:t>
      </w:r>
      <w:r w:rsidRPr="00597B35">
        <w:rPr>
          <w:rFonts w:ascii="Arial" w:hAnsi="Arial" w:cs="Arial"/>
        </w:rPr>
        <w:t>,00 €</w:t>
      </w:r>
    </w:p>
    <w:p w14:paraId="084E0513" w14:textId="0E4BFD1F" w:rsidR="00AA74F9" w:rsidRPr="00597B35" w:rsidRDefault="00AA74F9" w:rsidP="00597B35">
      <w:pPr>
        <w:spacing w:line="360" w:lineRule="auto"/>
        <w:ind w:left="1080" w:firstLine="338"/>
        <w:mirrorIndents/>
        <w:jc w:val="both"/>
        <w:rPr>
          <w:rFonts w:ascii="Arial" w:hAnsi="Arial" w:cs="Arial"/>
        </w:rPr>
      </w:pPr>
      <w:r w:rsidRPr="00597B35">
        <w:rPr>
          <w:rFonts w:ascii="Arial" w:hAnsi="Arial" w:cs="Arial"/>
        </w:rPr>
        <w:t xml:space="preserve">3º Premio: </w:t>
      </w:r>
      <w:r w:rsidR="00CB67B7" w:rsidRPr="00597B35">
        <w:rPr>
          <w:rFonts w:ascii="Arial" w:hAnsi="Arial" w:cs="Arial"/>
        </w:rPr>
        <w:t>1</w:t>
      </w:r>
      <w:r w:rsidR="00597B35">
        <w:rPr>
          <w:rFonts w:ascii="Arial" w:hAnsi="Arial" w:cs="Arial"/>
        </w:rPr>
        <w:t>00</w:t>
      </w:r>
      <w:r w:rsidRPr="00597B35">
        <w:rPr>
          <w:rFonts w:ascii="Arial" w:hAnsi="Arial" w:cs="Arial"/>
        </w:rPr>
        <w:t>,00 €</w:t>
      </w:r>
    </w:p>
    <w:p w14:paraId="34257163" w14:textId="143A4410" w:rsidR="00AA74F9" w:rsidRPr="00597B35" w:rsidRDefault="00AA74F9" w:rsidP="00597B35">
      <w:pPr>
        <w:spacing w:line="360" w:lineRule="auto"/>
        <w:ind w:left="1080" w:firstLine="338"/>
        <w:mirrorIndents/>
        <w:jc w:val="both"/>
        <w:rPr>
          <w:rFonts w:ascii="Arial" w:hAnsi="Arial" w:cs="Arial"/>
        </w:rPr>
      </w:pPr>
      <w:r w:rsidRPr="00597B35">
        <w:rPr>
          <w:rFonts w:ascii="Arial" w:hAnsi="Arial" w:cs="Arial"/>
        </w:rPr>
        <w:t xml:space="preserve">4º Premio: </w:t>
      </w:r>
      <w:r w:rsidR="00CB67B7" w:rsidRPr="00597B35">
        <w:rPr>
          <w:rFonts w:ascii="Arial" w:hAnsi="Arial" w:cs="Arial"/>
        </w:rPr>
        <w:t>50</w:t>
      </w:r>
      <w:r w:rsidRPr="00597B35">
        <w:rPr>
          <w:rFonts w:ascii="Arial" w:hAnsi="Arial" w:cs="Arial"/>
        </w:rPr>
        <w:t>,00 €</w:t>
      </w:r>
    </w:p>
    <w:p w14:paraId="1B7BA162" w14:textId="77777777" w:rsidR="00AA74F9" w:rsidRPr="00597B35" w:rsidRDefault="00AA74F9" w:rsidP="00597B35">
      <w:pPr>
        <w:spacing w:line="360" w:lineRule="auto"/>
        <w:ind w:left="1080" w:firstLine="338"/>
        <w:mirrorIndents/>
        <w:jc w:val="both"/>
        <w:rPr>
          <w:rFonts w:ascii="Arial" w:hAnsi="Arial" w:cs="Arial"/>
        </w:rPr>
      </w:pPr>
    </w:p>
    <w:p w14:paraId="70EAEBD7" w14:textId="77777777" w:rsidR="00AA74F9" w:rsidRPr="00597B35" w:rsidRDefault="00AA74F9" w:rsidP="00597B35">
      <w:pPr>
        <w:pStyle w:val="Prrafodelista"/>
        <w:numPr>
          <w:ilvl w:val="0"/>
          <w:numId w:val="3"/>
        </w:numPr>
        <w:spacing w:line="360" w:lineRule="auto"/>
        <w:contextualSpacing w:val="0"/>
        <w:mirrorIndents/>
        <w:jc w:val="both"/>
        <w:rPr>
          <w:rFonts w:ascii="Arial" w:hAnsi="Arial" w:cs="Arial"/>
        </w:rPr>
      </w:pPr>
      <w:r w:rsidRPr="00597B35">
        <w:rPr>
          <w:rFonts w:ascii="Arial" w:hAnsi="Arial" w:cs="Arial"/>
        </w:rPr>
        <w:t>Categoría Colectiva: repartiranse catro premios.</w:t>
      </w:r>
    </w:p>
    <w:p w14:paraId="7F667CA1" w14:textId="77777777" w:rsidR="00F71557" w:rsidRPr="00597B35" w:rsidRDefault="00F71557" w:rsidP="00597B35">
      <w:pPr>
        <w:pStyle w:val="Prrafodelista"/>
        <w:spacing w:line="360" w:lineRule="auto"/>
        <w:ind w:left="1080"/>
        <w:contextualSpacing w:val="0"/>
        <w:mirrorIndents/>
        <w:jc w:val="both"/>
        <w:rPr>
          <w:rFonts w:ascii="Arial" w:hAnsi="Arial" w:cs="Arial"/>
        </w:rPr>
      </w:pPr>
    </w:p>
    <w:p w14:paraId="3A22E96A" w14:textId="2FF11970" w:rsidR="00CB67B7" w:rsidRPr="00597B35" w:rsidRDefault="00CB67B7" w:rsidP="00597B35">
      <w:pPr>
        <w:spacing w:line="360" w:lineRule="auto"/>
        <w:ind w:left="1080" w:firstLine="338"/>
        <w:mirrorIndents/>
        <w:jc w:val="both"/>
        <w:rPr>
          <w:rFonts w:ascii="Arial" w:hAnsi="Arial" w:cs="Arial"/>
        </w:rPr>
      </w:pPr>
      <w:r w:rsidRPr="00597B35">
        <w:rPr>
          <w:rFonts w:ascii="Arial" w:hAnsi="Arial" w:cs="Arial"/>
        </w:rPr>
        <w:t xml:space="preserve">1º Premio: </w:t>
      </w:r>
      <w:r w:rsidR="00597B35">
        <w:rPr>
          <w:rFonts w:ascii="Arial" w:hAnsi="Arial" w:cs="Arial"/>
        </w:rPr>
        <w:t>400</w:t>
      </w:r>
      <w:r w:rsidRPr="00597B35">
        <w:rPr>
          <w:rFonts w:ascii="Arial" w:hAnsi="Arial" w:cs="Arial"/>
        </w:rPr>
        <w:t>,00 €</w:t>
      </w:r>
    </w:p>
    <w:p w14:paraId="686167DD" w14:textId="25A1487E" w:rsidR="00CB67B7" w:rsidRPr="00597B35" w:rsidRDefault="00CB67B7" w:rsidP="00597B35">
      <w:pPr>
        <w:spacing w:line="360" w:lineRule="auto"/>
        <w:ind w:left="1080" w:firstLine="338"/>
        <w:mirrorIndents/>
        <w:jc w:val="both"/>
        <w:rPr>
          <w:rFonts w:ascii="Arial" w:hAnsi="Arial" w:cs="Arial"/>
        </w:rPr>
      </w:pPr>
      <w:r w:rsidRPr="00597B35">
        <w:rPr>
          <w:rFonts w:ascii="Arial" w:hAnsi="Arial" w:cs="Arial"/>
        </w:rPr>
        <w:t xml:space="preserve">2º Premio: </w:t>
      </w:r>
      <w:r w:rsidR="00597B35">
        <w:rPr>
          <w:rFonts w:ascii="Arial" w:hAnsi="Arial" w:cs="Arial"/>
        </w:rPr>
        <w:t>3</w:t>
      </w:r>
      <w:r w:rsidRPr="00597B35">
        <w:rPr>
          <w:rFonts w:ascii="Arial" w:hAnsi="Arial" w:cs="Arial"/>
        </w:rPr>
        <w:t>00,00 €</w:t>
      </w:r>
    </w:p>
    <w:p w14:paraId="7BDA79C0" w14:textId="0BA740D6" w:rsidR="00CB67B7" w:rsidRPr="00597B35" w:rsidRDefault="00CB67B7" w:rsidP="00597B35">
      <w:pPr>
        <w:spacing w:line="360" w:lineRule="auto"/>
        <w:ind w:left="1080" w:firstLine="338"/>
        <w:mirrorIndents/>
        <w:jc w:val="both"/>
        <w:rPr>
          <w:rFonts w:ascii="Arial" w:hAnsi="Arial" w:cs="Arial"/>
        </w:rPr>
      </w:pPr>
      <w:r w:rsidRPr="00597B35">
        <w:rPr>
          <w:rFonts w:ascii="Arial" w:hAnsi="Arial" w:cs="Arial"/>
        </w:rPr>
        <w:t xml:space="preserve">3º Premio: </w:t>
      </w:r>
      <w:r w:rsidR="00597B35">
        <w:rPr>
          <w:rFonts w:ascii="Arial" w:hAnsi="Arial" w:cs="Arial"/>
        </w:rPr>
        <w:t>200</w:t>
      </w:r>
      <w:r w:rsidRPr="00597B35">
        <w:rPr>
          <w:rFonts w:ascii="Arial" w:hAnsi="Arial" w:cs="Arial"/>
        </w:rPr>
        <w:t>,00 €</w:t>
      </w:r>
    </w:p>
    <w:p w14:paraId="077DAD3F" w14:textId="6AAA471D" w:rsidR="00CB67B7" w:rsidRPr="00597B35" w:rsidRDefault="00CB67B7" w:rsidP="00597B35">
      <w:pPr>
        <w:spacing w:line="360" w:lineRule="auto"/>
        <w:ind w:left="1080" w:firstLine="338"/>
        <w:mirrorIndents/>
        <w:jc w:val="both"/>
        <w:rPr>
          <w:rFonts w:ascii="Arial" w:hAnsi="Arial" w:cs="Arial"/>
        </w:rPr>
      </w:pPr>
      <w:r w:rsidRPr="00597B35">
        <w:rPr>
          <w:rFonts w:ascii="Arial" w:hAnsi="Arial" w:cs="Arial"/>
        </w:rPr>
        <w:lastRenderedPageBreak/>
        <w:t xml:space="preserve">4º Premio: </w:t>
      </w:r>
      <w:r w:rsidR="00597B35">
        <w:rPr>
          <w:rFonts w:ascii="Arial" w:hAnsi="Arial" w:cs="Arial"/>
        </w:rPr>
        <w:t>100</w:t>
      </w:r>
      <w:r w:rsidRPr="00597B35">
        <w:rPr>
          <w:rFonts w:ascii="Arial" w:hAnsi="Arial" w:cs="Arial"/>
        </w:rPr>
        <w:t>,00 €</w:t>
      </w:r>
    </w:p>
    <w:p w14:paraId="1D3DD9ED" w14:textId="10DE45A8" w:rsidR="00AA74F9" w:rsidRPr="00597B35" w:rsidRDefault="00AA74F9" w:rsidP="00597B35">
      <w:pPr>
        <w:pStyle w:val="Prrafodelista"/>
        <w:spacing w:line="360" w:lineRule="auto"/>
        <w:ind w:left="1080" w:firstLine="338"/>
        <w:contextualSpacing w:val="0"/>
        <w:mirrorIndents/>
        <w:jc w:val="both"/>
        <w:rPr>
          <w:rFonts w:ascii="Arial" w:hAnsi="Arial" w:cs="Arial"/>
        </w:rPr>
      </w:pPr>
    </w:p>
    <w:p w14:paraId="68DE2A05" w14:textId="77777777" w:rsidR="00AA74F9" w:rsidRPr="00597B35" w:rsidRDefault="00AA74F9" w:rsidP="00597B35">
      <w:pPr>
        <w:spacing w:line="360" w:lineRule="auto"/>
        <w:mirrorIndents/>
        <w:jc w:val="both"/>
        <w:rPr>
          <w:rFonts w:ascii="Arial" w:hAnsi="Arial" w:cs="Arial"/>
        </w:rPr>
      </w:pPr>
    </w:p>
    <w:p w14:paraId="2DFEE240" w14:textId="77777777" w:rsidR="00F71557" w:rsidRPr="00597B35" w:rsidRDefault="00F71557" w:rsidP="00597B35">
      <w:pPr>
        <w:pStyle w:val="Prrafodelista"/>
        <w:numPr>
          <w:ilvl w:val="0"/>
          <w:numId w:val="1"/>
        </w:numPr>
        <w:spacing w:line="360" w:lineRule="auto"/>
        <w:contextualSpacing w:val="0"/>
        <w:mirrorIndents/>
        <w:jc w:val="both"/>
        <w:rPr>
          <w:rFonts w:ascii="Arial" w:hAnsi="Arial" w:cs="Arial"/>
          <w:b/>
          <w:u w:val="single"/>
        </w:rPr>
      </w:pPr>
      <w:r w:rsidRPr="00597B35">
        <w:rPr>
          <w:rFonts w:ascii="Arial" w:hAnsi="Arial" w:cs="Arial"/>
          <w:b/>
          <w:u w:val="single"/>
        </w:rPr>
        <w:t>ENTREGA DA PREMIOS.</w:t>
      </w:r>
    </w:p>
    <w:p w14:paraId="263A8253" w14:textId="77777777" w:rsidR="00F71557" w:rsidRPr="00597B35" w:rsidRDefault="00F71557" w:rsidP="00597B35">
      <w:pPr>
        <w:spacing w:line="360" w:lineRule="auto"/>
        <w:mirrorIndents/>
        <w:jc w:val="both"/>
        <w:rPr>
          <w:rFonts w:ascii="Arial" w:hAnsi="Arial" w:cs="Arial"/>
          <w:b/>
          <w:u w:val="single"/>
        </w:rPr>
      </w:pPr>
    </w:p>
    <w:p w14:paraId="2DA67229" w14:textId="1F4EDADA" w:rsidR="00F71557" w:rsidRPr="00597B35" w:rsidRDefault="00F71557" w:rsidP="00597B35">
      <w:pPr>
        <w:spacing w:line="360" w:lineRule="auto"/>
        <w:mirrorIndents/>
        <w:jc w:val="both"/>
        <w:rPr>
          <w:rFonts w:ascii="Arial" w:hAnsi="Arial" w:cs="Arial"/>
        </w:rPr>
      </w:pPr>
      <w:r w:rsidRPr="00597B35">
        <w:rPr>
          <w:rFonts w:ascii="Arial" w:hAnsi="Arial" w:cs="Arial"/>
        </w:rPr>
        <w:t xml:space="preserve">Os premiados serán convocados a un acto no Concello de Cerdedo-Cotobade (Pontevedra) </w:t>
      </w:r>
      <w:r w:rsidR="00723CEF" w:rsidRPr="00597B35">
        <w:rPr>
          <w:rFonts w:ascii="Arial" w:hAnsi="Arial" w:cs="Arial"/>
        </w:rPr>
        <w:t>23/12/2022</w:t>
      </w:r>
      <w:r w:rsidRPr="00597B35">
        <w:rPr>
          <w:rFonts w:ascii="Arial" w:hAnsi="Arial" w:cs="Arial"/>
        </w:rPr>
        <w:t xml:space="preserve"> lugar </w:t>
      </w:r>
      <w:r w:rsidR="00C25CED" w:rsidRPr="00597B35">
        <w:rPr>
          <w:rFonts w:ascii="Arial" w:hAnsi="Arial" w:cs="Arial"/>
        </w:rPr>
        <w:t>Pavillón</w:t>
      </w:r>
      <w:r w:rsidR="00723CEF" w:rsidRPr="00597B35">
        <w:rPr>
          <w:rFonts w:ascii="Arial" w:hAnsi="Arial" w:cs="Arial"/>
        </w:rPr>
        <w:t xml:space="preserve"> de Deportes de Carballedo </w:t>
      </w:r>
      <w:r w:rsidRPr="00597B35">
        <w:rPr>
          <w:rFonts w:ascii="Arial" w:hAnsi="Arial" w:cs="Arial"/>
        </w:rPr>
        <w:t>. Ao que teñen a obriga de asistir. En caso de non asistir entenderase que renuncian ao premio</w:t>
      </w:r>
      <w:r w:rsidR="00C25CED">
        <w:rPr>
          <w:rFonts w:ascii="Arial" w:hAnsi="Arial" w:cs="Arial"/>
        </w:rPr>
        <w:t xml:space="preserve"> </w:t>
      </w:r>
      <w:r w:rsidR="00CB67B7" w:rsidRPr="00597B35">
        <w:rPr>
          <w:rFonts w:ascii="Arial" w:hAnsi="Arial" w:cs="Arial"/>
        </w:rPr>
        <w:t xml:space="preserve">e pasarase ao seguinte con mais </w:t>
      </w:r>
      <w:r w:rsidR="00C25CED" w:rsidRPr="00597B35">
        <w:rPr>
          <w:rFonts w:ascii="Arial" w:hAnsi="Arial" w:cs="Arial"/>
        </w:rPr>
        <w:t>puntuación</w:t>
      </w:r>
      <w:r w:rsidR="00CB67B7" w:rsidRPr="00597B35">
        <w:rPr>
          <w:rFonts w:ascii="Arial" w:hAnsi="Arial" w:cs="Arial"/>
        </w:rPr>
        <w:t xml:space="preserve"> </w:t>
      </w:r>
    </w:p>
    <w:p w14:paraId="657657B9" w14:textId="77777777" w:rsidR="00F71557" w:rsidRPr="00597B35" w:rsidRDefault="00F71557" w:rsidP="00597B35">
      <w:pPr>
        <w:spacing w:line="360" w:lineRule="auto"/>
        <w:mirrorIndents/>
        <w:jc w:val="both"/>
        <w:rPr>
          <w:rFonts w:ascii="Arial" w:hAnsi="Arial" w:cs="Arial"/>
        </w:rPr>
      </w:pPr>
    </w:p>
    <w:p w14:paraId="08104354" w14:textId="03C97A14" w:rsidR="00F71557" w:rsidRPr="00597B35" w:rsidRDefault="00F71557" w:rsidP="00597B35">
      <w:pPr>
        <w:spacing w:line="360" w:lineRule="auto"/>
        <w:mirrorIndents/>
        <w:jc w:val="both"/>
        <w:rPr>
          <w:rFonts w:ascii="Arial" w:hAnsi="Arial" w:cs="Arial"/>
        </w:rPr>
      </w:pPr>
      <w:r w:rsidRPr="00597B35">
        <w:rPr>
          <w:rFonts w:ascii="Arial" w:hAnsi="Arial" w:cs="Arial"/>
        </w:rPr>
        <w:t xml:space="preserve">Os premiados recibirán o día do acto un diploma do Concello de Cerdedo-Cotobade (Pontevedra) </w:t>
      </w:r>
      <w:r w:rsidR="00723CEF" w:rsidRPr="00597B35">
        <w:rPr>
          <w:rFonts w:ascii="Arial" w:hAnsi="Arial" w:cs="Arial"/>
        </w:rPr>
        <w:t>acreditativo do premio</w:t>
      </w:r>
    </w:p>
    <w:p w14:paraId="72F3AF4D" w14:textId="77777777" w:rsidR="00F71557" w:rsidRPr="00597B35" w:rsidRDefault="00F71557" w:rsidP="00597B35">
      <w:pPr>
        <w:spacing w:line="360" w:lineRule="auto"/>
        <w:mirrorIndents/>
        <w:jc w:val="both"/>
        <w:rPr>
          <w:rFonts w:ascii="Arial" w:hAnsi="Arial" w:cs="Arial"/>
        </w:rPr>
      </w:pPr>
    </w:p>
    <w:p w14:paraId="0999093F" w14:textId="77777777" w:rsidR="00F71557" w:rsidRPr="00597B35" w:rsidRDefault="00F71557" w:rsidP="00597B35">
      <w:pPr>
        <w:spacing w:line="360" w:lineRule="auto"/>
        <w:mirrorIndents/>
        <w:jc w:val="both"/>
        <w:rPr>
          <w:rFonts w:ascii="Arial" w:hAnsi="Arial" w:cs="Arial"/>
        </w:rPr>
      </w:pPr>
      <w:r w:rsidRPr="00616331">
        <w:rPr>
          <w:rFonts w:ascii="Arial" w:hAnsi="Arial" w:cs="Arial"/>
        </w:rPr>
        <w:t>Os premios liberaranse a través de transferencia bancaria.</w:t>
      </w:r>
    </w:p>
    <w:p w14:paraId="4F047B7F" w14:textId="77777777" w:rsidR="00F71557" w:rsidRPr="00597B35" w:rsidRDefault="00F71557" w:rsidP="00597B35">
      <w:pPr>
        <w:spacing w:line="360" w:lineRule="auto"/>
        <w:mirrorIndents/>
        <w:jc w:val="both"/>
        <w:rPr>
          <w:rFonts w:ascii="Arial" w:hAnsi="Arial" w:cs="Arial"/>
        </w:rPr>
      </w:pPr>
    </w:p>
    <w:p w14:paraId="7A028728" w14:textId="77777777" w:rsidR="00F71557" w:rsidRPr="00597B35" w:rsidRDefault="00F71557" w:rsidP="00597B35">
      <w:pPr>
        <w:spacing w:line="360" w:lineRule="auto"/>
        <w:mirrorIndents/>
        <w:jc w:val="both"/>
        <w:rPr>
          <w:rFonts w:ascii="Arial" w:hAnsi="Arial" w:cs="Arial"/>
        </w:rPr>
      </w:pPr>
      <w:r w:rsidRPr="00597B35">
        <w:rPr>
          <w:rFonts w:ascii="Arial" w:hAnsi="Arial" w:cs="Arial"/>
        </w:rPr>
        <w:t xml:space="preserve">A data de entrega dos premios do concurso comunicarase aos interesados e publicarase na </w:t>
      </w:r>
      <w:proofErr w:type="spellStart"/>
      <w:r w:rsidRPr="00597B35">
        <w:rPr>
          <w:rFonts w:ascii="Arial" w:hAnsi="Arial" w:cs="Arial"/>
        </w:rPr>
        <w:t>web</w:t>
      </w:r>
      <w:proofErr w:type="spellEnd"/>
      <w:r w:rsidRPr="00597B35">
        <w:rPr>
          <w:rFonts w:ascii="Arial" w:hAnsi="Arial" w:cs="Arial"/>
        </w:rPr>
        <w:t xml:space="preserve"> do Concello. (</w:t>
      </w:r>
      <w:proofErr w:type="spellStart"/>
      <w:r w:rsidRPr="00597B35">
        <w:rPr>
          <w:rFonts w:ascii="Arial" w:hAnsi="Arial" w:cs="Arial"/>
        </w:rPr>
        <w:t>fb</w:t>
      </w:r>
      <w:proofErr w:type="spellEnd"/>
      <w:r w:rsidRPr="00597B35">
        <w:rPr>
          <w:rFonts w:ascii="Arial" w:hAnsi="Arial" w:cs="Arial"/>
        </w:rPr>
        <w:t xml:space="preserve">, sede electrónica, </w:t>
      </w:r>
      <w:proofErr w:type="spellStart"/>
      <w:r w:rsidRPr="00597B35">
        <w:rPr>
          <w:rFonts w:ascii="Arial" w:hAnsi="Arial" w:cs="Arial"/>
        </w:rPr>
        <w:t>pagina</w:t>
      </w:r>
      <w:proofErr w:type="spellEnd"/>
      <w:r w:rsidRPr="00597B35">
        <w:rPr>
          <w:rFonts w:ascii="Arial" w:hAnsi="Arial" w:cs="Arial"/>
        </w:rPr>
        <w:t xml:space="preserve"> de cultura </w:t>
      </w:r>
      <w:proofErr w:type="spellStart"/>
      <w:r w:rsidRPr="00597B35">
        <w:rPr>
          <w:rFonts w:ascii="Arial" w:hAnsi="Arial" w:cs="Arial"/>
        </w:rPr>
        <w:t>etc</w:t>
      </w:r>
      <w:proofErr w:type="spellEnd"/>
    </w:p>
    <w:p w14:paraId="4E08096F" w14:textId="77777777" w:rsidR="000B5DBC" w:rsidRPr="00597B35" w:rsidRDefault="000B5DBC" w:rsidP="00597B35">
      <w:pPr>
        <w:spacing w:line="360" w:lineRule="auto"/>
        <w:mirrorIndents/>
        <w:jc w:val="both"/>
        <w:rPr>
          <w:rFonts w:ascii="Arial" w:hAnsi="Arial" w:cs="Arial"/>
        </w:rPr>
      </w:pPr>
    </w:p>
    <w:p w14:paraId="255EC390" w14:textId="77777777" w:rsidR="000B5DBC" w:rsidRPr="00597B35" w:rsidRDefault="000B5DBC" w:rsidP="00597B35">
      <w:pPr>
        <w:spacing w:line="360" w:lineRule="auto"/>
        <w:mirrorIndents/>
        <w:jc w:val="both"/>
        <w:rPr>
          <w:rFonts w:ascii="Arial" w:hAnsi="Arial" w:cs="Arial"/>
          <w:b/>
          <w:u w:val="single"/>
        </w:rPr>
      </w:pPr>
      <w:r w:rsidRPr="00597B35">
        <w:rPr>
          <w:rFonts w:ascii="Arial" w:hAnsi="Arial" w:cs="Arial"/>
          <w:b/>
          <w:u w:val="single"/>
        </w:rPr>
        <w:t>DISPOSICIONES FINALES</w:t>
      </w:r>
    </w:p>
    <w:p w14:paraId="3F8135CB" w14:textId="77777777" w:rsidR="000B5DBC" w:rsidRPr="00597B35" w:rsidRDefault="000B5DBC" w:rsidP="00597B35">
      <w:pPr>
        <w:spacing w:line="360" w:lineRule="auto"/>
        <w:mirrorIndents/>
        <w:jc w:val="both"/>
        <w:rPr>
          <w:rFonts w:ascii="Arial" w:hAnsi="Arial" w:cs="Arial"/>
        </w:rPr>
      </w:pPr>
    </w:p>
    <w:p w14:paraId="5AF9755A" w14:textId="77777777" w:rsidR="000B5DBC" w:rsidRPr="00597B35" w:rsidRDefault="000B5DBC" w:rsidP="00597B35">
      <w:pPr>
        <w:spacing w:line="360" w:lineRule="auto"/>
        <w:mirrorIndents/>
        <w:jc w:val="both"/>
        <w:rPr>
          <w:rFonts w:ascii="Arial" w:hAnsi="Arial" w:cs="Arial"/>
        </w:rPr>
      </w:pPr>
      <w:r w:rsidRPr="00597B35">
        <w:rPr>
          <w:rFonts w:ascii="Arial" w:hAnsi="Arial" w:cs="Arial"/>
        </w:rPr>
        <w:t>A participación implica a aceptación desta convocatoria e calquera circunstancia non prevista será resolta pola organización.</w:t>
      </w:r>
    </w:p>
    <w:p w14:paraId="2F17D7E9" w14:textId="77777777" w:rsidR="000B5DBC" w:rsidRPr="00597B35" w:rsidRDefault="000B5DBC" w:rsidP="00597B35">
      <w:pPr>
        <w:spacing w:line="360" w:lineRule="auto"/>
        <w:mirrorIndents/>
        <w:jc w:val="both"/>
        <w:rPr>
          <w:rFonts w:ascii="Arial" w:hAnsi="Arial" w:cs="Arial"/>
        </w:rPr>
      </w:pPr>
    </w:p>
    <w:p w14:paraId="40C2D3CC" w14:textId="77777777" w:rsidR="000B5DBC" w:rsidRPr="00597B35" w:rsidRDefault="000B5DBC" w:rsidP="00597B35">
      <w:pPr>
        <w:spacing w:line="360" w:lineRule="auto"/>
        <w:mirrorIndents/>
        <w:jc w:val="both"/>
        <w:rPr>
          <w:rFonts w:ascii="Arial" w:hAnsi="Arial" w:cs="Arial"/>
        </w:rPr>
      </w:pPr>
      <w:r w:rsidRPr="00597B35">
        <w:rPr>
          <w:rFonts w:ascii="Arial" w:hAnsi="Arial" w:cs="Arial"/>
        </w:rPr>
        <w:t xml:space="preserve">O Concello de Cerdedo-Cotobade (Pontevedra), le informa que os datos de carácter persoal que sexan facilitados serán obxecto de tratamento nos nosos ficheiros, coa finalidade de xestionar a participación no concurso, comunicar a condición de gañadores e entregar os premios correspondentes. Os datos do nome, apelidos e a dirección onde a decoración está instalada poderán ser publicados tanto nas páxinas </w:t>
      </w:r>
      <w:proofErr w:type="spellStart"/>
      <w:r w:rsidRPr="00597B35">
        <w:rPr>
          <w:rFonts w:ascii="Arial" w:hAnsi="Arial" w:cs="Arial"/>
        </w:rPr>
        <w:t>web</w:t>
      </w:r>
      <w:proofErr w:type="spellEnd"/>
      <w:r w:rsidRPr="00597B35">
        <w:rPr>
          <w:rFonts w:ascii="Arial" w:hAnsi="Arial" w:cs="Arial"/>
        </w:rPr>
        <w:t xml:space="preserve"> do organizador como en calquera outro medio de comunicación electrónico ou convencional. A participación no concurso supón a plena aceptación do tratamento e cesión dos datos persoais e do uso das fotografías proporcionadas, nos termos expostos nesta convocatoria.</w:t>
      </w:r>
    </w:p>
    <w:p w14:paraId="0D43FDE6" w14:textId="77777777" w:rsidR="00EE2CE8" w:rsidRPr="00597B35" w:rsidRDefault="00EE2CE8" w:rsidP="00597B35">
      <w:pPr>
        <w:spacing w:line="360" w:lineRule="auto"/>
        <w:mirrorIndents/>
        <w:jc w:val="both"/>
        <w:rPr>
          <w:rFonts w:ascii="Arial" w:hAnsi="Arial" w:cs="Arial"/>
        </w:rPr>
      </w:pPr>
    </w:p>
    <w:p w14:paraId="04700A4B" w14:textId="77777777" w:rsidR="00EE2CE8" w:rsidRPr="00597B35" w:rsidRDefault="00EE2CE8" w:rsidP="00597B35">
      <w:pPr>
        <w:spacing w:line="360" w:lineRule="auto"/>
        <w:mirrorIndents/>
        <w:jc w:val="both"/>
        <w:rPr>
          <w:rFonts w:ascii="Arial" w:hAnsi="Arial" w:cs="Arial"/>
        </w:rPr>
      </w:pPr>
      <w:r w:rsidRPr="00597B35">
        <w:rPr>
          <w:rFonts w:ascii="Arial" w:hAnsi="Arial" w:cs="Arial"/>
        </w:rPr>
        <w:lastRenderedPageBreak/>
        <w:t>Coa participación no neste concurso se autoriza ao Concello de Cerdedo-Cotobade (Pontevedra) ao uso de forma gratuíta da imaxe por tempo ilimitado.</w:t>
      </w:r>
    </w:p>
    <w:p w14:paraId="59479964" w14:textId="77777777" w:rsidR="000B5DBC" w:rsidRPr="00597B35" w:rsidRDefault="000B5DBC" w:rsidP="00597B35">
      <w:pPr>
        <w:spacing w:line="360" w:lineRule="auto"/>
        <w:mirrorIndents/>
        <w:jc w:val="both"/>
        <w:rPr>
          <w:rFonts w:ascii="Arial" w:hAnsi="Arial" w:cs="Arial"/>
        </w:rPr>
      </w:pPr>
    </w:p>
    <w:p w14:paraId="2AD4695F" w14:textId="6CD4FC15" w:rsidR="000B5DBC" w:rsidRPr="00597B35" w:rsidRDefault="000B5DBC" w:rsidP="00597B35">
      <w:pPr>
        <w:spacing w:line="360" w:lineRule="auto"/>
        <w:mirrorIndents/>
        <w:jc w:val="both"/>
        <w:rPr>
          <w:rFonts w:ascii="Arial" w:hAnsi="Arial" w:cs="Arial"/>
        </w:rPr>
      </w:pPr>
      <w:r w:rsidRPr="00597B35">
        <w:rPr>
          <w:rFonts w:ascii="Arial" w:hAnsi="Arial" w:cs="Arial"/>
        </w:rPr>
        <w:t xml:space="preserve">A presente convocatoria publicarase na páxina </w:t>
      </w:r>
      <w:proofErr w:type="spellStart"/>
      <w:r w:rsidRPr="00597B35">
        <w:rPr>
          <w:rFonts w:ascii="Arial" w:hAnsi="Arial" w:cs="Arial"/>
        </w:rPr>
        <w:t>web</w:t>
      </w:r>
      <w:proofErr w:type="spellEnd"/>
      <w:r w:rsidRPr="00597B35">
        <w:rPr>
          <w:rFonts w:ascii="Arial" w:hAnsi="Arial" w:cs="Arial"/>
        </w:rPr>
        <w:t xml:space="preserve"> do Concello de Cerdedo-Cotobade (Pontevedra) e no </w:t>
      </w:r>
      <w:proofErr w:type="spellStart"/>
      <w:r w:rsidRPr="00597B35">
        <w:rPr>
          <w:rFonts w:ascii="Arial" w:hAnsi="Arial" w:cs="Arial"/>
        </w:rPr>
        <w:t>tablón</w:t>
      </w:r>
      <w:proofErr w:type="spellEnd"/>
      <w:r w:rsidRPr="00597B35">
        <w:rPr>
          <w:rFonts w:ascii="Arial" w:hAnsi="Arial" w:cs="Arial"/>
        </w:rPr>
        <w:t xml:space="preserve"> de anuncios, </w:t>
      </w:r>
      <w:proofErr w:type="spellStart"/>
      <w:r w:rsidRPr="00597B35">
        <w:rPr>
          <w:rFonts w:ascii="Arial" w:hAnsi="Arial" w:cs="Arial"/>
        </w:rPr>
        <w:t>facebook</w:t>
      </w:r>
      <w:proofErr w:type="spellEnd"/>
      <w:r w:rsidRPr="00597B35">
        <w:rPr>
          <w:rFonts w:ascii="Arial" w:hAnsi="Arial" w:cs="Arial"/>
        </w:rPr>
        <w:t xml:space="preserve">.... </w:t>
      </w:r>
    </w:p>
    <w:p w14:paraId="31DB2566" w14:textId="77777777" w:rsidR="000B5DBC" w:rsidRPr="00597B35" w:rsidRDefault="000B5DBC" w:rsidP="00597B35">
      <w:pPr>
        <w:spacing w:line="360" w:lineRule="auto"/>
        <w:mirrorIndents/>
        <w:jc w:val="both"/>
        <w:rPr>
          <w:rFonts w:ascii="Arial" w:hAnsi="Arial" w:cs="Arial"/>
        </w:rPr>
      </w:pPr>
    </w:p>
    <w:p w14:paraId="3F368343" w14:textId="77777777" w:rsidR="000B5DBC" w:rsidRPr="00597B35" w:rsidRDefault="000B5DBC" w:rsidP="00597B35">
      <w:pPr>
        <w:spacing w:line="360" w:lineRule="auto"/>
        <w:mirrorIndents/>
        <w:jc w:val="both"/>
        <w:rPr>
          <w:rFonts w:ascii="Arial" w:hAnsi="Arial" w:cs="Arial"/>
        </w:rPr>
      </w:pPr>
    </w:p>
    <w:p w14:paraId="29566693" w14:textId="77777777" w:rsidR="000B5DBC" w:rsidRPr="00597B35" w:rsidRDefault="000B5DBC" w:rsidP="00597B35">
      <w:pPr>
        <w:spacing w:line="360" w:lineRule="auto"/>
        <w:mirrorIndents/>
        <w:jc w:val="both"/>
        <w:rPr>
          <w:rFonts w:ascii="Arial" w:hAnsi="Arial" w:cs="Arial"/>
        </w:rPr>
      </w:pPr>
      <w:r w:rsidRPr="00597B35">
        <w:rPr>
          <w:rFonts w:ascii="Arial" w:hAnsi="Arial" w:cs="Arial"/>
        </w:rPr>
        <w:t>En Cerdedo-Cotobade (Pontevedra), na data da sinatura electrónica.</w:t>
      </w:r>
    </w:p>
    <w:p w14:paraId="72A9E8F2" w14:textId="77777777" w:rsidR="000B5DBC" w:rsidRPr="00597B35" w:rsidRDefault="000B5DBC" w:rsidP="00597B35">
      <w:pPr>
        <w:spacing w:line="360" w:lineRule="auto"/>
        <w:mirrorIndents/>
        <w:jc w:val="both"/>
        <w:rPr>
          <w:rFonts w:ascii="Arial" w:hAnsi="Arial" w:cs="Arial"/>
        </w:rPr>
      </w:pPr>
    </w:p>
    <w:p w14:paraId="7B5A7A0E" w14:textId="525DBB2F" w:rsidR="000B5DBC" w:rsidRPr="00597B35" w:rsidRDefault="000B5DBC" w:rsidP="00597B35">
      <w:pPr>
        <w:spacing w:line="360" w:lineRule="auto"/>
        <w:mirrorIndents/>
        <w:jc w:val="both"/>
        <w:rPr>
          <w:rFonts w:ascii="Arial" w:hAnsi="Arial" w:cs="Arial"/>
        </w:rPr>
      </w:pPr>
      <w:r w:rsidRPr="00597B35">
        <w:rPr>
          <w:rFonts w:ascii="Arial" w:hAnsi="Arial" w:cs="Arial"/>
        </w:rPr>
        <w:t>O Alcalde .</w:t>
      </w:r>
    </w:p>
    <w:p w14:paraId="59096BE3" w14:textId="53747163" w:rsidR="000B5DBC" w:rsidRPr="00597B35" w:rsidRDefault="00074507" w:rsidP="00597B35">
      <w:pPr>
        <w:spacing w:line="360" w:lineRule="auto"/>
        <w:mirrorIndents/>
        <w:jc w:val="both"/>
        <w:rPr>
          <w:rFonts w:ascii="Arial" w:hAnsi="Arial" w:cs="Arial"/>
        </w:rPr>
      </w:pPr>
      <w:proofErr w:type="spellStart"/>
      <w:r w:rsidRPr="00597B35">
        <w:rPr>
          <w:rFonts w:ascii="Arial" w:hAnsi="Arial" w:cs="Arial"/>
        </w:rPr>
        <w:t>Jorge</w:t>
      </w:r>
      <w:proofErr w:type="spellEnd"/>
      <w:r w:rsidRPr="00597B35">
        <w:rPr>
          <w:rFonts w:ascii="Arial" w:hAnsi="Arial" w:cs="Arial"/>
        </w:rPr>
        <w:t xml:space="preserve"> Cubela López</w:t>
      </w:r>
    </w:p>
    <w:p w14:paraId="7F97FA72" w14:textId="77777777" w:rsidR="00074507" w:rsidRPr="00597B35" w:rsidRDefault="00074507" w:rsidP="00597B35">
      <w:pPr>
        <w:spacing w:line="360" w:lineRule="auto"/>
        <w:mirrorIndents/>
        <w:jc w:val="both"/>
        <w:rPr>
          <w:rFonts w:ascii="Arial" w:hAnsi="Arial" w:cs="Arial"/>
        </w:rPr>
      </w:pPr>
    </w:p>
    <w:p w14:paraId="597CC698" w14:textId="77777777" w:rsidR="000B5DBC" w:rsidRPr="00597B35" w:rsidRDefault="000B5DBC" w:rsidP="00597B35">
      <w:pPr>
        <w:spacing w:line="360" w:lineRule="auto"/>
        <w:mirrorIndents/>
        <w:jc w:val="both"/>
        <w:rPr>
          <w:rFonts w:ascii="Arial" w:hAnsi="Arial" w:cs="Arial"/>
        </w:rPr>
      </w:pPr>
    </w:p>
    <w:p w14:paraId="22DB9AF9" w14:textId="77777777" w:rsidR="00F90557" w:rsidRPr="00597B35" w:rsidRDefault="00F90557" w:rsidP="00597B35">
      <w:pPr>
        <w:spacing w:line="360" w:lineRule="auto"/>
        <w:mirrorIndents/>
        <w:jc w:val="both"/>
        <w:rPr>
          <w:rFonts w:ascii="Arial" w:hAnsi="Arial" w:cs="Arial"/>
          <w:b/>
        </w:rPr>
      </w:pPr>
      <w:r w:rsidRPr="00597B35">
        <w:rPr>
          <w:rFonts w:ascii="Arial" w:hAnsi="Arial" w:cs="Arial"/>
          <w:b/>
        </w:rPr>
        <w:t>DOCUMENTO ASINADO DIXITALMENTE.</w:t>
      </w:r>
    </w:p>
    <w:p w14:paraId="5DD50F8F" w14:textId="77777777" w:rsidR="00F90557" w:rsidRPr="00597B35" w:rsidRDefault="00F90557" w:rsidP="00597B35">
      <w:pPr>
        <w:spacing w:line="360" w:lineRule="auto"/>
        <w:mirrorIndents/>
        <w:jc w:val="both"/>
        <w:rPr>
          <w:rFonts w:ascii="Arial" w:hAnsi="Arial" w:cs="Arial"/>
          <w:b/>
        </w:rPr>
      </w:pPr>
      <w:r w:rsidRPr="00597B35">
        <w:rPr>
          <w:rFonts w:ascii="Arial" w:hAnsi="Arial" w:cs="Arial"/>
          <w:b/>
        </w:rPr>
        <w:br w:type="page"/>
      </w:r>
    </w:p>
    <w:p w14:paraId="51C2B744" w14:textId="2E173DA7" w:rsidR="00EE13D0" w:rsidRPr="00597B35" w:rsidRDefault="004D0088" w:rsidP="00597B35">
      <w:pPr>
        <w:spacing w:line="360" w:lineRule="auto"/>
        <w:mirrorIndents/>
        <w:jc w:val="center"/>
        <w:rPr>
          <w:rFonts w:ascii="Arial" w:hAnsi="Arial" w:cs="Arial"/>
          <w:b/>
        </w:rPr>
      </w:pPr>
      <w:r w:rsidRPr="00597B35">
        <w:rPr>
          <w:rFonts w:ascii="Arial" w:hAnsi="Arial" w:cs="Arial"/>
          <w:b/>
        </w:rPr>
        <w:lastRenderedPageBreak/>
        <w:t xml:space="preserve">ANEXO I – FICHA DE </w:t>
      </w:r>
      <w:r w:rsidR="00EE13D0" w:rsidRPr="00597B35">
        <w:rPr>
          <w:rFonts w:ascii="Arial" w:hAnsi="Arial" w:cs="Arial"/>
          <w:b/>
        </w:rPr>
        <w:t xml:space="preserve">INSCRIPCIÓN E DECLARACIÓN RESPONSABLE DO </w:t>
      </w:r>
      <w:r w:rsidR="00EE13D0" w:rsidRPr="00597B35">
        <w:rPr>
          <w:rFonts w:ascii="Arial" w:hAnsi="Arial" w:cs="Arial"/>
          <w:b/>
          <w:u w:val="single"/>
        </w:rPr>
        <w:t xml:space="preserve"> </w:t>
      </w:r>
      <w:r w:rsidR="00EE13D0" w:rsidRPr="00597B35">
        <w:rPr>
          <w:rFonts w:ascii="Arial" w:hAnsi="Arial" w:cs="Arial"/>
          <w:b/>
        </w:rPr>
        <w:t>CONCURSO DE DECORACIÓN DO NADAL. “CERDEDO-COTOBADE É NADAL”</w:t>
      </w:r>
    </w:p>
    <w:p w14:paraId="35FD8F22" w14:textId="77777777" w:rsidR="000B5DBC" w:rsidRPr="00597B35" w:rsidRDefault="000B5DBC" w:rsidP="00597B35">
      <w:pPr>
        <w:spacing w:line="360" w:lineRule="auto"/>
        <w:mirrorIndents/>
        <w:jc w:val="both"/>
        <w:rPr>
          <w:rFonts w:ascii="Arial" w:hAnsi="Arial" w:cs="Arial"/>
          <w:b/>
        </w:rPr>
      </w:pPr>
    </w:p>
    <w:p w14:paraId="5B68E69D" w14:textId="77777777" w:rsidR="00EE13D0" w:rsidRPr="00597B35" w:rsidRDefault="00EE13D0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>D/Dna.…………………………………………………………..……………………………………...., con DNI …………………………………, nº de teléfono ………………………………..e con enderezo en C/ ………………………….…………..……………………………….., nº………, piso …..…...…, da localidade de</w:t>
      </w:r>
      <w:r w:rsidR="00455223" w:rsidRPr="00597B35">
        <w:rPr>
          <w:rFonts w:ascii="Arial" w:hAnsi="Arial" w:cs="Arial"/>
          <w:color w:val="000000"/>
          <w:lang w:eastAsia="gl-ES"/>
        </w:rPr>
        <w:t xml:space="preserve"> </w:t>
      </w:r>
      <w:r w:rsidRPr="00597B35">
        <w:rPr>
          <w:rFonts w:ascii="Arial" w:hAnsi="Arial" w:cs="Arial"/>
          <w:color w:val="000000"/>
          <w:lang w:eastAsia="gl-ES"/>
        </w:rPr>
        <w:t>……………………………………</w:t>
      </w:r>
      <w:r w:rsidR="00455223" w:rsidRPr="00597B35">
        <w:rPr>
          <w:rFonts w:ascii="Arial" w:hAnsi="Arial" w:cs="Arial"/>
          <w:color w:val="000000"/>
          <w:lang w:eastAsia="gl-ES"/>
        </w:rPr>
        <w:t>..……, C.P…….….</w:t>
      </w:r>
      <w:r w:rsidRPr="00597B35">
        <w:rPr>
          <w:rFonts w:ascii="Arial" w:hAnsi="Arial" w:cs="Arial"/>
          <w:color w:val="000000"/>
          <w:lang w:eastAsia="gl-ES"/>
        </w:rPr>
        <w:t>…..........,</w:t>
      </w:r>
    </w:p>
    <w:p w14:paraId="6263F803" w14:textId="77777777" w:rsidR="00EE13D0" w:rsidRPr="00597B35" w:rsidRDefault="00EE13D0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 xml:space="preserve">Correo electrónico…………………………………………………………………………. </w:t>
      </w:r>
    </w:p>
    <w:p w14:paraId="302E8945" w14:textId="77777777" w:rsidR="00455223" w:rsidRPr="00597B35" w:rsidRDefault="00455223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0454F16A" w14:textId="77777777" w:rsidR="00455223" w:rsidRPr="00597B35" w:rsidRDefault="00455223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>Actuando en nome propio ou en representación de  D/Dna.…………………………………………………………..……………………………………...., con DNI …………………………………, nº de teléfono ………………………………..e con enderezo en C/ ………………………….…………..……………………………….., nº………, piso …..…...…, da localidade de ……………………………………..……, C.P…….….…..........,</w:t>
      </w:r>
    </w:p>
    <w:p w14:paraId="49BE1EB6" w14:textId="77777777" w:rsidR="00455223" w:rsidRPr="00597B35" w:rsidRDefault="00455223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 xml:space="preserve">Correo electrónico…………………………………………………………………………. </w:t>
      </w:r>
    </w:p>
    <w:p w14:paraId="1DAD1698" w14:textId="77777777" w:rsidR="00455223" w:rsidRPr="00597B35" w:rsidRDefault="00455223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14487CF8" w14:textId="23F5F726" w:rsidR="00455223" w:rsidRPr="00597B35" w:rsidRDefault="00EE13D0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b/>
          <w:bCs/>
          <w:color w:val="000000"/>
          <w:lang w:eastAsia="gl-ES"/>
        </w:rPr>
        <w:t xml:space="preserve">SOLICITA </w:t>
      </w:r>
      <w:r w:rsidRPr="00597B35">
        <w:rPr>
          <w:rFonts w:ascii="Arial" w:hAnsi="Arial" w:cs="Arial"/>
          <w:color w:val="000000"/>
          <w:lang w:eastAsia="gl-ES"/>
        </w:rPr>
        <w:t xml:space="preserve">participar </w:t>
      </w:r>
      <w:r w:rsidR="00455223" w:rsidRPr="00597B35">
        <w:rPr>
          <w:rFonts w:ascii="Arial" w:hAnsi="Arial" w:cs="Arial"/>
          <w:color w:val="000000"/>
          <w:lang w:eastAsia="gl-ES"/>
        </w:rPr>
        <w:t>no</w:t>
      </w:r>
      <w:r w:rsidRPr="00597B35">
        <w:rPr>
          <w:rFonts w:ascii="Arial" w:hAnsi="Arial" w:cs="Arial"/>
          <w:color w:val="000000"/>
          <w:lang w:eastAsia="gl-ES"/>
        </w:rPr>
        <w:t xml:space="preserve"> </w:t>
      </w:r>
      <w:r w:rsidR="00455223" w:rsidRPr="00597B35">
        <w:rPr>
          <w:rFonts w:ascii="Arial" w:hAnsi="Arial" w:cs="Arial"/>
          <w:b/>
        </w:rPr>
        <w:t>CONCURSO DE DECORACIÓN DO NADAL. “CERDEDO-COTOBADE É NADAL”</w:t>
      </w:r>
      <w:r w:rsidR="00455223" w:rsidRPr="00597B35">
        <w:rPr>
          <w:rFonts w:ascii="Arial" w:hAnsi="Arial" w:cs="Arial"/>
          <w:color w:val="000000"/>
          <w:lang w:eastAsia="gl-ES"/>
        </w:rPr>
        <w:t>, na</w:t>
      </w:r>
      <w:r w:rsidRPr="00597B35">
        <w:rPr>
          <w:rFonts w:ascii="Arial" w:hAnsi="Arial" w:cs="Arial"/>
          <w:color w:val="000000"/>
          <w:lang w:eastAsia="gl-ES"/>
        </w:rPr>
        <w:t xml:space="preserve"> categoría</w:t>
      </w:r>
      <w:r w:rsidR="00EE2CE8" w:rsidRPr="00597B35">
        <w:rPr>
          <w:rFonts w:ascii="Arial" w:hAnsi="Arial" w:cs="Arial"/>
          <w:color w:val="000000"/>
          <w:lang w:eastAsia="gl-ES"/>
        </w:rPr>
        <w:t xml:space="preserve"> (marca cunha X)</w:t>
      </w:r>
      <w:r w:rsidRPr="00597B35">
        <w:rPr>
          <w:rFonts w:ascii="Arial" w:hAnsi="Arial" w:cs="Arial"/>
          <w:color w:val="000000"/>
          <w:lang w:eastAsia="gl-ES"/>
        </w:rPr>
        <w:t>:</w:t>
      </w:r>
    </w:p>
    <w:p w14:paraId="3BEEEEF7" w14:textId="77777777" w:rsidR="00EE2CE8" w:rsidRPr="00597B35" w:rsidRDefault="00EE2CE8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58524E66" w14:textId="77777777" w:rsidR="00EE13D0" w:rsidRPr="00597B35" w:rsidRDefault="00EE13D0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 xml:space="preserve"> □ </w:t>
      </w:r>
      <w:r w:rsidR="00455223" w:rsidRPr="00597B35">
        <w:rPr>
          <w:rFonts w:ascii="Arial" w:hAnsi="Arial" w:cs="Arial"/>
          <w:color w:val="000000"/>
          <w:lang w:eastAsia="gl-ES"/>
        </w:rPr>
        <w:t>Familiar\Individual</w:t>
      </w:r>
    </w:p>
    <w:p w14:paraId="689682A2" w14:textId="77777777" w:rsidR="00EE13D0" w:rsidRPr="00597B35" w:rsidRDefault="00455223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 xml:space="preserve"> </w:t>
      </w:r>
      <w:r w:rsidR="00EE13D0" w:rsidRPr="00597B35">
        <w:rPr>
          <w:rFonts w:ascii="Arial" w:hAnsi="Arial" w:cs="Arial"/>
          <w:color w:val="000000"/>
          <w:lang w:eastAsia="gl-ES"/>
        </w:rPr>
        <w:t xml:space="preserve">□ </w:t>
      </w:r>
      <w:r w:rsidRPr="00597B35">
        <w:rPr>
          <w:rFonts w:ascii="Arial" w:hAnsi="Arial" w:cs="Arial"/>
          <w:color w:val="000000"/>
          <w:lang w:eastAsia="gl-ES"/>
        </w:rPr>
        <w:t>Colectivo</w:t>
      </w:r>
      <w:r w:rsidR="00EE13D0" w:rsidRPr="00597B35">
        <w:rPr>
          <w:rFonts w:ascii="Arial" w:hAnsi="Arial" w:cs="Arial"/>
          <w:color w:val="000000"/>
          <w:lang w:eastAsia="gl-ES"/>
        </w:rPr>
        <w:t xml:space="preserve"> </w:t>
      </w:r>
    </w:p>
    <w:p w14:paraId="711E6A0C" w14:textId="77777777" w:rsidR="00455223" w:rsidRPr="00597B35" w:rsidRDefault="00455223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36D74F76" w14:textId="77777777" w:rsidR="00EE13D0" w:rsidRPr="00597B35" w:rsidRDefault="00455223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>Co montaxe de decoración do Nadal que se instalará no segui</w:t>
      </w:r>
      <w:r w:rsidR="00EE13D0" w:rsidRPr="00597B35">
        <w:rPr>
          <w:rFonts w:ascii="Arial" w:hAnsi="Arial" w:cs="Arial"/>
          <w:color w:val="000000"/>
          <w:lang w:eastAsia="gl-ES"/>
        </w:rPr>
        <w:t xml:space="preserve">nte </w:t>
      </w:r>
      <w:r w:rsidRPr="00597B35">
        <w:rPr>
          <w:rFonts w:ascii="Arial" w:hAnsi="Arial" w:cs="Arial"/>
          <w:color w:val="000000"/>
          <w:lang w:eastAsia="gl-ES"/>
        </w:rPr>
        <w:t>enderezo</w:t>
      </w:r>
      <w:r w:rsidR="00EE13D0" w:rsidRPr="00597B35">
        <w:rPr>
          <w:rFonts w:ascii="Arial" w:hAnsi="Arial" w:cs="Arial"/>
          <w:color w:val="000000"/>
          <w:lang w:eastAsia="gl-ES"/>
        </w:rPr>
        <w:t xml:space="preserve">: </w:t>
      </w:r>
    </w:p>
    <w:p w14:paraId="7D103A81" w14:textId="77777777" w:rsidR="00EE13D0" w:rsidRPr="00597B35" w:rsidRDefault="00EE13D0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14:paraId="72A1627E" w14:textId="77777777" w:rsidR="00EE13D0" w:rsidRPr="00597B35" w:rsidRDefault="00EE13D0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 xml:space="preserve">Breve </w:t>
      </w:r>
      <w:r w:rsidR="00455223" w:rsidRPr="00597B35">
        <w:rPr>
          <w:rFonts w:ascii="Arial" w:hAnsi="Arial" w:cs="Arial"/>
          <w:color w:val="000000"/>
          <w:lang w:eastAsia="gl-ES"/>
        </w:rPr>
        <w:t>descrición da montaxe (materiai</w:t>
      </w:r>
      <w:r w:rsidRPr="00597B35">
        <w:rPr>
          <w:rFonts w:ascii="Arial" w:hAnsi="Arial" w:cs="Arial"/>
          <w:color w:val="000000"/>
          <w:lang w:eastAsia="gl-ES"/>
        </w:rPr>
        <w:t>s</w:t>
      </w:r>
      <w:r w:rsidR="00455223" w:rsidRPr="00597B35">
        <w:rPr>
          <w:rFonts w:ascii="Arial" w:hAnsi="Arial" w:cs="Arial"/>
          <w:color w:val="000000"/>
          <w:lang w:eastAsia="gl-ES"/>
        </w:rPr>
        <w:t xml:space="preserve"> empregados, elementos, zona </w:t>
      </w:r>
      <w:r w:rsidRPr="00597B35">
        <w:rPr>
          <w:rFonts w:ascii="Arial" w:hAnsi="Arial" w:cs="Arial"/>
          <w:color w:val="000000"/>
          <w:lang w:eastAsia="gl-ES"/>
        </w:rPr>
        <w:t xml:space="preserve">onde se instalará,...): </w:t>
      </w:r>
    </w:p>
    <w:p w14:paraId="344C70E3" w14:textId="77777777" w:rsidR="00EE13D0" w:rsidRPr="00597B35" w:rsidRDefault="00EE13D0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14:paraId="73938AB4" w14:textId="77777777" w:rsidR="00EE13D0" w:rsidRPr="00597B35" w:rsidRDefault="00EE13D0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>………………………………</w:t>
      </w:r>
      <w:r w:rsidR="00455223" w:rsidRPr="00597B35">
        <w:rPr>
          <w:rFonts w:ascii="Arial" w:hAnsi="Arial" w:cs="Arial"/>
          <w:color w:val="000000"/>
          <w:lang w:eastAsia="gl-ES"/>
        </w:rPr>
        <w:t>…………………………………………………………………………....</w:t>
      </w:r>
    </w:p>
    <w:p w14:paraId="7E3D1E36" w14:textId="77777777" w:rsidR="00455223" w:rsidRPr="00597B35" w:rsidRDefault="00455223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09BD0385" w14:textId="1A84C26D" w:rsidR="00455223" w:rsidRPr="00597B35" w:rsidRDefault="00455223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lastRenderedPageBreak/>
        <w:t>TÍTULO DA FOTOGRAFÍA (breve descrición da decoración</w:t>
      </w:r>
      <w:r w:rsidR="00C93A6B" w:rsidRPr="00597B35">
        <w:rPr>
          <w:rFonts w:ascii="Arial" w:hAnsi="Arial" w:cs="Arial"/>
          <w:color w:val="000000"/>
          <w:lang w:eastAsia="gl-ES"/>
        </w:rPr>
        <w:t xml:space="preserve">, </w:t>
      </w:r>
      <w:r w:rsidRPr="00597B35">
        <w:rPr>
          <w:rFonts w:ascii="Arial" w:hAnsi="Arial" w:cs="Arial"/>
          <w:color w:val="000000"/>
          <w:lang w:eastAsia="gl-ES"/>
        </w:rPr>
        <w:t xml:space="preserve">motivo de elección do título o significado </w:t>
      </w:r>
      <w:r w:rsidR="00C93A6B" w:rsidRPr="00597B35">
        <w:rPr>
          <w:rFonts w:ascii="Arial" w:hAnsi="Arial" w:cs="Arial"/>
          <w:color w:val="000000"/>
          <w:lang w:eastAsia="gl-ES"/>
        </w:rPr>
        <w:t>do</w:t>
      </w:r>
      <w:r w:rsidRPr="00597B35">
        <w:rPr>
          <w:rFonts w:ascii="Arial" w:hAnsi="Arial" w:cs="Arial"/>
          <w:color w:val="000000"/>
          <w:lang w:eastAsia="gl-ES"/>
        </w:rPr>
        <w:t xml:space="preserve"> título)</w:t>
      </w:r>
    </w:p>
    <w:p w14:paraId="333CA935" w14:textId="77777777" w:rsidR="00455223" w:rsidRPr="00597B35" w:rsidRDefault="00455223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9343052" w14:textId="77777777" w:rsidR="00455223" w:rsidRPr="00597B35" w:rsidRDefault="00455223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222E7A01" w14:textId="77777777" w:rsidR="00896BB1" w:rsidRPr="00597B35" w:rsidRDefault="00896BB1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>Autorización, no caso de que presente unha foto con persoas.</w:t>
      </w:r>
    </w:p>
    <w:p w14:paraId="6C0B4563" w14:textId="77777777" w:rsidR="00896BB1" w:rsidRPr="00597B35" w:rsidRDefault="00896BB1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0771DCAE" w14:textId="07A961C9" w:rsidR="00896BB1" w:rsidRPr="00597B35" w:rsidRDefault="00896BB1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>Eu, ........................................................................................................... co DNI:.................... Como</w:t>
      </w:r>
      <w:r w:rsidR="005470A8" w:rsidRPr="00597B35">
        <w:rPr>
          <w:rFonts w:ascii="Arial" w:hAnsi="Arial" w:cs="Arial"/>
          <w:color w:val="000000"/>
          <w:lang w:eastAsia="gl-ES"/>
        </w:rPr>
        <w:t xml:space="preserve"> </w:t>
      </w:r>
      <w:r w:rsidR="00723CEF" w:rsidRPr="00597B35">
        <w:rPr>
          <w:rFonts w:ascii="Arial" w:hAnsi="Arial" w:cs="Arial"/>
          <w:color w:val="000000"/>
          <w:lang w:eastAsia="gl-ES"/>
        </w:rPr>
        <w:t xml:space="preserve">autor da </w:t>
      </w:r>
      <w:r w:rsidR="005470A8" w:rsidRPr="00597B35">
        <w:rPr>
          <w:rFonts w:ascii="Arial" w:hAnsi="Arial" w:cs="Arial"/>
          <w:color w:val="000000"/>
          <w:lang w:eastAsia="gl-ES"/>
        </w:rPr>
        <w:t>fotografía</w:t>
      </w:r>
      <w:r w:rsidR="00723CEF" w:rsidRPr="00597B35">
        <w:rPr>
          <w:rFonts w:ascii="Arial" w:hAnsi="Arial" w:cs="Arial"/>
          <w:color w:val="000000"/>
          <w:lang w:eastAsia="gl-ES"/>
        </w:rPr>
        <w:t xml:space="preserve"> </w:t>
      </w:r>
      <w:r w:rsidRPr="00597B35">
        <w:rPr>
          <w:rFonts w:ascii="Arial" w:hAnsi="Arial" w:cs="Arial"/>
          <w:color w:val="000000"/>
          <w:lang w:eastAsia="gl-ES"/>
        </w:rPr>
        <w:t>.</w:t>
      </w:r>
      <w:r w:rsidR="00723CEF" w:rsidRPr="00597B35">
        <w:rPr>
          <w:rFonts w:ascii="Arial" w:hAnsi="Arial" w:cs="Arial"/>
          <w:color w:val="000000"/>
          <w:lang w:eastAsia="gl-ES"/>
        </w:rPr>
        <w:t>presentada baixo o nome de</w:t>
      </w:r>
      <w:r w:rsidR="00C93A6B" w:rsidRPr="00597B35">
        <w:rPr>
          <w:rFonts w:ascii="Arial" w:hAnsi="Arial" w:cs="Arial"/>
          <w:color w:val="000000"/>
          <w:lang w:eastAsia="gl-ES"/>
        </w:rPr>
        <w:t>______________________________</w:t>
      </w:r>
    </w:p>
    <w:p w14:paraId="362BC079" w14:textId="77777777" w:rsidR="00896BB1" w:rsidRPr="00597B35" w:rsidRDefault="00896BB1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4783C3D0" w14:textId="77777777" w:rsidR="00896BB1" w:rsidRPr="00597B35" w:rsidRDefault="00896BB1" w:rsidP="00597B35">
      <w:pPr>
        <w:pStyle w:val="Prrafodelista"/>
        <w:numPr>
          <w:ilvl w:val="0"/>
          <w:numId w:val="6"/>
        </w:numPr>
        <w:autoSpaceDE w:val="0"/>
        <w:autoSpaceDN w:val="0"/>
        <w:adjustRightInd w:val="0"/>
        <w:spacing w:line="360" w:lineRule="auto"/>
        <w:contextualSpacing w:val="0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>Autorizo a difundir a miña imaxe ou da persoa que represento, nas distintas redes Sociais e na páxina do Concello de Cerdedo-Cotobade (Pontevedra), como participante do concurso.</w:t>
      </w:r>
    </w:p>
    <w:p w14:paraId="24FBE4F2" w14:textId="77777777" w:rsidR="00896BB1" w:rsidRPr="00597B35" w:rsidRDefault="00896BB1" w:rsidP="00597B35">
      <w:pPr>
        <w:pStyle w:val="Prrafodelista"/>
        <w:autoSpaceDE w:val="0"/>
        <w:autoSpaceDN w:val="0"/>
        <w:adjustRightInd w:val="0"/>
        <w:spacing w:line="360" w:lineRule="auto"/>
        <w:ind w:left="1427"/>
        <w:contextualSpacing w:val="0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6E8ADE58" w14:textId="77777777" w:rsidR="00896BB1" w:rsidRPr="00597B35" w:rsidRDefault="00896BB1" w:rsidP="00597B35">
      <w:pPr>
        <w:pStyle w:val="Prrafodelista"/>
        <w:numPr>
          <w:ilvl w:val="0"/>
          <w:numId w:val="6"/>
        </w:numPr>
        <w:autoSpaceDE w:val="0"/>
        <w:autoSpaceDN w:val="0"/>
        <w:adjustRightInd w:val="0"/>
        <w:spacing w:line="360" w:lineRule="auto"/>
        <w:contextualSpacing w:val="0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>Autorizo ao Concello de Cerdedo-Cotobade (Pontevedra) ao uso das fotografías realizadas pola participación neste concurso co obxecto de publicidade corporativa, para a súa difusión en:</w:t>
      </w:r>
    </w:p>
    <w:p w14:paraId="6080CC47" w14:textId="77777777" w:rsidR="00896BB1" w:rsidRPr="00597B35" w:rsidRDefault="00896BB1" w:rsidP="00597B35">
      <w:pPr>
        <w:pStyle w:val="Prrafodelista"/>
        <w:autoSpaceDE w:val="0"/>
        <w:autoSpaceDN w:val="0"/>
        <w:adjustRightInd w:val="0"/>
        <w:spacing w:line="360" w:lineRule="auto"/>
        <w:ind w:left="1427"/>
        <w:contextualSpacing w:val="0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4829B8CD" w14:textId="77777777" w:rsidR="00896BB1" w:rsidRPr="00597B35" w:rsidRDefault="00896BB1" w:rsidP="00597B35">
      <w:pPr>
        <w:autoSpaceDE w:val="0"/>
        <w:autoSpaceDN w:val="0"/>
        <w:adjustRightInd w:val="0"/>
        <w:spacing w:line="360" w:lineRule="auto"/>
        <w:ind w:firstLine="2127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>-Álbums de recordo.</w:t>
      </w:r>
    </w:p>
    <w:p w14:paraId="03A377BA" w14:textId="77777777" w:rsidR="00896BB1" w:rsidRPr="00597B35" w:rsidRDefault="00896BB1" w:rsidP="00597B35">
      <w:pPr>
        <w:autoSpaceDE w:val="0"/>
        <w:autoSpaceDN w:val="0"/>
        <w:adjustRightInd w:val="0"/>
        <w:spacing w:line="360" w:lineRule="auto"/>
        <w:ind w:firstLine="2127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>-</w:t>
      </w:r>
      <w:proofErr w:type="spellStart"/>
      <w:r w:rsidRPr="00597B35">
        <w:rPr>
          <w:rFonts w:ascii="Arial" w:hAnsi="Arial" w:cs="Arial"/>
          <w:color w:val="000000"/>
          <w:lang w:eastAsia="gl-ES"/>
        </w:rPr>
        <w:t>Facebooks</w:t>
      </w:r>
      <w:proofErr w:type="spellEnd"/>
      <w:r w:rsidRPr="00597B35">
        <w:rPr>
          <w:rFonts w:ascii="Arial" w:hAnsi="Arial" w:cs="Arial"/>
          <w:color w:val="000000"/>
          <w:lang w:eastAsia="gl-ES"/>
        </w:rPr>
        <w:t xml:space="preserve"> do Concello de Cerdedo-Cotobade (Pontevedra)</w:t>
      </w:r>
    </w:p>
    <w:p w14:paraId="3134D996" w14:textId="77777777" w:rsidR="00896BB1" w:rsidRPr="00597B35" w:rsidRDefault="00896BB1" w:rsidP="00597B35">
      <w:pPr>
        <w:autoSpaceDE w:val="0"/>
        <w:autoSpaceDN w:val="0"/>
        <w:adjustRightInd w:val="0"/>
        <w:spacing w:line="360" w:lineRule="auto"/>
        <w:ind w:firstLine="2127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 xml:space="preserve">-Páxina </w:t>
      </w:r>
      <w:proofErr w:type="spellStart"/>
      <w:r w:rsidRPr="00597B35">
        <w:rPr>
          <w:rFonts w:ascii="Arial" w:hAnsi="Arial" w:cs="Arial"/>
          <w:color w:val="000000"/>
          <w:lang w:eastAsia="gl-ES"/>
        </w:rPr>
        <w:t>web</w:t>
      </w:r>
      <w:proofErr w:type="spellEnd"/>
      <w:r w:rsidRPr="00597B35">
        <w:rPr>
          <w:rFonts w:ascii="Arial" w:hAnsi="Arial" w:cs="Arial"/>
          <w:color w:val="000000"/>
          <w:lang w:eastAsia="gl-ES"/>
        </w:rPr>
        <w:t xml:space="preserve"> do  Concello de Cerdedo- Cotobade (Pontevedra)</w:t>
      </w:r>
    </w:p>
    <w:p w14:paraId="538C201D" w14:textId="77777777" w:rsidR="00896BB1" w:rsidRPr="00597B35" w:rsidRDefault="00896BB1" w:rsidP="00597B35">
      <w:pPr>
        <w:autoSpaceDE w:val="0"/>
        <w:autoSpaceDN w:val="0"/>
        <w:adjustRightInd w:val="0"/>
        <w:spacing w:line="360" w:lineRule="auto"/>
        <w:ind w:firstLine="2127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>- Folletos ou calquera outro soporte físico ou audiovisual.</w:t>
      </w:r>
    </w:p>
    <w:p w14:paraId="41B8E375" w14:textId="77777777" w:rsidR="00896BB1" w:rsidRPr="00597B35" w:rsidRDefault="00896BB1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6CFAE10F" w14:textId="77777777" w:rsidR="00EE13D0" w:rsidRPr="00597B35" w:rsidRDefault="00896BB1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b/>
          <w:bCs/>
          <w:color w:val="000000"/>
          <w:lang w:eastAsia="gl-ES"/>
        </w:rPr>
        <w:t>ADX</w:t>
      </w:r>
      <w:r w:rsidR="00EE13D0" w:rsidRPr="00597B35">
        <w:rPr>
          <w:rFonts w:ascii="Arial" w:hAnsi="Arial" w:cs="Arial"/>
          <w:b/>
          <w:bCs/>
          <w:color w:val="000000"/>
          <w:lang w:eastAsia="gl-ES"/>
        </w:rPr>
        <w:t xml:space="preserve">UNTA </w:t>
      </w:r>
      <w:r w:rsidRPr="00597B35">
        <w:rPr>
          <w:rFonts w:ascii="Arial" w:hAnsi="Arial" w:cs="Arial"/>
          <w:color w:val="000000"/>
          <w:lang w:eastAsia="gl-ES"/>
        </w:rPr>
        <w:t>fotocopia do DNI E</w:t>
      </w:r>
      <w:r w:rsidR="00EE13D0" w:rsidRPr="00597B35">
        <w:rPr>
          <w:rFonts w:ascii="Arial" w:hAnsi="Arial" w:cs="Arial"/>
          <w:color w:val="000000"/>
          <w:lang w:eastAsia="gl-ES"/>
        </w:rPr>
        <w:t xml:space="preserve"> </w:t>
      </w:r>
      <w:r w:rsidR="00EE13D0" w:rsidRPr="00597B35">
        <w:rPr>
          <w:rFonts w:ascii="Arial" w:hAnsi="Arial" w:cs="Arial"/>
          <w:b/>
          <w:bCs/>
          <w:color w:val="000000"/>
          <w:lang w:eastAsia="gl-ES"/>
        </w:rPr>
        <w:t>DECLARA RESPONSABLEMENTE</w:t>
      </w:r>
      <w:r w:rsidR="00EE13D0" w:rsidRPr="00597B35">
        <w:rPr>
          <w:rFonts w:ascii="Arial" w:hAnsi="Arial" w:cs="Arial"/>
          <w:color w:val="000000"/>
          <w:lang w:eastAsia="gl-ES"/>
        </w:rPr>
        <w:t xml:space="preserve">: </w:t>
      </w:r>
    </w:p>
    <w:p w14:paraId="6F98E951" w14:textId="77777777" w:rsidR="00896BB1" w:rsidRPr="00597B35" w:rsidRDefault="00896BB1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583BC5C8" w14:textId="77777777" w:rsidR="00EE13D0" w:rsidRPr="00597B35" w:rsidRDefault="00896BB1" w:rsidP="00597B35">
      <w:pPr>
        <w:pStyle w:val="Prrafodelista"/>
        <w:numPr>
          <w:ilvl w:val="0"/>
          <w:numId w:val="7"/>
        </w:numPr>
        <w:autoSpaceDE w:val="0"/>
        <w:autoSpaceDN w:val="0"/>
        <w:adjustRightInd w:val="0"/>
        <w:spacing w:line="360" w:lineRule="auto"/>
        <w:contextualSpacing w:val="0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 xml:space="preserve">Que </w:t>
      </w:r>
      <w:r w:rsidR="00EE13D0" w:rsidRPr="00597B35">
        <w:rPr>
          <w:rFonts w:ascii="Arial" w:hAnsi="Arial" w:cs="Arial"/>
          <w:color w:val="000000"/>
          <w:lang w:eastAsia="gl-ES"/>
        </w:rPr>
        <w:t>os da</w:t>
      </w:r>
      <w:r w:rsidRPr="00597B35">
        <w:rPr>
          <w:rFonts w:ascii="Arial" w:hAnsi="Arial" w:cs="Arial"/>
          <w:color w:val="000000"/>
          <w:lang w:eastAsia="gl-ES"/>
        </w:rPr>
        <w:t>tos facilitados no presente Anexo son c</w:t>
      </w:r>
      <w:r w:rsidR="00EE13D0" w:rsidRPr="00597B35">
        <w:rPr>
          <w:rFonts w:ascii="Arial" w:hAnsi="Arial" w:cs="Arial"/>
          <w:color w:val="000000"/>
          <w:lang w:eastAsia="gl-ES"/>
        </w:rPr>
        <w:t xml:space="preserve">ertos. </w:t>
      </w:r>
    </w:p>
    <w:p w14:paraId="081F5F27" w14:textId="77777777" w:rsidR="00896BB1" w:rsidRPr="00597B35" w:rsidRDefault="00896BB1" w:rsidP="00597B35">
      <w:pPr>
        <w:pStyle w:val="Prrafodelista"/>
        <w:autoSpaceDE w:val="0"/>
        <w:autoSpaceDN w:val="0"/>
        <w:adjustRightInd w:val="0"/>
        <w:spacing w:line="360" w:lineRule="auto"/>
        <w:contextualSpacing w:val="0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3692184F" w14:textId="787F3E7B" w:rsidR="00EE13D0" w:rsidRPr="00597B35" w:rsidRDefault="00EE13D0" w:rsidP="00597B35">
      <w:pPr>
        <w:pStyle w:val="Prrafodelista"/>
        <w:numPr>
          <w:ilvl w:val="0"/>
          <w:numId w:val="7"/>
        </w:numPr>
        <w:autoSpaceDE w:val="0"/>
        <w:autoSpaceDN w:val="0"/>
        <w:adjustRightInd w:val="0"/>
        <w:spacing w:line="360" w:lineRule="auto"/>
        <w:contextualSpacing w:val="0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lastRenderedPageBreak/>
        <w:t>No</w:t>
      </w:r>
      <w:r w:rsidR="00896BB1" w:rsidRPr="00597B35">
        <w:rPr>
          <w:rFonts w:ascii="Arial" w:hAnsi="Arial" w:cs="Arial"/>
          <w:color w:val="000000"/>
          <w:lang w:eastAsia="gl-ES"/>
        </w:rPr>
        <w:t xml:space="preserve">n </w:t>
      </w:r>
      <w:r w:rsidR="00C93A6B" w:rsidRPr="00597B35">
        <w:rPr>
          <w:rFonts w:ascii="Arial" w:hAnsi="Arial" w:cs="Arial"/>
          <w:color w:val="000000"/>
          <w:lang w:eastAsia="gl-ES"/>
        </w:rPr>
        <w:t>estar</w:t>
      </w:r>
      <w:r w:rsidR="00896BB1" w:rsidRPr="00597B35">
        <w:rPr>
          <w:rFonts w:ascii="Arial" w:hAnsi="Arial" w:cs="Arial"/>
          <w:color w:val="000000"/>
          <w:lang w:eastAsia="gl-ES"/>
        </w:rPr>
        <w:t xml:space="preserve"> </w:t>
      </w:r>
      <w:proofErr w:type="spellStart"/>
      <w:r w:rsidR="00896BB1" w:rsidRPr="00597B35">
        <w:rPr>
          <w:rFonts w:ascii="Arial" w:hAnsi="Arial" w:cs="Arial"/>
          <w:color w:val="000000"/>
          <w:lang w:eastAsia="gl-ES"/>
        </w:rPr>
        <w:t>incurso</w:t>
      </w:r>
      <w:proofErr w:type="spellEnd"/>
      <w:r w:rsidR="00896BB1" w:rsidRPr="00597B35">
        <w:rPr>
          <w:rFonts w:ascii="Arial" w:hAnsi="Arial" w:cs="Arial"/>
          <w:color w:val="000000"/>
          <w:lang w:eastAsia="gl-ES"/>
        </w:rPr>
        <w:t>/a en ningú</w:t>
      </w:r>
      <w:r w:rsidRPr="00597B35">
        <w:rPr>
          <w:rFonts w:ascii="Arial" w:hAnsi="Arial" w:cs="Arial"/>
          <w:color w:val="000000"/>
          <w:lang w:eastAsia="gl-ES"/>
        </w:rPr>
        <w:t>n</w:t>
      </w:r>
      <w:r w:rsidR="00896BB1" w:rsidRPr="00597B35">
        <w:rPr>
          <w:rFonts w:ascii="Arial" w:hAnsi="Arial" w:cs="Arial"/>
          <w:color w:val="000000"/>
          <w:lang w:eastAsia="gl-ES"/>
        </w:rPr>
        <w:t xml:space="preserve"> dos supo</w:t>
      </w:r>
      <w:r w:rsidRPr="00597B35">
        <w:rPr>
          <w:rFonts w:ascii="Arial" w:hAnsi="Arial" w:cs="Arial"/>
          <w:color w:val="000000"/>
          <w:lang w:eastAsia="gl-ES"/>
        </w:rPr>
        <w:t>stos de incapacidad</w:t>
      </w:r>
      <w:r w:rsidR="00896BB1" w:rsidRPr="00597B35">
        <w:rPr>
          <w:rFonts w:ascii="Arial" w:hAnsi="Arial" w:cs="Arial"/>
          <w:color w:val="000000"/>
          <w:lang w:eastAsia="gl-ES"/>
        </w:rPr>
        <w:t>e</w:t>
      </w:r>
      <w:r w:rsidRPr="00597B35">
        <w:rPr>
          <w:rFonts w:ascii="Arial" w:hAnsi="Arial" w:cs="Arial"/>
          <w:color w:val="000000"/>
          <w:lang w:eastAsia="gl-ES"/>
        </w:rPr>
        <w:t>, incompatibilidad</w:t>
      </w:r>
      <w:r w:rsidR="00896BB1" w:rsidRPr="00597B35">
        <w:rPr>
          <w:rFonts w:ascii="Arial" w:hAnsi="Arial" w:cs="Arial"/>
          <w:color w:val="000000"/>
          <w:lang w:eastAsia="gl-ES"/>
        </w:rPr>
        <w:t>e</w:t>
      </w:r>
      <w:r w:rsidRPr="00597B35">
        <w:rPr>
          <w:rFonts w:ascii="Arial" w:hAnsi="Arial" w:cs="Arial"/>
          <w:color w:val="000000"/>
          <w:lang w:eastAsia="gl-ES"/>
        </w:rPr>
        <w:t xml:space="preserve"> o</w:t>
      </w:r>
      <w:r w:rsidR="00896BB1" w:rsidRPr="00597B35">
        <w:rPr>
          <w:rFonts w:ascii="Arial" w:hAnsi="Arial" w:cs="Arial"/>
          <w:color w:val="000000"/>
          <w:lang w:eastAsia="gl-ES"/>
        </w:rPr>
        <w:t xml:space="preserve">u prohibición para </w:t>
      </w:r>
      <w:r w:rsidRPr="00597B35">
        <w:rPr>
          <w:rFonts w:ascii="Arial" w:hAnsi="Arial" w:cs="Arial"/>
          <w:color w:val="000000"/>
          <w:lang w:eastAsia="gl-ES"/>
        </w:rPr>
        <w:t xml:space="preserve">a </w:t>
      </w:r>
      <w:r w:rsidR="00896BB1" w:rsidRPr="00597B35">
        <w:rPr>
          <w:rFonts w:ascii="Arial" w:hAnsi="Arial" w:cs="Arial"/>
          <w:color w:val="000000"/>
          <w:lang w:eastAsia="gl-ES"/>
        </w:rPr>
        <w:t>percepción de ax</w:t>
      </w:r>
      <w:r w:rsidRPr="00597B35">
        <w:rPr>
          <w:rFonts w:ascii="Arial" w:hAnsi="Arial" w:cs="Arial"/>
          <w:color w:val="000000"/>
          <w:lang w:eastAsia="gl-ES"/>
        </w:rPr>
        <w:t>udas o</w:t>
      </w:r>
      <w:r w:rsidR="00896BB1" w:rsidRPr="00597B35">
        <w:rPr>
          <w:rFonts w:ascii="Arial" w:hAnsi="Arial" w:cs="Arial"/>
          <w:color w:val="000000"/>
          <w:lang w:eastAsia="gl-ES"/>
        </w:rPr>
        <w:t>u</w:t>
      </w:r>
      <w:r w:rsidRPr="00597B35">
        <w:rPr>
          <w:rFonts w:ascii="Arial" w:hAnsi="Arial" w:cs="Arial"/>
          <w:color w:val="000000"/>
          <w:lang w:eastAsia="gl-ES"/>
        </w:rPr>
        <w:t xml:space="preserve"> subvenciones públicas. </w:t>
      </w:r>
    </w:p>
    <w:p w14:paraId="1DBB70EF" w14:textId="77777777" w:rsidR="00896BB1" w:rsidRPr="00597B35" w:rsidRDefault="00896BB1" w:rsidP="00597B35">
      <w:pPr>
        <w:pStyle w:val="Prrafodelista"/>
        <w:spacing w:line="360" w:lineRule="auto"/>
        <w:contextualSpacing w:val="0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3AE83952" w14:textId="1B963752" w:rsidR="00EE13D0" w:rsidRPr="00597B35" w:rsidRDefault="00C93A6B" w:rsidP="00597B35">
      <w:pPr>
        <w:pStyle w:val="Prrafodelista"/>
        <w:numPr>
          <w:ilvl w:val="0"/>
          <w:numId w:val="7"/>
        </w:numPr>
        <w:autoSpaceDE w:val="0"/>
        <w:autoSpaceDN w:val="0"/>
        <w:adjustRightInd w:val="0"/>
        <w:spacing w:line="360" w:lineRule="auto"/>
        <w:contextualSpacing w:val="0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>Que estou</w:t>
      </w:r>
      <w:r w:rsidR="00896BB1" w:rsidRPr="00597B35">
        <w:rPr>
          <w:rFonts w:ascii="Arial" w:hAnsi="Arial" w:cs="Arial"/>
          <w:color w:val="000000"/>
          <w:lang w:eastAsia="gl-ES"/>
        </w:rPr>
        <w:t xml:space="preserve"> ao corrente coas obr</w:t>
      </w:r>
      <w:r w:rsidR="00EE13D0" w:rsidRPr="00597B35">
        <w:rPr>
          <w:rFonts w:ascii="Arial" w:hAnsi="Arial" w:cs="Arial"/>
          <w:color w:val="000000"/>
          <w:lang w:eastAsia="gl-ES"/>
        </w:rPr>
        <w:t>iga</w:t>
      </w:r>
      <w:r w:rsidR="00896BB1" w:rsidRPr="00597B35">
        <w:rPr>
          <w:rFonts w:ascii="Arial" w:hAnsi="Arial" w:cs="Arial"/>
          <w:color w:val="000000"/>
          <w:lang w:eastAsia="gl-ES"/>
        </w:rPr>
        <w:t xml:space="preserve">cións tributarias co Estado, </w:t>
      </w:r>
      <w:r w:rsidR="00EE13D0" w:rsidRPr="00597B35">
        <w:rPr>
          <w:rFonts w:ascii="Arial" w:hAnsi="Arial" w:cs="Arial"/>
          <w:color w:val="000000"/>
          <w:lang w:eastAsia="gl-ES"/>
        </w:rPr>
        <w:t>a Seguridad</w:t>
      </w:r>
      <w:r w:rsidR="00896BB1" w:rsidRPr="00597B35">
        <w:rPr>
          <w:rFonts w:ascii="Arial" w:hAnsi="Arial" w:cs="Arial"/>
          <w:color w:val="000000"/>
          <w:lang w:eastAsia="gl-ES"/>
        </w:rPr>
        <w:t>e</w:t>
      </w:r>
      <w:r w:rsidR="00EE13D0" w:rsidRPr="00597B35">
        <w:rPr>
          <w:rFonts w:ascii="Arial" w:hAnsi="Arial" w:cs="Arial"/>
          <w:color w:val="000000"/>
          <w:lang w:eastAsia="gl-ES"/>
        </w:rPr>
        <w:t xml:space="preserve"> Social </w:t>
      </w:r>
      <w:r w:rsidR="00896BB1" w:rsidRPr="00597B35">
        <w:rPr>
          <w:rFonts w:ascii="Arial" w:hAnsi="Arial" w:cs="Arial"/>
          <w:color w:val="000000"/>
          <w:lang w:eastAsia="gl-ES"/>
        </w:rPr>
        <w:t>e o</w:t>
      </w:r>
      <w:r w:rsidR="00EE13D0" w:rsidRPr="00597B35">
        <w:rPr>
          <w:rFonts w:ascii="Arial" w:hAnsi="Arial" w:cs="Arial"/>
          <w:color w:val="000000"/>
          <w:lang w:eastAsia="gl-ES"/>
        </w:rPr>
        <w:t xml:space="preserve"> </w:t>
      </w:r>
      <w:r w:rsidR="00896BB1" w:rsidRPr="00597B35">
        <w:rPr>
          <w:rFonts w:ascii="Arial" w:hAnsi="Arial" w:cs="Arial"/>
          <w:color w:val="000000"/>
          <w:lang w:eastAsia="gl-ES"/>
        </w:rPr>
        <w:t>Concello de Cerdedo-Cotobade (Pontevedra), comprometéndome a presentar os certificados correspondentes c</w:t>
      </w:r>
      <w:r w:rsidR="00EE13D0" w:rsidRPr="00597B35">
        <w:rPr>
          <w:rFonts w:ascii="Arial" w:hAnsi="Arial" w:cs="Arial"/>
          <w:color w:val="000000"/>
          <w:lang w:eastAsia="gl-ES"/>
        </w:rPr>
        <w:t>ando me se</w:t>
      </w:r>
      <w:r w:rsidR="00896BB1" w:rsidRPr="00597B35">
        <w:rPr>
          <w:rFonts w:ascii="Arial" w:hAnsi="Arial" w:cs="Arial"/>
          <w:color w:val="000000"/>
          <w:lang w:eastAsia="gl-ES"/>
        </w:rPr>
        <w:t>x</w:t>
      </w:r>
      <w:r w:rsidR="00EE13D0" w:rsidRPr="00597B35">
        <w:rPr>
          <w:rFonts w:ascii="Arial" w:hAnsi="Arial" w:cs="Arial"/>
          <w:color w:val="000000"/>
          <w:lang w:eastAsia="gl-ES"/>
        </w:rPr>
        <w:t xml:space="preserve">an </w:t>
      </w:r>
      <w:r w:rsidR="00896BB1" w:rsidRPr="00597B35">
        <w:rPr>
          <w:rFonts w:ascii="Arial" w:hAnsi="Arial" w:cs="Arial"/>
          <w:color w:val="000000"/>
          <w:lang w:eastAsia="gl-ES"/>
        </w:rPr>
        <w:t>requiridos, no caso de que resulte gañador-a de algún dos premios, así como o</w:t>
      </w:r>
      <w:r w:rsidR="00EE13D0" w:rsidRPr="00597B35">
        <w:rPr>
          <w:rFonts w:ascii="Arial" w:hAnsi="Arial" w:cs="Arial"/>
          <w:color w:val="000000"/>
          <w:lang w:eastAsia="gl-ES"/>
        </w:rPr>
        <w:t xml:space="preserve"> correspo</w:t>
      </w:r>
      <w:r w:rsidR="00896BB1" w:rsidRPr="00597B35">
        <w:rPr>
          <w:rFonts w:ascii="Arial" w:hAnsi="Arial" w:cs="Arial"/>
          <w:color w:val="000000"/>
          <w:lang w:eastAsia="gl-ES"/>
        </w:rPr>
        <w:t>ndente número de co</w:t>
      </w:r>
      <w:r w:rsidR="00EE13D0" w:rsidRPr="00597B35">
        <w:rPr>
          <w:rFonts w:ascii="Arial" w:hAnsi="Arial" w:cs="Arial"/>
          <w:color w:val="000000"/>
          <w:lang w:eastAsia="gl-ES"/>
        </w:rPr>
        <w:t xml:space="preserve">nta </w:t>
      </w:r>
      <w:r w:rsidR="00896BB1" w:rsidRPr="00597B35">
        <w:rPr>
          <w:rFonts w:ascii="Arial" w:hAnsi="Arial" w:cs="Arial"/>
          <w:color w:val="000000"/>
          <w:lang w:eastAsia="gl-ES"/>
        </w:rPr>
        <w:t>e</w:t>
      </w:r>
      <w:r w:rsidR="00EE13D0" w:rsidRPr="00597B35">
        <w:rPr>
          <w:rFonts w:ascii="Arial" w:hAnsi="Arial" w:cs="Arial"/>
          <w:color w:val="000000"/>
          <w:lang w:eastAsia="gl-ES"/>
        </w:rPr>
        <w:t xml:space="preserve"> certificado de titularidad</w:t>
      </w:r>
      <w:r w:rsidR="00896BB1" w:rsidRPr="00597B35">
        <w:rPr>
          <w:rFonts w:ascii="Arial" w:hAnsi="Arial" w:cs="Arial"/>
          <w:color w:val="000000"/>
          <w:lang w:eastAsia="gl-ES"/>
        </w:rPr>
        <w:t>e da mesma, para o ingreso do</w:t>
      </w:r>
      <w:r w:rsidR="00EE13D0" w:rsidRPr="00597B35">
        <w:rPr>
          <w:rFonts w:ascii="Arial" w:hAnsi="Arial" w:cs="Arial"/>
          <w:color w:val="000000"/>
          <w:lang w:eastAsia="gl-ES"/>
        </w:rPr>
        <w:t xml:space="preserve"> premio. </w:t>
      </w:r>
    </w:p>
    <w:p w14:paraId="79EBD6FA" w14:textId="77777777" w:rsidR="00EE13D0" w:rsidRPr="00597B35" w:rsidRDefault="00EE13D0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67A32D01" w14:textId="77777777" w:rsidR="000551C7" w:rsidRPr="00597B35" w:rsidRDefault="000551C7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7A0266B0" w14:textId="188028C0" w:rsidR="000551C7" w:rsidRPr="00597B35" w:rsidRDefault="000551C7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b/>
        </w:rPr>
      </w:pPr>
      <w:r w:rsidRPr="00597B35">
        <w:rPr>
          <w:rFonts w:ascii="Arial" w:hAnsi="Arial" w:cs="Arial"/>
          <w:color w:val="000000"/>
          <w:lang w:eastAsia="gl-ES"/>
        </w:rPr>
        <w:t xml:space="preserve">A presente declaración se outorga exclusivamente aos efectos da participación e concesión, se corresponde, dos premios regulados na convocatoria do </w:t>
      </w:r>
      <w:r w:rsidRPr="00597B35">
        <w:rPr>
          <w:rFonts w:ascii="Arial" w:hAnsi="Arial" w:cs="Arial"/>
          <w:b/>
        </w:rPr>
        <w:t>CONCURSO DE DECORACIÓN DO NADAL. “CERDEDO-COTOBADE É NADAL”</w:t>
      </w:r>
    </w:p>
    <w:p w14:paraId="492A5A49" w14:textId="77777777" w:rsidR="000551C7" w:rsidRPr="00597B35" w:rsidRDefault="000551C7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b/>
        </w:rPr>
      </w:pPr>
    </w:p>
    <w:p w14:paraId="2D8BFCDC" w14:textId="77777777" w:rsidR="006C00A4" w:rsidRPr="00597B35" w:rsidRDefault="000551C7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</w:rPr>
      </w:pPr>
      <w:r w:rsidRPr="00597B35">
        <w:rPr>
          <w:rFonts w:ascii="Arial" w:hAnsi="Arial" w:cs="Arial"/>
        </w:rPr>
        <w:t>E para que conste, asino en Cerdedo-Cotobade (Pontevedra), a ........ de.................. de</w:t>
      </w:r>
      <w:r w:rsidR="006C00A4" w:rsidRPr="00597B35">
        <w:rPr>
          <w:rFonts w:ascii="Arial" w:hAnsi="Arial" w:cs="Arial"/>
        </w:rPr>
        <w:t xml:space="preserve"> ____</w:t>
      </w:r>
    </w:p>
    <w:p w14:paraId="5573BDDB" w14:textId="59F1D52D" w:rsidR="000551C7" w:rsidRPr="00597B35" w:rsidRDefault="000551C7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 xml:space="preserve">Sinatura </w:t>
      </w:r>
    </w:p>
    <w:p w14:paraId="54475080" w14:textId="77777777" w:rsidR="000551C7" w:rsidRPr="00597B35" w:rsidRDefault="000551C7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4EE82573" w14:textId="77777777" w:rsidR="000551C7" w:rsidRPr="00597B35" w:rsidRDefault="000551C7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noProof/>
          <w:color w:val="000000"/>
          <w:lang w:eastAsia="gl-E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3BE449B" wp14:editId="755ABC3B">
                <wp:simplePos x="0" y="0"/>
                <wp:positionH relativeFrom="column">
                  <wp:posOffset>1521037</wp:posOffset>
                </wp:positionH>
                <wp:positionV relativeFrom="paragraph">
                  <wp:posOffset>13335</wp:posOffset>
                </wp:positionV>
                <wp:extent cx="3086100" cy="918633"/>
                <wp:effectExtent l="0" t="0" r="19050" b="15240"/>
                <wp:wrapNone/>
                <wp:docPr id="6" name="Rectángul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6100" cy="91863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111D93" id="6 Rectángulo" o:spid="_x0000_s1026" style="position:absolute;margin-left:119.75pt;margin-top:1.05pt;width:243pt;height:72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" fillcolor="#ddd [3204]" strokecolor="#6e6e6e [1604]" strokeweight="2pt"/>
            </w:pict>
          </mc:Fallback>
        </mc:AlternateContent>
      </w:r>
    </w:p>
    <w:p w14:paraId="3AF19CA5" w14:textId="77777777" w:rsidR="000551C7" w:rsidRPr="00597B35" w:rsidRDefault="000551C7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6213470C" w14:textId="77777777" w:rsidR="000B5DBC" w:rsidRPr="00597B35" w:rsidRDefault="000B5DBC" w:rsidP="00597B35">
      <w:pPr>
        <w:spacing w:line="360" w:lineRule="auto"/>
        <w:mirrorIndents/>
        <w:jc w:val="both"/>
        <w:rPr>
          <w:rFonts w:ascii="Arial" w:hAnsi="Arial" w:cs="Arial"/>
        </w:rPr>
      </w:pPr>
    </w:p>
    <w:p w14:paraId="189980C9" w14:textId="77777777" w:rsidR="000551C7" w:rsidRPr="00597B35" w:rsidRDefault="000551C7" w:rsidP="00597B35">
      <w:pPr>
        <w:spacing w:line="360" w:lineRule="auto"/>
        <w:mirrorIndents/>
        <w:jc w:val="both"/>
        <w:rPr>
          <w:rFonts w:ascii="Arial" w:hAnsi="Arial" w:cs="Arial"/>
        </w:rPr>
      </w:pPr>
    </w:p>
    <w:p w14:paraId="53EE684C" w14:textId="77777777" w:rsidR="000551C7" w:rsidRPr="00597B35" w:rsidRDefault="000551C7" w:rsidP="00597B35">
      <w:pPr>
        <w:spacing w:line="360" w:lineRule="auto"/>
        <w:mirrorIndents/>
        <w:jc w:val="both"/>
        <w:rPr>
          <w:rFonts w:ascii="Arial" w:hAnsi="Arial" w:cs="Arial"/>
        </w:rPr>
      </w:pPr>
    </w:p>
    <w:p w14:paraId="7C241E2C" w14:textId="77777777" w:rsidR="000551C7" w:rsidRPr="00597B35" w:rsidRDefault="000551C7" w:rsidP="00597B35">
      <w:pPr>
        <w:spacing w:line="360" w:lineRule="auto"/>
        <w:mirrorIndents/>
        <w:jc w:val="both"/>
        <w:rPr>
          <w:rFonts w:ascii="Arial" w:hAnsi="Arial" w:cs="Arial"/>
        </w:rPr>
      </w:pPr>
    </w:p>
    <w:p w14:paraId="10A673C6" w14:textId="77777777" w:rsidR="000551C7" w:rsidRPr="00597B35" w:rsidRDefault="000551C7" w:rsidP="00597B35">
      <w:pPr>
        <w:spacing w:line="360" w:lineRule="auto"/>
        <w:mirrorIndents/>
        <w:jc w:val="both"/>
        <w:rPr>
          <w:rFonts w:ascii="Arial" w:hAnsi="Arial" w:cs="Arial"/>
        </w:rPr>
      </w:pPr>
    </w:p>
    <w:p w14:paraId="5CB43B16" w14:textId="77777777" w:rsidR="000551C7" w:rsidRPr="00597B35" w:rsidRDefault="000551C7" w:rsidP="00597B35">
      <w:pPr>
        <w:spacing w:line="360" w:lineRule="auto"/>
        <w:mirrorIndents/>
        <w:jc w:val="both"/>
        <w:rPr>
          <w:rFonts w:ascii="Arial" w:hAnsi="Arial" w:cs="Arial"/>
        </w:rPr>
      </w:pPr>
    </w:p>
    <w:p w14:paraId="094B91C3" w14:textId="77777777" w:rsidR="000551C7" w:rsidRPr="00597B35" w:rsidRDefault="000551C7" w:rsidP="00597B35">
      <w:pPr>
        <w:spacing w:line="360" w:lineRule="auto"/>
        <w:mirrorIndents/>
        <w:jc w:val="both"/>
        <w:rPr>
          <w:rFonts w:ascii="Arial" w:hAnsi="Arial" w:cs="Arial"/>
        </w:rPr>
      </w:pPr>
    </w:p>
    <w:p w14:paraId="3323A65B" w14:textId="77777777" w:rsidR="000551C7" w:rsidRPr="00597B35" w:rsidRDefault="000551C7" w:rsidP="00597B35">
      <w:pPr>
        <w:spacing w:line="360" w:lineRule="auto"/>
        <w:mirrorIndents/>
        <w:jc w:val="both"/>
        <w:rPr>
          <w:rFonts w:ascii="Arial" w:hAnsi="Arial" w:cs="Arial"/>
        </w:rPr>
      </w:pPr>
    </w:p>
    <w:p w14:paraId="79B1B397" w14:textId="77777777" w:rsidR="000551C7" w:rsidRPr="00597B35" w:rsidRDefault="000551C7" w:rsidP="00597B35">
      <w:pPr>
        <w:spacing w:line="360" w:lineRule="auto"/>
        <w:mirrorIndents/>
        <w:jc w:val="both"/>
        <w:rPr>
          <w:rFonts w:ascii="Arial" w:hAnsi="Arial" w:cs="Arial"/>
        </w:rPr>
      </w:pPr>
      <w:r w:rsidRPr="00597B35">
        <w:rPr>
          <w:rFonts w:ascii="Arial" w:hAnsi="Arial" w:cs="Arial"/>
        </w:rPr>
        <w:t xml:space="preserve">NOTA DE LEI DE PROTECCIÓN DE DATOS Segundo a lei orgánica 3/2018 de 5 de decembro de protección de datos persoais e garantía dos dereitos dixitais, informamos de que os datos anteriores serán incluídos no ficheiro do Concello de Cerdedo-Cotobade (Pontevedra) con fins informativos, así coma da posibilidade de exercitar os seus dereitos de </w:t>
      </w:r>
      <w:r w:rsidRPr="00597B35">
        <w:rPr>
          <w:rFonts w:ascii="Arial" w:hAnsi="Arial" w:cs="Arial"/>
        </w:rPr>
        <w:lastRenderedPageBreak/>
        <w:t>acceso, rectificación, cancelación e oposición en calquera momento poñéndoo en coñecemento deste departamento</w:t>
      </w:r>
    </w:p>
    <w:p w14:paraId="3143B373" w14:textId="77777777" w:rsidR="000551C7" w:rsidRPr="00597B35" w:rsidRDefault="000551C7" w:rsidP="00597B35">
      <w:pPr>
        <w:spacing w:line="360" w:lineRule="auto"/>
        <w:mirrorIndents/>
        <w:jc w:val="both"/>
        <w:rPr>
          <w:rFonts w:ascii="Arial" w:hAnsi="Arial" w:cs="Arial"/>
        </w:rPr>
      </w:pPr>
    </w:p>
    <w:p w14:paraId="0D48058B" w14:textId="77777777" w:rsidR="000551C7" w:rsidRPr="00597B35" w:rsidRDefault="000551C7" w:rsidP="00597B35">
      <w:pPr>
        <w:spacing w:line="360" w:lineRule="auto"/>
        <w:mirrorIndents/>
        <w:jc w:val="both"/>
        <w:rPr>
          <w:rFonts w:ascii="Arial" w:hAnsi="Arial" w:cs="Arial"/>
        </w:rPr>
      </w:pPr>
    </w:p>
    <w:p w14:paraId="1F0952E8" w14:textId="77777777" w:rsidR="000551C7" w:rsidRPr="00597B35" w:rsidRDefault="000551C7" w:rsidP="00597B35">
      <w:pPr>
        <w:spacing w:line="360" w:lineRule="auto"/>
        <w:mirrorIndents/>
        <w:jc w:val="both"/>
        <w:rPr>
          <w:rFonts w:ascii="Arial" w:hAnsi="Arial" w:cs="Arial"/>
        </w:rPr>
      </w:pPr>
      <w:r w:rsidRPr="00597B35">
        <w:rPr>
          <w:rStyle w:val="Refdenotaalfinal"/>
          <w:rFonts w:ascii="Arial" w:hAnsi="Arial" w:cs="Arial"/>
        </w:rPr>
        <w:footnoteRef/>
      </w:r>
      <w:r w:rsidRPr="00597B35">
        <w:rPr>
          <w:rFonts w:ascii="Arial" w:hAnsi="Arial" w:cs="Arial"/>
        </w:rPr>
        <w:t xml:space="preserve"> Na autorización cubrirase o nome do pai, nai ou titor/a legal no caso de que o participante sexa menor de idade ou os datos do participante maior de idade. Colocar en </w:t>
      </w:r>
      <w:proofErr w:type="spellStart"/>
      <w:r w:rsidRPr="00597B35">
        <w:rPr>
          <w:rFonts w:ascii="Arial" w:hAnsi="Arial" w:cs="Arial"/>
        </w:rPr>
        <w:t>su</w:t>
      </w:r>
      <w:proofErr w:type="spellEnd"/>
      <w:r w:rsidRPr="00597B35">
        <w:rPr>
          <w:rFonts w:ascii="Arial" w:hAnsi="Arial" w:cs="Arial"/>
        </w:rPr>
        <w:t xml:space="preserve"> sitio</w:t>
      </w:r>
    </w:p>
    <w:sectPr w:rsidR="000551C7" w:rsidRPr="00597B35" w:rsidSect="00942BC2">
      <w:headerReference w:type="default" r:id="rId11"/>
      <w:footerReference w:type="default" r:id="rId12"/>
      <w:pgSz w:w="11906" w:h="16838" w:code="9"/>
      <w:pgMar w:top="3402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BD0F6F" w14:textId="77777777" w:rsidR="002A39E1" w:rsidRDefault="002A39E1">
      <w:r>
        <w:separator/>
      </w:r>
    </w:p>
  </w:endnote>
  <w:endnote w:type="continuationSeparator" w:id="0">
    <w:p w14:paraId="4838FE78" w14:textId="77777777" w:rsidR="002A39E1" w:rsidRDefault="002A39E1">
      <w:r>
        <w:continuationSeparator/>
      </w:r>
    </w:p>
  </w:endnote>
  <w:endnote w:type="continuationNotice" w:id="1">
    <w:p w14:paraId="560002CB" w14:textId="77777777" w:rsidR="002A39E1" w:rsidRDefault="002A39E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rlito">
    <w:altName w:val="Carlito"/>
    <w:panose1 w:val="020F0502020204030204"/>
    <w:charset w:val="00"/>
    <w:family w:val="swiss"/>
    <w:pitch w:val="variable"/>
    <w:sig w:usb0="E10002FF" w:usb1="5000ECFF" w:usb2="00000009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16"/>
        <w:szCs w:val="16"/>
      </w:rPr>
      <w:id w:val="-1798674825"/>
      <w:docPartObj>
        <w:docPartGallery w:val="Page Numbers (Bottom of Page)"/>
        <w:docPartUnique/>
      </w:docPartObj>
    </w:sdtPr>
    <w:sdtContent>
      <w:p w14:paraId="12492586" w14:textId="77777777" w:rsidR="00F71557" w:rsidRPr="00B917DD" w:rsidRDefault="00F71557">
        <w:pPr>
          <w:pStyle w:val="Piedepgina"/>
          <w:jc w:val="right"/>
          <w:rPr>
            <w:rFonts w:ascii="Arial" w:hAnsi="Arial" w:cs="Arial"/>
            <w:sz w:val="16"/>
            <w:szCs w:val="16"/>
          </w:rPr>
        </w:pPr>
        <w:r w:rsidRPr="00B917DD">
          <w:rPr>
            <w:rFonts w:ascii="Arial" w:hAnsi="Arial" w:cs="Arial"/>
            <w:sz w:val="16"/>
            <w:szCs w:val="16"/>
          </w:rPr>
          <w:t xml:space="preserve">Bases Concurso de Nadal                                                                                                                                                             </w:t>
        </w:r>
        <w:r w:rsidRPr="00B917DD">
          <w:rPr>
            <w:rFonts w:ascii="Arial" w:hAnsi="Arial" w:cs="Arial"/>
            <w:sz w:val="16"/>
            <w:szCs w:val="16"/>
          </w:rPr>
          <w:fldChar w:fldCharType="begin"/>
        </w:r>
        <w:r w:rsidRPr="00B917DD">
          <w:rPr>
            <w:rFonts w:ascii="Arial" w:hAnsi="Arial" w:cs="Arial"/>
            <w:sz w:val="16"/>
            <w:szCs w:val="16"/>
          </w:rPr>
          <w:instrText>PAGE   \* MERGEFORMAT</w:instrText>
        </w:r>
        <w:r w:rsidRPr="00B917DD">
          <w:rPr>
            <w:rFonts w:ascii="Arial" w:hAnsi="Arial" w:cs="Arial"/>
            <w:sz w:val="16"/>
            <w:szCs w:val="16"/>
          </w:rPr>
          <w:fldChar w:fldCharType="separate"/>
        </w:r>
        <w:r w:rsidR="00EE2CE8" w:rsidRPr="00B917DD">
          <w:rPr>
            <w:rFonts w:ascii="Arial" w:hAnsi="Arial" w:cs="Arial"/>
            <w:noProof/>
            <w:sz w:val="16"/>
            <w:szCs w:val="16"/>
            <w:lang w:val="es-ES"/>
          </w:rPr>
          <w:t>9</w:t>
        </w:r>
        <w:r w:rsidRPr="00B917DD">
          <w:rPr>
            <w:rFonts w:ascii="Arial" w:hAnsi="Arial" w:cs="Arial"/>
            <w:sz w:val="16"/>
            <w:szCs w:val="16"/>
          </w:rPr>
          <w:fldChar w:fldCharType="end"/>
        </w:r>
      </w:p>
    </w:sdtContent>
  </w:sdt>
  <w:p w14:paraId="1B31302B" w14:textId="77777777" w:rsidR="00F71557" w:rsidRPr="00B917DD" w:rsidRDefault="00F71557">
    <w:pPr>
      <w:pStyle w:val="Piedepgina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1CBA32" w14:textId="77777777" w:rsidR="002A39E1" w:rsidRDefault="002A39E1">
      <w:r>
        <w:separator/>
      </w:r>
    </w:p>
  </w:footnote>
  <w:footnote w:type="continuationSeparator" w:id="0">
    <w:p w14:paraId="6CB481CB" w14:textId="77777777" w:rsidR="002A39E1" w:rsidRDefault="002A39E1">
      <w:r>
        <w:continuationSeparator/>
      </w:r>
    </w:p>
  </w:footnote>
  <w:footnote w:type="continuationNotice" w:id="1">
    <w:p w14:paraId="448DC987" w14:textId="77777777" w:rsidR="002A39E1" w:rsidRDefault="002A39E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64C91" w14:textId="77777777" w:rsidR="00F71557" w:rsidRDefault="00F71557" w:rsidP="00915761">
    <w:pPr>
      <w:pStyle w:val="Encabezado"/>
      <w:ind w:left="993"/>
      <w:rPr>
        <w:rFonts w:ascii="Times New Roman" w:hAnsi="Times New Roman"/>
        <w:b/>
        <w:spacing w:val="80"/>
        <w:sz w:val="24"/>
        <w:szCs w:val="24"/>
      </w:rPr>
    </w:pPr>
    <w:r>
      <w:rPr>
        <w:rFonts w:ascii="Arial" w:hAnsi="Arial" w:cs="Arial"/>
        <w:noProof/>
        <w:spacing w:val="20"/>
        <w:sz w:val="11"/>
        <w:szCs w:val="11"/>
        <w:lang w:eastAsia="gl-ES"/>
      </w:rPr>
      <w:drawing>
        <wp:anchor distT="0" distB="0" distL="114300" distR="114300" simplePos="0" relativeHeight="251658242" behindDoc="0" locked="0" layoutInCell="1" allowOverlap="1" wp14:anchorId="42FD010D" wp14:editId="7F1E1C12">
          <wp:simplePos x="0" y="0"/>
          <wp:positionH relativeFrom="column">
            <wp:posOffset>5296535</wp:posOffset>
          </wp:positionH>
          <wp:positionV relativeFrom="paragraph">
            <wp:posOffset>-65405</wp:posOffset>
          </wp:positionV>
          <wp:extent cx="1134745" cy="1527810"/>
          <wp:effectExtent l="0" t="0" r="8255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4745" cy="1527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gl-ES"/>
      </w:rPr>
      <w:drawing>
        <wp:anchor distT="0" distB="0" distL="114300" distR="114300" simplePos="0" relativeHeight="251658241" behindDoc="0" locked="0" layoutInCell="1" allowOverlap="1" wp14:anchorId="4127E243" wp14:editId="32200AC5">
          <wp:simplePos x="0" y="0"/>
          <wp:positionH relativeFrom="column">
            <wp:posOffset>-383540</wp:posOffset>
          </wp:positionH>
          <wp:positionV relativeFrom="paragraph">
            <wp:posOffset>-101600</wp:posOffset>
          </wp:positionV>
          <wp:extent cx="920750" cy="1500505"/>
          <wp:effectExtent l="0" t="0" r="0" b="4445"/>
          <wp:wrapSquare wrapText="bothSides"/>
          <wp:docPr id="9" name="Imagen 9" descr="escudo cerde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escudo cerded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0750" cy="1500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AE4123E" w14:textId="77777777" w:rsidR="00F71557" w:rsidRDefault="00F71557" w:rsidP="00060270">
    <w:pPr>
      <w:pStyle w:val="Encabezado"/>
      <w:ind w:left="1276"/>
      <w:rPr>
        <w:rFonts w:ascii="Times New Roman" w:hAnsi="Times New Roman"/>
        <w:b/>
        <w:spacing w:val="80"/>
        <w:sz w:val="24"/>
        <w:szCs w:val="24"/>
      </w:rPr>
    </w:pPr>
  </w:p>
  <w:p w14:paraId="4A9CBDDF" w14:textId="77777777" w:rsidR="00F71557" w:rsidRPr="00060270" w:rsidRDefault="00F71557" w:rsidP="00915761">
    <w:pPr>
      <w:pStyle w:val="Encabezado"/>
      <w:ind w:left="993" w:right="706"/>
      <w:rPr>
        <w:rFonts w:ascii="Times New Roman" w:hAnsi="Times New Roman"/>
        <w:b/>
        <w:spacing w:val="80"/>
        <w:sz w:val="24"/>
        <w:szCs w:val="24"/>
      </w:rPr>
    </w:pPr>
    <w:r w:rsidRPr="00060270">
      <w:rPr>
        <w:rFonts w:ascii="Times New Roman" w:hAnsi="Times New Roman"/>
        <w:b/>
        <w:spacing w:val="80"/>
        <w:sz w:val="24"/>
        <w:szCs w:val="24"/>
      </w:rPr>
      <w:t>CONCELLO DE CERDEDO - COTOBADE</w:t>
    </w:r>
  </w:p>
  <w:p w14:paraId="7A2CFCD5" w14:textId="77777777" w:rsidR="00F71557" w:rsidRDefault="00F71557" w:rsidP="00915761">
    <w:pPr>
      <w:pStyle w:val="Encabezado"/>
      <w:ind w:left="993" w:right="706"/>
      <w:rPr>
        <w:rFonts w:ascii="Arial" w:hAnsi="Arial" w:cs="Arial"/>
        <w:spacing w:val="20"/>
        <w:sz w:val="9"/>
        <w:szCs w:val="9"/>
      </w:rPr>
    </w:pPr>
  </w:p>
  <w:p w14:paraId="2AEC7C01" w14:textId="77777777" w:rsidR="00F71557" w:rsidRDefault="00F71557" w:rsidP="00915761">
    <w:pPr>
      <w:pStyle w:val="Encabezado"/>
      <w:ind w:left="993" w:right="706"/>
      <w:rPr>
        <w:rFonts w:ascii="Arial" w:hAnsi="Arial" w:cs="Arial"/>
        <w:spacing w:val="20"/>
        <w:sz w:val="11"/>
        <w:szCs w:val="11"/>
      </w:rPr>
    </w:pPr>
    <w:r w:rsidRPr="009B0F18">
      <w:rPr>
        <w:rFonts w:ascii="Arial" w:hAnsi="Arial" w:cs="Arial"/>
        <w:spacing w:val="20"/>
        <w:sz w:val="11"/>
        <w:szCs w:val="11"/>
      </w:rPr>
      <w:t xml:space="preserve">Chan, 11 – Carballedo </w:t>
    </w:r>
    <w:r>
      <w:rPr>
        <w:rFonts w:ascii="Arial" w:hAnsi="Arial" w:cs="Arial"/>
        <w:spacing w:val="20"/>
        <w:sz w:val="11"/>
        <w:szCs w:val="11"/>
      </w:rPr>
      <w:t xml:space="preserve"> </w:t>
    </w:r>
    <w:r w:rsidRPr="009B0F18">
      <w:rPr>
        <w:rFonts w:ascii="Arial" w:hAnsi="Arial" w:cs="Arial"/>
        <w:spacing w:val="20"/>
        <w:sz w:val="11"/>
        <w:szCs w:val="11"/>
      </w:rPr>
      <w:t xml:space="preserve">36856   Cerdedo-Cotobade </w:t>
    </w:r>
    <w:r>
      <w:rPr>
        <w:rFonts w:ascii="Arial" w:hAnsi="Arial" w:cs="Arial"/>
        <w:spacing w:val="20"/>
        <w:sz w:val="11"/>
        <w:szCs w:val="11"/>
      </w:rPr>
      <w:t xml:space="preserve"> </w:t>
    </w:r>
    <w:r w:rsidRPr="009B0F18">
      <w:rPr>
        <w:rFonts w:ascii="Arial" w:hAnsi="Arial" w:cs="Arial"/>
        <w:spacing w:val="20"/>
        <w:sz w:val="11"/>
        <w:szCs w:val="11"/>
      </w:rPr>
      <w:t xml:space="preserve">(Pontevedra)  </w:t>
    </w:r>
    <w:proofErr w:type="spellStart"/>
    <w:r w:rsidRPr="009B0F18">
      <w:rPr>
        <w:rFonts w:ascii="Arial" w:hAnsi="Arial" w:cs="Arial"/>
        <w:spacing w:val="20"/>
        <w:sz w:val="11"/>
        <w:szCs w:val="11"/>
      </w:rPr>
      <w:t>Telf</w:t>
    </w:r>
    <w:proofErr w:type="spellEnd"/>
    <w:r w:rsidRPr="009B0F18">
      <w:rPr>
        <w:rFonts w:ascii="Arial" w:hAnsi="Arial" w:cs="Arial"/>
        <w:spacing w:val="20"/>
        <w:sz w:val="11"/>
        <w:szCs w:val="11"/>
      </w:rPr>
      <w:t>. 986 760001 – Fax.986760130</w:t>
    </w:r>
  </w:p>
  <w:p w14:paraId="4D5DF952" w14:textId="77777777" w:rsidR="00F71557" w:rsidRDefault="00F71557" w:rsidP="00915761">
    <w:pPr>
      <w:pStyle w:val="Encabezado"/>
      <w:ind w:left="993" w:right="706"/>
      <w:rPr>
        <w:rFonts w:ascii="Arial" w:hAnsi="Arial" w:cs="Arial"/>
        <w:spacing w:val="20"/>
        <w:sz w:val="11"/>
        <w:szCs w:val="11"/>
      </w:rPr>
    </w:pPr>
  </w:p>
  <w:p w14:paraId="29329928" w14:textId="77777777" w:rsidR="00F71557" w:rsidRPr="00915761" w:rsidRDefault="00F71557" w:rsidP="00915761">
    <w:pPr>
      <w:pStyle w:val="Encabezado"/>
      <w:pBdr>
        <w:bottom w:val="single" w:sz="4" w:space="1" w:color="auto"/>
      </w:pBdr>
      <w:tabs>
        <w:tab w:val="clear" w:pos="8504"/>
      </w:tabs>
      <w:ind w:left="992" w:right="1134"/>
      <w:rPr>
        <w:rFonts w:ascii="Arial" w:hAnsi="Arial" w:cs="Arial"/>
        <w:spacing w:val="20"/>
        <w:sz w:val="11"/>
        <w:szCs w:val="11"/>
      </w:rPr>
    </w:pPr>
    <w:r>
      <w:rPr>
        <w:noProof/>
        <w:sz w:val="11"/>
        <w:szCs w:val="11"/>
        <w:lang w:eastAsia="gl-E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249E6A9" wp14:editId="382292A0">
              <wp:simplePos x="0" y="0"/>
              <wp:positionH relativeFrom="column">
                <wp:posOffset>-549910</wp:posOffset>
              </wp:positionH>
              <wp:positionV relativeFrom="paragraph">
                <wp:posOffset>2896870</wp:posOffset>
              </wp:positionV>
              <wp:extent cx="298450" cy="1191895"/>
              <wp:effectExtent l="2540" t="1270" r="3810" b="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8450" cy="11918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5FC491" w14:textId="77777777" w:rsidR="00F71557" w:rsidRPr="009B0F18" w:rsidRDefault="00F71557">
                          <w:pPr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>P3600048G</w:t>
                          </w: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49E6A9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-43.3pt;margin-top:228.1pt;width:23.5pt;height:93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" stroked="f">
              <v:textbox style="layout-flow:vertical;mso-layout-flow-alt:bottom-to-top">
                <w:txbxContent>
                  <w:p w14:paraId="215FC491" w14:textId="77777777" w:rsidR="00F71557" w:rsidRPr="009B0F18" w:rsidRDefault="00F71557">
                    <w:pPr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>
                      <w:rPr>
                        <w:rFonts w:ascii="Arial" w:hAnsi="Arial" w:cs="Arial"/>
                        <w:sz w:val="12"/>
                        <w:szCs w:val="12"/>
                      </w:rPr>
                      <w:t>P3600048G</w:t>
                    </w:r>
                  </w:p>
                </w:txbxContent>
              </v:textbox>
            </v:shape>
          </w:pict>
        </mc:Fallback>
      </mc:AlternateContent>
    </w:r>
    <w:proofErr w:type="spellStart"/>
    <w:r>
      <w:rPr>
        <w:rFonts w:ascii="Arial" w:hAnsi="Arial" w:cs="Arial"/>
        <w:spacing w:val="20"/>
        <w:sz w:val="11"/>
        <w:szCs w:val="11"/>
      </w:rPr>
      <w:t>Pza</w:t>
    </w:r>
    <w:proofErr w:type="spellEnd"/>
    <w:r>
      <w:rPr>
        <w:rFonts w:ascii="Arial" w:hAnsi="Arial" w:cs="Arial"/>
        <w:spacing w:val="20"/>
        <w:sz w:val="11"/>
        <w:szCs w:val="11"/>
      </w:rPr>
      <w:t xml:space="preserve"> do Concello 1 -</w:t>
    </w:r>
    <w:r w:rsidRPr="00915761">
      <w:rPr>
        <w:rFonts w:ascii="Arial" w:hAnsi="Arial" w:cs="Arial"/>
        <w:spacing w:val="20"/>
        <w:sz w:val="11"/>
        <w:szCs w:val="11"/>
      </w:rPr>
      <w:t xml:space="preserve">Cerdedo 36130 Cerdedo-Cotobade (Pontevedra) </w:t>
    </w:r>
    <w:proofErr w:type="spellStart"/>
    <w:r w:rsidRPr="00915761">
      <w:rPr>
        <w:rFonts w:ascii="Arial" w:hAnsi="Arial" w:cs="Arial"/>
        <w:spacing w:val="20"/>
        <w:sz w:val="11"/>
        <w:szCs w:val="11"/>
      </w:rPr>
      <w:t>Telf</w:t>
    </w:r>
    <w:proofErr w:type="spellEnd"/>
    <w:r w:rsidRPr="00915761">
      <w:rPr>
        <w:rFonts w:ascii="Arial" w:hAnsi="Arial" w:cs="Arial"/>
        <w:spacing w:val="20"/>
        <w:sz w:val="11"/>
        <w:szCs w:val="11"/>
      </w:rPr>
      <w:t>. 986753006– Fax 986753201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427C2"/>
    <w:multiLevelType w:val="hybridMultilevel"/>
    <w:tmpl w:val="00A86BE6"/>
    <w:lvl w:ilvl="0" w:tplc="3A0A05C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505C26"/>
    <w:multiLevelType w:val="hybridMultilevel"/>
    <w:tmpl w:val="1138DDC6"/>
    <w:lvl w:ilvl="0" w:tplc="045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</w:lvl>
    <w:lvl w:ilvl="3" w:tplc="0456000F" w:tentative="1">
      <w:start w:val="1"/>
      <w:numFmt w:val="decimal"/>
      <w:lvlText w:val="%4."/>
      <w:lvlJc w:val="left"/>
      <w:pPr>
        <w:ind w:left="2880" w:hanging="360"/>
      </w:p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</w:lvl>
    <w:lvl w:ilvl="6" w:tplc="0456000F" w:tentative="1">
      <w:start w:val="1"/>
      <w:numFmt w:val="decimal"/>
      <w:lvlText w:val="%7."/>
      <w:lvlJc w:val="left"/>
      <w:pPr>
        <w:ind w:left="5040" w:hanging="360"/>
      </w:p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E66BAE"/>
    <w:multiLevelType w:val="hybridMultilevel"/>
    <w:tmpl w:val="7E4A4C6E"/>
    <w:lvl w:ilvl="0" w:tplc="D84C9E2A">
      <w:start w:val="1"/>
      <w:numFmt w:val="bullet"/>
      <w:lvlText w:val=""/>
      <w:lvlJc w:val="left"/>
      <w:pPr>
        <w:ind w:left="1427" w:hanging="360"/>
      </w:pPr>
      <w:rPr>
        <w:rFonts w:ascii="Symbol" w:hAnsi="Symbol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6A505D"/>
    <w:multiLevelType w:val="hybridMultilevel"/>
    <w:tmpl w:val="86329F18"/>
    <w:lvl w:ilvl="0" w:tplc="045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</w:lvl>
    <w:lvl w:ilvl="3" w:tplc="0456000F" w:tentative="1">
      <w:start w:val="1"/>
      <w:numFmt w:val="decimal"/>
      <w:lvlText w:val="%4."/>
      <w:lvlJc w:val="left"/>
      <w:pPr>
        <w:ind w:left="2880" w:hanging="360"/>
      </w:p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</w:lvl>
    <w:lvl w:ilvl="6" w:tplc="0456000F" w:tentative="1">
      <w:start w:val="1"/>
      <w:numFmt w:val="decimal"/>
      <w:lvlText w:val="%7."/>
      <w:lvlJc w:val="left"/>
      <w:pPr>
        <w:ind w:left="5040" w:hanging="360"/>
      </w:p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D7B98"/>
    <w:multiLevelType w:val="hybridMultilevel"/>
    <w:tmpl w:val="E250987A"/>
    <w:lvl w:ilvl="0" w:tplc="479CB532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5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9484A41"/>
    <w:multiLevelType w:val="hybridMultilevel"/>
    <w:tmpl w:val="265E5766"/>
    <w:lvl w:ilvl="0" w:tplc="045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</w:lvl>
    <w:lvl w:ilvl="3" w:tplc="0456000F" w:tentative="1">
      <w:start w:val="1"/>
      <w:numFmt w:val="decimal"/>
      <w:lvlText w:val="%4."/>
      <w:lvlJc w:val="left"/>
      <w:pPr>
        <w:ind w:left="2880" w:hanging="360"/>
      </w:p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</w:lvl>
    <w:lvl w:ilvl="6" w:tplc="0456000F" w:tentative="1">
      <w:start w:val="1"/>
      <w:numFmt w:val="decimal"/>
      <w:lvlText w:val="%7."/>
      <w:lvlJc w:val="left"/>
      <w:pPr>
        <w:ind w:left="5040" w:hanging="360"/>
      </w:p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726370"/>
    <w:multiLevelType w:val="hybridMultilevel"/>
    <w:tmpl w:val="4AF62FD6"/>
    <w:lvl w:ilvl="0" w:tplc="806057E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789" w:hanging="360"/>
      </w:pPr>
    </w:lvl>
    <w:lvl w:ilvl="2" w:tplc="0456001B" w:tentative="1">
      <w:start w:val="1"/>
      <w:numFmt w:val="lowerRoman"/>
      <w:lvlText w:val="%3."/>
      <w:lvlJc w:val="right"/>
      <w:pPr>
        <w:ind w:left="2509" w:hanging="180"/>
      </w:pPr>
    </w:lvl>
    <w:lvl w:ilvl="3" w:tplc="0456000F" w:tentative="1">
      <w:start w:val="1"/>
      <w:numFmt w:val="decimal"/>
      <w:lvlText w:val="%4."/>
      <w:lvlJc w:val="left"/>
      <w:pPr>
        <w:ind w:left="3229" w:hanging="360"/>
      </w:pPr>
    </w:lvl>
    <w:lvl w:ilvl="4" w:tplc="04560019" w:tentative="1">
      <w:start w:val="1"/>
      <w:numFmt w:val="lowerLetter"/>
      <w:lvlText w:val="%5."/>
      <w:lvlJc w:val="left"/>
      <w:pPr>
        <w:ind w:left="3949" w:hanging="360"/>
      </w:pPr>
    </w:lvl>
    <w:lvl w:ilvl="5" w:tplc="0456001B" w:tentative="1">
      <w:start w:val="1"/>
      <w:numFmt w:val="lowerRoman"/>
      <w:lvlText w:val="%6."/>
      <w:lvlJc w:val="right"/>
      <w:pPr>
        <w:ind w:left="4669" w:hanging="180"/>
      </w:pPr>
    </w:lvl>
    <w:lvl w:ilvl="6" w:tplc="0456000F" w:tentative="1">
      <w:start w:val="1"/>
      <w:numFmt w:val="decimal"/>
      <w:lvlText w:val="%7."/>
      <w:lvlJc w:val="left"/>
      <w:pPr>
        <w:ind w:left="5389" w:hanging="360"/>
      </w:pPr>
    </w:lvl>
    <w:lvl w:ilvl="7" w:tplc="04560019" w:tentative="1">
      <w:start w:val="1"/>
      <w:numFmt w:val="lowerLetter"/>
      <w:lvlText w:val="%8."/>
      <w:lvlJc w:val="left"/>
      <w:pPr>
        <w:ind w:left="6109" w:hanging="360"/>
      </w:pPr>
    </w:lvl>
    <w:lvl w:ilvl="8" w:tplc="0456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518354939">
    <w:abstractNumId w:val="5"/>
  </w:num>
  <w:num w:numId="2" w16cid:durableId="299000179">
    <w:abstractNumId w:val="0"/>
  </w:num>
  <w:num w:numId="3" w16cid:durableId="1016612053">
    <w:abstractNumId w:val="4"/>
  </w:num>
  <w:num w:numId="4" w16cid:durableId="930552050">
    <w:abstractNumId w:val="1"/>
  </w:num>
  <w:num w:numId="5" w16cid:durableId="1305625875">
    <w:abstractNumId w:val="6"/>
  </w:num>
  <w:num w:numId="6" w16cid:durableId="337734890">
    <w:abstractNumId w:val="2"/>
  </w:num>
  <w:num w:numId="7" w16cid:durableId="2705483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10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6FD"/>
    <w:rsid w:val="00011D84"/>
    <w:rsid w:val="0002168C"/>
    <w:rsid w:val="00034489"/>
    <w:rsid w:val="00034EDF"/>
    <w:rsid w:val="000446C9"/>
    <w:rsid w:val="000551C7"/>
    <w:rsid w:val="00060270"/>
    <w:rsid w:val="00074507"/>
    <w:rsid w:val="0008643E"/>
    <w:rsid w:val="000A23A5"/>
    <w:rsid w:val="000B1DF1"/>
    <w:rsid w:val="000B2DF9"/>
    <w:rsid w:val="000B5DBC"/>
    <w:rsid w:val="000B7D86"/>
    <w:rsid w:val="000D20E5"/>
    <w:rsid w:val="000E3AC6"/>
    <w:rsid w:val="00110184"/>
    <w:rsid w:val="00171FFF"/>
    <w:rsid w:val="001B67F5"/>
    <w:rsid w:val="001C7025"/>
    <w:rsid w:val="002314DF"/>
    <w:rsid w:val="00275D3B"/>
    <w:rsid w:val="00294BFE"/>
    <w:rsid w:val="00295FF8"/>
    <w:rsid w:val="002A39E1"/>
    <w:rsid w:val="002F0DAA"/>
    <w:rsid w:val="002F5AFD"/>
    <w:rsid w:val="0031384A"/>
    <w:rsid w:val="00360B18"/>
    <w:rsid w:val="00372F4C"/>
    <w:rsid w:val="00390DAF"/>
    <w:rsid w:val="003A708C"/>
    <w:rsid w:val="003C51D5"/>
    <w:rsid w:val="003D119C"/>
    <w:rsid w:val="003D44D0"/>
    <w:rsid w:val="00452967"/>
    <w:rsid w:val="00455223"/>
    <w:rsid w:val="00460DBA"/>
    <w:rsid w:val="00493B74"/>
    <w:rsid w:val="004C1E8A"/>
    <w:rsid w:val="004D0088"/>
    <w:rsid w:val="00526B0B"/>
    <w:rsid w:val="005470A8"/>
    <w:rsid w:val="00565CC7"/>
    <w:rsid w:val="005849A7"/>
    <w:rsid w:val="005950A2"/>
    <w:rsid w:val="00597B35"/>
    <w:rsid w:val="005A23BA"/>
    <w:rsid w:val="005B0F4C"/>
    <w:rsid w:val="005B6167"/>
    <w:rsid w:val="005E40AD"/>
    <w:rsid w:val="005F73C2"/>
    <w:rsid w:val="00602B07"/>
    <w:rsid w:val="006104CF"/>
    <w:rsid w:val="00611733"/>
    <w:rsid w:val="00616331"/>
    <w:rsid w:val="00637AA0"/>
    <w:rsid w:val="00665792"/>
    <w:rsid w:val="00671707"/>
    <w:rsid w:val="00675EAE"/>
    <w:rsid w:val="00681453"/>
    <w:rsid w:val="006A62B9"/>
    <w:rsid w:val="006B4753"/>
    <w:rsid w:val="006C00A4"/>
    <w:rsid w:val="006C22EE"/>
    <w:rsid w:val="006E667C"/>
    <w:rsid w:val="00723CEF"/>
    <w:rsid w:val="007277E0"/>
    <w:rsid w:val="00761037"/>
    <w:rsid w:val="007976BE"/>
    <w:rsid w:val="007A5921"/>
    <w:rsid w:val="007B4D9F"/>
    <w:rsid w:val="007C78A5"/>
    <w:rsid w:val="007D46FD"/>
    <w:rsid w:val="008017EE"/>
    <w:rsid w:val="008315CD"/>
    <w:rsid w:val="00841E5F"/>
    <w:rsid w:val="00896BB1"/>
    <w:rsid w:val="008B751A"/>
    <w:rsid w:val="008C6B07"/>
    <w:rsid w:val="008D1E32"/>
    <w:rsid w:val="008D68E1"/>
    <w:rsid w:val="008F1900"/>
    <w:rsid w:val="00901FA1"/>
    <w:rsid w:val="00906EFD"/>
    <w:rsid w:val="00911B74"/>
    <w:rsid w:val="0091402C"/>
    <w:rsid w:val="00915761"/>
    <w:rsid w:val="00931495"/>
    <w:rsid w:val="00942BC2"/>
    <w:rsid w:val="009460EB"/>
    <w:rsid w:val="00954461"/>
    <w:rsid w:val="009562F9"/>
    <w:rsid w:val="00973515"/>
    <w:rsid w:val="0099554F"/>
    <w:rsid w:val="009A6668"/>
    <w:rsid w:val="009B03BA"/>
    <w:rsid w:val="009B0F18"/>
    <w:rsid w:val="009E750B"/>
    <w:rsid w:val="009F75AE"/>
    <w:rsid w:val="00A11620"/>
    <w:rsid w:val="00A14E35"/>
    <w:rsid w:val="00A23A75"/>
    <w:rsid w:val="00A2453F"/>
    <w:rsid w:val="00A24F63"/>
    <w:rsid w:val="00A271B4"/>
    <w:rsid w:val="00A50889"/>
    <w:rsid w:val="00AA74F9"/>
    <w:rsid w:val="00AC17F0"/>
    <w:rsid w:val="00AF35CC"/>
    <w:rsid w:val="00B13C24"/>
    <w:rsid w:val="00B206F3"/>
    <w:rsid w:val="00B252EE"/>
    <w:rsid w:val="00B42163"/>
    <w:rsid w:val="00B917DD"/>
    <w:rsid w:val="00BC639E"/>
    <w:rsid w:val="00BF24D5"/>
    <w:rsid w:val="00BF6B05"/>
    <w:rsid w:val="00BF7AC6"/>
    <w:rsid w:val="00C1756A"/>
    <w:rsid w:val="00C25CED"/>
    <w:rsid w:val="00C31810"/>
    <w:rsid w:val="00C76E3B"/>
    <w:rsid w:val="00C865EC"/>
    <w:rsid w:val="00C93A6B"/>
    <w:rsid w:val="00CB67B7"/>
    <w:rsid w:val="00CC1B79"/>
    <w:rsid w:val="00D003CA"/>
    <w:rsid w:val="00D21471"/>
    <w:rsid w:val="00D369B7"/>
    <w:rsid w:val="00D41F2C"/>
    <w:rsid w:val="00D637ED"/>
    <w:rsid w:val="00D653D9"/>
    <w:rsid w:val="00DA54CE"/>
    <w:rsid w:val="00DB7CFE"/>
    <w:rsid w:val="00DE09AC"/>
    <w:rsid w:val="00E2764F"/>
    <w:rsid w:val="00E37A31"/>
    <w:rsid w:val="00E4053C"/>
    <w:rsid w:val="00E73E08"/>
    <w:rsid w:val="00EA3E83"/>
    <w:rsid w:val="00EB0F79"/>
    <w:rsid w:val="00EE13D0"/>
    <w:rsid w:val="00EE2CE8"/>
    <w:rsid w:val="00EF452C"/>
    <w:rsid w:val="00F036DF"/>
    <w:rsid w:val="00F71557"/>
    <w:rsid w:val="00F81AB5"/>
    <w:rsid w:val="00F90557"/>
    <w:rsid w:val="00F96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gl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4F7401"/>
  <w15:docId w15:val="{27CCD3A6-2049-47FB-86C6-14B00B7E6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gl-ES" w:eastAsia="gl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11733"/>
    <w:rPr>
      <w:rFonts w:ascii="Comic Sans MS" w:hAnsi="Comic Sans MS"/>
      <w:sz w:val="22"/>
      <w:szCs w:val="22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0A23A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0A23A5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61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9B0F1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9B0F18"/>
    <w:rPr>
      <w:rFonts w:ascii="Tahoma" w:hAnsi="Tahoma" w:cs="Tahoma"/>
      <w:sz w:val="16"/>
      <w:szCs w:val="16"/>
      <w:lang w:val="es-ES" w:eastAsia="es-ES"/>
    </w:rPr>
  </w:style>
  <w:style w:type="paragraph" w:styleId="Prrafodelista">
    <w:name w:val="List Paragraph"/>
    <w:basedOn w:val="Normal"/>
    <w:uiPriority w:val="34"/>
    <w:qFormat/>
    <w:rsid w:val="007D46FD"/>
    <w:pPr>
      <w:ind w:left="720"/>
      <w:contextualSpacing/>
    </w:pPr>
  </w:style>
  <w:style w:type="paragraph" w:customStyle="1" w:styleId="Default">
    <w:name w:val="Default"/>
    <w:rsid w:val="00C865EC"/>
    <w:pPr>
      <w:autoSpaceDE w:val="0"/>
      <w:autoSpaceDN w:val="0"/>
      <w:adjustRightInd w:val="0"/>
    </w:pPr>
    <w:rPr>
      <w:rFonts w:ascii="Carlito" w:hAnsi="Carlito" w:cs="Carlito"/>
      <w:color w:val="000000"/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D119C"/>
    <w:rPr>
      <w:rFonts w:ascii="Comic Sans MS" w:hAnsi="Comic Sans MS"/>
      <w:sz w:val="22"/>
      <w:szCs w:val="22"/>
      <w:lang w:eastAsia="es-ES"/>
    </w:rPr>
  </w:style>
  <w:style w:type="character" w:styleId="Hipervnculo">
    <w:name w:val="Hyperlink"/>
    <w:basedOn w:val="Fuentedeprrafopredeter"/>
    <w:rsid w:val="00D637ED"/>
    <w:rPr>
      <w:color w:val="5F5F5F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unhideWhenUsed/>
    <w:rsid w:val="00896BB1"/>
    <w:pPr>
      <w:jc w:val="both"/>
    </w:pPr>
    <w:rPr>
      <w:rFonts w:ascii="Calibri" w:eastAsia="Calibri" w:hAnsi="Calibri"/>
      <w:sz w:val="20"/>
      <w:szCs w:val="20"/>
      <w:lang w:eastAsia="en-U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896BB1"/>
    <w:rPr>
      <w:rFonts w:ascii="Calibri" w:eastAsia="Calibri" w:hAnsi="Calibri"/>
      <w:lang w:eastAsia="en-US"/>
    </w:rPr>
  </w:style>
  <w:style w:type="character" w:styleId="Refdenotaalfinal">
    <w:name w:val="endnote reference"/>
    <w:basedOn w:val="Fuentedeprrafopredeter"/>
    <w:uiPriority w:val="99"/>
    <w:unhideWhenUsed/>
    <w:rsid w:val="00896BB1"/>
    <w:rPr>
      <w:vertAlign w:val="superscript"/>
    </w:rPr>
  </w:style>
  <w:style w:type="character" w:styleId="nfasis">
    <w:name w:val="Emphasis"/>
    <w:basedOn w:val="Fuentedeprrafopredeter"/>
    <w:qFormat/>
    <w:rsid w:val="000551C7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597B35"/>
    <w:pPr>
      <w:spacing w:before="100" w:beforeAutospacing="1" w:after="119"/>
    </w:pPr>
    <w:rPr>
      <w:rFonts w:ascii="Times New Roman" w:hAnsi="Times New Roman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19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mix@cerdedo-cotobade.ga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omix@cerdedo-cotobade.ga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mix@cerdedo-cotobade.ga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ARA\Desktop\Plantilla%20correcta.dotx" TargetMode="External"/></Relationships>
</file>

<file path=word/theme/theme1.xml><?xml version="1.0" encoding="utf-8"?>
<a:theme xmlns:a="http://schemas.openxmlformats.org/drawingml/2006/main" name="Tema de Office">
  <a:themeElements>
    <a:clrScheme name="Escala de grises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7A7C79-B5AB-47F8-8086-3349768CF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correcta.dotx</Template>
  <TotalTime>0</TotalTime>
  <Pages>13</Pages>
  <Words>2433</Words>
  <Characters>13382</Characters>
  <Application>Microsoft Office Word</Application>
  <DocSecurity>0</DocSecurity>
  <Lines>111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bases</vt:lpstr>
    </vt:vector>
  </TitlesOfParts>
  <Company>CONCELLO COTOBADE</Company>
  <LinksUpToDate>false</LinksUpToDate>
  <CharactersWithSpaces>15784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bases</dc:title>
  <dc:creator>Monica Gonzalez Garcia</dc:creator>
  <cp:lastModifiedBy>Javier Dapena Galindo</cp:lastModifiedBy>
  <cp:revision>2</cp:revision>
  <cp:lastPrinted>2022-10-24T07:48:00Z</cp:lastPrinted>
  <dcterms:created xsi:type="dcterms:W3CDTF">2023-11-15T13:17:00Z</dcterms:created>
  <dcterms:modified xsi:type="dcterms:W3CDTF">2023-11-15T13:17:00Z</dcterms:modified>
</cp:coreProperties>
</file>