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20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7"/>
        <w:gridCol w:w="270"/>
        <w:gridCol w:w="60"/>
        <w:gridCol w:w="690"/>
        <w:gridCol w:w="45"/>
        <w:gridCol w:w="290"/>
        <w:gridCol w:w="340"/>
        <w:gridCol w:w="85"/>
        <w:gridCol w:w="305"/>
        <w:gridCol w:w="1020"/>
        <w:gridCol w:w="234"/>
        <w:gridCol w:w="396"/>
        <w:gridCol w:w="285"/>
        <w:gridCol w:w="390"/>
        <w:gridCol w:w="1080"/>
        <w:gridCol w:w="120"/>
        <w:gridCol w:w="450"/>
        <w:gridCol w:w="675"/>
        <w:gridCol w:w="329"/>
        <w:gridCol w:w="2359"/>
      </w:tblGrid>
      <w:tr w:rsidR="003D67EE" w14:paraId="43DB8CB5" w14:textId="77777777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2217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28233D6B" w14:textId="77777777" w:rsidR="003D67EE" w:rsidRDefault="00CF3DF6">
            <w:pPr>
              <w:pStyle w:val="1izenburua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Izen-deiturak (*)</w:t>
            </w:r>
          </w:p>
          <w:p w14:paraId="6AF7F095" w14:textId="77777777" w:rsidR="003D67EE" w:rsidRDefault="00CF3DF6">
            <w:r>
              <w:rPr>
                <w:rFonts w:ascii="Arial" w:hAnsi="Arial" w:cs="Arial"/>
                <w:sz w:val="18"/>
                <w:szCs w:val="18"/>
              </w:rPr>
              <w:t>Nombre y apellidos</w:t>
            </w:r>
          </w:p>
          <w:p w14:paraId="44D5859B" w14:textId="77777777" w:rsidR="003D67EE" w:rsidRDefault="003D67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40" w:type="dxa"/>
            <w:gridSpan w:val="13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4E73605A" w14:textId="77777777" w:rsidR="003D67EE" w:rsidRDefault="00CF3DF6">
            <w:pPr>
              <w:snapToGrid w:val="0"/>
            </w:pPr>
            <w:bookmarkStart w:id="0" w:name="Texto1"/>
            <w:r>
              <w:rPr>
                <w:rFonts w:ascii="Arial" w:hAnsi="Arial" w:cs="Arial"/>
                <w:b/>
                <w:bCs/>
                <w:sz w:val="18"/>
                <w:szCs w:val="18"/>
                <w:lang w:eastAsia="eu-ES"/>
              </w:rPr>
              <w:t>     </w:t>
            </w:r>
            <w:bookmarkEnd w:id="0"/>
          </w:p>
        </w:tc>
        <w:tc>
          <w:tcPr>
            <w:tcW w:w="3363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3B443CC1" w14:textId="77777777" w:rsidR="003D67EE" w:rsidRDefault="00CF3DF6">
            <w:pPr>
              <w:snapToGrid w:val="0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Telefonoa  </w:t>
            </w:r>
            <w:bookmarkStart w:id="1" w:name="Texto2"/>
            <w:r>
              <w:rPr>
                <w:rFonts w:ascii="Arial" w:hAnsi="Arial" w:cs="Arial"/>
                <w:b/>
                <w:bCs/>
                <w:sz w:val="18"/>
                <w:szCs w:val="18"/>
                <w:lang w:eastAsia="eu-ES"/>
              </w:rPr>
              <w:t>     </w:t>
            </w:r>
            <w:bookmarkEnd w:id="1"/>
          </w:p>
        </w:tc>
      </w:tr>
      <w:tr w:rsidR="003D67EE" w14:paraId="7EB49907" w14:textId="77777777">
        <w:tblPrEx>
          <w:tblCellMar>
            <w:top w:w="0" w:type="dxa"/>
            <w:bottom w:w="0" w:type="dxa"/>
          </w:tblCellMar>
        </w:tblPrEx>
        <w:tc>
          <w:tcPr>
            <w:tcW w:w="2892" w:type="dxa"/>
            <w:gridSpan w:val="7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58B1D85D" w14:textId="77777777" w:rsidR="003D67EE" w:rsidRDefault="00CF3DF6">
            <w:pPr>
              <w:pStyle w:val="1izenburua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Identifikazio txartel zk.</w:t>
            </w:r>
          </w:p>
          <w:p w14:paraId="39C6551B" w14:textId="77777777" w:rsidR="003D67EE" w:rsidRDefault="00CF3DF6">
            <w:pPr>
              <w:pStyle w:val="1izenburua"/>
              <w:jc w:val="left"/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 xml:space="preserve">Nº documento identidad </w:t>
            </w:r>
          </w:p>
        </w:tc>
        <w:tc>
          <w:tcPr>
            <w:tcW w:w="2325" w:type="dxa"/>
            <w:gridSpan w:val="6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08BBC72D" w14:textId="77777777" w:rsidR="003D67EE" w:rsidRDefault="00CF3DF6">
            <w:bookmarkStart w:id="2" w:name="Texto3"/>
            <w:r>
              <w:rPr>
                <w:rFonts w:ascii="Arial" w:hAnsi="Arial" w:cs="Arial"/>
                <w:b/>
                <w:bCs/>
                <w:sz w:val="18"/>
                <w:szCs w:val="18"/>
                <w:lang w:eastAsia="eu-ES"/>
              </w:rPr>
              <w:t>     </w:t>
            </w:r>
            <w:bookmarkEnd w:id="2"/>
          </w:p>
        </w:tc>
        <w:tc>
          <w:tcPr>
            <w:tcW w:w="147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26D4BF13" w14:textId="77777777" w:rsidR="003D67EE" w:rsidRDefault="00CF3DF6">
            <w:r>
              <w:rPr>
                <w:rFonts w:ascii="Arial" w:hAnsi="Arial" w:cs="Arial"/>
                <w:b/>
                <w:bCs/>
                <w:sz w:val="18"/>
                <w:szCs w:val="18"/>
              </w:rPr>
              <w:t>Hizkuntza</w:t>
            </w:r>
          </w:p>
          <w:p w14:paraId="4AB2F872" w14:textId="77777777" w:rsidR="003D67EE" w:rsidRDefault="00CF3DF6">
            <w:r>
              <w:rPr>
                <w:rFonts w:ascii="Arial" w:hAnsi="Arial" w:cs="Arial"/>
                <w:sz w:val="18"/>
                <w:szCs w:val="18"/>
              </w:rPr>
              <w:t>Idioma</w:t>
            </w:r>
          </w:p>
        </w:tc>
        <w:tc>
          <w:tcPr>
            <w:tcW w:w="1574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4EF1FE43" w14:textId="77777777" w:rsidR="003D67EE" w:rsidRDefault="00CF3DF6">
            <w:bookmarkStart w:id="3" w:name="__Fieldmark__589_3689669562"/>
            <w:bookmarkEnd w:id="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Euskara</w:t>
            </w:r>
          </w:p>
        </w:tc>
        <w:tc>
          <w:tcPr>
            <w:tcW w:w="235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34B429CE" w14:textId="77777777" w:rsidR="003D67EE" w:rsidRDefault="00CF3DF6">
            <w:bookmarkStart w:id="4" w:name="__Fieldmark__590_3689669562"/>
            <w:bookmarkEnd w:id="4"/>
            <w:r>
              <w:rPr>
                <w:rFonts w:ascii="Arial" w:hAnsi="Arial" w:cs="Arial"/>
                <w:b/>
                <w:sz w:val="18"/>
                <w:szCs w:val="18"/>
              </w:rPr>
              <w:t xml:space="preserve"> Eleb</w:t>
            </w:r>
            <w:r>
              <w:rPr>
                <w:rFonts w:ascii="Arial" w:hAnsi="Arial" w:cs="Arial"/>
                <w:sz w:val="18"/>
                <w:szCs w:val="18"/>
              </w:rPr>
              <w:t>./ Bilingüe</w:t>
            </w:r>
          </w:p>
        </w:tc>
      </w:tr>
      <w:tr w:rsidR="003D67EE" w14:paraId="4C780FBA" w14:textId="77777777">
        <w:tblPrEx>
          <w:tblCellMar>
            <w:top w:w="0" w:type="dxa"/>
            <w:bottom w:w="0" w:type="dxa"/>
          </w:tblCellMar>
        </w:tblPrEx>
        <w:tc>
          <w:tcPr>
            <w:tcW w:w="2552" w:type="dxa"/>
            <w:gridSpan w:val="6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715F8F89" w14:textId="77777777" w:rsidR="003D67EE" w:rsidRDefault="00CF3DF6">
            <w:bookmarkStart w:id="5" w:name="__Fieldmark__591_3689669562"/>
            <w:bookmarkEnd w:id="5"/>
            <w:r>
              <w:rPr>
                <w:rFonts w:ascii="Arial" w:hAnsi="Arial" w:cs="Arial"/>
                <w:b/>
                <w:sz w:val="18"/>
                <w:szCs w:val="18"/>
              </w:rPr>
              <w:t xml:space="preserve"> Emakumea/</w:t>
            </w:r>
            <w:r>
              <w:rPr>
                <w:rFonts w:ascii="Arial" w:hAnsi="Arial" w:cs="Arial"/>
                <w:sz w:val="18"/>
                <w:szCs w:val="18"/>
              </w:rPr>
              <w:t>Mujer</w:t>
            </w:r>
          </w:p>
        </w:tc>
        <w:tc>
          <w:tcPr>
            <w:tcW w:w="1984" w:type="dxa"/>
            <w:gridSpan w:val="5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7A126D7B" w14:textId="77777777" w:rsidR="003D67EE" w:rsidRDefault="00CF3DF6">
            <w:bookmarkStart w:id="6" w:name="__Fieldmark__592_3689669562"/>
            <w:bookmarkEnd w:id="6"/>
            <w:r>
              <w:rPr>
                <w:rFonts w:ascii="Arial" w:hAnsi="Arial" w:cs="Arial"/>
                <w:b/>
                <w:sz w:val="18"/>
                <w:szCs w:val="18"/>
              </w:rPr>
              <w:t xml:space="preserve"> Gizona/</w:t>
            </w:r>
            <w:r>
              <w:rPr>
                <w:rFonts w:ascii="Arial" w:hAnsi="Arial" w:cs="Arial"/>
                <w:sz w:val="18"/>
                <w:szCs w:val="18"/>
              </w:rPr>
              <w:t>Hombre</w:t>
            </w:r>
          </w:p>
        </w:tc>
        <w:tc>
          <w:tcPr>
            <w:tcW w:w="6084" w:type="dxa"/>
            <w:gridSpan w:val="9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2FFF0B7C" w14:textId="77777777" w:rsidR="003D67EE" w:rsidRDefault="00CF3DF6">
            <w:bookmarkStart w:id="7" w:name="__Fieldmark__593_3689669562"/>
            <w:bookmarkEnd w:id="7"/>
            <w:r>
              <w:rPr>
                <w:rFonts w:ascii="Arial" w:hAnsi="Arial" w:cs="Arial"/>
                <w:b/>
                <w:sz w:val="18"/>
                <w:szCs w:val="18"/>
              </w:rPr>
              <w:t xml:space="preserve"> Bestelako generoa/Bestelako </w:t>
            </w:r>
            <w:r>
              <w:rPr>
                <w:rFonts w:ascii="Arial" w:hAnsi="Arial" w:cs="Arial"/>
                <w:b/>
                <w:sz w:val="18"/>
                <w:szCs w:val="18"/>
              </w:rPr>
              <w:t>identitateak (*)</w:t>
            </w:r>
          </w:p>
          <w:p w14:paraId="66685B00" w14:textId="77777777" w:rsidR="003D67EE" w:rsidRDefault="00CF3DF6"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     </w:t>
            </w:r>
            <w:r>
              <w:rPr>
                <w:rFonts w:ascii="Arial" w:hAnsi="Arial" w:cs="Arial"/>
                <w:sz w:val="18"/>
                <w:szCs w:val="18"/>
              </w:rPr>
              <w:t>Otros géneros/Otras identidades (*)</w:t>
            </w:r>
          </w:p>
        </w:tc>
      </w:tr>
      <w:tr w:rsidR="003D67EE" w14:paraId="2F585909" w14:textId="77777777">
        <w:tblPrEx>
          <w:tblCellMar>
            <w:top w:w="0" w:type="dxa"/>
            <w:bottom w:w="0" w:type="dxa"/>
          </w:tblCellMar>
        </w:tblPrEx>
        <w:tc>
          <w:tcPr>
            <w:tcW w:w="10620" w:type="dxa"/>
            <w:gridSpan w:val="20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28" w:type="dxa"/>
              <w:left w:w="70" w:type="dxa"/>
              <w:bottom w:w="28" w:type="dxa"/>
              <w:right w:w="70" w:type="dxa"/>
            </w:tcMar>
          </w:tcPr>
          <w:p w14:paraId="35002EA8" w14:textId="77777777" w:rsidR="003D67EE" w:rsidRDefault="00CF3DF6">
            <w:pPr>
              <w:snapToGrid w:val="0"/>
              <w:jc w:val="both"/>
            </w:pPr>
            <w:r>
              <w:rPr>
                <w:rFonts w:ascii="Arial Narrow" w:hAnsi="Arial Narrow" w:cs="Arial Narrow"/>
                <w:sz w:val="16"/>
                <w:szCs w:val="16"/>
              </w:rPr>
              <w:t>(*)  Bere burua ez gizontzat, ez emakumetzat definitzen duten pertsonak, hala nola: transexualak, transgeneroak, intersexualak eta bestelako gorputz-errealitateak.</w:t>
            </w:r>
          </w:p>
          <w:p w14:paraId="630AC5EF" w14:textId="77777777" w:rsidR="003D67EE" w:rsidRDefault="00CF3DF6">
            <w:pPr>
              <w:snapToGrid w:val="0"/>
              <w:jc w:val="both"/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    </w:t>
            </w:r>
            <w:r>
              <w:rPr>
                <w:rFonts w:ascii="Arial Narrow" w:hAnsi="Arial Narrow" w:cs="Arial Narrow"/>
                <w:sz w:val="16"/>
                <w:szCs w:val="16"/>
              </w:rPr>
              <w:t xml:space="preserve">Aquellas personas que no </w:t>
            </w:r>
            <w:r>
              <w:rPr>
                <w:rFonts w:ascii="Arial Narrow" w:hAnsi="Arial Narrow" w:cs="Arial Narrow"/>
                <w:sz w:val="16"/>
                <w:szCs w:val="16"/>
              </w:rPr>
              <w:t>se definen como mujeres ni cono hombres, tales como transexuales, transgénero, intersexuales y otras realidades corporales.</w:t>
            </w:r>
          </w:p>
        </w:tc>
      </w:tr>
      <w:tr w:rsidR="003D67EE" w14:paraId="119FEC75" w14:textId="77777777">
        <w:tblPrEx>
          <w:tblCellMar>
            <w:top w:w="0" w:type="dxa"/>
            <w:bottom w:w="0" w:type="dxa"/>
          </w:tblCellMar>
        </w:tblPrEx>
        <w:tc>
          <w:tcPr>
            <w:tcW w:w="2262" w:type="dxa"/>
            <w:gridSpan w:val="5"/>
            <w:tcBorders>
              <w:left w:val="single" w:sz="4" w:space="0" w:color="999999"/>
              <w:bottom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6B5C87BB" w14:textId="77777777" w:rsidR="003D67EE" w:rsidRDefault="00CF3DF6">
            <w:pPr>
              <w:pStyle w:val="1izenburua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Nor bere izenean</w:t>
            </w:r>
          </w:p>
          <w:p w14:paraId="57D00C7D" w14:textId="77777777" w:rsidR="003D67EE" w:rsidRDefault="00CF3DF6">
            <w:r>
              <w:rPr>
                <w:rFonts w:ascii="Arial" w:hAnsi="Arial" w:cs="Arial"/>
                <w:sz w:val="18"/>
                <w:szCs w:val="18"/>
              </w:rPr>
              <w:t>En nombre propio</w:t>
            </w:r>
          </w:p>
        </w:tc>
        <w:tc>
          <w:tcPr>
            <w:tcW w:w="1020" w:type="dxa"/>
            <w:gridSpan w:val="4"/>
            <w:tcBorders>
              <w:left w:val="single" w:sz="4" w:space="0" w:color="999999"/>
              <w:bottom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637C057A" w14:textId="77777777" w:rsidR="003D67EE" w:rsidRDefault="00CF3DF6">
            <w:bookmarkStart w:id="8" w:name="__Fieldmark__594_3689669562"/>
            <w:bookmarkEnd w:id="8"/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b/>
                <w:sz w:val="18"/>
                <w:szCs w:val="18"/>
              </w:rPr>
              <w:t>BAI</w:t>
            </w:r>
            <w:r>
              <w:rPr>
                <w:rFonts w:ascii="Arial" w:hAnsi="Arial" w:cs="Arial"/>
                <w:sz w:val="18"/>
                <w:szCs w:val="18"/>
              </w:rPr>
              <w:t>/Sí</w:t>
            </w:r>
          </w:p>
          <w:p w14:paraId="27EB1301" w14:textId="77777777" w:rsidR="003D67EE" w:rsidRDefault="00CF3DF6">
            <w:bookmarkStart w:id="9" w:name="__Fieldmark__595_3689669562"/>
            <w:bookmarkEnd w:id="9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EZ</w:t>
            </w:r>
            <w:r>
              <w:rPr>
                <w:rFonts w:ascii="Arial" w:hAnsi="Arial" w:cs="Arial"/>
                <w:sz w:val="18"/>
                <w:szCs w:val="18"/>
              </w:rPr>
              <w:t>/No</w:t>
            </w:r>
          </w:p>
        </w:tc>
        <w:tc>
          <w:tcPr>
            <w:tcW w:w="1935" w:type="dxa"/>
            <w:gridSpan w:val="4"/>
            <w:tcBorders>
              <w:left w:val="single" w:sz="4" w:space="0" w:color="999999"/>
              <w:bottom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0044E69B" w14:textId="77777777" w:rsidR="003D67EE" w:rsidRDefault="00CF3DF6">
            <w:pPr>
              <w:pStyle w:val="7izenburua"/>
              <w:snapToGrid w:val="0"/>
              <w:jc w:val="left"/>
            </w:pPr>
            <w:r>
              <w:rPr>
                <w:rFonts w:ascii="Arial" w:hAnsi="Arial" w:cs="Arial"/>
                <w:b/>
                <w:sz w:val="18"/>
                <w:szCs w:val="18"/>
              </w:rPr>
              <w:t>Noren izenean</w:t>
            </w:r>
            <w:r>
              <w:rPr>
                <w:rFonts w:ascii="Arial" w:hAnsi="Arial" w:cs="Arial"/>
                <w:sz w:val="18"/>
                <w:szCs w:val="18"/>
              </w:rPr>
              <w:t xml:space="preserve">  (*)</w:t>
            </w:r>
          </w:p>
          <w:p w14:paraId="6E4F8898" w14:textId="77777777" w:rsidR="003D67EE" w:rsidRDefault="00CF3DF6">
            <w:pPr>
              <w:pStyle w:val="7izenburua"/>
              <w:snapToGrid w:val="0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En representación de</w:t>
            </w:r>
          </w:p>
        </w:tc>
        <w:tc>
          <w:tcPr>
            <w:tcW w:w="5403" w:type="dxa"/>
            <w:gridSpan w:val="7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7C382993" w14:textId="77777777" w:rsidR="003D67EE" w:rsidRDefault="00CF3DF6">
            <w:bookmarkStart w:id="10" w:name="Texto4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0"/>
          </w:p>
        </w:tc>
      </w:tr>
      <w:tr w:rsidR="003D67EE" w14:paraId="2ED421A2" w14:textId="77777777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119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3F3F0850" w14:textId="77777777" w:rsidR="003D67EE" w:rsidRDefault="00CF3DF6">
            <w:pPr>
              <w:pStyle w:val="1izenburua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IFK</w:t>
            </w:r>
          </w:p>
          <w:p w14:paraId="702ECDA9" w14:textId="77777777" w:rsidR="003D67EE" w:rsidRDefault="00CF3DF6">
            <w:pPr>
              <w:pStyle w:val="1izenburua"/>
              <w:jc w:val="left"/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 xml:space="preserve">CIF </w:t>
            </w:r>
          </w:p>
        </w:tc>
        <w:tc>
          <w:tcPr>
            <w:tcW w:w="2085" w:type="dxa"/>
            <w:gridSpan w:val="8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4E94BC1D" w14:textId="77777777" w:rsidR="003D67EE" w:rsidRDefault="00CF3DF6">
            <w:bookmarkStart w:id="11" w:name="Texto5"/>
            <w:r>
              <w:rPr>
                <w:rFonts w:ascii="Arial" w:hAnsi="Arial" w:cs="Arial"/>
                <w:b/>
                <w:bCs/>
                <w:sz w:val="18"/>
                <w:szCs w:val="18"/>
                <w:lang w:eastAsia="eu-ES"/>
              </w:rPr>
              <w:t>     </w:t>
            </w:r>
            <w:bookmarkEnd w:id="11"/>
          </w:p>
        </w:tc>
        <w:tc>
          <w:tcPr>
            <w:tcW w:w="10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3B0177C8" w14:textId="77777777" w:rsidR="003D67EE" w:rsidRDefault="00CF3DF6">
            <w:r>
              <w:rPr>
                <w:rFonts w:ascii="Arial" w:hAnsi="Arial" w:cs="Arial"/>
                <w:b/>
                <w:bCs/>
                <w:sz w:val="18"/>
                <w:szCs w:val="18"/>
              </w:rPr>
              <w:t>Helbidea</w:t>
            </w:r>
          </w:p>
          <w:p w14:paraId="425D05ED" w14:textId="77777777" w:rsidR="003D67EE" w:rsidRDefault="00CF3DF6">
            <w:r>
              <w:rPr>
                <w:rFonts w:ascii="Arial" w:hAnsi="Arial" w:cs="Arial"/>
                <w:sz w:val="18"/>
                <w:szCs w:val="18"/>
              </w:rPr>
              <w:t>Dirección</w:t>
            </w:r>
          </w:p>
        </w:tc>
        <w:tc>
          <w:tcPr>
            <w:tcW w:w="6318" w:type="dxa"/>
            <w:gridSpan w:val="10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05B93FE0" w14:textId="77777777" w:rsidR="003D67EE" w:rsidRDefault="00CF3DF6">
            <w:bookmarkStart w:id="12" w:name="Texto6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2"/>
          </w:p>
        </w:tc>
      </w:tr>
      <w:tr w:rsidR="003D67EE" w14:paraId="00C0B8CE" w14:textId="77777777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1527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1B1B129B" w14:textId="77777777" w:rsidR="003D67EE" w:rsidRDefault="00CF3DF6">
            <w:r>
              <w:rPr>
                <w:rFonts w:ascii="Arial" w:hAnsi="Arial" w:cs="Arial"/>
                <w:b/>
                <w:sz w:val="18"/>
                <w:szCs w:val="18"/>
              </w:rPr>
              <w:t>Herria</w:t>
            </w:r>
          </w:p>
          <w:p w14:paraId="78A5741C" w14:textId="77777777" w:rsidR="003D67EE" w:rsidRDefault="00CF3DF6">
            <w:r>
              <w:rPr>
                <w:rFonts w:ascii="Arial" w:hAnsi="Arial" w:cs="Arial"/>
                <w:sz w:val="18"/>
                <w:szCs w:val="18"/>
              </w:rPr>
              <w:t xml:space="preserve">Municipio   </w:t>
            </w:r>
          </w:p>
        </w:tc>
        <w:tc>
          <w:tcPr>
            <w:tcW w:w="3405" w:type="dxa"/>
            <w:gridSpan w:val="9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7E645206" w14:textId="77777777" w:rsidR="003D67EE" w:rsidRDefault="00CF3DF6">
            <w:bookmarkStart w:id="13" w:name="Texto7"/>
            <w:r>
              <w:rPr>
                <w:rFonts w:ascii="Arial" w:hAnsi="Arial" w:cs="Arial"/>
                <w:b/>
                <w:sz w:val="18"/>
                <w:szCs w:val="18"/>
                <w:lang w:eastAsia="eu-ES"/>
              </w:rPr>
              <w:t>     </w:t>
            </w:r>
            <w:bookmarkEnd w:id="13"/>
          </w:p>
        </w:tc>
        <w:tc>
          <w:tcPr>
            <w:tcW w:w="675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69ABBA1F" w14:textId="77777777" w:rsidR="003D67EE" w:rsidRDefault="00CF3DF6">
            <w:r>
              <w:rPr>
                <w:rFonts w:ascii="Arial" w:hAnsi="Arial" w:cs="Arial"/>
                <w:b/>
                <w:sz w:val="18"/>
                <w:szCs w:val="18"/>
              </w:rPr>
              <w:t>P.K.</w:t>
            </w:r>
          </w:p>
          <w:p w14:paraId="7C102088" w14:textId="77777777" w:rsidR="003D67EE" w:rsidRDefault="00CF3DF6">
            <w:r>
              <w:rPr>
                <w:rFonts w:ascii="Arial" w:hAnsi="Arial" w:cs="Arial"/>
                <w:sz w:val="18"/>
                <w:szCs w:val="18"/>
              </w:rPr>
              <w:t>C.P.</w:t>
            </w:r>
          </w:p>
        </w:tc>
        <w:tc>
          <w:tcPr>
            <w:tcW w:w="12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11BD097B" w14:textId="77777777" w:rsidR="003D67EE" w:rsidRDefault="00CF3DF6">
            <w:bookmarkStart w:id="14" w:name="Texto8"/>
            <w:r>
              <w:rPr>
                <w:rFonts w:ascii="Arial" w:hAnsi="Arial" w:cs="Arial"/>
                <w:b/>
                <w:sz w:val="18"/>
                <w:szCs w:val="18"/>
                <w:lang w:eastAsia="eu-ES"/>
              </w:rPr>
              <w:t>     </w:t>
            </w:r>
            <w:bookmarkEnd w:id="14"/>
          </w:p>
        </w:tc>
        <w:tc>
          <w:tcPr>
            <w:tcW w:w="1125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1C2161C4" w14:textId="77777777" w:rsidR="003D67EE" w:rsidRDefault="00CF3DF6">
            <w:r>
              <w:rPr>
                <w:rFonts w:ascii="Arial" w:hAnsi="Arial" w:cs="Arial"/>
                <w:b/>
                <w:sz w:val="18"/>
                <w:szCs w:val="18"/>
              </w:rPr>
              <w:t>Lurraldea</w:t>
            </w:r>
          </w:p>
          <w:p w14:paraId="47B06AE1" w14:textId="77777777" w:rsidR="003D67EE" w:rsidRDefault="00CF3DF6">
            <w:r>
              <w:rPr>
                <w:rFonts w:ascii="Arial" w:hAnsi="Arial" w:cs="Arial"/>
                <w:sz w:val="18"/>
                <w:szCs w:val="18"/>
              </w:rPr>
              <w:t>Provincia</w:t>
            </w:r>
          </w:p>
        </w:tc>
        <w:tc>
          <w:tcPr>
            <w:tcW w:w="2688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560108F0" w14:textId="77777777" w:rsidR="003D67EE" w:rsidRDefault="00CF3DF6">
            <w:bookmarkStart w:id="15" w:name="Texto9"/>
            <w:r>
              <w:rPr>
                <w:rFonts w:ascii="Arial" w:hAnsi="Arial" w:cs="Arial"/>
                <w:b/>
                <w:bCs/>
                <w:sz w:val="18"/>
                <w:szCs w:val="18"/>
                <w:lang w:eastAsia="eu-ES"/>
              </w:rPr>
              <w:t>     </w:t>
            </w:r>
            <w:bookmarkEnd w:id="15"/>
          </w:p>
        </w:tc>
      </w:tr>
      <w:tr w:rsidR="003D67EE" w14:paraId="1A25C0B4" w14:textId="77777777">
        <w:tblPrEx>
          <w:tblCellMar>
            <w:top w:w="0" w:type="dxa"/>
            <w:bottom w:w="0" w:type="dxa"/>
          </w:tblCellMar>
        </w:tblPrEx>
        <w:trPr>
          <w:trHeight w:hRule="exact" w:val="321"/>
        </w:trPr>
        <w:tc>
          <w:tcPr>
            <w:tcW w:w="10620" w:type="dxa"/>
            <w:gridSpan w:val="20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7C7E7399" w14:textId="77777777" w:rsidR="003D67EE" w:rsidRDefault="00CF3DF6">
            <w:pPr>
              <w:snapToGrid w:val="0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JAKINARAZPENAK</w:t>
            </w:r>
            <w:r>
              <w:rPr>
                <w:rFonts w:ascii="Arial" w:hAnsi="Arial" w:cs="Arial"/>
                <w:sz w:val="18"/>
                <w:szCs w:val="18"/>
              </w:rPr>
              <w:t xml:space="preserve"> / Notificaciones </w:t>
            </w:r>
          </w:p>
        </w:tc>
      </w:tr>
      <w:tr w:rsidR="003D67EE" w14:paraId="1E934EEE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2977" w:type="dxa"/>
            <w:gridSpan w:val="8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355E6BAB" w14:textId="77777777" w:rsidR="003D67EE" w:rsidRDefault="00CF3DF6">
            <w:bookmarkStart w:id="16" w:name="__Fieldmark__602_3689669562"/>
            <w:bookmarkEnd w:id="16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Posta arrunta </w:t>
            </w:r>
            <w:r>
              <w:rPr>
                <w:rFonts w:ascii="Arial" w:hAnsi="Arial" w:cs="Arial"/>
                <w:sz w:val="18"/>
                <w:szCs w:val="18"/>
              </w:rPr>
              <w:t>/Correos</w:t>
            </w:r>
          </w:p>
        </w:tc>
        <w:tc>
          <w:tcPr>
            <w:tcW w:w="7643" w:type="dxa"/>
            <w:gridSpan w:val="1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02555465" w14:textId="77777777" w:rsidR="003D67EE" w:rsidRDefault="00CF3DF6">
            <w:bookmarkStart w:id="17" w:name="__Fieldmark__603_3689669562"/>
            <w:bookmarkEnd w:id="17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Jakinarazpen elektronikoa (Ziurtagiriaz)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Notificación electrónica (c/ certificado)</w:t>
            </w:r>
          </w:p>
        </w:tc>
      </w:tr>
      <w:tr w:rsidR="003D67EE" w14:paraId="1ED0FD19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467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1447C8B2" w14:textId="77777777" w:rsidR="003D67EE" w:rsidRDefault="00CF3DF6">
            <w:pPr>
              <w:snapToGrid w:val="0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Posta elektron.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0EB230B" w14:textId="77777777" w:rsidR="003D67EE" w:rsidRDefault="00CF3DF6">
            <w:pPr>
              <w:snapToGrid w:val="0"/>
            </w:pPr>
            <w:r>
              <w:rPr>
                <w:rFonts w:ascii="Arial" w:hAnsi="Arial" w:cs="Arial"/>
                <w:sz w:val="18"/>
                <w:szCs w:val="18"/>
              </w:rPr>
              <w:t>e-mail</w:t>
            </w:r>
          </w:p>
        </w:tc>
        <w:tc>
          <w:tcPr>
            <w:tcW w:w="9153" w:type="dxa"/>
            <w:gridSpan w:val="18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77AC1052" w14:textId="77777777" w:rsidR="003D67EE" w:rsidRDefault="00CF3DF6">
            <w:bookmarkStart w:id="18" w:name="Texto10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8"/>
          </w:p>
          <w:p w14:paraId="1EFB03E4" w14:textId="77777777" w:rsidR="003D67EE" w:rsidRDefault="00CF3DF6">
            <w:r>
              <w:rPr>
                <w:rFonts w:ascii="Arial" w:hAnsi="Arial" w:cs="Arial"/>
                <w:sz w:val="18"/>
                <w:szCs w:val="18"/>
              </w:rPr>
              <w:t xml:space="preserve">*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Beharrezkoa da jakinarazpen elektronikoa egiteko</w:t>
            </w:r>
            <w:r>
              <w:rPr>
                <w:rFonts w:ascii="Arial" w:hAnsi="Arial" w:cs="Arial"/>
                <w:sz w:val="18"/>
                <w:szCs w:val="18"/>
              </w:rPr>
              <w:t xml:space="preserve"> /Imprescindible para la notificación electrónica</w:t>
            </w:r>
          </w:p>
        </w:tc>
      </w:tr>
    </w:tbl>
    <w:p w14:paraId="528A758F" w14:textId="77777777" w:rsidR="003D67EE" w:rsidRDefault="003D67EE">
      <w:pPr>
        <w:jc w:val="both"/>
        <w:rPr>
          <w:sz w:val="18"/>
          <w:szCs w:val="18"/>
        </w:rPr>
      </w:pPr>
    </w:p>
    <w:p w14:paraId="24CCC1BF" w14:textId="77777777" w:rsidR="003D67EE" w:rsidRDefault="003D67EE">
      <w:pPr>
        <w:jc w:val="both"/>
        <w:rPr>
          <w:sz w:val="18"/>
          <w:szCs w:val="18"/>
        </w:rPr>
      </w:pPr>
    </w:p>
    <w:p w14:paraId="5E318B36" w14:textId="77777777" w:rsidR="003D67EE" w:rsidRDefault="00CF3DF6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>KONTU KORRONTEA</w:t>
      </w:r>
      <w:r>
        <w:rPr>
          <w:rFonts w:ascii="Arial" w:hAnsi="Arial" w:cs="Arial"/>
          <w:sz w:val="18"/>
          <w:szCs w:val="18"/>
        </w:rPr>
        <w:t xml:space="preserve"> / CUENTA CORRIENTE</w:t>
      </w:r>
    </w:p>
    <w:tbl>
      <w:tblPr>
        <w:tblW w:w="10465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5"/>
      </w:tblGrid>
      <w:tr w:rsidR="003D67EE" w14:paraId="0F7E6CEE" w14:textId="77777777">
        <w:tblPrEx>
          <w:tblCellMar>
            <w:top w:w="0" w:type="dxa"/>
            <w:bottom w:w="0" w:type="dxa"/>
          </w:tblCellMar>
        </w:tblPrEx>
        <w:tc>
          <w:tcPr>
            <w:tcW w:w="104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B673C1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Titularra  / </w:t>
            </w:r>
            <w:r>
              <w:rPr>
                <w:rFonts w:ascii="Arial" w:hAnsi="Arial" w:cs="Arial"/>
                <w:sz w:val="18"/>
                <w:szCs w:val="18"/>
              </w:rPr>
              <w:t xml:space="preserve">Titular  </w:t>
            </w:r>
            <w:bookmarkStart w:id="19" w:name="Texto35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9"/>
          </w:p>
          <w:p w14:paraId="4B83847C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IBAN KODEA (24 digitu)</w:t>
            </w:r>
            <w:r>
              <w:rPr>
                <w:rFonts w:ascii="Arial" w:hAnsi="Arial" w:cs="Arial"/>
                <w:sz w:val="18"/>
                <w:szCs w:val="18"/>
              </w:rPr>
              <w:t xml:space="preserve"> / Código IBAN (24 dígitos)  </w:t>
            </w:r>
            <w:bookmarkStart w:id="20" w:name="Texto36"/>
            <w:r>
              <w:rPr>
                <w:rFonts w:ascii="Arial" w:hAnsi="Arial" w:cs="Arial"/>
                <w:sz w:val="18"/>
                <w:szCs w:val="18"/>
              </w:rPr>
              <w:t>E</w:t>
            </w:r>
            <w:bookmarkEnd w:id="20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1" w:name="Texto11"/>
            <w:r>
              <w:rPr>
                <w:rFonts w:ascii="Arial" w:hAnsi="Arial" w:cs="Arial"/>
                <w:sz w:val="18"/>
                <w:szCs w:val="18"/>
                <w:lang w:eastAsia="eu-ES"/>
              </w:rPr>
              <w:t>S</w:t>
            </w:r>
            <w:bookmarkEnd w:id="21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2" w:name="Texto12"/>
            <w:r>
              <w:rPr>
                <w:rFonts w:ascii="Arial" w:hAnsi="Arial" w:cs="Arial"/>
                <w:sz w:val="18"/>
                <w:szCs w:val="18"/>
                <w:lang w:eastAsia="eu-ES"/>
              </w:rPr>
              <w:t> </w:t>
            </w:r>
            <w:bookmarkEnd w:id="22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3" w:name="Texto16"/>
            <w:r>
              <w:rPr>
                <w:rFonts w:ascii="Arial" w:hAnsi="Arial" w:cs="Arial"/>
                <w:sz w:val="18"/>
                <w:szCs w:val="18"/>
                <w:lang w:eastAsia="eu-ES"/>
              </w:rPr>
              <w:t> </w:t>
            </w:r>
            <w:bookmarkEnd w:id="2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4" w:name="Texto17"/>
            <w:r>
              <w:rPr>
                <w:rFonts w:ascii="Arial" w:hAnsi="Arial" w:cs="Arial"/>
                <w:sz w:val="18"/>
                <w:szCs w:val="18"/>
                <w:lang w:eastAsia="eu-ES"/>
              </w:rPr>
              <w:t> </w:t>
            </w:r>
            <w:bookmarkEnd w:id="24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5" w:name="Texto18"/>
            <w:r>
              <w:rPr>
                <w:rFonts w:ascii="Arial" w:hAnsi="Arial" w:cs="Arial"/>
                <w:sz w:val="18"/>
                <w:szCs w:val="18"/>
                <w:lang w:eastAsia="eu-ES"/>
              </w:rPr>
              <w:t> </w:t>
            </w:r>
            <w:bookmarkEnd w:id="25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6" w:name="Texto19"/>
            <w:r>
              <w:rPr>
                <w:rFonts w:ascii="Arial" w:hAnsi="Arial" w:cs="Arial"/>
                <w:sz w:val="18"/>
                <w:szCs w:val="18"/>
                <w:lang w:eastAsia="eu-ES"/>
              </w:rPr>
              <w:t> </w:t>
            </w:r>
            <w:bookmarkEnd w:id="26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7" w:name="Texto20"/>
            <w:r>
              <w:rPr>
                <w:rFonts w:ascii="Arial" w:hAnsi="Arial" w:cs="Arial"/>
                <w:sz w:val="18"/>
                <w:szCs w:val="18"/>
                <w:lang w:eastAsia="eu-ES"/>
              </w:rPr>
              <w:t> </w:t>
            </w:r>
            <w:bookmarkEnd w:id="27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8" w:name="Texto21"/>
            <w:r>
              <w:rPr>
                <w:rFonts w:ascii="Arial" w:hAnsi="Arial" w:cs="Arial"/>
                <w:sz w:val="18"/>
                <w:szCs w:val="18"/>
                <w:lang w:eastAsia="eu-ES"/>
              </w:rPr>
              <w:t> </w:t>
            </w:r>
            <w:bookmarkEnd w:id="28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9" w:name="Texto22"/>
            <w:r>
              <w:rPr>
                <w:rFonts w:ascii="Arial" w:hAnsi="Arial" w:cs="Arial"/>
                <w:sz w:val="18"/>
                <w:szCs w:val="18"/>
                <w:lang w:eastAsia="eu-ES"/>
              </w:rPr>
              <w:t> </w:t>
            </w:r>
            <w:bookmarkEnd w:id="29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0" w:name="Texto23"/>
            <w:r>
              <w:rPr>
                <w:rFonts w:ascii="Arial" w:hAnsi="Arial" w:cs="Arial"/>
                <w:sz w:val="18"/>
                <w:szCs w:val="18"/>
                <w:lang w:eastAsia="eu-ES"/>
              </w:rPr>
              <w:t> </w:t>
            </w:r>
            <w:bookmarkEnd w:id="30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1" w:name="Texto24"/>
            <w:r>
              <w:rPr>
                <w:rFonts w:ascii="Arial" w:hAnsi="Arial" w:cs="Arial"/>
                <w:sz w:val="18"/>
                <w:szCs w:val="18"/>
                <w:lang w:eastAsia="eu-ES"/>
              </w:rPr>
              <w:t> </w:t>
            </w:r>
            <w:bookmarkEnd w:id="31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2" w:name="Texto25"/>
            <w:r>
              <w:rPr>
                <w:rFonts w:ascii="Arial" w:hAnsi="Arial" w:cs="Arial"/>
                <w:sz w:val="18"/>
                <w:szCs w:val="18"/>
                <w:lang w:eastAsia="eu-ES"/>
              </w:rPr>
              <w:t> </w:t>
            </w:r>
            <w:bookmarkEnd w:id="32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3" w:name="Texto26"/>
            <w:r>
              <w:rPr>
                <w:rFonts w:ascii="Arial" w:hAnsi="Arial" w:cs="Arial"/>
                <w:sz w:val="18"/>
                <w:szCs w:val="18"/>
                <w:lang w:eastAsia="eu-ES"/>
              </w:rPr>
              <w:t> </w:t>
            </w:r>
            <w:bookmarkEnd w:id="3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4" w:name="Texto27"/>
            <w:r>
              <w:rPr>
                <w:rFonts w:ascii="Arial" w:hAnsi="Arial" w:cs="Arial"/>
                <w:sz w:val="18"/>
                <w:szCs w:val="18"/>
                <w:lang w:eastAsia="eu-ES"/>
              </w:rPr>
              <w:t> </w:t>
            </w:r>
            <w:bookmarkEnd w:id="34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5" w:name="Texto28"/>
            <w:r>
              <w:rPr>
                <w:rFonts w:ascii="Arial" w:hAnsi="Arial" w:cs="Arial"/>
                <w:sz w:val="18"/>
                <w:szCs w:val="18"/>
                <w:lang w:eastAsia="eu-ES"/>
              </w:rPr>
              <w:t> </w:t>
            </w:r>
            <w:bookmarkEnd w:id="35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6" w:name="Texto29"/>
            <w:r>
              <w:rPr>
                <w:rFonts w:ascii="Arial" w:hAnsi="Arial" w:cs="Arial"/>
                <w:sz w:val="18"/>
                <w:szCs w:val="18"/>
                <w:lang w:eastAsia="eu-ES"/>
              </w:rPr>
              <w:t> </w:t>
            </w:r>
            <w:bookmarkEnd w:id="36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7" w:name="Texto30"/>
            <w:r>
              <w:rPr>
                <w:rFonts w:ascii="Arial" w:hAnsi="Arial" w:cs="Arial"/>
                <w:sz w:val="18"/>
                <w:szCs w:val="18"/>
                <w:lang w:eastAsia="eu-ES"/>
              </w:rPr>
              <w:t> </w:t>
            </w:r>
            <w:bookmarkEnd w:id="37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8" w:name="Texto31"/>
            <w:r>
              <w:rPr>
                <w:rFonts w:ascii="Arial" w:hAnsi="Arial" w:cs="Arial"/>
                <w:sz w:val="18"/>
                <w:szCs w:val="18"/>
                <w:lang w:eastAsia="eu-ES"/>
              </w:rPr>
              <w:t> </w:t>
            </w:r>
            <w:bookmarkEnd w:id="38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9" w:name="Texto32"/>
            <w:r>
              <w:rPr>
                <w:rFonts w:ascii="Arial" w:hAnsi="Arial" w:cs="Arial"/>
                <w:sz w:val="18"/>
                <w:szCs w:val="18"/>
                <w:lang w:eastAsia="eu-ES"/>
              </w:rPr>
              <w:t> </w:t>
            </w:r>
            <w:bookmarkEnd w:id="39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40" w:name="Texto33"/>
            <w:r>
              <w:rPr>
                <w:rFonts w:ascii="Arial" w:hAnsi="Arial" w:cs="Arial"/>
                <w:sz w:val="18"/>
                <w:szCs w:val="18"/>
                <w:lang w:eastAsia="eu-ES"/>
              </w:rPr>
              <w:t> </w:t>
            </w:r>
            <w:bookmarkEnd w:id="40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41" w:name="Texto34"/>
            <w:r>
              <w:rPr>
                <w:rFonts w:ascii="Arial" w:hAnsi="Arial" w:cs="Arial"/>
                <w:sz w:val="18"/>
                <w:szCs w:val="18"/>
                <w:lang w:eastAsia="eu-ES"/>
              </w:rPr>
              <w:t> </w:t>
            </w:r>
            <w:bookmarkEnd w:id="41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42" w:name="Texto116"/>
            <w:r>
              <w:rPr>
                <w:rFonts w:ascii="Arial" w:hAnsi="Arial" w:cs="Arial"/>
                <w:sz w:val="18"/>
                <w:szCs w:val="18"/>
                <w:lang w:eastAsia="eu-ES"/>
              </w:rPr>
              <w:t> </w:t>
            </w:r>
            <w:bookmarkEnd w:id="42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43" w:name="Texto117"/>
            <w:r>
              <w:rPr>
                <w:rFonts w:ascii="Arial" w:hAnsi="Arial" w:cs="Arial"/>
                <w:sz w:val="18"/>
                <w:szCs w:val="18"/>
                <w:lang w:eastAsia="eu-ES"/>
              </w:rPr>
              <w:t> </w:t>
            </w:r>
            <w:bookmarkEnd w:id="4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3D67EE" w14:paraId="3FF17D35" w14:textId="77777777">
        <w:tblPrEx>
          <w:tblCellMar>
            <w:top w:w="0" w:type="dxa"/>
            <w:bottom w:w="0" w:type="dxa"/>
          </w:tblCellMar>
        </w:tblPrEx>
        <w:tc>
          <w:tcPr>
            <w:tcW w:w="10465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259ED0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Udalari baimena ematen diot adierazitako kontuaren titulartasuna egiazta dezan  Bai / </w:t>
            </w:r>
            <w:r>
              <w:rPr>
                <w:rFonts w:ascii="Arial" w:hAnsi="Arial" w:cs="Arial"/>
                <w:sz w:val="18"/>
                <w:szCs w:val="18"/>
              </w:rPr>
              <w:t>Sí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bookmarkStart w:id="44" w:name="__Fieldmark__630_3689669562"/>
            <w:bookmarkEnd w:id="44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Ez / </w:t>
            </w:r>
            <w:r>
              <w:rPr>
                <w:rFonts w:ascii="Arial" w:hAnsi="Arial" w:cs="Arial"/>
                <w:sz w:val="18"/>
                <w:szCs w:val="18"/>
              </w:rPr>
              <w:t>No</w:t>
            </w:r>
            <w:bookmarkStart w:id="45" w:name="__Fieldmark__631_3689669562"/>
            <w:bookmarkEnd w:id="45"/>
          </w:p>
          <w:p w14:paraId="3E4A3574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Autorizo al Ayuntamiento para que compruebe la titularidad de la cuenta.</w:t>
            </w:r>
          </w:p>
        </w:tc>
      </w:tr>
    </w:tbl>
    <w:p w14:paraId="2E5D28DB" w14:textId="77777777" w:rsidR="003D67EE" w:rsidRDefault="003D67EE">
      <w:pPr>
        <w:jc w:val="both"/>
        <w:rPr>
          <w:rFonts w:ascii="Arial" w:hAnsi="Arial" w:cs="Arial"/>
          <w:sz w:val="18"/>
          <w:szCs w:val="18"/>
        </w:rPr>
      </w:pPr>
    </w:p>
    <w:p w14:paraId="46F521CA" w14:textId="77777777" w:rsidR="003D67EE" w:rsidRDefault="00CF3DF6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>ORDAINKETA AURRERATUA</w:t>
      </w:r>
      <w:r>
        <w:rPr>
          <w:rFonts w:ascii="Arial" w:hAnsi="Arial" w:cs="Arial"/>
          <w:sz w:val="18"/>
          <w:szCs w:val="18"/>
        </w:rPr>
        <w:t xml:space="preserve"> / ANTICIPO DE SUBVENCIÓN</w:t>
      </w:r>
    </w:p>
    <w:tbl>
      <w:tblPr>
        <w:tblW w:w="10465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5646"/>
      </w:tblGrid>
      <w:tr w:rsidR="003D67EE" w14:paraId="67234CF1" w14:textId="77777777">
        <w:tblPrEx>
          <w:tblCellMar>
            <w:top w:w="0" w:type="dxa"/>
            <w:bottom w:w="0" w:type="dxa"/>
          </w:tblCellMar>
        </w:tblPrEx>
        <w:tc>
          <w:tcPr>
            <w:tcW w:w="1046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1E201E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Dirulaguntzaren % 75a aurretik jaso nahi dut, funts-entrega moduan, dirulaguntzei atxikitako jarduerak egiteko nahitaezko finantzaketa gisa.</w:t>
            </w:r>
          </w:p>
          <w:p w14:paraId="2FC301A8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Deseo recibir un anticipo del 75 % de la subvención, a modo de entrega de fondos como financiación necesaria  para  poder  llevar  a  cabo las actuaciones inherentes a la subvención</w:t>
            </w:r>
          </w:p>
        </w:tc>
      </w:tr>
      <w:tr w:rsidR="003D67EE" w14:paraId="537988E9" w14:textId="77777777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4B9B42" w14:textId="77777777" w:rsidR="003D67EE" w:rsidRDefault="00CF3DF6">
            <w:pPr>
              <w:pStyle w:val="Taularenedukia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Bai</w:t>
            </w:r>
            <w:r>
              <w:rPr>
                <w:rFonts w:ascii="Arial" w:hAnsi="Arial" w:cs="Arial"/>
                <w:sz w:val="18"/>
                <w:szCs w:val="18"/>
              </w:rPr>
              <w:t xml:space="preserve"> / Sí </w:t>
            </w:r>
            <w:bookmarkStart w:id="46" w:name="__Fieldmark__632_3689669562"/>
            <w:bookmarkEnd w:id="46"/>
          </w:p>
        </w:tc>
        <w:tc>
          <w:tcPr>
            <w:tcW w:w="564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90076B" w14:textId="77777777" w:rsidR="003D67EE" w:rsidRDefault="00CF3DF6">
            <w:pPr>
              <w:pStyle w:val="Taularenedukia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Ez</w:t>
            </w:r>
            <w:r>
              <w:rPr>
                <w:rFonts w:ascii="Arial" w:hAnsi="Arial" w:cs="Arial"/>
                <w:sz w:val="18"/>
                <w:szCs w:val="18"/>
              </w:rPr>
              <w:t xml:space="preserve"> / No</w:t>
            </w:r>
            <w:bookmarkStart w:id="47" w:name="__Fieldmark__633_3689669562"/>
            <w:bookmarkEnd w:id="47"/>
          </w:p>
        </w:tc>
      </w:tr>
    </w:tbl>
    <w:p w14:paraId="788621FE" w14:textId="77777777" w:rsidR="003D67EE" w:rsidRDefault="003D67EE">
      <w:pPr>
        <w:jc w:val="both"/>
        <w:rPr>
          <w:rFonts w:ascii="Arial" w:hAnsi="Arial" w:cs="Arial"/>
          <w:sz w:val="18"/>
          <w:szCs w:val="18"/>
        </w:rPr>
      </w:pPr>
    </w:p>
    <w:p w14:paraId="4CD2F4D3" w14:textId="77777777" w:rsidR="003D67EE" w:rsidRDefault="00CF3DF6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Atxikita jartzen ditut beharrezkoak diren dokumentu hauek: </w:t>
      </w:r>
    </w:p>
    <w:p w14:paraId="54071DB0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 xml:space="preserve">Adjunto los siguientes documentos obligatorios: </w:t>
      </w:r>
    </w:p>
    <w:p w14:paraId="300ADD61" w14:textId="77777777" w:rsidR="003D67EE" w:rsidRDefault="003D67EE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10348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52"/>
        <w:gridCol w:w="335"/>
        <w:gridCol w:w="4961"/>
      </w:tblGrid>
      <w:tr w:rsidR="003D67EE" w14:paraId="0E4B3484" w14:textId="77777777">
        <w:tblPrEx>
          <w:tblCellMar>
            <w:top w:w="0" w:type="dxa"/>
            <w:bottom w:w="0" w:type="dxa"/>
          </w:tblCellMar>
        </w:tblPrEx>
        <w:tc>
          <w:tcPr>
            <w:tcW w:w="50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B900E" w14:textId="77777777" w:rsidR="003D67EE" w:rsidRDefault="00CF3DF6">
            <w:pPr>
              <w:widowControl w:val="0"/>
              <w:numPr>
                <w:ilvl w:val="0"/>
                <w:numId w:val="1"/>
              </w:numPr>
            </w:pPr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24"/>
              </w:rPr>
              <w:t xml:space="preserve">Jardueraren programa-aurreikuspena eta </w:t>
            </w:r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24"/>
              </w:rPr>
              <w:t xml:space="preserve">aurrekontua </w:t>
            </w:r>
          </w:p>
          <w:p w14:paraId="21323D4F" w14:textId="77777777" w:rsidR="003D67EE" w:rsidRDefault="00CF3DF6">
            <w:pPr>
              <w:widowControl w:val="0"/>
              <w:numPr>
                <w:ilvl w:val="0"/>
                <w:numId w:val="1"/>
              </w:numPr>
            </w:pPr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24"/>
              </w:rPr>
              <w:t>Zergei dagozkien betebeharretan (Ogasuna) eta Gizarte Segurantzarekin eguneratuta daudelako ziurtagiriak, eskaera honetan aurka egiteko eskubidea baliatu bada.</w:t>
            </w:r>
          </w:p>
        </w:tc>
        <w:tc>
          <w:tcPr>
            <w:tcW w:w="3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6B979" w14:textId="77777777" w:rsidR="003D67EE" w:rsidRDefault="003D67EE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60C28" w14:textId="77777777" w:rsidR="003D67EE" w:rsidRDefault="00CF3DF6">
            <w:pPr>
              <w:widowControl w:val="0"/>
              <w:numPr>
                <w:ilvl w:val="0"/>
                <w:numId w:val="1"/>
              </w:numPr>
              <w:tabs>
                <w:tab w:val="left" w:pos="-470"/>
                <w:tab w:val="left" w:pos="0"/>
              </w:tabs>
            </w:pPr>
            <w:r>
              <w:rPr>
                <w:rFonts w:ascii="Arial" w:hAnsi="Arial" w:cs="Arial"/>
                <w:color w:val="000000"/>
                <w:sz w:val="18"/>
                <w:szCs w:val="24"/>
                <w:lang w:val="es-ES"/>
              </w:rPr>
              <w:t xml:space="preserve">Programa-previsión de actividad y presupuesto </w:t>
            </w:r>
          </w:p>
          <w:p w14:paraId="0E6D3306" w14:textId="77777777" w:rsidR="003D67EE" w:rsidRDefault="00CF3DF6">
            <w:pPr>
              <w:widowControl w:val="0"/>
              <w:numPr>
                <w:ilvl w:val="0"/>
                <w:numId w:val="1"/>
              </w:numPr>
              <w:tabs>
                <w:tab w:val="left" w:pos="-470"/>
                <w:tab w:val="left" w:pos="0"/>
              </w:tabs>
            </w:pPr>
            <w:r>
              <w:rPr>
                <w:rFonts w:ascii="Arial" w:hAnsi="Arial" w:cs="Arial"/>
                <w:color w:val="000000"/>
                <w:sz w:val="18"/>
                <w:szCs w:val="24"/>
                <w:lang w:val="es-ES"/>
              </w:rPr>
              <w:t>Justificantes de estar al corriente en sus obligaciones fiscales y con la Seguridad Social, si se ha ejercido el derecho de oposición.</w:t>
            </w:r>
          </w:p>
        </w:tc>
      </w:tr>
    </w:tbl>
    <w:p w14:paraId="762A5C6E" w14:textId="77777777" w:rsidR="003D67EE" w:rsidRDefault="003D67EE">
      <w:pPr>
        <w:jc w:val="both"/>
        <w:rPr>
          <w:rFonts w:ascii="Arial" w:hAnsi="Arial" w:cs="Arial"/>
          <w:sz w:val="18"/>
          <w:szCs w:val="18"/>
        </w:rPr>
      </w:pPr>
    </w:p>
    <w:p w14:paraId="5228D5CE" w14:textId="77777777" w:rsidR="003D67EE" w:rsidRDefault="00CF3DF6">
      <w:pPr>
        <w:autoSpaceDE w:val="0"/>
        <w:ind w:left="-454"/>
      </w:pPr>
      <w:r>
        <w:rPr>
          <w:rFonts w:ascii="Arial" w:eastAsia="Wingdings" w:hAnsi="Arial" w:cs="Arial"/>
          <w:sz w:val="20"/>
          <w:lang w:eastAsia="eu-ES"/>
        </w:rPr>
        <w:t>*</w:t>
      </w:r>
      <w:r>
        <w:rPr>
          <w:rFonts w:ascii="Arial" w:eastAsia="Wingdings" w:hAnsi="Arial" w:cs="Arial"/>
          <w:b/>
          <w:bCs/>
          <w:color w:val="000000"/>
          <w:sz w:val="18"/>
          <w:szCs w:val="18"/>
          <w:lang w:eastAsia="eu-ES"/>
        </w:rPr>
        <w:t xml:space="preserve">*Lehendakaria edo ordezkari legalaren datuak / </w:t>
      </w:r>
      <w:r>
        <w:rPr>
          <w:rFonts w:ascii="Arial" w:eastAsia="Wingdings" w:hAnsi="Arial" w:cs="Arial"/>
          <w:color w:val="000000"/>
          <w:sz w:val="18"/>
          <w:szCs w:val="18"/>
          <w:lang w:eastAsia="eu-ES"/>
        </w:rPr>
        <w:t>Datos del/de la presidente/a o representante legal.</w:t>
      </w:r>
    </w:p>
    <w:p w14:paraId="039F24C5" w14:textId="77777777" w:rsidR="003D67EE" w:rsidRDefault="003D67EE">
      <w:pPr>
        <w:jc w:val="both"/>
      </w:pPr>
    </w:p>
    <w:p w14:paraId="0B524062" w14:textId="77777777" w:rsidR="003D67EE" w:rsidRDefault="00CF3DF6">
      <w:pPr>
        <w:jc w:val="both"/>
      </w:pPr>
      <w:r>
        <w:rPr>
          <w:rFonts w:ascii="Arial" w:hAnsi="Arial" w:cs="Arial"/>
          <w:b/>
          <w:bCs/>
          <w:i/>
          <w:iCs/>
          <w:color w:val="000000"/>
          <w:sz w:val="18"/>
          <w:szCs w:val="18"/>
          <w:shd w:val="clear" w:color="auto" w:fill="FFFFFF"/>
        </w:rPr>
        <w:t xml:space="preserve">(Ordezkaritza legalik ez duen pertsona batek </w:t>
      </w:r>
      <w:r>
        <w:rPr>
          <w:rFonts w:ascii="Arial" w:hAnsi="Arial" w:cs="Arial"/>
          <w:b/>
          <w:bCs/>
          <w:i/>
          <w:iCs/>
          <w:color w:val="000000"/>
          <w:sz w:val="18"/>
          <w:szCs w:val="18"/>
          <w:shd w:val="clear" w:color="auto" w:fill="FFFFFF"/>
        </w:rPr>
        <w:t xml:space="preserve">egiten badu dirulaguntzen erregistro telematikoa, elkartearen lehendakariak </w:t>
      </w:r>
      <w:r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Ordezkaritza agiria</w:t>
      </w:r>
      <w:r>
        <w:rPr>
          <w:rFonts w:ascii="Arial" w:hAnsi="Arial" w:cs="Arial"/>
          <w:b/>
          <w:bCs/>
          <w:i/>
          <w:iCs/>
          <w:color w:val="000000"/>
          <w:sz w:val="18"/>
          <w:szCs w:val="18"/>
          <w:shd w:val="clear" w:color="auto" w:fill="FFFFFF"/>
        </w:rPr>
        <w:t xml:space="preserve"> sinatu eta eskaerarekin batera aurkeztu beharko du).</w:t>
      </w:r>
    </w:p>
    <w:p w14:paraId="6D7CA686" w14:textId="77777777" w:rsidR="003D67EE" w:rsidRDefault="00CF3DF6">
      <w:pPr>
        <w:autoSpaceDE w:val="0"/>
        <w:ind w:left="-454"/>
        <w:jc w:val="both"/>
      </w:pPr>
      <w:r>
        <w:rPr>
          <w:rFonts w:ascii="Arial" w:eastAsia="Arial" w:hAnsi="Arial" w:cs="Arial"/>
          <w:i/>
          <w:iCs/>
          <w:color w:val="000000"/>
          <w:sz w:val="18"/>
          <w:szCs w:val="18"/>
          <w:shd w:val="clear" w:color="auto" w:fill="FFFFFF"/>
          <w:lang w:eastAsia="eu-ES"/>
        </w:rPr>
        <w:t xml:space="preserve">(Cuando el registro telemático de las subvenciones lo realice una persona sin representación legal para </w:t>
      </w:r>
      <w:r>
        <w:rPr>
          <w:rFonts w:ascii="Arial" w:eastAsia="Arial" w:hAnsi="Arial" w:cs="Arial"/>
          <w:i/>
          <w:iCs/>
          <w:color w:val="000000"/>
          <w:sz w:val="18"/>
          <w:szCs w:val="18"/>
          <w:shd w:val="clear" w:color="auto" w:fill="FFFFFF"/>
          <w:lang w:eastAsia="eu-ES"/>
        </w:rPr>
        <w:t>este cometido, el/la presidenta de la asociación deberá firmar el impreso “Documento de Representación” y acompañarlo a la solicitud).</w:t>
      </w:r>
    </w:p>
    <w:p w14:paraId="620D41FD" w14:textId="77777777" w:rsidR="003D67EE" w:rsidRDefault="003D67EE">
      <w:pPr>
        <w:tabs>
          <w:tab w:val="left" w:pos="6804"/>
        </w:tabs>
        <w:spacing w:after="20"/>
        <w:ind w:right="-113"/>
        <w:rPr>
          <w:rFonts w:ascii="Arial" w:hAnsi="Arial" w:cs="Arial"/>
          <w:sz w:val="16"/>
          <w:szCs w:val="16"/>
        </w:rPr>
      </w:pPr>
    </w:p>
    <w:tbl>
      <w:tblPr>
        <w:tblW w:w="10667" w:type="dxa"/>
        <w:tblInd w:w="-12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"/>
        <w:gridCol w:w="4992"/>
        <w:gridCol w:w="96"/>
        <w:gridCol w:w="336"/>
        <w:gridCol w:w="192"/>
        <w:gridCol w:w="4869"/>
        <w:gridCol w:w="52"/>
      </w:tblGrid>
      <w:tr w:rsidR="003D67EE" w14:paraId="5935AACE" w14:textId="77777777">
        <w:tblPrEx>
          <w:tblCellMar>
            <w:top w:w="0" w:type="dxa"/>
            <w:bottom w:w="0" w:type="dxa"/>
          </w:tblCellMar>
        </w:tblPrEx>
        <w:trPr>
          <w:trHeight w:val="4732"/>
        </w:trPr>
        <w:tc>
          <w:tcPr>
            <w:tcW w:w="5218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A9628C" w14:textId="77777777" w:rsidR="003D67EE" w:rsidRDefault="00CF3DF6">
            <w:pPr>
              <w:spacing w:after="120"/>
              <w:ind w:left="318" w:hanging="278"/>
              <w:jc w:val="center"/>
            </w:pPr>
            <w:r>
              <w:rPr>
                <w:rFonts w:ascii="Arial" w:hAnsi="Arial" w:cs="Arial"/>
                <w:b/>
                <w:color w:val="000000"/>
                <w:spacing w:val="-4"/>
                <w:sz w:val="18"/>
                <w:szCs w:val="24"/>
              </w:rPr>
              <w:lastRenderedPageBreak/>
              <w:t xml:space="preserve">UDALAK KONTSULTATUKO DITUEN </w:t>
            </w:r>
          </w:p>
          <w:p w14:paraId="4A367451" w14:textId="77777777" w:rsidR="003D67EE" w:rsidRDefault="00CF3DF6">
            <w:pPr>
              <w:spacing w:after="120"/>
              <w:ind w:left="318" w:hanging="278"/>
              <w:jc w:val="center"/>
            </w:pPr>
            <w:r>
              <w:rPr>
                <w:rFonts w:ascii="Arial" w:hAnsi="Arial" w:cs="Arial"/>
                <w:b/>
                <w:color w:val="000000"/>
                <w:spacing w:val="-4"/>
                <w:sz w:val="18"/>
                <w:szCs w:val="24"/>
              </w:rPr>
              <w:t>DATUEN INFORMAZIOA</w:t>
            </w:r>
          </w:p>
          <w:p w14:paraId="26193100" w14:textId="77777777" w:rsidR="003D67EE" w:rsidRDefault="00CF3DF6">
            <w:pPr>
              <w:pStyle w:val="Taularenedukia"/>
              <w:autoSpaceDE w:val="0"/>
              <w:spacing w:line="276" w:lineRule="auto"/>
              <w:ind w:right="113"/>
              <w:jc w:val="both"/>
            </w:pPr>
            <w:r>
              <w:rPr>
                <w:rFonts w:ascii="Arial" w:hAnsi="Arial" w:cs="Arial"/>
                <w:bCs/>
                <w:color w:val="000000"/>
                <w:spacing w:val="-2"/>
                <w:sz w:val="18"/>
                <w:szCs w:val="18"/>
                <w:lang w:eastAsia="es-ES"/>
              </w:rPr>
              <w:t xml:space="preserve">39/2015 Legearen 28. artikuluan, 2016/679 (EB) Erregelamenduaren 6.1. artikuluan eta 38/2003 Legearen 14. artikuluan ezarritakoari jarraikiz, Tolosako Udalak zuzenean kontsultatuko ditu bere datu-baseetan eta, interesdunak horren aurka egiten ez badu, NISAE  </w:t>
            </w: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  <w:lang w:eastAsia="es-ES"/>
              </w:rPr>
              <w:t xml:space="preserve">elkarreragingarritasun-nodoaren bidez, </w:t>
            </w:r>
            <w:r>
              <w:rPr>
                <w:rFonts w:ascii="Arial" w:hAnsi="Arial" w:cs="Arial"/>
                <w:b/>
                <w:bCs/>
                <w:color w:val="000000"/>
                <w:spacing w:val="-2"/>
                <w:sz w:val="18"/>
                <w:szCs w:val="18"/>
                <w:lang w:eastAsia="es-ES"/>
              </w:rPr>
              <w:t>Gipuzkoako Foru Ogasunean eta Gizarte Segurantzako Diruzaintzan</w:t>
            </w: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  <w:lang w:eastAsia="es-ES"/>
              </w:rPr>
              <w:t xml:space="preserve">, laguntza lortzeko baldintzak betetzen direla egiaztatzeko behar dituen datuak, bereziki, honako hauek: </w:t>
            </w:r>
            <w:r>
              <w:rPr>
                <w:rFonts w:ascii="Arial" w:hAnsi="Arial" w:cs="Arial"/>
                <w:b/>
                <w:bCs/>
                <w:color w:val="000000"/>
                <w:spacing w:val="-2"/>
                <w:sz w:val="18"/>
                <w:szCs w:val="18"/>
                <w:lang w:eastAsia="es-ES"/>
              </w:rPr>
              <w:t>Foru Ogasunaren zerga-betebeharretan eta Gizarte Segurantzarekikoetan egunean egotea, eta enpresaren datuak.</w:t>
            </w:r>
          </w:p>
          <w:p w14:paraId="2F79A438" w14:textId="77777777" w:rsidR="003D67EE" w:rsidRDefault="003D67EE">
            <w:pPr>
              <w:rPr>
                <w:rFonts w:ascii="Arial" w:hAnsi="Arial" w:cs="Arial"/>
                <w:b/>
                <w:bCs/>
                <w:color w:val="000000"/>
                <w:spacing w:val="-2"/>
                <w:sz w:val="18"/>
                <w:szCs w:val="18"/>
                <w:lang w:eastAsia="es-ES"/>
              </w:rPr>
            </w:pPr>
          </w:p>
          <w:p w14:paraId="689DBC4D" w14:textId="77777777" w:rsidR="003D67EE" w:rsidRDefault="00CF3DF6">
            <w:pPr>
              <w:widowControl w:val="0"/>
              <w:spacing w:after="60"/>
              <w:ind w:left="346" w:hanging="346"/>
            </w:pPr>
            <w:r>
              <w:rPr>
                <w:rFonts w:ascii="Arial" w:hAnsi="Arial" w:cs="Arial"/>
                <w:sz w:val="18"/>
                <w:szCs w:val="18"/>
              </w:rPr>
              <w:t xml:space="preserve">O  </w:t>
            </w:r>
            <w:r>
              <w:rPr>
                <w:rFonts w:ascii="Arial" w:hAnsi="Arial" w:cs="Arial"/>
                <w:sz w:val="18"/>
                <w:szCs w:val="18"/>
              </w:rPr>
              <w:t>Datuak kontsultatuak izan daitezen aurka nago.</w:t>
            </w:r>
          </w:p>
          <w:p w14:paraId="064DCC83" w14:textId="77777777" w:rsidR="003D67EE" w:rsidRDefault="00CF3DF6">
            <w:pPr>
              <w:ind w:hanging="6"/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pacing w:val="-2"/>
                <w:sz w:val="18"/>
                <w:szCs w:val="18"/>
              </w:rPr>
              <w:t>Aurka egonez gero, justifikatu arrazoiak (21 art. Regl. (EB) 16/679)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............................................................................................................</w:t>
            </w:r>
          </w:p>
          <w:p w14:paraId="71AB7EB3" w14:textId="77777777" w:rsidR="003D67EE" w:rsidRDefault="003D67EE">
            <w:pPr>
              <w:widowControl w:val="0"/>
              <w:autoSpaceDE w:val="0"/>
              <w:ind w:left="353" w:hanging="311"/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14:paraId="5B28934F" w14:textId="77777777" w:rsidR="003D67EE" w:rsidRDefault="00CF3DF6">
            <w:pPr>
              <w:widowControl w:val="0"/>
              <w:autoSpaceDE w:val="0"/>
              <w:spacing w:after="60"/>
              <w:ind w:left="346" w:hanging="346"/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  </w:t>
            </w:r>
            <w:bookmarkStart w:id="48" w:name="translation_box"/>
            <w:bookmarkEnd w:id="48"/>
            <w:r>
              <w:rPr>
                <w:rFonts w:ascii="Arial" w:hAnsi="Arial" w:cs="Arial"/>
                <w:sz w:val="18"/>
                <w:szCs w:val="18"/>
              </w:rPr>
              <w:t xml:space="preserve">Era berean, baimena ematen diot Udalari telefono-zenbakia eta helbide elektronikoa dituen datu-base bat sortzeko, abisu eta komunikazioetarako. </w:t>
            </w:r>
          </w:p>
          <w:p w14:paraId="3EA82853" w14:textId="77777777" w:rsidR="003D67EE" w:rsidRDefault="003D67EE">
            <w:pPr>
              <w:widowControl w:val="0"/>
              <w:jc w:val="both"/>
              <w:rPr>
                <w:rFonts w:ascii="Arial" w:eastAsia="Comic Sans MS" w:hAnsi="Arial" w:cs="Arial"/>
                <w:b/>
                <w:bCs/>
                <w:color w:val="000000"/>
                <w:spacing w:val="-2"/>
                <w:sz w:val="18"/>
                <w:szCs w:val="18"/>
              </w:rPr>
            </w:pPr>
          </w:p>
          <w:p w14:paraId="541FBDD6" w14:textId="77777777" w:rsidR="003D67EE" w:rsidRDefault="00CF3DF6">
            <w:pPr>
              <w:widowControl w:val="0"/>
              <w:jc w:val="both"/>
            </w:pPr>
            <w:r>
              <w:rPr>
                <w:rFonts w:ascii="Arial" w:eastAsia="Comic Sans MS" w:hAnsi="Arial" w:cs="Arial"/>
                <w:b/>
                <w:bCs/>
                <w:color w:val="000000"/>
                <w:spacing w:val="-2"/>
                <w:sz w:val="18"/>
                <w:szCs w:val="18"/>
              </w:rPr>
              <w:t>AURKEZTU BEHARREKO DOKUMENTAZIOA:</w:t>
            </w:r>
          </w:p>
          <w:p w14:paraId="60C291BB" w14:textId="77777777" w:rsidR="003D67EE" w:rsidRDefault="00CF3DF6">
            <w:pPr>
              <w:widowControl w:val="0"/>
              <w:numPr>
                <w:ilvl w:val="0"/>
                <w:numId w:val="2"/>
              </w:numPr>
              <w:jc w:val="both"/>
            </w:pPr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</w:rPr>
              <w:t>Jardueren aurreikuspen memoria eta aurrekontua.</w:t>
            </w:r>
          </w:p>
          <w:p w14:paraId="235DAEB8" w14:textId="77777777" w:rsidR="003D67EE" w:rsidRDefault="00CF3DF6">
            <w:pPr>
              <w:widowControl w:val="0"/>
              <w:numPr>
                <w:ilvl w:val="0"/>
                <w:numId w:val="2"/>
              </w:numPr>
              <w:autoSpaceDE w:val="0"/>
              <w:jc w:val="both"/>
            </w:pPr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  <w:lang w:eastAsia="es-ES"/>
              </w:rPr>
              <w:t>Zergei dagozkien betebeharretan (Ogasuna) eta Gizarte Segurantzarekin eguneratuta daudelako ziurtagiriak, eskaera honetan aurka egiteko eskubidea baliatu badu</w:t>
            </w:r>
            <w:r>
              <w:rPr>
                <w:rFonts w:ascii="Arial" w:eastAsia="Comic Sans MS" w:hAnsi="Arial" w:cs="Arial"/>
                <w:b/>
                <w:bCs/>
                <w:color w:val="000000"/>
                <w:spacing w:val="-2"/>
                <w:sz w:val="18"/>
                <w:szCs w:val="18"/>
                <w:lang w:eastAsia="es-ES"/>
              </w:rPr>
              <w:t>.</w:t>
            </w:r>
          </w:p>
          <w:p w14:paraId="5C047F04" w14:textId="77777777" w:rsidR="003D67EE" w:rsidRDefault="003D67EE">
            <w:pPr>
              <w:widowControl w:val="0"/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</w:rPr>
            </w:pPr>
          </w:p>
          <w:p w14:paraId="3389A2CE" w14:textId="77777777" w:rsidR="003D67EE" w:rsidRDefault="00CF3DF6">
            <w:pPr>
              <w:autoSpaceDE w:val="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ERANTZUKIZUNPEKO ADIERAZPENA</w:t>
            </w:r>
          </w:p>
          <w:p w14:paraId="42379752" w14:textId="77777777" w:rsidR="003D67EE" w:rsidRDefault="00CF3DF6">
            <w:pPr>
              <w:autoSpaceDE w:val="0"/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Nik, aurreko datuen titularra naizen honek, Tolosako Udalaren eta bere Erakunde Publikoen Dirulaguntzen Ordenantza Orokorrean xedatutakoaren arabera,  erantzukizunpeko adierazpen hau aurkezten dut:</w:t>
            </w:r>
          </w:p>
          <w:p w14:paraId="69B50080" w14:textId="77777777" w:rsidR="003D67EE" w:rsidRDefault="003D67EE">
            <w:pPr>
              <w:autoSpaceDE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5FE114ED" w14:textId="77777777" w:rsidR="003D67EE" w:rsidRDefault="00CF3DF6">
            <w:pPr>
              <w:numPr>
                <w:ilvl w:val="0"/>
                <w:numId w:val="1"/>
              </w:numPr>
              <w:autoSpaceDE w:val="0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 xml:space="preserve">Ordezkatzen dudan erakundeak ez dauka debekurik diru-laguntzak jasotzeko. Debeku-arrazoi horiek Lege honetan daude jasota: </w:t>
            </w:r>
            <w:r>
              <w:rPr>
                <w:rStyle w:val="Enfasia"/>
                <w:rFonts w:ascii="Arial" w:hAnsi="Arial" w:cs="Arial"/>
                <w:i w:val="0"/>
                <w:iCs w:val="0"/>
                <w:sz w:val="18"/>
                <w:szCs w:val="18"/>
              </w:rPr>
              <w:t>38/2003 Legea</w:t>
            </w:r>
            <w:r>
              <w:rPr>
                <w:rFonts w:ascii="Arial" w:hAnsi="Arial" w:cs="Arial"/>
                <w:sz w:val="18"/>
                <w:szCs w:val="18"/>
              </w:rPr>
              <w:t>, azaroaren 17koa, Dirulaguntzei buruzkoa; 13. artikuluko 2. eta 3. zenbakiak.</w:t>
            </w:r>
          </w:p>
          <w:p w14:paraId="58ECAD8D" w14:textId="77777777" w:rsidR="003D67EE" w:rsidRDefault="003D67EE">
            <w:pPr>
              <w:autoSpaceDE w:val="0"/>
              <w:ind w:left="72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0ACAD1D1" w14:textId="77777777" w:rsidR="003D67EE" w:rsidRDefault="00CF3DF6">
            <w:pPr>
              <w:numPr>
                <w:ilvl w:val="0"/>
                <w:numId w:val="3"/>
              </w:numPr>
              <w:autoSpaceDE w:val="0"/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BEZetik salbuetsita dago, abenduaren 29ko 102/1992 FORU DEKRETUAren 20.bat artikuluaren arabera; dekretu horrek egokitzen du Gipuzkoako Lurralde Historikoaren araudi fiskala Balio Erantsiaren gaineko Zergari buruzko abenduaren 28ko 37/1992 Legera.</w:t>
            </w:r>
          </w:p>
          <w:p w14:paraId="21DFFF5E" w14:textId="77777777" w:rsidR="003D67EE" w:rsidRDefault="003D67EE">
            <w:pPr>
              <w:autoSpaceDE w:val="0"/>
              <w:ind w:left="72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295474B8" w14:textId="77777777" w:rsidR="003D67EE" w:rsidRDefault="00CF3DF6">
            <w:pPr>
              <w:numPr>
                <w:ilvl w:val="0"/>
                <w:numId w:val="3"/>
              </w:numPr>
              <w:autoSpaceDE w:val="0"/>
              <w:jc w:val="both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  <w:lang w:eastAsia="es-ES"/>
              </w:rPr>
              <w:t xml:space="preserve">Aurkeztutako dokumentazioa, ziurtagiriak eta datu guztiak egiazkoak, zuzenak, osatuak eta eguneratuak dira. </w:t>
            </w:r>
          </w:p>
          <w:p w14:paraId="280E79D5" w14:textId="77777777" w:rsidR="003D67EE" w:rsidRDefault="003D67EE">
            <w:pPr>
              <w:autoSpaceDE w:val="0"/>
              <w:rPr>
                <w:rFonts w:ascii="Arial" w:hAnsi="Arial" w:cs="Arial"/>
                <w:color w:val="000000"/>
                <w:sz w:val="18"/>
                <w:szCs w:val="24"/>
              </w:rPr>
            </w:pPr>
          </w:p>
          <w:p w14:paraId="4E64A2B1" w14:textId="77777777" w:rsidR="003D67EE" w:rsidRDefault="003D67EE">
            <w:pPr>
              <w:autoSpaceDE w:val="0"/>
              <w:rPr>
                <w:rFonts w:ascii="Arial" w:hAnsi="Arial" w:cs="Arial"/>
                <w:color w:val="000000"/>
                <w:sz w:val="18"/>
                <w:szCs w:val="24"/>
              </w:rPr>
            </w:pPr>
          </w:p>
        </w:tc>
        <w:tc>
          <w:tcPr>
            <w:tcW w:w="33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230A1" w14:textId="77777777" w:rsidR="003D67EE" w:rsidRDefault="003D67EE">
            <w:pPr>
              <w:snapToGrid w:val="0"/>
              <w:spacing w:after="120"/>
              <w:ind w:left="318" w:hanging="278"/>
              <w:jc w:val="center"/>
              <w:rPr>
                <w:rFonts w:ascii="Arial" w:hAnsi="Arial" w:cs="Arial"/>
                <w:b/>
                <w:color w:val="000000"/>
                <w:spacing w:val="-4"/>
                <w:sz w:val="18"/>
                <w:szCs w:val="24"/>
              </w:rPr>
            </w:pPr>
          </w:p>
        </w:tc>
        <w:tc>
          <w:tcPr>
            <w:tcW w:w="511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0392E" w14:textId="77777777" w:rsidR="003D67EE" w:rsidRDefault="00CF3DF6">
            <w:pPr>
              <w:spacing w:after="120"/>
              <w:ind w:left="340" w:right="-227" w:hanging="283"/>
              <w:jc w:val="center"/>
            </w:pPr>
            <w:r>
              <w:rPr>
                <w:rFonts w:ascii="Arial" w:hAnsi="Arial" w:cs="Arial"/>
                <w:b/>
                <w:color w:val="000000"/>
                <w:spacing w:val="-2"/>
                <w:sz w:val="18"/>
                <w:szCs w:val="24"/>
              </w:rPr>
              <w:t xml:space="preserve">INFORMACIÓN SOBRE DATOS </w:t>
            </w:r>
          </w:p>
          <w:p w14:paraId="202E3F07" w14:textId="77777777" w:rsidR="003D67EE" w:rsidRDefault="00CF3DF6">
            <w:pPr>
              <w:spacing w:after="120"/>
              <w:ind w:left="318" w:hanging="278"/>
              <w:jc w:val="center"/>
            </w:pPr>
            <w:r>
              <w:rPr>
                <w:rFonts w:ascii="Arial" w:hAnsi="Arial" w:cs="Arial"/>
                <w:b/>
                <w:color w:val="000000"/>
                <w:spacing w:val="-2"/>
                <w:sz w:val="18"/>
                <w:szCs w:val="24"/>
              </w:rPr>
              <w:t>QUE CONSULTARÁ EL AYUNTAMIENTO.</w:t>
            </w:r>
          </w:p>
          <w:p w14:paraId="2934B48E" w14:textId="77777777" w:rsidR="003D67EE" w:rsidRDefault="00CF3DF6">
            <w:pPr>
              <w:pStyle w:val="Default1"/>
              <w:jc w:val="both"/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De acuerdo con el art. 28 de la Ley 39/2015, el art. 6.1. del Reglamento (UE) 2016/679 y el artículo 14 de la Ley 38/2003, el ayuntamiento de Tolosa 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consultará directamente en nuestras bases de datos y, salvo que la persona interesada se opusiera a ello, a través del nodo de interoperabilidad NISAE en la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Hacienda Foral de Gipuzkoa y en la TGSS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la información necesaria para determinar el cumplimiento de las condiciones para acceder a la ayuda, y en particular los siguientes datos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estar al corriente en el pago de las obligaciones tributarias en la Hacienda Foral y frente a la Seguridad Social, y los datos de la asociación o persona.</w:t>
            </w:r>
          </w:p>
          <w:p w14:paraId="65FF6A39" w14:textId="77777777" w:rsidR="003D67EE" w:rsidRDefault="003D67EE">
            <w:pPr>
              <w:pStyle w:val="Default"/>
              <w:jc w:val="both"/>
              <w:rPr>
                <w:szCs w:val="24"/>
              </w:rPr>
            </w:pPr>
          </w:p>
          <w:p w14:paraId="129B0738" w14:textId="77777777" w:rsidR="003D67EE" w:rsidRDefault="00CF3DF6">
            <w:pPr>
              <w:spacing w:after="60"/>
              <w:ind w:left="312" w:hanging="312"/>
            </w:pPr>
            <w:r>
              <w:rPr>
                <w:rFonts w:ascii="Arial" w:hAnsi="Arial" w:cs="Arial"/>
                <w:color w:val="000000"/>
                <w:sz w:val="22"/>
                <w:szCs w:val="24"/>
                <w:lang w:eastAsia="es-ES"/>
              </w:rPr>
              <w:t>O  M</w:t>
            </w:r>
            <w:r>
              <w:rPr>
                <w:rFonts w:ascii="Arial" w:hAnsi="Arial" w:cs="Arial"/>
                <w:color w:val="000000"/>
                <w:sz w:val="22"/>
                <w:szCs w:val="24"/>
                <w:lang w:val="es-ES" w:eastAsia="es-ES"/>
              </w:rPr>
              <w:t>e opongo a que los datos sean consultados.</w:t>
            </w:r>
          </w:p>
          <w:p w14:paraId="6070A225" w14:textId="77777777" w:rsidR="003D67EE" w:rsidRDefault="00CF3DF6">
            <w:pPr>
              <w:widowControl w:val="0"/>
              <w:snapToGrid w:val="0"/>
              <w:ind w:right="-39"/>
              <w:jc w:val="center"/>
            </w:pPr>
            <w:r>
              <w:rPr>
                <w:rFonts w:ascii="Arial" w:eastAsia="Comic Sans MS" w:hAnsi="Arial" w:cs="Arial"/>
                <w:b/>
                <w:bCs/>
                <w:color w:val="000000"/>
                <w:spacing w:val="-4"/>
                <w:sz w:val="18"/>
                <w:szCs w:val="18"/>
                <w:lang w:val="es-ES" w:eastAsia="es-ES"/>
              </w:rPr>
              <w:t xml:space="preserve">En caso de oposición, justifique las razones (art. 21 Regl. (UE) 16/679)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……….......................…………………………...</w:t>
            </w:r>
          </w:p>
          <w:p w14:paraId="5C094520" w14:textId="77777777" w:rsidR="003D67EE" w:rsidRDefault="003D67EE">
            <w:pPr>
              <w:widowControl w:val="0"/>
              <w:snapToGrid w:val="0"/>
              <w:ind w:right="-39"/>
              <w:jc w:val="center"/>
              <w:rPr>
                <w:szCs w:val="24"/>
                <w:lang w:val="es-ES"/>
              </w:rPr>
            </w:pPr>
          </w:p>
          <w:p w14:paraId="6AADB4BD" w14:textId="77777777" w:rsidR="003D67EE" w:rsidRDefault="00CF3DF6">
            <w:pPr>
              <w:widowControl w:val="0"/>
              <w:snapToGrid w:val="0"/>
              <w:ind w:right="-39"/>
            </w:pPr>
            <w:r>
              <w:rPr>
                <w:rFonts w:ascii="Arial" w:hAnsi="Arial" w:cs="Arial"/>
                <w:color w:val="000000"/>
                <w:sz w:val="22"/>
                <w:szCs w:val="24"/>
                <w:lang w:val="es-ES" w:eastAsia="es-ES"/>
              </w:rPr>
              <w:t>O   Asimismo, autorizo al Ayuntamiento a crear una base de datos con el nº de teléfono y el email a efecto de avisos y comunicaciones.</w:t>
            </w:r>
          </w:p>
          <w:p w14:paraId="24FBA7E1" w14:textId="77777777" w:rsidR="003D67EE" w:rsidRDefault="003D67EE">
            <w:pPr>
              <w:widowControl w:val="0"/>
              <w:jc w:val="center"/>
              <w:rPr>
                <w:rFonts w:ascii="Arial" w:eastAsia="Comic Sans MS" w:hAnsi="Arial" w:cs="Arial"/>
                <w:b/>
                <w:color w:val="000000"/>
                <w:spacing w:val="-2"/>
                <w:sz w:val="18"/>
                <w:szCs w:val="24"/>
                <w:lang w:val="es-ES"/>
              </w:rPr>
            </w:pPr>
          </w:p>
          <w:p w14:paraId="656427D2" w14:textId="77777777" w:rsidR="003D67EE" w:rsidRDefault="003D67EE">
            <w:pPr>
              <w:widowControl w:val="0"/>
              <w:jc w:val="center"/>
              <w:rPr>
                <w:rFonts w:ascii="Arial" w:eastAsia="Comic Sans MS" w:hAnsi="Arial" w:cs="Arial"/>
                <w:b/>
                <w:color w:val="000000"/>
                <w:spacing w:val="-2"/>
                <w:sz w:val="18"/>
                <w:szCs w:val="24"/>
                <w:lang w:val="es-ES"/>
              </w:rPr>
            </w:pPr>
          </w:p>
          <w:p w14:paraId="4E588F43" w14:textId="77777777" w:rsidR="003D67EE" w:rsidRDefault="00CF3DF6">
            <w:pPr>
              <w:widowControl w:val="0"/>
              <w:jc w:val="center"/>
            </w:pPr>
            <w:r>
              <w:rPr>
                <w:rFonts w:ascii="Arial" w:eastAsia="Comic Sans MS" w:hAnsi="Arial" w:cs="Arial"/>
                <w:b/>
                <w:color w:val="000000"/>
                <w:spacing w:val="-2"/>
                <w:sz w:val="18"/>
                <w:szCs w:val="24"/>
                <w:lang w:val="es-ES"/>
              </w:rPr>
              <w:t>DOCUMENTACIÓN A PRESENTAR:</w:t>
            </w:r>
          </w:p>
          <w:p w14:paraId="367CCD5D" w14:textId="77777777" w:rsidR="003D67EE" w:rsidRDefault="00CF3DF6">
            <w:pPr>
              <w:widowControl w:val="0"/>
              <w:numPr>
                <w:ilvl w:val="0"/>
                <w:numId w:val="3"/>
              </w:numPr>
              <w:tabs>
                <w:tab w:val="left" w:pos="-470"/>
                <w:tab w:val="left" w:pos="0"/>
              </w:tabs>
            </w:pPr>
            <w:r>
              <w:rPr>
                <w:rFonts w:ascii="Arial" w:hAnsi="Arial" w:cs="Arial"/>
                <w:color w:val="000000"/>
                <w:sz w:val="18"/>
                <w:szCs w:val="24"/>
                <w:lang w:val="es-ES"/>
              </w:rPr>
              <w:t xml:space="preserve">Programa-previsión de actividad y presupuesto </w:t>
            </w:r>
          </w:p>
          <w:p w14:paraId="6CDF4252" w14:textId="77777777" w:rsidR="003D67EE" w:rsidRDefault="00CF3DF6">
            <w:pPr>
              <w:widowControl w:val="0"/>
              <w:numPr>
                <w:ilvl w:val="0"/>
                <w:numId w:val="3"/>
              </w:numPr>
              <w:tabs>
                <w:tab w:val="left" w:pos="-470"/>
                <w:tab w:val="left" w:pos="0"/>
              </w:tabs>
            </w:pPr>
            <w:r>
              <w:rPr>
                <w:rFonts w:ascii="Arial" w:hAnsi="Arial" w:cs="Arial"/>
                <w:color w:val="000000"/>
                <w:sz w:val="18"/>
                <w:szCs w:val="24"/>
                <w:lang w:val="es-ES"/>
              </w:rPr>
              <w:t>Justificantes de estar al corriente en sus obligaciones fiscales y para con la seguridad social si se ha ejercido el derecho de oposición.</w:t>
            </w:r>
          </w:p>
          <w:p w14:paraId="4C004650" w14:textId="77777777" w:rsidR="003D67EE" w:rsidRDefault="003D67EE">
            <w:pPr>
              <w:widowControl w:val="0"/>
              <w:tabs>
                <w:tab w:val="left" w:pos="250"/>
              </w:tabs>
              <w:ind w:left="720"/>
              <w:rPr>
                <w:rFonts w:ascii="Arial" w:hAnsi="Arial" w:cs="Arial"/>
                <w:color w:val="000000"/>
                <w:sz w:val="18"/>
                <w:szCs w:val="24"/>
                <w:lang w:val="es-ES"/>
              </w:rPr>
            </w:pPr>
          </w:p>
          <w:p w14:paraId="41965516" w14:textId="77777777" w:rsidR="003D67EE" w:rsidRDefault="003D67EE">
            <w:pPr>
              <w:widowControl w:val="0"/>
              <w:tabs>
                <w:tab w:val="left" w:pos="250"/>
              </w:tabs>
              <w:ind w:left="720"/>
              <w:rPr>
                <w:rFonts w:ascii="Arial" w:hAnsi="Arial" w:cs="Arial"/>
                <w:color w:val="000000"/>
                <w:sz w:val="18"/>
                <w:szCs w:val="24"/>
                <w:lang w:val="es-ES"/>
              </w:rPr>
            </w:pPr>
          </w:p>
          <w:p w14:paraId="3F4B07A8" w14:textId="77777777" w:rsidR="003D67EE" w:rsidRDefault="00CF3DF6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24"/>
                <w:lang w:val="es-ES"/>
              </w:rPr>
              <w:t>DECLARACIÓN RESPONSABLE</w:t>
            </w:r>
          </w:p>
          <w:p w14:paraId="3C7189A1" w14:textId="77777777" w:rsidR="003D67EE" w:rsidRDefault="003D67EE">
            <w:pPr>
              <w:widowControl w:val="0"/>
              <w:tabs>
                <w:tab w:val="left" w:pos="250"/>
              </w:tabs>
              <w:autoSpaceDE w:val="0"/>
              <w:rPr>
                <w:rFonts w:ascii="Arial" w:eastAsia="Comic Sans MS" w:hAnsi="Arial" w:cs="Arial"/>
                <w:color w:val="000000"/>
                <w:spacing w:val="-2"/>
                <w:sz w:val="18"/>
                <w:szCs w:val="24"/>
                <w:lang w:val="es-ES"/>
              </w:rPr>
            </w:pPr>
          </w:p>
          <w:p w14:paraId="6AB9B7E8" w14:textId="77777777" w:rsidR="003D67EE" w:rsidRDefault="00CF3DF6">
            <w:pPr>
              <w:widowControl w:val="0"/>
              <w:tabs>
                <w:tab w:val="left" w:pos="250"/>
              </w:tabs>
              <w:autoSpaceDE w:val="0"/>
              <w:jc w:val="both"/>
            </w:pPr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24"/>
                <w:lang w:val="es-ES"/>
              </w:rPr>
              <w:t>Yo, titular de los datos anteriormente facilitados, y de conformidad con lo dispuesto en la Ordenanza General de Subvenciones del Ayuntamiento de Tolosa y sus Organismos Públicos,  presento la siguiente declaración jurada:</w:t>
            </w:r>
          </w:p>
          <w:p w14:paraId="71D137FD" w14:textId="77777777" w:rsidR="003D67EE" w:rsidRDefault="003D67EE">
            <w:pPr>
              <w:widowControl w:val="0"/>
              <w:tabs>
                <w:tab w:val="left" w:pos="250"/>
              </w:tabs>
              <w:autoSpaceDE w:val="0"/>
              <w:jc w:val="both"/>
              <w:rPr>
                <w:rFonts w:ascii="Arial" w:eastAsia="Comic Sans MS" w:hAnsi="Arial" w:cs="Arial"/>
                <w:color w:val="000000"/>
                <w:spacing w:val="-2"/>
                <w:sz w:val="18"/>
                <w:szCs w:val="24"/>
                <w:lang w:val="es-ES"/>
              </w:rPr>
            </w:pPr>
          </w:p>
          <w:p w14:paraId="025DD6A8" w14:textId="77777777" w:rsidR="003D67EE" w:rsidRDefault="003D67EE">
            <w:pPr>
              <w:widowControl w:val="0"/>
              <w:tabs>
                <w:tab w:val="left" w:pos="250"/>
              </w:tabs>
              <w:autoSpaceDE w:val="0"/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  <w:lang w:val="es-ES"/>
              </w:rPr>
            </w:pPr>
          </w:p>
          <w:p w14:paraId="65009451" w14:textId="77777777" w:rsidR="003D67EE" w:rsidRDefault="003D67EE">
            <w:pPr>
              <w:widowControl w:val="0"/>
              <w:tabs>
                <w:tab w:val="left" w:pos="250"/>
              </w:tabs>
              <w:autoSpaceDE w:val="0"/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  <w:lang w:val="es-ES"/>
              </w:rPr>
            </w:pPr>
          </w:p>
          <w:p w14:paraId="6246C47D" w14:textId="77777777" w:rsidR="003D67EE" w:rsidRDefault="00CF3DF6">
            <w:pPr>
              <w:widowControl w:val="0"/>
              <w:numPr>
                <w:ilvl w:val="0"/>
                <w:numId w:val="2"/>
              </w:numPr>
              <w:tabs>
                <w:tab w:val="left" w:pos="250"/>
                <w:tab w:val="left" w:pos="720"/>
              </w:tabs>
              <w:autoSpaceDE w:val="0"/>
              <w:ind w:left="0" w:firstLine="0"/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La entidad a la que represento no está incursa en ninguna de las causas de prohibición para la obtención de subvenciones señaladas en los apartados 2 y 3 del artículo 13 de la Ley 38/2003, de 17 de noviembre, General de Subvenciones.</w:t>
            </w:r>
          </w:p>
          <w:p w14:paraId="4FECD0D1" w14:textId="77777777" w:rsidR="003D67EE" w:rsidRDefault="003D67EE">
            <w:pPr>
              <w:ind w:left="1440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4B13C0DC" w14:textId="77777777" w:rsidR="003D67EE" w:rsidRDefault="00CF3DF6">
            <w:pPr>
              <w:widowControl w:val="0"/>
              <w:numPr>
                <w:ilvl w:val="2"/>
                <w:numId w:val="2"/>
              </w:numPr>
              <w:tabs>
                <w:tab w:val="left" w:pos="250"/>
                <w:tab w:val="left" w:pos="1440"/>
              </w:tabs>
              <w:autoSpaceDE w:val="0"/>
              <w:ind w:left="0" w:firstLine="0"/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La entidad se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encuentra exenta del IVA, según el artículo 20.uno del Decreto Foral 102/1992, de 29 de diciembre, por el que se adapta la normativa fiscal del Territorio Histórico de Gipuzkoa a la Ley 37/1992, de 28 de diciembre, del Impuesto sobre el Valor Añadido. </w:t>
            </w:r>
          </w:p>
          <w:p w14:paraId="4FDA9715" w14:textId="77777777" w:rsidR="003D67EE" w:rsidRDefault="003D67EE">
            <w:pPr>
              <w:widowControl w:val="0"/>
              <w:tabs>
                <w:tab w:val="left" w:pos="250"/>
              </w:tabs>
              <w:autoSpaceDE w:val="0"/>
              <w:ind w:left="1440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0FE2CE55" w14:textId="77777777" w:rsidR="003D67EE" w:rsidRDefault="00CF3DF6">
            <w:pPr>
              <w:widowControl w:val="0"/>
              <w:numPr>
                <w:ilvl w:val="2"/>
                <w:numId w:val="2"/>
              </w:numPr>
              <w:tabs>
                <w:tab w:val="left" w:pos="250"/>
                <w:tab w:val="left" w:pos="1440"/>
              </w:tabs>
              <w:autoSpaceDE w:val="0"/>
              <w:ind w:left="0" w:firstLine="0"/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 xml:space="preserve">Toda la documentación, justificantes y cada uno de los datos aportados son veraces, exactos, completos y actualizados. </w:t>
            </w:r>
          </w:p>
          <w:p w14:paraId="0B125438" w14:textId="77777777" w:rsidR="003D67EE" w:rsidRDefault="003D67EE">
            <w:pPr>
              <w:widowControl w:val="0"/>
              <w:tabs>
                <w:tab w:val="left" w:pos="250"/>
              </w:tabs>
              <w:autoSpaceDE w:val="0"/>
              <w:ind w:left="1440"/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  <w:lang w:val="es-ES"/>
              </w:rPr>
            </w:pPr>
          </w:p>
        </w:tc>
      </w:tr>
      <w:tr w:rsidR="003D67EE" w14:paraId="51D16814" w14:textId="77777777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10615" w:type="dxa"/>
            <w:gridSpan w:val="6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E67F18" w14:textId="77777777" w:rsidR="003D67EE" w:rsidRDefault="003D67EE">
            <w:pPr>
              <w:autoSpaceDE w:val="0"/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4"/>
              </w:rPr>
            </w:pPr>
          </w:p>
          <w:p w14:paraId="77A6A8E3" w14:textId="77777777" w:rsidR="003D67EE" w:rsidRDefault="00CF3DF6">
            <w:pPr>
              <w:autoSpaceDE w:val="0"/>
              <w:snapToGrid w:val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4"/>
              </w:rPr>
              <w:t>Eta horrela jasota gera dadin, adierazitakoa egia dela aitortzen dut eta agiri hau sinatzen dut.</w:t>
            </w:r>
          </w:p>
          <w:p w14:paraId="4FA9FF54" w14:textId="77777777" w:rsidR="003D67EE" w:rsidRDefault="00CF3DF6">
            <w:pPr>
              <w:autoSpaceDE w:val="0"/>
              <w:snapToGrid w:val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4"/>
              </w:rPr>
              <w:t>Y para que así conste, declarando ser cierto lo manifestado, firmo el presente documento.</w:t>
            </w:r>
          </w:p>
          <w:tbl>
            <w:tblPr>
              <w:tblW w:w="9410" w:type="dxa"/>
              <w:tblInd w:w="703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389"/>
              <w:gridCol w:w="1984"/>
              <w:gridCol w:w="1559"/>
              <w:gridCol w:w="4478"/>
            </w:tblGrid>
            <w:tr w:rsidR="003D67EE" w14:paraId="35D79556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389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</w:tcPr>
                <w:p w14:paraId="47B524E3" w14:textId="77777777" w:rsidR="003D67EE" w:rsidRDefault="00CF3DF6">
                  <w:pPr>
                    <w:pStyle w:val="8izenburua"/>
                    <w:keepNext/>
                    <w:tabs>
                      <w:tab w:val="left" w:pos="0"/>
                    </w:tabs>
                    <w:snapToGrid w:val="0"/>
                    <w:spacing w:before="0" w:after="0"/>
                    <w:ind w:left="1417" w:hanging="794"/>
                    <w:jc w:val="center"/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Urtea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/ 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ño</w:t>
                  </w:r>
                </w:p>
              </w:tc>
              <w:tc>
                <w:tcPr>
                  <w:tcW w:w="1984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</w:tcPr>
                <w:p w14:paraId="0B54FD79" w14:textId="77777777" w:rsidR="003D67EE" w:rsidRDefault="00CF3DF6">
                  <w:pPr>
                    <w:pStyle w:val="7izenburua"/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Hilabetea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/Mes</w:t>
                  </w:r>
                </w:p>
              </w:tc>
              <w:tc>
                <w:tcPr>
                  <w:tcW w:w="1559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</w:tcPr>
                <w:p w14:paraId="568CB8BD" w14:textId="77777777" w:rsidR="003D67EE" w:rsidRDefault="00CF3DF6">
                  <w:pPr>
                    <w:pStyle w:val="7izenburua"/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Eguna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Día</w:t>
                  </w:r>
                </w:p>
              </w:tc>
              <w:tc>
                <w:tcPr>
                  <w:tcW w:w="4478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</w:tcPr>
                <w:p w14:paraId="6F9803D2" w14:textId="77777777" w:rsidR="003D67EE" w:rsidRDefault="00CF3DF6">
                  <w:pPr>
                    <w:pStyle w:val="7izenburua"/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Eskatzailearen sinadura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/Firma del/de la solicitante</w:t>
                  </w:r>
                </w:p>
              </w:tc>
            </w:tr>
            <w:tr w:rsidR="003D67EE" w14:paraId="1EB98EBA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225"/>
              </w:trPr>
              <w:tc>
                <w:tcPr>
                  <w:tcW w:w="1389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</w:tcPr>
                <w:p w14:paraId="2A88DC6F" w14:textId="77777777" w:rsidR="003D67EE" w:rsidRDefault="003D67EE">
                  <w:pPr>
                    <w:pStyle w:val="8izenburua"/>
                    <w:keepNext/>
                    <w:tabs>
                      <w:tab w:val="left" w:pos="0"/>
                    </w:tabs>
                    <w:snapToGrid w:val="0"/>
                    <w:spacing w:before="0" w:after="0"/>
                    <w:ind w:left="1440" w:hanging="144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eastAsia="eu-E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</w:tcPr>
                <w:p w14:paraId="5F7D6025" w14:textId="77777777" w:rsidR="003D67EE" w:rsidRDefault="003D67EE">
                  <w:pPr>
                    <w:pStyle w:val="7izenburua"/>
                    <w:snapToGrid w:val="0"/>
                    <w:rPr>
                      <w:rFonts w:ascii="Arial" w:hAnsi="Arial" w:cs="Arial"/>
                      <w:b/>
                      <w:sz w:val="18"/>
                      <w:szCs w:val="18"/>
                      <w:shd w:val="clear" w:color="auto" w:fill="C0C0C0"/>
                      <w:lang w:eastAsia="eu-E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</w:tcPr>
                <w:p w14:paraId="67DE52C4" w14:textId="77777777" w:rsidR="003D67EE" w:rsidRDefault="003D67EE">
                  <w:pPr>
                    <w:pStyle w:val="7izenburua"/>
                    <w:snapToGrid w:val="0"/>
                    <w:rPr>
                      <w:rFonts w:ascii="Arial" w:hAnsi="Arial" w:cs="Arial"/>
                      <w:b/>
                      <w:sz w:val="18"/>
                      <w:szCs w:val="18"/>
                      <w:shd w:val="clear" w:color="auto" w:fill="C0C0C0"/>
                      <w:lang w:eastAsia="eu-ES"/>
                    </w:rPr>
                  </w:pPr>
                </w:p>
              </w:tc>
              <w:tc>
                <w:tcPr>
                  <w:tcW w:w="4478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</w:tcPr>
                <w:p w14:paraId="571A158C" w14:textId="77777777" w:rsidR="003D67EE" w:rsidRDefault="003D67EE">
                  <w:pPr>
                    <w:pStyle w:val="7izenburua"/>
                    <w:snapToGrid w:val="0"/>
                    <w:rPr>
                      <w:rFonts w:ascii="Arial" w:hAnsi="Arial" w:cs="Arial"/>
                      <w:b/>
                      <w:sz w:val="18"/>
                      <w:szCs w:val="18"/>
                      <w:shd w:val="clear" w:color="auto" w:fill="C0C0C0"/>
                      <w:lang w:eastAsia="eu-ES"/>
                    </w:rPr>
                  </w:pPr>
                </w:p>
              </w:tc>
            </w:tr>
          </w:tbl>
          <w:p w14:paraId="4FA53A81" w14:textId="77777777" w:rsidR="003D67EE" w:rsidRDefault="003D67EE"/>
          <w:p w14:paraId="10C244E7" w14:textId="77777777" w:rsidR="003D67EE" w:rsidRDefault="003D67EE"/>
        </w:tc>
        <w:tc>
          <w:tcPr>
            <w:tcW w:w="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A03D3" w14:textId="77777777" w:rsidR="003D67EE" w:rsidRDefault="003D67EE">
            <w:pPr>
              <w:snapToGrid w:val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D67EE" w14:paraId="0EE89020" w14:textId="77777777">
        <w:tblPrEx>
          <w:tblCellMar>
            <w:top w:w="0" w:type="dxa"/>
            <w:bottom w:w="0" w:type="dxa"/>
          </w:tblCellMar>
        </w:tblPrEx>
        <w:tc>
          <w:tcPr>
            <w:tcW w:w="1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92AA78" w14:textId="77777777" w:rsidR="003D67EE" w:rsidRDefault="003D67EE">
            <w:pPr>
              <w:pStyle w:val="Contenidodelatabla"/>
              <w:snapToGrid w:val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3AA2AA51" w14:textId="77777777" w:rsidR="003D67EE" w:rsidRDefault="003D67EE">
            <w:pPr>
              <w:pStyle w:val="Contenidodelatabla"/>
              <w:snapToGrid w:val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9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6CAE69" w14:textId="77777777" w:rsidR="003D67EE" w:rsidRDefault="003D67EE">
            <w:pPr>
              <w:snapToGrid w:val="0"/>
              <w:spacing w:before="60" w:after="60" w:line="251" w:lineRule="auto"/>
              <w:jc w:val="both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1D6BA27A" w14:textId="77777777" w:rsidR="003D67EE" w:rsidRDefault="00CF3DF6">
            <w:pPr>
              <w:spacing w:before="60" w:after="60" w:line="251" w:lineRule="auto"/>
              <w:jc w:val="both"/>
            </w:pPr>
            <w:r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DATU BABESAri buruzko oinarrizko informazioa</w:t>
            </w:r>
          </w:p>
          <w:p w14:paraId="4544DBDE" w14:textId="77777777" w:rsidR="003D67EE" w:rsidRDefault="00CF3DF6">
            <w:pPr>
              <w:spacing w:before="60" w:after="60" w:line="251" w:lineRule="auto"/>
              <w:jc w:val="both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Tratamenduaren arduraduna: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Tolosako Udala. Plaza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Zaharra 6, 20400, Tolosa (Gipuzkoa). Datuak Babesteko ordezkaria: </w:t>
            </w:r>
            <w:hyperlink r:id="rId7" w:history="1">
              <w:r>
                <w:rPr>
                  <w:rStyle w:val="Hiperesteka"/>
                  <w:rFonts w:ascii="Arial" w:eastAsia="Calibri" w:hAnsi="Arial" w:cs="Arial"/>
                  <w:color w:val="6B5E9B"/>
                  <w:sz w:val="18"/>
                  <w:szCs w:val="18"/>
                </w:rPr>
                <w:t>dbdelegatua@tolosa.eus</w:t>
              </w:r>
            </w:hyperlink>
          </w:p>
          <w:p w14:paraId="7DB39A4D" w14:textId="77777777" w:rsidR="003D67EE" w:rsidRDefault="00CF3DF6">
            <w:pPr>
              <w:spacing w:before="60" w:after="60" w:line="251" w:lineRule="auto"/>
              <w:jc w:val="both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Helburua: </w:t>
            </w:r>
            <w:r>
              <w:rPr>
                <w:rFonts w:ascii="Arial" w:eastAsia="Calibri" w:hAnsi="Arial" w:cs="Arial"/>
                <w:sz w:val="18"/>
                <w:szCs w:val="18"/>
              </w:rPr>
              <w:t>Udalak pertsona fisikoei, elkarteei eta erakundeei ematen dizkien laguntzen eta dirulaguntzen ondoriozko informazio pertsonala kudeatzea.</w:t>
            </w:r>
          </w:p>
          <w:p w14:paraId="6E338730" w14:textId="77777777" w:rsidR="003D67EE" w:rsidRDefault="00CF3DF6">
            <w:pPr>
              <w:spacing w:before="60" w:after="60" w:line="251" w:lineRule="auto"/>
              <w:jc w:val="both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Zilegitasuna: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Datu Pertsonalak Babesteari eta eskubide digitalak bermatzeari buruzko abenduaren 5eko 3/2018 Lege Organikoaren 8.1 eta 8.2 artikuluak: legezko betebeharragatik, interes publikoagatik edo botere publikoak baliatzeagatik buruturiko datuen tratamendua.</w:t>
            </w:r>
          </w:p>
          <w:p w14:paraId="49D62928" w14:textId="77777777" w:rsidR="003D67EE" w:rsidRDefault="00CF3DF6">
            <w:pPr>
              <w:spacing w:before="60" w:after="60" w:line="251" w:lineRule="auto"/>
              <w:jc w:val="both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Datuen komunikazioa: </w:t>
            </w:r>
            <w:r>
              <w:rPr>
                <w:rFonts w:ascii="Arial" w:eastAsia="Calibri" w:hAnsi="Arial" w:cs="Arial"/>
                <w:sz w:val="18"/>
                <w:szCs w:val="18"/>
              </w:rPr>
              <w:t>Tolosako Udalak datuak jakinarazi ahal izango dizkie zerga administrazio eskudunei, Gizarte Segurantzari, eta gaian eskumena duten beste administrazio publiko batzuei.</w:t>
            </w:r>
          </w:p>
          <w:p w14:paraId="37F5D2F3" w14:textId="77777777" w:rsidR="003D67EE" w:rsidRDefault="00CF3DF6">
            <w:pPr>
              <w:spacing w:before="60" w:after="60" w:line="251" w:lineRule="auto"/>
              <w:jc w:val="both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Eskubideak: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datuetara sarbidea izateko, datuak zuzentzeko, ezabatzeko, tratamenduaren aurka egiteko eta hura mugatzeko, portabilitaterako, eta </w:t>
            </w:r>
            <w:bookmarkStart w:id="49" w:name="translation_box1"/>
            <w:bookmarkEnd w:id="49"/>
            <w:r>
              <w:rPr>
                <w:rFonts w:ascii="Arial" w:eastAsia="Calibri" w:hAnsi="Arial" w:cs="Arial"/>
                <w:sz w:val="18"/>
                <w:szCs w:val="18"/>
              </w:rPr>
              <w:t>Datuak Babesteko Euskal Bulegoan erreklamazio bat aurkezteko. Argibide gehiago behar izanez gero, jo informazio gehigarrira.</w:t>
            </w:r>
          </w:p>
          <w:p w14:paraId="6CAA91EF" w14:textId="77777777" w:rsidR="003D67EE" w:rsidRDefault="00CF3DF6">
            <w:pPr>
              <w:spacing w:before="60" w:after="60" w:line="251" w:lineRule="auto"/>
              <w:jc w:val="both"/>
            </w:pPr>
            <w:r>
              <w:rPr>
                <w:rStyle w:val="Hiperesteka"/>
                <w:rFonts w:ascii="Arial" w:eastAsia="Calibri" w:hAnsi="Arial" w:cs="Arial"/>
                <w:b/>
                <w:color w:val="auto"/>
                <w:sz w:val="18"/>
                <w:szCs w:val="18"/>
                <w:u w:val="none"/>
              </w:rPr>
              <w:t xml:space="preserve">Informazio gehigarria: </w:t>
            </w:r>
            <w:r>
              <w:rPr>
                <w:rStyle w:val="Hiperesteka"/>
                <w:rFonts w:ascii="Arial" w:eastAsia="Calibri" w:hAnsi="Arial" w:cs="Arial"/>
                <w:color w:val="auto"/>
                <w:sz w:val="18"/>
                <w:szCs w:val="18"/>
                <w:u w:val="none"/>
              </w:rPr>
              <w:t>datuak babesteari buruzko informazio gehigarria eta zehatza kontsulta daiteke Udalaren webguneko atal honetan:</w:t>
            </w:r>
            <w:r>
              <w:rPr>
                <w:rStyle w:val="Hiperesteka"/>
                <w:rFonts w:ascii="Arial" w:eastAsia="Calibri" w:hAnsi="Arial" w:cs="Arial"/>
                <w:color w:val="C9211E"/>
                <w:sz w:val="18"/>
                <w:szCs w:val="18"/>
                <w:u w:val="none"/>
              </w:rPr>
              <w:t xml:space="preserve"> </w:t>
            </w:r>
            <w:hyperlink r:id="rId8" w:history="1">
              <w:r>
                <w:rPr>
                  <w:rStyle w:val="Hiperesteka"/>
                  <w:rFonts w:ascii="Arial" w:eastAsia="Calibri" w:hAnsi="Arial" w:cs="Arial"/>
                  <w:color w:val="6B5E9B"/>
                  <w:sz w:val="18"/>
                  <w:szCs w:val="18"/>
                  <w:lang w:val="es-ES"/>
                </w:rPr>
                <w:t>https://udala.tolosa.eus/datuen-babesa</w:t>
              </w:r>
            </w:hyperlink>
            <w:r>
              <w:rPr>
                <w:rStyle w:val="Hiperesteka"/>
                <w:rFonts w:ascii="Arial" w:eastAsia="Calibri" w:hAnsi="Arial" w:cs="Arial"/>
                <w:color w:val="6B5E9B"/>
                <w:sz w:val="18"/>
                <w:szCs w:val="18"/>
                <w:lang w:val="es-ES"/>
              </w:rPr>
              <w:t>.</w:t>
            </w:r>
          </w:p>
        </w:tc>
        <w:tc>
          <w:tcPr>
            <w:tcW w:w="624" w:type="dxa"/>
            <w:gridSpan w:val="3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AD7FF9" w14:textId="77777777" w:rsidR="003D67EE" w:rsidRDefault="003D67EE">
            <w:pPr>
              <w:snapToGrid w:val="0"/>
              <w:spacing w:before="60" w:after="60" w:line="251" w:lineRule="auto"/>
              <w:jc w:val="both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1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1360EE" w14:textId="77777777" w:rsidR="003D67EE" w:rsidRDefault="003D67EE">
            <w:pPr>
              <w:snapToGrid w:val="0"/>
              <w:spacing w:before="60" w:after="60" w:line="251" w:lineRule="auto"/>
              <w:jc w:val="both"/>
              <w:rPr>
                <w:rFonts w:ascii="Arial" w:eastAsia="Calibri" w:hAnsi="Arial" w:cs="Arial"/>
                <w:b/>
                <w:bCs/>
                <w:i/>
                <w:iCs/>
                <w:sz w:val="18"/>
                <w:szCs w:val="18"/>
              </w:rPr>
            </w:pPr>
          </w:p>
          <w:p w14:paraId="677A4C65" w14:textId="77777777" w:rsidR="003D67EE" w:rsidRDefault="00CF3DF6">
            <w:pPr>
              <w:spacing w:before="60" w:after="60" w:line="251" w:lineRule="auto"/>
              <w:jc w:val="both"/>
            </w:pPr>
            <w:r>
              <w:rPr>
                <w:rFonts w:ascii="Arial" w:eastAsia="Calibri" w:hAnsi="Arial" w:cs="Arial"/>
                <w:b/>
                <w:bCs/>
                <w:i/>
                <w:iCs/>
                <w:sz w:val="18"/>
                <w:szCs w:val="18"/>
                <w:lang w:val="es-ES"/>
              </w:rPr>
              <w:t>Información básica sobre PROTECCIÓN DE DATOS.</w:t>
            </w:r>
          </w:p>
          <w:p w14:paraId="59D1B8E6" w14:textId="77777777" w:rsidR="003D67EE" w:rsidRDefault="00CF3DF6">
            <w:pPr>
              <w:spacing w:before="60" w:after="60" w:line="251" w:lineRule="auto"/>
              <w:jc w:val="both"/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Responsable del tratamiento: </w:t>
            </w:r>
            <w:r>
              <w:rPr>
                <w:rFonts w:ascii="Arial" w:eastAsia="Calibri" w:hAnsi="Arial" w:cs="Arial"/>
                <w:sz w:val="18"/>
                <w:szCs w:val="18"/>
                <w:lang w:val="es-ES"/>
              </w:rPr>
              <w:t xml:space="preserve">Ayuntamiento de Tolosa – Tolosako Udala Plaza </w:t>
            </w:r>
            <w:r>
              <w:rPr>
                <w:rFonts w:ascii="Arial" w:eastAsia="Calibri" w:hAnsi="Arial" w:cs="Arial"/>
                <w:sz w:val="18"/>
                <w:szCs w:val="18"/>
                <w:lang w:val="es-ES"/>
              </w:rPr>
              <w:t xml:space="preserve">Zaharra 6, 20400, Tolosa (Gipuzkoa). Delegado/a de protección de datos: </w:t>
            </w:r>
            <w:hyperlink r:id="rId9" w:history="1">
              <w:r>
                <w:rPr>
                  <w:rStyle w:val="Hiperesteka"/>
                  <w:rFonts w:ascii="Arial" w:eastAsia="Calibri" w:hAnsi="Arial" w:cs="Arial"/>
                  <w:color w:val="6B5E9B"/>
                  <w:sz w:val="18"/>
                  <w:szCs w:val="18"/>
                  <w:lang w:val="es-ES"/>
                </w:rPr>
                <w:t>dbdelegatua@tolosa.eus</w:t>
              </w:r>
            </w:hyperlink>
          </w:p>
          <w:p w14:paraId="5DAF3335" w14:textId="77777777" w:rsidR="003D67EE" w:rsidRDefault="00CF3DF6">
            <w:pPr>
              <w:spacing w:before="60" w:after="60" w:line="251" w:lineRule="auto"/>
              <w:jc w:val="both"/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Finalidad: </w:t>
            </w:r>
            <w:r>
              <w:rPr>
                <w:rFonts w:ascii="Arial" w:eastAsia="Calibri" w:hAnsi="Arial" w:cs="Arial"/>
                <w:sz w:val="18"/>
                <w:szCs w:val="18"/>
                <w:lang w:val="es-ES"/>
              </w:rPr>
              <w:t>gestionar la información personal derivada de las diferentes ayudas y subvenciones que otorga el ayuntamiento a personas físicas, asociaciones y entidades.</w:t>
            </w:r>
          </w:p>
          <w:p w14:paraId="254C686C" w14:textId="77777777" w:rsidR="003D67EE" w:rsidRDefault="00CF3DF6">
            <w:pPr>
              <w:spacing w:before="60" w:after="60" w:line="251" w:lineRule="auto"/>
              <w:jc w:val="both"/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Legitimación: </w:t>
            </w:r>
            <w:r>
              <w:rPr>
                <w:rFonts w:ascii="Arial" w:eastAsia="Calibri" w:hAnsi="Arial" w:cs="Arial"/>
                <w:sz w:val="18"/>
                <w:szCs w:val="18"/>
                <w:lang w:val="es-ES"/>
              </w:rPr>
              <w:t>artículo 8.1 y 8.2 de la Ley Orgánica 3/2018, de 5 de diciembre, de Protección de Datos Personales y garantía de los derechos digitales: tratamiento de datos por cumplimiento de una misión realizada en interés público o en el ejercicio de poderes públicos.</w:t>
            </w:r>
          </w:p>
          <w:p w14:paraId="7F4ECDD9" w14:textId="77777777" w:rsidR="003D67EE" w:rsidRDefault="00CF3DF6">
            <w:pPr>
              <w:spacing w:before="60" w:after="60" w:line="251" w:lineRule="auto"/>
              <w:jc w:val="both"/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Comunicación de datos: </w:t>
            </w:r>
            <w:r>
              <w:rPr>
                <w:rFonts w:ascii="Arial" w:eastAsia="Calibri" w:hAnsi="Arial" w:cs="Arial"/>
                <w:sz w:val="18"/>
                <w:szCs w:val="18"/>
                <w:lang w:val="es-ES" w:eastAsia="en-US"/>
              </w:rPr>
              <w:t xml:space="preserve">el Ayuntamiento de Tolosa podrá comunicar los datos a la administración tributaria competente, a la Seguridad Social 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  <w:t xml:space="preserve">y a otras administraciones públicas con competencia en la materia.  </w:t>
            </w:r>
          </w:p>
          <w:p w14:paraId="0D3BFD23" w14:textId="77777777" w:rsidR="003D67EE" w:rsidRDefault="00CF3DF6">
            <w:pPr>
              <w:spacing w:before="60" w:after="60" w:line="251" w:lineRule="auto"/>
              <w:jc w:val="both"/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Derechos: </w:t>
            </w:r>
            <w:r>
              <w:rPr>
                <w:rFonts w:ascii="Arial" w:eastAsia="Calibri" w:hAnsi="Arial" w:cs="Arial"/>
                <w:sz w:val="18"/>
                <w:szCs w:val="18"/>
                <w:lang w:val="es-ES"/>
              </w:rPr>
              <w:t xml:space="preserve">derecho de acceso, rectificación, supresión, oposición, portabilidad y limitación, así como a presentar una reclamación ante la Agencia Vasca de Protección Datos. Para más información acudir al apartado de información adicional. </w:t>
            </w:r>
          </w:p>
          <w:p w14:paraId="516AF291" w14:textId="77777777" w:rsidR="003D67EE" w:rsidRDefault="00CF3DF6">
            <w:pPr>
              <w:widowControl w:val="0"/>
              <w:tabs>
                <w:tab w:val="left" w:pos="250"/>
              </w:tabs>
              <w:autoSpaceDE w:val="0"/>
              <w:spacing w:before="60" w:after="60" w:line="251" w:lineRule="auto"/>
              <w:jc w:val="both"/>
            </w:pPr>
            <w:r>
              <w:rPr>
                <w:rStyle w:val="Hiperesteka"/>
                <w:rFonts w:ascii="Arial" w:eastAsia="Calibri" w:hAnsi="Arial" w:cs="Arial"/>
                <w:b/>
                <w:i/>
                <w:iCs/>
                <w:color w:val="auto"/>
                <w:spacing w:val="-2"/>
                <w:sz w:val="18"/>
                <w:szCs w:val="18"/>
                <w:u w:val="none"/>
                <w:lang w:val="es-ES"/>
              </w:rPr>
              <w:t xml:space="preserve">Información adicional: </w:t>
            </w:r>
            <w:r>
              <w:rPr>
                <w:rStyle w:val="Hiperesteka"/>
                <w:rFonts w:ascii="Arial" w:eastAsia="Calibri" w:hAnsi="Arial" w:cs="Arial"/>
                <w:color w:val="auto"/>
                <w:spacing w:val="-2"/>
                <w:sz w:val="18"/>
                <w:szCs w:val="18"/>
                <w:u w:val="none"/>
                <w:lang w:val="es-ES"/>
              </w:rPr>
              <w:t>se puede consultar la información adicional y detallada sobre protección de datos en el siguiente apartado de la página web del Ayuntamiento:</w:t>
            </w:r>
            <w:r>
              <w:rPr>
                <w:rStyle w:val="Hiperesteka"/>
                <w:rFonts w:ascii="Arial" w:eastAsia="Comic Sans MS" w:hAnsi="Arial" w:cs="Arial"/>
                <w:color w:val="000000"/>
                <w:spacing w:val="-2"/>
                <w:sz w:val="18"/>
                <w:szCs w:val="18"/>
                <w:u w:val="none"/>
                <w:lang w:val="es-ES"/>
              </w:rPr>
              <w:t xml:space="preserve"> </w:t>
            </w:r>
            <w:r>
              <w:rPr>
                <w:rStyle w:val="Hiperesteka"/>
                <w:rFonts w:ascii="Arial" w:eastAsia="Calibri" w:hAnsi="Arial" w:cs="Arial"/>
                <w:color w:val="6B5E9B"/>
                <w:sz w:val="18"/>
                <w:szCs w:val="18"/>
                <w:lang w:val="es-ES"/>
              </w:rPr>
              <w:t>https://udala.tolosa.eus/datuen-babesa.</w:t>
            </w:r>
          </w:p>
        </w:tc>
      </w:tr>
    </w:tbl>
    <w:p w14:paraId="0AEDE13D" w14:textId="77777777" w:rsidR="003D67EE" w:rsidRDefault="003D67EE">
      <w:pPr>
        <w:rPr>
          <w:rFonts w:ascii="Arial" w:hAnsi="Arial" w:cs="Arial"/>
          <w:sz w:val="16"/>
          <w:szCs w:val="16"/>
        </w:rPr>
      </w:pPr>
    </w:p>
    <w:p w14:paraId="62E68AD2" w14:textId="77777777" w:rsidR="003D67EE" w:rsidRDefault="00CF3DF6">
      <w:r>
        <w:rPr>
          <w:rFonts w:ascii="Arial" w:eastAsia="Arial" w:hAnsi="Arial" w:cs="Arial"/>
          <w:sz w:val="16"/>
          <w:szCs w:val="16"/>
        </w:rPr>
        <w:t xml:space="preserve">  </w:t>
      </w:r>
    </w:p>
    <w:p w14:paraId="416873D4" w14:textId="77777777" w:rsidR="003D67EE" w:rsidRDefault="00CF3DF6">
      <w:pPr>
        <w:pageBreakBefore/>
        <w:jc w:val="both"/>
      </w:pPr>
      <w:r>
        <w:rPr>
          <w:rFonts w:ascii="Arial" w:hAnsi="Arial" w:cs="Arial"/>
          <w:b/>
          <w:bCs/>
          <w:sz w:val="18"/>
          <w:szCs w:val="18"/>
        </w:rPr>
        <w:lastRenderedPageBreak/>
        <w:t>GASTU ETA DIRU-SARREREN AURREKONTU XEHETUA</w:t>
      </w:r>
    </w:p>
    <w:p w14:paraId="5F30682D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>PRESUPUESTO DETALLADO DE INGRESOS Y GASTOS</w:t>
      </w:r>
    </w:p>
    <w:p w14:paraId="5F197038" w14:textId="77777777" w:rsidR="003D67EE" w:rsidRDefault="003D67EE">
      <w:pPr>
        <w:ind w:left="709"/>
        <w:jc w:val="both"/>
        <w:rPr>
          <w:rFonts w:ascii="Arial" w:hAnsi="Arial" w:cs="Arial"/>
          <w:sz w:val="18"/>
          <w:szCs w:val="18"/>
        </w:rPr>
      </w:pPr>
    </w:p>
    <w:p w14:paraId="6DF3076E" w14:textId="77777777" w:rsidR="003D67EE" w:rsidRDefault="00CF3DF6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GASTU OROKORRAK </w:t>
      </w:r>
      <w:r>
        <w:rPr>
          <w:rFonts w:ascii="Arial" w:hAnsi="Arial" w:cs="Arial"/>
          <w:sz w:val="18"/>
          <w:szCs w:val="18"/>
        </w:rPr>
        <w:t>/ GASTOS GENERALES</w:t>
      </w:r>
    </w:p>
    <w:p w14:paraId="1F71072A" w14:textId="77777777" w:rsidR="003D67EE" w:rsidRDefault="003D67EE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10555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2"/>
        <w:gridCol w:w="3685"/>
        <w:gridCol w:w="1908"/>
      </w:tblGrid>
      <w:tr w:rsidR="003D67EE" w14:paraId="22360EB9" w14:textId="77777777">
        <w:tblPrEx>
          <w:tblCellMar>
            <w:top w:w="0" w:type="dxa"/>
            <w:bottom w:w="0" w:type="dxa"/>
          </w:tblCellMar>
        </w:tblPrEx>
        <w:tc>
          <w:tcPr>
            <w:tcW w:w="10555" w:type="dxa"/>
            <w:gridSpan w:val="3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2CA801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Jarduerearen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gastuak</w:t>
            </w:r>
            <w:r>
              <w:rPr>
                <w:rFonts w:ascii="Arial" w:hAnsi="Arial" w:cs="Arial"/>
                <w:sz w:val="18"/>
                <w:szCs w:val="18"/>
              </w:rPr>
              <w:t xml:space="preserve"> / Gastos de la actividad</w:t>
            </w:r>
          </w:p>
        </w:tc>
      </w:tr>
      <w:tr w:rsidR="003D67EE" w14:paraId="453AA9FB" w14:textId="77777777">
        <w:tblPrEx>
          <w:tblCellMar>
            <w:top w:w="0" w:type="dxa"/>
            <w:bottom w:w="0" w:type="dxa"/>
          </w:tblCellMar>
        </w:tblPrEx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DF9950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Jardueraren izena</w:t>
            </w:r>
          </w:p>
          <w:p w14:paraId="33095E31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Nombre de la actividad</w:t>
            </w:r>
          </w:p>
        </w:tc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F4643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Gastuaren izena</w:t>
            </w:r>
          </w:p>
          <w:p w14:paraId="0CE71E42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Nombre del gasto</w:t>
            </w:r>
          </w:p>
        </w:tc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807A02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Kopurua (€)</w:t>
            </w:r>
          </w:p>
          <w:p w14:paraId="70D562C2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Cantidad (€)</w:t>
            </w:r>
          </w:p>
        </w:tc>
      </w:tr>
      <w:tr w:rsidR="003D67EE" w14:paraId="1229116A" w14:textId="77777777">
        <w:tblPrEx>
          <w:tblCellMar>
            <w:top w:w="0" w:type="dxa"/>
            <w:bottom w:w="0" w:type="dxa"/>
          </w:tblCellMar>
        </w:tblPrEx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97E59C" w14:textId="77777777" w:rsidR="003D67EE" w:rsidRDefault="00CF3DF6">
            <w:pPr>
              <w:pStyle w:val="Taularenedukia"/>
              <w:jc w:val="both"/>
            </w:pPr>
            <w:bookmarkStart w:id="50" w:name="Texto37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50"/>
          </w:p>
        </w:tc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50934C" w14:textId="77777777" w:rsidR="003D67EE" w:rsidRDefault="00CF3DF6">
            <w:pPr>
              <w:pStyle w:val="Taularenedukia"/>
              <w:snapToGrid w:val="0"/>
              <w:jc w:val="both"/>
            </w:pPr>
            <w:bookmarkStart w:id="51" w:name="Texto38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51"/>
          </w:p>
        </w:tc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2FADBC" w14:textId="77777777" w:rsidR="003D67EE" w:rsidRDefault="00CF3DF6">
            <w:pPr>
              <w:pStyle w:val="Taularenedukia"/>
              <w:snapToGrid w:val="0"/>
              <w:jc w:val="right"/>
            </w:pPr>
            <w:bookmarkStart w:id="52" w:name="Texto39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52"/>
          </w:p>
        </w:tc>
      </w:tr>
      <w:tr w:rsidR="003D67EE" w14:paraId="0986B05A" w14:textId="77777777">
        <w:tblPrEx>
          <w:tblCellMar>
            <w:top w:w="0" w:type="dxa"/>
            <w:bottom w:w="0" w:type="dxa"/>
          </w:tblCellMar>
        </w:tblPrEx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8DDCC2" w14:textId="77777777" w:rsidR="003D67EE" w:rsidRDefault="00CF3DF6">
            <w:pPr>
              <w:pStyle w:val="Taularenedukia"/>
              <w:jc w:val="both"/>
            </w:pPr>
            <w:bookmarkStart w:id="53" w:name="Texto40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53"/>
          </w:p>
        </w:tc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5AE2BA" w14:textId="77777777" w:rsidR="003D67EE" w:rsidRDefault="00CF3DF6">
            <w:pPr>
              <w:pStyle w:val="Taularenedukia"/>
              <w:snapToGrid w:val="0"/>
              <w:jc w:val="both"/>
            </w:pPr>
            <w:bookmarkStart w:id="54" w:name="Texto41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54"/>
          </w:p>
        </w:tc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B8FB1F" w14:textId="77777777" w:rsidR="003D67EE" w:rsidRDefault="00CF3DF6">
            <w:pPr>
              <w:pStyle w:val="Taularenedukia"/>
              <w:snapToGrid w:val="0"/>
              <w:jc w:val="right"/>
            </w:pPr>
            <w:bookmarkStart w:id="55" w:name="Texto42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55"/>
          </w:p>
        </w:tc>
      </w:tr>
      <w:tr w:rsidR="003D67EE" w14:paraId="1E6E24FF" w14:textId="77777777">
        <w:tblPrEx>
          <w:tblCellMar>
            <w:top w:w="0" w:type="dxa"/>
            <w:bottom w:w="0" w:type="dxa"/>
          </w:tblCellMar>
        </w:tblPrEx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28293E" w14:textId="77777777" w:rsidR="003D67EE" w:rsidRDefault="00CF3DF6">
            <w:pPr>
              <w:pStyle w:val="Taularenedukia"/>
              <w:jc w:val="both"/>
            </w:pPr>
            <w:bookmarkStart w:id="56" w:name="Texto43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56"/>
          </w:p>
        </w:tc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C2DA03" w14:textId="77777777" w:rsidR="003D67EE" w:rsidRDefault="00CF3DF6">
            <w:pPr>
              <w:pStyle w:val="Taularenedukia"/>
              <w:snapToGrid w:val="0"/>
              <w:jc w:val="both"/>
            </w:pPr>
            <w:bookmarkStart w:id="57" w:name="Texto44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57"/>
          </w:p>
        </w:tc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325831" w14:textId="77777777" w:rsidR="003D67EE" w:rsidRDefault="00CF3DF6">
            <w:pPr>
              <w:pStyle w:val="Taularenedukia"/>
              <w:snapToGrid w:val="0"/>
              <w:jc w:val="right"/>
            </w:pPr>
            <w:bookmarkStart w:id="58" w:name="Texto45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58"/>
          </w:p>
        </w:tc>
      </w:tr>
      <w:tr w:rsidR="003D67EE" w14:paraId="169137B7" w14:textId="77777777">
        <w:tblPrEx>
          <w:tblCellMar>
            <w:top w:w="0" w:type="dxa"/>
            <w:bottom w:w="0" w:type="dxa"/>
          </w:tblCellMar>
        </w:tblPrEx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8E1246" w14:textId="77777777" w:rsidR="003D67EE" w:rsidRDefault="00CF3DF6">
            <w:pPr>
              <w:pStyle w:val="Taularenedukia"/>
              <w:jc w:val="both"/>
            </w:pPr>
            <w:bookmarkStart w:id="59" w:name="Texto46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59"/>
          </w:p>
        </w:tc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5FAD6C" w14:textId="77777777" w:rsidR="003D67EE" w:rsidRDefault="00CF3DF6">
            <w:pPr>
              <w:pStyle w:val="Taularenedukia"/>
              <w:snapToGrid w:val="0"/>
              <w:jc w:val="both"/>
            </w:pPr>
            <w:bookmarkStart w:id="60" w:name="Texto47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60"/>
          </w:p>
        </w:tc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8CBF3C" w14:textId="77777777" w:rsidR="003D67EE" w:rsidRDefault="00CF3DF6">
            <w:pPr>
              <w:pStyle w:val="Taularenedukia"/>
              <w:snapToGrid w:val="0"/>
              <w:jc w:val="right"/>
            </w:pPr>
            <w:bookmarkStart w:id="61" w:name="Texto48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61"/>
          </w:p>
        </w:tc>
      </w:tr>
      <w:tr w:rsidR="003D67EE" w14:paraId="66DBF361" w14:textId="77777777">
        <w:tblPrEx>
          <w:tblCellMar>
            <w:top w:w="0" w:type="dxa"/>
            <w:bottom w:w="0" w:type="dxa"/>
          </w:tblCellMar>
        </w:tblPrEx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1335EE" w14:textId="77777777" w:rsidR="003D67EE" w:rsidRDefault="00CF3DF6">
            <w:pPr>
              <w:pStyle w:val="Taularenedukia"/>
              <w:jc w:val="both"/>
            </w:pPr>
            <w:bookmarkStart w:id="62" w:name="Texto49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62"/>
          </w:p>
        </w:tc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08CC1E" w14:textId="77777777" w:rsidR="003D67EE" w:rsidRDefault="00CF3DF6">
            <w:pPr>
              <w:pStyle w:val="Taularenedukia"/>
              <w:snapToGrid w:val="0"/>
              <w:jc w:val="both"/>
            </w:pPr>
            <w:bookmarkStart w:id="63" w:name="Texto50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63"/>
          </w:p>
        </w:tc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8B80E0" w14:textId="77777777" w:rsidR="003D67EE" w:rsidRDefault="00CF3DF6">
            <w:pPr>
              <w:pStyle w:val="Taularenedukia"/>
              <w:snapToGrid w:val="0"/>
              <w:jc w:val="right"/>
            </w:pPr>
            <w:bookmarkStart w:id="64" w:name="Texto51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64"/>
          </w:p>
        </w:tc>
      </w:tr>
      <w:tr w:rsidR="003D67EE" w14:paraId="125E2AE6" w14:textId="77777777">
        <w:tblPrEx>
          <w:tblCellMar>
            <w:top w:w="0" w:type="dxa"/>
            <w:bottom w:w="0" w:type="dxa"/>
          </w:tblCellMar>
        </w:tblPrEx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14C08F" w14:textId="77777777" w:rsidR="003D67EE" w:rsidRDefault="00CF3DF6">
            <w:pPr>
              <w:pStyle w:val="Taularenedukia"/>
              <w:jc w:val="both"/>
            </w:pPr>
            <w:bookmarkStart w:id="65" w:name="Texto52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65"/>
          </w:p>
        </w:tc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2BEC23" w14:textId="77777777" w:rsidR="003D67EE" w:rsidRDefault="00CF3DF6">
            <w:pPr>
              <w:pStyle w:val="Taularenedukia"/>
              <w:snapToGrid w:val="0"/>
              <w:jc w:val="both"/>
            </w:pPr>
            <w:bookmarkStart w:id="66" w:name="Texto53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66"/>
          </w:p>
        </w:tc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0EF1C8" w14:textId="77777777" w:rsidR="003D67EE" w:rsidRDefault="00CF3DF6">
            <w:pPr>
              <w:pStyle w:val="Taularenedukia"/>
              <w:snapToGrid w:val="0"/>
              <w:jc w:val="right"/>
            </w:pPr>
            <w:bookmarkStart w:id="67" w:name="Texto54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67"/>
          </w:p>
        </w:tc>
      </w:tr>
      <w:tr w:rsidR="003D67EE" w14:paraId="408EC5C8" w14:textId="77777777">
        <w:tblPrEx>
          <w:tblCellMar>
            <w:top w:w="0" w:type="dxa"/>
            <w:bottom w:w="0" w:type="dxa"/>
          </w:tblCellMar>
        </w:tblPrEx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A07799" w14:textId="77777777" w:rsidR="003D67EE" w:rsidRDefault="00CF3DF6">
            <w:pPr>
              <w:pStyle w:val="Taularenedukia"/>
              <w:jc w:val="both"/>
            </w:pPr>
            <w:bookmarkStart w:id="68" w:name="Texto55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68"/>
          </w:p>
        </w:tc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190259" w14:textId="77777777" w:rsidR="003D67EE" w:rsidRDefault="00CF3DF6">
            <w:pPr>
              <w:pStyle w:val="Taularenedukia"/>
              <w:snapToGrid w:val="0"/>
              <w:jc w:val="both"/>
            </w:pPr>
            <w:bookmarkStart w:id="69" w:name="Texto56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69"/>
          </w:p>
        </w:tc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7BDB0A" w14:textId="77777777" w:rsidR="003D67EE" w:rsidRDefault="00CF3DF6">
            <w:pPr>
              <w:pStyle w:val="Taularenedukia"/>
              <w:snapToGrid w:val="0"/>
              <w:jc w:val="right"/>
            </w:pPr>
            <w:bookmarkStart w:id="70" w:name="Texto57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70"/>
          </w:p>
        </w:tc>
      </w:tr>
      <w:tr w:rsidR="003D67EE" w14:paraId="7B4344A2" w14:textId="77777777">
        <w:tblPrEx>
          <w:tblCellMar>
            <w:top w:w="0" w:type="dxa"/>
            <w:bottom w:w="0" w:type="dxa"/>
          </w:tblCellMar>
        </w:tblPrEx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465782" w14:textId="77777777" w:rsidR="003D67EE" w:rsidRDefault="00CF3DF6">
            <w:pPr>
              <w:pStyle w:val="Taularenedukia"/>
              <w:jc w:val="both"/>
            </w:pPr>
            <w:bookmarkStart w:id="71" w:name="Texto58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71"/>
          </w:p>
        </w:tc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97E580" w14:textId="77777777" w:rsidR="003D67EE" w:rsidRDefault="00CF3DF6">
            <w:pPr>
              <w:pStyle w:val="Taularenedukia"/>
              <w:snapToGrid w:val="0"/>
              <w:jc w:val="both"/>
            </w:pPr>
            <w:bookmarkStart w:id="72" w:name="Texto59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72"/>
          </w:p>
        </w:tc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4C4016" w14:textId="77777777" w:rsidR="003D67EE" w:rsidRDefault="00CF3DF6">
            <w:pPr>
              <w:pStyle w:val="Taularenedukia"/>
              <w:snapToGrid w:val="0"/>
              <w:jc w:val="right"/>
            </w:pPr>
            <w:bookmarkStart w:id="73" w:name="Texto60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73"/>
          </w:p>
        </w:tc>
      </w:tr>
      <w:tr w:rsidR="003D67EE" w14:paraId="7364DE04" w14:textId="77777777">
        <w:tblPrEx>
          <w:tblCellMar>
            <w:top w:w="0" w:type="dxa"/>
            <w:bottom w:w="0" w:type="dxa"/>
          </w:tblCellMar>
        </w:tblPrEx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AD0757" w14:textId="77777777" w:rsidR="003D67EE" w:rsidRDefault="00CF3DF6">
            <w:pPr>
              <w:pStyle w:val="Taularenedukia"/>
              <w:jc w:val="both"/>
            </w:pPr>
            <w:bookmarkStart w:id="74" w:name="Texto61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74"/>
          </w:p>
        </w:tc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FF84A0" w14:textId="77777777" w:rsidR="003D67EE" w:rsidRDefault="00CF3DF6">
            <w:pPr>
              <w:pStyle w:val="Taularenedukia"/>
              <w:snapToGrid w:val="0"/>
              <w:jc w:val="both"/>
            </w:pPr>
            <w:bookmarkStart w:id="75" w:name="Texto62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75"/>
          </w:p>
        </w:tc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8FB6CF" w14:textId="77777777" w:rsidR="003D67EE" w:rsidRDefault="00CF3DF6">
            <w:pPr>
              <w:pStyle w:val="Taularenedukia"/>
              <w:snapToGrid w:val="0"/>
              <w:jc w:val="right"/>
            </w:pPr>
            <w:bookmarkStart w:id="76" w:name="Texto63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76"/>
          </w:p>
        </w:tc>
      </w:tr>
      <w:tr w:rsidR="003D67EE" w14:paraId="55BC7EF8" w14:textId="77777777">
        <w:tblPrEx>
          <w:tblCellMar>
            <w:top w:w="0" w:type="dxa"/>
            <w:bottom w:w="0" w:type="dxa"/>
          </w:tblCellMar>
        </w:tblPrEx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A62FD8" w14:textId="77777777" w:rsidR="003D67EE" w:rsidRDefault="00CF3DF6">
            <w:pPr>
              <w:pStyle w:val="Taularenedukia"/>
              <w:jc w:val="both"/>
            </w:pPr>
            <w:bookmarkStart w:id="77" w:name="Texto64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77"/>
          </w:p>
        </w:tc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865CFE" w14:textId="77777777" w:rsidR="003D67EE" w:rsidRDefault="00CF3DF6">
            <w:pPr>
              <w:pStyle w:val="Taularenedukia"/>
              <w:snapToGrid w:val="0"/>
              <w:jc w:val="both"/>
            </w:pPr>
            <w:bookmarkStart w:id="78" w:name="Texto65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78"/>
          </w:p>
        </w:tc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AA48ED" w14:textId="77777777" w:rsidR="003D67EE" w:rsidRDefault="00CF3DF6">
            <w:pPr>
              <w:pStyle w:val="Taularenedukia"/>
              <w:snapToGrid w:val="0"/>
              <w:jc w:val="right"/>
            </w:pPr>
            <w:bookmarkStart w:id="79" w:name="Texto66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79"/>
          </w:p>
        </w:tc>
      </w:tr>
      <w:tr w:rsidR="003D67EE" w14:paraId="46B2FA52" w14:textId="77777777">
        <w:tblPrEx>
          <w:tblCellMar>
            <w:top w:w="0" w:type="dxa"/>
            <w:bottom w:w="0" w:type="dxa"/>
          </w:tblCellMar>
        </w:tblPrEx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5FC5E3" w14:textId="77777777" w:rsidR="003D67EE" w:rsidRDefault="00CF3DF6">
            <w:pPr>
              <w:pStyle w:val="Taularenedukia"/>
              <w:jc w:val="both"/>
            </w:pPr>
            <w:bookmarkStart w:id="80" w:name="Texto67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80"/>
          </w:p>
        </w:tc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376E7A" w14:textId="77777777" w:rsidR="003D67EE" w:rsidRDefault="00CF3DF6">
            <w:pPr>
              <w:pStyle w:val="Taularenedukia"/>
              <w:snapToGrid w:val="0"/>
              <w:jc w:val="both"/>
            </w:pPr>
            <w:bookmarkStart w:id="81" w:name="Texto68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81"/>
          </w:p>
        </w:tc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96366E" w14:textId="77777777" w:rsidR="003D67EE" w:rsidRDefault="00CF3DF6">
            <w:pPr>
              <w:pStyle w:val="Taularenedukia"/>
              <w:snapToGrid w:val="0"/>
              <w:jc w:val="right"/>
            </w:pPr>
            <w:bookmarkStart w:id="82" w:name="Texto69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82"/>
          </w:p>
        </w:tc>
      </w:tr>
    </w:tbl>
    <w:p w14:paraId="5B39E5E4" w14:textId="77777777" w:rsidR="003D67EE" w:rsidRDefault="003D67EE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10555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3"/>
        <w:gridCol w:w="4394"/>
        <w:gridCol w:w="1908"/>
      </w:tblGrid>
      <w:tr w:rsidR="003D67EE" w14:paraId="330A683F" w14:textId="77777777">
        <w:tblPrEx>
          <w:tblCellMar>
            <w:top w:w="0" w:type="dxa"/>
            <w:bottom w:w="0" w:type="dxa"/>
          </w:tblCellMar>
        </w:tblPrEx>
        <w:tc>
          <w:tcPr>
            <w:tcW w:w="10555" w:type="dxa"/>
            <w:gridSpan w:val="3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354E51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Beste gastu batzuk</w:t>
            </w:r>
            <w:r>
              <w:rPr>
                <w:rFonts w:ascii="Arial" w:hAnsi="Arial" w:cs="Arial"/>
                <w:sz w:val="18"/>
                <w:szCs w:val="18"/>
              </w:rPr>
              <w:t xml:space="preserve"> / Otros gastos</w:t>
            </w:r>
          </w:p>
        </w:tc>
      </w:tr>
      <w:tr w:rsidR="003D67EE" w14:paraId="3F2228C3" w14:textId="77777777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4E052A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Gastuaren izena</w:t>
            </w:r>
          </w:p>
          <w:p w14:paraId="1928F2A7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Nombre del gasto</w:t>
            </w:r>
          </w:p>
        </w:tc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F1B4B4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Kopurua</w:t>
            </w:r>
            <w:r>
              <w:rPr>
                <w:rFonts w:ascii="Arial" w:hAnsi="Arial" w:cs="Arial"/>
                <w:sz w:val="18"/>
                <w:szCs w:val="18"/>
              </w:rPr>
              <w:t xml:space="preserve"> (€)</w:t>
            </w:r>
          </w:p>
          <w:p w14:paraId="1DAE3489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Cantidad (€)</w:t>
            </w:r>
          </w:p>
        </w:tc>
      </w:tr>
      <w:tr w:rsidR="003D67EE" w14:paraId="1209D996" w14:textId="77777777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829523" w14:textId="77777777" w:rsidR="003D67EE" w:rsidRDefault="00CF3DF6">
            <w:pPr>
              <w:pStyle w:val="Taularenedukia"/>
              <w:jc w:val="both"/>
            </w:pPr>
            <w:bookmarkStart w:id="83" w:name="Texto70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83"/>
          </w:p>
        </w:tc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A02074" w14:textId="77777777" w:rsidR="003D67EE" w:rsidRDefault="00CF3DF6">
            <w:pPr>
              <w:pStyle w:val="Taularenedukia"/>
              <w:snapToGrid w:val="0"/>
              <w:jc w:val="right"/>
            </w:pPr>
            <w:bookmarkStart w:id="84" w:name="Texto71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84"/>
          </w:p>
        </w:tc>
      </w:tr>
      <w:tr w:rsidR="003D67EE" w14:paraId="0E919904" w14:textId="77777777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ED01FF" w14:textId="77777777" w:rsidR="003D67EE" w:rsidRDefault="00CF3DF6">
            <w:pPr>
              <w:pStyle w:val="Taularenedukia"/>
              <w:jc w:val="both"/>
            </w:pPr>
            <w:bookmarkStart w:id="85" w:name="Texto72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85"/>
          </w:p>
        </w:tc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725773" w14:textId="77777777" w:rsidR="003D67EE" w:rsidRDefault="00CF3DF6">
            <w:pPr>
              <w:pStyle w:val="Taularenedukia"/>
              <w:snapToGrid w:val="0"/>
              <w:jc w:val="right"/>
            </w:pPr>
            <w:bookmarkStart w:id="86" w:name="Texto73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86"/>
          </w:p>
        </w:tc>
      </w:tr>
      <w:tr w:rsidR="003D67EE" w14:paraId="5C546ED1" w14:textId="77777777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A7F7D0" w14:textId="77777777" w:rsidR="003D67EE" w:rsidRDefault="00CF3DF6">
            <w:pPr>
              <w:pStyle w:val="Taularenedukia"/>
              <w:jc w:val="both"/>
            </w:pPr>
            <w:bookmarkStart w:id="87" w:name="Texto74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87"/>
          </w:p>
        </w:tc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DA9360" w14:textId="77777777" w:rsidR="003D67EE" w:rsidRDefault="00CF3DF6">
            <w:pPr>
              <w:pStyle w:val="Taularenedukia"/>
              <w:snapToGrid w:val="0"/>
              <w:jc w:val="right"/>
            </w:pPr>
            <w:bookmarkStart w:id="88" w:name="Texto75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88"/>
          </w:p>
        </w:tc>
      </w:tr>
      <w:tr w:rsidR="003D67EE" w14:paraId="64EF76A5" w14:textId="77777777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2C2774" w14:textId="77777777" w:rsidR="003D67EE" w:rsidRDefault="00CF3DF6">
            <w:pPr>
              <w:pStyle w:val="Taularenedukia"/>
              <w:jc w:val="both"/>
            </w:pPr>
            <w:bookmarkStart w:id="89" w:name="Texto76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89"/>
          </w:p>
        </w:tc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F26A93" w14:textId="77777777" w:rsidR="003D67EE" w:rsidRDefault="00CF3DF6">
            <w:pPr>
              <w:pStyle w:val="Taularenedukia"/>
              <w:snapToGrid w:val="0"/>
              <w:jc w:val="right"/>
            </w:pPr>
            <w:bookmarkStart w:id="90" w:name="Texto77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90"/>
          </w:p>
        </w:tc>
      </w:tr>
      <w:tr w:rsidR="003D67EE" w14:paraId="3B3E941C" w14:textId="77777777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A791D9" w14:textId="77777777" w:rsidR="003D67EE" w:rsidRDefault="00CF3DF6">
            <w:pPr>
              <w:pStyle w:val="Taularenedukia"/>
              <w:jc w:val="both"/>
            </w:pPr>
            <w:bookmarkStart w:id="91" w:name="Texto78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91"/>
          </w:p>
        </w:tc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931FFB" w14:textId="77777777" w:rsidR="003D67EE" w:rsidRDefault="00CF3DF6">
            <w:pPr>
              <w:pStyle w:val="Taularenedukia"/>
              <w:snapToGrid w:val="0"/>
              <w:jc w:val="right"/>
            </w:pPr>
            <w:bookmarkStart w:id="92" w:name="Texto79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92"/>
          </w:p>
        </w:tc>
      </w:tr>
      <w:tr w:rsidR="003D67EE" w14:paraId="1144BFCB" w14:textId="77777777">
        <w:tblPrEx>
          <w:tblCellMar>
            <w:top w:w="0" w:type="dxa"/>
            <w:bottom w:w="0" w:type="dxa"/>
          </w:tblCellMar>
        </w:tblPrEx>
        <w:tc>
          <w:tcPr>
            <w:tcW w:w="425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C4CB4A" w14:textId="77777777" w:rsidR="003D67EE" w:rsidRDefault="003D67E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B7BCE9" w14:textId="77777777" w:rsidR="003D67EE" w:rsidRDefault="00CF3DF6">
            <w:pPr>
              <w:pStyle w:val="Taularenedukia"/>
            </w:pPr>
            <w:r>
              <w:rPr>
                <w:rFonts w:ascii="Arial" w:hAnsi="Arial" w:cs="Arial"/>
                <w:sz w:val="18"/>
                <w:szCs w:val="18"/>
              </w:rPr>
              <w:t>GASTUAK GUZTIRA</w:t>
            </w:r>
          </w:p>
          <w:p w14:paraId="15D70732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TOTAL GASTOS</w:t>
            </w:r>
          </w:p>
        </w:tc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3BC6C1" w14:textId="77777777" w:rsidR="003D67EE" w:rsidRDefault="00CF3DF6">
            <w:pPr>
              <w:pStyle w:val="Taularenedukia"/>
              <w:snapToGrid w:val="0"/>
              <w:jc w:val="right"/>
            </w:pPr>
            <w:bookmarkStart w:id="93" w:name="Texto80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93"/>
          </w:p>
        </w:tc>
      </w:tr>
    </w:tbl>
    <w:p w14:paraId="157E94F5" w14:textId="77777777" w:rsidR="003D67EE" w:rsidRDefault="003D67EE">
      <w:pPr>
        <w:rPr>
          <w:rFonts w:ascii="Arial" w:hAnsi="Arial" w:cs="Arial"/>
          <w:sz w:val="16"/>
          <w:szCs w:val="16"/>
        </w:rPr>
      </w:pPr>
    </w:p>
    <w:tbl>
      <w:tblPr>
        <w:tblW w:w="10506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24"/>
        <w:gridCol w:w="1872"/>
        <w:gridCol w:w="1764"/>
        <w:gridCol w:w="3246"/>
      </w:tblGrid>
      <w:tr w:rsidR="003D67EE" w14:paraId="1297494C" w14:textId="77777777">
        <w:tblPrEx>
          <w:tblCellMar>
            <w:top w:w="0" w:type="dxa"/>
            <w:bottom w:w="0" w:type="dxa"/>
          </w:tblCellMar>
        </w:tblPrEx>
        <w:tc>
          <w:tcPr>
            <w:tcW w:w="10506" w:type="dxa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425360C" w14:textId="77777777" w:rsidR="003D67EE" w:rsidRDefault="003D67EE">
            <w:pPr>
              <w:pStyle w:val="Contenidodelatabla"/>
              <w:snapToGrid w:val="0"/>
              <w:spacing w:before="125" w:after="113"/>
              <w:jc w:val="both"/>
              <w:rPr>
                <w:rFonts w:ascii="Arial" w:hAnsi="Arial" w:cs="Arial"/>
                <w:spacing w:val="-4"/>
                <w:sz w:val="18"/>
              </w:rPr>
            </w:pPr>
          </w:p>
        </w:tc>
      </w:tr>
      <w:tr w:rsidR="003D67EE" w14:paraId="324F51DC" w14:textId="77777777">
        <w:tblPrEx>
          <w:tblCellMar>
            <w:top w:w="0" w:type="dxa"/>
            <w:bottom w:w="0" w:type="dxa"/>
          </w:tblCellMar>
        </w:tblPrEx>
        <w:tc>
          <w:tcPr>
            <w:tcW w:w="362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0E3A168" w14:textId="77777777" w:rsidR="003D67EE" w:rsidRDefault="003D67EE">
            <w:pPr>
              <w:pStyle w:val="Contenidodelatabla"/>
              <w:snapToGrid w:val="0"/>
              <w:rPr>
                <w:rFonts w:ascii="Arial" w:hAnsi="Arial" w:cs="Arial"/>
                <w:spacing w:val="-4"/>
                <w:sz w:val="18"/>
              </w:rPr>
            </w:pPr>
          </w:p>
        </w:tc>
        <w:tc>
          <w:tcPr>
            <w:tcW w:w="187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7B3E07B" w14:textId="77777777" w:rsidR="003D67EE" w:rsidRDefault="003D67EE">
            <w:pPr>
              <w:pStyle w:val="Contenidodelatabla"/>
              <w:snapToGrid w:val="0"/>
              <w:spacing w:before="57"/>
              <w:jc w:val="center"/>
              <w:rPr>
                <w:rFonts w:ascii="Times                New Roman" w:hAnsi="Times                New Roman" w:cs="Times                New Roman"/>
                <w:spacing w:val="-4"/>
                <w:sz w:val="18"/>
              </w:rPr>
            </w:pPr>
          </w:p>
        </w:tc>
        <w:tc>
          <w:tcPr>
            <w:tcW w:w="176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AB7B662" w14:textId="77777777" w:rsidR="003D67EE" w:rsidRDefault="003D67EE">
            <w:pPr>
              <w:pStyle w:val="Contenidodelatabla"/>
              <w:snapToGrid w:val="0"/>
              <w:spacing w:before="57"/>
              <w:jc w:val="center"/>
              <w:rPr>
                <w:rFonts w:ascii="Times                New Roman" w:hAnsi="Times                New Roman" w:cs="Times                New Roman"/>
                <w:spacing w:val="-4"/>
                <w:sz w:val="18"/>
              </w:rPr>
            </w:pPr>
          </w:p>
        </w:tc>
        <w:tc>
          <w:tcPr>
            <w:tcW w:w="3246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DCB66D" w14:textId="77777777" w:rsidR="003D67EE" w:rsidRDefault="003D67EE">
            <w:pPr>
              <w:pStyle w:val="Contenidodelatabla"/>
              <w:snapToGrid w:val="0"/>
              <w:spacing w:before="57"/>
              <w:jc w:val="center"/>
              <w:rPr>
                <w:rFonts w:ascii="Times                New Roman" w:hAnsi="Times                New Roman" w:cs="Times                New Roman"/>
                <w:spacing w:val="-4"/>
                <w:sz w:val="18"/>
              </w:rPr>
            </w:pPr>
          </w:p>
        </w:tc>
      </w:tr>
      <w:tr w:rsidR="003D67EE" w14:paraId="6F56512B" w14:textId="77777777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362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042BBB" w14:textId="77777777" w:rsidR="003D67EE" w:rsidRDefault="003D67EE">
            <w:pPr>
              <w:pStyle w:val="Contenidodelatabla"/>
              <w:snapToGrid w:val="0"/>
              <w:rPr>
                <w:rFonts w:ascii="Arial" w:hAnsi="Arial" w:cs="Arial"/>
                <w:spacing w:val="-4"/>
                <w:sz w:val="18"/>
              </w:rPr>
            </w:pPr>
          </w:p>
        </w:tc>
        <w:tc>
          <w:tcPr>
            <w:tcW w:w="187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0E715C" w14:textId="77777777" w:rsidR="003D67EE" w:rsidRDefault="003D67EE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  <w:tc>
          <w:tcPr>
            <w:tcW w:w="176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1FBAC1" w14:textId="77777777" w:rsidR="003D67EE" w:rsidRDefault="003D67EE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  <w:tc>
          <w:tcPr>
            <w:tcW w:w="3246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4C39E9" w14:textId="77777777" w:rsidR="003D67EE" w:rsidRDefault="003D67EE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</w:tr>
      <w:tr w:rsidR="003D67EE" w14:paraId="5900E123" w14:textId="77777777">
        <w:tblPrEx>
          <w:tblCellMar>
            <w:top w:w="0" w:type="dxa"/>
            <w:bottom w:w="0" w:type="dxa"/>
          </w:tblCellMar>
        </w:tblPrEx>
        <w:tc>
          <w:tcPr>
            <w:tcW w:w="362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74E14B" w14:textId="77777777" w:rsidR="003D67EE" w:rsidRDefault="003D67EE">
            <w:pPr>
              <w:pStyle w:val="Contenidodelatabla"/>
              <w:snapToGrid w:val="0"/>
              <w:spacing w:after="283"/>
              <w:rPr>
                <w:rFonts w:ascii="Times                New Roman" w:hAnsi="Times                New Roman" w:cs="Times                New Roman"/>
                <w:b/>
                <w:spacing w:val="-4"/>
                <w:sz w:val="18"/>
              </w:rPr>
            </w:pPr>
          </w:p>
        </w:tc>
        <w:tc>
          <w:tcPr>
            <w:tcW w:w="187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F3F20E" w14:textId="77777777" w:rsidR="003D67EE" w:rsidRDefault="003D67EE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  <w:tc>
          <w:tcPr>
            <w:tcW w:w="176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99EDF0" w14:textId="77777777" w:rsidR="003D67EE" w:rsidRDefault="003D67EE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  <w:tc>
          <w:tcPr>
            <w:tcW w:w="3246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49C469" w14:textId="77777777" w:rsidR="003D67EE" w:rsidRDefault="003D67EE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</w:tr>
      <w:tr w:rsidR="003D67EE" w14:paraId="0022C565" w14:textId="77777777">
        <w:tblPrEx>
          <w:tblCellMar>
            <w:top w:w="0" w:type="dxa"/>
            <w:bottom w:w="0" w:type="dxa"/>
          </w:tblCellMar>
        </w:tblPrEx>
        <w:tc>
          <w:tcPr>
            <w:tcW w:w="3624" w:type="dxa"/>
            <w:tcBorders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</w:tcPr>
          <w:p w14:paraId="11C9D243" w14:textId="77777777" w:rsidR="003D67EE" w:rsidRDefault="003D67EE">
            <w:pPr>
              <w:pStyle w:val="Contenidodelatabla"/>
              <w:snapToGrid w:val="0"/>
              <w:spacing w:before="57"/>
              <w:rPr>
                <w:rFonts w:ascii="Arial" w:hAnsi="Arial" w:cs="Arial"/>
                <w:spacing w:val="-4"/>
                <w:sz w:val="18"/>
              </w:rPr>
            </w:pPr>
          </w:p>
        </w:tc>
        <w:tc>
          <w:tcPr>
            <w:tcW w:w="1872" w:type="dxa"/>
            <w:tcBorders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0693FFF4" w14:textId="77777777" w:rsidR="003D67EE" w:rsidRDefault="003D67EE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spacing w:val="-4"/>
                <w:sz w:val="18"/>
              </w:rPr>
            </w:pPr>
          </w:p>
        </w:tc>
        <w:tc>
          <w:tcPr>
            <w:tcW w:w="1764" w:type="dxa"/>
            <w:tcBorders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76CEDC2C" w14:textId="77777777" w:rsidR="003D67EE" w:rsidRDefault="003D67EE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color w:val="FF00FF"/>
                <w:spacing w:val="-4"/>
                <w:sz w:val="18"/>
              </w:rPr>
            </w:pPr>
          </w:p>
        </w:tc>
        <w:tc>
          <w:tcPr>
            <w:tcW w:w="3246" w:type="dxa"/>
            <w:tcBorders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78E18E73" w14:textId="77777777" w:rsidR="003D67EE" w:rsidRDefault="003D67EE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color w:val="FF00FF"/>
                <w:spacing w:val="-4"/>
                <w:sz w:val="18"/>
              </w:rPr>
            </w:pPr>
          </w:p>
        </w:tc>
      </w:tr>
    </w:tbl>
    <w:p w14:paraId="50FB71A8" w14:textId="77777777" w:rsidR="003D67EE" w:rsidRDefault="003D67EE">
      <w:pPr>
        <w:jc w:val="both"/>
      </w:pPr>
    </w:p>
    <w:p w14:paraId="59441C30" w14:textId="77777777" w:rsidR="003D67EE" w:rsidRDefault="003D67EE">
      <w:pPr>
        <w:jc w:val="both"/>
      </w:pPr>
    </w:p>
    <w:p w14:paraId="24FA43B7" w14:textId="77777777" w:rsidR="003D67EE" w:rsidRDefault="003D67EE">
      <w:pPr>
        <w:jc w:val="both"/>
      </w:pPr>
    </w:p>
    <w:p w14:paraId="30049AFF" w14:textId="77777777" w:rsidR="003D67EE" w:rsidRDefault="003D67EE">
      <w:pPr>
        <w:jc w:val="both"/>
      </w:pPr>
    </w:p>
    <w:p w14:paraId="3BBB0878" w14:textId="77777777" w:rsidR="003D67EE" w:rsidRDefault="003D67EE">
      <w:pPr>
        <w:jc w:val="both"/>
      </w:pPr>
    </w:p>
    <w:p w14:paraId="1140C9A6" w14:textId="77777777" w:rsidR="003D67EE" w:rsidRDefault="003D67EE">
      <w:pPr>
        <w:jc w:val="both"/>
      </w:pPr>
    </w:p>
    <w:p w14:paraId="7D84A7EA" w14:textId="77777777" w:rsidR="003D67EE" w:rsidRDefault="003D67EE">
      <w:pPr>
        <w:jc w:val="both"/>
      </w:pPr>
    </w:p>
    <w:p w14:paraId="652AA834" w14:textId="77777777" w:rsidR="003D67EE" w:rsidRDefault="00CF3DF6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>DIRU-SARREREN AURRE IKUSPENA</w:t>
      </w:r>
      <w:r>
        <w:rPr>
          <w:rFonts w:ascii="Arial" w:hAnsi="Arial" w:cs="Arial"/>
          <w:sz w:val="18"/>
          <w:szCs w:val="18"/>
        </w:rPr>
        <w:t xml:space="preserve"> / PREVISIÓN DE INGRESOS</w:t>
      </w:r>
    </w:p>
    <w:p w14:paraId="3083B7D2" w14:textId="77777777" w:rsidR="003D67EE" w:rsidRDefault="003D67EE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10516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93"/>
        <w:gridCol w:w="2897"/>
        <w:gridCol w:w="2700"/>
        <w:gridCol w:w="26"/>
      </w:tblGrid>
      <w:tr w:rsidR="003D67EE" w14:paraId="6AF77284" w14:textId="77777777">
        <w:tblPrEx>
          <w:tblCellMar>
            <w:top w:w="0" w:type="dxa"/>
            <w:bottom w:w="0" w:type="dxa"/>
          </w:tblCellMar>
        </w:tblPrEx>
        <w:tc>
          <w:tcPr>
            <w:tcW w:w="1051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2FC077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Jardueraren diru-sarrerak</w:t>
            </w:r>
            <w:r>
              <w:rPr>
                <w:rFonts w:ascii="Arial" w:hAnsi="Arial" w:cs="Arial"/>
                <w:sz w:val="18"/>
                <w:szCs w:val="18"/>
              </w:rPr>
              <w:t xml:space="preserve"> / Ingresos de la actividad</w:t>
            </w:r>
          </w:p>
        </w:tc>
      </w:tr>
      <w:tr w:rsidR="003D67EE" w14:paraId="6353EA58" w14:textId="77777777">
        <w:tblPrEx>
          <w:tblCellMar>
            <w:top w:w="0" w:type="dxa"/>
            <w:bottom w:w="0" w:type="dxa"/>
          </w:tblCellMar>
        </w:tblPrEx>
        <w:tc>
          <w:tcPr>
            <w:tcW w:w="4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F11143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Jardueraren izena</w:t>
            </w:r>
          </w:p>
          <w:p w14:paraId="083012FB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Nombre de la actividad</w:t>
            </w:r>
          </w:p>
        </w:tc>
        <w:tc>
          <w:tcPr>
            <w:tcW w:w="2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54E048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Diru-sarreraren izena</w:t>
            </w:r>
          </w:p>
          <w:p w14:paraId="4E2CED5E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Nombre del ingreso</w:t>
            </w:r>
          </w:p>
        </w:tc>
        <w:tc>
          <w:tcPr>
            <w:tcW w:w="2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9B065E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Kopurua (€)</w:t>
            </w:r>
          </w:p>
          <w:p w14:paraId="5250081C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Cantidad (€)</w:t>
            </w:r>
          </w:p>
        </w:tc>
      </w:tr>
      <w:tr w:rsidR="003D67EE" w14:paraId="71DF338B" w14:textId="77777777">
        <w:tblPrEx>
          <w:tblCellMar>
            <w:top w:w="0" w:type="dxa"/>
            <w:bottom w:w="0" w:type="dxa"/>
          </w:tblCellMar>
        </w:tblPrEx>
        <w:tc>
          <w:tcPr>
            <w:tcW w:w="48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521972" w14:textId="77777777" w:rsidR="003D67EE" w:rsidRDefault="00CF3DF6">
            <w:pPr>
              <w:pStyle w:val="Taularenedukia"/>
              <w:jc w:val="both"/>
            </w:pPr>
            <w:bookmarkStart w:id="94" w:name="Texto81"/>
            <w:r>
              <w:rPr>
                <w:rFonts w:ascii="Arial" w:hAnsi="Arial" w:cs="Arial"/>
                <w:b/>
                <w:bCs/>
                <w:sz w:val="18"/>
                <w:szCs w:val="18"/>
                <w:lang w:eastAsia="eu-ES"/>
              </w:rPr>
              <w:t>     </w:t>
            </w:r>
            <w:bookmarkEnd w:id="94"/>
          </w:p>
        </w:tc>
        <w:tc>
          <w:tcPr>
            <w:tcW w:w="28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A6FE55" w14:textId="77777777" w:rsidR="003D67EE" w:rsidRDefault="00CF3DF6">
            <w:pPr>
              <w:pStyle w:val="Taularenedukia"/>
              <w:snapToGrid w:val="0"/>
              <w:jc w:val="both"/>
            </w:pPr>
            <w:bookmarkStart w:id="95" w:name="Texto82"/>
            <w:r>
              <w:rPr>
                <w:rFonts w:ascii="Arial" w:hAnsi="Arial" w:cs="Arial"/>
                <w:b/>
                <w:bCs/>
                <w:sz w:val="18"/>
                <w:szCs w:val="18"/>
                <w:lang w:eastAsia="eu-ES"/>
              </w:rPr>
              <w:t>     </w:t>
            </w:r>
            <w:bookmarkEnd w:id="95"/>
          </w:p>
        </w:tc>
        <w:tc>
          <w:tcPr>
            <w:tcW w:w="272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77ED80" w14:textId="77777777" w:rsidR="003D67EE" w:rsidRDefault="00CF3DF6">
            <w:pPr>
              <w:pStyle w:val="Taularenedukia"/>
              <w:snapToGrid w:val="0"/>
              <w:jc w:val="right"/>
            </w:pPr>
            <w:bookmarkStart w:id="96" w:name="Texto83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96"/>
          </w:p>
        </w:tc>
      </w:tr>
      <w:tr w:rsidR="003D67EE" w14:paraId="1BD400B1" w14:textId="77777777">
        <w:tblPrEx>
          <w:tblCellMar>
            <w:top w:w="0" w:type="dxa"/>
            <w:bottom w:w="0" w:type="dxa"/>
          </w:tblCellMar>
        </w:tblPrEx>
        <w:tc>
          <w:tcPr>
            <w:tcW w:w="48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C95901" w14:textId="77777777" w:rsidR="003D67EE" w:rsidRDefault="00CF3DF6">
            <w:pPr>
              <w:pStyle w:val="Taularenedukia"/>
              <w:jc w:val="both"/>
            </w:pPr>
            <w:bookmarkStart w:id="97" w:name="Texto84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97"/>
          </w:p>
        </w:tc>
        <w:tc>
          <w:tcPr>
            <w:tcW w:w="28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8386E" w14:textId="77777777" w:rsidR="003D67EE" w:rsidRDefault="00CF3DF6">
            <w:pPr>
              <w:pStyle w:val="Taularenedukia"/>
              <w:snapToGrid w:val="0"/>
              <w:jc w:val="both"/>
            </w:pPr>
            <w:bookmarkStart w:id="98" w:name="Texto85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98"/>
          </w:p>
        </w:tc>
        <w:tc>
          <w:tcPr>
            <w:tcW w:w="272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49AF39" w14:textId="77777777" w:rsidR="003D67EE" w:rsidRDefault="00CF3DF6">
            <w:pPr>
              <w:pStyle w:val="Taularenedukia"/>
              <w:snapToGrid w:val="0"/>
              <w:jc w:val="right"/>
            </w:pPr>
            <w:bookmarkStart w:id="99" w:name="Texto86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99"/>
          </w:p>
        </w:tc>
      </w:tr>
      <w:tr w:rsidR="003D67EE" w14:paraId="246DAF38" w14:textId="77777777">
        <w:tblPrEx>
          <w:tblCellMar>
            <w:top w:w="0" w:type="dxa"/>
            <w:bottom w:w="0" w:type="dxa"/>
          </w:tblCellMar>
        </w:tblPrEx>
        <w:tc>
          <w:tcPr>
            <w:tcW w:w="48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2B37D4" w14:textId="77777777" w:rsidR="003D67EE" w:rsidRDefault="00CF3DF6">
            <w:pPr>
              <w:pStyle w:val="Taularenedukia"/>
              <w:jc w:val="both"/>
            </w:pPr>
            <w:bookmarkStart w:id="100" w:name="Texto87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00"/>
          </w:p>
        </w:tc>
        <w:tc>
          <w:tcPr>
            <w:tcW w:w="28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099C54" w14:textId="77777777" w:rsidR="003D67EE" w:rsidRDefault="00CF3DF6">
            <w:pPr>
              <w:pStyle w:val="Taularenedukia"/>
              <w:snapToGrid w:val="0"/>
              <w:jc w:val="both"/>
            </w:pPr>
            <w:bookmarkStart w:id="101" w:name="Texto88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01"/>
          </w:p>
        </w:tc>
        <w:tc>
          <w:tcPr>
            <w:tcW w:w="272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F13F7" w14:textId="77777777" w:rsidR="003D67EE" w:rsidRDefault="00CF3DF6">
            <w:pPr>
              <w:pStyle w:val="Taularenedukia"/>
              <w:snapToGrid w:val="0"/>
              <w:jc w:val="right"/>
            </w:pPr>
            <w:bookmarkStart w:id="102" w:name="Texto89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02"/>
          </w:p>
        </w:tc>
      </w:tr>
      <w:tr w:rsidR="003D67EE" w14:paraId="3238C3BB" w14:textId="77777777">
        <w:tblPrEx>
          <w:tblCellMar>
            <w:top w:w="0" w:type="dxa"/>
            <w:bottom w:w="0" w:type="dxa"/>
          </w:tblCellMar>
        </w:tblPrEx>
        <w:tc>
          <w:tcPr>
            <w:tcW w:w="48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E7AB92" w14:textId="77777777" w:rsidR="003D67EE" w:rsidRDefault="00CF3DF6">
            <w:pPr>
              <w:pStyle w:val="Taularenedukia"/>
              <w:jc w:val="both"/>
            </w:pPr>
            <w:bookmarkStart w:id="103" w:name="Texto90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03"/>
          </w:p>
        </w:tc>
        <w:tc>
          <w:tcPr>
            <w:tcW w:w="28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ADCAAB" w14:textId="77777777" w:rsidR="003D67EE" w:rsidRDefault="00CF3DF6">
            <w:pPr>
              <w:pStyle w:val="Taularenedukia"/>
              <w:snapToGrid w:val="0"/>
              <w:jc w:val="both"/>
            </w:pPr>
            <w:bookmarkStart w:id="104" w:name="Texto91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04"/>
          </w:p>
        </w:tc>
        <w:tc>
          <w:tcPr>
            <w:tcW w:w="272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44D8A9" w14:textId="77777777" w:rsidR="003D67EE" w:rsidRDefault="00CF3DF6">
            <w:pPr>
              <w:pStyle w:val="Taularenedukia"/>
              <w:snapToGrid w:val="0"/>
              <w:jc w:val="right"/>
            </w:pPr>
            <w:bookmarkStart w:id="105" w:name="Texto92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05"/>
          </w:p>
        </w:tc>
      </w:tr>
      <w:tr w:rsidR="003D67EE" w14:paraId="60DD6044" w14:textId="77777777">
        <w:tblPrEx>
          <w:tblCellMar>
            <w:top w:w="0" w:type="dxa"/>
            <w:bottom w:w="0" w:type="dxa"/>
          </w:tblCellMar>
        </w:tblPrEx>
        <w:tc>
          <w:tcPr>
            <w:tcW w:w="48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B9ABFC" w14:textId="77777777" w:rsidR="003D67EE" w:rsidRDefault="00CF3DF6">
            <w:pPr>
              <w:pStyle w:val="Taularenedukia"/>
              <w:jc w:val="both"/>
            </w:pPr>
            <w:bookmarkStart w:id="106" w:name="Texto93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06"/>
          </w:p>
        </w:tc>
        <w:tc>
          <w:tcPr>
            <w:tcW w:w="28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07AE39" w14:textId="77777777" w:rsidR="003D67EE" w:rsidRDefault="00CF3DF6">
            <w:pPr>
              <w:pStyle w:val="Taularenedukia"/>
              <w:snapToGrid w:val="0"/>
              <w:jc w:val="both"/>
            </w:pPr>
            <w:bookmarkStart w:id="107" w:name="Texto94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07"/>
          </w:p>
        </w:tc>
        <w:tc>
          <w:tcPr>
            <w:tcW w:w="272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B3AC15" w14:textId="77777777" w:rsidR="003D67EE" w:rsidRDefault="00CF3DF6">
            <w:pPr>
              <w:pStyle w:val="Taularenedukia"/>
              <w:snapToGrid w:val="0"/>
              <w:jc w:val="right"/>
            </w:pPr>
            <w:bookmarkStart w:id="108" w:name="Texto95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08"/>
          </w:p>
        </w:tc>
      </w:tr>
      <w:tr w:rsidR="003D67EE" w14:paraId="56C200B9" w14:textId="77777777">
        <w:tblPrEx>
          <w:tblCellMar>
            <w:top w:w="0" w:type="dxa"/>
            <w:bottom w:w="0" w:type="dxa"/>
          </w:tblCellMar>
        </w:tblPrEx>
        <w:tc>
          <w:tcPr>
            <w:tcW w:w="48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C30B36" w14:textId="77777777" w:rsidR="003D67EE" w:rsidRDefault="00CF3DF6">
            <w:pPr>
              <w:pStyle w:val="Taularenedukia"/>
              <w:jc w:val="both"/>
            </w:pPr>
            <w:bookmarkStart w:id="109" w:name="Texto96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09"/>
          </w:p>
        </w:tc>
        <w:tc>
          <w:tcPr>
            <w:tcW w:w="28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91EFC9" w14:textId="77777777" w:rsidR="003D67EE" w:rsidRDefault="00CF3DF6">
            <w:pPr>
              <w:pStyle w:val="Taularenedukia"/>
              <w:snapToGrid w:val="0"/>
              <w:jc w:val="both"/>
            </w:pPr>
            <w:bookmarkStart w:id="110" w:name="Texto97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10"/>
          </w:p>
        </w:tc>
        <w:tc>
          <w:tcPr>
            <w:tcW w:w="272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A8AB56" w14:textId="77777777" w:rsidR="003D67EE" w:rsidRDefault="00CF3DF6">
            <w:pPr>
              <w:pStyle w:val="Taularenedukia"/>
              <w:snapToGrid w:val="0"/>
              <w:jc w:val="right"/>
            </w:pPr>
            <w:bookmarkStart w:id="111" w:name="Texto98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11"/>
          </w:p>
        </w:tc>
      </w:tr>
      <w:tr w:rsidR="003D67EE" w14:paraId="1E691182" w14:textId="77777777">
        <w:tblPrEx>
          <w:tblCellMar>
            <w:top w:w="0" w:type="dxa"/>
            <w:bottom w:w="0" w:type="dxa"/>
          </w:tblCellMar>
        </w:tblPrEx>
        <w:tc>
          <w:tcPr>
            <w:tcW w:w="48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A28F99" w14:textId="77777777" w:rsidR="003D67EE" w:rsidRDefault="00CF3DF6">
            <w:pPr>
              <w:pStyle w:val="Taularenedukia"/>
              <w:jc w:val="both"/>
            </w:pPr>
            <w:bookmarkStart w:id="112" w:name="Texto99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12"/>
          </w:p>
        </w:tc>
        <w:tc>
          <w:tcPr>
            <w:tcW w:w="28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6BCAFB" w14:textId="77777777" w:rsidR="003D67EE" w:rsidRDefault="00CF3DF6">
            <w:pPr>
              <w:pStyle w:val="Taularenedukia"/>
              <w:snapToGrid w:val="0"/>
              <w:jc w:val="both"/>
            </w:pPr>
            <w:bookmarkStart w:id="113" w:name="Texto100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13"/>
          </w:p>
        </w:tc>
        <w:tc>
          <w:tcPr>
            <w:tcW w:w="272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56D654" w14:textId="77777777" w:rsidR="003D67EE" w:rsidRDefault="00CF3DF6">
            <w:pPr>
              <w:pStyle w:val="Taularenedukia"/>
              <w:snapToGrid w:val="0"/>
              <w:jc w:val="right"/>
            </w:pPr>
            <w:bookmarkStart w:id="114" w:name="Texto101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14"/>
          </w:p>
        </w:tc>
      </w:tr>
      <w:tr w:rsidR="003D67EE" w14:paraId="03A549F0" w14:textId="77777777">
        <w:tblPrEx>
          <w:tblCellMar>
            <w:top w:w="0" w:type="dxa"/>
            <w:bottom w:w="0" w:type="dxa"/>
          </w:tblCellMar>
        </w:tblPrEx>
        <w:tc>
          <w:tcPr>
            <w:tcW w:w="48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D17C86" w14:textId="77777777" w:rsidR="003D67EE" w:rsidRDefault="00CF3DF6">
            <w:pPr>
              <w:pStyle w:val="Taularenedukia"/>
              <w:jc w:val="both"/>
            </w:pPr>
            <w:bookmarkStart w:id="115" w:name="Texto102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15"/>
          </w:p>
        </w:tc>
        <w:tc>
          <w:tcPr>
            <w:tcW w:w="28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A2EFCD" w14:textId="77777777" w:rsidR="003D67EE" w:rsidRDefault="00CF3DF6">
            <w:pPr>
              <w:pStyle w:val="Taularenedukia"/>
              <w:snapToGrid w:val="0"/>
              <w:jc w:val="both"/>
            </w:pPr>
            <w:bookmarkStart w:id="116" w:name="Texto103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16"/>
          </w:p>
        </w:tc>
        <w:tc>
          <w:tcPr>
            <w:tcW w:w="272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D6847C" w14:textId="77777777" w:rsidR="003D67EE" w:rsidRDefault="00CF3DF6">
            <w:pPr>
              <w:pStyle w:val="Taularenedukia"/>
              <w:snapToGrid w:val="0"/>
              <w:jc w:val="right"/>
            </w:pPr>
            <w:bookmarkStart w:id="117" w:name="Texto104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17"/>
          </w:p>
        </w:tc>
      </w:tr>
      <w:tr w:rsidR="003D67EE" w14:paraId="1BCB3926" w14:textId="77777777">
        <w:tblPrEx>
          <w:tblCellMar>
            <w:top w:w="0" w:type="dxa"/>
            <w:bottom w:w="0" w:type="dxa"/>
          </w:tblCellMar>
        </w:tblPrEx>
        <w:tc>
          <w:tcPr>
            <w:tcW w:w="10490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23B33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 xml:space="preserve">(*) Taula honetan sartu beharrekoak dira Tolosako </w:t>
            </w:r>
            <w:r>
              <w:rPr>
                <w:rFonts w:ascii="Arial" w:hAnsi="Arial" w:cs="Arial"/>
                <w:sz w:val="18"/>
                <w:szCs w:val="18"/>
              </w:rPr>
              <w:t>Udalak elkarteari egiten dizkion ordainketak kontzeptu ezberdinetan, diru-laguntza salbu.</w:t>
            </w:r>
          </w:p>
          <w:p w14:paraId="11760A84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(*) En este cuadro se deberán incluir todos los ingresos del Ayuntamiento de Tolosa a la asociación por diferentes conceptos, excepto la subvención.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7E2E82" w14:textId="77777777" w:rsidR="003D67EE" w:rsidRDefault="003D67EE">
            <w:pPr>
              <w:snapToGri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D67EE" w14:paraId="782A32E9" w14:textId="77777777">
        <w:tblPrEx>
          <w:tblCellMar>
            <w:top w:w="0" w:type="dxa"/>
            <w:bottom w:w="0" w:type="dxa"/>
          </w:tblCellMar>
        </w:tblPrEx>
        <w:tc>
          <w:tcPr>
            <w:tcW w:w="77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5C2D76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Elkartekideen ekarpenak</w:t>
            </w:r>
            <w:r>
              <w:rPr>
                <w:rFonts w:ascii="Arial" w:hAnsi="Arial" w:cs="Arial"/>
                <w:sz w:val="18"/>
                <w:szCs w:val="18"/>
              </w:rPr>
              <w:t xml:space="preserve"> / Aportaciones de socios/as</w:t>
            </w:r>
          </w:p>
          <w:p w14:paraId="1148ECB9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Urte osoan </w:t>
            </w:r>
            <w:r>
              <w:rPr>
                <w:rFonts w:ascii="Arial" w:hAnsi="Arial" w:cs="Arial"/>
                <w:sz w:val="18"/>
                <w:szCs w:val="18"/>
              </w:rPr>
              <w:t>/ Aportación anual</w:t>
            </w:r>
          </w:p>
        </w:tc>
        <w:tc>
          <w:tcPr>
            <w:tcW w:w="2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AE3B6A" w14:textId="77777777" w:rsidR="003D67EE" w:rsidRDefault="00CF3DF6">
            <w:pPr>
              <w:pStyle w:val="Taularenedukia"/>
              <w:snapToGrid w:val="0"/>
              <w:jc w:val="right"/>
            </w:pPr>
            <w:bookmarkStart w:id="118" w:name="Texto105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18"/>
          </w:p>
        </w:tc>
      </w:tr>
      <w:tr w:rsidR="003D67EE" w14:paraId="545720B0" w14:textId="77777777">
        <w:tblPrEx>
          <w:tblCellMar>
            <w:top w:w="0" w:type="dxa"/>
            <w:bottom w:w="0" w:type="dxa"/>
          </w:tblCellMar>
        </w:tblPrEx>
        <w:tc>
          <w:tcPr>
            <w:tcW w:w="10490" w:type="dxa"/>
            <w:gridSpan w:val="3"/>
            <w:tcBorders>
              <w:top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F019F2" w14:textId="77777777" w:rsidR="003D67EE" w:rsidRDefault="003D67EE">
            <w:pPr>
              <w:pStyle w:val="Taularenedukia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011C8" w14:textId="77777777" w:rsidR="003D67EE" w:rsidRDefault="003D67E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D67EE" w14:paraId="32373AE8" w14:textId="77777777">
        <w:tblPrEx>
          <w:tblCellMar>
            <w:top w:w="0" w:type="dxa"/>
            <w:bottom w:w="0" w:type="dxa"/>
          </w:tblCellMar>
        </w:tblPrEx>
        <w:tc>
          <w:tcPr>
            <w:tcW w:w="1051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DE385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Beste erakunde pribatu nahiz publiko batzuengandik espero diren diru-laguntzak</w:t>
            </w:r>
          </w:p>
          <w:p w14:paraId="375E2827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Previsión de subvenciones de otras entidades privadas o públicas</w:t>
            </w:r>
          </w:p>
        </w:tc>
      </w:tr>
      <w:tr w:rsidR="003D67EE" w14:paraId="05CCB014" w14:textId="77777777">
        <w:tblPrEx>
          <w:tblCellMar>
            <w:top w:w="0" w:type="dxa"/>
            <w:bottom w:w="0" w:type="dxa"/>
          </w:tblCellMar>
        </w:tblPrEx>
        <w:tc>
          <w:tcPr>
            <w:tcW w:w="77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DBAEDA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Izena</w:t>
            </w:r>
            <w:r>
              <w:rPr>
                <w:rFonts w:ascii="Arial" w:hAnsi="Arial" w:cs="Arial"/>
                <w:sz w:val="18"/>
                <w:szCs w:val="18"/>
              </w:rPr>
              <w:t xml:space="preserve"> / </w:t>
            </w:r>
            <w:r>
              <w:rPr>
                <w:rFonts w:ascii="Arial" w:hAnsi="Arial" w:cs="Arial"/>
                <w:sz w:val="18"/>
                <w:szCs w:val="18"/>
              </w:rPr>
              <w:t>Nombre</w:t>
            </w:r>
          </w:p>
        </w:tc>
        <w:tc>
          <w:tcPr>
            <w:tcW w:w="2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CF8923" w14:textId="77777777" w:rsidR="003D67EE" w:rsidRDefault="003D67EE">
            <w:pPr>
              <w:pStyle w:val="Taularenedukia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D67EE" w14:paraId="725C544B" w14:textId="77777777">
        <w:tblPrEx>
          <w:tblCellMar>
            <w:top w:w="0" w:type="dxa"/>
            <w:bottom w:w="0" w:type="dxa"/>
          </w:tblCellMar>
        </w:tblPrEx>
        <w:tc>
          <w:tcPr>
            <w:tcW w:w="779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8B90C3" w14:textId="77777777" w:rsidR="003D67EE" w:rsidRDefault="00CF3DF6">
            <w:pPr>
              <w:pStyle w:val="Taularenedukia"/>
              <w:ind w:left="720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TOLOSAKO UDALA – aurre ikusitako kopurua</w:t>
            </w:r>
            <w:r>
              <w:rPr>
                <w:rFonts w:ascii="Arial" w:hAnsi="Arial" w:cs="Arial"/>
                <w:sz w:val="18"/>
                <w:szCs w:val="18"/>
              </w:rPr>
              <w:t xml:space="preserve"> / subvención prevista</w:t>
            </w:r>
          </w:p>
        </w:tc>
        <w:tc>
          <w:tcPr>
            <w:tcW w:w="272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3D43BC" w14:textId="77777777" w:rsidR="003D67EE" w:rsidRDefault="00CF3DF6">
            <w:pPr>
              <w:pStyle w:val="Taularenedukia"/>
              <w:snapToGrid w:val="0"/>
              <w:jc w:val="right"/>
            </w:pPr>
            <w:bookmarkStart w:id="119" w:name="Texto106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19"/>
          </w:p>
        </w:tc>
      </w:tr>
      <w:tr w:rsidR="003D67EE" w14:paraId="1D6A6D5C" w14:textId="77777777">
        <w:tblPrEx>
          <w:tblCellMar>
            <w:top w:w="0" w:type="dxa"/>
            <w:bottom w:w="0" w:type="dxa"/>
          </w:tblCellMar>
        </w:tblPrEx>
        <w:tc>
          <w:tcPr>
            <w:tcW w:w="779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1AA8A5" w14:textId="77777777" w:rsidR="003D67EE" w:rsidRDefault="00CF3DF6">
            <w:pPr>
              <w:pStyle w:val="Taularenedukia"/>
              <w:ind w:left="720"/>
              <w:jc w:val="both"/>
            </w:pPr>
            <w:bookmarkStart w:id="120" w:name="Texto107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20"/>
          </w:p>
        </w:tc>
        <w:tc>
          <w:tcPr>
            <w:tcW w:w="272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C4B542" w14:textId="77777777" w:rsidR="003D67EE" w:rsidRDefault="00CF3DF6">
            <w:pPr>
              <w:pStyle w:val="Taularenedukia"/>
              <w:snapToGrid w:val="0"/>
              <w:jc w:val="right"/>
            </w:pPr>
            <w:bookmarkStart w:id="121" w:name="Texto108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21"/>
          </w:p>
        </w:tc>
      </w:tr>
      <w:tr w:rsidR="003D67EE" w14:paraId="6E22FE6F" w14:textId="77777777">
        <w:tblPrEx>
          <w:tblCellMar>
            <w:top w:w="0" w:type="dxa"/>
            <w:bottom w:w="0" w:type="dxa"/>
          </w:tblCellMar>
        </w:tblPrEx>
        <w:tc>
          <w:tcPr>
            <w:tcW w:w="779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227BC" w14:textId="77777777" w:rsidR="003D67EE" w:rsidRDefault="00CF3DF6">
            <w:pPr>
              <w:pStyle w:val="Taularenedukia"/>
              <w:ind w:left="720"/>
              <w:jc w:val="both"/>
            </w:pPr>
            <w:bookmarkStart w:id="122" w:name="Texto109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22"/>
          </w:p>
        </w:tc>
        <w:tc>
          <w:tcPr>
            <w:tcW w:w="272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EB0B72" w14:textId="77777777" w:rsidR="003D67EE" w:rsidRDefault="00CF3DF6">
            <w:pPr>
              <w:pStyle w:val="Taularenedukia"/>
              <w:snapToGrid w:val="0"/>
              <w:jc w:val="right"/>
            </w:pPr>
            <w:bookmarkStart w:id="123" w:name="Texto110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23"/>
          </w:p>
        </w:tc>
      </w:tr>
      <w:tr w:rsidR="003D67EE" w14:paraId="7AFB1668" w14:textId="77777777">
        <w:tblPrEx>
          <w:tblCellMar>
            <w:top w:w="0" w:type="dxa"/>
            <w:bottom w:w="0" w:type="dxa"/>
          </w:tblCellMar>
        </w:tblPrEx>
        <w:tc>
          <w:tcPr>
            <w:tcW w:w="779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87E95A" w14:textId="77777777" w:rsidR="003D67EE" w:rsidRDefault="00CF3DF6">
            <w:pPr>
              <w:pStyle w:val="Taularenedukia"/>
              <w:ind w:left="720"/>
              <w:jc w:val="both"/>
            </w:pPr>
            <w:bookmarkStart w:id="124" w:name="Texto111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24"/>
          </w:p>
        </w:tc>
        <w:tc>
          <w:tcPr>
            <w:tcW w:w="272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0FF372" w14:textId="77777777" w:rsidR="003D67EE" w:rsidRDefault="00CF3DF6">
            <w:pPr>
              <w:pStyle w:val="Taularenedukia"/>
              <w:snapToGrid w:val="0"/>
              <w:jc w:val="right"/>
            </w:pPr>
            <w:bookmarkStart w:id="125" w:name="Texto112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25"/>
          </w:p>
        </w:tc>
      </w:tr>
      <w:tr w:rsidR="003D67EE" w14:paraId="495CCC90" w14:textId="77777777">
        <w:tblPrEx>
          <w:tblCellMar>
            <w:top w:w="0" w:type="dxa"/>
            <w:bottom w:w="0" w:type="dxa"/>
          </w:tblCellMar>
        </w:tblPrEx>
        <w:tc>
          <w:tcPr>
            <w:tcW w:w="779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978441" w14:textId="77777777" w:rsidR="003D67EE" w:rsidRDefault="00CF3DF6">
            <w:pPr>
              <w:pStyle w:val="Taularenedukia"/>
              <w:ind w:left="720"/>
              <w:jc w:val="both"/>
            </w:pPr>
            <w:bookmarkStart w:id="126" w:name="Texto113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26"/>
          </w:p>
        </w:tc>
        <w:tc>
          <w:tcPr>
            <w:tcW w:w="272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95775" w14:textId="77777777" w:rsidR="003D67EE" w:rsidRDefault="00CF3DF6">
            <w:pPr>
              <w:pStyle w:val="Taularenedukia"/>
              <w:snapToGrid w:val="0"/>
              <w:jc w:val="right"/>
            </w:pPr>
            <w:bookmarkStart w:id="127" w:name="Texto114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27"/>
          </w:p>
        </w:tc>
      </w:tr>
    </w:tbl>
    <w:p w14:paraId="08209ED6" w14:textId="77777777" w:rsidR="003D67EE" w:rsidRDefault="003D67EE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5802" w:type="dxa"/>
        <w:tblInd w:w="475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45"/>
        <w:gridCol w:w="2757"/>
      </w:tblGrid>
      <w:tr w:rsidR="003D67EE" w14:paraId="0042FB62" w14:textId="77777777">
        <w:tblPrEx>
          <w:tblCellMar>
            <w:top w:w="0" w:type="dxa"/>
            <w:bottom w:w="0" w:type="dxa"/>
          </w:tblCellMar>
        </w:tblPrEx>
        <w:tc>
          <w:tcPr>
            <w:tcW w:w="3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7A2825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SARRERAK GUZTIRA</w:t>
            </w:r>
          </w:p>
          <w:p w14:paraId="7762FA51" w14:textId="77777777" w:rsidR="003D67EE" w:rsidRDefault="00CF3DF6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TOTAL INGRESOS</w:t>
            </w:r>
          </w:p>
        </w:tc>
        <w:tc>
          <w:tcPr>
            <w:tcW w:w="2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29DE54" w14:textId="77777777" w:rsidR="003D67EE" w:rsidRDefault="00CF3DF6">
            <w:pPr>
              <w:pStyle w:val="Taularenedukia"/>
              <w:snapToGrid w:val="0"/>
              <w:jc w:val="right"/>
            </w:pPr>
            <w:bookmarkStart w:id="128" w:name="Texto115"/>
            <w:r>
              <w:rPr>
                <w:rFonts w:ascii="Arial" w:hAnsi="Arial" w:cs="Arial"/>
                <w:sz w:val="18"/>
                <w:szCs w:val="18"/>
                <w:lang w:eastAsia="eu-ES"/>
              </w:rPr>
              <w:t>     </w:t>
            </w:r>
            <w:bookmarkEnd w:id="128"/>
          </w:p>
        </w:tc>
      </w:tr>
    </w:tbl>
    <w:p w14:paraId="24B2A14A" w14:textId="77777777" w:rsidR="003D67EE" w:rsidRDefault="003D67EE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10506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24"/>
        <w:gridCol w:w="1872"/>
        <w:gridCol w:w="1764"/>
        <w:gridCol w:w="3246"/>
      </w:tblGrid>
      <w:tr w:rsidR="003D67EE" w14:paraId="4EA408C4" w14:textId="77777777">
        <w:tblPrEx>
          <w:tblCellMar>
            <w:top w:w="0" w:type="dxa"/>
            <w:bottom w:w="0" w:type="dxa"/>
          </w:tblCellMar>
        </w:tblPrEx>
        <w:tc>
          <w:tcPr>
            <w:tcW w:w="10506" w:type="dxa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3E260AF" w14:textId="77777777" w:rsidR="003D67EE" w:rsidRDefault="00CF3DF6">
            <w:pPr>
              <w:pStyle w:val="Contenidodelatabla"/>
              <w:spacing w:before="125" w:after="113"/>
              <w:jc w:val="both"/>
            </w:pPr>
            <w:r>
              <w:rPr>
                <w:rFonts w:ascii="Arial" w:hAnsi="Arial" w:cs="Arial"/>
                <w:b/>
                <w:color w:val="000000"/>
                <w:spacing w:val="-4"/>
                <w:sz w:val="18"/>
              </w:rPr>
              <w:t xml:space="preserve">PROIEKTUAREKIN ZERIKUSIA DUTEN PERTSONEN BANAKETA SEXUAREN ARABERA </w:t>
            </w:r>
            <w:r>
              <w:rPr>
                <w:rFonts w:ascii="Arial" w:hAnsi="Arial" w:cs="Arial"/>
                <w:color w:val="000000"/>
                <w:spacing w:val="-4"/>
                <w:sz w:val="18"/>
              </w:rPr>
              <w:t xml:space="preserve">/ </w:t>
            </w:r>
            <w:r>
              <w:rPr>
                <w:rFonts w:ascii="Arial" w:hAnsi="Arial" w:cs="Arial"/>
                <w:spacing w:val="-4"/>
                <w:sz w:val="18"/>
              </w:rPr>
              <w:t>DISTRIBUCIÓN POR SEXO DE LAS PERSONAS BENEFICIADAS CON EL PROYECTO</w:t>
            </w:r>
          </w:p>
        </w:tc>
      </w:tr>
      <w:tr w:rsidR="003D67EE" w14:paraId="4DCE1E78" w14:textId="77777777">
        <w:tblPrEx>
          <w:tblCellMar>
            <w:top w:w="0" w:type="dxa"/>
            <w:bottom w:w="0" w:type="dxa"/>
          </w:tblCellMar>
        </w:tblPrEx>
        <w:tc>
          <w:tcPr>
            <w:tcW w:w="362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5F13653" w14:textId="77777777" w:rsidR="003D67EE" w:rsidRDefault="003D67EE">
            <w:pPr>
              <w:pStyle w:val="Contenidodelatabla"/>
              <w:snapToGrid w:val="0"/>
            </w:pPr>
          </w:p>
        </w:tc>
        <w:tc>
          <w:tcPr>
            <w:tcW w:w="187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1BDCFF1" w14:textId="77777777" w:rsidR="003D67EE" w:rsidRDefault="00CF3DF6">
            <w:pPr>
              <w:pStyle w:val="Contenidodelatabla"/>
              <w:spacing w:before="57"/>
              <w:jc w:val="center"/>
            </w:pPr>
            <w:r>
              <w:rPr>
                <w:rFonts w:ascii="Arial" w:hAnsi="Arial" w:cs="Arial"/>
                <w:b/>
                <w:spacing w:val="-4"/>
                <w:sz w:val="18"/>
              </w:rPr>
              <w:t>Emakumezko</w:t>
            </w:r>
            <w:r>
              <w:rPr>
                <w:spacing w:val="-4"/>
              </w:rPr>
              <w:t xml:space="preserve"> </w:t>
            </w:r>
            <w:r>
              <w:rPr>
                <w:rFonts w:ascii="Arial" w:hAnsi="Arial" w:cs="Arial"/>
                <w:b/>
                <w:spacing w:val="-4"/>
                <w:sz w:val="18"/>
                <w:lang w:val="es-ES"/>
              </w:rPr>
              <w:t>kopurua</w:t>
            </w:r>
          </w:p>
          <w:p w14:paraId="39DF1676" w14:textId="77777777" w:rsidR="003D67EE" w:rsidRDefault="00CF3DF6">
            <w:pPr>
              <w:pStyle w:val="Contenidodelatabla"/>
              <w:spacing w:before="57"/>
              <w:jc w:val="center"/>
            </w:pPr>
            <w:r>
              <w:rPr>
                <w:rFonts w:ascii="Arial" w:hAnsi="Arial" w:cs="Arial"/>
                <w:spacing w:val="-4"/>
                <w:sz w:val="18"/>
                <w:lang w:val="es-ES"/>
              </w:rPr>
              <w:t xml:space="preserve">Nº </w:t>
            </w:r>
            <w:r>
              <w:rPr>
                <w:rFonts w:ascii="Arial" w:hAnsi="Arial" w:cs="Arial"/>
                <w:spacing w:val="-4"/>
                <w:sz w:val="18"/>
              </w:rPr>
              <w:t>Mujer</w:t>
            </w:r>
            <w:r>
              <w:rPr>
                <w:rFonts w:ascii="Arial" w:hAnsi="Arial" w:cs="Arial"/>
                <w:spacing w:val="-4"/>
                <w:sz w:val="18"/>
                <w:lang w:val="es-ES"/>
              </w:rPr>
              <w:t>es</w:t>
            </w:r>
          </w:p>
        </w:tc>
        <w:tc>
          <w:tcPr>
            <w:tcW w:w="176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6D7267" w14:textId="77777777" w:rsidR="003D67EE" w:rsidRDefault="00CF3DF6">
            <w:pPr>
              <w:pStyle w:val="Contenidodelatabla"/>
              <w:spacing w:before="57"/>
              <w:jc w:val="center"/>
            </w:pPr>
            <w:r>
              <w:rPr>
                <w:rFonts w:ascii="Arial" w:hAnsi="Arial" w:cs="Arial"/>
                <w:b/>
                <w:spacing w:val="-4"/>
                <w:sz w:val="18"/>
              </w:rPr>
              <w:t>Gizonezko</w:t>
            </w:r>
            <w:r>
              <w:rPr>
                <w:spacing w:val="-4"/>
              </w:rPr>
              <w:t xml:space="preserve"> </w:t>
            </w:r>
            <w:r>
              <w:rPr>
                <w:rFonts w:ascii="Arial" w:hAnsi="Arial" w:cs="Arial"/>
                <w:b/>
                <w:spacing w:val="-4"/>
                <w:sz w:val="18"/>
                <w:lang w:val="es-ES"/>
              </w:rPr>
              <w:t>kopurua</w:t>
            </w:r>
          </w:p>
          <w:p w14:paraId="07CAA27A" w14:textId="77777777" w:rsidR="003D67EE" w:rsidRDefault="00CF3DF6">
            <w:pPr>
              <w:pStyle w:val="Contenidodelatabla"/>
              <w:spacing w:before="57"/>
              <w:jc w:val="center"/>
            </w:pPr>
            <w:r>
              <w:rPr>
                <w:rFonts w:ascii="Arial" w:hAnsi="Arial" w:cs="Arial"/>
                <w:spacing w:val="-4"/>
                <w:sz w:val="18"/>
                <w:lang w:val="es-ES"/>
              </w:rPr>
              <w:t xml:space="preserve">Nº </w:t>
            </w:r>
            <w:r>
              <w:rPr>
                <w:rFonts w:ascii="Arial" w:hAnsi="Arial" w:cs="Arial"/>
                <w:spacing w:val="-4"/>
                <w:sz w:val="18"/>
              </w:rPr>
              <w:t>Hombre</w:t>
            </w:r>
            <w:r>
              <w:rPr>
                <w:rFonts w:ascii="Arial" w:hAnsi="Arial" w:cs="Arial"/>
                <w:spacing w:val="-4"/>
                <w:sz w:val="18"/>
                <w:lang w:val="es-ES"/>
              </w:rPr>
              <w:t>s</w:t>
            </w:r>
          </w:p>
        </w:tc>
        <w:tc>
          <w:tcPr>
            <w:tcW w:w="3246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C7D99F" w14:textId="77777777" w:rsidR="003D67EE" w:rsidRDefault="00CF3DF6">
            <w:pPr>
              <w:pStyle w:val="Contenidodelatabla"/>
              <w:spacing w:before="57"/>
              <w:jc w:val="center"/>
            </w:pPr>
            <w:r>
              <w:rPr>
                <w:rFonts w:ascii="Arial" w:hAnsi="Arial" w:cs="Arial"/>
                <w:b/>
                <w:spacing w:val="-4"/>
                <w:sz w:val="18"/>
              </w:rPr>
              <w:t>Beste</w:t>
            </w:r>
            <w:r>
              <w:rPr>
                <w:rFonts w:ascii="Arial" w:hAnsi="Arial" w:cs="Arial"/>
                <w:b/>
                <w:spacing w:val="-4"/>
                <w:sz w:val="18"/>
                <w:lang w:val="es-ES"/>
              </w:rPr>
              <w:t xml:space="preserve">lako genero / identitate kopurua </w:t>
            </w:r>
            <w:r>
              <w:rPr>
                <w:rFonts w:ascii="Arial" w:hAnsi="Arial" w:cs="Arial"/>
                <w:b/>
                <w:spacing w:val="-4"/>
                <w:sz w:val="18"/>
              </w:rPr>
              <w:t>(*)</w:t>
            </w:r>
          </w:p>
          <w:p w14:paraId="24F45E30" w14:textId="77777777" w:rsidR="003D67EE" w:rsidRDefault="00CF3DF6">
            <w:pPr>
              <w:pStyle w:val="Contenidodelatabla"/>
              <w:spacing w:before="57"/>
              <w:jc w:val="center"/>
            </w:pPr>
            <w:r>
              <w:rPr>
                <w:rFonts w:ascii="Arial" w:hAnsi="Arial" w:cs="Arial"/>
                <w:i/>
                <w:spacing w:val="-4"/>
                <w:sz w:val="18"/>
              </w:rPr>
              <w:t>Nº Otro género / identidad</w:t>
            </w:r>
            <w:r>
              <w:rPr>
                <w:rFonts w:ascii="Times                New Roman" w:hAnsi="Times                New Roman" w:cs="Times                New Roman"/>
                <w:spacing w:val="-4"/>
              </w:rPr>
              <w:t xml:space="preserve"> </w:t>
            </w:r>
            <w:r>
              <w:rPr>
                <w:rFonts w:ascii="Arial" w:hAnsi="Arial" w:cs="Arial"/>
                <w:b/>
                <w:spacing w:val="-4"/>
                <w:sz w:val="18"/>
              </w:rPr>
              <w:t>(*)</w:t>
            </w:r>
          </w:p>
        </w:tc>
      </w:tr>
      <w:tr w:rsidR="003D67EE" w14:paraId="5422C1D1" w14:textId="77777777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362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73C2EC" w14:textId="77777777" w:rsidR="003D67EE" w:rsidRDefault="00CF3DF6">
            <w:pPr>
              <w:pStyle w:val="Contenidodelatabla"/>
            </w:pPr>
            <w:r>
              <w:rPr>
                <w:rFonts w:ascii="Arial" w:hAnsi="Arial" w:cs="Arial"/>
                <w:b/>
                <w:spacing w:val="-4"/>
                <w:sz w:val="18"/>
              </w:rPr>
              <w:t>Proiekturaren onuradunak</w:t>
            </w:r>
          </w:p>
          <w:p w14:paraId="2F09D611" w14:textId="77777777" w:rsidR="003D67EE" w:rsidRDefault="00CF3DF6">
            <w:pPr>
              <w:pStyle w:val="Contenidodelatabla"/>
            </w:pPr>
            <w:r>
              <w:rPr>
                <w:rFonts w:ascii="Arial" w:hAnsi="Arial" w:cs="Arial"/>
                <w:spacing w:val="-4"/>
                <w:sz w:val="18"/>
              </w:rPr>
              <w:t xml:space="preserve">Personas </w:t>
            </w:r>
            <w:r>
              <w:rPr>
                <w:rFonts w:ascii="Arial" w:hAnsi="Arial" w:cs="Arial"/>
                <w:spacing w:val="-4"/>
                <w:sz w:val="18"/>
              </w:rPr>
              <w:t>beneficiarias del proyecto</w:t>
            </w:r>
          </w:p>
        </w:tc>
        <w:tc>
          <w:tcPr>
            <w:tcW w:w="187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66073F" w14:textId="77777777" w:rsidR="003D67EE" w:rsidRDefault="003D67EE">
            <w:pPr>
              <w:pStyle w:val="Contenidodelatabla"/>
              <w:snapToGrid w:val="0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  <w:tc>
          <w:tcPr>
            <w:tcW w:w="176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30B0CA" w14:textId="77777777" w:rsidR="003D67EE" w:rsidRDefault="003D67EE">
            <w:pPr>
              <w:pStyle w:val="Contenidodelatabla"/>
              <w:snapToGrid w:val="0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  <w:tc>
          <w:tcPr>
            <w:tcW w:w="3246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FAF200" w14:textId="77777777" w:rsidR="003D67EE" w:rsidRDefault="003D67EE">
            <w:pPr>
              <w:pStyle w:val="Contenidodelatabla"/>
              <w:snapToGrid w:val="0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</w:tr>
      <w:tr w:rsidR="003D67EE" w14:paraId="59B61893" w14:textId="77777777">
        <w:tblPrEx>
          <w:tblCellMar>
            <w:top w:w="0" w:type="dxa"/>
            <w:bottom w:w="0" w:type="dxa"/>
          </w:tblCellMar>
        </w:tblPrEx>
        <w:tc>
          <w:tcPr>
            <w:tcW w:w="362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724445" w14:textId="77777777" w:rsidR="003D67EE" w:rsidRDefault="00CF3DF6">
            <w:pPr>
              <w:pStyle w:val="Contenidodelatabla"/>
            </w:pPr>
            <w:r>
              <w:rPr>
                <w:rFonts w:ascii="Arial" w:hAnsi="Arial" w:cs="Arial"/>
                <w:b/>
                <w:spacing w:val="-4"/>
                <w:sz w:val="18"/>
              </w:rPr>
              <w:lastRenderedPageBreak/>
              <w:t xml:space="preserve">Jarduerarako kontratatutako pertsonak </w:t>
            </w:r>
            <w:r>
              <w:rPr>
                <w:rFonts w:ascii="Arial" w:hAnsi="Arial" w:cs="Arial"/>
                <w:b/>
                <w:spacing w:val="-4"/>
                <w:sz w:val="18"/>
              </w:rPr>
              <w:br/>
            </w:r>
            <w:r>
              <w:rPr>
                <w:rFonts w:ascii="Arial" w:hAnsi="Arial" w:cs="Arial"/>
                <w:spacing w:val="-4"/>
                <w:sz w:val="18"/>
              </w:rPr>
              <w:t>Personas contratadas para la actividad</w:t>
            </w:r>
          </w:p>
        </w:tc>
        <w:tc>
          <w:tcPr>
            <w:tcW w:w="187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B1E0A3" w14:textId="77777777" w:rsidR="003D67EE" w:rsidRDefault="003D67EE">
            <w:pPr>
              <w:pStyle w:val="Contenidodelatabla"/>
              <w:snapToGrid w:val="0"/>
              <w:jc w:val="center"/>
              <w:rPr>
                <w:rFonts w:ascii="Arial" w:hAnsi="Arial" w:cs="Arial"/>
                <w:spacing w:val="-4"/>
                <w:sz w:val="18"/>
              </w:rPr>
            </w:pPr>
          </w:p>
        </w:tc>
        <w:tc>
          <w:tcPr>
            <w:tcW w:w="176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039153" w14:textId="77777777" w:rsidR="003D67EE" w:rsidRDefault="003D67EE">
            <w:pPr>
              <w:pStyle w:val="Contenidodelatabla"/>
              <w:snapToGrid w:val="0"/>
              <w:jc w:val="center"/>
              <w:rPr>
                <w:rFonts w:ascii="Arial" w:hAnsi="Arial" w:cs="Arial"/>
                <w:spacing w:val="-4"/>
                <w:sz w:val="18"/>
              </w:rPr>
            </w:pPr>
          </w:p>
        </w:tc>
        <w:tc>
          <w:tcPr>
            <w:tcW w:w="3246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EAFB44" w14:textId="77777777" w:rsidR="003D67EE" w:rsidRDefault="00CF3DF6">
            <w:pPr>
              <w:pStyle w:val="Contenidodelatabla"/>
              <w:jc w:val="center"/>
            </w:pPr>
            <w:r>
              <w:rPr>
                <w:rFonts w:ascii="Arial" w:hAnsi="Arial" w:cs="Arial"/>
                <w:b/>
                <w:spacing w:val="-4"/>
                <w:sz w:val="18"/>
              </w:rPr>
              <w:t>     </w:t>
            </w:r>
          </w:p>
        </w:tc>
      </w:tr>
      <w:tr w:rsidR="003D67EE" w14:paraId="1AEC52DC" w14:textId="77777777">
        <w:tblPrEx>
          <w:tblCellMar>
            <w:top w:w="0" w:type="dxa"/>
            <w:bottom w:w="0" w:type="dxa"/>
          </w:tblCellMar>
        </w:tblPrEx>
        <w:tc>
          <w:tcPr>
            <w:tcW w:w="3624" w:type="dxa"/>
            <w:tcBorders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</w:tcPr>
          <w:p w14:paraId="39D99412" w14:textId="77777777" w:rsidR="003D67EE" w:rsidRDefault="00CF3DF6">
            <w:pPr>
              <w:pStyle w:val="Contenidodelatabla"/>
            </w:pPr>
            <w:r>
              <w:rPr>
                <w:rFonts w:ascii="Arial" w:hAnsi="Arial" w:cs="Arial"/>
                <w:b/>
                <w:spacing w:val="-4"/>
                <w:sz w:val="18"/>
              </w:rPr>
              <w:t>Boluntarioak</w:t>
            </w:r>
          </w:p>
          <w:p w14:paraId="6B125A1E" w14:textId="77777777" w:rsidR="003D67EE" w:rsidRDefault="00CF3DF6">
            <w:pPr>
              <w:pStyle w:val="Contenidodelatabla"/>
            </w:pPr>
            <w:r>
              <w:rPr>
                <w:rFonts w:ascii="Arial" w:hAnsi="Arial" w:cs="Arial"/>
                <w:spacing w:val="-4"/>
                <w:sz w:val="18"/>
              </w:rPr>
              <w:t>Personas voluntarias</w:t>
            </w:r>
          </w:p>
        </w:tc>
        <w:tc>
          <w:tcPr>
            <w:tcW w:w="1872" w:type="dxa"/>
            <w:tcBorders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3A181A19" w14:textId="77777777" w:rsidR="003D67EE" w:rsidRDefault="003D67EE">
            <w:pPr>
              <w:pStyle w:val="Contenidodelatabla"/>
              <w:snapToGrid w:val="0"/>
              <w:jc w:val="center"/>
              <w:rPr>
                <w:rFonts w:ascii="Arial" w:hAnsi="Arial" w:cs="Arial"/>
                <w:color w:val="FF00FF"/>
                <w:spacing w:val="-4"/>
                <w:sz w:val="18"/>
              </w:rPr>
            </w:pPr>
          </w:p>
        </w:tc>
        <w:tc>
          <w:tcPr>
            <w:tcW w:w="1764" w:type="dxa"/>
            <w:tcBorders>
              <w:left w:val="single" w:sz="2" w:space="0" w:color="C0C0C0"/>
              <w:bottom w:val="single" w:sz="2" w:space="0" w:color="C0C0C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49AE0BD2" w14:textId="77777777" w:rsidR="003D67EE" w:rsidRDefault="003D67EE">
            <w:pPr>
              <w:pStyle w:val="Contenidodelatabla"/>
              <w:snapToGrid w:val="0"/>
              <w:jc w:val="center"/>
              <w:rPr>
                <w:rFonts w:ascii="Arial" w:hAnsi="Arial" w:cs="Arial"/>
                <w:color w:val="FF00FF"/>
                <w:spacing w:val="-4"/>
                <w:sz w:val="18"/>
              </w:rPr>
            </w:pPr>
          </w:p>
        </w:tc>
        <w:tc>
          <w:tcPr>
            <w:tcW w:w="3246" w:type="dxa"/>
            <w:tcBorders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35084FDB" w14:textId="77777777" w:rsidR="003D67EE" w:rsidRDefault="003D67EE">
            <w:pPr>
              <w:pStyle w:val="Contenidodelatabla"/>
              <w:snapToGrid w:val="0"/>
              <w:jc w:val="center"/>
              <w:rPr>
                <w:rFonts w:ascii="Arial" w:hAnsi="Arial" w:cs="Arial"/>
                <w:color w:val="FF00FF"/>
                <w:spacing w:val="-4"/>
                <w:sz w:val="18"/>
              </w:rPr>
            </w:pPr>
          </w:p>
        </w:tc>
      </w:tr>
      <w:tr w:rsidR="003D67EE" w14:paraId="20B48472" w14:textId="77777777">
        <w:tblPrEx>
          <w:tblCellMar>
            <w:top w:w="0" w:type="dxa"/>
            <w:bottom w:w="0" w:type="dxa"/>
          </w:tblCellMar>
        </w:tblPrEx>
        <w:tc>
          <w:tcPr>
            <w:tcW w:w="10506" w:type="dxa"/>
            <w:gridSpan w:val="4"/>
            <w:tcBorders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</w:tcPr>
          <w:p w14:paraId="773394A4" w14:textId="77777777" w:rsidR="003D67EE" w:rsidRDefault="003D67EE">
            <w:pPr>
              <w:pStyle w:val="Contenidodelatabla"/>
              <w:snapToGrid w:val="0"/>
              <w:rPr>
                <w:rFonts w:ascii="Arial" w:hAnsi="Arial" w:cs="Arial"/>
                <w:b/>
                <w:color w:val="FF00FF"/>
                <w:spacing w:val="-4"/>
                <w:sz w:val="18"/>
              </w:rPr>
            </w:pPr>
          </w:p>
          <w:p w14:paraId="10DA45CD" w14:textId="77777777" w:rsidR="003D67EE" w:rsidRDefault="00CF3DF6">
            <w:pPr>
              <w:pStyle w:val="Gorputz-testua"/>
              <w:spacing w:after="0"/>
              <w:jc w:val="both"/>
            </w:pPr>
            <w:r>
              <w:rPr>
                <w:rFonts w:ascii="Arial" w:hAnsi="Arial" w:cs="Arial"/>
                <w:b/>
                <w:color w:val="000000"/>
                <w:spacing w:val="-4"/>
                <w:sz w:val="18"/>
                <w:szCs w:val="18"/>
              </w:rPr>
              <w:t xml:space="preserve">(*) Bere burua ez gizontzat, ez emakumetzat definitzen duten pertsonak, hala nola: </w:t>
            </w:r>
            <w:r>
              <w:rPr>
                <w:rFonts w:ascii="Arial" w:hAnsi="Arial" w:cs="Arial"/>
                <w:b/>
                <w:color w:val="000000"/>
                <w:spacing w:val="-4"/>
                <w:sz w:val="18"/>
                <w:szCs w:val="18"/>
              </w:rPr>
              <w:t xml:space="preserve">transexualak, transgeneroak, intersexualak eta bestelako gorputz-erralitateak / </w:t>
            </w:r>
            <w:r>
              <w:rPr>
                <w:rFonts w:ascii="Arial" w:hAnsi="Arial" w:cs="Arial"/>
                <w:i/>
                <w:color w:val="000000"/>
                <w:spacing w:val="-4"/>
                <w:sz w:val="18"/>
                <w:szCs w:val="18"/>
                <w:lang w:val="es-ES"/>
              </w:rPr>
              <w:t>Aquellas personas que no se definen como mujeres ni como hombres, tales como transexuales, transgénero, intersexuales y otras realidades corporales.</w:t>
            </w:r>
          </w:p>
        </w:tc>
      </w:tr>
    </w:tbl>
    <w:p w14:paraId="4849BB04" w14:textId="77777777" w:rsidR="003D67EE" w:rsidRDefault="003D67EE">
      <w:pPr>
        <w:pStyle w:val="Gorputz-testua"/>
        <w:pageBreakBefore/>
        <w:jc w:val="both"/>
        <w:rPr>
          <w:rFonts w:ascii="Arial" w:hAnsi="Arial" w:cs="Arial"/>
          <w:sz w:val="18"/>
          <w:szCs w:val="18"/>
        </w:rPr>
      </w:pPr>
    </w:p>
    <w:p w14:paraId="4F986BBC" w14:textId="77777777" w:rsidR="003D67EE" w:rsidRDefault="003D67EE">
      <w:pPr>
        <w:jc w:val="both"/>
        <w:rPr>
          <w:rFonts w:ascii="Arial" w:hAnsi="Arial" w:cs="Arial"/>
          <w:sz w:val="18"/>
          <w:szCs w:val="18"/>
        </w:rPr>
      </w:pPr>
    </w:p>
    <w:p w14:paraId="2569D8A0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>OHARRAK:</w:t>
      </w:r>
    </w:p>
    <w:p w14:paraId="68A836FB" w14:textId="77777777" w:rsidR="003D67EE" w:rsidRDefault="00CF3DF6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>Tolosako Udalaren diru-laguntzak ez du gastuen aurreikuspenaren %70a gaindituko.</w:t>
      </w:r>
    </w:p>
    <w:p w14:paraId="1852389E" w14:textId="77777777" w:rsidR="003D67EE" w:rsidRDefault="00CF3DF6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>Diru-sarreren kopuruak ezingo du gainditu jardueraren kostuaren aurre ikuspena.</w:t>
      </w:r>
    </w:p>
    <w:p w14:paraId="2552BB6C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>La subvención del Ayuntamiento de Tolosa no superará el 70 % del total de gastos.</w:t>
      </w:r>
    </w:p>
    <w:p w14:paraId="71ECF6A6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>El total de los ingresos previstos no podrá ser superior al total de gastos previstos.</w:t>
      </w:r>
    </w:p>
    <w:p w14:paraId="2ABF2508" w14:textId="77777777" w:rsidR="003D67EE" w:rsidRDefault="003D67EE">
      <w:pPr>
        <w:jc w:val="both"/>
        <w:rPr>
          <w:rFonts w:ascii="Arial" w:hAnsi="Arial" w:cs="Arial"/>
          <w:sz w:val="18"/>
          <w:szCs w:val="18"/>
        </w:rPr>
      </w:pPr>
    </w:p>
    <w:p w14:paraId="01FC7EF3" w14:textId="77777777" w:rsidR="003D67EE" w:rsidRDefault="003D67EE">
      <w:pPr>
        <w:jc w:val="both"/>
        <w:rPr>
          <w:rFonts w:ascii="Arial" w:hAnsi="Arial" w:cs="Arial"/>
          <w:sz w:val="18"/>
          <w:szCs w:val="18"/>
        </w:rPr>
      </w:pPr>
    </w:p>
    <w:p w14:paraId="4E9ED7FD" w14:textId="77777777" w:rsidR="003D67EE" w:rsidRDefault="00CF3DF6">
      <w:pPr>
        <w:shd w:val="clear" w:color="auto" w:fill="C0C0C0"/>
        <w:jc w:val="both"/>
      </w:pPr>
      <w:r>
        <w:rPr>
          <w:rFonts w:ascii="Arial" w:hAnsi="Arial" w:cs="Arial"/>
          <w:b/>
          <w:sz w:val="18"/>
          <w:szCs w:val="18"/>
        </w:rPr>
        <w:t>URTEKO PROIEKTUAK EDO JARDUERA PROIEKTUAK BALORATZEKO JASO BEHARKO DITUEN PUNTUAK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3ED0E918" w14:textId="77777777" w:rsidR="003D67EE" w:rsidRDefault="00CF3DF6">
      <w:pPr>
        <w:shd w:val="clear" w:color="auto" w:fill="C0C0C0"/>
        <w:jc w:val="both"/>
      </w:pPr>
      <w:r>
        <w:rPr>
          <w:rFonts w:ascii="Arial" w:hAnsi="Arial" w:cs="Arial"/>
          <w:b/>
          <w:sz w:val="18"/>
          <w:szCs w:val="18"/>
        </w:rPr>
        <w:t>Característas que deberán especificar los proyectos anuales o las actividades propuestas para su valoración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6F8B0293" w14:textId="77777777" w:rsidR="003D67EE" w:rsidRDefault="003D67EE">
      <w:pPr>
        <w:jc w:val="both"/>
        <w:rPr>
          <w:rFonts w:ascii="Arial" w:hAnsi="Arial" w:cs="Arial"/>
          <w:b/>
          <w:sz w:val="18"/>
          <w:szCs w:val="18"/>
        </w:rPr>
      </w:pPr>
    </w:p>
    <w:p w14:paraId="42EEBED5" w14:textId="77777777" w:rsidR="003D67EE" w:rsidRDefault="00CF3DF6">
      <w:pPr>
        <w:jc w:val="both"/>
      </w:pPr>
      <w:r>
        <w:rPr>
          <w:rFonts w:ascii="Arial" w:hAnsi="Arial" w:cs="Arial"/>
          <w:b/>
          <w:sz w:val="18"/>
          <w:szCs w:val="18"/>
        </w:rPr>
        <w:t>EGITARAUAREN EZAUGARRIAK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5C1BCDEA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>Jarduera antolatzeko metodologia, berritzailetasuna eta originaltasuna</w:t>
      </w:r>
    </w:p>
    <w:p w14:paraId="31B7705C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>Jarduerak herrian duen sustraia eta Tolosaren garapen kulturalean izan dezakeen eragina</w:t>
      </w:r>
    </w:p>
    <w:p w14:paraId="655E57E8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>Tolosako beste eragileekiko koordinazioa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6F5F3AFE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>Euskararen sustapenaren aldeko balioak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336708B4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>Emakume eta gizonen arteko berdintasunaren aldeko balioak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12C5A08F" w14:textId="77777777" w:rsidR="003D67EE" w:rsidRDefault="003D67EE">
      <w:pPr>
        <w:jc w:val="both"/>
        <w:rPr>
          <w:rFonts w:ascii="Arial" w:hAnsi="Arial" w:cs="Arial"/>
          <w:sz w:val="18"/>
          <w:szCs w:val="18"/>
        </w:rPr>
      </w:pPr>
    </w:p>
    <w:p w14:paraId="42AD4625" w14:textId="77777777" w:rsidR="003D67EE" w:rsidRDefault="00CF3DF6">
      <w:pPr>
        <w:jc w:val="both"/>
      </w:pPr>
      <w:r>
        <w:rPr>
          <w:rFonts w:ascii="Arial" w:hAnsi="Arial" w:cs="Arial"/>
          <w:b/>
          <w:sz w:val="18"/>
          <w:szCs w:val="18"/>
        </w:rPr>
        <w:t>TALDEAREN EZAUGARRIAK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0C68DC20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>Taldearen jarraitasuna, egonkortasuna eta herrian duen inplantazioa</w:t>
      </w:r>
    </w:p>
    <w:p w14:paraId="2DD17392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>Giza taldeen dedikazioa eta antolaketa; kontratupeko langilegoa</w:t>
      </w:r>
    </w:p>
    <w:p w14:paraId="574B6781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>Ekintza instituzionaletan eta udalak zuzenean kudeaturikoetan parte hartzea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02CE93F0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>Azpiegituren eta material propioen iraunarazte lanak eta beste gastu orokorrak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4A0E0A05" w14:textId="77777777" w:rsidR="003D67EE" w:rsidRDefault="003D67EE">
      <w:pPr>
        <w:jc w:val="both"/>
        <w:rPr>
          <w:rFonts w:ascii="Arial" w:hAnsi="Arial" w:cs="Arial"/>
          <w:sz w:val="18"/>
          <w:szCs w:val="18"/>
        </w:rPr>
      </w:pPr>
    </w:p>
    <w:p w14:paraId="17A345A0" w14:textId="77777777" w:rsidR="003D67EE" w:rsidRDefault="00CF3DF6">
      <w:pPr>
        <w:jc w:val="both"/>
      </w:pPr>
      <w:r>
        <w:rPr>
          <w:rFonts w:ascii="Arial" w:hAnsi="Arial" w:cs="Arial"/>
          <w:b/>
          <w:sz w:val="18"/>
          <w:szCs w:val="18"/>
        </w:rPr>
        <w:t>FINANTZA BALIABIDEAK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6DB2D381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>Auto-finantziaziorako neurriak eta ahaleginak egitea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0068E78A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>Erakunde publikoetara eskatutako diru-laguntzak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53874D5B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>Ekarpen pribatuak bilatzeko egindako ahaleginak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08AF8D0E" w14:textId="77777777" w:rsidR="003D67EE" w:rsidRDefault="003D67EE">
      <w:pPr>
        <w:jc w:val="both"/>
        <w:rPr>
          <w:rFonts w:ascii="Arial" w:hAnsi="Arial" w:cs="Arial"/>
          <w:sz w:val="18"/>
          <w:szCs w:val="18"/>
        </w:rPr>
      </w:pPr>
    </w:p>
    <w:p w14:paraId="51C310A6" w14:textId="77777777" w:rsidR="003D67EE" w:rsidRDefault="003D67EE">
      <w:pPr>
        <w:jc w:val="both"/>
        <w:rPr>
          <w:rFonts w:ascii="Arial" w:hAnsi="Arial" w:cs="Arial"/>
          <w:sz w:val="18"/>
          <w:szCs w:val="18"/>
        </w:rPr>
      </w:pPr>
    </w:p>
    <w:p w14:paraId="4362A3D8" w14:textId="77777777" w:rsidR="003D67EE" w:rsidRDefault="003D67EE">
      <w:pPr>
        <w:jc w:val="both"/>
        <w:rPr>
          <w:rFonts w:ascii="Arial" w:hAnsi="Arial" w:cs="Arial"/>
          <w:sz w:val="18"/>
          <w:szCs w:val="18"/>
        </w:rPr>
      </w:pPr>
    </w:p>
    <w:p w14:paraId="3A3472C1" w14:textId="77777777" w:rsidR="003D67EE" w:rsidRDefault="00CF3DF6">
      <w:pPr>
        <w:shd w:val="clear" w:color="auto" w:fill="C0C0C0"/>
        <w:jc w:val="both"/>
      </w:pPr>
      <w:r>
        <w:rPr>
          <w:rFonts w:ascii="Arial" w:hAnsi="Arial" w:cs="Arial"/>
          <w:b/>
          <w:sz w:val="18"/>
          <w:szCs w:val="18"/>
        </w:rPr>
        <w:t>ZURIKETARAKO KONTUAN HARTU BEHARREKOAK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0923356D" w14:textId="77777777" w:rsidR="003D67EE" w:rsidRDefault="00CF3DF6">
      <w:pPr>
        <w:shd w:val="clear" w:color="auto" w:fill="C0C0C0"/>
        <w:jc w:val="both"/>
      </w:pPr>
      <w:r>
        <w:rPr>
          <w:rFonts w:ascii="Arial" w:hAnsi="Arial" w:cs="Arial"/>
          <w:b/>
          <w:sz w:val="18"/>
          <w:szCs w:val="18"/>
        </w:rPr>
        <w:t>A tener en cuenta a la hora de justificar la subvención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26C54BE0" w14:textId="77777777" w:rsidR="003D67EE" w:rsidRDefault="003D67EE">
      <w:pPr>
        <w:jc w:val="both"/>
        <w:rPr>
          <w:rFonts w:ascii="Arial" w:hAnsi="Arial" w:cs="Arial"/>
          <w:sz w:val="18"/>
          <w:szCs w:val="18"/>
        </w:rPr>
      </w:pPr>
    </w:p>
    <w:p w14:paraId="79FC8978" w14:textId="77777777" w:rsidR="003D67EE" w:rsidRDefault="00CF3DF6">
      <w:pPr>
        <w:jc w:val="both"/>
      </w:pPr>
      <w:r>
        <w:rPr>
          <w:rFonts w:ascii="Arial" w:hAnsi="Arial" w:cs="Arial"/>
          <w:b/>
          <w:sz w:val="18"/>
          <w:szCs w:val="18"/>
        </w:rPr>
        <w:t>GASTUAK ETA PROIEKTUEK BAT ETORRI BEHARKO DUTE ESKAERAN AURKEZTUTAKOEKIN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6832AA2A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>Los gastos y los proyectos se tendrán que ajustar a los propuestos en el proyecto de solicitud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7AB70AE9" w14:textId="77777777" w:rsidR="003D67EE" w:rsidRDefault="003D67EE">
      <w:pPr>
        <w:jc w:val="both"/>
        <w:rPr>
          <w:rFonts w:ascii="Arial" w:hAnsi="Arial" w:cs="Arial"/>
          <w:sz w:val="18"/>
          <w:szCs w:val="18"/>
        </w:rPr>
      </w:pPr>
    </w:p>
    <w:p w14:paraId="5B2A7DEF" w14:textId="77777777" w:rsidR="003D67EE" w:rsidRDefault="00CF3DF6">
      <w:pPr>
        <w:jc w:val="both"/>
      </w:pPr>
      <w:r>
        <w:rPr>
          <w:rFonts w:ascii="Arial" w:hAnsi="Arial" w:cs="Arial"/>
          <w:b/>
          <w:sz w:val="18"/>
          <w:szCs w:val="18"/>
        </w:rPr>
        <w:t>GASTU GUZTIEN FAKTURAK  AURKEZTU BEHARKO DIRA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082E2C3E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>Se deberán aportar facturas por el importe total del gasto</w:t>
      </w:r>
      <w:r>
        <w:rPr>
          <w:rFonts w:ascii="Arial" w:hAnsi="Arial" w:cs="Arial"/>
          <w:sz w:val="18"/>
          <w:szCs w:val="18"/>
        </w:rPr>
        <w:tab/>
      </w:r>
    </w:p>
    <w:p w14:paraId="6E640802" w14:textId="77777777" w:rsidR="003D67EE" w:rsidRDefault="003D67EE">
      <w:pPr>
        <w:jc w:val="both"/>
        <w:rPr>
          <w:rFonts w:ascii="Arial" w:hAnsi="Arial" w:cs="Arial"/>
          <w:sz w:val="18"/>
          <w:szCs w:val="18"/>
        </w:rPr>
      </w:pPr>
    </w:p>
    <w:p w14:paraId="0E942B7E" w14:textId="77777777" w:rsidR="003D67EE" w:rsidRDefault="00CF3DF6">
      <w:pPr>
        <w:jc w:val="both"/>
      </w:pPr>
      <w:r>
        <w:rPr>
          <w:rFonts w:ascii="Arial" w:hAnsi="Arial" w:cs="Arial"/>
          <w:b/>
          <w:sz w:val="18"/>
          <w:szCs w:val="18"/>
        </w:rPr>
        <w:t>FAKTUREN  EZAUGARRIAK</w:t>
      </w:r>
      <w:r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</w:p>
    <w:p w14:paraId="65553080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>Características de las facturas:</w:t>
      </w:r>
      <w:r>
        <w:rPr>
          <w:rFonts w:ascii="Arial" w:hAnsi="Arial" w:cs="Arial"/>
          <w:sz w:val="18"/>
          <w:szCs w:val="18"/>
        </w:rPr>
        <w:tab/>
      </w:r>
    </w:p>
    <w:p w14:paraId="10329364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ab/>
        <w:t>TALDEAREN IZENEAN EGONGO DIRA</w:t>
      </w:r>
    </w:p>
    <w:p w14:paraId="7F4D2496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ab/>
        <w:t>Deberán ser emitidas a nombre de la asociación.</w:t>
      </w:r>
    </w:p>
    <w:p w14:paraId="4D8196B6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ab/>
        <w:t>DATA, FAKTURA ZENBAKIA, KONTZEPTUA ETA KOPURUA GARBI AZALDU BEHARKO DUTE</w:t>
      </w:r>
    </w:p>
    <w:p w14:paraId="7F7FA6A5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ab/>
        <w:t>Deberán contener como mínimo la fecha, nº de factura, concepto y cantidad</w:t>
      </w:r>
    </w:p>
    <w:p w14:paraId="5F2902AC" w14:textId="77777777" w:rsidR="003D67EE" w:rsidRDefault="003D67EE">
      <w:pPr>
        <w:jc w:val="both"/>
        <w:rPr>
          <w:rFonts w:ascii="Arial" w:hAnsi="Arial" w:cs="Arial"/>
          <w:sz w:val="18"/>
          <w:szCs w:val="18"/>
        </w:rPr>
      </w:pPr>
    </w:p>
    <w:p w14:paraId="43586EB4" w14:textId="77777777" w:rsidR="003D67EE" w:rsidRDefault="00CF3DF6">
      <w:pPr>
        <w:jc w:val="both"/>
      </w:pPr>
      <w:r>
        <w:rPr>
          <w:rFonts w:ascii="Arial" w:hAnsi="Arial" w:cs="Arial"/>
          <w:b/>
          <w:sz w:val="18"/>
          <w:szCs w:val="18"/>
        </w:rPr>
        <w:t>KONTU ZURIGARRIA ETA BALANTZEA IZENEKO FORMULARIOAK BETE BEHARKO DIRA</w:t>
      </w:r>
      <w:r>
        <w:rPr>
          <w:rFonts w:ascii="Arial" w:hAnsi="Arial" w:cs="Arial"/>
          <w:b/>
          <w:sz w:val="18"/>
          <w:szCs w:val="18"/>
        </w:rPr>
        <w:tab/>
      </w:r>
    </w:p>
    <w:p w14:paraId="329BD0A6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 xml:space="preserve">Se deberán cumplimentar los formularios de CUENTA JUSTIFICATIVA y BALANCE </w:t>
      </w:r>
      <w:r>
        <w:rPr>
          <w:rFonts w:ascii="Arial" w:hAnsi="Arial" w:cs="Arial"/>
          <w:sz w:val="18"/>
          <w:szCs w:val="18"/>
        </w:rPr>
        <w:tab/>
      </w:r>
    </w:p>
    <w:p w14:paraId="1EA0414E" w14:textId="77777777" w:rsidR="003D67EE" w:rsidRDefault="003D67EE">
      <w:pPr>
        <w:jc w:val="both"/>
        <w:rPr>
          <w:rFonts w:ascii="Arial" w:hAnsi="Arial" w:cs="Arial"/>
          <w:sz w:val="18"/>
          <w:szCs w:val="18"/>
        </w:rPr>
      </w:pPr>
    </w:p>
    <w:p w14:paraId="04F60E61" w14:textId="77777777" w:rsidR="003D67EE" w:rsidRDefault="00CF3DF6">
      <w:pPr>
        <w:jc w:val="both"/>
      </w:pPr>
      <w:r>
        <w:rPr>
          <w:rFonts w:ascii="Arial" w:hAnsi="Arial" w:cs="Arial"/>
          <w:b/>
          <w:sz w:val="18"/>
          <w:szCs w:val="18"/>
        </w:rPr>
        <w:t>JARDUEREN HEDAPENERAKO ERABILITAKO MATERIALAK AURKEZTU BEHARKO DIRA</w:t>
      </w:r>
      <w:r>
        <w:rPr>
          <w:rFonts w:ascii="Arial" w:hAnsi="Arial" w:cs="Arial"/>
          <w:b/>
          <w:sz w:val="18"/>
          <w:szCs w:val="18"/>
        </w:rPr>
        <w:tab/>
      </w:r>
    </w:p>
    <w:p w14:paraId="6E9245D3" w14:textId="77777777" w:rsidR="003D67EE" w:rsidRDefault="00CF3DF6">
      <w:pPr>
        <w:jc w:val="both"/>
      </w:pPr>
      <w:r>
        <w:rPr>
          <w:rFonts w:ascii="Arial" w:hAnsi="Arial" w:cs="Arial"/>
          <w:sz w:val="18"/>
          <w:szCs w:val="18"/>
        </w:rPr>
        <w:t>Se deberán aportar los materiales utilizados para la divulgación de las actividades</w:t>
      </w:r>
      <w:r>
        <w:rPr>
          <w:rFonts w:ascii="Arial" w:hAnsi="Arial" w:cs="Arial"/>
          <w:sz w:val="18"/>
          <w:szCs w:val="18"/>
        </w:rPr>
        <w:tab/>
      </w:r>
    </w:p>
    <w:sectPr w:rsidR="003D67EE">
      <w:headerReference w:type="default" r:id="rId10"/>
      <w:footerReference w:type="default" r:id="rId11"/>
      <w:pgSz w:w="11906" w:h="16838"/>
      <w:pgMar w:top="2778" w:right="709" w:bottom="993" w:left="709" w:header="567" w:footer="3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D02D0" w14:textId="77777777" w:rsidR="00CF3DF6" w:rsidRDefault="00CF3DF6">
      <w:r>
        <w:separator/>
      </w:r>
    </w:p>
  </w:endnote>
  <w:endnote w:type="continuationSeparator" w:id="0">
    <w:p w14:paraId="66DC9DD3" w14:textId="77777777" w:rsidR="00CF3DF6" w:rsidRDefault="00CF3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ans">
    <w:charset w:val="00"/>
    <w:family w:val="swiss"/>
    <w:pitch w:val="variable"/>
  </w:font>
  <w:font w:name="Droid Sans Fallback">
    <w:charset w:val="00"/>
    <w:family w:val="auto"/>
    <w:pitch w:val="variable"/>
  </w:font>
  <w:font w:name="Arial Unicode MS">
    <w:panose1 w:val="020B0604020202020204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               New Roman">
    <w:altName w:val="Times New Roman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1C569" w14:textId="77777777" w:rsidR="00CF3DF6" w:rsidRDefault="00CF3DF6">
    <w:pPr>
      <w:rPr>
        <w:rFonts w:ascii="Arial" w:hAnsi="Arial" w:cs="Arial"/>
        <w:color w:val="000000"/>
        <w:sz w:val="16"/>
        <w:szCs w:val="16"/>
        <w:lang w:val="es-ES"/>
      </w:rPr>
    </w:pPr>
  </w:p>
  <w:p w14:paraId="7D0EFED2" w14:textId="77777777" w:rsidR="00CF3DF6" w:rsidRDefault="00CF3DF6">
    <w:pPr>
      <w:jc w:val="center"/>
    </w:pPr>
    <w:r>
      <w:rPr>
        <w:rFonts w:ascii="Arial" w:hAnsi="Arial" w:cs="Arial"/>
        <w:color w:val="000000"/>
        <w:sz w:val="16"/>
        <w:szCs w:val="16"/>
        <w:lang w:val="es-ES"/>
      </w:rPr>
      <w:t xml:space="preserve">Plaza Zaharra, 6A  - 20400  TOLOSA   -  Tel.: 943 65 44 66  -  Faxa: 943 69 75 10  -  e-mail: </w:t>
    </w:r>
    <w:hyperlink r:id="rId1" w:history="1">
      <w:r>
        <w:rPr>
          <w:rStyle w:val="Hiperesteka"/>
          <w:rFonts w:ascii="Arial" w:hAnsi="Arial" w:cs="Arial"/>
          <w:color w:val="000000"/>
          <w:sz w:val="16"/>
          <w:szCs w:val="16"/>
          <w:lang w:val="es-ES"/>
        </w:rPr>
        <w:t>udate@tolosa.eus</w:t>
      </w:r>
    </w:hyperlink>
    <w:r>
      <w:rPr>
        <w:rFonts w:ascii="Arial" w:hAnsi="Arial" w:cs="Arial"/>
        <w:color w:val="000000"/>
        <w:sz w:val="16"/>
        <w:szCs w:val="16"/>
        <w:lang w:val="es-ES"/>
      </w:rPr>
      <w:t xml:space="preserve">                    </w:t>
    </w:r>
    <w:r>
      <w:rPr>
        <w:rFonts w:ascii="Arial" w:hAnsi="Arial" w:cs="Arial"/>
        <w:color w:val="000000"/>
        <w:sz w:val="16"/>
        <w:szCs w:val="16"/>
        <w:lang w:val="es-ES"/>
      </w:rPr>
      <w:fldChar w:fldCharType="begin"/>
    </w:r>
    <w:r>
      <w:rPr>
        <w:rFonts w:ascii="Arial" w:hAnsi="Arial" w:cs="Arial"/>
        <w:color w:val="000000"/>
        <w:sz w:val="16"/>
        <w:szCs w:val="16"/>
        <w:lang w:val="es-ES"/>
      </w:rPr>
      <w:instrText xml:space="preserve"> PAGE </w:instrText>
    </w:r>
    <w:r>
      <w:rPr>
        <w:rFonts w:ascii="Arial" w:hAnsi="Arial" w:cs="Arial"/>
        <w:color w:val="000000"/>
        <w:sz w:val="16"/>
        <w:szCs w:val="16"/>
        <w:lang w:val="es-ES"/>
      </w:rPr>
      <w:fldChar w:fldCharType="separate"/>
    </w:r>
    <w:r>
      <w:rPr>
        <w:rFonts w:ascii="Arial" w:hAnsi="Arial" w:cs="Arial"/>
        <w:color w:val="000000"/>
        <w:sz w:val="16"/>
        <w:szCs w:val="16"/>
        <w:lang w:val="es-ES"/>
      </w:rPr>
      <w:t>4</w:t>
    </w:r>
    <w:r>
      <w:rPr>
        <w:rFonts w:ascii="Arial" w:hAnsi="Arial" w:cs="Arial"/>
        <w:color w:val="000000"/>
        <w:sz w:val="16"/>
        <w:szCs w:val="16"/>
        <w:lang w:val="es-ES"/>
      </w:rPr>
      <w:fldChar w:fldCharType="end"/>
    </w:r>
  </w:p>
  <w:p w14:paraId="4352A88A" w14:textId="77777777" w:rsidR="00CF3DF6" w:rsidRDefault="00CF3DF6">
    <w:pPr>
      <w:pStyle w:val="Orri-oina"/>
      <w:jc w:val="center"/>
    </w:pPr>
    <w:hyperlink r:id="rId2" w:history="1">
      <w:r>
        <w:rPr>
          <w:rStyle w:val="Hiperesteka"/>
          <w:rFonts w:ascii="Arial" w:hAnsi="Arial" w:cs="Arial"/>
          <w:sz w:val="16"/>
          <w:szCs w:val="16"/>
        </w:rPr>
        <w:t>www.tolosa.eus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D9E65" w14:textId="77777777" w:rsidR="00CF3DF6" w:rsidRDefault="00CF3DF6">
      <w:r>
        <w:rPr>
          <w:color w:val="000000"/>
        </w:rPr>
        <w:separator/>
      </w:r>
    </w:p>
  </w:footnote>
  <w:footnote w:type="continuationSeparator" w:id="0">
    <w:p w14:paraId="593CAE1D" w14:textId="77777777" w:rsidR="00CF3DF6" w:rsidRDefault="00CF3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24" w:type="dxa"/>
      <w:tblInd w:w="7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3420"/>
      <w:gridCol w:w="7104"/>
    </w:tblGrid>
    <w:tr w:rsidR="002C124E" w14:paraId="796EFF5C" w14:textId="77777777">
      <w:tblPrEx>
        <w:tblCellMar>
          <w:top w:w="0" w:type="dxa"/>
          <w:bottom w:w="0" w:type="dxa"/>
        </w:tblCellMar>
      </w:tblPrEx>
      <w:tc>
        <w:tcPr>
          <w:tcW w:w="3420" w:type="dxa"/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5C511843" w14:textId="77777777" w:rsidR="00CF3DF6" w:rsidRDefault="00CF3DF6">
          <w:pPr>
            <w:pStyle w:val="Goiburua"/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BAC6C6E" wp14:editId="30C8A6DB">
                <wp:extent cx="714375" cy="1028700"/>
                <wp:effectExtent l="0" t="0" r="9525" b="0"/>
                <wp:docPr id="1775570427" name="Irudia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l="-111" t="-78" r="-111" b="-7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4375" cy="10287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04" w:type="dxa"/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bottom"/>
        </w:tcPr>
        <w:p w14:paraId="2E1C985C" w14:textId="77777777" w:rsidR="00CF3DF6" w:rsidRDefault="00CF3DF6">
          <w:pPr>
            <w:pStyle w:val="Sangra3detindependiente1"/>
            <w:ind w:left="0"/>
            <w:jc w:val="right"/>
          </w:pPr>
          <w:r>
            <w:rPr>
              <w:rFonts w:ascii="Verdana" w:hAnsi="Verdana" w:cs="Verdana"/>
              <w:b/>
              <w:i/>
              <w:iCs/>
              <w:color w:val="999999"/>
              <w:sz w:val="12"/>
              <w:szCs w:val="12"/>
              <w:lang w:val="eu-ES"/>
            </w:rPr>
            <w:t>ESK-KU-01</w:t>
          </w:r>
        </w:p>
        <w:p w14:paraId="1A0DC8FB" w14:textId="77777777" w:rsidR="00CF3DF6" w:rsidRDefault="00CF3DF6">
          <w:pPr>
            <w:rPr>
              <w:rFonts w:ascii="Arial" w:hAnsi="Arial" w:cs="Arial"/>
              <w:b/>
              <w:bCs/>
              <w:szCs w:val="24"/>
            </w:rPr>
          </w:pPr>
        </w:p>
        <w:p w14:paraId="1DE40A92" w14:textId="77777777" w:rsidR="00CF3DF6" w:rsidRDefault="00CF3DF6">
          <w:r>
            <w:rPr>
              <w:rFonts w:ascii="Arial" w:hAnsi="Arial" w:cs="Arial"/>
              <w:b/>
              <w:bCs/>
              <w:szCs w:val="24"/>
            </w:rPr>
            <w:t>KULTUR JARDUERAK FINANTZATZEKO DIRULAGUNTZA ESKAERA</w:t>
          </w:r>
        </w:p>
        <w:p w14:paraId="50763E28" w14:textId="77777777" w:rsidR="00CF3DF6" w:rsidRDefault="00CF3DF6">
          <w:r>
            <w:rPr>
              <w:rFonts w:ascii="Arial" w:hAnsi="Arial" w:cs="Arial"/>
              <w:bCs/>
              <w:szCs w:val="24"/>
              <w:lang w:val="es-ES"/>
            </w:rPr>
            <w:t>Solicitud de subvención para financiar actividades culturales</w:t>
          </w:r>
        </w:p>
        <w:p w14:paraId="633B6A6F" w14:textId="77777777" w:rsidR="00CF3DF6" w:rsidRDefault="00CF3DF6">
          <w:pPr>
            <w:pStyle w:val="Goiburua"/>
            <w:snapToGrid w:val="0"/>
            <w:jc w:val="right"/>
            <w:rPr>
              <w:rFonts w:ascii="Arial" w:hAnsi="Arial" w:cs="Arial"/>
            </w:rPr>
          </w:pPr>
        </w:p>
      </w:tc>
    </w:tr>
  </w:tbl>
  <w:p w14:paraId="324760DD" w14:textId="77777777" w:rsidR="00CF3DF6" w:rsidRDefault="00CF3DF6">
    <w:pPr>
      <w:pStyle w:val="Goiburua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7A776D"/>
    <w:multiLevelType w:val="multilevel"/>
    <w:tmpl w:val="B6AA1F10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  <w:strike w:val="0"/>
        <w:dstrike w:val="0"/>
        <w:color w:val="auto"/>
        <w:spacing w:val="-2"/>
        <w:kern w:val="0"/>
        <w:sz w:val="18"/>
        <w:szCs w:val="18"/>
        <w:lang w:val="eu-ES" w:eastAsia="es-ES" w:bidi="ar-SA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  <w:strike w:val="0"/>
        <w:dstrike w:val="0"/>
        <w:color w:val="auto"/>
        <w:spacing w:val="-3"/>
        <w:sz w:val="18"/>
        <w:szCs w:val="18"/>
        <w:lang w:val="es-ES" w:eastAsia="zh-CN" w:bidi="ar-SA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  <w:strike w:val="0"/>
        <w:dstrike w:val="0"/>
        <w:color w:val="auto"/>
        <w:spacing w:val="-3"/>
        <w:sz w:val="18"/>
        <w:szCs w:val="18"/>
        <w:lang w:val="es-ES" w:eastAsia="zh-CN" w:bidi="ar-SA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  <w:strike w:val="0"/>
        <w:dstrike w:val="0"/>
        <w:color w:val="auto"/>
        <w:spacing w:val="-2"/>
        <w:kern w:val="0"/>
        <w:sz w:val="18"/>
        <w:szCs w:val="18"/>
        <w:lang w:val="eu-ES" w:eastAsia="es-ES" w:bidi="ar-SA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  <w:strike w:val="0"/>
        <w:dstrike w:val="0"/>
        <w:color w:val="auto"/>
        <w:spacing w:val="-3"/>
        <w:sz w:val="18"/>
        <w:szCs w:val="18"/>
        <w:lang w:val="es-ES" w:eastAsia="zh-CN" w:bidi="ar-SA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  <w:strike w:val="0"/>
        <w:dstrike w:val="0"/>
        <w:color w:val="auto"/>
        <w:spacing w:val="-3"/>
        <w:sz w:val="18"/>
        <w:szCs w:val="18"/>
        <w:lang w:val="es-ES" w:eastAsia="zh-CN" w:bidi="ar-SA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  <w:strike w:val="0"/>
        <w:dstrike w:val="0"/>
        <w:color w:val="auto"/>
        <w:spacing w:val="-2"/>
        <w:kern w:val="0"/>
        <w:sz w:val="18"/>
        <w:szCs w:val="18"/>
        <w:lang w:val="eu-ES" w:eastAsia="es-ES" w:bidi="ar-SA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  <w:strike w:val="0"/>
        <w:dstrike w:val="0"/>
        <w:color w:val="auto"/>
        <w:spacing w:val="-3"/>
        <w:sz w:val="18"/>
        <w:szCs w:val="18"/>
        <w:lang w:val="es-ES" w:eastAsia="zh-CN" w:bidi="ar-SA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  <w:strike w:val="0"/>
        <w:dstrike w:val="0"/>
        <w:color w:val="auto"/>
        <w:spacing w:val="-3"/>
        <w:sz w:val="18"/>
        <w:szCs w:val="18"/>
        <w:lang w:val="es-ES" w:eastAsia="zh-CN" w:bidi="ar-SA"/>
      </w:rPr>
    </w:lvl>
  </w:abstractNum>
  <w:abstractNum w:abstractNumId="1" w15:restartNumberingAfterBreak="0">
    <w:nsid w:val="5CB41D38"/>
    <w:multiLevelType w:val="multilevel"/>
    <w:tmpl w:val="314CB16E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  <w:strike w:val="0"/>
        <w:dstrike w:val="0"/>
        <w:color w:val="auto"/>
        <w:spacing w:val="-2"/>
        <w:sz w:val="18"/>
        <w:szCs w:val="18"/>
        <w:shd w:val="clear" w:color="auto" w:fill="FFFFFF"/>
        <w:lang w:val="eu-ES" w:eastAsia="zh-CN" w:bidi="ar-SA"/>
      </w:rPr>
    </w:lvl>
    <w:lvl w:ilvl="1">
      <w:numFmt w:val="bullet"/>
      <w:lvlText w:val=""/>
      <w:lvlJc w:val="left"/>
      <w:pPr>
        <w:ind w:left="1080" w:hanging="360"/>
      </w:pPr>
      <w:rPr>
        <w:rFonts w:ascii="Symbol" w:hAnsi="Symbol" w:cs="OpenSymbol"/>
        <w:strike w:val="0"/>
        <w:dstrike w:val="0"/>
        <w:color w:val="auto"/>
        <w:spacing w:val="-2"/>
        <w:sz w:val="18"/>
        <w:szCs w:val="18"/>
        <w:shd w:val="clear" w:color="auto" w:fill="FFFFFF"/>
        <w:lang w:val="eu-ES" w:eastAsia="zh-CN" w:bidi="ar-SA"/>
      </w:rPr>
    </w:lvl>
    <w:lvl w:ilvl="2">
      <w:numFmt w:val="bullet"/>
      <w:lvlText w:val=""/>
      <w:lvlJc w:val="left"/>
      <w:pPr>
        <w:ind w:left="1440" w:hanging="360"/>
      </w:pPr>
      <w:rPr>
        <w:rFonts w:ascii="Symbol" w:hAnsi="Symbol" w:cs="OpenSymbol"/>
        <w:strike w:val="0"/>
        <w:dstrike w:val="0"/>
        <w:color w:val="auto"/>
        <w:spacing w:val="-3"/>
        <w:sz w:val="22"/>
        <w:szCs w:val="22"/>
        <w:lang w:val="eu-ES" w:eastAsia="zh-CN" w:bidi="ar-SA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  <w:strike w:val="0"/>
        <w:dstrike w:val="0"/>
        <w:color w:val="auto"/>
        <w:spacing w:val="-2"/>
        <w:sz w:val="18"/>
        <w:szCs w:val="18"/>
        <w:shd w:val="clear" w:color="auto" w:fill="FFFFFF"/>
        <w:lang w:val="eu-ES" w:eastAsia="zh-CN" w:bidi="ar-SA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  <w:strike w:val="0"/>
        <w:dstrike w:val="0"/>
        <w:color w:val="auto"/>
        <w:spacing w:val="-2"/>
        <w:sz w:val="18"/>
        <w:szCs w:val="18"/>
        <w:shd w:val="clear" w:color="auto" w:fill="FFFFFF"/>
        <w:lang w:val="eu-ES" w:eastAsia="zh-CN" w:bidi="ar-SA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  <w:strike w:val="0"/>
        <w:dstrike w:val="0"/>
        <w:color w:val="auto"/>
        <w:spacing w:val="-2"/>
        <w:sz w:val="18"/>
        <w:szCs w:val="18"/>
        <w:shd w:val="clear" w:color="auto" w:fill="FFFFFF"/>
        <w:lang w:val="eu-ES" w:eastAsia="zh-CN" w:bidi="ar-SA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  <w:strike w:val="0"/>
        <w:dstrike w:val="0"/>
        <w:color w:val="auto"/>
        <w:spacing w:val="-2"/>
        <w:sz w:val="18"/>
        <w:szCs w:val="18"/>
        <w:shd w:val="clear" w:color="auto" w:fill="FFFFFF"/>
        <w:lang w:val="eu-ES" w:eastAsia="zh-CN" w:bidi="ar-SA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  <w:strike w:val="0"/>
        <w:dstrike w:val="0"/>
        <w:color w:val="auto"/>
        <w:spacing w:val="-2"/>
        <w:sz w:val="18"/>
        <w:szCs w:val="18"/>
        <w:shd w:val="clear" w:color="auto" w:fill="FFFFFF"/>
        <w:lang w:val="eu-ES" w:eastAsia="zh-CN" w:bidi="ar-SA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  <w:strike w:val="0"/>
        <w:dstrike w:val="0"/>
        <w:color w:val="auto"/>
        <w:spacing w:val="-2"/>
        <w:sz w:val="18"/>
        <w:szCs w:val="18"/>
        <w:shd w:val="clear" w:color="auto" w:fill="FFFFFF"/>
        <w:lang w:val="eu-ES" w:eastAsia="zh-CN" w:bidi="ar-SA"/>
      </w:rPr>
    </w:lvl>
  </w:abstractNum>
  <w:abstractNum w:abstractNumId="2" w15:restartNumberingAfterBreak="0">
    <w:nsid w:val="7AEE4D6D"/>
    <w:multiLevelType w:val="multilevel"/>
    <w:tmpl w:val="16E80444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num w:numId="1" w16cid:durableId="758251812">
    <w:abstractNumId w:val="1"/>
  </w:num>
  <w:num w:numId="2" w16cid:durableId="244732066">
    <w:abstractNumId w:val="0"/>
  </w:num>
  <w:num w:numId="3" w16cid:durableId="20491368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D67EE"/>
    <w:rsid w:val="003D67EE"/>
    <w:rsid w:val="00CF3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09B1C"/>
  <w15:docId w15:val="{D7E34ECD-D393-4B36-BFF8-A2159B32D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pPr>
      <w:suppressAutoHyphens/>
    </w:pPr>
    <w:rPr>
      <w:spacing w:val="-3"/>
      <w:sz w:val="24"/>
      <w:lang w:eastAsia="zh-CN"/>
    </w:rPr>
  </w:style>
  <w:style w:type="paragraph" w:styleId="1izenburua">
    <w:name w:val="heading 1"/>
    <w:basedOn w:val="Normala"/>
    <w:next w:val="Normala"/>
    <w:uiPriority w:val="9"/>
    <w:qFormat/>
    <w:pPr>
      <w:keepNext/>
      <w:jc w:val="center"/>
      <w:outlineLvl w:val="0"/>
    </w:pPr>
    <w:rPr>
      <w:b/>
      <w:spacing w:val="0"/>
      <w:sz w:val="48"/>
    </w:rPr>
  </w:style>
  <w:style w:type="paragraph" w:styleId="7izenburua">
    <w:name w:val="heading 7"/>
    <w:basedOn w:val="Normala"/>
    <w:next w:val="Normala"/>
    <w:pPr>
      <w:keepNext/>
      <w:jc w:val="center"/>
      <w:outlineLvl w:val="6"/>
    </w:pPr>
    <w:rPr>
      <w:spacing w:val="0"/>
    </w:rPr>
  </w:style>
  <w:style w:type="paragraph" w:styleId="8izenburua">
    <w:name w:val="heading 8"/>
    <w:basedOn w:val="Normala"/>
    <w:next w:val="Normala"/>
    <w:pPr>
      <w:spacing w:before="240" w:after="60"/>
      <w:outlineLvl w:val="7"/>
    </w:pPr>
    <w:rPr>
      <w:i/>
      <w:iCs/>
      <w:szCs w:val="24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OpenSymbol"/>
      <w:strike w:val="0"/>
      <w:dstrike w:val="0"/>
      <w:color w:val="000000"/>
      <w:spacing w:val="-2"/>
      <w:sz w:val="18"/>
      <w:szCs w:val="18"/>
      <w:shd w:val="clear" w:color="auto" w:fill="FFFFFF"/>
      <w:lang w:val="eu-ES" w:eastAsia="zh-CN" w:bidi="ar-SA"/>
    </w:rPr>
  </w:style>
  <w:style w:type="character" w:customStyle="1" w:styleId="WW8Num2z2">
    <w:name w:val="WW8Num2z2"/>
    <w:rPr>
      <w:rFonts w:ascii="Symbol" w:hAnsi="Symbol" w:cs="OpenSymbol"/>
      <w:strike w:val="0"/>
      <w:dstrike w:val="0"/>
      <w:color w:val="auto"/>
      <w:spacing w:val="-3"/>
      <w:sz w:val="22"/>
      <w:szCs w:val="22"/>
      <w:lang w:val="eu-ES" w:eastAsia="zh-CN" w:bidi="ar-SA"/>
    </w:rPr>
  </w:style>
  <w:style w:type="character" w:customStyle="1" w:styleId="WW8Num3z0">
    <w:name w:val="WW8Num3z0"/>
    <w:rPr>
      <w:rFonts w:ascii="Symbol" w:eastAsia="Comic Sans MS" w:hAnsi="Symbol" w:cs="OpenSymbol"/>
      <w:strike w:val="0"/>
      <w:dstrike w:val="0"/>
      <w:color w:val="000000"/>
      <w:spacing w:val="-2"/>
      <w:kern w:val="0"/>
      <w:sz w:val="18"/>
      <w:szCs w:val="18"/>
      <w:lang w:val="eu-ES" w:eastAsia="es-ES" w:bidi="ar-SA"/>
    </w:rPr>
  </w:style>
  <w:style w:type="character" w:customStyle="1" w:styleId="WW8Num3z1">
    <w:name w:val="WW8Num3z1"/>
    <w:rPr>
      <w:rFonts w:ascii="OpenSymbol" w:hAnsi="OpenSymbol" w:cs="OpenSymbol"/>
      <w:strike w:val="0"/>
      <w:dstrike w:val="0"/>
      <w:color w:val="auto"/>
      <w:spacing w:val="-3"/>
      <w:sz w:val="18"/>
      <w:szCs w:val="18"/>
      <w:lang w:val="es-ES" w:eastAsia="zh-CN" w:bidi="ar-SA"/>
    </w:rPr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customStyle="1" w:styleId="Paragrafoarenletra-tipolehenetsia1">
    <w:name w:val="Paragrafoaren letra-tipo lehenetsia1"/>
  </w:style>
  <w:style w:type="character" w:styleId="Hiperesteka">
    <w:name w:val="Hyperlink"/>
    <w:rPr>
      <w:color w:val="000080"/>
      <w:u w:val="single"/>
    </w:rPr>
  </w:style>
  <w:style w:type="character" w:styleId="BisitatutakoHiperesteka">
    <w:name w:val="FollowedHyperlink"/>
    <w:rPr>
      <w:color w:val="800000"/>
      <w:u w:val="single"/>
    </w:rPr>
  </w:style>
  <w:style w:type="character" w:customStyle="1" w:styleId="WW8Num3z2">
    <w:name w:val="WW8Num3z2"/>
    <w:rPr>
      <w:rFonts w:ascii="Symbol" w:hAnsi="Symbol" w:cs="OpenSymbol"/>
      <w:strike w:val="0"/>
      <w:dstrike w:val="0"/>
      <w:color w:val="auto"/>
      <w:spacing w:val="-3"/>
      <w:sz w:val="22"/>
      <w:szCs w:val="22"/>
      <w:lang w:val="eu-ES" w:eastAsia="zh-CN" w:bidi="ar-SA"/>
    </w:rPr>
  </w:style>
  <w:style w:type="character" w:styleId="Enfasia">
    <w:name w:val="Emphasis"/>
    <w:rPr>
      <w:i/>
      <w:iCs/>
    </w:rPr>
  </w:style>
  <w:style w:type="character" w:customStyle="1" w:styleId="Vietas">
    <w:name w:val="Viñetas"/>
    <w:rPr>
      <w:rFonts w:ascii="OpenSymbol" w:eastAsia="OpenSymbol" w:hAnsi="OpenSymbol" w:cs="OpenSymbol"/>
    </w:rPr>
  </w:style>
  <w:style w:type="paragraph" w:customStyle="1" w:styleId="Ttulo1">
    <w:name w:val="Título1"/>
    <w:basedOn w:val="Normala"/>
    <w:next w:val="Gorputz-testu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Gorputz-testua">
    <w:name w:val="Body Text"/>
    <w:basedOn w:val="Normala"/>
    <w:pPr>
      <w:spacing w:after="140" w:line="288" w:lineRule="auto"/>
    </w:pPr>
  </w:style>
  <w:style w:type="paragraph" w:styleId="Zerrenda">
    <w:name w:val="List"/>
    <w:basedOn w:val="Gorputz-testua"/>
    <w:rPr>
      <w:rFonts w:cs="FreeSans"/>
    </w:rPr>
  </w:style>
  <w:style w:type="paragraph" w:styleId="Epigrafea">
    <w:name w:val="caption"/>
    <w:basedOn w:val="Normala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a"/>
    <w:pPr>
      <w:suppressLineNumbers/>
    </w:pPr>
    <w:rPr>
      <w:rFonts w:cs="Arial"/>
    </w:rPr>
  </w:style>
  <w:style w:type="paragraph" w:customStyle="1" w:styleId="Izenburua">
    <w:name w:val="Izenburua"/>
    <w:basedOn w:val="Normala"/>
    <w:next w:val="Gorputz-testua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igrafea1">
    <w:name w:val="Epigrafea1"/>
    <w:basedOn w:val="Normala"/>
    <w:pPr>
      <w:suppressLineNumbers/>
      <w:spacing w:before="120" w:after="120"/>
    </w:pPr>
    <w:rPr>
      <w:rFonts w:cs="Arial Unicode MS"/>
      <w:i/>
      <w:iCs/>
      <w:szCs w:val="24"/>
    </w:rPr>
  </w:style>
  <w:style w:type="paragraph" w:customStyle="1" w:styleId="Indizea">
    <w:name w:val="Indizea"/>
    <w:basedOn w:val="Normala"/>
    <w:pPr>
      <w:suppressLineNumbers/>
    </w:pPr>
    <w:rPr>
      <w:rFonts w:cs="FreeSans"/>
    </w:rPr>
  </w:style>
  <w:style w:type="paragraph" w:customStyle="1" w:styleId="Epgrafe2">
    <w:name w:val="Epígrafe2"/>
    <w:basedOn w:val="Normala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pgrafe1">
    <w:name w:val="Epígrafe1"/>
    <w:basedOn w:val="Normala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Cabeceraypie">
    <w:name w:val="Cabecera y pie"/>
    <w:basedOn w:val="Normala"/>
    <w:pPr>
      <w:suppressLineNumbers/>
      <w:tabs>
        <w:tab w:val="center" w:pos="4819"/>
        <w:tab w:val="right" w:pos="9638"/>
      </w:tabs>
    </w:pPr>
  </w:style>
  <w:style w:type="paragraph" w:customStyle="1" w:styleId="Goiburukoaetaorri-oina">
    <w:name w:val="Goiburukoa eta orri-oina"/>
    <w:basedOn w:val="Normala"/>
    <w:pPr>
      <w:suppressLineNumbers/>
      <w:tabs>
        <w:tab w:val="center" w:pos="4819"/>
        <w:tab w:val="right" w:pos="9638"/>
      </w:tabs>
    </w:pPr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customStyle="1" w:styleId="Gorputz-testuarenkoska31">
    <w:name w:val="Gorputz-testuaren koska 31"/>
    <w:basedOn w:val="Normala"/>
    <w:pPr>
      <w:ind w:left="1985"/>
      <w:jc w:val="both"/>
    </w:pPr>
    <w:rPr>
      <w:rFonts w:ascii="Comic Sans MS" w:hAnsi="Comic Sans MS" w:cs="Comic Sans MS"/>
      <w:spacing w:val="0"/>
      <w:sz w:val="20"/>
      <w:lang w:val="es-ES"/>
    </w:rPr>
  </w:style>
  <w:style w:type="paragraph" w:customStyle="1" w:styleId="Taularenedukia">
    <w:name w:val="Taularen edukia"/>
    <w:basedOn w:val="Normala"/>
    <w:pPr>
      <w:suppressLineNumbers/>
    </w:pPr>
  </w:style>
  <w:style w:type="paragraph" w:customStyle="1" w:styleId="Taularenizenburua">
    <w:name w:val="Taularen izenburua"/>
    <w:basedOn w:val="Taularenedukia"/>
    <w:pPr>
      <w:jc w:val="center"/>
    </w:pPr>
    <w:rPr>
      <w:b/>
      <w:bCs/>
    </w:rPr>
  </w:style>
  <w:style w:type="paragraph" w:customStyle="1" w:styleId="Textosinformato1">
    <w:name w:val="Texto sin formato1"/>
    <w:basedOn w:val="Normala"/>
    <w:rPr>
      <w:rFonts w:ascii="Courier New" w:hAnsi="Courier New" w:cs="Courier New"/>
      <w:spacing w:val="0"/>
      <w:sz w:val="20"/>
      <w:lang w:val="es-ES"/>
    </w:rPr>
  </w:style>
  <w:style w:type="paragraph" w:customStyle="1" w:styleId="Markoarenedukia">
    <w:name w:val="Markoaren edukia"/>
    <w:basedOn w:val="Gorputz-testua"/>
    <w:pPr>
      <w:widowControl w:val="0"/>
      <w:spacing w:after="120" w:line="240" w:lineRule="auto"/>
    </w:pPr>
    <w:rPr>
      <w:rFonts w:eastAsia="SimSun" w:cs="Mangal"/>
      <w:spacing w:val="0"/>
      <w:kern w:val="3"/>
      <w:szCs w:val="24"/>
      <w:lang w:bidi="hi-IN"/>
    </w:rPr>
  </w:style>
  <w:style w:type="paragraph" w:customStyle="1" w:styleId="Sangra3detindependiente1">
    <w:name w:val="Sangría 3 de t. independiente1"/>
    <w:basedOn w:val="Normala"/>
    <w:pPr>
      <w:ind w:left="1985"/>
      <w:jc w:val="both"/>
    </w:pPr>
    <w:rPr>
      <w:rFonts w:ascii="Comic Sans MS" w:hAnsi="Comic Sans MS" w:cs="Comic Sans MS"/>
      <w:spacing w:val="0"/>
      <w:sz w:val="20"/>
      <w:lang w:val="es-ES"/>
    </w:r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Normala"/>
  </w:style>
  <w:style w:type="paragraph" w:customStyle="1" w:styleId="Default">
    <w:name w:val="Default"/>
    <w:pPr>
      <w:widowControl w:val="0"/>
      <w:suppressAutoHyphens/>
    </w:pPr>
    <w:rPr>
      <w:kern w:val="3"/>
      <w:lang w:val="es-ES" w:eastAsia="zh-CN"/>
    </w:rPr>
  </w:style>
  <w:style w:type="paragraph" w:customStyle="1" w:styleId="Default1">
    <w:name w:val="Default1"/>
    <w:basedOn w:val="Default"/>
    <w:next w:val="Default"/>
    <w:pPr>
      <w:widowControl/>
      <w:autoSpaceDE w:val="0"/>
    </w:pPr>
    <w:rPr>
      <w:rFonts w:ascii="Calibri" w:hAnsi="Calibri" w:cs="Calibri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dala.tolosa.eus/datuen-babes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bdelegatua@tolosa.eu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ailto@dbdelegatua@tolosa.eus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udala.tolosa.eus/eu" TargetMode="External"/><Relationship Id="rId1" Type="http://schemas.openxmlformats.org/officeDocument/2006/relationships/hyperlink" Target="mailto:udate@tolosa.eu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2234</Words>
  <Characters>12734</Characters>
  <Application>Microsoft Office Word</Application>
  <DocSecurity>0</DocSecurity>
  <Lines>106</Lines>
  <Paragraphs>29</Paragraphs>
  <ScaleCrop>false</ScaleCrop>
  <Company/>
  <LinksUpToDate>false</LinksUpToDate>
  <CharactersWithSpaces>14939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Menbretea zutabe 1</dc:title>
  <dc:subject/>
  <dc:creator>xtelleria</dc:creator>
  <cp:lastModifiedBy>Asier Zulueta Berastegi</cp:lastModifiedBy>
  <cp:revision>2</cp:revision>
  <cp:lastPrinted>1995-11-21T16:41:00Z</cp:lastPrinted>
  <dcterms:created xsi:type="dcterms:W3CDTF">2023-10-26T11:33:00Z</dcterms:created>
  <dcterms:modified xsi:type="dcterms:W3CDTF">2023-10-26T11:33:00Z</dcterms:modified>
</cp:coreProperties>
</file>