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D12" w:rsidRPr="009A424A" w:rsidRDefault="00737D12" w:rsidP="00737D12">
      <w:pPr>
        <w:spacing w:line="264" w:lineRule="auto"/>
        <w:rPr>
          <w:rFonts w:asciiTheme="minorHAnsi" w:hAnsiTheme="minorHAnsi"/>
          <w:b/>
          <w:sz w:val="22"/>
          <w:szCs w:val="22"/>
        </w:rPr>
      </w:pPr>
      <w:r w:rsidRPr="009A424A">
        <w:rPr>
          <w:rFonts w:asciiTheme="minorHAnsi" w:hAnsiTheme="minorHAnsi"/>
          <w:b/>
          <w:sz w:val="22"/>
          <w:szCs w:val="22"/>
        </w:rPr>
        <w:t>SOL·LICITANT</w:t>
      </w:r>
    </w:p>
    <w:tbl>
      <w:tblPr>
        <w:tblStyle w:val="Taulaambquadrcula"/>
        <w:tblW w:w="9979" w:type="dxa"/>
        <w:jc w:val="center"/>
        <w:tblLook w:val="01E0" w:firstRow="1" w:lastRow="1" w:firstColumn="1" w:lastColumn="1" w:noHBand="0" w:noVBand="0"/>
      </w:tblPr>
      <w:tblGrid>
        <w:gridCol w:w="3326"/>
        <w:gridCol w:w="3326"/>
        <w:gridCol w:w="210"/>
        <w:gridCol w:w="3117"/>
      </w:tblGrid>
      <w:tr w:rsidR="00893F96" w:rsidRPr="009A424A">
        <w:trPr>
          <w:trHeight w:val="624"/>
          <w:jc w:val="center"/>
        </w:trPr>
        <w:tc>
          <w:tcPr>
            <w:tcW w:w="3326" w:type="dxa"/>
          </w:tcPr>
          <w:p w:rsidR="00893F96" w:rsidRPr="009A424A" w:rsidRDefault="00917A28" w:rsidP="00737D12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DNI</w:t>
            </w:r>
          </w:p>
        </w:tc>
        <w:tc>
          <w:tcPr>
            <w:tcW w:w="3326" w:type="dxa"/>
          </w:tcPr>
          <w:p w:rsidR="00893F96" w:rsidRPr="009A424A" w:rsidRDefault="00893F96" w:rsidP="00737D12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Nacionalitat</w:t>
            </w:r>
          </w:p>
        </w:tc>
        <w:tc>
          <w:tcPr>
            <w:tcW w:w="3327" w:type="dxa"/>
            <w:gridSpan w:val="2"/>
          </w:tcPr>
          <w:p w:rsidR="00893F96" w:rsidRPr="009A424A" w:rsidRDefault="00893F96" w:rsidP="00737D12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Distància del domicili al centre escolar</w:t>
            </w:r>
          </w:p>
        </w:tc>
      </w:tr>
      <w:tr w:rsidR="00010FD2" w:rsidRPr="009A424A">
        <w:trPr>
          <w:trHeight w:val="624"/>
          <w:jc w:val="center"/>
        </w:trPr>
        <w:tc>
          <w:tcPr>
            <w:tcW w:w="9979" w:type="dxa"/>
            <w:gridSpan w:val="4"/>
          </w:tcPr>
          <w:p w:rsidR="00010FD2" w:rsidRPr="009A424A" w:rsidRDefault="00010FD2" w:rsidP="00737D12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Nom i Cognoms</w:t>
            </w:r>
          </w:p>
        </w:tc>
      </w:tr>
      <w:tr w:rsidR="00737D12" w:rsidRPr="009A424A">
        <w:trPr>
          <w:trHeight w:val="624"/>
          <w:jc w:val="center"/>
        </w:trPr>
        <w:tc>
          <w:tcPr>
            <w:tcW w:w="6862" w:type="dxa"/>
            <w:gridSpan w:val="3"/>
          </w:tcPr>
          <w:p w:rsidR="00737D12" w:rsidRPr="009A424A" w:rsidRDefault="00737D12" w:rsidP="00737D12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Domicili</w:t>
            </w:r>
          </w:p>
        </w:tc>
        <w:tc>
          <w:tcPr>
            <w:tcW w:w="3117" w:type="dxa"/>
          </w:tcPr>
          <w:p w:rsidR="00737D12" w:rsidRPr="009A424A" w:rsidRDefault="00737D12" w:rsidP="00737D12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Telèfon</w:t>
            </w:r>
          </w:p>
        </w:tc>
      </w:tr>
      <w:tr w:rsidR="00893F96" w:rsidRPr="009A424A">
        <w:trPr>
          <w:trHeight w:val="624"/>
          <w:jc w:val="center"/>
        </w:trPr>
        <w:tc>
          <w:tcPr>
            <w:tcW w:w="6862" w:type="dxa"/>
            <w:gridSpan w:val="3"/>
          </w:tcPr>
          <w:p w:rsidR="00893F96" w:rsidRDefault="00893F96" w:rsidP="00CE44DA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Població</w:t>
            </w:r>
          </w:p>
          <w:p w:rsidR="005E5760" w:rsidRPr="009A424A" w:rsidRDefault="005E5760" w:rsidP="00CE44DA">
            <w:pPr>
              <w:spacing w:line="264" w:lineRule="auto"/>
              <w:rPr>
                <w:rFonts w:asciiTheme="minorHAnsi" w:hAnsiTheme="minorHAnsi"/>
                <w:szCs w:val="20"/>
              </w:rPr>
            </w:pPr>
          </w:p>
        </w:tc>
        <w:tc>
          <w:tcPr>
            <w:tcW w:w="3117" w:type="dxa"/>
          </w:tcPr>
          <w:p w:rsidR="00893F96" w:rsidRPr="009A424A" w:rsidRDefault="00893F96" w:rsidP="00CE44DA">
            <w:pPr>
              <w:spacing w:line="264" w:lineRule="auto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Codi Postal</w:t>
            </w:r>
          </w:p>
        </w:tc>
      </w:tr>
    </w:tbl>
    <w:p w:rsidR="00737D12" w:rsidRPr="009A424A" w:rsidRDefault="00737D12" w:rsidP="00737D12">
      <w:pPr>
        <w:spacing w:line="264" w:lineRule="auto"/>
        <w:jc w:val="both"/>
        <w:rPr>
          <w:rFonts w:asciiTheme="minorHAnsi" w:hAnsiTheme="minorHAnsi"/>
          <w:sz w:val="16"/>
          <w:szCs w:val="16"/>
        </w:rPr>
      </w:pPr>
    </w:p>
    <w:p w:rsidR="00737D12" w:rsidRPr="009A424A" w:rsidRDefault="00737D12" w:rsidP="00E15A69">
      <w:pPr>
        <w:spacing w:line="264" w:lineRule="auto"/>
        <w:rPr>
          <w:rFonts w:asciiTheme="minorHAnsi" w:hAnsiTheme="minorHAnsi"/>
          <w:b/>
          <w:sz w:val="22"/>
          <w:szCs w:val="22"/>
        </w:rPr>
      </w:pPr>
      <w:r w:rsidRPr="009A424A">
        <w:rPr>
          <w:rFonts w:asciiTheme="minorHAnsi" w:hAnsiTheme="minorHAnsi"/>
          <w:b/>
          <w:sz w:val="22"/>
          <w:szCs w:val="22"/>
        </w:rPr>
        <w:t>DADES DELS ESCOLARS PELS QUALS SE SOL·LICITA L’AJUT</w:t>
      </w:r>
    </w:p>
    <w:tbl>
      <w:tblPr>
        <w:tblStyle w:val="Taulaambquadrcula"/>
        <w:tblW w:w="9979" w:type="dxa"/>
        <w:jc w:val="center"/>
        <w:tblLook w:val="01E0" w:firstRow="1" w:lastRow="1" w:firstColumn="1" w:lastColumn="1" w:noHBand="0" w:noVBand="0"/>
      </w:tblPr>
      <w:tblGrid>
        <w:gridCol w:w="5240"/>
        <w:gridCol w:w="1559"/>
        <w:gridCol w:w="1762"/>
        <w:gridCol w:w="1418"/>
      </w:tblGrid>
      <w:tr w:rsidR="006B5D0C" w:rsidRPr="009A424A" w:rsidTr="009A424A">
        <w:trPr>
          <w:trHeight w:val="624"/>
          <w:jc w:val="center"/>
        </w:trPr>
        <w:tc>
          <w:tcPr>
            <w:tcW w:w="5240" w:type="dxa"/>
            <w:vAlign w:val="center"/>
          </w:tcPr>
          <w:p w:rsidR="006B5D0C" w:rsidRPr="009A424A" w:rsidRDefault="006B5D0C" w:rsidP="00384F63">
            <w:pPr>
              <w:spacing w:line="264" w:lineRule="auto"/>
              <w:jc w:val="center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Nom i cognoms dels alumnes</w:t>
            </w:r>
          </w:p>
        </w:tc>
        <w:tc>
          <w:tcPr>
            <w:tcW w:w="1559" w:type="dxa"/>
            <w:vAlign w:val="center"/>
          </w:tcPr>
          <w:p w:rsidR="006B5D0C" w:rsidRPr="009A424A" w:rsidRDefault="006B5D0C" w:rsidP="00384F63">
            <w:pPr>
              <w:spacing w:line="264" w:lineRule="auto"/>
              <w:jc w:val="center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Data de naixement</w:t>
            </w:r>
          </w:p>
        </w:tc>
        <w:tc>
          <w:tcPr>
            <w:tcW w:w="1762" w:type="dxa"/>
            <w:vAlign w:val="center"/>
          </w:tcPr>
          <w:p w:rsidR="006B5D0C" w:rsidRPr="009A424A" w:rsidRDefault="009A424A" w:rsidP="006B5D0C">
            <w:pPr>
              <w:spacing w:line="264" w:lineRule="auto"/>
              <w:jc w:val="center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IDALU</w:t>
            </w:r>
          </w:p>
        </w:tc>
        <w:tc>
          <w:tcPr>
            <w:tcW w:w="1418" w:type="dxa"/>
            <w:vAlign w:val="center"/>
          </w:tcPr>
          <w:p w:rsidR="006B5D0C" w:rsidRPr="009A424A" w:rsidRDefault="009A424A" w:rsidP="00544C2E">
            <w:pPr>
              <w:spacing w:line="264" w:lineRule="auto"/>
              <w:jc w:val="center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 xml:space="preserve">Nivell escolar  curs </w:t>
            </w:r>
            <w:r w:rsidR="00AE3D13">
              <w:rPr>
                <w:rFonts w:asciiTheme="minorHAnsi" w:hAnsiTheme="minorHAnsi"/>
                <w:szCs w:val="20"/>
              </w:rPr>
              <w:t>22/23</w:t>
            </w:r>
          </w:p>
        </w:tc>
      </w:tr>
      <w:tr w:rsidR="006B5D0C" w:rsidRPr="009A424A" w:rsidTr="009A424A">
        <w:trPr>
          <w:trHeight w:val="624"/>
          <w:jc w:val="center"/>
        </w:trPr>
        <w:tc>
          <w:tcPr>
            <w:tcW w:w="5240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762" w:type="dxa"/>
            <w:vAlign w:val="center"/>
          </w:tcPr>
          <w:p w:rsidR="006B5D0C" w:rsidRPr="009A424A" w:rsidRDefault="006B5D0C" w:rsidP="006B5D0C">
            <w:pPr>
              <w:spacing w:line="264" w:lineRule="auto"/>
              <w:jc w:val="center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</w:tr>
      <w:tr w:rsidR="006B5D0C" w:rsidRPr="009A424A" w:rsidTr="009A424A">
        <w:trPr>
          <w:trHeight w:val="624"/>
          <w:jc w:val="center"/>
        </w:trPr>
        <w:tc>
          <w:tcPr>
            <w:tcW w:w="5240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762" w:type="dxa"/>
            <w:vAlign w:val="center"/>
          </w:tcPr>
          <w:p w:rsidR="006B5D0C" w:rsidRPr="009A424A" w:rsidRDefault="006B5D0C" w:rsidP="006B5D0C">
            <w:pPr>
              <w:spacing w:line="264" w:lineRule="auto"/>
              <w:jc w:val="center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</w:tr>
      <w:tr w:rsidR="006B5D0C" w:rsidRPr="009A424A" w:rsidTr="009A424A">
        <w:trPr>
          <w:trHeight w:val="624"/>
          <w:jc w:val="center"/>
        </w:trPr>
        <w:tc>
          <w:tcPr>
            <w:tcW w:w="5240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762" w:type="dxa"/>
            <w:vAlign w:val="center"/>
          </w:tcPr>
          <w:p w:rsidR="006B5D0C" w:rsidRPr="009A424A" w:rsidRDefault="006B5D0C" w:rsidP="006B5D0C">
            <w:pPr>
              <w:spacing w:line="264" w:lineRule="auto"/>
              <w:jc w:val="center"/>
              <w:rPr>
                <w:rFonts w:asciiTheme="minorHAnsi" w:hAnsiTheme="minorHAnsi"/>
                <w:b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B5D0C" w:rsidRPr="009A424A" w:rsidRDefault="006B5D0C" w:rsidP="00D01893">
            <w:pPr>
              <w:spacing w:line="264" w:lineRule="auto"/>
              <w:rPr>
                <w:rFonts w:asciiTheme="minorHAnsi" w:hAnsiTheme="minorHAnsi"/>
                <w:b/>
                <w:szCs w:val="20"/>
              </w:rPr>
            </w:pPr>
          </w:p>
        </w:tc>
      </w:tr>
    </w:tbl>
    <w:p w:rsidR="00737D12" w:rsidRPr="009A424A" w:rsidRDefault="00737D12" w:rsidP="00E15A69">
      <w:pPr>
        <w:spacing w:line="264" w:lineRule="auto"/>
        <w:rPr>
          <w:rFonts w:asciiTheme="minorHAnsi" w:hAnsiTheme="minorHAnsi"/>
          <w:sz w:val="16"/>
          <w:szCs w:val="16"/>
        </w:rPr>
      </w:pPr>
    </w:p>
    <w:tbl>
      <w:tblPr>
        <w:tblStyle w:val="Taulaambquadrcula"/>
        <w:tblW w:w="9979" w:type="dxa"/>
        <w:jc w:val="center"/>
        <w:tblLook w:val="01E0" w:firstRow="1" w:lastRow="1" w:firstColumn="1" w:lastColumn="1" w:noHBand="0" w:noVBand="0"/>
      </w:tblPr>
      <w:tblGrid>
        <w:gridCol w:w="6409"/>
        <w:gridCol w:w="3570"/>
      </w:tblGrid>
      <w:tr w:rsidR="001F0C0A" w:rsidRPr="009A424A">
        <w:trPr>
          <w:trHeight w:val="624"/>
          <w:jc w:val="center"/>
        </w:trPr>
        <w:tc>
          <w:tcPr>
            <w:tcW w:w="6409" w:type="dxa"/>
          </w:tcPr>
          <w:p w:rsidR="001F0C0A" w:rsidRPr="009A424A" w:rsidRDefault="001F0C0A" w:rsidP="00893F96">
            <w:pPr>
              <w:spacing w:line="264" w:lineRule="auto"/>
              <w:rPr>
                <w:rFonts w:asciiTheme="minorHAnsi" w:hAnsiTheme="minorHAnsi" w:cs="Arial"/>
                <w:szCs w:val="20"/>
              </w:rPr>
            </w:pPr>
            <w:r w:rsidRPr="009A424A">
              <w:rPr>
                <w:rFonts w:asciiTheme="minorHAnsi" w:hAnsiTheme="minorHAnsi" w:cs="Arial"/>
                <w:szCs w:val="20"/>
              </w:rPr>
              <w:t>Centre escolar</w:t>
            </w:r>
          </w:p>
          <w:p w:rsidR="001F0C0A" w:rsidRPr="005E5760" w:rsidRDefault="001F0C0A" w:rsidP="00742606">
            <w:pPr>
              <w:spacing w:line="264" w:lineRule="auto"/>
              <w:rPr>
                <w:rFonts w:asciiTheme="minorHAnsi" w:hAnsiTheme="minorHAnsi" w:cs="Arial"/>
                <w:b/>
                <w:szCs w:val="20"/>
              </w:rPr>
            </w:pPr>
          </w:p>
        </w:tc>
        <w:tc>
          <w:tcPr>
            <w:tcW w:w="3570" w:type="dxa"/>
          </w:tcPr>
          <w:p w:rsidR="001F0C0A" w:rsidRDefault="001F0C0A" w:rsidP="00CE44DA">
            <w:pPr>
              <w:spacing w:line="264" w:lineRule="auto"/>
              <w:rPr>
                <w:rFonts w:asciiTheme="minorHAnsi" w:hAnsiTheme="minorHAnsi" w:cs="Arial"/>
                <w:szCs w:val="20"/>
              </w:rPr>
            </w:pPr>
            <w:r w:rsidRPr="009A424A">
              <w:rPr>
                <w:rFonts w:asciiTheme="minorHAnsi" w:hAnsiTheme="minorHAnsi" w:cs="Arial"/>
                <w:szCs w:val="20"/>
              </w:rPr>
              <w:t>Població</w:t>
            </w:r>
          </w:p>
          <w:p w:rsidR="005E5760" w:rsidRPr="009A424A" w:rsidRDefault="005E5760" w:rsidP="00CE44DA">
            <w:pPr>
              <w:spacing w:line="264" w:lineRule="auto"/>
              <w:rPr>
                <w:rFonts w:asciiTheme="minorHAnsi" w:hAnsiTheme="minorHAnsi" w:cs="Arial"/>
                <w:szCs w:val="20"/>
              </w:rPr>
            </w:pPr>
          </w:p>
        </w:tc>
      </w:tr>
      <w:tr w:rsidR="001F0C0A" w:rsidRPr="009A424A">
        <w:trPr>
          <w:trHeight w:val="624"/>
          <w:jc w:val="center"/>
        </w:trPr>
        <w:tc>
          <w:tcPr>
            <w:tcW w:w="6409" w:type="dxa"/>
          </w:tcPr>
          <w:p w:rsidR="001F0C0A" w:rsidRPr="009A424A" w:rsidRDefault="001F0C0A" w:rsidP="00893F96">
            <w:pPr>
              <w:spacing w:line="264" w:lineRule="auto"/>
              <w:rPr>
                <w:rFonts w:asciiTheme="minorHAnsi" w:hAnsiTheme="minorHAnsi" w:cs="Arial"/>
                <w:szCs w:val="20"/>
              </w:rPr>
            </w:pPr>
            <w:r w:rsidRPr="009A424A">
              <w:rPr>
                <w:rFonts w:asciiTheme="minorHAnsi" w:hAnsiTheme="minorHAnsi" w:cs="Arial"/>
                <w:szCs w:val="20"/>
              </w:rPr>
              <w:t>Adreça</w:t>
            </w:r>
          </w:p>
        </w:tc>
        <w:tc>
          <w:tcPr>
            <w:tcW w:w="3570" w:type="dxa"/>
          </w:tcPr>
          <w:p w:rsidR="001F0C0A" w:rsidRPr="009A424A" w:rsidRDefault="001F0C0A" w:rsidP="00742606">
            <w:pPr>
              <w:spacing w:line="264" w:lineRule="auto"/>
              <w:rPr>
                <w:rFonts w:asciiTheme="minorHAnsi" w:hAnsiTheme="minorHAnsi" w:cs="Arial"/>
                <w:szCs w:val="20"/>
              </w:rPr>
            </w:pPr>
            <w:r w:rsidRPr="009A424A">
              <w:rPr>
                <w:rFonts w:asciiTheme="minorHAnsi" w:hAnsiTheme="minorHAnsi" w:cs="Arial"/>
                <w:szCs w:val="20"/>
              </w:rPr>
              <w:t>Codi Postal</w:t>
            </w:r>
          </w:p>
        </w:tc>
      </w:tr>
      <w:tr w:rsidR="001F0C0A" w:rsidRPr="009A424A">
        <w:trPr>
          <w:trHeight w:val="624"/>
          <w:jc w:val="center"/>
        </w:trPr>
        <w:tc>
          <w:tcPr>
            <w:tcW w:w="6409" w:type="dxa"/>
          </w:tcPr>
          <w:p w:rsidR="001F0C0A" w:rsidRPr="009A424A" w:rsidRDefault="001F0C0A" w:rsidP="00893F96">
            <w:pPr>
              <w:spacing w:line="264" w:lineRule="auto"/>
              <w:rPr>
                <w:rFonts w:asciiTheme="minorHAnsi" w:hAnsiTheme="minorHAnsi" w:cs="Arial"/>
                <w:szCs w:val="20"/>
              </w:rPr>
            </w:pPr>
            <w:r w:rsidRPr="009A424A">
              <w:rPr>
                <w:rFonts w:asciiTheme="minorHAnsi" w:hAnsiTheme="minorHAnsi" w:cs="Arial"/>
                <w:szCs w:val="20"/>
              </w:rPr>
              <w:t>Director</w:t>
            </w:r>
          </w:p>
        </w:tc>
        <w:tc>
          <w:tcPr>
            <w:tcW w:w="3570" w:type="dxa"/>
          </w:tcPr>
          <w:p w:rsidR="001F0C0A" w:rsidRPr="009A424A" w:rsidRDefault="001F0C0A" w:rsidP="00742606">
            <w:pPr>
              <w:spacing w:line="264" w:lineRule="auto"/>
              <w:rPr>
                <w:rFonts w:asciiTheme="minorHAnsi" w:hAnsiTheme="minorHAnsi" w:cs="Arial"/>
                <w:szCs w:val="20"/>
              </w:rPr>
            </w:pPr>
            <w:r w:rsidRPr="009A424A">
              <w:rPr>
                <w:rFonts w:asciiTheme="minorHAnsi" w:hAnsiTheme="minorHAnsi" w:cs="Arial"/>
                <w:szCs w:val="20"/>
              </w:rPr>
              <w:t>Telèfon</w:t>
            </w:r>
          </w:p>
        </w:tc>
      </w:tr>
    </w:tbl>
    <w:p w:rsidR="0063426E" w:rsidRPr="009A424A" w:rsidRDefault="0063426E" w:rsidP="00E15A69">
      <w:pPr>
        <w:spacing w:line="264" w:lineRule="auto"/>
        <w:rPr>
          <w:rFonts w:asciiTheme="minorHAnsi" w:hAnsiTheme="minorHAnsi"/>
          <w:sz w:val="16"/>
          <w:szCs w:val="16"/>
        </w:rPr>
      </w:pPr>
      <w:r w:rsidRPr="009A424A">
        <w:rPr>
          <w:rFonts w:asciiTheme="minorHAnsi" w:hAnsiTheme="minorHAnsi"/>
          <w:sz w:val="16"/>
          <w:szCs w:val="16"/>
        </w:rPr>
        <w:t xml:space="preserve"> </w:t>
      </w:r>
    </w:p>
    <w:p w:rsidR="007A4756" w:rsidRPr="009A424A" w:rsidRDefault="007A4756" w:rsidP="00E15A69">
      <w:pPr>
        <w:tabs>
          <w:tab w:val="left" w:pos="1276"/>
        </w:tabs>
        <w:spacing w:line="264" w:lineRule="auto"/>
        <w:ind w:left="1276" w:hanging="709"/>
        <w:rPr>
          <w:rFonts w:asciiTheme="minorHAnsi" w:hAnsiTheme="minorHAnsi"/>
          <w:sz w:val="16"/>
          <w:szCs w:val="16"/>
        </w:rPr>
      </w:pPr>
    </w:p>
    <w:tbl>
      <w:tblPr>
        <w:tblStyle w:val="Taulaambquadrcula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</w:tblBorders>
        <w:tblLook w:val="01E0" w:firstRow="1" w:lastRow="1" w:firstColumn="1" w:lastColumn="1" w:noHBand="0" w:noVBand="0"/>
      </w:tblPr>
      <w:tblGrid>
        <w:gridCol w:w="4196"/>
        <w:gridCol w:w="5992"/>
      </w:tblGrid>
      <w:tr w:rsidR="00413FD7" w:rsidRPr="009A424A">
        <w:trPr>
          <w:trHeight w:hRule="exact" w:val="1446"/>
        </w:trPr>
        <w:tc>
          <w:tcPr>
            <w:tcW w:w="4196" w:type="dxa"/>
          </w:tcPr>
          <w:p w:rsidR="00EE233C" w:rsidRPr="009A424A" w:rsidRDefault="00EE233C" w:rsidP="00413FD7">
            <w:pPr>
              <w:spacing w:line="264" w:lineRule="auto"/>
              <w:rPr>
                <w:rFonts w:asciiTheme="minorHAnsi" w:hAnsiTheme="minorHAnsi"/>
                <w:sz w:val="12"/>
                <w:szCs w:val="12"/>
              </w:rPr>
            </w:pPr>
          </w:p>
          <w:p w:rsidR="00413FD7" w:rsidRPr="009A424A" w:rsidRDefault="00413FD7" w:rsidP="00413FD7">
            <w:pPr>
              <w:spacing w:line="264" w:lineRule="auto"/>
              <w:rPr>
                <w:rFonts w:asciiTheme="minorHAnsi" w:hAnsiTheme="minorHAnsi"/>
                <w:sz w:val="18"/>
                <w:szCs w:val="18"/>
              </w:rPr>
            </w:pPr>
            <w:r w:rsidRPr="009A424A">
              <w:rPr>
                <w:rFonts w:asciiTheme="minorHAnsi" w:hAnsiTheme="minorHAnsi"/>
                <w:szCs w:val="20"/>
              </w:rPr>
              <w:t>DATA:</w:t>
            </w:r>
          </w:p>
          <w:p w:rsidR="00EE233C" w:rsidRPr="009A424A" w:rsidRDefault="00EE233C" w:rsidP="006B1286">
            <w:pPr>
              <w:tabs>
                <w:tab w:val="left" w:pos="780"/>
              </w:tabs>
              <w:spacing w:line="264" w:lineRule="auto"/>
              <w:rPr>
                <w:rFonts w:asciiTheme="minorHAnsi" w:hAnsiTheme="minorHAnsi"/>
                <w:szCs w:val="20"/>
              </w:rPr>
            </w:pPr>
          </w:p>
          <w:p w:rsidR="00EE233C" w:rsidRPr="009A424A" w:rsidRDefault="00EE233C" w:rsidP="006B1286">
            <w:pPr>
              <w:tabs>
                <w:tab w:val="left" w:pos="780"/>
              </w:tabs>
              <w:spacing w:line="264" w:lineRule="auto"/>
              <w:rPr>
                <w:rFonts w:asciiTheme="minorHAnsi" w:hAnsiTheme="minorHAnsi"/>
                <w:szCs w:val="20"/>
              </w:rPr>
            </w:pPr>
          </w:p>
          <w:p w:rsidR="007514C9" w:rsidRPr="009A424A" w:rsidRDefault="007514C9" w:rsidP="00413FD7">
            <w:pPr>
              <w:spacing w:line="264" w:lineRule="auto"/>
              <w:jc w:val="center"/>
              <w:rPr>
                <w:rFonts w:asciiTheme="minorHAnsi" w:hAnsiTheme="minorHAnsi"/>
                <w:szCs w:val="20"/>
              </w:rPr>
            </w:pPr>
          </w:p>
          <w:p w:rsidR="00413FD7" w:rsidRPr="009A424A" w:rsidRDefault="00413FD7" w:rsidP="00FC1C48">
            <w:pPr>
              <w:spacing w:line="264" w:lineRule="auto"/>
              <w:jc w:val="center"/>
              <w:rPr>
                <w:rFonts w:asciiTheme="minorHAnsi" w:hAnsiTheme="minorHAnsi"/>
                <w:szCs w:val="20"/>
              </w:rPr>
            </w:pPr>
            <w:r w:rsidRPr="009A424A">
              <w:rPr>
                <w:rFonts w:asciiTheme="minorHAnsi" w:hAnsiTheme="minorHAnsi"/>
                <w:szCs w:val="20"/>
              </w:rPr>
              <w:t>Signatura</w:t>
            </w:r>
          </w:p>
        </w:tc>
        <w:tc>
          <w:tcPr>
            <w:tcW w:w="5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3FD7" w:rsidRPr="009A424A" w:rsidRDefault="00A668E4" w:rsidP="00685A50">
            <w:pPr>
              <w:spacing w:line="264" w:lineRule="auto"/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9A424A">
              <w:rPr>
                <w:rFonts w:asciiTheme="minorHAnsi" w:hAnsiTheme="minorHAnsi" w:cs="Arial"/>
                <w:color w:val="808080"/>
                <w:sz w:val="16"/>
                <w:szCs w:val="16"/>
              </w:rPr>
              <w:t xml:space="preserve">D’acord amb </w:t>
            </w:r>
            <w:smartTag w:uri="urn:schemas-microsoft-com:office:smarttags" w:element="PersonName">
              <w:smartTagPr>
                <w:attr w:name="ProductID" w:val="la Llei Org￠nica"/>
              </w:smartTagPr>
              <w:r w:rsidRPr="009A424A">
                <w:rPr>
                  <w:rFonts w:asciiTheme="minorHAnsi" w:hAnsiTheme="minorHAnsi" w:cs="Arial"/>
                  <w:color w:val="808080"/>
                  <w:sz w:val="16"/>
                  <w:szCs w:val="16"/>
                </w:rPr>
                <w:t>la Llei Orgànica</w:t>
              </w:r>
            </w:smartTag>
            <w:r w:rsidRPr="009A424A">
              <w:rPr>
                <w:rFonts w:asciiTheme="minorHAnsi" w:hAnsiTheme="minorHAnsi" w:cs="Arial"/>
                <w:color w:val="808080"/>
                <w:sz w:val="16"/>
                <w:szCs w:val="16"/>
              </w:rPr>
              <w:t xml:space="preserve"> 15/99, de 13 de desembre, de protecció de dades de caràcter personal, us informem que les dades que ens faciliteu seran incloses en un fitxer automatitzat als efectes de poder processar les demandes recollides i/o realitzar comunicacions sobre informacions derivades de les mateixes. Així mateix us informem de la possibilitat d'exercir els drets d'accés, rectificació, cancel·lació i oposició, en els termes inclosos a la legislació vigent, mitjançant escrit presentat en el Registre General del</w:t>
            </w:r>
            <w:r w:rsidR="00B1309C" w:rsidRPr="009A424A">
              <w:rPr>
                <w:rFonts w:asciiTheme="minorHAnsi" w:hAnsiTheme="minorHAnsi" w:cs="Arial"/>
                <w:color w:val="808080"/>
                <w:sz w:val="16"/>
                <w:szCs w:val="16"/>
              </w:rPr>
              <w:t xml:space="preserve"> Consell Comarcal del Priorat (Plaça de </w:t>
            </w:r>
            <w:smartTag w:uri="urn:schemas-microsoft-com:office:smarttags" w:element="PersonName">
              <w:smartTagPr>
                <w:attr w:name="ProductID" w:val="la Quartera"/>
              </w:smartTagPr>
              <w:r w:rsidR="00B1309C" w:rsidRPr="009A424A">
                <w:rPr>
                  <w:rFonts w:asciiTheme="minorHAnsi" w:hAnsiTheme="minorHAnsi" w:cs="Arial"/>
                  <w:color w:val="808080"/>
                  <w:sz w:val="16"/>
                  <w:szCs w:val="16"/>
                </w:rPr>
                <w:t>la Quartera</w:t>
              </w:r>
            </w:smartTag>
            <w:r w:rsidR="00B1309C" w:rsidRPr="009A424A">
              <w:rPr>
                <w:rFonts w:asciiTheme="minorHAnsi" w:hAnsiTheme="minorHAnsi" w:cs="Arial"/>
                <w:color w:val="808080"/>
                <w:sz w:val="16"/>
                <w:szCs w:val="16"/>
              </w:rPr>
              <w:t>, 1</w:t>
            </w:r>
            <w:r w:rsidR="00246D90" w:rsidRPr="009A424A">
              <w:rPr>
                <w:rFonts w:asciiTheme="minorHAnsi" w:hAnsiTheme="minorHAnsi" w:cs="Arial"/>
                <w:color w:val="808080"/>
                <w:sz w:val="16"/>
                <w:szCs w:val="16"/>
              </w:rPr>
              <w:t xml:space="preserve"> -  </w:t>
            </w:r>
            <w:r w:rsidR="00B1309C" w:rsidRPr="009A424A">
              <w:rPr>
                <w:rFonts w:asciiTheme="minorHAnsi" w:hAnsiTheme="minorHAnsi" w:cs="Arial"/>
                <w:color w:val="808080"/>
                <w:sz w:val="16"/>
                <w:szCs w:val="16"/>
              </w:rPr>
              <w:t>43730 Falset).</w:t>
            </w:r>
          </w:p>
        </w:tc>
      </w:tr>
    </w:tbl>
    <w:p w:rsidR="006B5D0C" w:rsidRPr="009A424A" w:rsidRDefault="006B5D0C" w:rsidP="006B5D0C">
      <w:pPr>
        <w:pStyle w:val="Documento1"/>
        <w:keepNext w:val="0"/>
        <w:keepLines w:val="0"/>
        <w:tabs>
          <w:tab w:val="clear" w:pos="-720"/>
          <w:tab w:val="left" w:pos="-4320"/>
        </w:tabs>
        <w:spacing w:line="264" w:lineRule="auto"/>
        <w:rPr>
          <w:rFonts w:asciiTheme="minorHAnsi" w:hAnsiTheme="minorHAnsi" w:cs="Arial"/>
          <w:sz w:val="20"/>
          <w:lang w:val="ca-ES"/>
        </w:rPr>
      </w:pPr>
    </w:p>
    <w:p w:rsidR="001F0C0A" w:rsidRPr="009A424A" w:rsidRDefault="001F0C0A" w:rsidP="006B5D0C">
      <w:pPr>
        <w:pStyle w:val="Documento1"/>
        <w:keepNext w:val="0"/>
        <w:keepLines w:val="0"/>
        <w:tabs>
          <w:tab w:val="clear" w:pos="-720"/>
          <w:tab w:val="left" w:pos="-4320"/>
        </w:tabs>
        <w:spacing w:line="264" w:lineRule="auto"/>
        <w:rPr>
          <w:rFonts w:asciiTheme="minorHAnsi" w:hAnsiTheme="minorHAnsi" w:cs="Arial"/>
          <w:b/>
          <w:sz w:val="20"/>
          <w:lang w:val="ca-ES"/>
        </w:rPr>
      </w:pPr>
    </w:p>
    <w:p w:rsidR="00C418EF" w:rsidRPr="009A424A" w:rsidRDefault="00C418EF" w:rsidP="006B5D0C">
      <w:pPr>
        <w:pStyle w:val="Documento1"/>
        <w:keepNext w:val="0"/>
        <w:keepLines w:val="0"/>
        <w:tabs>
          <w:tab w:val="clear" w:pos="-720"/>
          <w:tab w:val="left" w:pos="-4320"/>
        </w:tabs>
        <w:spacing w:line="264" w:lineRule="auto"/>
        <w:rPr>
          <w:rFonts w:asciiTheme="minorHAnsi" w:hAnsiTheme="minorHAnsi" w:cs="Arial"/>
          <w:b/>
          <w:sz w:val="20"/>
          <w:lang w:val="ca-ES"/>
        </w:rPr>
      </w:pPr>
    </w:p>
    <w:p w:rsidR="00C418EF" w:rsidRPr="009A424A" w:rsidRDefault="00C418EF" w:rsidP="006B5D0C">
      <w:pPr>
        <w:pStyle w:val="Documento1"/>
        <w:keepNext w:val="0"/>
        <w:keepLines w:val="0"/>
        <w:tabs>
          <w:tab w:val="clear" w:pos="-720"/>
          <w:tab w:val="left" w:pos="-4320"/>
        </w:tabs>
        <w:spacing w:line="264" w:lineRule="auto"/>
        <w:rPr>
          <w:rFonts w:asciiTheme="minorHAnsi" w:hAnsiTheme="minorHAnsi" w:cs="Arial"/>
          <w:b/>
          <w:sz w:val="20"/>
          <w:lang w:val="ca-ES"/>
        </w:rPr>
      </w:pPr>
    </w:p>
    <w:p w:rsidR="001F0C0A" w:rsidRPr="009A424A" w:rsidRDefault="001F0C0A" w:rsidP="006B5D0C">
      <w:pPr>
        <w:pStyle w:val="Documento1"/>
        <w:keepNext w:val="0"/>
        <w:keepLines w:val="0"/>
        <w:tabs>
          <w:tab w:val="clear" w:pos="-720"/>
          <w:tab w:val="left" w:pos="-4320"/>
        </w:tabs>
        <w:spacing w:line="264" w:lineRule="auto"/>
        <w:rPr>
          <w:rFonts w:asciiTheme="minorHAnsi" w:hAnsiTheme="minorHAnsi" w:cs="Arial"/>
          <w:b/>
          <w:sz w:val="20"/>
          <w:lang w:val="ca-ES"/>
        </w:rPr>
      </w:pPr>
      <w:bookmarkStart w:id="0" w:name="_GoBack"/>
      <w:bookmarkEnd w:id="0"/>
    </w:p>
    <w:p w:rsidR="001F0C0A" w:rsidRPr="009A424A" w:rsidRDefault="001F0C0A" w:rsidP="006B5D0C">
      <w:pPr>
        <w:pStyle w:val="Documento1"/>
        <w:keepNext w:val="0"/>
        <w:keepLines w:val="0"/>
        <w:tabs>
          <w:tab w:val="clear" w:pos="-720"/>
          <w:tab w:val="left" w:pos="-4320"/>
        </w:tabs>
        <w:spacing w:line="264" w:lineRule="auto"/>
        <w:rPr>
          <w:rFonts w:asciiTheme="minorHAnsi" w:hAnsiTheme="minorHAnsi" w:cs="Arial"/>
          <w:b/>
          <w:sz w:val="20"/>
          <w:lang w:val="ca-ES"/>
        </w:rPr>
      </w:pPr>
    </w:p>
    <w:p w:rsidR="004D12DC" w:rsidRPr="009A424A" w:rsidRDefault="004D12DC" w:rsidP="006B5D0C">
      <w:pPr>
        <w:pStyle w:val="Documento1"/>
        <w:keepNext w:val="0"/>
        <w:keepLines w:val="0"/>
        <w:tabs>
          <w:tab w:val="clear" w:pos="-720"/>
          <w:tab w:val="left" w:pos="-4320"/>
        </w:tabs>
        <w:spacing w:line="264" w:lineRule="auto"/>
        <w:rPr>
          <w:rFonts w:asciiTheme="minorHAnsi" w:hAnsiTheme="minorHAnsi" w:cs="Arial"/>
          <w:b/>
          <w:sz w:val="20"/>
          <w:lang w:val="ca-ES"/>
        </w:rPr>
      </w:pPr>
      <w:r w:rsidRPr="009A424A">
        <w:rPr>
          <w:rFonts w:asciiTheme="minorHAnsi" w:hAnsiTheme="minorHAnsi" w:cs="Arial"/>
          <w:b/>
          <w:sz w:val="20"/>
          <w:lang w:val="ca-ES"/>
        </w:rPr>
        <w:t xml:space="preserve">PRESIDÈNCIA DEL </w:t>
      </w:r>
      <w:smartTag w:uri="urn:schemas-microsoft-com:office:smarttags" w:element="PersonName">
        <w:smartTagPr>
          <w:attr w:name="ProductID" w:val="CONSELL COMARCAL DEL PRIORAT"/>
        </w:smartTagPr>
        <w:r w:rsidRPr="009A424A">
          <w:rPr>
            <w:rFonts w:asciiTheme="minorHAnsi" w:hAnsiTheme="minorHAnsi" w:cs="Arial"/>
            <w:b/>
            <w:sz w:val="20"/>
            <w:lang w:val="ca-ES"/>
          </w:rPr>
          <w:t>CONSELL COMARCAL DEL PRIORAT</w:t>
        </w:r>
      </w:smartTag>
    </w:p>
    <w:p w:rsidR="003458D9" w:rsidRPr="009A424A" w:rsidRDefault="003458D9" w:rsidP="00C418EF">
      <w:pPr>
        <w:rPr>
          <w:rFonts w:asciiTheme="minorHAnsi" w:hAnsiTheme="minorHAnsi"/>
          <w:sz w:val="24"/>
        </w:rPr>
      </w:pPr>
    </w:p>
    <w:sectPr w:rsidR="003458D9" w:rsidRPr="009A424A" w:rsidSect="006B5D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531" w:right="964" w:bottom="964" w:left="964" w:header="567" w:footer="567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A6B" w:rsidRDefault="00377A6B">
      <w:r>
        <w:separator/>
      </w:r>
    </w:p>
  </w:endnote>
  <w:endnote w:type="continuationSeparator" w:id="0">
    <w:p w:rsidR="00377A6B" w:rsidRDefault="00377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tisSansSerif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RotisSansSerif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RotisSansSerif Extra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BA2" w:rsidRDefault="00805BA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D19" w:rsidRPr="002003D0" w:rsidRDefault="00C418EF" w:rsidP="002003D0">
    <w:pPr>
      <w:pStyle w:val="Peu"/>
      <w:tabs>
        <w:tab w:val="left" w:pos="6237"/>
        <w:tab w:val="left" w:pos="6300"/>
      </w:tabs>
      <w:ind w:right="1070"/>
      <w:jc w:val="center"/>
      <w:rPr>
        <w:lang w:val="en-GB"/>
      </w:rPr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228600</wp:posOffset>
              </wp:positionH>
              <wp:positionV relativeFrom="paragraph">
                <wp:posOffset>38100</wp:posOffset>
              </wp:positionV>
              <wp:extent cx="5943600" cy="3429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0D19" w:rsidRPr="004220E3" w:rsidRDefault="000D0D19" w:rsidP="00860EC3">
                          <w:pPr>
                            <w:pStyle w:val="Peu"/>
                            <w:tabs>
                              <w:tab w:val="left" w:pos="6237"/>
                              <w:tab w:val="left" w:pos="6300"/>
                              <w:tab w:val="left" w:pos="9000"/>
                            </w:tabs>
                            <w:ind w:right="71"/>
                            <w:jc w:val="center"/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</w:pPr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>Plaça</w:t>
                          </w:r>
                          <w:r w:rsidR="00921CDD"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 xml:space="preserve"> de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  <w:smartTag w:uri="urn:schemas-microsoft-com:office:smarttags" w:element="PersonName">
                            <w:smartTagPr>
                              <w:attr w:name="ProductID" w:val="la Quartera"/>
                            </w:smartTagPr>
                            <w:r w:rsidRPr="004220E3">
                              <w:rPr>
                                <w:rFonts w:asciiTheme="minorHAnsi" w:hAnsiTheme="minorHAnsi" w:cs="RotisSansSerif Light"/>
                                <w:color w:val="000000"/>
                                <w:sz w:val="16"/>
                                <w:szCs w:val="16"/>
                              </w:rPr>
                              <w:t>la Quartera</w:t>
                            </w:r>
                          </w:smartTag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 xml:space="preserve">, 1 </w:t>
                          </w:r>
                          <w:r w:rsidRPr="004220E3">
                            <w:rPr>
                              <w:rFonts w:asciiTheme="minorHAnsi" w:hAnsiTheme="minorHAnsi" w:cs="RotisSansSerif ExtraBold"/>
                              <w:color w:val="000000"/>
                              <w:sz w:val="16"/>
                              <w:szCs w:val="16"/>
                            </w:rPr>
                            <w:t>|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 xml:space="preserve"> 43730 Falset </w:t>
                          </w:r>
                          <w:r w:rsidRPr="004220E3">
                            <w:rPr>
                              <w:rFonts w:asciiTheme="minorHAnsi" w:hAnsiTheme="minorHAnsi" w:cs="RotisSansSerif ExtraBold"/>
                              <w:color w:val="000000"/>
                              <w:sz w:val="16"/>
                              <w:szCs w:val="16"/>
                            </w:rPr>
                            <w:t>|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 xml:space="preserve"> Tel. 977830119 </w:t>
                          </w:r>
                          <w:r w:rsidRPr="004220E3">
                            <w:rPr>
                              <w:rFonts w:asciiTheme="minorHAnsi" w:hAnsiTheme="minorHAnsi" w:cs="RotisSansSerif ExtraBold"/>
                              <w:color w:val="000000"/>
                              <w:sz w:val="16"/>
                              <w:szCs w:val="16"/>
                            </w:rPr>
                            <w:t>|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 xml:space="preserve"> Fax 977830564 </w:t>
                          </w:r>
                          <w:r w:rsidRPr="004220E3">
                            <w:rPr>
                              <w:rFonts w:asciiTheme="minorHAnsi" w:hAnsiTheme="minorHAnsi" w:cs="RotisSansSerif ExtraBold"/>
                              <w:color w:val="000000"/>
                              <w:sz w:val="16"/>
                              <w:szCs w:val="16"/>
                            </w:rPr>
                            <w:t>|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>consellcomarcal</w:t>
                          </w:r>
                          <w:proofErr w:type="spellEnd"/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position w:val="1"/>
                              <w:sz w:val="16"/>
                              <w:szCs w:val="16"/>
                            </w:rPr>
                            <w:t>@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000000"/>
                              <w:sz w:val="16"/>
                              <w:szCs w:val="16"/>
                            </w:rPr>
                            <w:t>priorat.cat</w:t>
                          </w:r>
                        </w:p>
                        <w:p w:rsidR="000D0D19" w:rsidRPr="004220E3" w:rsidRDefault="000D0D19" w:rsidP="00860EC3">
                          <w:pPr>
                            <w:pStyle w:val="Peu"/>
                            <w:tabs>
                              <w:tab w:val="left" w:pos="6237"/>
                              <w:tab w:val="left" w:pos="6300"/>
                              <w:tab w:val="left" w:pos="9000"/>
                            </w:tabs>
                            <w:ind w:right="71"/>
                            <w:jc w:val="center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  <w:r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>NIF</w:t>
                          </w:r>
                          <w:r w:rsidR="007D46B0"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 xml:space="preserve">: P 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>9300009</w:t>
                          </w:r>
                          <w:r w:rsidR="007D46B0"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 xml:space="preserve"> I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 xml:space="preserve">  </w:t>
                          </w:r>
                          <w:r w:rsidR="007D46B0"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>Núm.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 xml:space="preserve"> del Registre d’Entitats Locals</w:t>
                          </w:r>
                          <w:r w:rsidR="007D46B0"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>: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 xml:space="preserve"> 0602008   </w:t>
                          </w:r>
                          <w:r w:rsidR="007D46B0"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>Núm.</w:t>
                          </w:r>
                          <w:r w:rsidRPr="004220E3">
                            <w:rPr>
                              <w:rFonts w:asciiTheme="minorHAnsi" w:hAnsiTheme="minorHAnsi" w:cs="RotisSansSerif Light"/>
                              <w:color w:val="181412"/>
                              <w:sz w:val="14"/>
                              <w:szCs w:val="14"/>
                            </w:rPr>
                            <w:t xml:space="preserve"> del Registre d’Entitats Locals de Catalunya: 29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left:0;text-align:left;margin-left:18pt;margin-top:3pt;width:468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n0ggg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" stroked="f">
              <v:textbox>
                <w:txbxContent>
                  <w:p w:rsidR="000D0D19" w:rsidRPr="004220E3" w:rsidRDefault="000D0D19" w:rsidP="00860EC3">
                    <w:pPr>
                      <w:pStyle w:val="Peu"/>
                      <w:tabs>
                        <w:tab w:val="left" w:pos="6237"/>
                        <w:tab w:val="left" w:pos="6300"/>
                        <w:tab w:val="left" w:pos="9000"/>
                      </w:tabs>
                      <w:ind w:right="71"/>
                      <w:jc w:val="center"/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</w:pPr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>Plaça</w:t>
                    </w:r>
                    <w:r w:rsidR="00921CDD"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 xml:space="preserve"> de</w:t>
                    </w:r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 xml:space="preserve"> </w:t>
                    </w:r>
                    <w:smartTag w:uri="urn:schemas-microsoft-com:office:smarttags" w:element="PersonName">
                      <w:smartTagPr>
                        <w:attr w:name="ProductID" w:val="la Quartera"/>
                      </w:smartTagPr>
                      <w:r w:rsidRPr="004220E3">
                        <w:rPr>
                          <w:rFonts w:asciiTheme="minorHAnsi" w:hAnsiTheme="minorHAnsi" w:cs="RotisSansSerif Light"/>
                          <w:color w:val="000000"/>
                          <w:sz w:val="16"/>
                          <w:szCs w:val="16"/>
                        </w:rPr>
                        <w:t>la Quartera</w:t>
                      </w:r>
                    </w:smartTag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 xml:space="preserve">, 1 </w:t>
                    </w:r>
                    <w:r w:rsidRPr="004220E3">
                      <w:rPr>
                        <w:rFonts w:asciiTheme="minorHAnsi" w:hAnsiTheme="minorHAnsi" w:cs="RotisSansSerif ExtraBold"/>
                        <w:color w:val="000000"/>
                        <w:sz w:val="16"/>
                        <w:szCs w:val="16"/>
                      </w:rPr>
                      <w:t>|</w:t>
                    </w:r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 xml:space="preserve"> 43730 Falset </w:t>
                    </w:r>
                    <w:r w:rsidRPr="004220E3">
                      <w:rPr>
                        <w:rFonts w:asciiTheme="minorHAnsi" w:hAnsiTheme="minorHAnsi" w:cs="RotisSansSerif ExtraBold"/>
                        <w:color w:val="000000"/>
                        <w:sz w:val="16"/>
                        <w:szCs w:val="16"/>
                      </w:rPr>
                      <w:t>|</w:t>
                    </w:r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 xml:space="preserve"> Tel. 977830119 </w:t>
                    </w:r>
                    <w:r w:rsidRPr="004220E3">
                      <w:rPr>
                        <w:rFonts w:asciiTheme="minorHAnsi" w:hAnsiTheme="minorHAnsi" w:cs="RotisSansSerif ExtraBold"/>
                        <w:color w:val="000000"/>
                        <w:sz w:val="16"/>
                        <w:szCs w:val="16"/>
                      </w:rPr>
                      <w:t>|</w:t>
                    </w:r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 xml:space="preserve"> Fax 977830564 </w:t>
                    </w:r>
                    <w:r w:rsidRPr="004220E3">
                      <w:rPr>
                        <w:rFonts w:asciiTheme="minorHAnsi" w:hAnsiTheme="minorHAnsi" w:cs="RotisSansSerif ExtraBold"/>
                        <w:color w:val="000000"/>
                        <w:sz w:val="16"/>
                        <w:szCs w:val="16"/>
                      </w:rPr>
                      <w:t>|</w:t>
                    </w:r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>consellcomarcal</w:t>
                    </w:r>
                    <w:proofErr w:type="spellEnd"/>
                    <w:r w:rsidRPr="004220E3">
                      <w:rPr>
                        <w:rFonts w:asciiTheme="minorHAnsi" w:hAnsiTheme="minorHAnsi" w:cs="RotisSansSerif Light"/>
                        <w:color w:val="000000"/>
                        <w:position w:val="1"/>
                        <w:sz w:val="16"/>
                        <w:szCs w:val="16"/>
                      </w:rPr>
                      <w:t>@</w:t>
                    </w:r>
                    <w:r w:rsidRPr="004220E3">
                      <w:rPr>
                        <w:rFonts w:asciiTheme="minorHAnsi" w:hAnsiTheme="minorHAnsi" w:cs="RotisSansSerif Light"/>
                        <w:color w:val="000000"/>
                        <w:sz w:val="16"/>
                        <w:szCs w:val="16"/>
                      </w:rPr>
                      <w:t>priorat.cat</w:t>
                    </w:r>
                  </w:p>
                  <w:p w:rsidR="000D0D19" w:rsidRPr="004220E3" w:rsidRDefault="000D0D19" w:rsidP="00860EC3">
                    <w:pPr>
                      <w:pStyle w:val="Peu"/>
                      <w:tabs>
                        <w:tab w:val="left" w:pos="6237"/>
                        <w:tab w:val="left" w:pos="6300"/>
                        <w:tab w:val="left" w:pos="9000"/>
                      </w:tabs>
                      <w:ind w:right="71"/>
                      <w:jc w:val="center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  <w:r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>NIF</w:t>
                    </w:r>
                    <w:r w:rsidR="007D46B0"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 xml:space="preserve">: P </w:t>
                    </w:r>
                    <w:r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>9300009</w:t>
                    </w:r>
                    <w:r w:rsidR="007D46B0"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 xml:space="preserve"> I</w:t>
                    </w:r>
                    <w:r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 xml:space="preserve">  </w:t>
                    </w:r>
                    <w:r w:rsidR="007D46B0"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>Núm.</w:t>
                    </w:r>
                    <w:r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 xml:space="preserve"> del Registre d’Entitats Locals</w:t>
                    </w:r>
                    <w:r w:rsidR="007D46B0"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>:</w:t>
                    </w:r>
                    <w:r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 xml:space="preserve"> 0602008   </w:t>
                    </w:r>
                    <w:r w:rsidR="007D46B0"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>Núm.</w:t>
                    </w:r>
                    <w:r w:rsidRPr="004220E3">
                      <w:rPr>
                        <w:rFonts w:asciiTheme="minorHAnsi" w:hAnsiTheme="minorHAnsi" w:cs="RotisSansSerif Light"/>
                        <w:color w:val="181412"/>
                        <w:sz w:val="14"/>
                        <w:szCs w:val="14"/>
                      </w:rPr>
                      <w:t xml:space="preserve"> del Registre d’Entitats Locals de Catalunya: 29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BA2" w:rsidRDefault="00805BA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A6B" w:rsidRDefault="00377A6B">
      <w:r>
        <w:separator/>
      </w:r>
    </w:p>
  </w:footnote>
  <w:footnote w:type="continuationSeparator" w:id="0">
    <w:p w:rsidR="00377A6B" w:rsidRDefault="00377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BA2" w:rsidRDefault="00805BA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ulaambquadrcula"/>
      <w:tblW w:w="9639" w:type="dxa"/>
      <w:jc w:val="center"/>
      <w:tblLook w:val="01E0" w:firstRow="1" w:lastRow="1" w:firstColumn="1" w:lastColumn="1" w:noHBand="0" w:noVBand="0"/>
    </w:tblPr>
    <w:tblGrid>
      <w:gridCol w:w="2835"/>
      <w:gridCol w:w="6804"/>
    </w:tblGrid>
    <w:tr w:rsidR="00B80673" w:rsidRPr="004220E3">
      <w:trPr>
        <w:trHeight w:val="1134"/>
        <w:jc w:val="center"/>
      </w:trPr>
      <w:tc>
        <w:tcPr>
          <w:tcW w:w="2835" w:type="dxa"/>
          <w:tcBorders>
            <w:top w:val="nil"/>
            <w:left w:val="nil"/>
            <w:bottom w:val="nil"/>
            <w:right w:val="nil"/>
          </w:tcBorders>
          <w:tcMar>
            <w:left w:w="284" w:type="dxa"/>
          </w:tcMar>
          <w:vAlign w:val="center"/>
        </w:tcPr>
        <w:p w:rsidR="00B80673" w:rsidRPr="004220E3" w:rsidRDefault="00C418EF" w:rsidP="00BE359B">
          <w:pPr>
            <w:spacing w:line="288" w:lineRule="auto"/>
            <w:jc w:val="right"/>
            <w:rPr>
              <w:rFonts w:asciiTheme="minorHAnsi" w:hAnsiTheme="minorHAnsi"/>
              <w:b/>
              <w:sz w:val="28"/>
              <w:szCs w:val="28"/>
              <w:u w:val="single"/>
            </w:rPr>
          </w:pPr>
          <w:r w:rsidRPr="004220E3">
            <w:rPr>
              <w:rFonts w:asciiTheme="minorHAnsi" w:hAnsiTheme="minorHAnsi"/>
              <w:b/>
              <w:noProof/>
              <w:sz w:val="28"/>
              <w:szCs w:val="28"/>
              <w:u w:val="single"/>
              <w:lang w:eastAsia="ca-ES"/>
            </w:rPr>
            <mc:AlternateContent>
              <mc:Choice Requires="wps">
                <w:drawing>
                  <wp:anchor distT="0" distB="0" distL="114300" distR="114300" simplePos="0" relativeHeight="251658752" behindDoc="1" locked="0" layoutInCell="1" allowOverlap="1">
                    <wp:simplePos x="0" y="0"/>
                    <wp:positionH relativeFrom="column">
                      <wp:posOffset>167640</wp:posOffset>
                    </wp:positionH>
                    <wp:positionV relativeFrom="paragraph">
                      <wp:posOffset>134620</wp:posOffset>
                    </wp:positionV>
                    <wp:extent cx="1830705" cy="571500"/>
                    <wp:effectExtent l="0" t="1270" r="1905" b="0"/>
                    <wp:wrapNone/>
                    <wp:docPr id="4" name="Text Box 2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830705" cy="571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5734E" w:rsidRPr="00A468EA" w:rsidRDefault="00D5734E" w:rsidP="00D5734E">
                                <w:pPr>
                                  <w:jc w:val="center"/>
                                  <w:rPr>
                                    <w:rFonts w:ascii="RotisSansSerif" w:hAnsi="RotisSansSerif"/>
                                    <w:sz w:val="24"/>
                                  </w:rPr>
                                </w:pPr>
                                <w:r w:rsidRPr="00A468EA">
                                  <w:rPr>
                                    <w:rFonts w:ascii="RotisSansSerif" w:hAnsi="RotisSansSerif"/>
                                    <w:sz w:val="24"/>
                                  </w:rPr>
                                  <w:t>Consell Comarcal del</w:t>
                                </w:r>
                              </w:p>
                              <w:p w:rsidR="00D5734E" w:rsidRPr="00A468EA" w:rsidRDefault="00D5734E" w:rsidP="00D5734E">
                                <w:pPr>
                                  <w:jc w:val="center"/>
                                  <w:rPr>
                                    <w:rFonts w:ascii="RotisSansSerif" w:hAnsi="RotisSansSerif"/>
                                    <w:b/>
                                    <w:sz w:val="24"/>
                                  </w:rPr>
                                </w:pPr>
                                <w:r w:rsidRPr="00A468EA">
                                  <w:rPr>
                                    <w:rFonts w:ascii="RotisSansSerif" w:hAnsi="RotisSansSerif"/>
                                    <w:b/>
                                    <w:sz w:val="24"/>
                                  </w:rPr>
                                  <w:t>PRIORAT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2" o:spid="_x0000_s1026" type="#_x0000_t202" style="position:absolute;left:0;text-align:left;margin-left:13.2pt;margin-top:10.6pt;width:144.15pt;height:4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" stroked="f">
                    <v:textbox>
                      <w:txbxContent>
                        <w:p w:rsidR="00D5734E" w:rsidRPr="00A468EA" w:rsidRDefault="00D5734E" w:rsidP="00D5734E">
                          <w:pPr>
                            <w:jc w:val="center"/>
                            <w:rPr>
                              <w:rFonts w:ascii="RotisSansSerif" w:hAnsi="RotisSansSerif"/>
                              <w:sz w:val="24"/>
                            </w:rPr>
                          </w:pPr>
                          <w:r w:rsidRPr="00A468EA">
                            <w:rPr>
                              <w:rFonts w:ascii="RotisSansSerif" w:hAnsi="RotisSansSerif"/>
                              <w:sz w:val="24"/>
                            </w:rPr>
                            <w:t>Consell Comarcal del</w:t>
                          </w:r>
                        </w:p>
                        <w:p w:rsidR="00D5734E" w:rsidRPr="00A468EA" w:rsidRDefault="00D5734E" w:rsidP="00D5734E">
                          <w:pPr>
                            <w:jc w:val="center"/>
                            <w:rPr>
                              <w:rFonts w:ascii="RotisSansSerif" w:hAnsi="RotisSansSerif"/>
                              <w:b/>
                              <w:sz w:val="24"/>
                            </w:rPr>
                          </w:pPr>
                          <w:r w:rsidRPr="00A468EA">
                            <w:rPr>
                              <w:rFonts w:ascii="RotisSansSerif" w:hAnsi="RotisSansSerif"/>
                              <w:b/>
                              <w:sz w:val="24"/>
                            </w:rPr>
                            <w:t>PRIORAT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4220E3">
            <w:rPr>
              <w:rFonts w:asciiTheme="minorHAnsi" w:hAnsiTheme="minorHAnsi"/>
              <w:b/>
              <w:noProof/>
              <w:sz w:val="28"/>
              <w:szCs w:val="28"/>
              <w:u w:val="single"/>
              <w:lang w:eastAsia="ca-ES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>
                    <wp:simplePos x="0" y="0"/>
                    <wp:positionH relativeFrom="column">
                      <wp:posOffset>-401955</wp:posOffset>
                    </wp:positionH>
                    <wp:positionV relativeFrom="paragraph">
                      <wp:posOffset>-187960</wp:posOffset>
                    </wp:positionV>
                    <wp:extent cx="850265" cy="1041400"/>
                    <wp:effectExtent l="0" t="2540" r="1270" b="0"/>
                    <wp:wrapNone/>
                    <wp:docPr id="3" name="Text Box 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0265" cy="1041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5734E" w:rsidRDefault="00B3044E" w:rsidP="00D5734E">
                                <w:r>
                                  <w:rPr>
                                    <w:noProof/>
                                    <w:lang w:eastAsia="ca-ES"/>
                                  </w:rPr>
                                  <w:drawing>
                                    <wp:inline distT="0" distB="0" distL="0" distR="0">
                                      <wp:extent cx="641350" cy="949960"/>
                                      <wp:effectExtent l="19050" t="0" r="6350" b="0"/>
                                      <wp:docPr id="1" name="Imagen 1" descr="escutconsell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escutconsell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41350" cy="9499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1" o:spid="_x0000_s1027" type="#_x0000_t202" style="position:absolute;left:0;text-align:left;margin-left:-31.65pt;margin-top:-14.8pt;width:66.95pt;height:8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" filled="f" stroked="f">
                    <v:textbox style="mso-fit-shape-to-text:t">
                      <w:txbxContent>
                        <w:p w:rsidR="00D5734E" w:rsidRDefault="00B3044E" w:rsidP="00D5734E">
                          <w:r>
                            <w:rPr>
                              <w:noProof/>
                              <w:lang w:eastAsia="ca-ES"/>
                            </w:rPr>
                            <w:drawing>
                              <wp:inline distT="0" distB="0" distL="0" distR="0">
                                <wp:extent cx="641350" cy="949960"/>
                                <wp:effectExtent l="19050" t="0" r="6350" b="0"/>
                                <wp:docPr id="1" name="Imagen 1" descr="escutconsel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scutconsel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1350" cy="9499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6804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B80673" w:rsidRDefault="00B80673" w:rsidP="004C7E13">
          <w:pPr>
            <w:spacing w:line="288" w:lineRule="auto"/>
            <w:jc w:val="center"/>
            <w:rPr>
              <w:rFonts w:asciiTheme="minorHAnsi" w:hAnsiTheme="minorHAnsi"/>
              <w:b/>
              <w:sz w:val="24"/>
              <w:u w:val="single"/>
            </w:rPr>
          </w:pPr>
          <w:r w:rsidRPr="004220E3">
            <w:rPr>
              <w:rFonts w:asciiTheme="minorHAnsi" w:hAnsiTheme="minorHAnsi"/>
              <w:b/>
              <w:sz w:val="24"/>
              <w:u w:val="single"/>
            </w:rPr>
            <w:t xml:space="preserve">SOL·LICITUD D’AJUTS PER AL CURS </w:t>
          </w:r>
          <w:r w:rsidR="00805BA2">
            <w:rPr>
              <w:rFonts w:asciiTheme="minorHAnsi" w:hAnsiTheme="minorHAnsi"/>
              <w:b/>
              <w:sz w:val="24"/>
              <w:u w:val="single"/>
            </w:rPr>
            <w:t>2023/2024</w:t>
          </w:r>
        </w:p>
        <w:p w:rsidR="00805BA2" w:rsidRPr="004220E3" w:rsidRDefault="00805BA2" w:rsidP="00805BA2">
          <w:pPr>
            <w:spacing w:line="288" w:lineRule="auto"/>
            <w:rPr>
              <w:rFonts w:asciiTheme="minorHAnsi" w:hAnsiTheme="minorHAnsi"/>
              <w:b/>
              <w:sz w:val="24"/>
              <w:u w:val="single"/>
            </w:rPr>
          </w:pPr>
        </w:p>
        <w:p w:rsidR="00B80673" w:rsidRPr="004220E3" w:rsidRDefault="00FD71CB" w:rsidP="004C7E13">
          <w:pPr>
            <w:spacing w:line="288" w:lineRule="auto"/>
            <w:jc w:val="center"/>
            <w:rPr>
              <w:rFonts w:asciiTheme="minorHAnsi" w:hAnsiTheme="minorHAnsi"/>
              <w:b/>
              <w:sz w:val="28"/>
              <w:szCs w:val="28"/>
              <w:u w:val="single"/>
            </w:rPr>
          </w:pPr>
          <w:r w:rsidRPr="004220E3">
            <w:rPr>
              <w:rFonts w:asciiTheme="minorHAnsi" w:hAnsiTheme="minorHAnsi"/>
              <w:b/>
              <w:sz w:val="24"/>
            </w:rPr>
            <w:t>Desplaçament</w:t>
          </w:r>
        </w:p>
      </w:tc>
    </w:tr>
  </w:tbl>
  <w:p w:rsidR="00D20124" w:rsidRPr="00F6620D" w:rsidRDefault="00D20124" w:rsidP="00BE359B">
    <w:pPr>
      <w:spacing w:line="288" w:lineRule="aut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BA2" w:rsidRDefault="00805BA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A652D"/>
    <w:multiLevelType w:val="multilevel"/>
    <w:tmpl w:val="86DC1D58"/>
    <w:lvl w:ilvl="0">
      <w:numFmt w:val="bullet"/>
      <w:lvlText w:val="-"/>
      <w:lvlJc w:val="left"/>
      <w:pPr>
        <w:tabs>
          <w:tab w:val="num" w:pos="227"/>
        </w:tabs>
        <w:ind w:left="340" w:hanging="34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0152E"/>
    <w:multiLevelType w:val="hybridMultilevel"/>
    <w:tmpl w:val="90DE411A"/>
    <w:lvl w:ilvl="0" w:tplc="875E9878">
      <w:start w:val="1"/>
      <w:numFmt w:val="bullet"/>
      <w:lvlText w:val=""/>
      <w:lvlJc w:val="left"/>
      <w:pPr>
        <w:tabs>
          <w:tab w:val="num" w:pos="680"/>
        </w:tabs>
        <w:ind w:left="680" w:hanging="283"/>
      </w:pPr>
      <w:rPr>
        <w:rFonts w:ascii="Wingdings" w:hAnsi="Wingdings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754F8"/>
    <w:multiLevelType w:val="multilevel"/>
    <w:tmpl w:val="35FA0EA4"/>
    <w:lvl w:ilvl="0">
      <w:numFmt w:val="bullet"/>
      <w:lvlText w:val="-"/>
      <w:lvlJc w:val="left"/>
      <w:pPr>
        <w:tabs>
          <w:tab w:val="num" w:pos="284"/>
        </w:tabs>
        <w:ind w:left="454" w:hanging="454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E44A1"/>
    <w:multiLevelType w:val="singleLevel"/>
    <w:tmpl w:val="A92C95A4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20CC5DFB"/>
    <w:multiLevelType w:val="hybridMultilevel"/>
    <w:tmpl w:val="FB4AEC30"/>
    <w:lvl w:ilvl="0" w:tplc="E25A261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Arial Unicode MS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56FEA"/>
    <w:multiLevelType w:val="hybridMultilevel"/>
    <w:tmpl w:val="7E1C8988"/>
    <w:lvl w:ilvl="0" w:tplc="81E48CC2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B63B33"/>
    <w:multiLevelType w:val="hybridMultilevel"/>
    <w:tmpl w:val="86DC1D58"/>
    <w:lvl w:ilvl="0" w:tplc="B2643214">
      <w:numFmt w:val="bullet"/>
      <w:lvlText w:val="-"/>
      <w:lvlJc w:val="left"/>
      <w:pPr>
        <w:tabs>
          <w:tab w:val="num" w:pos="227"/>
        </w:tabs>
        <w:ind w:left="340" w:hanging="34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F33B9"/>
    <w:multiLevelType w:val="hybridMultilevel"/>
    <w:tmpl w:val="EA905504"/>
    <w:lvl w:ilvl="0" w:tplc="6E1488FE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981765"/>
    <w:multiLevelType w:val="hybridMultilevel"/>
    <w:tmpl w:val="D4B229B2"/>
    <w:lvl w:ilvl="0" w:tplc="D91E09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9F3957"/>
    <w:multiLevelType w:val="hybridMultilevel"/>
    <w:tmpl w:val="ECF4EBBA"/>
    <w:lvl w:ilvl="0" w:tplc="4D4AA684"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49085E"/>
    <w:multiLevelType w:val="hybridMultilevel"/>
    <w:tmpl w:val="628047B4"/>
    <w:lvl w:ilvl="0" w:tplc="0403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07258DB"/>
    <w:multiLevelType w:val="hybridMultilevel"/>
    <w:tmpl w:val="35FA0EA4"/>
    <w:lvl w:ilvl="0" w:tplc="843A3CB2">
      <w:numFmt w:val="bullet"/>
      <w:lvlText w:val="-"/>
      <w:lvlJc w:val="left"/>
      <w:pPr>
        <w:tabs>
          <w:tab w:val="num" w:pos="284"/>
        </w:tabs>
        <w:ind w:left="454" w:hanging="454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3D438E"/>
    <w:multiLevelType w:val="multilevel"/>
    <w:tmpl w:val="EA905504"/>
    <w:lvl w:ilvl="0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212240"/>
    <w:multiLevelType w:val="hybridMultilevel"/>
    <w:tmpl w:val="616E4AD2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3519B7"/>
    <w:multiLevelType w:val="multilevel"/>
    <w:tmpl w:val="97C02662"/>
    <w:lvl w:ilvl="0">
      <w:numFmt w:val="bullet"/>
      <w:lvlText w:val="-"/>
      <w:lvlJc w:val="left"/>
      <w:pPr>
        <w:tabs>
          <w:tab w:val="num" w:pos="227"/>
        </w:tabs>
        <w:ind w:left="454" w:hanging="454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244590"/>
    <w:multiLevelType w:val="hybridMultilevel"/>
    <w:tmpl w:val="97C02662"/>
    <w:lvl w:ilvl="0" w:tplc="1F7EA8BE">
      <w:numFmt w:val="bullet"/>
      <w:lvlText w:val="-"/>
      <w:lvlJc w:val="left"/>
      <w:pPr>
        <w:tabs>
          <w:tab w:val="num" w:pos="227"/>
        </w:tabs>
        <w:ind w:left="454" w:hanging="454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D15AD"/>
    <w:multiLevelType w:val="multilevel"/>
    <w:tmpl w:val="7E1C8988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291A05"/>
    <w:multiLevelType w:val="hybridMultilevel"/>
    <w:tmpl w:val="EB8E6B64"/>
    <w:lvl w:ilvl="0" w:tplc="2CCE6386"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B937D9"/>
    <w:multiLevelType w:val="multilevel"/>
    <w:tmpl w:val="ECF4EBBA"/>
    <w:lvl w:ilvl="0"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2D208B"/>
    <w:multiLevelType w:val="hybridMultilevel"/>
    <w:tmpl w:val="24C4C63E"/>
    <w:lvl w:ilvl="0" w:tplc="1F7EA8BE">
      <w:numFmt w:val="bullet"/>
      <w:lvlText w:val="-"/>
      <w:lvlJc w:val="left"/>
      <w:pPr>
        <w:tabs>
          <w:tab w:val="num" w:pos="227"/>
        </w:tabs>
        <w:ind w:left="454" w:hanging="454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7D2A5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F332BCC"/>
    <w:multiLevelType w:val="hybridMultilevel"/>
    <w:tmpl w:val="CDFA8D7A"/>
    <w:lvl w:ilvl="0" w:tplc="371E08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DA132E"/>
    <w:multiLevelType w:val="hybridMultilevel"/>
    <w:tmpl w:val="4F92249A"/>
    <w:lvl w:ilvl="0" w:tplc="69FC72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dstrike w:val="0"/>
        <w:color w:val="auto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trike w:val="0"/>
        <w:dstrike w:val="0"/>
        <w:color w:val="auto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22"/>
  </w:num>
  <w:num w:numId="4">
    <w:abstractNumId w:val="13"/>
  </w:num>
  <w:num w:numId="5">
    <w:abstractNumId w:val="10"/>
  </w:num>
  <w:num w:numId="6">
    <w:abstractNumId w:val="20"/>
  </w:num>
  <w:num w:numId="7">
    <w:abstractNumId w:val="21"/>
  </w:num>
  <w:num w:numId="8">
    <w:abstractNumId w:val="1"/>
  </w:num>
  <w:num w:numId="9">
    <w:abstractNumId w:val="3"/>
  </w:num>
  <w:num w:numId="10">
    <w:abstractNumId w:val="5"/>
  </w:num>
  <w:num w:numId="11">
    <w:abstractNumId w:val="16"/>
  </w:num>
  <w:num w:numId="12">
    <w:abstractNumId w:val="9"/>
  </w:num>
  <w:num w:numId="13">
    <w:abstractNumId w:val="18"/>
  </w:num>
  <w:num w:numId="14">
    <w:abstractNumId w:val="11"/>
  </w:num>
  <w:num w:numId="15">
    <w:abstractNumId w:val="2"/>
  </w:num>
  <w:num w:numId="16">
    <w:abstractNumId w:val="19"/>
  </w:num>
  <w:num w:numId="17">
    <w:abstractNumId w:val="15"/>
  </w:num>
  <w:num w:numId="18">
    <w:abstractNumId w:val="14"/>
  </w:num>
  <w:num w:numId="19">
    <w:abstractNumId w:val="6"/>
  </w:num>
  <w:num w:numId="20">
    <w:abstractNumId w:val="0"/>
  </w:num>
  <w:num w:numId="21">
    <w:abstractNumId w:val="7"/>
  </w:num>
  <w:num w:numId="22">
    <w:abstractNumId w:val="12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YLIB" w:val="2007"/>
    <w:docVar w:name="Expediente" w:val="87277B42F66E4EBC801998C789AAF766"/>
    <w:docVar w:name="FicheroPlantilla" w:val="\\Servidor\AbsisWin\ABSBD\EXP\Modelado\PlantGlb\CCPNDP.DOC"/>
    <w:docVar w:name="Interesados" w:val="DFB2A71CB8DF48879EF64ADC71604DF9|"/>
    <w:docVar w:name="TIPLIB" w:val="MA"/>
    <w:docVar w:name="TipoDocumento" w:val="TIP_NOT"/>
    <w:docVar w:name="Tramite" w:val="E57A9A6C5F6C4D1AB100F36A6D588424"/>
  </w:docVars>
  <w:rsids>
    <w:rsidRoot w:val="00127D63"/>
    <w:rsid w:val="0000465C"/>
    <w:rsid w:val="00010FD2"/>
    <w:rsid w:val="00040CF4"/>
    <w:rsid w:val="00052879"/>
    <w:rsid w:val="00086C04"/>
    <w:rsid w:val="000A6034"/>
    <w:rsid w:val="000B0F7E"/>
    <w:rsid w:val="000C2AF5"/>
    <w:rsid w:val="000D0D19"/>
    <w:rsid w:val="000F513A"/>
    <w:rsid w:val="00117782"/>
    <w:rsid w:val="00120448"/>
    <w:rsid w:val="0012422A"/>
    <w:rsid w:val="00127D63"/>
    <w:rsid w:val="00135E98"/>
    <w:rsid w:val="0014398D"/>
    <w:rsid w:val="00156DC6"/>
    <w:rsid w:val="001672BF"/>
    <w:rsid w:val="00182C5D"/>
    <w:rsid w:val="00186875"/>
    <w:rsid w:val="001901AB"/>
    <w:rsid w:val="001979BA"/>
    <w:rsid w:val="001B7163"/>
    <w:rsid w:val="001D2FAF"/>
    <w:rsid w:val="001F0C0A"/>
    <w:rsid w:val="001F10FB"/>
    <w:rsid w:val="001F28D8"/>
    <w:rsid w:val="001F499B"/>
    <w:rsid w:val="001F5F0E"/>
    <w:rsid w:val="002003D0"/>
    <w:rsid w:val="00200D19"/>
    <w:rsid w:val="002118B1"/>
    <w:rsid w:val="002301D2"/>
    <w:rsid w:val="002304FE"/>
    <w:rsid w:val="00232164"/>
    <w:rsid w:val="00237C1A"/>
    <w:rsid w:val="00246D90"/>
    <w:rsid w:val="0025402B"/>
    <w:rsid w:val="002B3FD8"/>
    <w:rsid w:val="002C687B"/>
    <w:rsid w:val="002D31C3"/>
    <w:rsid w:val="002D52F6"/>
    <w:rsid w:val="002F778B"/>
    <w:rsid w:val="0030575E"/>
    <w:rsid w:val="0033183E"/>
    <w:rsid w:val="003458D9"/>
    <w:rsid w:val="00360E84"/>
    <w:rsid w:val="00362596"/>
    <w:rsid w:val="00371267"/>
    <w:rsid w:val="003733FE"/>
    <w:rsid w:val="00377A6B"/>
    <w:rsid w:val="00384F63"/>
    <w:rsid w:val="00390256"/>
    <w:rsid w:val="00396512"/>
    <w:rsid w:val="003A1758"/>
    <w:rsid w:val="003A510C"/>
    <w:rsid w:val="003B5973"/>
    <w:rsid w:val="003C3CED"/>
    <w:rsid w:val="003D2D77"/>
    <w:rsid w:val="003D6EBF"/>
    <w:rsid w:val="003E7AAD"/>
    <w:rsid w:val="003F4192"/>
    <w:rsid w:val="00402948"/>
    <w:rsid w:val="00413FD7"/>
    <w:rsid w:val="004209BA"/>
    <w:rsid w:val="004220E3"/>
    <w:rsid w:val="004474E8"/>
    <w:rsid w:val="004623C6"/>
    <w:rsid w:val="0046730F"/>
    <w:rsid w:val="004706D2"/>
    <w:rsid w:val="004834E3"/>
    <w:rsid w:val="004978B8"/>
    <w:rsid w:val="004A6117"/>
    <w:rsid w:val="004B77E7"/>
    <w:rsid w:val="004C717E"/>
    <w:rsid w:val="004C7D9A"/>
    <w:rsid w:val="004C7E13"/>
    <w:rsid w:val="004D12DC"/>
    <w:rsid w:val="004D2C64"/>
    <w:rsid w:val="004D4104"/>
    <w:rsid w:val="004E48F0"/>
    <w:rsid w:val="005202FD"/>
    <w:rsid w:val="005400BF"/>
    <w:rsid w:val="00544C2E"/>
    <w:rsid w:val="0055759B"/>
    <w:rsid w:val="00574B9E"/>
    <w:rsid w:val="00577A6B"/>
    <w:rsid w:val="00586CF1"/>
    <w:rsid w:val="00596351"/>
    <w:rsid w:val="005A6895"/>
    <w:rsid w:val="005B75DC"/>
    <w:rsid w:val="005C1F68"/>
    <w:rsid w:val="005C513A"/>
    <w:rsid w:val="005C68E9"/>
    <w:rsid w:val="005D3350"/>
    <w:rsid w:val="005D7EEB"/>
    <w:rsid w:val="005E3A34"/>
    <w:rsid w:val="005E5760"/>
    <w:rsid w:val="005E7318"/>
    <w:rsid w:val="006130EC"/>
    <w:rsid w:val="00632793"/>
    <w:rsid w:val="0063426E"/>
    <w:rsid w:val="00640746"/>
    <w:rsid w:val="00643A78"/>
    <w:rsid w:val="0064545C"/>
    <w:rsid w:val="006525BA"/>
    <w:rsid w:val="00652C06"/>
    <w:rsid w:val="006552A6"/>
    <w:rsid w:val="00685A50"/>
    <w:rsid w:val="00690D5E"/>
    <w:rsid w:val="00693E5E"/>
    <w:rsid w:val="006A33B0"/>
    <w:rsid w:val="006B1286"/>
    <w:rsid w:val="006B5D0C"/>
    <w:rsid w:val="006C439C"/>
    <w:rsid w:val="006E4C0D"/>
    <w:rsid w:val="007225C0"/>
    <w:rsid w:val="007258C6"/>
    <w:rsid w:val="007327D5"/>
    <w:rsid w:val="00737D12"/>
    <w:rsid w:val="00742606"/>
    <w:rsid w:val="007514C9"/>
    <w:rsid w:val="007515D5"/>
    <w:rsid w:val="00754078"/>
    <w:rsid w:val="00754429"/>
    <w:rsid w:val="00764ACE"/>
    <w:rsid w:val="007669DA"/>
    <w:rsid w:val="007800C1"/>
    <w:rsid w:val="00790844"/>
    <w:rsid w:val="007923A6"/>
    <w:rsid w:val="0079351B"/>
    <w:rsid w:val="00794B76"/>
    <w:rsid w:val="007A4756"/>
    <w:rsid w:val="007D46B0"/>
    <w:rsid w:val="007D6DAE"/>
    <w:rsid w:val="00804DB3"/>
    <w:rsid w:val="00805BA2"/>
    <w:rsid w:val="0082497E"/>
    <w:rsid w:val="00836F27"/>
    <w:rsid w:val="0084757E"/>
    <w:rsid w:val="00847C98"/>
    <w:rsid w:val="008553CD"/>
    <w:rsid w:val="00860EC3"/>
    <w:rsid w:val="008721DC"/>
    <w:rsid w:val="008929FB"/>
    <w:rsid w:val="00893F96"/>
    <w:rsid w:val="008A6890"/>
    <w:rsid w:val="008B5802"/>
    <w:rsid w:val="008C4BAA"/>
    <w:rsid w:val="008C733D"/>
    <w:rsid w:val="008D5B76"/>
    <w:rsid w:val="008E02EB"/>
    <w:rsid w:val="00903EAE"/>
    <w:rsid w:val="009054BE"/>
    <w:rsid w:val="00917A28"/>
    <w:rsid w:val="00921CDD"/>
    <w:rsid w:val="00955CE1"/>
    <w:rsid w:val="00960D21"/>
    <w:rsid w:val="009625B7"/>
    <w:rsid w:val="00973C63"/>
    <w:rsid w:val="009874E2"/>
    <w:rsid w:val="009A424A"/>
    <w:rsid w:val="009C4CBB"/>
    <w:rsid w:val="009D35AA"/>
    <w:rsid w:val="009D5018"/>
    <w:rsid w:val="00A14AC9"/>
    <w:rsid w:val="00A15EEC"/>
    <w:rsid w:val="00A23F57"/>
    <w:rsid w:val="00A34353"/>
    <w:rsid w:val="00A352AB"/>
    <w:rsid w:val="00A53325"/>
    <w:rsid w:val="00A5373A"/>
    <w:rsid w:val="00A578FC"/>
    <w:rsid w:val="00A668E4"/>
    <w:rsid w:val="00A71639"/>
    <w:rsid w:val="00AA229C"/>
    <w:rsid w:val="00AC5791"/>
    <w:rsid w:val="00AC711C"/>
    <w:rsid w:val="00AD3654"/>
    <w:rsid w:val="00AE3D13"/>
    <w:rsid w:val="00AE7B49"/>
    <w:rsid w:val="00B05109"/>
    <w:rsid w:val="00B1309C"/>
    <w:rsid w:val="00B2114B"/>
    <w:rsid w:val="00B22D97"/>
    <w:rsid w:val="00B26038"/>
    <w:rsid w:val="00B3044E"/>
    <w:rsid w:val="00B368D2"/>
    <w:rsid w:val="00B37500"/>
    <w:rsid w:val="00B429ED"/>
    <w:rsid w:val="00B43821"/>
    <w:rsid w:val="00B632F1"/>
    <w:rsid w:val="00B64B6F"/>
    <w:rsid w:val="00B7107C"/>
    <w:rsid w:val="00B80673"/>
    <w:rsid w:val="00BA7791"/>
    <w:rsid w:val="00BC4584"/>
    <w:rsid w:val="00BE359B"/>
    <w:rsid w:val="00BE7CD2"/>
    <w:rsid w:val="00BF2785"/>
    <w:rsid w:val="00C2340D"/>
    <w:rsid w:val="00C418EF"/>
    <w:rsid w:val="00C74F23"/>
    <w:rsid w:val="00C95802"/>
    <w:rsid w:val="00C97B2F"/>
    <w:rsid w:val="00C97F84"/>
    <w:rsid w:val="00CA2F94"/>
    <w:rsid w:val="00CA5475"/>
    <w:rsid w:val="00CB3B13"/>
    <w:rsid w:val="00CB5331"/>
    <w:rsid w:val="00CC127C"/>
    <w:rsid w:val="00CD2501"/>
    <w:rsid w:val="00CE44DA"/>
    <w:rsid w:val="00CF2257"/>
    <w:rsid w:val="00CF5F60"/>
    <w:rsid w:val="00D01893"/>
    <w:rsid w:val="00D060D5"/>
    <w:rsid w:val="00D20124"/>
    <w:rsid w:val="00D2168C"/>
    <w:rsid w:val="00D26C5F"/>
    <w:rsid w:val="00D476E7"/>
    <w:rsid w:val="00D5734E"/>
    <w:rsid w:val="00D749F0"/>
    <w:rsid w:val="00DB381C"/>
    <w:rsid w:val="00DB6794"/>
    <w:rsid w:val="00DD282C"/>
    <w:rsid w:val="00DD50BE"/>
    <w:rsid w:val="00DE5AAB"/>
    <w:rsid w:val="00DE7051"/>
    <w:rsid w:val="00DF546D"/>
    <w:rsid w:val="00DF753F"/>
    <w:rsid w:val="00E15A69"/>
    <w:rsid w:val="00E25BB5"/>
    <w:rsid w:val="00E4444D"/>
    <w:rsid w:val="00E461F8"/>
    <w:rsid w:val="00E52826"/>
    <w:rsid w:val="00E84795"/>
    <w:rsid w:val="00EA299E"/>
    <w:rsid w:val="00ED34A1"/>
    <w:rsid w:val="00EE233C"/>
    <w:rsid w:val="00EE6500"/>
    <w:rsid w:val="00EE783C"/>
    <w:rsid w:val="00EF36AB"/>
    <w:rsid w:val="00EF3A2E"/>
    <w:rsid w:val="00F209BD"/>
    <w:rsid w:val="00F30172"/>
    <w:rsid w:val="00F434DE"/>
    <w:rsid w:val="00F502BA"/>
    <w:rsid w:val="00F6620D"/>
    <w:rsid w:val="00F853C9"/>
    <w:rsid w:val="00F860B1"/>
    <w:rsid w:val="00F93042"/>
    <w:rsid w:val="00FB1247"/>
    <w:rsid w:val="00FB7FD2"/>
    <w:rsid w:val="00FC1C48"/>
    <w:rsid w:val="00FC4247"/>
    <w:rsid w:val="00FD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26F00FEF"/>
  <w15:docId w15:val="{B708DC05-C10A-42C0-8DE8-4D58646DA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52C06"/>
    <w:rPr>
      <w:rFonts w:ascii="Arial" w:hAnsi="Arial"/>
      <w:szCs w:val="24"/>
      <w:lang w:val="ca-ES"/>
    </w:rPr>
  </w:style>
  <w:style w:type="paragraph" w:styleId="Ttol1">
    <w:name w:val="heading 1"/>
    <w:basedOn w:val="Normal"/>
    <w:next w:val="Normal"/>
    <w:qFormat/>
    <w:rsid w:val="00182C5D"/>
    <w:pPr>
      <w:keepNext/>
      <w:jc w:val="center"/>
      <w:outlineLvl w:val="0"/>
    </w:pPr>
    <w:rPr>
      <w:rFonts w:ascii="Arial Narrow" w:hAnsi="Arial Narrow"/>
      <w:b/>
      <w:szCs w:val="20"/>
    </w:rPr>
  </w:style>
  <w:style w:type="paragraph" w:styleId="Ttol2">
    <w:name w:val="heading 2"/>
    <w:basedOn w:val="Normal"/>
    <w:next w:val="Normal"/>
    <w:qFormat/>
    <w:rsid w:val="005C68E9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qFormat/>
    <w:rsid w:val="005C68E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rsid w:val="00DF753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DF753F"/>
    <w:pPr>
      <w:tabs>
        <w:tab w:val="center" w:pos="4252"/>
        <w:tab w:val="right" w:pos="8504"/>
      </w:tabs>
    </w:pPr>
  </w:style>
  <w:style w:type="character" w:styleId="Enlla">
    <w:name w:val="Hyperlink"/>
    <w:basedOn w:val="Lletraperdefectedelpargraf"/>
    <w:rsid w:val="002003D0"/>
    <w:rPr>
      <w:color w:val="0000FF"/>
      <w:u w:val="single"/>
    </w:rPr>
  </w:style>
  <w:style w:type="paragraph" w:styleId="Textdeglobus">
    <w:name w:val="Balloon Text"/>
    <w:basedOn w:val="Normal"/>
    <w:semiHidden/>
    <w:rsid w:val="004D4104"/>
    <w:rPr>
      <w:rFonts w:ascii="Tahoma" w:hAnsi="Tahoma" w:cs="Tahoma"/>
      <w:sz w:val="16"/>
      <w:szCs w:val="16"/>
    </w:rPr>
  </w:style>
  <w:style w:type="paragraph" w:styleId="Textindependent">
    <w:name w:val="Body Text"/>
    <w:basedOn w:val="Normal"/>
    <w:rsid w:val="00402948"/>
    <w:pPr>
      <w:jc w:val="both"/>
    </w:pPr>
    <w:rPr>
      <w:sz w:val="22"/>
      <w:szCs w:val="20"/>
    </w:rPr>
  </w:style>
  <w:style w:type="paragraph" w:customStyle="1" w:styleId="Estilo1">
    <w:name w:val="Estilo1"/>
    <w:basedOn w:val="Normal"/>
    <w:rsid w:val="00182C5D"/>
    <w:pPr>
      <w:jc w:val="both"/>
    </w:pPr>
    <w:rPr>
      <w:szCs w:val="20"/>
    </w:rPr>
  </w:style>
  <w:style w:type="paragraph" w:styleId="Textindependent3">
    <w:name w:val="Body Text 3"/>
    <w:basedOn w:val="Normal"/>
    <w:rsid w:val="005C68E9"/>
    <w:pPr>
      <w:spacing w:after="120"/>
    </w:pPr>
    <w:rPr>
      <w:rFonts w:ascii="Times New Roman" w:hAnsi="Times New Roman"/>
      <w:sz w:val="16"/>
      <w:szCs w:val="16"/>
    </w:rPr>
  </w:style>
  <w:style w:type="paragraph" w:styleId="Sagniadetextindependent">
    <w:name w:val="Body Text Indent"/>
    <w:basedOn w:val="Normal"/>
    <w:rsid w:val="005C68E9"/>
    <w:pPr>
      <w:spacing w:after="120"/>
      <w:ind w:left="283"/>
    </w:pPr>
    <w:rPr>
      <w:rFonts w:ascii="Times New Roman" w:hAnsi="Times New Roman"/>
      <w:sz w:val="24"/>
    </w:rPr>
  </w:style>
  <w:style w:type="paragraph" w:customStyle="1" w:styleId="Documento1">
    <w:name w:val="Documento 1"/>
    <w:rsid w:val="005C68E9"/>
    <w:pPr>
      <w:keepNext/>
      <w:keepLines/>
      <w:tabs>
        <w:tab w:val="left" w:pos="-720"/>
      </w:tabs>
      <w:suppressAutoHyphens/>
    </w:pPr>
    <w:rPr>
      <w:rFonts w:ascii="Courier New" w:hAnsi="Courier New"/>
      <w:sz w:val="24"/>
      <w:lang w:val="en-US"/>
    </w:rPr>
  </w:style>
  <w:style w:type="paragraph" w:styleId="Textindependent2">
    <w:name w:val="Body Text 2"/>
    <w:basedOn w:val="Normal"/>
    <w:rsid w:val="0064545C"/>
    <w:pPr>
      <w:spacing w:after="120" w:line="480" w:lineRule="auto"/>
    </w:pPr>
  </w:style>
  <w:style w:type="table" w:styleId="Taulaambquadrcula">
    <w:name w:val="Table Grid"/>
    <w:basedOn w:val="Taulanormal"/>
    <w:rsid w:val="00737D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ESTER~1.CCP\CONFIG~1\Temp\EXSATRAE\EXPPLANT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EXPPLANT</Template>
  <TotalTime>0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[NomComplInteresado]</vt:lpstr>
      <vt:lpstr>[NomComplInteresado]</vt:lpstr>
    </vt:vector>
  </TitlesOfParts>
  <Company>.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[NomComplInteresado]</dc:title>
  <dc:subject/>
  <dc:creator>artur</dc:creator>
  <cp:keywords/>
  <dc:description/>
  <cp:lastModifiedBy>Anna Soldevila</cp:lastModifiedBy>
  <cp:revision>2</cp:revision>
  <cp:lastPrinted>2009-04-24T08:32:00Z</cp:lastPrinted>
  <dcterms:created xsi:type="dcterms:W3CDTF">2023-10-25T12:31:00Z</dcterms:created>
  <dcterms:modified xsi:type="dcterms:W3CDTF">2023-10-25T12:31:00Z</dcterms:modified>
</cp:coreProperties>
</file>