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40"/>
        <w:gridCol w:w="2036"/>
        <w:gridCol w:w="340"/>
        <w:gridCol w:w="1833"/>
        <w:gridCol w:w="340"/>
        <w:gridCol w:w="2255"/>
      </w:tblGrid>
      <w:tr w:rsidR="00932971" w:rsidRPr="000F00E2" w:rsidTr="00D362C6">
        <w:trPr>
          <w:jc w:val="center"/>
        </w:trPr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  <w:bookmarkStart w:id="0" w:name="_GoBack"/>
            <w:bookmarkEnd w:id="0"/>
          </w:p>
        </w:tc>
        <w:tc>
          <w:tcPr>
            <w:tcW w:w="20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pStyle w:val="Textopredeterminado"/>
              <w:widowControl/>
              <w:rPr>
                <w:lang w:val="gl-ES"/>
              </w:rPr>
            </w:pPr>
            <w:r w:rsidRPr="000F00E2">
              <w:rPr>
                <w:b/>
                <w:bCs/>
                <w:lang w:val="gl-ES"/>
              </w:rPr>
              <w:t>A CORUÑA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83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pStyle w:val="Textopredeterminado"/>
              <w:widowControl/>
              <w:rPr>
                <w:lang w:val="gl-ES"/>
              </w:rPr>
            </w:pPr>
            <w:r w:rsidRPr="000F00E2">
              <w:rPr>
                <w:b/>
                <w:bCs/>
                <w:lang w:val="gl-ES"/>
              </w:rPr>
              <w:t>FERROL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2255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932971" w:rsidRPr="000F00E2" w:rsidRDefault="00932971" w:rsidP="00173D63">
            <w:pPr>
              <w:pStyle w:val="Textopredeterminado"/>
              <w:widowControl/>
              <w:rPr>
                <w:lang w:val="gl-ES"/>
              </w:rPr>
            </w:pPr>
            <w:r w:rsidRPr="000F00E2">
              <w:rPr>
                <w:b/>
                <w:bCs/>
                <w:lang w:val="gl-ES"/>
              </w:rPr>
              <w:t xml:space="preserve">OUTROS </w:t>
            </w:r>
            <w:r w:rsidRPr="000F00E2">
              <w:rPr>
                <w:b/>
                <w:bCs/>
                <w:sz w:val="22"/>
                <w:szCs w:val="22"/>
                <w:lang w:val="gl-ES"/>
              </w:rPr>
              <w:t>(indicar)</w:t>
            </w:r>
          </w:p>
        </w:tc>
      </w:tr>
      <w:tr w:rsidR="00932971" w:rsidRPr="000F00E2" w:rsidTr="00D362C6">
        <w:trPr>
          <w:jc w:val="center"/>
        </w:trPr>
        <w:tc>
          <w:tcPr>
            <w:tcW w:w="4549" w:type="dxa"/>
            <w:gridSpan w:val="4"/>
            <w:tcBorders>
              <w:top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pStyle w:val="Textopredeterminado"/>
              <w:widowControl/>
              <w:jc w:val="right"/>
              <w:rPr>
                <w:sz w:val="8"/>
                <w:szCs w:val="8"/>
                <w:lang w:val="gl-ES"/>
              </w:rPr>
            </w:pPr>
          </w:p>
          <w:p w:rsidR="00932971" w:rsidRPr="000F00E2" w:rsidRDefault="00932971" w:rsidP="00173D63">
            <w:pPr>
              <w:pStyle w:val="Textopredeterminado"/>
              <w:widowControl/>
              <w:jc w:val="right"/>
              <w:rPr>
                <w:lang w:val="gl-ES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2255" w:type="dxa"/>
            <w:tcBorders>
              <w:top w:val="single" w:sz="4" w:space="0" w:color="auto"/>
              <w:bottom w:val="single" w:sz="4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jc w:val="center"/>
        </w:trPr>
        <w:tc>
          <w:tcPr>
            <w:tcW w:w="7144" w:type="dxa"/>
            <w:gridSpan w:val="6"/>
          </w:tcPr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 xml:space="preserve">(Marcar o que corresponda)                 </w:t>
            </w:r>
          </w:p>
        </w:tc>
      </w:tr>
    </w:tbl>
    <w:p w:rsidR="00932971" w:rsidRPr="002C336D" w:rsidRDefault="00932971" w:rsidP="00932971">
      <w:pPr>
        <w:pStyle w:val="Textopredeterminado"/>
        <w:widowControl/>
        <w:rPr>
          <w:lang w:val="gl-ES"/>
        </w:rPr>
      </w:pPr>
    </w:p>
    <w:p w:rsidR="00932971" w:rsidRPr="002C336D" w:rsidRDefault="00932971" w:rsidP="00932971">
      <w:pPr>
        <w:pStyle w:val="Textopredeterminado"/>
        <w:widowControl/>
        <w:rPr>
          <w:lang w:val="gl-ES"/>
        </w:rPr>
      </w:pPr>
    </w:p>
    <w:p w:rsidR="00932971" w:rsidRPr="002C336D" w:rsidRDefault="00932971" w:rsidP="00932971">
      <w:pPr>
        <w:pStyle w:val="Textopredeterminado"/>
        <w:widowControl/>
        <w:jc w:val="both"/>
        <w:rPr>
          <w:sz w:val="22"/>
          <w:szCs w:val="22"/>
          <w:lang w:val="gl-ES"/>
        </w:rPr>
      </w:pPr>
      <w:r w:rsidRPr="002C336D">
        <w:rPr>
          <w:sz w:val="22"/>
          <w:szCs w:val="22"/>
          <w:lang w:val="gl-ES"/>
        </w:rPr>
        <w:t>D./Dª. _________________________________</w:t>
      </w:r>
      <w:r>
        <w:rPr>
          <w:sz w:val="22"/>
          <w:szCs w:val="22"/>
          <w:lang w:val="gl-ES"/>
        </w:rPr>
        <w:t>_______</w:t>
      </w:r>
      <w:r w:rsidRPr="002C336D">
        <w:rPr>
          <w:sz w:val="22"/>
          <w:szCs w:val="22"/>
          <w:lang w:val="gl-ES"/>
        </w:rPr>
        <w:t>____________, veciño/a dese Concello de Neda, con domicilio en _______________</w:t>
      </w:r>
      <w:r>
        <w:rPr>
          <w:sz w:val="22"/>
          <w:szCs w:val="22"/>
          <w:lang w:val="gl-ES"/>
        </w:rPr>
        <w:t>______</w:t>
      </w:r>
      <w:r w:rsidRPr="002C336D">
        <w:rPr>
          <w:sz w:val="22"/>
          <w:szCs w:val="22"/>
          <w:lang w:val="gl-ES"/>
        </w:rPr>
        <w:t>_______________________, nº. de teléfono/s ________</w:t>
      </w:r>
      <w:r w:rsidR="00200C4A">
        <w:rPr>
          <w:sz w:val="22"/>
          <w:szCs w:val="22"/>
          <w:lang w:val="gl-ES"/>
        </w:rPr>
        <w:t>_______</w:t>
      </w:r>
      <w:r w:rsidRPr="002C336D">
        <w:rPr>
          <w:sz w:val="22"/>
          <w:szCs w:val="22"/>
          <w:lang w:val="gl-ES"/>
        </w:rPr>
        <w:t>________</w:t>
      </w:r>
      <w:r>
        <w:rPr>
          <w:sz w:val="22"/>
          <w:szCs w:val="22"/>
          <w:lang w:val="gl-ES"/>
        </w:rPr>
        <w:t xml:space="preserve"> </w:t>
      </w:r>
      <w:r w:rsidRPr="002C336D">
        <w:rPr>
          <w:sz w:val="22"/>
          <w:szCs w:val="22"/>
          <w:lang w:val="gl-ES"/>
        </w:rPr>
        <w:t>________</w:t>
      </w:r>
      <w:r w:rsidR="00200C4A">
        <w:rPr>
          <w:sz w:val="22"/>
          <w:szCs w:val="22"/>
          <w:lang w:val="gl-ES"/>
        </w:rPr>
        <w:t>____</w:t>
      </w:r>
      <w:r w:rsidRPr="002C336D">
        <w:rPr>
          <w:sz w:val="22"/>
          <w:szCs w:val="22"/>
          <w:lang w:val="gl-ES"/>
        </w:rPr>
        <w:t>____________, correo electrónico __________</w:t>
      </w:r>
      <w:r>
        <w:rPr>
          <w:sz w:val="22"/>
          <w:szCs w:val="22"/>
          <w:lang w:val="gl-ES"/>
        </w:rPr>
        <w:t>__________</w:t>
      </w:r>
      <w:r w:rsidRPr="002C336D">
        <w:rPr>
          <w:sz w:val="22"/>
          <w:szCs w:val="22"/>
          <w:lang w:val="gl-ES"/>
        </w:rPr>
        <w:t xml:space="preserve">_______________ en posesión do D.N.I. nº. _____________________ , </w:t>
      </w:r>
      <w:r>
        <w:rPr>
          <w:sz w:val="22"/>
          <w:szCs w:val="22"/>
          <w:lang w:val="gl-ES"/>
        </w:rPr>
        <w:t>informado</w:t>
      </w:r>
      <w:r w:rsidRPr="002C336D">
        <w:rPr>
          <w:sz w:val="22"/>
          <w:szCs w:val="22"/>
          <w:lang w:val="gl-ES"/>
        </w:rPr>
        <w:t xml:space="preserve">/a da convocatoria para acceder a estas axudas, </w:t>
      </w:r>
    </w:p>
    <w:p w:rsidR="00932971" w:rsidRPr="002C336D" w:rsidRDefault="00932971" w:rsidP="00932971">
      <w:pPr>
        <w:pStyle w:val="Textopredeterminado"/>
        <w:widowControl/>
        <w:jc w:val="both"/>
        <w:rPr>
          <w:lang w:val="gl-ES"/>
        </w:rPr>
      </w:pPr>
    </w:p>
    <w:tbl>
      <w:tblPr>
        <w:tblW w:w="5167" w:type="pct"/>
        <w:tblLook w:val="0000" w:firstRow="0" w:lastRow="0" w:firstColumn="0" w:lastColumn="0" w:noHBand="0" w:noVBand="0"/>
      </w:tblPr>
      <w:tblGrid>
        <w:gridCol w:w="8788"/>
      </w:tblGrid>
      <w:tr w:rsidR="00932971" w:rsidRPr="000F00E2" w:rsidTr="00173D63">
        <w:trPr>
          <w:trHeight w:val="171"/>
        </w:trPr>
        <w:tc>
          <w:tcPr>
            <w:tcW w:w="500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0F00E2">
              <w:rPr>
                <w:b/>
                <w:bCs/>
                <w:sz w:val="22"/>
                <w:szCs w:val="22"/>
                <w:lang w:val="gl-ES"/>
              </w:rPr>
              <w:t xml:space="preserve"> EXPÓN:</w:t>
            </w:r>
          </w:p>
        </w:tc>
      </w:tr>
      <w:tr w:rsidR="00932971" w:rsidRPr="000F00E2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19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19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342"/>
        </w:trPr>
        <w:tc>
          <w:tcPr>
            <w:tcW w:w="5000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pStyle w:val="Textopredeterminado"/>
              <w:widowControl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 xml:space="preserve"> </w:t>
            </w:r>
          </w:p>
          <w:p w:rsidR="00932971" w:rsidRPr="000F00E2" w:rsidRDefault="00932971" w:rsidP="00173D63">
            <w:pPr>
              <w:pStyle w:val="Textopredeterminado"/>
              <w:widowControl/>
              <w:rPr>
                <w:lang w:val="gl-ES"/>
              </w:rPr>
            </w:pPr>
            <w:r w:rsidRPr="000F00E2">
              <w:rPr>
                <w:b/>
                <w:bCs/>
                <w:sz w:val="22"/>
                <w:szCs w:val="22"/>
                <w:lang w:val="gl-ES"/>
              </w:rPr>
              <w:t>En virtude do exposto SOLICITA:</w:t>
            </w:r>
          </w:p>
        </w:tc>
      </w:tr>
      <w:tr w:rsidR="00932971" w:rsidRPr="000F00E2" w:rsidTr="00173D63">
        <w:trPr>
          <w:trHeight w:val="181"/>
        </w:trPr>
        <w:tc>
          <w:tcPr>
            <w:tcW w:w="500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19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181"/>
        </w:trPr>
        <w:tc>
          <w:tcPr>
            <w:tcW w:w="5000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rPr>
          <w:trHeight w:val="342"/>
        </w:trPr>
        <w:tc>
          <w:tcPr>
            <w:tcW w:w="5000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Neda _____ de _________________ do 202</w:t>
            </w:r>
            <w:r w:rsidR="002A3855" w:rsidRPr="000F00E2">
              <w:rPr>
                <w:sz w:val="22"/>
                <w:szCs w:val="22"/>
                <w:lang w:val="gl-ES"/>
              </w:rPr>
              <w:t>2</w:t>
            </w:r>
            <w:r w:rsidRPr="000F00E2">
              <w:rPr>
                <w:sz w:val="22"/>
                <w:szCs w:val="22"/>
                <w:lang w:val="gl-ES"/>
              </w:rPr>
              <w:t>.</w:t>
            </w:r>
          </w:p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</w:p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lang w:val="gl-ES"/>
              </w:rPr>
            </w:pPr>
          </w:p>
        </w:tc>
      </w:tr>
      <w:tr w:rsidR="00932971" w:rsidRPr="000F00E2" w:rsidTr="00173D63">
        <w:trPr>
          <w:trHeight w:val="3268"/>
        </w:trPr>
        <w:tc>
          <w:tcPr>
            <w:tcW w:w="5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pStyle w:val="Textopredeterminado"/>
              <w:widowControl/>
              <w:spacing w:line="360" w:lineRule="auto"/>
              <w:rPr>
                <w:b/>
                <w:bCs/>
                <w:sz w:val="16"/>
                <w:szCs w:val="16"/>
                <w:u w:val="single"/>
                <w:lang w:val="gl-ES"/>
              </w:rPr>
            </w:pPr>
            <w:r w:rsidRPr="000F00E2">
              <w:rPr>
                <w:b/>
                <w:bCs/>
                <w:sz w:val="16"/>
                <w:szCs w:val="16"/>
                <w:u w:val="single"/>
                <w:lang w:val="gl-ES"/>
              </w:rPr>
              <w:t>Documentación requirida (base 3ª da Convocatoria):</w:t>
            </w:r>
          </w:p>
          <w:p w:rsidR="00932971" w:rsidRPr="000F00E2" w:rsidRDefault="00932971" w:rsidP="00173D63">
            <w:pPr>
              <w:pStyle w:val="Textopredeterminado"/>
              <w:widowControl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a) - Fotocopia compulsada da tarxeta de estudante e D.N.I. do solicitante e alumnos beneficiarios.</w:t>
            </w:r>
          </w:p>
          <w:p w:rsidR="00932971" w:rsidRPr="000F00E2" w:rsidRDefault="00932971" w:rsidP="00173D63">
            <w:pPr>
              <w:pStyle w:val="Textopredeterminado"/>
              <w:widowControl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b) - Fotocopia compulsada do libro de familia e/ou título de familia numerosa, no caso de telo.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c) - Fotocopia compulsada do resgardo da matrícula escolar ou matrícula nun centro universitario, dos alumnos beneficiarios e correspondente ao vixente curso académico.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d) - Fotocopia compulsada da renda do exercicio anterior ao da convocatoria.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e) - Certificado de empadronamento no Concello de Neda.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f) - Xustificantes de ingresos económicos da unidade familiar maiores de 18 anos, seg</w:t>
            </w:r>
            <w:r w:rsidR="00A07BC7" w:rsidRPr="000F00E2">
              <w:rPr>
                <w:sz w:val="16"/>
                <w:szCs w:val="16"/>
                <w:lang w:val="gl-ES"/>
              </w:rPr>
              <w:t>undo</w:t>
            </w:r>
            <w:r w:rsidRPr="000F00E2">
              <w:rPr>
                <w:sz w:val="16"/>
                <w:szCs w:val="16"/>
                <w:lang w:val="gl-ES"/>
              </w:rPr>
              <w:t xml:space="preserve"> o caso: fotocopia da última declaración da renda, nóminas, certificación do organismo competente (INEM, Xunta, Seguridade Social.) se recibise algunha prestación o pensión (RISGA, PNC, viuvez, orfandade, xubilación,...), xustificantes de pensións, certificado de empresa, etc. A renda familiar debera ser acreditada por todos os membros que figuren empadroados e residan no mesmo enderezo e que obteñan ou non ingresos de calquera natureza. 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 xml:space="preserve">g) - Fotocopia da última Declaración da Renda ou, no caso de non ter obriga de presentala, certificado negativo da Administración de Facenda cos datos fiscais de todos/as os/as convivintes maiores de 18 anos, ou declaración xurada no mesmo senso e cos mesmos requisitos. 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 xml:space="preserve">h) - Declaración xurada de ingresos irregulares no modelo que se achega xunto ó modelo de solicitude. 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 xml:space="preserve">i) - Certificado/s das contas bancarias que se posúan por tódolos membros da unidade familiar e referidos ó saldo existente a 31 de decembro do exercicio anterior, así como movementos bancarios de todas as ditas contas nos seis meses anteriores a solicitude. 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16"/>
                <w:szCs w:val="16"/>
                <w:lang w:val="gl-ES"/>
              </w:rPr>
            </w:pPr>
            <w:r w:rsidRPr="000F00E2">
              <w:rPr>
                <w:sz w:val="16"/>
                <w:szCs w:val="16"/>
                <w:lang w:val="gl-ES"/>
              </w:rPr>
              <w:t>j) - Calquera outra documentación acreditativa de situacións declaradas polos solicitantes, tales como: separación ou divorcio, discapacidade ou minusvalía, carné de familia numerosa, etc.</w:t>
            </w:r>
          </w:p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lang w:val="gl-ES"/>
              </w:rPr>
            </w:pPr>
          </w:p>
        </w:tc>
      </w:tr>
    </w:tbl>
    <w:p w:rsidR="00932971" w:rsidRDefault="00932971" w:rsidP="00932971">
      <w:pPr>
        <w:pStyle w:val="Textopredeterminado"/>
        <w:widowControl/>
        <w:jc w:val="both"/>
        <w:rPr>
          <w:lang w:val="gl-ES"/>
        </w:rPr>
        <w:sectPr w:rsidR="00932971" w:rsidSect="00F9100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670" w:right="1701" w:bottom="1417" w:left="1701" w:header="708" w:footer="1015" w:gutter="0"/>
          <w:cols w:space="708"/>
          <w:titlePg/>
          <w:docGrid w:linePitch="360"/>
        </w:sectPr>
      </w:pPr>
    </w:p>
    <w:p w:rsidR="00932971" w:rsidRDefault="00932971" w:rsidP="00932971">
      <w:pPr>
        <w:pStyle w:val="Textopredeterminado"/>
        <w:widowControl/>
        <w:jc w:val="both"/>
        <w:rPr>
          <w:lang w:val="gl-ES"/>
        </w:rPr>
      </w:pPr>
    </w:p>
    <w:p w:rsidR="00932971" w:rsidRPr="00B6178C" w:rsidRDefault="00932971" w:rsidP="00932971">
      <w:pPr>
        <w:pStyle w:val="Textopredeterminado"/>
        <w:widowControl/>
        <w:ind w:left="1134"/>
        <w:jc w:val="center"/>
        <w:rPr>
          <w:b/>
          <w:sz w:val="24"/>
          <w:bdr w:val="single" w:sz="4" w:space="0" w:color="auto"/>
          <w:lang w:val="gl-ES"/>
        </w:rPr>
      </w:pPr>
      <w:r w:rsidRPr="00B6178C">
        <w:rPr>
          <w:b/>
          <w:sz w:val="24"/>
          <w:bdr w:val="single" w:sz="4" w:space="0" w:color="auto"/>
          <w:lang w:val="gl-ES"/>
        </w:rPr>
        <w:t>DECLARACIÓN RESPONSABLE DOUTRAS AXUDAS</w:t>
      </w:r>
    </w:p>
    <w:p w:rsidR="00932971" w:rsidRPr="00B6178C" w:rsidRDefault="00932971" w:rsidP="00932971">
      <w:pPr>
        <w:pStyle w:val="Textopredeterminado"/>
        <w:widowControl/>
        <w:jc w:val="center"/>
        <w:rPr>
          <w:b/>
          <w:sz w:val="24"/>
          <w:lang w:val="gl-ES"/>
        </w:rPr>
      </w:pPr>
    </w:p>
    <w:p w:rsidR="00932971" w:rsidRPr="00B6178C" w:rsidRDefault="00932971" w:rsidP="00B6178C">
      <w:pPr>
        <w:pStyle w:val="Textopredeterminado"/>
        <w:widowControl/>
        <w:ind w:firstLine="1134"/>
        <w:jc w:val="both"/>
        <w:rPr>
          <w:sz w:val="22"/>
          <w:szCs w:val="22"/>
          <w:lang w:val="gl-ES"/>
        </w:rPr>
      </w:pPr>
      <w:r w:rsidRPr="00B6178C">
        <w:rPr>
          <w:sz w:val="22"/>
          <w:szCs w:val="22"/>
          <w:lang w:val="gl-ES"/>
        </w:rPr>
        <w:t>A persoa asinante da presente solicitude, DECLARA RESPONSABLEMENTE:</w:t>
      </w:r>
    </w:p>
    <w:p w:rsidR="00932971" w:rsidRDefault="00932971" w:rsidP="00932971">
      <w:pPr>
        <w:pStyle w:val="Textopredeterminado"/>
        <w:widowControl/>
        <w:jc w:val="both"/>
        <w:rPr>
          <w:lang w:val="gl-ES"/>
        </w:rPr>
      </w:pPr>
    </w:p>
    <w:tbl>
      <w:tblPr>
        <w:tblW w:w="0" w:type="auto"/>
        <w:tblInd w:w="1216" w:type="dxa"/>
        <w:tblLayout w:type="fixed"/>
        <w:tblLook w:val="0000" w:firstRow="0" w:lastRow="0" w:firstColumn="0" w:lastColumn="0" w:noHBand="0" w:noVBand="0"/>
      </w:tblPr>
      <w:tblGrid>
        <w:gridCol w:w="278"/>
        <w:gridCol w:w="7802"/>
      </w:tblGrid>
      <w:tr w:rsidR="00932971" w:rsidRPr="000F00E2" w:rsidTr="00173D63"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pStyle w:val="Textopredeterminado"/>
              <w:widowControl/>
              <w:jc w:val="both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Que non percibe nin ten solicitada outra beca ou axuda que teña o mesmo</w:t>
            </w:r>
          </w:p>
        </w:tc>
      </w:tr>
      <w:tr w:rsidR="00932971" w:rsidRPr="000F00E2" w:rsidTr="00173D63"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obxecto e finalidade que a/s que agora solicita ao Concello de Neda.</w:t>
            </w: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pStyle w:val="Textopredeterminado"/>
              <w:widowControl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Que percibe, para tal fin a/s seguinte/s axuda/s:</w:t>
            </w:r>
          </w:p>
        </w:tc>
      </w:tr>
      <w:tr w:rsidR="00932971" w:rsidRPr="000F00E2" w:rsidTr="00173D63"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 xml:space="preserve">Entidade/Organismo          </w:t>
            </w:r>
            <w:r w:rsidR="00B6178C" w:rsidRPr="000F00E2">
              <w:rPr>
                <w:sz w:val="22"/>
                <w:szCs w:val="22"/>
                <w:lang w:val="gl-ES"/>
              </w:rPr>
              <w:t xml:space="preserve">      </w:t>
            </w:r>
            <w:r w:rsidRPr="000F00E2">
              <w:rPr>
                <w:sz w:val="22"/>
                <w:szCs w:val="22"/>
                <w:lang w:val="gl-ES"/>
              </w:rPr>
              <w:t xml:space="preserve">                      Importe da axuda</w:t>
            </w: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2"/>
                <w:szCs w:val="22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932971" w:rsidRPr="000F00E2" w:rsidRDefault="00932971" w:rsidP="00173D63">
            <w:pPr>
              <w:pStyle w:val="Textopredeterminado"/>
              <w:widowControl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 xml:space="preserve">Que ten solicitada/s para a mesma finalidade, da/s entidades e organismo/s que </w:t>
            </w:r>
          </w:p>
        </w:tc>
      </w:tr>
      <w:tr w:rsidR="00932971" w:rsidRPr="000F00E2" w:rsidTr="00173D63">
        <w:tc>
          <w:tcPr>
            <w:tcW w:w="278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971" w:rsidRPr="000F00E2" w:rsidRDefault="00932971" w:rsidP="00173D63">
            <w:pPr>
              <w:widowControl/>
              <w:jc w:val="both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>de seguido se indica/n, a/s axuda/s que se sinalan, atopándose a/s mesma/s pendente/s de resolución. Comprometéndose a comunicar ao Concello de Neda a resolución recaída, nun prazo máximo de 2 días seguintes ao da comunicación da/s mesma/s, no suposto de que sexa favorable a petición que agora realiza á citada entidade local.</w:t>
            </w: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pStyle w:val="Textopredeterminado"/>
              <w:widowControl/>
              <w:jc w:val="center"/>
              <w:rPr>
                <w:sz w:val="22"/>
                <w:szCs w:val="22"/>
                <w:lang w:val="gl-ES"/>
              </w:rPr>
            </w:pPr>
            <w:r w:rsidRPr="000F00E2">
              <w:rPr>
                <w:sz w:val="22"/>
                <w:szCs w:val="22"/>
                <w:lang w:val="gl-ES"/>
              </w:rPr>
              <w:t xml:space="preserve">Entidade/Organismo        </w:t>
            </w:r>
            <w:r w:rsidR="00B6178C" w:rsidRPr="000F00E2">
              <w:rPr>
                <w:sz w:val="22"/>
                <w:szCs w:val="22"/>
                <w:lang w:val="gl-ES"/>
              </w:rPr>
              <w:t xml:space="preserve">      </w:t>
            </w:r>
            <w:r w:rsidRPr="000F00E2">
              <w:rPr>
                <w:sz w:val="22"/>
                <w:szCs w:val="22"/>
                <w:lang w:val="gl-ES"/>
              </w:rPr>
              <w:t xml:space="preserve">                        Importe da axuda</w:t>
            </w: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932971" w:rsidRPr="000F00E2" w:rsidTr="00173D63"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8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32971" w:rsidRPr="000F00E2" w:rsidRDefault="00932971" w:rsidP="00173D63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</w:tbl>
    <w:p w:rsidR="00932971" w:rsidRDefault="00932971" w:rsidP="00932971">
      <w:pPr>
        <w:pStyle w:val="Textopredeterminado"/>
        <w:widowControl/>
        <w:jc w:val="both"/>
        <w:rPr>
          <w:lang w:val="gl-ES"/>
        </w:rPr>
      </w:pPr>
    </w:p>
    <w:p w:rsidR="004125A8" w:rsidRPr="00B6178C" w:rsidRDefault="00D362C6" w:rsidP="00B6178C">
      <w:pPr>
        <w:ind w:left="1134"/>
        <w:rPr>
          <w:sz w:val="22"/>
          <w:szCs w:val="22"/>
        </w:rPr>
      </w:pPr>
      <w:r w:rsidRPr="00B6178C">
        <w:rPr>
          <w:sz w:val="22"/>
          <w:szCs w:val="22"/>
        </w:rPr>
        <w:t xml:space="preserve">E para que conste asina </w:t>
      </w:r>
      <w:r w:rsidR="008949A8" w:rsidRPr="00B6178C">
        <w:rPr>
          <w:sz w:val="22"/>
          <w:szCs w:val="22"/>
        </w:rPr>
        <w:t>a presente no lugar e data indicados no anverso.</w:t>
      </w:r>
    </w:p>
    <w:sectPr w:rsidR="004125A8" w:rsidRPr="00B6178C" w:rsidSect="00F9100E">
      <w:headerReference w:type="default" r:id="rId12"/>
      <w:footerReference w:type="first" r:id="rId13"/>
      <w:pgSz w:w="11906" w:h="16838"/>
      <w:pgMar w:top="180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D8B" w:rsidRDefault="004E0D8B" w:rsidP="00827540">
      <w:r>
        <w:separator/>
      </w:r>
    </w:p>
  </w:endnote>
  <w:endnote w:type="continuationSeparator" w:id="0">
    <w:p w:rsidR="004E0D8B" w:rsidRDefault="004E0D8B" w:rsidP="0082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0E" w:rsidRDefault="00F910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0E" w:rsidRDefault="00F910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0E" w:rsidRDefault="00F9100E">
    <w:pPr>
      <w:pStyle w:val="Piedepgina"/>
    </w:pPr>
    <w:r>
      <w:t>Sr. ALCALDE PRESIDENTE DO CONCELLO DE NEDA.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0E" w:rsidRDefault="00F9100E">
    <w:pPr>
      <w:pStyle w:val="Piedepgina"/>
    </w:pPr>
    <w:r>
      <w:t>Sr. ALCALDE PRESIDENTE DO CONCELLO DE NEDA.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D8B" w:rsidRDefault="004E0D8B" w:rsidP="00827540">
      <w:r>
        <w:separator/>
      </w:r>
    </w:p>
  </w:footnote>
  <w:footnote w:type="continuationSeparator" w:id="0">
    <w:p w:rsidR="004E0D8B" w:rsidRDefault="004E0D8B" w:rsidP="0082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0E" w:rsidRDefault="00F910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540" w:rsidRDefault="00A67647" w:rsidP="00827540">
    <w:pPr>
      <w:pStyle w:val="Encabezado"/>
      <w:jc w:val="center"/>
    </w:pPr>
    <w:r>
      <w:rPr>
        <w:noProof/>
        <w:lang w:val="en-US" w:eastAsia="en-U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-861060</wp:posOffset>
          </wp:positionH>
          <wp:positionV relativeFrom="paragraph">
            <wp:posOffset>-20955</wp:posOffset>
          </wp:positionV>
          <wp:extent cx="876300" cy="1122680"/>
          <wp:effectExtent l="0" t="0" r="0" b="0"/>
          <wp:wrapNone/>
          <wp:docPr id="3" name="Imagen 3" descr="ESCUDO NEDA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NEDA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122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27540" w:rsidRPr="00CF7083">
      <w:rPr>
        <w:sz w:val="16"/>
        <w:szCs w:val="16"/>
        <w:u w:val="single"/>
      </w:rPr>
      <w:t>Avda. de Algeciras, nº. 34 - 15510  NEDA. - Tfno.: 981.380039 // 981.380222. - Fax: 981.385600 - correo@neda.</w:t>
    </w:r>
    <w:r w:rsidR="00827540">
      <w:rPr>
        <w:sz w:val="16"/>
        <w:szCs w:val="16"/>
        <w:u w:val="single"/>
      </w:rPr>
      <w:t>gal</w:t>
    </w:r>
  </w:p>
  <w:p w:rsidR="00827540" w:rsidRDefault="00827540">
    <w:pPr>
      <w:pStyle w:val="Encabezado"/>
    </w:pPr>
  </w:p>
  <w:p w:rsidR="00932971" w:rsidRDefault="00932971" w:rsidP="00932971">
    <w:pPr>
      <w:pStyle w:val="Textopredeterminado"/>
      <w:widowControl/>
      <w:jc w:val="center"/>
      <w:rPr>
        <w:b/>
        <w:bCs/>
      </w:rPr>
    </w:pPr>
  </w:p>
  <w:p w:rsidR="00932971" w:rsidRDefault="00932971" w:rsidP="00932971">
    <w:pPr>
      <w:pStyle w:val="Textopredeterminado"/>
      <w:widowControl/>
      <w:jc w:val="center"/>
      <w:rPr>
        <w:b/>
        <w:bCs/>
      </w:rPr>
    </w:pPr>
    <w:r>
      <w:rPr>
        <w:b/>
        <w:bCs/>
      </w:rPr>
      <w:t>SOLICITUDE DE AXUDA DE TRANSPORTE DE ESTUDIANTES</w:t>
    </w:r>
  </w:p>
  <w:p w:rsidR="00932971" w:rsidRDefault="00932971" w:rsidP="00932971">
    <w:pPr>
      <w:pStyle w:val="Textopredeterminado"/>
      <w:widowControl/>
      <w:jc w:val="center"/>
      <w:rPr>
        <w:b/>
        <w:bCs/>
      </w:rPr>
    </w:pPr>
    <w:r>
      <w:t xml:space="preserve"> </w:t>
    </w:r>
    <w:r>
      <w:rPr>
        <w:b/>
        <w:bCs/>
      </w:rPr>
      <w:t>POR TRASLADO A:</w:t>
    </w:r>
  </w:p>
  <w:p w:rsidR="00932971" w:rsidRDefault="0093297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971" w:rsidRDefault="00A67647" w:rsidP="00932971">
    <w:pPr>
      <w:pStyle w:val="Encabezado"/>
      <w:jc w:val="center"/>
    </w:pPr>
    <w:r>
      <w:rPr>
        <w:noProof/>
        <w:lang w:val="en-US" w:eastAsia="en-U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-861060</wp:posOffset>
          </wp:positionH>
          <wp:positionV relativeFrom="paragraph">
            <wp:posOffset>-20955</wp:posOffset>
          </wp:positionV>
          <wp:extent cx="876300" cy="1122680"/>
          <wp:effectExtent l="0" t="0" r="0" b="0"/>
          <wp:wrapNone/>
          <wp:docPr id="2" name="Imagen 6" descr="ESCUDO NEDA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ESCUDO NEDA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122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971" w:rsidRPr="00CF7083">
      <w:rPr>
        <w:sz w:val="16"/>
        <w:szCs w:val="16"/>
        <w:u w:val="single"/>
      </w:rPr>
      <w:t>Avda. de Algeciras, nº. 34 - 15510  NEDA. - Tfno.: 981.380039 // 981.380222. - Fax: 981.385600 - correo@neda.</w:t>
    </w:r>
    <w:r w:rsidR="00932971">
      <w:rPr>
        <w:sz w:val="16"/>
        <w:szCs w:val="16"/>
        <w:u w:val="single"/>
      </w:rPr>
      <w:t>gal</w:t>
    </w:r>
  </w:p>
  <w:p w:rsidR="00932971" w:rsidRDefault="00932971" w:rsidP="00932971">
    <w:pPr>
      <w:pStyle w:val="Encabezado"/>
    </w:pPr>
  </w:p>
  <w:p w:rsidR="00932971" w:rsidRPr="008949A8" w:rsidRDefault="008949A8" w:rsidP="008949A8">
    <w:pPr>
      <w:pStyle w:val="Encabezado"/>
      <w:jc w:val="center"/>
      <w:rPr>
        <w:b/>
      </w:rPr>
    </w:pPr>
    <w:r w:rsidRPr="008949A8">
      <w:rPr>
        <w:b/>
      </w:rPr>
      <w:t>SOLICITUDE DE AXUDA DE TRANSPORTE DE ESTUDIANTES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971" w:rsidRDefault="00A67647" w:rsidP="00827540">
    <w:pPr>
      <w:pStyle w:val="Encabezado"/>
      <w:jc w:val="center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-861060</wp:posOffset>
          </wp:positionH>
          <wp:positionV relativeFrom="paragraph">
            <wp:posOffset>-20955</wp:posOffset>
          </wp:positionV>
          <wp:extent cx="876300" cy="1122680"/>
          <wp:effectExtent l="0" t="0" r="0" b="0"/>
          <wp:wrapNone/>
          <wp:docPr id="1" name="Imagen 4" descr="ESCUDO NEDA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 NEDA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122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971" w:rsidRPr="00CF7083">
      <w:rPr>
        <w:sz w:val="16"/>
        <w:szCs w:val="16"/>
        <w:u w:val="single"/>
      </w:rPr>
      <w:t>Avda. de Algeciras, nº. 34 - 15510  NEDA. - Tfno.: 981.380039 // 981.380222. - Fax: 981.385600 - correo@neda.</w:t>
    </w:r>
    <w:r w:rsidR="00932971">
      <w:rPr>
        <w:sz w:val="16"/>
        <w:szCs w:val="16"/>
        <w:u w:val="single"/>
      </w:rPr>
      <w:t>gal</w:t>
    </w:r>
  </w:p>
  <w:p w:rsidR="00932971" w:rsidRDefault="00932971">
    <w:pPr>
      <w:pStyle w:val="Encabezado"/>
    </w:pPr>
  </w:p>
  <w:p w:rsidR="00932971" w:rsidRDefault="00932971" w:rsidP="00932971">
    <w:pPr>
      <w:pStyle w:val="Textopredeterminado"/>
      <w:widowControl/>
      <w:jc w:val="center"/>
      <w:rPr>
        <w:b/>
        <w:bCs/>
      </w:rPr>
    </w:pPr>
  </w:p>
  <w:p w:rsidR="00932971" w:rsidRDefault="00932971" w:rsidP="00932971">
    <w:pPr>
      <w:pStyle w:val="Textopredeterminado"/>
      <w:widowControl/>
      <w:jc w:val="center"/>
      <w:rPr>
        <w:b/>
        <w:bCs/>
      </w:rPr>
    </w:pPr>
    <w:r>
      <w:rPr>
        <w:b/>
        <w:bCs/>
      </w:rPr>
      <w:t>SOLICITUDE DE AXUDA DE TRANSPORTE DE ESTUDIANTES</w:t>
    </w:r>
  </w:p>
  <w:p w:rsidR="00932971" w:rsidRDefault="00932971" w:rsidP="00932971">
    <w:pPr>
      <w:pStyle w:val="Textopredeterminado"/>
      <w:widowControl/>
      <w:jc w:val="center"/>
      <w:rPr>
        <w:b/>
        <w:bCs/>
      </w:rPr>
    </w:pPr>
    <w:r>
      <w:t xml:space="preserve"> </w:t>
    </w:r>
    <w:r>
      <w:rPr>
        <w:b/>
        <w:bCs/>
      </w:rPr>
      <w:t>POR TRASLADO A:</w:t>
    </w:r>
  </w:p>
  <w:p w:rsidR="00932971" w:rsidRDefault="0093297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71"/>
    <w:rsid w:val="000F00E2"/>
    <w:rsid w:val="00173D63"/>
    <w:rsid w:val="00200C4A"/>
    <w:rsid w:val="002A3855"/>
    <w:rsid w:val="002E0660"/>
    <w:rsid w:val="003963FE"/>
    <w:rsid w:val="003D7531"/>
    <w:rsid w:val="004125A8"/>
    <w:rsid w:val="004E0D8B"/>
    <w:rsid w:val="00827540"/>
    <w:rsid w:val="008949A8"/>
    <w:rsid w:val="00932971"/>
    <w:rsid w:val="00A07BC7"/>
    <w:rsid w:val="00A67647"/>
    <w:rsid w:val="00B6178C"/>
    <w:rsid w:val="00BE4D33"/>
    <w:rsid w:val="00CF2A1C"/>
    <w:rsid w:val="00D362C6"/>
    <w:rsid w:val="00E15228"/>
    <w:rsid w:val="00F9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560C47-2716-4CE4-80F1-6A219E08B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971"/>
    <w:pPr>
      <w:widowControl w:val="0"/>
      <w:autoSpaceDE w:val="0"/>
      <w:autoSpaceDN w:val="0"/>
      <w:adjustRightInd w:val="0"/>
    </w:pPr>
    <w:rPr>
      <w:rFonts w:ascii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75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27540"/>
  </w:style>
  <w:style w:type="paragraph" w:styleId="Piedepgina">
    <w:name w:val="footer"/>
    <w:basedOn w:val="Normal"/>
    <w:link w:val="PiedepginaCar"/>
    <w:uiPriority w:val="99"/>
    <w:unhideWhenUsed/>
    <w:rsid w:val="008275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27540"/>
  </w:style>
  <w:style w:type="paragraph" w:customStyle="1" w:styleId="Textopredeterminado">
    <w:name w:val="Texto predeterminado"/>
    <w:basedOn w:val="Normal"/>
    <w:uiPriority w:val="99"/>
    <w:rsid w:val="0093297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tiago\AppData\Roaming\Microsoft\Plantillas\O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Ofi.dotx</Template>
  <TotalTime>0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disetica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</dc:creator>
  <cp:keywords/>
  <cp:lastModifiedBy>sonia</cp:lastModifiedBy>
  <cp:revision>3</cp:revision>
  <dcterms:created xsi:type="dcterms:W3CDTF">2023-10-23T08:58:00Z</dcterms:created>
  <dcterms:modified xsi:type="dcterms:W3CDTF">2023-10-23T08:58:00Z</dcterms:modified>
</cp:coreProperties>
</file>