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73588" w14:textId="670D7487" w:rsidR="00AA6818" w:rsidRDefault="00AA6818" w:rsidP="00AA6818">
      <w:pPr>
        <w:spacing w:line="276" w:lineRule="auto"/>
        <w:jc w:val="both"/>
        <w:rPr>
          <w:rFonts w:asciiTheme="majorBidi" w:hAnsiTheme="majorBidi" w:cstheme="majorBidi"/>
          <w:b/>
          <w:bCs/>
        </w:rPr>
      </w:pPr>
      <w:proofErr w:type="spellStart"/>
      <w:r>
        <w:rPr>
          <w:rFonts w:asciiTheme="majorBidi" w:hAnsiTheme="majorBidi" w:cstheme="majorBidi"/>
          <w:b/>
          <w:bCs/>
          <w:u w:val="single"/>
        </w:rPr>
        <w:t>Expediente</w:t>
      </w:r>
      <w:proofErr w:type="spellEnd"/>
      <w:r>
        <w:rPr>
          <w:rFonts w:asciiTheme="majorBidi" w:hAnsiTheme="majorBidi" w:cstheme="majorBidi"/>
          <w:b/>
          <w:bCs/>
          <w:u w:val="single"/>
        </w:rPr>
        <w:t>:</w:t>
      </w:r>
      <w:r>
        <w:rPr>
          <w:rFonts w:asciiTheme="majorBidi" w:hAnsiTheme="majorBidi" w:cstheme="majorBidi"/>
          <w:b/>
          <w:bCs/>
        </w:rPr>
        <w:t xml:space="preserve"> </w:t>
      </w:r>
      <w:r w:rsidR="00106CF8">
        <w:rPr>
          <w:rFonts w:asciiTheme="majorBidi" w:hAnsiTheme="majorBidi" w:cstheme="majorBidi"/>
        </w:rPr>
        <w:t>856/2023</w:t>
      </w:r>
    </w:p>
    <w:p w14:paraId="0B044319" w14:textId="77777777" w:rsidR="00AA6818" w:rsidRDefault="00AA6818" w:rsidP="00AA6818">
      <w:pPr>
        <w:spacing w:line="276" w:lineRule="auto"/>
        <w:jc w:val="both"/>
        <w:rPr>
          <w:bCs/>
        </w:rPr>
      </w:pPr>
    </w:p>
    <w:p w14:paraId="202AFBFF" w14:textId="77777777" w:rsidR="00C54376" w:rsidRPr="001F4DD3" w:rsidRDefault="00C54376" w:rsidP="00C54376">
      <w:pPr>
        <w:jc w:val="both"/>
        <w:rPr>
          <w:b/>
        </w:rPr>
      </w:pPr>
      <w:r w:rsidRPr="001F4DD3">
        <w:rPr>
          <w:b/>
        </w:rPr>
        <w:t xml:space="preserve">BASES REGULADORES DE LES AJUDES PER A FACILITAR SOLUCIONS RESIDENCIALS A PERSONES EN SITUACIÓ D’ESPECIAL VULNERABILITAT A TRAVÉS DE LES ENTITATS LOCALS CORRESPONENT AL PLA ESTATAL D’ACCÉS A L’HABITATGE 2022-2025 A L’EMPARA DEL DECRET </w:t>
      </w:r>
      <w:r>
        <w:rPr>
          <w:b/>
        </w:rPr>
        <w:t>79/2023 DEL CONSELL.</w:t>
      </w:r>
    </w:p>
    <w:p w14:paraId="2C122DA5" w14:textId="77777777" w:rsidR="00C54376" w:rsidRPr="001F4DD3" w:rsidRDefault="00C54376" w:rsidP="00C54376">
      <w:pPr>
        <w:spacing w:line="360" w:lineRule="auto"/>
        <w:jc w:val="both"/>
        <w:rPr>
          <w:b/>
        </w:rPr>
      </w:pPr>
    </w:p>
    <w:p w14:paraId="506DDBC5" w14:textId="77777777" w:rsidR="00C54376" w:rsidRPr="001F4DD3" w:rsidRDefault="00C54376" w:rsidP="00C54376">
      <w:pPr>
        <w:spacing w:line="360" w:lineRule="auto"/>
        <w:jc w:val="both"/>
        <w:rPr>
          <w:b/>
        </w:rPr>
      </w:pPr>
    </w:p>
    <w:p w14:paraId="219503B0" w14:textId="77777777" w:rsidR="00C54376" w:rsidRPr="001F4DD3" w:rsidRDefault="00C54376" w:rsidP="00C54376">
      <w:pPr>
        <w:pStyle w:val="Prrafodelista"/>
        <w:numPr>
          <w:ilvl w:val="0"/>
          <w:numId w:val="1"/>
        </w:numPr>
        <w:spacing w:line="360" w:lineRule="auto"/>
        <w:ind w:left="0" w:firstLine="0"/>
        <w:jc w:val="both"/>
      </w:pPr>
      <w:r w:rsidRPr="001F4DD3">
        <w:rPr>
          <w:b/>
        </w:rPr>
        <w:t>OBJETE I FINALITAT.</w:t>
      </w:r>
    </w:p>
    <w:p w14:paraId="6CBB38B9" w14:textId="77777777" w:rsidR="00C54376" w:rsidRPr="001F4DD3" w:rsidRDefault="00C54376" w:rsidP="00C54376">
      <w:pPr>
        <w:spacing w:line="360" w:lineRule="auto"/>
        <w:jc w:val="both"/>
        <w:rPr>
          <w:b/>
        </w:rPr>
      </w:pPr>
    </w:p>
    <w:p w14:paraId="657BFD7A" w14:textId="4C5969C1" w:rsidR="00C54376" w:rsidRPr="001F4DD3" w:rsidRDefault="00C54376" w:rsidP="00C54376">
      <w:pPr>
        <w:jc w:val="both"/>
      </w:pPr>
      <w:r w:rsidRPr="001F4DD3">
        <w:t xml:space="preserve">La present convocatòria  es tramita a l’empara del Decret </w:t>
      </w:r>
      <w:r>
        <w:t>79/2023</w:t>
      </w:r>
      <w:r w:rsidRPr="001F4DD3">
        <w:t xml:space="preserve">, de </w:t>
      </w:r>
      <w:r>
        <w:t>26 de maig</w:t>
      </w:r>
      <w:r w:rsidRPr="001F4DD3">
        <w:t xml:space="preserve">, del Consell, d’aprovació de les bases reguladores per a la concessió directa d’ajudes per a facilitar solucions residencials a persones en situació d’especial vulnerabilitat a través de les entitats locals corresponents al Pla Estatal d’accés a l’habitatge 2022-2025, publicar al DOGV </w:t>
      </w:r>
      <w:proofErr w:type="spellStart"/>
      <w:r w:rsidRPr="001F4DD3">
        <w:t>núm</w:t>
      </w:r>
      <w:proofErr w:type="spellEnd"/>
      <w:r w:rsidRPr="001F4DD3">
        <w:t xml:space="preserve"> </w:t>
      </w:r>
      <w:r w:rsidR="003E5F32">
        <w:t>9606</w:t>
      </w:r>
      <w:r w:rsidRPr="001F4DD3">
        <w:t xml:space="preserve"> de </w:t>
      </w:r>
      <w:r w:rsidR="003E5F32">
        <w:t>30.05.2023.</w:t>
      </w:r>
    </w:p>
    <w:p w14:paraId="60B81D4A" w14:textId="77777777" w:rsidR="00C54376" w:rsidRPr="001F4DD3" w:rsidRDefault="00C54376" w:rsidP="00C54376">
      <w:pPr>
        <w:jc w:val="both"/>
      </w:pPr>
    </w:p>
    <w:p w14:paraId="12489646" w14:textId="77777777" w:rsidR="00C54376" w:rsidRPr="001F4DD3" w:rsidRDefault="00C54376" w:rsidP="00C54376">
      <w:pPr>
        <w:jc w:val="both"/>
        <w:rPr>
          <w:color w:val="000000"/>
        </w:rPr>
      </w:pPr>
      <w:bookmarkStart w:id="0" w:name="tw-target-text"/>
      <w:bookmarkEnd w:id="0"/>
      <w:r w:rsidRPr="001F4DD3">
        <w:rPr>
          <w:color w:val="000000"/>
        </w:rPr>
        <w:t>L'Ajuntament d'Aielo de Malferit com a ens gestor de les ajudes que se li concedeixen per compte de les persones en situació de vulnerabilitat finalment beneficiàries, quedarà subjecte a la Llei 38/2003, de 17 de novembre, general de subvencions, en aplicar-les , així com a la Llei 1/2015, de 6 de febrer, de la Generalitat, d'hisenda pública, del sector públic instrumental i de subvencions, a les bases reguladores contingudes a la resolució autonòmica i altres obligacions concordants, a l'efecte de distribuir les ajuts entre les actuacions a realitzar.</w:t>
      </w:r>
    </w:p>
    <w:p w14:paraId="05B9AE9C" w14:textId="77777777" w:rsidR="00C54376" w:rsidRPr="001F4DD3" w:rsidRDefault="00C54376" w:rsidP="00C54376">
      <w:pPr>
        <w:jc w:val="both"/>
      </w:pPr>
    </w:p>
    <w:p w14:paraId="3F6C4C79" w14:textId="77777777" w:rsidR="00C54376" w:rsidRPr="001F4DD3" w:rsidRDefault="00C54376" w:rsidP="00C54376">
      <w:pPr>
        <w:jc w:val="both"/>
      </w:pPr>
      <w:r w:rsidRPr="001F4DD3">
        <w:t xml:space="preserve">L'Ajuntament d'Aielo de Malferit, com a beneficiari de la subvenció autonòmica, ha d'assumir la responsabilitat de dotar d'un allotjament o solució </w:t>
      </w:r>
      <w:proofErr w:type="spellStart"/>
      <w:r w:rsidRPr="001F4DD3">
        <w:t>habitacional</w:t>
      </w:r>
      <w:proofErr w:type="spellEnd"/>
      <w:r w:rsidRPr="001F4DD3">
        <w:t xml:space="preserve"> immediata les persones incloses en algun dels col·lectius de persones beneficiàries d'aquestes ajudes i per compte d'aquestes, desglossant-ne la quantia total de l'ajuda en dos conceptes:</w:t>
      </w:r>
    </w:p>
    <w:p w14:paraId="38BE8178" w14:textId="77777777" w:rsidR="00C54376" w:rsidRPr="001F4DD3" w:rsidRDefault="00C54376" w:rsidP="00C54376">
      <w:pPr>
        <w:jc w:val="both"/>
      </w:pPr>
    </w:p>
    <w:p w14:paraId="7F79A551" w14:textId="77777777" w:rsidR="00C54376" w:rsidRPr="001F4DD3" w:rsidRDefault="00C54376" w:rsidP="00C54376">
      <w:pPr>
        <w:jc w:val="both"/>
      </w:pPr>
      <w:bookmarkStart w:id="1" w:name="tw-target-text1"/>
      <w:bookmarkEnd w:id="1"/>
      <w:r w:rsidRPr="001F4DD3">
        <w:t>a) Fins a un</w:t>
      </w:r>
      <w:r>
        <w:t xml:space="preserve"> 30% de l'import total de l'ajuda concedida serà destinat</w:t>
      </w:r>
      <w:r w:rsidRPr="001F4DD3">
        <w:t xml:space="preserve"> per a la posada a disposició d'un allotjament o solució </w:t>
      </w:r>
      <w:proofErr w:type="spellStart"/>
      <w:r w:rsidRPr="001F4DD3">
        <w:t>habitacional</w:t>
      </w:r>
      <w:proofErr w:type="spellEnd"/>
      <w:r w:rsidRPr="001F4DD3">
        <w:t xml:space="preserve"> immediata a les persones víctimes de violència de gènere, les persones que hagin patit desnonament del seu habitatge habitual, les persones sense llar i altres persones especialment vulnerables.</w:t>
      </w:r>
    </w:p>
    <w:p w14:paraId="78C814A0" w14:textId="77777777" w:rsidR="00C54376" w:rsidRPr="001F4DD3" w:rsidRDefault="00C54376" w:rsidP="00C54376">
      <w:pPr>
        <w:jc w:val="both"/>
      </w:pPr>
    </w:p>
    <w:p w14:paraId="2ECC363D" w14:textId="77777777" w:rsidR="00C54376" w:rsidRDefault="00C54376" w:rsidP="00C54376">
      <w:pPr>
        <w:jc w:val="both"/>
      </w:pPr>
      <w:r w:rsidRPr="001F4DD3">
        <w:t xml:space="preserve"> b) Fins a un 70 % de l’import total de la subvenció concedida serà</w:t>
      </w:r>
      <w:r>
        <w:t xml:space="preserve"> destinada a la concessió d’ajudes</w:t>
      </w:r>
      <w:r w:rsidRPr="001F4DD3">
        <w:t xml:space="preserve"> direc</w:t>
      </w:r>
      <w:r>
        <w:t>tes per al pagament del lloguer, cessió d’ús o qualsevol règim de gaudi temporal admès en dret, en habitatges de titularitat pública o privada o en qualsevol allotjament o dotació residencial susceptible de solucionar el problema residencial de les persones beneficiàries citades en l’apartat anterior.</w:t>
      </w:r>
    </w:p>
    <w:p w14:paraId="6B497C3A" w14:textId="77777777" w:rsidR="00C54376" w:rsidRDefault="00C54376" w:rsidP="00C54376">
      <w:pPr>
        <w:jc w:val="both"/>
      </w:pPr>
    </w:p>
    <w:p w14:paraId="7D2FB481" w14:textId="77777777" w:rsidR="00C54376" w:rsidRPr="001F4DD3" w:rsidRDefault="00C54376" w:rsidP="00C54376">
      <w:pPr>
        <w:jc w:val="both"/>
      </w:pPr>
    </w:p>
    <w:p w14:paraId="2A2CA762" w14:textId="77777777" w:rsidR="00C54376" w:rsidRPr="001F4DD3" w:rsidRDefault="00C54376" w:rsidP="00C54376">
      <w:pPr>
        <w:jc w:val="both"/>
      </w:pPr>
      <w:r w:rsidRPr="001F4DD3">
        <w:lastRenderedPageBreak/>
        <w:t xml:space="preserve">En cas que no es </w:t>
      </w:r>
      <w:proofErr w:type="spellStart"/>
      <w:r w:rsidRPr="001F4DD3">
        <w:t>destin</w:t>
      </w:r>
      <w:r>
        <w:t>ara</w:t>
      </w:r>
      <w:proofErr w:type="spellEnd"/>
      <w:r w:rsidRPr="001F4DD3">
        <w:t xml:space="preserve"> directament tota o part de l'import corresponent a cadascuna de les línies previstes en els apartats anteriors a les finalitats que s'esmenten, i prèvia justificació motivada, podrà acumular-se les quantitats previstes a cadascuna de les línies a la mateixa finalitat.</w:t>
      </w:r>
    </w:p>
    <w:p w14:paraId="0E1E3172" w14:textId="77777777" w:rsidR="00C54376" w:rsidRPr="001F4DD3" w:rsidRDefault="00C54376" w:rsidP="00C54376">
      <w:pPr>
        <w:jc w:val="both"/>
      </w:pPr>
    </w:p>
    <w:p w14:paraId="375BA9E6" w14:textId="77777777" w:rsidR="00C54376" w:rsidRPr="001F4DD3" w:rsidRDefault="00C54376" w:rsidP="00C54376">
      <w:pPr>
        <w:jc w:val="both"/>
        <w:rPr>
          <w:b/>
        </w:rPr>
      </w:pPr>
      <w:bookmarkStart w:id="2" w:name="tw-target-text2"/>
      <w:bookmarkEnd w:id="2"/>
      <w:r w:rsidRPr="001F4DD3">
        <w:rPr>
          <w:b/>
        </w:rPr>
        <w:t>2.PROCEDIMENT DE CONCESSIÓ.</w:t>
      </w:r>
    </w:p>
    <w:p w14:paraId="52919AF8" w14:textId="77777777" w:rsidR="00C54376" w:rsidRPr="001F4DD3" w:rsidRDefault="00C54376" w:rsidP="00C54376">
      <w:pPr>
        <w:jc w:val="both"/>
      </w:pPr>
    </w:p>
    <w:p w14:paraId="36F301B3" w14:textId="77777777" w:rsidR="00C54376" w:rsidRPr="001F4DD3" w:rsidRDefault="00C54376" w:rsidP="00C54376">
      <w:pPr>
        <w:jc w:val="both"/>
      </w:pPr>
      <w:r w:rsidRPr="001F4DD3">
        <w:t xml:space="preserve">Les subvencions tenen caràcter singular en virtut del que disposa l'art. 22.2 de la Llei 38/2003, de 17 de novembre, general de subvencions, per concórrer raons d'interès públic i social. </w:t>
      </w:r>
    </w:p>
    <w:p w14:paraId="2394EF32" w14:textId="77777777" w:rsidR="00C54376" w:rsidRPr="001F4DD3" w:rsidRDefault="00C54376" w:rsidP="00C54376">
      <w:pPr>
        <w:jc w:val="both"/>
      </w:pPr>
    </w:p>
    <w:p w14:paraId="23A9095D" w14:textId="77777777" w:rsidR="00C54376" w:rsidRPr="001F4DD3" w:rsidRDefault="00C54376" w:rsidP="00C54376">
      <w:pPr>
        <w:jc w:val="both"/>
      </w:pPr>
      <w:r w:rsidRPr="001F4DD3">
        <w:t>Les ajudes es concediran en règim de concessió directa, amb la sola acreditació de la condició de víctima de violència de gènere, del desnonament o llançament, imminent o ja realitzat de l'habitatge habitual, de la condició de persona sense llar o de la condició de persona especialment vulnerable sense que calgui establir la comparació de les sol·licituds ni la prelació entre aquestes, sempre que hi hagi consignació pressupostària.</w:t>
      </w:r>
    </w:p>
    <w:p w14:paraId="26D8F11B" w14:textId="77777777" w:rsidR="00C54376" w:rsidRPr="001F4DD3" w:rsidRDefault="00C54376" w:rsidP="00C54376">
      <w:pPr>
        <w:jc w:val="both"/>
      </w:pPr>
    </w:p>
    <w:p w14:paraId="6BA654C0" w14:textId="77777777" w:rsidR="00C54376" w:rsidRPr="001F4DD3" w:rsidRDefault="00C54376" w:rsidP="00C54376">
      <w:pPr>
        <w:jc w:val="both"/>
      </w:pPr>
      <w:r w:rsidRPr="001F4DD3">
        <w:t>Correspon a l'alcalde-president de la corporació les actuacions subsegüents de gestió de les ajudes concedides, autorització i ordre de pagament juntament amb la verificació de la justificació de despeses.</w:t>
      </w:r>
    </w:p>
    <w:p w14:paraId="670E2F93" w14:textId="77777777" w:rsidR="00C54376" w:rsidRPr="001F4DD3" w:rsidRDefault="00C54376" w:rsidP="00C54376">
      <w:pPr>
        <w:jc w:val="both"/>
      </w:pPr>
    </w:p>
    <w:p w14:paraId="264414E9" w14:textId="5CD4FA18" w:rsidR="00C54376" w:rsidRPr="001F4DD3" w:rsidRDefault="00C54376" w:rsidP="00C54376">
      <w:pPr>
        <w:jc w:val="both"/>
      </w:pPr>
      <w:r w:rsidRPr="001F4DD3">
        <w:t xml:space="preserve">El termini per a la presentació de sol·licituds, i la documentació justificativa del compliment dels requisits, romandrà obert </w:t>
      </w:r>
      <w:r w:rsidR="0077114D">
        <w:t>fins les 15 dies hàbils següents a la seua publicació.</w:t>
      </w:r>
    </w:p>
    <w:p w14:paraId="1CE307D0" w14:textId="77777777" w:rsidR="00C54376" w:rsidRPr="001F4DD3" w:rsidRDefault="00C54376" w:rsidP="00C54376">
      <w:pPr>
        <w:jc w:val="both"/>
      </w:pPr>
    </w:p>
    <w:p w14:paraId="4CAF6FE2" w14:textId="77777777" w:rsidR="00C54376" w:rsidRPr="001F4DD3" w:rsidRDefault="00C54376" w:rsidP="00C54376">
      <w:pPr>
        <w:jc w:val="both"/>
      </w:pPr>
      <w:bookmarkStart w:id="3" w:name="tw-target-text3"/>
      <w:bookmarkEnd w:id="3"/>
      <w:r w:rsidRPr="001F4DD3">
        <w:t>La presentació de les instàncies es realitzarà al registre d’entrada de l’Ajuntament, i en els altres supòsits establerts a la Llei 39/2015, de 1 octubre, del procediment administratiu comú de les administracions públiques. La presentació de la sol·licitud presumeix l'acceptació incondicionada de les bases de la present convocatòria i de les condicions, els requisits i les obligacions que es contenen.</w:t>
      </w:r>
    </w:p>
    <w:p w14:paraId="01640939" w14:textId="77777777" w:rsidR="00C54376" w:rsidRDefault="00C54376" w:rsidP="00C54376">
      <w:pPr>
        <w:jc w:val="both"/>
      </w:pPr>
      <w:r w:rsidRPr="001F4DD3">
        <w:t xml:space="preserve">La sol·licitud es presentarà de conformitat amb el model </w:t>
      </w:r>
      <w:r>
        <w:t>d’Instància general juntament amb la següent documentació:</w:t>
      </w:r>
    </w:p>
    <w:p w14:paraId="75C27432" w14:textId="77777777" w:rsidR="00C54376" w:rsidRPr="001F4DD3" w:rsidRDefault="00C54376" w:rsidP="00C54376">
      <w:pPr>
        <w:jc w:val="both"/>
      </w:pPr>
    </w:p>
    <w:p w14:paraId="3FF08D9D" w14:textId="77777777" w:rsidR="00C54376" w:rsidRPr="001F4DD3" w:rsidRDefault="00C54376" w:rsidP="00C54376">
      <w:pPr>
        <w:jc w:val="both"/>
      </w:pPr>
      <w:r w:rsidRPr="001F4DD3">
        <w:t xml:space="preserve">    • </w:t>
      </w:r>
      <w:r>
        <w:t>Núm. de D</w:t>
      </w:r>
      <w:r w:rsidRPr="001F4DD3">
        <w:t xml:space="preserve">omiciliació bancària </w:t>
      </w:r>
    </w:p>
    <w:p w14:paraId="0A759130" w14:textId="77777777" w:rsidR="00C54376" w:rsidRPr="001F4DD3" w:rsidRDefault="00C54376" w:rsidP="00C54376">
      <w:pPr>
        <w:jc w:val="both"/>
      </w:pPr>
      <w:r w:rsidRPr="001F4DD3">
        <w:t xml:space="preserve">    • DNI/NIE o passaport de la unitat familiar.</w:t>
      </w:r>
    </w:p>
    <w:p w14:paraId="5B4F870C" w14:textId="77777777" w:rsidR="00C54376" w:rsidRPr="001F4DD3" w:rsidRDefault="00C54376" w:rsidP="00C54376">
      <w:pPr>
        <w:jc w:val="both"/>
      </w:pPr>
      <w:r w:rsidRPr="001F4DD3">
        <w:t xml:space="preserve">    • Certificat d'empadronament col·lectiu</w:t>
      </w:r>
    </w:p>
    <w:p w14:paraId="14FCC26F" w14:textId="77777777" w:rsidR="00C54376" w:rsidRPr="001F4DD3" w:rsidRDefault="00C54376" w:rsidP="00C54376">
      <w:pPr>
        <w:jc w:val="both"/>
      </w:pPr>
      <w:r w:rsidRPr="001F4DD3">
        <w:t xml:space="preserve">    • Contracte d'arrendament en vigor</w:t>
      </w:r>
    </w:p>
    <w:p w14:paraId="3FBBE574" w14:textId="77777777" w:rsidR="00C54376" w:rsidRPr="001F4DD3" w:rsidRDefault="00C54376" w:rsidP="00C54376">
      <w:pPr>
        <w:jc w:val="both"/>
      </w:pPr>
      <w:r w:rsidRPr="001F4DD3">
        <w:t xml:space="preserve">    • Justificació de la despesa, si escau.</w:t>
      </w:r>
    </w:p>
    <w:p w14:paraId="265E77C5" w14:textId="77777777" w:rsidR="00C54376" w:rsidRPr="001F4DD3" w:rsidRDefault="00C54376" w:rsidP="00C54376">
      <w:pPr>
        <w:jc w:val="both"/>
      </w:pPr>
      <w:r>
        <w:t xml:space="preserve">    </w:t>
      </w:r>
    </w:p>
    <w:p w14:paraId="1125983C" w14:textId="77777777" w:rsidR="00C54376" w:rsidRPr="001F4DD3" w:rsidRDefault="00C54376" w:rsidP="00C54376">
      <w:pPr>
        <w:jc w:val="both"/>
      </w:pPr>
    </w:p>
    <w:p w14:paraId="6A4DFD34" w14:textId="77777777" w:rsidR="00C54376" w:rsidRPr="001F4DD3" w:rsidRDefault="00C54376" w:rsidP="00C54376">
      <w:pPr>
        <w:jc w:val="both"/>
        <w:rPr>
          <w:b/>
        </w:rPr>
      </w:pPr>
      <w:bookmarkStart w:id="4" w:name="tw-target-text4"/>
      <w:bookmarkEnd w:id="4"/>
      <w:r w:rsidRPr="001F4DD3">
        <w:rPr>
          <w:b/>
        </w:rPr>
        <w:t>3.FINANÇAMENT</w:t>
      </w:r>
    </w:p>
    <w:p w14:paraId="4CF791B3" w14:textId="77777777" w:rsidR="00C54376" w:rsidRPr="001F4DD3" w:rsidRDefault="00C54376" w:rsidP="00C54376">
      <w:pPr>
        <w:jc w:val="both"/>
      </w:pPr>
    </w:p>
    <w:p w14:paraId="509D69C0" w14:textId="77777777" w:rsidR="00C54376" w:rsidRPr="001F4DD3" w:rsidRDefault="00C54376" w:rsidP="00C54376">
      <w:pPr>
        <w:jc w:val="both"/>
      </w:pPr>
      <w:r w:rsidRPr="001F4DD3">
        <w:t xml:space="preserve">L'import global màxim </w:t>
      </w:r>
      <w:r>
        <w:t>de l’ajuda</w:t>
      </w:r>
      <w:r w:rsidRPr="001F4DD3">
        <w:t xml:space="preserve"> és de 11.325,00 euros.</w:t>
      </w:r>
    </w:p>
    <w:p w14:paraId="41EECFE7" w14:textId="77777777" w:rsidR="00C54376" w:rsidRPr="001F4DD3" w:rsidRDefault="00C54376" w:rsidP="00C54376">
      <w:pPr>
        <w:jc w:val="both"/>
      </w:pPr>
    </w:p>
    <w:p w14:paraId="01AAB301" w14:textId="77777777" w:rsidR="00C54376" w:rsidRPr="001F4DD3" w:rsidRDefault="00C54376" w:rsidP="00C54376">
      <w:pPr>
        <w:jc w:val="both"/>
      </w:pPr>
    </w:p>
    <w:p w14:paraId="0CA1D7ED" w14:textId="77777777" w:rsidR="00C54376" w:rsidRPr="001F4DD3" w:rsidRDefault="00C54376" w:rsidP="00C54376">
      <w:pPr>
        <w:jc w:val="both"/>
        <w:rPr>
          <w:b/>
        </w:rPr>
      </w:pPr>
      <w:r w:rsidRPr="001F4DD3">
        <w:rPr>
          <w:b/>
        </w:rPr>
        <w:lastRenderedPageBreak/>
        <w:t>4. REQUISITS DE LES PERSONES BENEFICIÀRIES</w:t>
      </w:r>
    </w:p>
    <w:p w14:paraId="37E5592C" w14:textId="77777777" w:rsidR="00C54376" w:rsidRPr="001F4DD3" w:rsidRDefault="00C54376" w:rsidP="00C54376">
      <w:pPr>
        <w:jc w:val="both"/>
      </w:pPr>
    </w:p>
    <w:p w14:paraId="749AAEAF" w14:textId="77777777" w:rsidR="00C54376" w:rsidRPr="001F4DD3" w:rsidRDefault="00C54376" w:rsidP="00C54376">
      <w:pPr>
        <w:jc w:val="both"/>
      </w:pPr>
      <w:r w:rsidRPr="001F4DD3">
        <w:t xml:space="preserve">Les ajudes es destinaran per dotar d'un allotjament </w:t>
      </w:r>
      <w:proofErr w:type="spellStart"/>
      <w:r w:rsidRPr="001F4DD3">
        <w:t>habitacional</w:t>
      </w:r>
      <w:proofErr w:type="spellEnd"/>
      <w:r w:rsidRPr="001F4DD3">
        <w:t xml:space="preserve"> immediat, en qualsevol de les modalitats previstes a l'apartat 3 que s'exposa a continuació, a les persones físiques, empadronades al municipi d'Aielo de Malferit i que, com a beneficiàries finals, compleixin els requisits següents:</w:t>
      </w:r>
    </w:p>
    <w:p w14:paraId="6D2C6BF4" w14:textId="77777777" w:rsidR="00C54376" w:rsidRPr="001F4DD3" w:rsidRDefault="00C54376" w:rsidP="00C54376">
      <w:pPr>
        <w:jc w:val="both"/>
      </w:pPr>
    </w:p>
    <w:p w14:paraId="5C365D8F" w14:textId="77777777" w:rsidR="00C54376" w:rsidRPr="001F4DD3" w:rsidRDefault="00C54376" w:rsidP="00C54376">
      <w:pPr>
        <w:jc w:val="both"/>
      </w:pPr>
      <w:r w:rsidRPr="001F4DD3">
        <w:t xml:space="preserve">a) Ser </w:t>
      </w:r>
      <w:r>
        <w:t xml:space="preserve">especialment vulnerables com a persones: </w:t>
      </w:r>
      <w:r w:rsidRPr="001F4DD3">
        <w:t>víctimes de violència de gènere,</w:t>
      </w:r>
      <w:r>
        <w:t xml:space="preserve"> de tràfic amb finalitat d’explotació sexual, de violència sexual, desnonades del seu habitatge habitual, sense llar, asilades, refugiades, apàtrides, acolliments al règim de protecció temporal o altres estatuts de protecció subsidiària.</w:t>
      </w:r>
    </w:p>
    <w:p w14:paraId="2CB022C6" w14:textId="77777777" w:rsidR="00C54376" w:rsidRPr="001F4DD3" w:rsidRDefault="00C54376" w:rsidP="00C54376">
      <w:pPr>
        <w:jc w:val="both"/>
      </w:pPr>
      <w:bookmarkStart w:id="5" w:name="tw-target-text5"/>
      <w:bookmarkEnd w:id="5"/>
      <w:r w:rsidRPr="001F4DD3">
        <w:t>A</w:t>
      </w:r>
      <w:r>
        <w:t xml:space="preserve">ltres </w:t>
      </w:r>
      <w:r w:rsidRPr="001F4DD3">
        <w:t>persones especialment vulnerables</w:t>
      </w:r>
      <w:r>
        <w:t>, que ostenten</w:t>
      </w:r>
      <w:r w:rsidRPr="001F4DD3">
        <w:t xml:space="preserve"> aquesta consideració segons valoració individual emesa pels serveis socials de l'entitat local del lloc de residència de la persona sol·licitant o unitat de convivència beneficiària en </w:t>
      </w:r>
      <w:r>
        <w:t xml:space="preserve">la qual </w:t>
      </w:r>
      <w:proofErr w:type="spellStart"/>
      <w:r>
        <w:t>s’atenguen</w:t>
      </w:r>
      <w:proofErr w:type="spellEnd"/>
      <w:r>
        <w:t xml:space="preserve"> i valore</w:t>
      </w:r>
      <w:r w:rsidRPr="001F4DD3">
        <w:t>n les circum</w:t>
      </w:r>
      <w:r>
        <w:t>stàncies personals que aconselle</w:t>
      </w:r>
      <w:r w:rsidRPr="001F4DD3">
        <w:t xml:space="preserve">n la concessió de l'ajuda, com ara persones amb problemes de salut mental, diversitat funcional, persones joves </w:t>
      </w:r>
      <w:proofErr w:type="spellStart"/>
      <w:r w:rsidRPr="001F4DD3">
        <w:t>extutelades</w:t>
      </w:r>
      <w:proofErr w:type="spellEnd"/>
      <w:r w:rsidRPr="001F4DD3">
        <w:t xml:space="preserve"> per </w:t>
      </w:r>
      <w:r>
        <w:t>la Generalitat, persones d'</w:t>
      </w:r>
      <w:r w:rsidRPr="001F4DD3">
        <w:t>avançada</w:t>
      </w:r>
      <w:r>
        <w:t xml:space="preserve"> edat</w:t>
      </w:r>
      <w:r w:rsidRPr="001F4DD3">
        <w:t xml:space="preserve">, persones exrecluses, sol·licitants d'asil, persones </w:t>
      </w:r>
      <w:proofErr w:type="spellStart"/>
      <w:r w:rsidRPr="001F4DD3">
        <w:t>migrants</w:t>
      </w:r>
      <w:proofErr w:type="spellEnd"/>
      <w:r w:rsidRPr="001F4DD3">
        <w:t xml:space="preserve"> vulnerables, independentment de la situac</w:t>
      </w:r>
      <w:r>
        <w:t xml:space="preserve">ió administrativa, persones que hagen esdevingut vulnerables per haver sigut reduïts, dins dels dos anys anteriors a la sol·licitud d’ajuda, els ingressos nets del conjunt de la unitat de convivència de manera substancial no superant 3 vegades  l’IPREM i que l’esforç per al pagament de la renda </w:t>
      </w:r>
      <w:proofErr w:type="spellStart"/>
      <w:r>
        <w:t>arrendatícia</w:t>
      </w:r>
      <w:proofErr w:type="spellEnd"/>
      <w:r>
        <w:t xml:space="preserve">, incloses les repercussions autoritzades per la legislació aplicable </w:t>
      </w:r>
      <w:proofErr w:type="spellStart"/>
      <w:r>
        <w:t>supere</w:t>
      </w:r>
      <w:proofErr w:type="spellEnd"/>
      <w:r>
        <w:t xml:space="preserve"> el 30% dels ingressos nets de les mateixes, i altres situacions similars.</w:t>
      </w:r>
    </w:p>
    <w:p w14:paraId="7C32C803" w14:textId="77777777" w:rsidR="00C54376" w:rsidRPr="001F4DD3" w:rsidRDefault="00C54376" w:rsidP="00C54376">
      <w:pPr>
        <w:jc w:val="both"/>
      </w:pPr>
    </w:p>
    <w:p w14:paraId="4330233C" w14:textId="77777777" w:rsidR="00C54376" w:rsidRPr="001F4DD3" w:rsidRDefault="00C54376" w:rsidP="00C54376">
      <w:pPr>
        <w:jc w:val="both"/>
      </w:pPr>
      <w:r w:rsidRPr="001F4DD3">
        <w:t>b) L'habitatge arrendat o l'immoble que s'hi ocupi ha de constituir la residència habitual de la persona perceptora de l'ajuda.</w:t>
      </w:r>
      <w:r>
        <w:t xml:space="preserve"> La renda </w:t>
      </w:r>
      <w:proofErr w:type="spellStart"/>
      <w:r>
        <w:t>arrendatícia</w:t>
      </w:r>
      <w:proofErr w:type="spellEnd"/>
      <w:r>
        <w:t xml:space="preserve"> o preu de cessió de l’habitatge, allotjament o solució residencial haurà de ser igual o inferior a 600,00€ mensuals.</w:t>
      </w:r>
    </w:p>
    <w:p w14:paraId="28C49049" w14:textId="77777777" w:rsidR="00C54376" w:rsidRPr="001F4DD3" w:rsidRDefault="00C54376" w:rsidP="00C54376">
      <w:pPr>
        <w:jc w:val="both"/>
      </w:pPr>
    </w:p>
    <w:p w14:paraId="17E0120B" w14:textId="77777777" w:rsidR="00C54376" w:rsidRPr="001F4DD3" w:rsidRDefault="00C54376" w:rsidP="00C54376">
      <w:pPr>
        <w:jc w:val="both"/>
      </w:pPr>
      <w:r w:rsidRPr="001F4DD3">
        <w:t>c) En el supòsit d'arrendament, la persona arrendatària o qualsevol de les que tinguin el domicili habitual a l'habitatge arrendat no ha de tenir parentiu en primer o segon grau de consanguinitat o d'afinitat amb la persona que tingui la condició d'arrendadora de l'habitatge , llevat de situacions excepcionals degudament justificades pels serveis socials. Tampoc no podrà ser persona arrendatària ser sòcia o partícip de la persona física o jurídica que actuï com a arrendadora.</w:t>
      </w:r>
    </w:p>
    <w:p w14:paraId="0A20FB74" w14:textId="77777777" w:rsidR="00C54376" w:rsidRPr="001F4DD3" w:rsidRDefault="00C54376" w:rsidP="00C54376">
      <w:pPr>
        <w:jc w:val="both"/>
      </w:pPr>
    </w:p>
    <w:p w14:paraId="2E5B413F" w14:textId="77777777" w:rsidR="00C54376" w:rsidRPr="001F4DD3" w:rsidRDefault="00C54376" w:rsidP="00C54376">
      <w:pPr>
        <w:jc w:val="both"/>
      </w:pPr>
      <w:r w:rsidRPr="001F4DD3">
        <w:t>d) No en poden ser beneficiàries aquelles persones o unitats de convivència que disposin d'un habitatge en propietat o en règim d'usdefruit, que puguin ocupar després de l'acreditació de la condició de víctima de violència de gènere, o el desnonament del seu habitatge habitual o el consideració especialment vulnerable i l'ocupació del qual sigui compatible amb aquestes situacions.</w:t>
      </w:r>
    </w:p>
    <w:p w14:paraId="7DE2D8E3" w14:textId="77777777" w:rsidR="00C54376" w:rsidRPr="001F4DD3" w:rsidRDefault="00C54376" w:rsidP="00C54376">
      <w:pPr>
        <w:jc w:val="both"/>
      </w:pPr>
    </w:p>
    <w:p w14:paraId="02A775DA" w14:textId="77777777" w:rsidR="00C54376" w:rsidRPr="001F4DD3" w:rsidRDefault="00C54376" w:rsidP="00C54376">
      <w:pPr>
        <w:jc w:val="both"/>
      </w:pPr>
    </w:p>
    <w:p w14:paraId="6D60E98F" w14:textId="77777777" w:rsidR="00C54376" w:rsidRPr="001F4DD3" w:rsidRDefault="00C54376" w:rsidP="00C54376">
      <w:pPr>
        <w:jc w:val="both"/>
        <w:rPr>
          <w:b/>
        </w:rPr>
      </w:pPr>
      <w:bookmarkStart w:id="6" w:name="tw-target-text6"/>
      <w:bookmarkEnd w:id="6"/>
      <w:r>
        <w:rPr>
          <w:b/>
        </w:rPr>
        <w:t xml:space="preserve">5. </w:t>
      </w:r>
      <w:r w:rsidRPr="001F4DD3">
        <w:rPr>
          <w:b/>
        </w:rPr>
        <w:t>ACTUACIONS SUBVENCIONADES</w:t>
      </w:r>
    </w:p>
    <w:p w14:paraId="39ED0A17" w14:textId="77777777" w:rsidR="00C54376" w:rsidRPr="001F4DD3" w:rsidRDefault="00C54376" w:rsidP="00C54376">
      <w:pPr>
        <w:jc w:val="both"/>
      </w:pPr>
    </w:p>
    <w:p w14:paraId="55A8D791" w14:textId="77777777" w:rsidR="00C54376" w:rsidRPr="001F4DD3" w:rsidRDefault="00C54376" w:rsidP="00C54376">
      <w:pPr>
        <w:jc w:val="both"/>
      </w:pPr>
      <w:r w:rsidRPr="001F4DD3">
        <w:lastRenderedPageBreak/>
        <w:t>Les actuacions subvencionades s'estructuren, en funció del seu finançament, de la manera següent:</w:t>
      </w:r>
    </w:p>
    <w:p w14:paraId="4962ACE4" w14:textId="77777777" w:rsidR="00C54376" w:rsidRPr="001F4DD3" w:rsidRDefault="00C54376" w:rsidP="00C54376">
      <w:pPr>
        <w:jc w:val="both"/>
      </w:pPr>
      <w:r w:rsidRPr="001F4DD3">
        <w:t xml:space="preserve">a) Actuacions destinades a posar a disposició de les persones víctimes de violència de gènere, les persones que hagin patit desnonament del seu habitatge habitual, les persones sense llar i altres persones especialment vulnerables un allotjament o solució </w:t>
      </w:r>
      <w:proofErr w:type="spellStart"/>
      <w:r w:rsidRPr="001F4DD3">
        <w:t>habitacional</w:t>
      </w:r>
      <w:proofErr w:type="spellEnd"/>
      <w:r w:rsidRPr="001F4DD3">
        <w:t xml:space="preserve"> immediata. Es podran destinar les quantitats percebudes per aquest concepte per abonar qualsevol despesa derivada de l'arrendament, el dret d'ús o qualsevol règim d'ocupació temporal de l'immoble necessari per a la posada a disposició dels col·lectius vulnerables esmentats.</w:t>
      </w:r>
    </w:p>
    <w:p w14:paraId="698F9126" w14:textId="77777777" w:rsidR="00C54376" w:rsidRPr="001F4DD3" w:rsidRDefault="00C54376" w:rsidP="00C54376">
      <w:pPr>
        <w:jc w:val="both"/>
      </w:pPr>
    </w:p>
    <w:p w14:paraId="43C05557" w14:textId="77777777" w:rsidR="00C54376" w:rsidRPr="001F4DD3" w:rsidRDefault="00C54376" w:rsidP="00C54376">
      <w:pPr>
        <w:jc w:val="both"/>
      </w:pPr>
      <w:r w:rsidRPr="001F4DD3">
        <w:t xml:space="preserve">A aquests efectes es considera solució </w:t>
      </w:r>
      <w:proofErr w:type="spellStart"/>
      <w:r w:rsidRPr="001F4DD3">
        <w:t>habitacional</w:t>
      </w:r>
      <w:proofErr w:type="spellEnd"/>
      <w:r w:rsidRPr="001F4DD3">
        <w:t xml:space="preserve"> la posada a disposició de les beneficiàries d'un habitatge de titularitat pública, o que hagi estat cedida per al seu ús a una administració pública, encara que mantingui la titularitat privada, adequada a les circumstàncies en termes de mida, serveis i localització, per ser ocupada en règim de lloguer, de cessió d’ús, o en qualsevol règim d’ocupació temporal admès en dret.</w:t>
      </w:r>
    </w:p>
    <w:p w14:paraId="4496D215" w14:textId="77777777" w:rsidR="00C54376" w:rsidRPr="001F4DD3" w:rsidRDefault="00C54376" w:rsidP="00C54376">
      <w:pPr>
        <w:jc w:val="both"/>
      </w:pPr>
    </w:p>
    <w:p w14:paraId="6906438C" w14:textId="77777777" w:rsidR="00C54376" w:rsidRPr="001F4DD3" w:rsidRDefault="00C54376" w:rsidP="00C54376">
      <w:pPr>
        <w:jc w:val="both"/>
      </w:pPr>
      <w:r w:rsidRPr="001F4DD3">
        <w:t xml:space="preserve"> b) Quan no es disposi d’aquest tipus d’habitatge, la concessió duna ajuda que podrà aplicar-se per al pagament del lloguer o del preu d’ocupació de l’habitatge adequat, de titularitat privada o sobre qualsevol allotjament o dotació residencial susceptible de ser ocupada per les persones beneficiàries esmentades, en els mateixos règims.</w:t>
      </w:r>
    </w:p>
    <w:p w14:paraId="305A3C7C" w14:textId="77777777" w:rsidR="00C54376" w:rsidRPr="001F4DD3" w:rsidRDefault="00C54376" w:rsidP="00C54376">
      <w:pPr>
        <w:jc w:val="both"/>
      </w:pPr>
    </w:p>
    <w:p w14:paraId="10CF26BC" w14:textId="77777777" w:rsidR="00C54376" w:rsidRPr="001F4DD3" w:rsidRDefault="00C54376" w:rsidP="00C54376">
      <w:pPr>
        <w:jc w:val="both"/>
      </w:pPr>
    </w:p>
    <w:p w14:paraId="760DAAEC" w14:textId="77777777" w:rsidR="00C54376" w:rsidRPr="001F4DD3" w:rsidRDefault="00C54376" w:rsidP="00C54376">
      <w:pPr>
        <w:jc w:val="both"/>
        <w:rPr>
          <w:b/>
        </w:rPr>
      </w:pPr>
      <w:bookmarkStart w:id="7" w:name="tw-target-text7"/>
      <w:bookmarkEnd w:id="7"/>
      <w:r w:rsidRPr="001F4DD3">
        <w:rPr>
          <w:b/>
        </w:rPr>
        <w:t>6. QUANTIA DE L'AJUDA</w:t>
      </w:r>
    </w:p>
    <w:p w14:paraId="05631B85" w14:textId="77777777" w:rsidR="00C54376" w:rsidRPr="001F4DD3" w:rsidRDefault="00C54376" w:rsidP="00C54376">
      <w:pPr>
        <w:jc w:val="both"/>
      </w:pPr>
    </w:p>
    <w:p w14:paraId="4623737D" w14:textId="77777777" w:rsidR="00C54376" w:rsidRPr="001F4DD3" w:rsidRDefault="00C54376" w:rsidP="00C54376">
      <w:pPr>
        <w:jc w:val="both"/>
      </w:pPr>
      <w:r w:rsidRPr="001F4DD3">
        <w:t xml:space="preserve"> La quantia de l’ajuda que concedeixi l’ajuntament o entitat local es determinarà d’acord amb el que disposa l’apartat que antecedeix, atenent les circumstàncies personals de la persona beneficiària i de conformitat amb l’informe que, a aquests efectes, es emeti pels serveis socials, dins dels límits que s'assenyalen a continuació:</w:t>
      </w:r>
    </w:p>
    <w:p w14:paraId="591268C3" w14:textId="77777777" w:rsidR="00C54376" w:rsidRPr="001F4DD3" w:rsidRDefault="00C54376" w:rsidP="00C54376">
      <w:pPr>
        <w:jc w:val="both"/>
      </w:pPr>
    </w:p>
    <w:p w14:paraId="3249DF53" w14:textId="77777777" w:rsidR="00C54376" w:rsidRPr="001F4DD3" w:rsidRDefault="00C54376" w:rsidP="00C54376">
      <w:pPr>
        <w:jc w:val="both"/>
      </w:pPr>
      <w:r w:rsidRPr="001F4DD3">
        <w:t>a</w:t>
      </w:r>
      <w:r>
        <w:t xml:space="preserve">) Fins a 100 % de la renda o </w:t>
      </w:r>
      <w:r w:rsidRPr="001F4DD3">
        <w:t xml:space="preserve">preu </w:t>
      </w:r>
      <w:r>
        <w:t xml:space="preserve">de l’habitatge o solució residencial a gaudir en règim d’arrendament, cessió en ús o qualsevol règim de gaudi temporal admès en dret amb un màxim de 600,00€ al mes. </w:t>
      </w:r>
    </w:p>
    <w:p w14:paraId="57094EDD" w14:textId="77777777" w:rsidR="00C54376" w:rsidRPr="001F4DD3" w:rsidRDefault="00C54376" w:rsidP="00C54376">
      <w:pPr>
        <w:jc w:val="both"/>
      </w:pPr>
    </w:p>
    <w:p w14:paraId="1B235AB7" w14:textId="77777777" w:rsidR="00C54376" w:rsidRPr="00672F8C" w:rsidRDefault="00C54376" w:rsidP="00C54376">
      <w:pPr>
        <w:jc w:val="both"/>
      </w:pPr>
      <w:r w:rsidRPr="00672F8C">
        <w:t>b) Fins al 100% de les despeses per atendre els costos de manteniment, assegurances, comunitat i subministraments bàsics amb un límit de 200 euros al mes.</w:t>
      </w:r>
      <w:r>
        <w:t xml:space="preserve"> </w:t>
      </w:r>
    </w:p>
    <w:p w14:paraId="365BDD92" w14:textId="77777777" w:rsidR="00C54376" w:rsidRPr="000A4FB9" w:rsidRDefault="00C54376" w:rsidP="00C54376">
      <w:pPr>
        <w:jc w:val="both"/>
        <w:rPr>
          <w:color w:val="FF0000"/>
        </w:rPr>
      </w:pPr>
    </w:p>
    <w:p w14:paraId="7D5001A0" w14:textId="77777777" w:rsidR="00C54376" w:rsidRPr="001F4DD3" w:rsidRDefault="00C54376" w:rsidP="00C54376">
      <w:pPr>
        <w:jc w:val="both"/>
      </w:pPr>
    </w:p>
    <w:p w14:paraId="015B644B" w14:textId="77777777" w:rsidR="00C54376" w:rsidRPr="001F4DD3" w:rsidRDefault="00C54376" w:rsidP="00C54376">
      <w:pPr>
        <w:jc w:val="both"/>
        <w:rPr>
          <w:b/>
        </w:rPr>
      </w:pPr>
      <w:bookmarkStart w:id="8" w:name="tw-target-text8"/>
      <w:bookmarkEnd w:id="8"/>
      <w:r w:rsidRPr="001F4DD3">
        <w:rPr>
          <w:b/>
        </w:rPr>
        <w:t>7. PERÍODE SUBVENCIONABLE</w:t>
      </w:r>
    </w:p>
    <w:p w14:paraId="2A234CD1" w14:textId="77777777" w:rsidR="00C54376" w:rsidRPr="001F4DD3" w:rsidRDefault="00C54376" w:rsidP="00C54376">
      <w:pPr>
        <w:jc w:val="both"/>
      </w:pPr>
    </w:p>
    <w:p w14:paraId="2746B0EA" w14:textId="77777777" w:rsidR="00C54376" w:rsidRPr="001F4DD3" w:rsidRDefault="00C54376" w:rsidP="00C54376">
      <w:pPr>
        <w:jc w:val="both"/>
      </w:pPr>
      <w:r>
        <w:t>Les ajudes</w:t>
      </w:r>
      <w:r w:rsidRPr="001F4DD3">
        <w:t xml:space="preserve"> es concediran per sufragar alguna de les actuacions contemplades a l'apartat cinquè de les presents bases per a les despeses meritades durant el període comprès entre l'1 de gener </w:t>
      </w:r>
      <w:r>
        <w:t>al</w:t>
      </w:r>
      <w:r w:rsidRPr="001F4DD3">
        <w:t xml:space="preserve"> 31 de </w:t>
      </w:r>
      <w:r>
        <w:t xml:space="preserve">desembre </w:t>
      </w:r>
      <w:r w:rsidRPr="001F4DD3">
        <w:t>de 2023.</w:t>
      </w:r>
    </w:p>
    <w:p w14:paraId="5DFDCED2" w14:textId="77777777" w:rsidR="00C54376" w:rsidRPr="001F4DD3" w:rsidRDefault="00C54376" w:rsidP="00C54376">
      <w:pPr>
        <w:jc w:val="both"/>
      </w:pPr>
    </w:p>
    <w:p w14:paraId="6CF42D42" w14:textId="77777777" w:rsidR="00C54376" w:rsidRPr="001F4DD3" w:rsidRDefault="00C54376" w:rsidP="00C54376">
      <w:pPr>
        <w:jc w:val="both"/>
      </w:pPr>
    </w:p>
    <w:p w14:paraId="6E7932C3" w14:textId="77777777" w:rsidR="00C54376" w:rsidRPr="001F4DD3" w:rsidRDefault="00C54376" w:rsidP="00C54376">
      <w:pPr>
        <w:jc w:val="both"/>
        <w:rPr>
          <w:b/>
        </w:rPr>
      </w:pPr>
      <w:r w:rsidRPr="001F4DD3">
        <w:rPr>
          <w:b/>
        </w:rPr>
        <w:t>8. PAGAMENT DE LES AJUDES</w:t>
      </w:r>
    </w:p>
    <w:p w14:paraId="3A9D515C" w14:textId="77777777" w:rsidR="00C54376" w:rsidRPr="001F4DD3" w:rsidRDefault="00C54376" w:rsidP="00C54376">
      <w:pPr>
        <w:jc w:val="both"/>
      </w:pPr>
    </w:p>
    <w:p w14:paraId="40470D44" w14:textId="77777777" w:rsidR="00C54376" w:rsidRPr="001F4DD3" w:rsidRDefault="00C54376" w:rsidP="00C54376">
      <w:pPr>
        <w:jc w:val="both"/>
      </w:pPr>
      <w:r w:rsidRPr="001F4DD3">
        <w:t xml:space="preserve"> El pagament de les ajudes a les persones beneficiàries se subjectarà d'acord amb els criteris següents:</w:t>
      </w:r>
    </w:p>
    <w:p w14:paraId="00D4B130" w14:textId="77777777" w:rsidR="00C54376" w:rsidRPr="001F4DD3" w:rsidRDefault="00C54376" w:rsidP="00C54376">
      <w:pPr>
        <w:jc w:val="both"/>
      </w:pPr>
    </w:p>
    <w:p w14:paraId="7A9E3CD9" w14:textId="77777777" w:rsidR="00C54376" w:rsidRPr="001F4DD3" w:rsidRDefault="00C54376" w:rsidP="00C54376">
      <w:pPr>
        <w:jc w:val="both"/>
      </w:pPr>
      <w:r w:rsidRPr="001F4DD3">
        <w:t xml:space="preserve"> 1r. El pagament corresponent a l’ajuda concedida es realitzarà prèvia justificació de la despesa, si bé podrà anticipar-se el pagament de fins a un 30% de l’import total de l’ajuda en el moment de la seva concessió.</w:t>
      </w:r>
    </w:p>
    <w:p w14:paraId="23915CCD" w14:textId="77777777" w:rsidR="00C54376" w:rsidRPr="001F4DD3" w:rsidRDefault="00C54376" w:rsidP="00C54376">
      <w:pPr>
        <w:jc w:val="both"/>
      </w:pPr>
    </w:p>
    <w:p w14:paraId="1AA1EF2E" w14:textId="77777777" w:rsidR="00C54376" w:rsidRPr="001F4DD3" w:rsidRDefault="00C54376" w:rsidP="00C54376">
      <w:pPr>
        <w:jc w:val="both"/>
      </w:pPr>
      <w:r w:rsidRPr="001F4DD3">
        <w:t>2n. Serà justificació tant del pagament com de la destinació dels fons, la transferència realitzada, rebut bancari domiciliat o ingrés en efectiu al compte de la persona física o jurídica titular de l'activitat econòmica o de l'immoble sobre el qual recaigui el contracte d'arrendament o de ocupació subscrit.</w:t>
      </w:r>
    </w:p>
    <w:p w14:paraId="51616EDC" w14:textId="77777777" w:rsidR="00C54376" w:rsidRPr="001F4DD3" w:rsidRDefault="00C54376" w:rsidP="00C54376">
      <w:pPr>
        <w:jc w:val="both"/>
      </w:pPr>
    </w:p>
    <w:p w14:paraId="21E6BBC6" w14:textId="77777777" w:rsidR="00C54376" w:rsidRPr="001F4DD3" w:rsidRDefault="00C54376" w:rsidP="00C54376">
      <w:pPr>
        <w:jc w:val="both"/>
      </w:pPr>
      <w:bookmarkStart w:id="9" w:name="tw-target-text9"/>
      <w:bookmarkEnd w:id="9"/>
      <w:r w:rsidRPr="001F4DD3">
        <w:t>Al document acreditatiu de pagament haurà de constar expressament:</w:t>
      </w:r>
    </w:p>
    <w:p w14:paraId="2BBE6A35" w14:textId="77777777" w:rsidR="00C54376" w:rsidRPr="001F4DD3" w:rsidRDefault="00C54376" w:rsidP="00C54376">
      <w:pPr>
        <w:jc w:val="both"/>
      </w:pPr>
    </w:p>
    <w:p w14:paraId="42FD2D79" w14:textId="77777777" w:rsidR="00C54376" w:rsidRPr="001F4DD3" w:rsidRDefault="00C54376" w:rsidP="00C54376">
      <w:pPr>
        <w:jc w:val="both"/>
      </w:pPr>
      <w:r w:rsidRPr="001F4DD3">
        <w:t xml:space="preserve">a) La identificació completa de les persones que realitzen i reben el pagament, i ha de coincidir, en tot cas, qui el rep amb la persona titular del contracte d'arrendament o ocupació de l'immoble i qui ho realitza amb la persona beneficiària o perceptora de l'ajut , llevat de casos objecte d'ordres de protecció que incloguin </w:t>
      </w:r>
      <w:proofErr w:type="spellStart"/>
      <w:r w:rsidRPr="001F4DD3">
        <w:t>l'anonimització</w:t>
      </w:r>
      <w:proofErr w:type="spellEnd"/>
      <w:r w:rsidRPr="001F4DD3">
        <w:t xml:space="preserve"> de la víctima del delicte o altres supòsits similars.</w:t>
      </w:r>
    </w:p>
    <w:p w14:paraId="05C659F8" w14:textId="77777777" w:rsidR="00C54376" w:rsidRPr="001F4DD3" w:rsidRDefault="00C54376" w:rsidP="00C54376">
      <w:pPr>
        <w:jc w:val="both"/>
      </w:pPr>
      <w:r w:rsidRPr="001F4DD3">
        <w:t>b) L’import de la renda de lloguer de l’habitatge o del preu d’ocupació de l’immoble, i</w:t>
      </w:r>
    </w:p>
    <w:p w14:paraId="25763EDC" w14:textId="77777777" w:rsidR="00C54376" w:rsidRPr="001F4DD3" w:rsidRDefault="00C54376" w:rsidP="00C54376">
      <w:pPr>
        <w:jc w:val="both"/>
      </w:pPr>
    </w:p>
    <w:p w14:paraId="44564780" w14:textId="77777777" w:rsidR="00C54376" w:rsidRPr="001F4DD3" w:rsidRDefault="00C54376" w:rsidP="00C54376">
      <w:pPr>
        <w:jc w:val="both"/>
      </w:pPr>
      <w:r w:rsidRPr="001F4DD3">
        <w:t xml:space="preserve"> c) El concepte pel qual es realitza, amb indicació del mes o període a què correspon.</w:t>
      </w:r>
    </w:p>
    <w:p w14:paraId="3D01E193" w14:textId="77777777" w:rsidR="00C54376" w:rsidRPr="001F4DD3" w:rsidRDefault="00C54376" w:rsidP="00C54376">
      <w:pPr>
        <w:jc w:val="both"/>
      </w:pPr>
    </w:p>
    <w:p w14:paraId="0C37A9B5" w14:textId="77777777" w:rsidR="00C54376" w:rsidRPr="001F4DD3" w:rsidRDefault="00C54376" w:rsidP="00C54376">
      <w:pPr>
        <w:jc w:val="both"/>
      </w:pPr>
      <w:r w:rsidRPr="001F4DD3">
        <w:t xml:space="preserve">3r. Si la persona beneficiària de l’ajuda no justifica que els ajuts percebuts han estat destinats al pagament de les rendes de lloguer d’habitatge o del preu d’ocupació de l’immoble, no es realitzarà cap pagament més, procedint-se a la revocació de l’ajuda i consegüent pèrdua de dret al cobrament de la quantia que </w:t>
      </w:r>
      <w:proofErr w:type="spellStart"/>
      <w:r w:rsidRPr="001F4DD3">
        <w:t>reste</w:t>
      </w:r>
      <w:proofErr w:type="spellEnd"/>
      <w:r w:rsidRPr="001F4DD3">
        <w:t>, així com a l’inici de l’expedient de reintegrament per l’import de les ajudes concedides i la destinació de les quals no ha estat justificada amb els interessos legals corresponents.</w:t>
      </w:r>
    </w:p>
    <w:p w14:paraId="4E764E68" w14:textId="77777777" w:rsidR="00C54376" w:rsidRPr="001F4DD3" w:rsidRDefault="00C54376" w:rsidP="00C54376">
      <w:pPr>
        <w:jc w:val="both"/>
      </w:pPr>
    </w:p>
    <w:p w14:paraId="2BAADAD4" w14:textId="77777777" w:rsidR="00C54376" w:rsidRPr="001F4DD3" w:rsidRDefault="00C54376" w:rsidP="00C54376">
      <w:pPr>
        <w:jc w:val="both"/>
      </w:pPr>
      <w:r w:rsidRPr="001F4DD3">
        <w:t xml:space="preserve">4t. </w:t>
      </w:r>
      <w:r>
        <w:t>L’ajuda podrà ser abonada</w:t>
      </w:r>
      <w:r w:rsidRPr="001F4DD3">
        <w:t>:</w:t>
      </w:r>
    </w:p>
    <w:p w14:paraId="5499B1D5" w14:textId="77777777" w:rsidR="00C54376" w:rsidRPr="001F4DD3" w:rsidRDefault="00C54376" w:rsidP="00C54376">
      <w:pPr>
        <w:jc w:val="both"/>
      </w:pPr>
    </w:p>
    <w:p w14:paraId="274828C6" w14:textId="77777777" w:rsidR="00C54376" w:rsidRPr="001F4DD3" w:rsidRDefault="00C54376" w:rsidP="00C54376">
      <w:pPr>
        <w:jc w:val="both"/>
      </w:pPr>
      <w:r w:rsidRPr="001F4DD3">
        <w:t xml:space="preserve">a) </w:t>
      </w:r>
      <w:r>
        <w:t>Directament a les mateixes persones beneficiàries de les ajudes.</w:t>
      </w:r>
    </w:p>
    <w:p w14:paraId="1650F917" w14:textId="77777777" w:rsidR="00C54376" w:rsidRPr="001F4DD3" w:rsidRDefault="00C54376" w:rsidP="00C54376">
      <w:pPr>
        <w:jc w:val="both"/>
      </w:pPr>
    </w:p>
    <w:p w14:paraId="3B70B3EF" w14:textId="77777777" w:rsidR="00C54376" w:rsidRPr="001F4DD3" w:rsidRDefault="00C54376" w:rsidP="00C54376">
      <w:pPr>
        <w:jc w:val="both"/>
      </w:pPr>
      <w:r w:rsidRPr="001F4DD3">
        <w:t xml:space="preserve">b) </w:t>
      </w:r>
      <w:r>
        <w:t>A les persones física o jurídica arrendadora de l’habitatge per a la seua directa aplicació al pagament del lloguer mitjançant el corresponent descompte i per compte de la persona arrendatària, cessionària o titular del dret d’ocupació</w:t>
      </w:r>
      <w:r w:rsidRPr="001F4DD3">
        <w:t>.</w:t>
      </w:r>
    </w:p>
    <w:p w14:paraId="6DB3A3B9" w14:textId="77777777" w:rsidR="00C54376" w:rsidRPr="001F4DD3" w:rsidRDefault="00C54376" w:rsidP="00C54376">
      <w:pPr>
        <w:jc w:val="both"/>
      </w:pPr>
    </w:p>
    <w:p w14:paraId="1F9CF07D" w14:textId="77777777" w:rsidR="00C54376" w:rsidRPr="001F4DD3" w:rsidRDefault="00C54376" w:rsidP="00C54376">
      <w:pPr>
        <w:jc w:val="both"/>
      </w:pPr>
    </w:p>
    <w:p w14:paraId="62C29DAF" w14:textId="77777777" w:rsidR="00C54376" w:rsidRPr="001C7E3A" w:rsidRDefault="00C54376" w:rsidP="00C54376">
      <w:pPr>
        <w:jc w:val="both"/>
        <w:rPr>
          <w:b/>
        </w:rPr>
      </w:pPr>
      <w:bookmarkStart w:id="10" w:name="tw-target-text10"/>
      <w:bookmarkEnd w:id="10"/>
      <w:r w:rsidRPr="001C7E3A">
        <w:rPr>
          <w:b/>
        </w:rPr>
        <w:t>9. PUBLICACIÓ DE LA RESOLUCIÓ DE CONCESSIÓ.</w:t>
      </w:r>
    </w:p>
    <w:p w14:paraId="5F283E34" w14:textId="77777777" w:rsidR="00C54376" w:rsidRPr="001F4DD3" w:rsidRDefault="00C54376" w:rsidP="00C54376">
      <w:pPr>
        <w:jc w:val="both"/>
      </w:pPr>
    </w:p>
    <w:p w14:paraId="25E745DB" w14:textId="77777777" w:rsidR="00C54376" w:rsidRPr="001F4DD3" w:rsidRDefault="00C54376" w:rsidP="00C54376">
      <w:pPr>
        <w:jc w:val="both"/>
      </w:pPr>
      <w:r w:rsidRPr="001F4DD3">
        <w:t xml:space="preserve">D'acord amb l'article 18.3.d de la Llei 38/2003, de 17 de novembre, general de subvencions, no serà necessària la publicació de la resolució de concessió de subvencions, per entendre que aquesta publicació pot ser contrària al respecte i salvaguarda del honor, </w:t>
      </w:r>
      <w:r w:rsidRPr="001F4DD3">
        <w:lastRenderedPageBreak/>
        <w:t>la intimitat personal i familiar de les persones físiques, en virtut del que estableix la Llei orgànica 3/2018, de 5 de desembre, de protecció de dades personals i garantia dels drets digitals.</w:t>
      </w:r>
    </w:p>
    <w:p w14:paraId="346FAACA" w14:textId="77777777" w:rsidR="00C54376" w:rsidRPr="001F4DD3" w:rsidRDefault="00C54376" w:rsidP="00C54376">
      <w:pPr>
        <w:jc w:val="both"/>
      </w:pPr>
    </w:p>
    <w:p w14:paraId="3AF7E51E" w14:textId="77777777" w:rsidR="00C54376" w:rsidRPr="001F4DD3" w:rsidRDefault="00C54376" w:rsidP="00C54376">
      <w:pPr>
        <w:jc w:val="both"/>
      </w:pPr>
    </w:p>
    <w:p w14:paraId="531D92A7" w14:textId="77777777" w:rsidR="00C54376" w:rsidRPr="001F4DD3" w:rsidRDefault="00C54376" w:rsidP="00C54376">
      <w:pPr>
        <w:jc w:val="both"/>
        <w:rPr>
          <w:b/>
        </w:rPr>
      </w:pPr>
    </w:p>
    <w:p w14:paraId="308FF9F2" w14:textId="77777777" w:rsidR="00C54376" w:rsidRPr="001F4DD3" w:rsidRDefault="00C54376" w:rsidP="00C54376">
      <w:pPr>
        <w:jc w:val="both"/>
      </w:pPr>
      <w:r w:rsidRPr="001F4DD3">
        <w:rPr>
          <w:b/>
        </w:rPr>
        <w:t>10. COMPATIBILITAT DE LES AJUDES.</w:t>
      </w:r>
    </w:p>
    <w:p w14:paraId="1E747442" w14:textId="77777777" w:rsidR="00C54376" w:rsidRPr="001F4DD3" w:rsidRDefault="00C54376" w:rsidP="00C54376">
      <w:pPr>
        <w:jc w:val="both"/>
      </w:pPr>
    </w:p>
    <w:p w14:paraId="749CDC6B" w14:textId="77777777" w:rsidR="00C54376" w:rsidRDefault="00C54376" w:rsidP="00C54376">
      <w:pPr>
        <w:jc w:val="both"/>
      </w:pPr>
      <w:r w:rsidRPr="001F4DD3">
        <w:t>Aquesta ajuda serà compatible amb qualsevol altra ajuda per al mateix objecte amb la limitació de no sumar major import que la renda d’arrendament o preu de cessió d’ús o ocupació i amb les limitacions regulades en les disposicions que regules les altres ajudes, especialment per al casos de les despeses d’accés a internet amb les regulades en el Reial Decret 989/2021, de 16 de novembre, pel qual s’aprova la concessió directa a les comunitats autònomes i a les ciutats de Ceuta i Melilla d’ajudes per a l’execució del programa d’emissió de bons digitals per a col·lectius vulnerables, en el marc del Pla de Recuperació, Transformació i Resiliència.</w:t>
      </w:r>
    </w:p>
    <w:p w14:paraId="40C0E9E9" w14:textId="77777777" w:rsidR="00C54376" w:rsidRPr="001F4DD3" w:rsidRDefault="00C54376" w:rsidP="00C54376">
      <w:pPr>
        <w:jc w:val="both"/>
      </w:pPr>
    </w:p>
    <w:p w14:paraId="43DA5EFE" w14:textId="77777777" w:rsidR="00C54376" w:rsidRPr="001F4DD3" w:rsidRDefault="00C54376" w:rsidP="00C54376">
      <w:pPr>
        <w:jc w:val="both"/>
      </w:pPr>
      <w:r w:rsidRPr="001F4DD3">
        <w:t xml:space="preserve">En aquest sentit, aquestes ajudes seran compatibles amb la resta d’ajudes al lloguer del programa de lloguer d’habitatge establides en el Pla Estatal per a l’accés a l’Habitatge 2022-2025, regulat en el Reial decret 42/2022, de 18 de gener que pogués percebre la persona arrendatària per tractar-se de beneficiaris en situacions d’especial vulnerabilitat, sempre que el total de les ajudes no </w:t>
      </w:r>
      <w:proofErr w:type="spellStart"/>
      <w:r w:rsidRPr="001F4DD3">
        <w:t>supere</w:t>
      </w:r>
      <w:proofErr w:type="spellEnd"/>
      <w:r w:rsidRPr="001F4DD3">
        <w:t xml:space="preserve"> el 100% de l’import del lloguer del mateix període. En cas de superar-ho, si l’ajuda corresponent a aquest programa fora concedida, es </w:t>
      </w:r>
      <w:proofErr w:type="spellStart"/>
      <w:r w:rsidRPr="001F4DD3">
        <w:t>reduïrà</w:t>
      </w:r>
      <w:proofErr w:type="spellEnd"/>
      <w:r w:rsidRPr="001F4DD3">
        <w:t xml:space="preserve"> en la quantia necessària fins a complir amb aquest límit.</w:t>
      </w:r>
    </w:p>
    <w:p w14:paraId="2B7B1DD3" w14:textId="77777777" w:rsidR="00C54376" w:rsidRPr="001F4DD3" w:rsidRDefault="00C54376" w:rsidP="00C54376">
      <w:pPr>
        <w:jc w:val="both"/>
      </w:pPr>
    </w:p>
    <w:p w14:paraId="2D34028B" w14:textId="77777777" w:rsidR="00C54376" w:rsidRPr="001F4DD3" w:rsidRDefault="00C54376" w:rsidP="00C54376">
      <w:pPr>
        <w:jc w:val="both"/>
      </w:pPr>
    </w:p>
    <w:p w14:paraId="3F524EA3" w14:textId="77777777" w:rsidR="00C54376" w:rsidRPr="001F4DD3" w:rsidRDefault="00C54376" w:rsidP="00C54376">
      <w:pPr>
        <w:jc w:val="both"/>
        <w:rPr>
          <w:b/>
          <w:color w:val="000000"/>
        </w:rPr>
      </w:pPr>
      <w:bookmarkStart w:id="11" w:name="tw-target-text11"/>
      <w:bookmarkEnd w:id="11"/>
      <w:r>
        <w:rPr>
          <w:b/>
          <w:color w:val="000000"/>
        </w:rPr>
        <w:t>11</w:t>
      </w:r>
      <w:r w:rsidRPr="001F4DD3">
        <w:rPr>
          <w:b/>
          <w:color w:val="000000"/>
        </w:rPr>
        <w:t>. EXEMPCIÓ DE REQUISITS.</w:t>
      </w:r>
    </w:p>
    <w:p w14:paraId="539F8946" w14:textId="77777777" w:rsidR="00C54376" w:rsidRPr="001F4DD3" w:rsidRDefault="00C54376" w:rsidP="00C54376">
      <w:pPr>
        <w:jc w:val="both"/>
        <w:rPr>
          <w:color w:val="000000"/>
        </w:rPr>
      </w:pPr>
    </w:p>
    <w:p w14:paraId="2A6215E7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 xml:space="preserve"> De conformitat amb el que disposa la disposició transitòria novena de la Llei 1/2015, de 6 de febrer, a la redacció donada per la Llei 9/2019, de 23 de desembre, de mesures fiscals, de gestió administrativa i financera i d'organització de la Generalitat, podran concedir i pagar per les administracions públiques ajudes per al pagament de lloguers d'habitatge quan concorrin raons de caràcter públic, social o humanitari, acreditades mitjançant informe favorable dels serveis socials municipals, a persones o unitats de convivència en situació de emergència </w:t>
      </w:r>
      <w:proofErr w:type="spellStart"/>
      <w:r w:rsidRPr="001F4DD3">
        <w:rPr>
          <w:color w:val="000000"/>
        </w:rPr>
        <w:t>habitacional</w:t>
      </w:r>
      <w:proofErr w:type="spellEnd"/>
      <w:r w:rsidRPr="001F4DD3">
        <w:rPr>
          <w:color w:val="000000"/>
        </w:rPr>
        <w:t>, encara que el titular del contracte o membres de la unitat de convivència no estiguin al corrent en el compliment de les seves obligacions tributàries i davant de la seguretat social o tinguin la condició de subjecte deutor per resolució de procedència de reintegrament.</w:t>
      </w:r>
    </w:p>
    <w:p w14:paraId="0FEEFFBC" w14:textId="77777777" w:rsidR="00C54376" w:rsidRPr="001F4DD3" w:rsidRDefault="00C54376" w:rsidP="00C54376">
      <w:pPr>
        <w:jc w:val="both"/>
        <w:rPr>
          <w:color w:val="000000"/>
        </w:rPr>
      </w:pPr>
    </w:p>
    <w:p w14:paraId="5ED58757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 xml:space="preserve">Igualment, i en aquests supòsits, les persones beneficiàries de les subvencions podran ser perceptores de quantitats a compte encara que no estiguin al corrent en el compliment de les seves obligacions tributàries i davant de la seguretat social, tinguin la condició de subjecte deutor per resolució de procedència de reintegrament o es trobin sotmeses a alguna de les situacions establertes a l'apartat 6 de l'article 171.3 de la Llei </w:t>
      </w:r>
      <w:r>
        <w:rPr>
          <w:color w:val="000000"/>
        </w:rPr>
        <w:t>1/2015, de 6 de febrer, d’hisenda pública, del sector públic instrumental i de subvencions.</w:t>
      </w:r>
    </w:p>
    <w:p w14:paraId="40B60FB7" w14:textId="77777777" w:rsidR="00C54376" w:rsidRPr="001F4DD3" w:rsidRDefault="00C54376" w:rsidP="00C54376">
      <w:pPr>
        <w:jc w:val="both"/>
        <w:rPr>
          <w:color w:val="000000"/>
        </w:rPr>
      </w:pPr>
    </w:p>
    <w:p w14:paraId="2385A3AB" w14:textId="77777777" w:rsidR="00C54376" w:rsidRPr="001F4DD3" w:rsidRDefault="00C54376" w:rsidP="00C54376">
      <w:pPr>
        <w:jc w:val="both"/>
        <w:rPr>
          <w:color w:val="000000"/>
        </w:rPr>
      </w:pPr>
    </w:p>
    <w:p w14:paraId="58E495D6" w14:textId="77777777" w:rsidR="00C54376" w:rsidRPr="001F4DD3" w:rsidRDefault="00C54376" w:rsidP="00C54376">
      <w:pPr>
        <w:jc w:val="both"/>
        <w:rPr>
          <w:b/>
          <w:color w:val="000000"/>
        </w:rPr>
      </w:pPr>
      <w:r>
        <w:rPr>
          <w:b/>
          <w:color w:val="000000"/>
        </w:rPr>
        <w:t>12</w:t>
      </w:r>
      <w:r w:rsidRPr="001F4DD3">
        <w:rPr>
          <w:b/>
          <w:color w:val="000000"/>
        </w:rPr>
        <w:t xml:space="preserve">. EXTINCIÓ O REINTEGRAMENT </w:t>
      </w:r>
      <w:r>
        <w:rPr>
          <w:b/>
          <w:color w:val="000000"/>
        </w:rPr>
        <w:t>DE LES AJUDES.</w:t>
      </w:r>
    </w:p>
    <w:p w14:paraId="54550DDB" w14:textId="77777777" w:rsidR="00C54376" w:rsidRPr="001F4DD3" w:rsidRDefault="00C54376" w:rsidP="00C54376">
      <w:pPr>
        <w:jc w:val="both"/>
        <w:rPr>
          <w:b/>
          <w:color w:val="000000"/>
        </w:rPr>
      </w:pPr>
    </w:p>
    <w:p w14:paraId="5E015F9A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>Es procedirà a l'extinció o al reintegrament de les ajudes en els casos següents:</w:t>
      </w:r>
    </w:p>
    <w:p w14:paraId="75BD7700" w14:textId="77777777" w:rsidR="00C54376" w:rsidRPr="001F4DD3" w:rsidRDefault="00C54376" w:rsidP="00C54376">
      <w:pPr>
        <w:jc w:val="both"/>
        <w:rPr>
          <w:color w:val="000000"/>
        </w:rPr>
      </w:pPr>
    </w:p>
    <w:p w14:paraId="008B35F6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 xml:space="preserve">    • La persona beneficiària de l’ajuda </w:t>
      </w:r>
      <w:proofErr w:type="spellStart"/>
      <w:r w:rsidRPr="001F4DD3">
        <w:rPr>
          <w:color w:val="000000"/>
        </w:rPr>
        <w:t>destine</w:t>
      </w:r>
      <w:proofErr w:type="spellEnd"/>
      <w:r w:rsidRPr="001F4DD3">
        <w:rPr>
          <w:color w:val="000000"/>
        </w:rPr>
        <w:t xml:space="preserve"> l’import de la prestació a altres conceptes diferents al que va motivar la concessió de l’ajuda.</w:t>
      </w:r>
    </w:p>
    <w:p w14:paraId="77A1D4B0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 xml:space="preserve">    • La persona beneficiària de l’ajuda no justifica degudament la despesa.</w:t>
      </w:r>
    </w:p>
    <w:p w14:paraId="1669583B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 xml:space="preserve">    • La pers</w:t>
      </w:r>
      <w:r>
        <w:rPr>
          <w:color w:val="000000"/>
        </w:rPr>
        <w:t>ona beneficiària de l’ajuda actu</w:t>
      </w:r>
      <w:r w:rsidRPr="001F4DD3">
        <w:rPr>
          <w:color w:val="000000"/>
        </w:rPr>
        <w:t>a de forma fraudulenta en la justificació de les necessitats.</w:t>
      </w:r>
    </w:p>
    <w:p w14:paraId="626A8ADA" w14:textId="77777777" w:rsidR="00C54376" w:rsidRPr="001F4DD3" w:rsidRDefault="00C54376" w:rsidP="00C54376">
      <w:pPr>
        <w:jc w:val="both"/>
        <w:rPr>
          <w:color w:val="000000"/>
        </w:rPr>
      </w:pPr>
    </w:p>
    <w:p w14:paraId="2C5DA89C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>Així mateix, aquestes mateixes circumstàncies, degudament motivades, poden donar lloc a la denegació de noves sol·licituds d'ajuda.</w:t>
      </w:r>
    </w:p>
    <w:p w14:paraId="201A333A" w14:textId="77777777" w:rsidR="00C54376" w:rsidRPr="001F4DD3" w:rsidRDefault="00C54376" w:rsidP="00C54376">
      <w:pPr>
        <w:jc w:val="both"/>
        <w:rPr>
          <w:color w:val="000000"/>
        </w:rPr>
      </w:pPr>
    </w:p>
    <w:p w14:paraId="282C07A5" w14:textId="77777777" w:rsidR="00C54376" w:rsidRPr="001F4DD3" w:rsidRDefault="00C54376" w:rsidP="00C54376">
      <w:pPr>
        <w:jc w:val="both"/>
      </w:pPr>
      <w:r w:rsidRPr="001F4DD3">
        <w:rPr>
          <w:color w:val="000000"/>
        </w:rPr>
        <w:t xml:space="preserve"> </w:t>
      </w:r>
    </w:p>
    <w:p w14:paraId="3C2E1B09" w14:textId="77777777" w:rsidR="00C54376" w:rsidRPr="001F4DD3" w:rsidRDefault="00C54376" w:rsidP="00C54376">
      <w:pPr>
        <w:jc w:val="both"/>
        <w:rPr>
          <w:color w:val="000000"/>
        </w:rPr>
      </w:pPr>
    </w:p>
    <w:p w14:paraId="4FCFF6CB" w14:textId="77777777" w:rsidR="00C54376" w:rsidRPr="001F4DD3" w:rsidRDefault="00C54376" w:rsidP="00C54376">
      <w:pPr>
        <w:jc w:val="both"/>
        <w:rPr>
          <w:b/>
          <w:color w:val="000000"/>
        </w:rPr>
      </w:pPr>
      <w:bookmarkStart w:id="12" w:name="tw-target-text12"/>
      <w:bookmarkEnd w:id="12"/>
      <w:r>
        <w:rPr>
          <w:b/>
          <w:color w:val="000000"/>
        </w:rPr>
        <w:t>13</w:t>
      </w:r>
      <w:r w:rsidRPr="001F4DD3">
        <w:rPr>
          <w:b/>
          <w:color w:val="000000"/>
        </w:rPr>
        <w:t>. RÈGIM JURÍDIC I RECURSOS</w:t>
      </w:r>
    </w:p>
    <w:p w14:paraId="783BB15E" w14:textId="77777777" w:rsidR="00C54376" w:rsidRPr="001F4DD3" w:rsidRDefault="00C54376" w:rsidP="00C54376">
      <w:pPr>
        <w:jc w:val="both"/>
        <w:rPr>
          <w:color w:val="000000"/>
        </w:rPr>
      </w:pPr>
    </w:p>
    <w:p w14:paraId="25106B5F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>Aquestes normes s'ajusten als preceptes continguts a:</w:t>
      </w:r>
    </w:p>
    <w:p w14:paraId="01F3D7AF" w14:textId="77777777" w:rsidR="00C54376" w:rsidRPr="001F4DD3" w:rsidRDefault="00C54376" w:rsidP="00C54376">
      <w:pPr>
        <w:jc w:val="both"/>
        <w:rPr>
          <w:color w:val="000000"/>
        </w:rPr>
      </w:pPr>
    </w:p>
    <w:p w14:paraId="02A60296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 xml:space="preserve">    • La Llei 38/2003, de 17 de novembre, General de Subvencions</w:t>
      </w:r>
      <w:r>
        <w:rPr>
          <w:color w:val="000000"/>
        </w:rPr>
        <w:t>.</w:t>
      </w:r>
    </w:p>
    <w:p w14:paraId="35BDD5D7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 xml:space="preserve">    • El Reial Decret 887/2006, del 21 de juliol, pel qual s'aprova el Reglament de la Llei 38/2003, del 17 de novembre, General de Subvencions. (RGS)</w:t>
      </w:r>
    </w:p>
    <w:p w14:paraId="4EC15D0F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 xml:space="preserve">    • Les Bases d'Execució del Pressupost General de l'Ajuntament d'Alfarrasí.</w:t>
      </w:r>
    </w:p>
    <w:p w14:paraId="6B1BF757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 xml:space="preserve">    • La Llei 7/1985, de 2 d’abril, Reguladora de les Bases de Règim Local. (LRBRL)</w:t>
      </w:r>
      <w:r>
        <w:rPr>
          <w:color w:val="000000"/>
        </w:rPr>
        <w:t>.</w:t>
      </w:r>
    </w:p>
    <w:p w14:paraId="2AECBE37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 xml:space="preserve">    • La Llei 39/2015, del 2 d'octubre, del Procediment Administratiu Comú de les Administracions Públiques.</w:t>
      </w:r>
    </w:p>
    <w:p w14:paraId="574A1653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 xml:space="preserve">    • La Llei 40/2015, del 2 d'octubre, de Règim Jurídic del Sector Públic.</w:t>
      </w:r>
    </w:p>
    <w:p w14:paraId="50475FE5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 xml:space="preserve">    • Resolució de 6 d'agost del 2021, del vicepresident segon i conseller d'Habitatge i Arquitectura Bioclimàtica, de concessió d'ajuts del Programa d'ajuts a les persones víctimes de violència de gènere, persones que han patit desnonament del seu habitatge habitual, persones sense llar i altres persones especialment vulnerables a través de les entitats locals, corresponent al Pla estatal 2018-2021 (DOGV. núm. 9149 de 12-08-2021).</w:t>
      </w:r>
    </w:p>
    <w:p w14:paraId="5D36A3B0" w14:textId="77777777" w:rsidR="00C54376" w:rsidRPr="001F4DD3" w:rsidRDefault="00C54376" w:rsidP="00C54376">
      <w:pPr>
        <w:jc w:val="both"/>
        <w:rPr>
          <w:color w:val="000000"/>
        </w:rPr>
      </w:pPr>
    </w:p>
    <w:p w14:paraId="14328C6E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>Contra la resolució d’ajudes dictada, es posarà fi a la via administrativa i es podrà interposar un recurs potestatiu de reposició, en el termini d’un mes, comptador des de l’endemà de la publicació d’acord amb el que disposen els articles 123 i 124 de la Llei 39/2015, d'1 d'octubre, del procediment administratiu comú de les administracions públiques, o bé, directament, en un recurs contenciós administratiu, en el termini de dos mesos, comptadors des de l'endemà de la publicació, a conformitat amb el que estableix la Llei 29/1998, de 13 de juliol, reguladora de la jurisdicció contenciosa administrativa.</w:t>
      </w:r>
    </w:p>
    <w:p w14:paraId="7242043E" w14:textId="77777777" w:rsidR="00C54376" w:rsidRPr="001F4DD3" w:rsidRDefault="00C54376" w:rsidP="00C54376">
      <w:pPr>
        <w:jc w:val="both"/>
        <w:rPr>
          <w:color w:val="000000"/>
        </w:rPr>
      </w:pPr>
    </w:p>
    <w:p w14:paraId="69A9A5C6" w14:textId="77777777" w:rsidR="00C54376" w:rsidRPr="001F4DD3" w:rsidRDefault="00C54376" w:rsidP="00C54376">
      <w:pPr>
        <w:jc w:val="both"/>
        <w:rPr>
          <w:b/>
          <w:color w:val="000000"/>
        </w:rPr>
      </w:pPr>
      <w:r>
        <w:rPr>
          <w:b/>
          <w:color w:val="000000"/>
        </w:rPr>
        <w:t>14</w:t>
      </w:r>
      <w:r w:rsidRPr="001F4DD3">
        <w:rPr>
          <w:b/>
          <w:color w:val="000000"/>
        </w:rPr>
        <w:t>. OBLIGACIONS DELS BENEFICIARIS</w:t>
      </w:r>
    </w:p>
    <w:p w14:paraId="2C498276" w14:textId="77777777" w:rsidR="00C54376" w:rsidRPr="001F4DD3" w:rsidRDefault="00C54376" w:rsidP="00C54376">
      <w:pPr>
        <w:jc w:val="both"/>
        <w:rPr>
          <w:color w:val="000000"/>
        </w:rPr>
      </w:pPr>
    </w:p>
    <w:p w14:paraId="1B1EA111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lastRenderedPageBreak/>
        <w:t>Seran obligacions dels/de les titulars i dels membres de la unitat familiar:</w:t>
      </w:r>
    </w:p>
    <w:p w14:paraId="0115C57F" w14:textId="77777777" w:rsidR="00C54376" w:rsidRPr="001F4DD3" w:rsidRDefault="00C54376" w:rsidP="00C54376">
      <w:pPr>
        <w:jc w:val="both"/>
        <w:rPr>
          <w:color w:val="000000"/>
        </w:rPr>
      </w:pPr>
    </w:p>
    <w:p w14:paraId="3B465514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>• Aplicar i justificar l’ajuda a la finalitat per a la qual va ser concedida.</w:t>
      </w:r>
    </w:p>
    <w:p w14:paraId="143AC619" w14:textId="77777777" w:rsidR="00C54376" w:rsidRPr="001F4DD3" w:rsidRDefault="00C54376" w:rsidP="00C54376">
      <w:pPr>
        <w:jc w:val="both"/>
        <w:rPr>
          <w:color w:val="000000"/>
        </w:rPr>
      </w:pPr>
      <w:r w:rsidRPr="001F4DD3">
        <w:rPr>
          <w:color w:val="000000"/>
        </w:rPr>
        <w:t>• Comunicar a serveis socials municipals d'Aielo de Malferit qualsevol canvi en les condicions socioeconòmiques de la unitat de convivència.</w:t>
      </w:r>
    </w:p>
    <w:p w14:paraId="2DCE6641" w14:textId="77777777" w:rsidR="00C54376" w:rsidRPr="001F4DD3" w:rsidRDefault="00C54376" w:rsidP="00C54376">
      <w:pPr>
        <w:jc w:val="both"/>
        <w:rPr>
          <w:color w:val="000000"/>
        </w:rPr>
      </w:pPr>
    </w:p>
    <w:sectPr w:rsidR="00C54376" w:rsidRPr="001F4DD3" w:rsidSect="00EE27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701" w:bottom="1418" w:left="1701" w:header="266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E6116" w14:textId="77777777" w:rsidR="00AC3120" w:rsidRDefault="00AC3120" w:rsidP="00B3780A">
      <w:r>
        <w:separator/>
      </w:r>
    </w:p>
  </w:endnote>
  <w:endnote w:type="continuationSeparator" w:id="0">
    <w:p w14:paraId="3F2E34AF" w14:textId="77777777" w:rsidR="00AC3120" w:rsidRDefault="00AC3120" w:rsidP="00B3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AB7CE" w14:textId="77777777" w:rsidR="00FB04C8" w:rsidRDefault="00FB04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CD9B2" w14:textId="77777777" w:rsidR="00FB04C8" w:rsidRDefault="00FB04C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612C3" w14:textId="77777777" w:rsidR="00FB04C8" w:rsidRDefault="00FB04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8376E" w14:textId="77777777" w:rsidR="00AC3120" w:rsidRDefault="00AC3120" w:rsidP="00B3780A">
      <w:r>
        <w:separator/>
      </w:r>
    </w:p>
  </w:footnote>
  <w:footnote w:type="continuationSeparator" w:id="0">
    <w:p w14:paraId="7F802B53" w14:textId="77777777" w:rsidR="00AC3120" w:rsidRDefault="00AC3120" w:rsidP="00B37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B5944" w14:textId="77777777" w:rsidR="00FB04C8" w:rsidRDefault="00FB04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62508" w14:textId="77777777" w:rsidR="00B3780A" w:rsidRDefault="00CA658F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D833C4" wp14:editId="1346ADFD">
          <wp:simplePos x="0" y="0"/>
          <wp:positionH relativeFrom="page">
            <wp:posOffset>16510</wp:posOffset>
          </wp:positionH>
          <wp:positionV relativeFrom="paragraph">
            <wp:posOffset>-1683179</wp:posOffset>
          </wp:positionV>
          <wp:extent cx="7536422" cy="1698885"/>
          <wp:effectExtent l="0" t="0" r="762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422" cy="1698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5865A" w14:textId="77777777" w:rsidR="00FB04C8" w:rsidRDefault="00FB04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4B031B"/>
    <w:multiLevelType w:val="hybridMultilevel"/>
    <w:tmpl w:val="6DFE14D0"/>
    <w:lvl w:ilvl="0" w:tplc="398630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0827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7D6"/>
    <w:rsid w:val="00000B7B"/>
    <w:rsid w:val="0000618C"/>
    <w:rsid w:val="000264AB"/>
    <w:rsid w:val="000445CC"/>
    <w:rsid w:val="00091345"/>
    <w:rsid w:val="000B0A21"/>
    <w:rsid w:val="001033B3"/>
    <w:rsid w:val="00106CF8"/>
    <w:rsid w:val="00140DAC"/>
    <w:rsid w:val="00180FC9"/>
    <w:rsid w:val="001C29AA"/>
    <w:rsid w:val="001C5EA5"/>
    <w:rsid w:val="001D0D3E"/>
    <w:rsid w:val="001D3CA7"/>
    <w:rsid w:val="00216907"/>
    <w:rsid w:val="002722E9"/>
    <w:rsid w:val="002C1E93"/>
    <w:rsid w:val="002E0C7C"/>
    <w:rsid w:val="003219D3"/>
    <w:rsid w:val="003E5F32"/>
    <w:rsid w:val="0040508E"/>
    <w:rsid w:val="00437FC9"/>
    <w:rsid w:val="0045526E"/>
    <w:rsid w:val="004B1F86"/>
    <w:rsid w:val="004E15DD"/>
    <w:rsid w:val="005675A2"/>
    <w:rsid w:val="005B4A70"/>
    <w:rsid w:val="005C3492"/>
    <w:rsid w:val="005E0FAC"/>
    <w:rsid w:val="005E74E9"/>
    <w:rsid w:val="006207CD"/>
    <w:rsid w:val="00622E1E"/>
    <w:rsid w:val="00662FDF"/>
    <w:rsid w:val="00663315"/>
    <w:rsid w:val="006A6A76"/>
    <w:rsid w:val="006E2F4E"/>
    <w:rsid w:val="0071487C"/>
    <w:rsid w:val="0074617B"/>
    <w:rsid w:val="0076699E"/>
    <w:rsid w:val="0077114D"/>
    <w:rsid w:val="00782A7D"/>
    <w:rsid w:val="007917D1"/>
    <w:rsid w:val="007C3BE9"/>
    <w:rsid w:val="007C58F9"/>
    <w:rsid w:val="007D2984"/>
    <w:rsid w:val="007D6922"/>
    <w:rsid w:val="008361DD"/>
    <w:rsid w:val="008B0CDA"/>
    <w:rsid w:val="008E4B99"/>
    <w:rsid w:val="00905F7F"/>
    <w:rsid w:val="00914FE0"/>
    <w:rsid w:val="00980812"/>
    <w:rsid w:val="009B5AC2"/>
    <w:rsid w:val="009C29E7"/>
    <w:rsid w:val="00A062B0"/>
    <w:rsid w:val="00A307D6"/>
    <w:rsid w:val="00A76FEE"/>
    <w:rsid w:val="00AA6818"/>
    <w:rsid w:val="00AC07DC"/>
    <w:rsid w:val="00AC3120"/>
    <w:rsid w:val="00B05041"/>
    <w:rsid w:val="00B3780A"/>
    <w:rsid w:val="00B433D1"/>
    <w:rsid w:val="00BC0479"/>
    <w:rsid w:val="00C2041E"/>
    <w:rsid w:val="00C54376"/>
    <w:rsid w:val="00CA658F"/>
    <w:rsid w:val="00CB3014"/>
    <w:rsid w:val="00CB634C"/>
    <w:rsid w:val="00CC37D0"/>
    <w:rsid w:val="00CC4EEE"/>
    <w:rsid w:val="00D07EC4"/>
    <w:rsid w:val="00D3466C"/>
    <w:rsid w:val="00D35D46"/>
    <w:rsid w:val="00DA1A0F"/>
    <w:rsid w:val="00DB193C"/>
    <w:rsid w:val="00DD32C9"/>
    <w:rsid w:val="00DE1F04"/>
    <w:rsid w:val="00E148F2"/>
    <w:rsid w:val="00E15197"/>
    <w:rsid w:val="00E413B2"/>
    <w:rsid w:val="00E71554"/>
    <w:rsid w:val="00EA22D1"/>
    <w:rsid w:val="00EC5C09"/>
    <w:rsid w:val="00EE27C7"/>
    <w:rsid w:val="00EF0597"/>
    <w:rsid w:val="00F002DF"/>
    <w:rsid w:val="00F11AF5"/>
    <w:rsid w:val="00F17A8B"/>
    <w:rsid w:val="00FB04C8"/>
    <w:rsid w:val="00FD2B8E"/>
    <w:rsid w:val="00FE4D67"/>
    <w:rsid w:val="00FF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14C4DC"/>
  <w15:chartTrackingRefBased/>
  <w15:docId w15:val="{99951132-28A5-4DB9-86AA-4C639FA27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3780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B3780A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B3780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3780A"/>
    <w:rPr>
      <w:lang w:val="ca-ES"/>
    </w:rPr>
  </w:style>
  <w:style w:type="paragraph" w:customStyle="1" w:styleId="Default">
    <w:name w:val="Default"/>
    <w:rsid w:val="00B3780A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3780A"/>
    <w:pPr>
      <w:spacing w:before="100" w:beforeAutospacing="1" w:after="100" w:afterAutospacing="1"/>
    </w:pPr>
  </w:style>
  <w:style w:type="paragraph" w:styleId="Sinespaciado">
    <w:name w:val="No Spacing"/>
    <w:uiPriority w:val="1"/>
    <w:qFormat/>
    <w:rsid w:val="00AA68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markedcontent">
    <w:name w:val="markedcontent"/>
    <w:basedOn w:val="Fuentedeprrafopredeter"/>
    <w:rsid w:val="00AA6818"/>
  </w:style>
  <w:style w:type="paragraph" w:styleId="Prrafodelista">
    <w:name w:val="List Paragraph"/>
    <w:basedOn w:val="Normal"/>
    <w:uiPriority w:val="34"/>
    <w:qFormat/>
    <w:rsid w:val="00C54376"/>
    <w:pPr>
      <w:ind w:left="720"/>
      <w:contextualSpacing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1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1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A\AppData\Local\Microsoft\Windows\INetCache\Content.Outlook\E4BJEFHO\word%20amb%20memebre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 amb memebrete.dotx</Template>
  <TotalTime>0</TotalTime>
  <Pages>8</Pages>
  <Words>2728</Words>
  <Characters>15008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dcterms:created xsi:type="dcterms:W3CDTF">2023-10-16T14:18:00Z</dcterms:created>
  <dcterms:modified xsi:type="dcterms:W3CDTF">2023-10-16T14:18:00Z</dcterms:modified>
</cp:coreProperties>
</file>