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99816" w14:textId="77777777" w:rsidR="00667D92" w:rsidRDefault="00667D92">
      <w:pPr>
        <w:pStyle w:val="Standard"/>
        <w:jc w:val="center"/>
        <w:rPr>
          <w:rFonts w:ascii="Arial" w:hAnsi="Arial"/>
          <w:b/>
          <w:bCs/>
          <w:sz w:val="28"/>
          <w:szCs w:val="28"/>
        </w:rPr>
      </w:pPr>
    </w:p>
    <w:p w14:paraId="13DC4841" w14:textId="77777777" w:rsidR="00667D92" w:rsidRDefault="00667D92">
      <w:pPr>
        <w:pStyle w:val="Standard"/>
        <w:jc w:val="center"/>
        <w:rPr>
          <w:rFonts w:ascii="Arial" w:hAnsi="Arial"/>
          <w:b/>
          <w:bCs/>
          <w:sz w:val="28"/>
          <w:szCs w:val="28"/>
        </w:rPr>
      </w:pPr>
    </w:p>
    <w:p w14:paraId="04CCAB4D" w14:textId="77777777" w:rsidR="00667D92" w:rsidRDefault="00000000">
      <w:pPr>
        <w:pStyle w:val="Standard"/>
        <w:jc w:val="center"/>
        <w:rPr>
          <w:rFonts w:ascii="Arial" w:hAnsi="Arial"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>CUENTA JUSTIFICATIVA DE LOS GASTOS EFECTUADOS</w:t>
      </w:r>
    </w:p>
    <w:p w14:paraId="3AD4599A" w14:textId="77777777" w:rsidR="00667D92" w:rsidRDefault="00000000">
      <w:pPr>
        <w:pStyle w:val="Standard"/>
        <w:jc w:val="center"/>
        <w:rPr>
          <w:rFonts w:ascii="Arial" w:hAnsi="Arial"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>(ANEXO I)</w:t>
      </w:r>
    </w:p>
    <w:p w14:paraId="7F7E3E5C" w14:textId="77777777" w:rsidR="00667D92" w:rsidRDefault="00667D92">
      <w:pPr>
        <w:pStyle w:val="Standard"/>
        <w:jc w:val="center"/>
        <w:rPr>
          <w:rFonts w:ascii="Arial" w:hAnsi="Arial"/>
          <w:b/>
          <w:bCs/>
          <w:sz w:val="28"/>
          <w:szCs w:val="28"/>
        </w:rPr>
      </w:pPr>
    </w:p>
    <w:p w14:paraId="292B5253" w14:textId="77777777" w:rsidR="00667D92" w:rsidRDefault="00667D92">
      <w:pPr>
        <w:pStyle w:val="Standard"/>
        <w:jc w:val="center"/>
        <w:rPr>
          <w:rFonts w:ascii="Arial" w:hAnsi="Arial"/>
          <w:b/>
          <w:bCs/>
          <w:sz w:val="28"/>
          <w:szCs w:val="28"/>
        </w:rPr>
      </w:pPr>
    </w:p>
    <w:p w14:paraId="7E01FA36" w14:textId="77777777" w:rsidR="00667D92" w:rsidRDefault="00000000">
      <w:pPr>
        <w:pStyle w:val="Standard"/>
        <w:jc w:val="center"/>
      </w:pPr>
      <w:r>
        <w:rPr>
          <w:rFonts w:ascii="Arial" w:hAnsi="Arial" w:cs="Arial"/>
          <w:b/>
          <w:sz w:val="20"/>
          <w:szCs w:val="20"/>
        </w:rPr>
        <w:t>“PLAN MUNICIPAL DE AYUDAS CON DESTINO A MINIMIZAR EL IMPACTO ECONÓMICO QUE LA CRISIS ESTÁ SUPONIENDO SOBRE LAS PYMES, MICROEMPRESAS, Y PERSONAS TRABAJADORAS AUTÓNOMAS DE ALGUEÑA, ANUALIDAD 2023”</w:t>
      </w:r>
    </w:p>
    <w:p w14:paraId="2CE8F56F" w14:textId="77777777" w:rsidR="00667D92" w:rsidRDefault="00667D92">
      <w:pPr>
        <w:pStyle w:val="Standard"/>
        <w:jc w:val="center"/>
        <w:rPr>
          <w:rFonts w:ascii="Arial" w:hAnsi="Arial"/>
          <w:b/>
          <w:bCs/>
          <w:sz w:val="28"/>
          <w:szCs w:val="28"/>
        </w:rPr>
      </w:pPr>
    </w:p>
    <w:tbl>
      <w:tblPr>
        <w:tblW w:w="10770" w:type="dxa"/>
        <w:tblInd w:w="-57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5"/>
        <w:gridCol w:w="6885"/>
        <w:gridCol w:w="3150"/>
      </w:tblGrid>
      <w:tr w:rsidR="00667D92" w14:paraId="193D3FEA" w14:textId="77777777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BC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1C7B12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0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BC5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AA098D" w14:textId="77777777" w:rsidR="00667D92" w:rsidRDefault="00000000">
            <w:pPr>
              <w:pStyle w:val="TableContents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DATOS DEL SOLICITANTE</w:t>
            </w:r>
          </w:p>
        </w:tc>
      </w:tr>
      <w:tr w:rsidR="00667D92" w14:paraId="38D104DA" w14:textId="77777777">
        <w:tblPrEx>
          <w:tblCellMar>
            <w:top w:w="0" w:type="dxa"/>
            <w:bottom w:w="0" w:type="dxa"/>
          </w:tblCellMar>
        </w:tblPrEx>
        <w:tc>
          <w:tcPr>
            <w:tcW w:w="76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C9C621" w14:textId="77777777" w:rsidR="00667D92" w:rsidRDefault="0000000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Nombre y apellidos o Razón Social:</w:t>
            </w:r>
          </w:p>
          <w:p w14:paraId="20C2BCD4" w14:textId="77777777" w:rsidR="00667D92" w:rsidRDefault="00667D92">
            <w:pPr>
              <w:pStyle w:val="TableContents"/>
              <w:rPr>
                <w:rFonts w:ascii="Arial" w:hAnsi="Arial"/>
                <w:color w:val="000000"/>
                <w:sz w:val="32"/>
                <w:szCs w:val="32"/>
              </w:rPr>
            </w:pP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D2C683" w14:textId="77777777" w:rsidR="00667D92" w:rsidRDefault="0000000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NIF:</w:t>
            </w:r>
          </w:p>
          <w:p w14:paraId="561683F4" w14:textId="77777777" w:rsidR="00667D92" w:rsidRDefault="00667D92">
            <w:pPr>
              <w:pStyle w:val="Standard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</w:tr>
      <w:tr w:rsidR="00667D92" w14:paraId="6A846AAA" w14:textId="77777777">
        <w:tblPrEx>
          <w:tblCellMar>
            <w:top w:w="0" w:type="dxa"/>
            <w:bottom w:w="0" w:type="dxa"/>
          </w:tblCellMar>
        </w:tblPrEx>
        <w:tc>
          <w:tcPr>
            <w:tcW w:w="76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B3F789" w14:textId="77777777" w:rsidR="00667D92" w:rsidRDefault="0000000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Nombre y apellidos del representante legal (en su caso):</w:t>
            </w:r>
          </w:p>
          <w:p w14:paraId="242C2288" w14:textId="77777777" w:rsidR="00667D92" w:rsidRDefault="00667D92">
            <w:pPr>
              <w:pStyle w:val="Standard"/>
              <w:rPr>
                <w:rFonts w:ascii="Arial" w:hAnsi="Arial"/>
                <w:color w:val="000000"/>
                <w:sz w:val="32"/>
                <w:szCs w:val="32"/>
              </w:rPr>
            </w:pP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357420" w14:textId="77777777" w:rsidR="00667D92" w:rsidRDefault="0000000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NIF:</w:t>
            </w:r>
          </w:p>
          <w:p w14:paraId="39B4DCB9" w14:textId="77777777" w:rsidR="00667D92" w:rsidRDefault="00667D92">
            <w:pPr>
              <w:pStyle w:val="Standard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</w:tr>
    </w:tbl>
    <w:p w14:paraId="74FCE434" w14:textId="77777777" w:rsidR="00667D92" w:rsidRDefault="00667D92">
      <w:pPr>
        <w:pStyle w:val="Standard"/>
        <w:jc w:val="both"/>
        <w:rPr>
          <w:rFonts w:ascii="Arial" w:hAnsi="Arial"/>
          <w:b/>
          <w:bCs/>
          <w:sz w:val="14"/>
          <w:szCs w:val="14"/>
        </w:rPr>
      </w:pPr>
    </w:p>
    <w:p w14:paraId="24CBA70A" w14:textId="77777777" w:rsidR="00667D92" w:rsidRDefault="00000000">
      <w:pPr>
        <w:pStyle w:val="Standard"/>
        <w:ind w:left="-624"/>
        <w:jc w:val="both"/>
      </w:pPr>
      <w:r>
        <w:rPr>
          <w:rFonts w:ascii="Arial" w:hAnsi="Arial"/>
          <w:b/>
          <w:bCs/>
          <w:sz w:val="18"/>
          <w:szCs w:val="18"/>
        </w:rPr>
        <w:t>Relación de gastos para los que solicita la ayuda</w:t>
      </w:r>
      <w:r>
        <w:rPr>
          <w:rFonts w:ascii="Arial" w:hAnsi="Arial"/>
          <w:sz w:val="18"/>
          <w:szCs w:val="18"/>
        </w:rPr>
        <w:t xml:space="preserve"> (puede confeccionarse en este documento o aportarla en un documento aparte, con el mismo formato), acompañada de las facturas u otros documentos acreditativos de los mismos.</w:t>
      </w:r>
    </w:p>
    <w:p w14:paraId="33D3DFC2" w14:textId="77777777" w:rsidR="00667D92" w:rsidRDefault="00667D92">
      <w:pPr>
        <w:pStyle w:val="Standard"/>
        <w:ind w:left="-624"/>
        <w:jc w:val="both"/>
        <w:rPr>
          <w:rFonts w:ascii="Arial" w:hAnsi="Arial"/>
          <w:sz w:val="14"/>
          <w:szCs w:val="14"/>
        </w:rPr>
      </w:pPr>
    </w:p>
    <w:tbl>
      <w:tblPr>
        <w:tblW w:w="10830" w:type="dxa"/>
        <w:tblInd w:w="-60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8"/>
        <w:gridCol w:w="912"/>
        <w:gridCol w:w="2325"/>
        <w:gridCol w:w="3350"/>
        <w:gridCol w:w="1125"/>
        <w:gridCol w:w="1138"/>
        <w:gridCol w:w="1192"/>
      </w:tblGrid>
      <w:tr w:rsidR="00667D92" w14:paraId="7D6A7E66" w14:textId="77777777">
        <w:tblPrEx>
          <w:tblCellMar>
            <w:top w:w="0" w:type="dxa"/>
            <w:bottom w:w="0" w:type="dxa"/>
          </w:tblCellMar>
        </w:tblPrEx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3BE6FF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Nº Fra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19B674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Fecha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79569D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Acreedor y CIF-NIF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FC69AD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Descripción del gasto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6EE4DE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€ Importe</w:t>
            </w:r>
          </w:p>
          <w:p w14:paraId="284EFC61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con IVA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34E602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€ Importe</w:t>
            </w:r>
          </w:p>
          <w:p w14:paraId="7D68D395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sin IVA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89FAE2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Fecha pago</w:t>
            </w:r>
          </w:p>
        </w:tc>
      </w:tr>
      <w:tr w:rsidR="00667D92" w14:paraId="76BBE307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800823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514EF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C0F629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B03480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DACF6C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540933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F1AE62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0680FE77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018672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8F837A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B3C4C5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90B786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DD501E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5770D4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905E5D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55CA3405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AEC531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CFB7D9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CF1E0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67E363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8B0B9C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490D74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95F44F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661ACAF4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3A7BEF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B14AAD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8ABA4C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19BB38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30235F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C9A6B0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0C8A19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71F60FDF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E8E5CF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C4F0A4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50B77F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9C369D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E7F6B6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F05725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4BF4AA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598CD738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CBD06E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07CD86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64650D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854F42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3E5EE8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CBD282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57921B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0E4AE9E2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296F24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996BDA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CB77BD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BD7CED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6E8630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1E9D1A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7DDB18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45F90227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FB457C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A5A3B4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85FB65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0A24B7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2F3DD9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647E9A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59D2CE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5B3BD006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D4596C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777A78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A23FB5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72F52C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345A8C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82843A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1776F7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1A55B14B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A85E68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3A88A8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997CCF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55DAB5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B40C7F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504D90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BC56AA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2D847BFA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7F55B2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078A80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58F524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C13919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B857D1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0D9756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7390BD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75648814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94ED14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57E824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7178AE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2F8F9E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A56328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D9EFAB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CC2998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0C7A9881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C55BA1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lastRenderedPageBreak/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590CC7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4BE73D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EACC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267391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2C6B3F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1B4D8B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10AC8448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393985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60870B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29A822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23F300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2E07E4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F174D8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1C5318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38D010C6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5B7959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4B3833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B7F9CF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F748A6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AAE8F6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B80B58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9810F9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69537970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20607C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2245BE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DA7BEB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D09D73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34E54B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4D6802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9BCEA5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75C17E78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66B44D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1FB60D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9806E2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4CF72C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B3427A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0A26F2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850FF1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76B1558E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1DAD6B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92A408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ABAFA9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7E9752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801614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DBFB24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3E9A46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0F05C7FA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2C1888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B5DB45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A9B2F1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42AF54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4CF2F2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11080E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EC845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20B47A80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D56B2E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7DA7BD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98EA61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647AA8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C25CC4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6DADF6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B77947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24F236F9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CC54F2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E39697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14EE0E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FD68B2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A67E28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42AA5C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8E5F7E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5F123ADB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33ABE5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566E4D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D2280E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57A81B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D8F9EF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F935D8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93683A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1A50C5C0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8CFD4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F9E3EA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A95111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97B078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59EDBF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027F7E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E1ED12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2BD91417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BF141E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7393AB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F4FFFB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0D1980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980AC2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E18459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9F3C4C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6846E3C7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E48016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129BA3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E9BFA4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69C122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2304ED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80CE30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72FC54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641B1A3F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9D2B27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8D332F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F17EDF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9D17F7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AD283C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ED66E8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919557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3A03F75D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CAD573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6B9291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E28CD5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419E26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5CD852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E38453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584962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3B4E97A1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357E8E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44EA46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DC4D5B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90724D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7DD06E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B211B6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5E2F6F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0E201709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1BE151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9FB47F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DC3E55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5026AE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E8DF50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CBF4DF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7E1608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275B402B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207DDA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88D5E7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830A97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39F488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66EFA8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04C962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AEAE22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3E933F2C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B98829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A9853B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68F77C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EB1BB9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937394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C5D9D8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430E96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3C811FE6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EB5B0C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10A098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EDBAC3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22B8FC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1F75FB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FE279B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421DE2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5B81EE84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B18841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C50D50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9C9EE4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8848CD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5DAE3F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F2958E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604D49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2292B980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A827AE" w14:textId="77777777" w:rsidR="00667D92" w:rsidRDefault="00000000">
            <w:pPr>
              <w:pStyle w:val="TableContents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lastRenderedPageBreak/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06FD01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24CB15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8FB58D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34C2A7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1C781B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386BF7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667D92" w14:paraId="468B0901" w14:textId="77777777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375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E32403" w14:textId="77777777" w:rsidR="00667D92" w:rsidRDefault="00000000">
            <w:pPr>
              <w:pStyle w:val="TableContents"/>
              <w:jc w:val="right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E96FFE" w14:textId="77777777" w:rsidR="00667D92" w:rsidRDefault="00000000">
            <w:pPr>
              <w:pStyle w:val="Standard"/>
              <w:suppressLineNumbers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7A2223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7C81C3" w14:textId="77777777" w:rsidR="00667D92" w:rsidRDefault="00000000">
            <w:pPr>
              <w:pStyle w:val="Standard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</w:tbl>
    <w:p w14:paraId="5EE54C2B" w14:textId="77777777" w:rsidR="00667D92" w:rsidRDefault="00667D92">
      <w:pPr>
        <w:rPr>
          <w:vanish/>
        </w:rPr>
      </w:pPr>
    </w:p>
    <w:tbl>
      <w:tblPr>
        <w:tblW w:w="10830" w:type="dxa"/>
        <w:tblInd w:w="-60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5"/>
        <w:gridCol w:w="10095"/>
      </w:tblGrid>
      <w:tr w:rsidR="00667D92" w14:paraId="7B4D5878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tcMar>
              <w:top w:w="57" w:type="dxa"/>
              <w:left w:w="85" w:type="dxa"/>
              <w:bottom w:w="0" w:type="dxa"/>
              <w:right w:w="85" w:type="dxa"/>
            </w:tcMar>
            <w:vAlign w:val="center"/>
          </w:tcPr>
          <w:p w14:paraId="1DA8018A" w14:textId="77777777" w:rsidR="00667D92" w:rsidRDefault="00000000">
            <w:pPr>
              <w:pStyle w:val="Standard"/>
              <w:jc w:val="center"/>
              <w:rPr>
                <w:rFonts w:ascii="Arial" w:eastAsia="Times New Roman" w:hAnsi="Arial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Arial" w:eastAsia="Times New Roman" w:hAnsi="Arial"/>
                <w:b/>
                <w:bCs/>
                <w:sz w:val="22"/>
                <w:szCs w:val="22"/>
                <w:lang w:bidi="ar-SA"/>
              </w:rPr>
              <w:t>2</w:t>
            </w:r>
          </w:p>
        </w:tc>
        <w:tc>
          <w:tcPr>
            <w:tcW w:w="10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top w:w="57" w:type="dxa"/>
              <w:left w:w="85" w:type="dxa"/>
              <w:bottom w:w="0" w:type="dxa"/>
              <w:right w:w="85" w:type="dxa"/>
            </w:tcMar>
            <w:vAlign w:val="center"/>
          </w:tcPr>
          <w:p w14:paraId="514FBE88" w14:textId="77777777" w:rsidR="00667D92" w:rsidRDefault="00000000">
            <w:pPr>
              <w:pStyle w:val="Standard"/>
              <w:snapToGrid w:val="0"/>
              <w:ind w:left="113"/>
              <w:rPr>
                <w:rFonts w:ascii="Arial" w:eastAsia="Times New Roman" w:hAnsi="Arial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Arial" w:eastAsia="Times New Roman" w:hAnsi="Arial"/>
                <w:b/>
                <w:bCs/>
                <w:sz w:val="20"/>
                <w:szCs w:val="20"/>
                <w:lang w:bidi="ar-SA"/>
              </w:rPr>
              <w:t>DECLARACIÓN RESPONSABLE</w:t>
            </w:r>
          </w:p>
        </w:tc>
      </w:tr>
      <w:tr w:rsidR="00667D92" w14:paraId="15CBB886" w14:textId="77777777">
        <w:tblPrEx>
          <w:tblCellMar>
            <w:top w:w="0" w:type="dxa"/>
            <w:bottom w:w="0" w:type="dxa"/>
          </w:tblCellMar>
        </w:tblPrEx>
        <w:tc>
          <w:tcPr>
            <w:tcW w:w="10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85" w:type="dxa"/>
              <w:bottom w:w="0" w:type="dxa"/>
              <w:right w:w="85" w:type="dxa"/>
            </w:tcMar>
            <w:vAlign w:val="center"/>
          </w:tcPr>
          <w:p w14:paraId="6147F777" w14:textId="77777777" w:rsidR="00667D92" w:rsidRDefault="00000000">
            <w:pPr>
              <w:pStyle w:val="Standard"/>
              <w:spacing w:after="85"/>
              <w:jc w:val="both"/>
            </w:pPr>
            <w:r>
              <w:rPr>
                <w:rFonts w:ascii="Arial" w:eastAsia="Times New Roman" w:hAnsi="Arial"/>
                <w:b/>
                <w:bCs/>
                <w:color w:val="000000"/>
                <w:sz w:val="16"/>
                <w:szCs w:val="16"/>
                <w:lang w:bidi="ar-SA"/>
              </w:rPr>
              <w:t>DECLARO</w:t>
            </w:r>
            <w:r>
              <w:rPr>
                <w:rFonts w:ascii="Arial" w:eastAsia="Times New Roman" w:hAnsi="Arial"/>
                <w:color w:val="000000"/>
                <w:sz w:val="16"/>
                <w:szCs w:val="16"/>
                <w:lang w:bidi="ar-SA"/>
              </w:rPr>
              <w:t xml:space="preserve"> que estas facturas no han sido presentadas ni se utilizarán como justificantes en ninguna otra subvención o ayuda pública, y corresponden al periodo establecido e incluido en los gastos de la base quinta de la convocatoria.</w:t>
            </w:r>
          </w:p>
          <w:p w14:paraId="20ED8472" w14:textId="77777777" w:rsidR="00667D92" w:rsidRDefault="00000000">
            <w:pPr>
              <w:pStyle w:val="Textbody"/>
              <w:spacing w:after="85"/>
              <w:jc w:val="both"/>
            </w:pPr>
            <w:r>
              <w:rPr>
                <w:rFonts w:ascii="Arial" w:hAnsi="Arial"/>
                <w:sz w:val="16"/>
              </w:rPr>
              <w:t>Que las facturas o justificantes de gasto aquí recogidos y presentados, han sido efectivamente pagados.</w:t>
            </w:r>
          </w:p>
          <w:p w14:paraId="52FED8B0" w14:textId="77777777" w:rsidR="00667D92" w:rsidRDefault="00000000">
            <w:pPr>
              <w:pStyle w:val="Standard"/>
              <w:spacing w:after="85"/>
              <w:jc w:val="both"/>
            </w:pPr>
            <w:r>
              <w:rPr>
                <w:rFonts w:ascii="Arial" w:eastAsia="Times New Roman" w:hAnsi="Arial"/>
                <w:color w:val="000000"/>
                <w:sz w:val="16"/>
                <w:szCs w:val="16"/>
                <w:lang w:bidi="ar-SA"/>
              </w:rPr>
              <w:t>Con la firma de la presente, declaro que los datos aportados son veraces y están actualizados, comprometiéndome a comunicar inmediatamente cualquier modificación sobre los mismos.</w:t>
            </w:r>
          </w:p>
        </w:tc>
      </w:tr>
      <w:tr w:rsidR="00667D92" w14:paraId="02D7A296" w14:textId="77777777">
        <w:tblPrEx>
          <w:tblCellMar>
            <w:top w:w="0" w:type="dxa"/>
            <w:bottom w:w="0" w:type="dxa"/>
          </w:tblCellMar>
        </w:tblPrEx>
        <w:trPr>
          <w:trHeight w:val="1050"/>
        </w:trPr>
        <w:tc>
          <w:tcPr>
            <w:tcW w:w="108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372A553" w14:textId="77777777" w:rsidR="00667D92" w:rsidRDefault="00000000">
            <w:pPr>
              <w:pStyle w:val="Standard"/>
              <w:spacing w:before="120"/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 xml:space="preserve">Algueña, a </w:t>
            </w:r>
            <w:r>
              <w:rPr>
                <w:rFonts w:ascii="Arial" w:hAnsi="Arial"/>
                <w:sz w:val="18"/>
                <w:szCs w:val="18"/>
              </w:rPr>
              <w:t xml:space="preserve"> ______  de _______________________________ de 202__ .</w:t>
            </w:r>
          </w:p>
          <w:p w14:paraId="203D4748" w14:textId="77777777" w:rsidR="00667D92" w:rsidRDefault="00000000">
            <w:pPr>
              <w:pStyle w:val="Standard"/>
              <w:autoSpaceDE w:val="0"/>
              <w:snapToGrid w:val="0"/>
              <w:spacing w:before="57"/>
              <w:ind w:right="567"/>
              <w:jc w:val="center"/>
            </w:pPr>
            <w:r>
              <w:rPr>
                <w:rFonts w:ascii="Arial" w:eastAsia="Times New Roman" w:hAnsi="Arial"/>
                <w:b/>
                <w:bCs/>
                <w:color w:val="000000"/>
                <w:sz w:val="12"/>
                <w:szCs w:val="12"/>
                <w:lang w:bidi="ar-SA"/>
              </w:rPr>
              <w:t xml:space="preserve">                                    Firma</w:t>
            </w:r>
          </w:p>
          <w:p w14:paraId="69E45EBC" w14:textId="77777777" w:rsidR="00667D92" w:rsidRDefault="00667D92">
            <w:pPr>
              <w:pStyle w:val="Standard"/>
              <w:autoSpaceDE w:val="0"/>
              <w:snapToGrid w:val="0"/>
              <w:spacing w:before="57"/>
              <w:jc w:val="center"/>
              <w:rPr>
                <w:rFonts w:ascii="Arial" w:eastAsia="Times New Roman" w:hAnsi="Arial"/>
                <w:b/>
                <w:bCs/>
                <w:color w:val="000000"/>
                <w:sz w:val="12"/>
                <w:szCs w:val="12"/>
                <w:lang w:bidi="ar-SA"/>
              </w:rPr>
            </w:pPr>
          </w:p>
          <w:p w14:paraId="79133A5E" w14:textId="77777777" w:rsidR="00667D92" w:rsidRDefault="00667D92">
            <w:pPr>
              <w:pStyle w:val="Standard"/>
              <w:autoSpaceDE w:val="0"/>
              <w:snapToGrid w:val="0"/>
              <w:spacing w:before="57"/>
              <w:jc w:val="center"/>
              <w:rPr>
                <w:rFonts w:ascii="Arial" w:eastAsia="Times New Roman" w:hAnsi="Arial"/>
                <w:b/>
                <w:bCs/>
                <w:color w:val="000000"/>
                <w:sz w:val="12"/>
                <w:szCs w:val="12"/>
                <w:lang w:bidi="ar-SA"/>
              </w:rPr>
            </w:pPr>
          </w:p>
          <w:p w14:paraId="71B333D0" w14:textId="77777777" w:rsidR="00667D92" w:rsidRDefault="00667D92">
            <w:pPr>
              <w:pStyle w:val="Standard"/>
              <w:autoSpaceDE w:val="0"/>
              <w:snapToGrid w:val="0"/>
              <w:spacing w:before="57"/>
              <w:jc w:val="center"/>
              <w:rPr>
                <w:rFonts w:ascii="Arial" w:eastAsia="Times New Roman" w:hAnsi="Arial"/>
                <w:b/>
                <w:bCs/>
                <w:color w:val="000000"/>
                <w:sz w:val="12"/>
                <w:szCs w:val="12"/>
                <w:lang w:bidi="ar-SA"/>
              </w:rPr>
            </w:pPr>
          </w:p>
        </w:tc>
      </w:tr>
    </w:tbl>
    <w:p w14:paraId="2584F6E3" w14:textId="77777777" w:rsidR="00667D92" w:rsidRDefault="00667D92">
      <w:pPr>
        <w:pStyle w:val="Standard"/>
        <w:jc w:val="both"/>
        <w:rPr>
          <w:rFonts w:ascii="Arial" w:hAnsi="Arial"/>
          <w:sz w:val="22"/>
          <w:szCs w:val="22"/>
        </w:rPr>
      </w:pPr>
    </w:p>
    <w:sectPr w:rsidR="00667D92">
      <w:headerReference w:type="default" r:id="rId6"/>
      <w:footerReference w:type="default" r:id="rId7"/>
      <w:pgSz w:w="11906" w:h="16838"/>
      <w:pgMar w:top="1700" w:right="617" w:bottom="1103" w:left="1134" w:header="567" w:footer="56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6EFEB" w14:textId="77777777" w:rsidR="00862DD4" w:rsidRDefault="00862DD4">
      <w:r>
        <w:separator/>
      </w:r>
    </w:p>
  </w:endnote>
  <w:endnote w:type="continuationSeparator" w:id="0">
    <w:p w14:paraId="482A9914" w14:textId="77777777" w:rsidR="00862DD4" w:rsidRDefault="00862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39F2B" w14:textId="77777777" w:rsidR="00000000" w:rsidRDefault="00000000">
    <w:pPr>
      <w:pStyle w:val="Piedepgina"/>
      <w:jc w:val="center"/>
    </w:pPr>
    <w:r>
      <w:rPr>
        <w:rFonts w:ascii="Arial" w:hAnsi="Arial"/>
        <w:sz w:val="14"/>
        <w:szCs w:val="14"/>
      </w:rPr>
      <w:tab/>
    </w:r>
    <w:r>
      <w:rPr>
        <w:rFonts w:ascii="Arial" w:hAnsi="Arial"/>
        <w:sz w:val="14"/>
        <w:szCs w:val="14"/>
      </w:rPr>
      <w:fldChar w:fldCharType="begin"/>
    </w:r>
    <w:r>
      <w:rPr>
        <w:rFonts w:ascii="Arial" w:hAnsi="Arial"/>
        <w:sz w:val="14"/>
        <w:szCs w:val="14"/>
      </w:rPr>
      <w:instrText xml:space="preserve"> PAGE </w:instrText>
    </w:r>
    <w:r>
      <w:rPr>
        <w:rFonts w:ascii="Arial" w:hAnsi="Arial"/>
        <w:sz w:val="14"/>
        <w:szCs w:val="14"/>
      </w:rPr>
      <w:fldChar w:fldCharType="separate"/>
    </w:r>
    <w:r>
      <w:rPr>
        <w:rFonts w:ascii="Arial" w:hAnsi="Arial"/>
        <w:sz w:val="14"/>
        <w:szCs w:val="14"/>
      </w:rPr>
      <w:t>2</w:t>
    </w:r>
    <w:r>
      <w:rPr>
        <w:rFonts w:ascii="Arial" w:hAnsi="Arial"/>
        <w:sz w:val="14"/>
        <w:szCs w:val="14"/>
      </w:rPr>
      <w:fldChar w:fldCharType="end"/>
    </w:r>
    <w:r>
      <w:rPr>
        <w:rFonts w:ascii="Arial" w:hAnsi="Arial"/>
        <w:sz w:val="14"/>
        <w:szCs w:val="14"/>
      </w:rPr>
      <w:t>/</w:t>
    </w:r>
    <w:r>
      <w:rPr>
        <w:rFonts w:ascii="Arial" w:hAnsi="Arial"/>
        <w:sz w:val="14"/>
        <w:szCs w:val="14"/>
      </w:rPr>
      <w:fldChar w:fldCharType="begin"/>
    </w:r>
    <w:r>
      <w:rPr>
        <w:rFonts w:ascii="Arial" w:hAnsi="Arial"/>
        <w:sz w:val="14"/>
        <w:szCs w:val="14"/>
      </w:rPr>
      <w:instrText xml:space="preserve"> NUMPAGES </w:instrText>
    </w:r>
    <w:r>
      <w:rPr>
        <w:rFonts w:ascii="Arial" w:hAnsi="Arial"/>
        <w:sz w:val="14"/>
        <w:szCs w:val="14"/>
      </w:rPr>
      <w:fldChar w:fldCharType="separate"/>
    </w:r>
    <w:r>
      <w:rPr>
        <w:rFonts w:ascii="Arial" w:hAnsi="Arial"/>
        <w:sz w:val="14"/>
        <w:szCs w:val="14"/>
      </w:rPr>
      <w:t>2</w:t>
    </w:r>
    <w:r>
      <w:rPr>
        <w:rFonts w:ascii="Arial" w:hAnsi="Arial"/>
        <w:sz w:val="14"/>
        <w:szCs w:val="14"/>
      </w:rPr>
      <w:fldChar w:fldCharType="end"/>
    </w:r>
    <w:r>
      <w:rPr>
        <w:rFonts w:ascii="Arial" w:hAnsi="Arial"/>
        <w:sz w:val="14"/>
        <w:szCs w:val="1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2862D" w14:textId="77777777" w:rsidR="00862DD4" w:rsidRDefault="00862DD4">
      <w:r>
        <w:rPr>
          <w:color w:val="000000"/>
        </w:rPr>
        <w:separator/>
      </w:r>
    </w:p>
  </w:footnote>
  <w:footnote w:type="continuationSeparator" w:id="0">
    <w:p w14:paraId="66AF392F" w14:textId="77777777" w:rsidR="00862DD4" w:rsidRDefault="00862D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0BBC5" w14:textId="77777777" w:rsidR="00000000" w:rsidRDefault="00000000">
    <w:pPr>
      <w:pStyle w:val="Encabezado"/>
    </w:pPr>
    <w:r>
      <w:rPr>
        <w:noProof/>
        <w:color w:val="000000"/>
      </w:rPr>
      <w:drawing>
        <wp:anchor distT="0" distB="0" distL="114300" distR="114300" simplePos="0" relativeHeight="251660288" behindDoc="0" locked="0" layoutInCell="1" allowOverlap="1" wp14:anchorId="157506CE" wp14:editId="4592C4CF">
          <wp:simplePos x="0" y="0"/>
          <wp:positionH relativeFrom="column">
            <wp:posOffset>2687951</wp:posOffset>
          </wp:positionH>
          <wp:positionV relativeFrom="paragraph">
            <wp:posOffset>84966</wp:posOffset>
          </wp:positionV>
          <wp:extent cx="955676" cy="332100"/>
          <wp:effectExtent l="0" t="0" r="0" b="0"/>
          <wp:wrapSquare wrapText="bothSides"/>
          <wp:docPr id="521145058" name="Imagen 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b="34943"/>
                  <a:stretch>
                    <a:fillRect/>
                  </a:stretch>
                </pic:blipFill>
                <pic:spPr>
                  <a:xfrm>
                    <a:off x="0" y="0"/>
                    <a:ext cx="955676" cy="3321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2A9506FA" wp14:editId="32396D21">
          <wp:simplePos x="0" y="0"/>
          <wp:positionH relativeFrom="column">
            <wp:posOffset>2651</wp:posOffset>
          </wp:positionH>
          <wp:positionV relativeFrom="paragraph">
            <wp:posOffset>-218825</wp:posOffset>
          </wp:positionV>
          <wp:extent cx="548640" cy="839474"/>
          <wp:effectExtent l="0" t="0" r="3810" b="0"/>
          <wp:wrapSquare wrapText="bothSides"/>
          <wp:docPr id="317844575" name="Imagen 20" descr="trazados-escudoa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8640" cy="839474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57B0462A" w14:textId="77777777" w:rsidR="00000000" w:rsidRDefault="00000000">
    <w:r>
      <w:rPr>
        <w:b/>
        <w:sz w:val="16"/>
        <w:szCs w:val="16"/>
      </w:rPr>
      <w:t>AYUNTAMIENTO DE AALGUEÑA</w:t>
    </w:r>
  </w:p>
  <w:p w14:paraId="20808BAE" w14:textId="77777777" w:rsidR="00000000" w:rsidRDefault="00000000">
    <w:pPr>
      <w:pStyle w:val="Encabezado"/>
      <w:tabs>
        <w:tab w:val="left" w:pos="750"/>
      </w:tabs>
    </w:pPr>
    <w:r>
      <w:rPr>
        <w:b/>
        <w:sz w:val="16"/>
        <w:szCs w:val="16"/>
      </w:rPr>
      <w:t>AJUNTAMENT DE L´ALGUENYA</w:t>
    </w:r>
  </w:p>
  <w:p w14:paraId="7E7B648E" w14:textId="77777777" w:rsidR="00000000" w:rsidRDefault="00000000">
    <w:pPr>
      <w:pStyle w:val="Standard"/>
      <w:ind w:left="10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67D92"/>
    <w:rsid w:val="0017580C"/>
    <w:rsid w:val="00667D92"/>
    <w:rsid w:val="00862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5FA27"/>
  <w15:docId w15:val="{E9D2786B-4B3C-4DD7-AFDE-0190ED1B9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Mangal"/>
        <w:kern w:val="3"/>
        <w:sz w:val="24"/>
        <w:szCs w:val="24"/>
        <w:lang w:val="es-ES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pPr>
      <w:suppressLineNumbers/>
      <w:tabs>
        <w:tab w:val="center" w:pos="5077"/>
        <w:tab w:val="right" w:pos="10155"/>
      </w:tabs>
    </w:p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Piedepgina">
    <w:name w:val="footer"/>
    <w:basedOn w:val="Standard"/>
    <w:pPr>
      <w:suppressLineNumbers/>
      <w:tabs>
        <w:tab w:val="center" w:pos="5077"/>
        <w:tab w:val="right" w:pos="10155"/>
      </w:tabs>
    </w:pPr>
  </w:style>
  <w:style w:type="paragraph" w:styleId="Encabezado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EncabezadoCar">
    <w:name w:val="Encabezado Ca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766</Words>
  <Characters>4219</Characters>
  <Application>Microsoft Office Word</Application>
  <DocSecurity>0</DocSecurity>
  <Lines>35</Lines>
  <Paragraphs>9</Paragraphs>
  <ScaleCrop>false</ScaleCrop>
  <Company/>
  <LinksUpToDate>false</LinksUpToDate>
  <CharactersWithSpaces>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Sergio Galiana Escadell</dc:creator>
  <cp:lastModifiedBy>Sergio Galiana Escadell</cp:lastModifiedBy>
  <cp:revision>2</cp:revision>
  <cp:lastPrinted>2021-06-15T16:39:00Z</cp:lastPrinted>
  <dcterms:created xsi:type="dcterms:W3CDTF">2023-10-10T06:51:00Z</dcterms:created>
  <dcterms:modified xsi:type="dcterms:W3CDTF">2023-10-10T06:51:00Z</dcterms:modified>
</cp:coreProperties>
</file>