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r w:rsidR="008A4F50">
        <w:rPr>
          <w:b/>
        </w:rPr>
        <w:t>Gea de Albarracín</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8A4F50">
        <w:t>Gea de Albarracín</w:t>
      </w:r>
      <w:r>
        <w:t xml:space="preserve"> cumple con los requisitos para la obtención de una subvención directa para la </w:t>
      </w:r>
      <w:r w:rsidR="008D5D8A">
        <w:t xml:space="preserve">rehabilitación a nivel de barrio en el ERRP </w:t>
      </w:r>
      <w:r w:rsidR="00A7791D" w:rsidRPr="008A4F50">
        <w:t>“</w:t>
      </w:r>
      <w:r w:rsidR="008A4F50" w:rsidRPr="008A4F50">
        <w:t>Casco Histórico de Gea</w:t>
      </w:r>
      <w:r w:rsidR="005312AC" w:rsidRPr="008A4F50">
        <w:t>. Fase 1</w:t>
      </w:r>
      <w:r w:rsidR="00A7791D" w:rsidRPr="008A4F50">
        <w:t>”</w:t>
      </w:r>
      <w:r w:rsidR="00A7791D">
        <w:t xml:space="preserve">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A4F50" w:rsidRPr="008A4F50">
        <w:t>“Casco Histórico de Gea. Fase 1”</w:t>
      </w:r>
      <w:r w:rsidR="008D5D8A" w:rsidRPr="00355293">
        <w:t>,</w:t>
      </w:r>
      <w:r w:rsidR="008D5D8A">
        <w:t xml:space="preserve"> en el municipio de </w:t>
      </w:r>
      <w:r w:rsidR="008A4F50">
        <w:t>Gea de Albarracín</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8A4F50">
        <w:t>Gea de Albarracín</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8A4F50" w:rsidRPr="008A4F50">
        <w:t>“Casco Histórico de Gea. Fase 1”</w:t>
      </w:r>
      <w:r w:rsidR="008A4F50">
        <w:t xml:space="preserve">, </w:t>
      </w:r>
      <w:r w:rsidR="00CE115B">
        <w:t>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8A4F50" w:rsidRPr="008A4F50">
        <w:rPr>
          <w:b/>
        </w:rPr>
        <w:t>500.000,00</w:t>
      </w:r>
      <w:r w:rsidR="009C072B" w:rsidRPr="008A4F50">
        <w:rPr>
          <w:b/>
        </w:rPr>
        <w:t xml:space="preserve"> </w:t>
      </w:r>
      <w:r w:rsidR="00212ECD" w:rsidRPr="008A4F50">
        <w:rPr>
          <w:b/>
        </w:rPr>
        <w:t>€</w:t>
      </w:r>
      <w:r w:rsidRPr="008A4F50">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 xml:space="preserve">gramada de </w:t>
      </w:r>
      <w:r w:rsidR="008A4F50" w:rsidRPr="008A4F50">
        <w:t>“Casco Histórico de Gea. Fase 1”</w:t>
      </w:r>
      <w:r w:rsidR="00CE115B">
        <w:t xml:space="preserve">, en el municipio de </w:t>
      </w:r>
      <w:r w:rsidR="008A4F50">
        <w:t>Gea de Albarracín</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8A4F50">
        <w:t>Gea de Albarracín</w:t>
      </w:r>
      <w:r w:rsidR="007F008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8A4F50">
        <w:t>Gea de Albarracín</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8A4F50">
        <w:t>Gea de Albarracín</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8A4F50">
        <w:t>Gea de Albarracín</w:t>
      </w:r>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r w:rsidR="008A4F50">
        <w:t>Gea de Albarracín</w:t>
      </w:r>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8A4F50">
        <w:t>Gea de Albarracín</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w:t>
      </w:r>
      <w:r w:rsidR="00A8389A">
        <w:t xml:space="preserve">Gea de </w:t>
      </w:r>
      <w:proofErr w:type="spellStart"/>
      <w:r w:rsidR="00A8389A">
        <w:t>Albarracin</w:t>
      </w:r>
      <w:proofErr w:type="spellEnd"/>
      <w:r>
        <w:t xml:space="preserve">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8A4F50">
        <w:t>Gea de Albarracín</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r w:rsidR="008A4F50">
        <w:t>Gea de Albarracín</w:t>
      </w:r>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8A4F50" w:rsidRPr="008A4F50">
        <w:t xml:space="preserve">quinientos mil </w:t>
      </w:r>
      <w:r w:rsidRPr="008A4F50">
        <w:t>(</w:t>
      </w:r>
      <w:r w:rsidR="008A4F50" w:rsidRPr="008A4F50">
        <w:rPr>
          <w:b/>
        </w:rPr>
        <w:t>500.000,</w:t>
      </w:r>
      <w:r w:rsidRPr="008A4F50">
        <w:rPr>
          <w:b/>
        </w:rPr>
        <w:t>00 €</w:t>
      </w:r>
      <w:r w:rsidRPr="008A4F50">
        <w:t>)</w:t>
      </w:r>
      <w:r w:rsidR="00371C68" w:rsidRPr="008A4F50">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 xml:space="preserve">31 de </w:t>
      </w:r>
      <w:r w:rsidR="00A8389A">
        <w:t>enero</w:t>
      </w:r>
      <w:bookmarkStart w:id="0" w:name="_GoBack"/>
      <w:bookmarkEnd w:id="0"/>
      <w:r w:rsidR="002A104C">
        <w:t xml:space="preserve"> de 202</w:t>
      </w:r>
      <w:r w:rsidR="00A8389A">
        <w:t>4</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8A4F50">
        <w:t>Gea de Albarracín</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El Ayuntamiento de</w:t>
      </w:r>
      <w:r w:rsidR="008A4F50" w:rsidRPr="008A4F50">
        <w:t xml:space="preserve"> </w:t>
      </w:r>
      <w:r w:rsidR="008A4F50">
        <w:t xml:space="preserve">Gea de Albarracín </w:t>
      </w:r>
      <w:r>
        <w:t>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8A4F50">
        <w:t>Gea de Albarracín</w:t>
      </w:r>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8A4F50">
        <w:t>Gea de Albarracín</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A8389A">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46388"/>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4F50"/>
    <w:rsid w:val="008A7642"/>
    <w:rsid w:val="008B1D84"/>
    <w:rsid w:val="008B5376"/>
    <w:rsid w:val="008C7B30"/>
    <w:rsid w:val="008D5D8A"/>
    <w:rsid w:val="008D70B4"/>
    <w:rsid w:val="009036CF"/>
    <w:rsid w:val="00906A0C"/>
    <w:rsid w:val="00935A15"/>
    <w:rsid w:val="00941007"/>
    <w:rsid w:val="009455BB"/>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8389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8A98213"/>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29409-702E-4680-B0AC-74F8E6F72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274</TotalTime>
  <Pages>18</Pages>
  <Words>7887</Words>
  <Characters>43382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22</cp:revision>
  <cp:lastPrinted>2023-02-06T09:13:00Z</cp:lastPrinted>
  <dcterms:created xsi:type="dcterms:W3CDTF">2023-09-07T07:10:00Z</dcterms:created>
  <dcterms:modified xsi:type="dcterms:W3CDTF">2023-09-28T11:40:00Z</dcterms:modified>
</cp:coreProperties>
</file>