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proofErr w:type="spellStart"/>
      <w:r w:rsidR="004F43DC">
        <w:rPr>
          <w:b/>
        </w:rPr>
        <w:t>Ejea</w:t>
      </w:r>
      <w:proofErr w:type="spellEnd"/>
      <w:r w:rsidR="004F43DC">
        <w:rPr>
          <w:b/>
        </w:rPr>
        <w:t xml:space="preserve"> de los Caballeros</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proofErr w:type="spellStart"/>
      <w:r w:rsidR="004F43DC">
        <w:t>Ejea</w:t>
      </w:r>
      <w:proofErr w:type="spellEnd"/>
      <w:r w:rsidR="004F43DC">
        <w:t xml:space="preserve"> de los Caballeros</w:t>
      </w:r>
      <w:r>
        <w:t xml:space="preserve"> cumple con los requisitos para la obtención de una subvención directa para la </w:t>
      </w:r>
      <w:r w:rsidR="008D5D8A">
        <w:t xml:space="preserve">rehabilitación a nivel de barrio </w:t>
      </w:r>
      <w:r w:rsidR="008D5D8A">
        <w:lastRenderedPageBreak/>
        <w:t xml:space="preserve">en el ERRP </w:t>
      </w:r>
      <w:r w:rsidR="00A7791D" w:rsidRPr="004F43DC">
        <w:t>“</w:t>
      </w:r>
      <w:r w:rsidR="004F43DC" w:rsidRPr="004F43DC">
        <w:t>Ensanche</w:t>
      </w:r>
      <w:r w:rsidR="00A7791D" w:rsidRPr="004F43DC">
        <w:t>”</w:t>
      </w:r>
      <w:r w:rsidR="00A7791D">
        <w:t xml:space="preserve">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D5D8A" w:rsidRPr="004F43DC">
        <w:t>“</w:t>
      </w:r>
      <w:r w:rsidR="004F43DC" w:rsidRPr="004F43DC">
        <w:t>Ensanche</w:t>
      </w:r>
      <w:r w:rsidR="008D5D8A" w:rsidRPr="004F43DC">
        <w:t>”,</w:t>
      </w:r>
      <w:r w:rsidR="008D5D8A">
        <w:t xml:space="preserve"> en el municipio de </w:t>
      </w:r>
      <w:proofErr w:type="spellStart"/>
      <w:r w:rsidR="004F43DC">
        <w:t>Ejea</w:t>
      </w:r>
      <w:proofErr w:type="spellEnd"/>
      <w:r w:rsidR="004F43DC">
        <w:t xml:space="preserve"> de los Caballeros</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proofErr w:type="spellStart"/>
      <w:r w:rsidR="004F43DC">
        <w:t>Ejea</w:t>
      </w:r>
      <w:proofErr w:type="spellEnd"/>
      <w:r w:rsidR="004F43DC">
        <w:t xml:space="preserve"> de los Caballeros</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E115B" w:rsidRPr="004F43DC">
        <w:t>“</w:t>
      </w:r>
      <w:r w:rsidR="004F43DC" w:rsidRPr="004F43DC">
        <w:t>Ensanche</w:t>
      </w:r>
      <w:r w:rsidR="00CE115B" w:rsidRPr="004F43DC">
        <w:t>”,</w:t>
      </w:r>
      <w:r w:rsidR="00CE115B">
        <w:t xml:space="preserve">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4F43DC" w:rsidRPr="004F43DC">
        <w:rPr>
          <w:b/>
        </w:rPr>
        <w:t>500.000,00</w:t>
      </w:r>
      <w:r w:rsidR="009C072B" w:rsidRPr="004F43DC">
        <w:rPr>
          <w:b/>
        </w:rPr>
        <w:t xml:space="preserve"> </w:t>
      </w:r>
      <w:r w:rsidR="00212ECD" w:rsidRPr="004F43DC">
        <w:rPr>
          <w:b/>
        </w:rPr>
        <w:t>€</w:t>
      </w:r>
      <w:r w:rsidRPr="004F43DC">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4F43DC">
        <w:t>Ensanche</w:t>
      </w:r>
      <w:r w:rsidR="00CE115B">
        <w:t xml:space="preserve">”, en el municipio de </w:t>
      </w:r>
      <w:proofErr w:type="spellStart"/>
      <w:r w:rsidR="004F43DC">
        <w:t>Ejea</w:t>
      </w:r>
      <w:proofErr w:type="spellEnd"/>
      <w:r w:rsidR="004F43DC">
        <w:t xml:space="preserve"> de los Caballeros</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el Ayuntamiento de</w:t>
      </w:r>
      <w:r w:rsidR="004F43DC">
        <w:t xml:space="preserve"> </w:t>
      </w:r>
      <w:proofErr w:type="spellStart"/>
      <w:r w:rsidR="004F43DC">
        <w:t>Ejea</w:t>
      </w:r>
      <w:proofErr w:type="spellEnd"/>
      <w:r w:rsidR="004F43DC">
        <w:t xml:space="preserve"> de los Caballeros</w:t>
      </w:r>
      <w:r w:rsidR="007F008D">
        <w:t>,</w:t>
      </w:r>
      <w:r>
        <w:t xml:space="preserve"> que tendrá la condición de beneficiario </w:t>
      </w:r>
      <w:r w:rsidRPr="00A92C1A">
        <w:lastRenderedPageBreak/>
        <w:t>a efectos 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proofErr w:type="spellStart"/>
      <w:r w:rsidR="004F43DC">
        <w:t>Ejea</w:t>
      </w:r>
      <w:proofErr w:type="spellEnd"/>
      <w:r w:rsidR="004F43DC">
        <w:t xml:space="preserve"> de los Caballeros</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proofErr w:type="spellStart"/>
      <w:r w:rsidR="004F43DC">
        <w:t>Ejea</w:t>
      </w:r>
      <w:proofErr w:type="spellEnd"/>
      <w:r w:rsidR="004F43DC">
        <w:t xml:space="preserve"> de los Caballeros</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w:t>
      </w:r>
      <w:r w:rsidR="007C2150" w:rsidRPr="007C2150">
        <w:lastRenderedPageBreak/>
        <w:t>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 xml:space="preserve">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w:t>
      </w:r>
      <w:r>
        <w:lastRenderedPageBreak/>
        <w:t>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 xml:space="preserve">2.º Los operadores deberán limitar la generación de residuos en los procesos relacionados con la construcción y demolición, de conformidad con el Protocolo de gestión de residuos de construcción y demolición de la UE y teniendo en cuenta las </w:t>
      </w:r>
      <w:r>
        <w:lastRenderedPageBreak/>
        <w:t>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proofErr w:type="spellStart"/>
      <w:r w:rsidR="004F43DC">
        <w:t>Ejea</w:t>
      </w:r>
      <w:proofErr w:type="spellEnd"/>
      <w:r w:rsidR="004F43DC">
        <w:t xml:space="preserve"> de los Caballeros</w:t>
      </w:r>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lastRenderedPageBreak/>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lastRenderedPageBreak/>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proofErr w:type="spellStart"/>
      <w:r w:rsidR="004F43DC">
        <w:t>Ejea</w:t>
      </w:r>
      <w:proofErr w:type="spellEnd"/>
      <w:r w:rsidR="004F43DC">
        <w:t xml:space="preserve"> de los Caballeros</w:t>
      </w:r>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proofErr w:type="spellStart"/>
      <w:r w:rsidR="004F43DC">
        <w:t>Ejea</w:t>
      </w:r>
      <w:proofErr w:type="spellEnd"/>
      <w:r w:rsidR="004F43DC">
        <w:t xml:space="preserve"> de los Caballeros</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 xml:space="preserve">Esta cuantía adicional no podrá superar, en el conjunto del ERRP, el </w:t>
      </w:r>
      <w:r>
        <w:lastRenderedPageBreak/>
        <w:t>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Sabiñánigo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proofErr w:type="spellStart"/>
      <w:r w:rsidR="004F43DC">
        <w:t>Ejea</w:t>
      </w:r>
      <w:proofErr w:type="spellEnd"/>
      <w:r w:rsidR="004F43DC">
        <w:t xml:space="preserve"> de los Caballeros</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proofErr w:type="spellStart"/>
      <w:r w:rsidR="004F43DC">
        <w:t>Ejea</w:t>
      </w:r>
      <w:proofErr w:type="spellEnd"/>
      <w:r w:rsidR="004F43DC">
        <w:t xml:space="preserve"> de los Caballeros</w:t>
      </w:r>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 xml:space="preserve">Los destinatarios últimos o, en su caso, el agente o gestor de la rehabilitación que actúe por cuenta de aquellos, destinarán el importe íntegro de la ayuda al pago de las correspondientes actuaciones. Cuando se trate de comunidades de propietarios y agrupaciones </w:t>
      </w:r>
      <w:r>
        <w:lastRenderedPageBreak/>
        <w:t>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261714">
        <w:t xml:space="preserve">quinientos mil euros </w:t>
      </w:r>
      <w:r>
        <w:t>(</w:t>
      </w:r>
      <w:r w:rsidR="004F43DC">
        <w:rPr>
          <w:b/>
        </w:rPr>
        <w:t>500.000</w:t>
      </w:r>
      <w:r w:rsidRPr="00981211">
        <w:rPr>
          <w:b/>
        </w:rPr>
        <w:t>,</w:t>
      </w:r>
      <w:r w:rsidRPr="009036CF">
        <w:rPr>
          <w:b/>
        </w:rPr>
        <w:t>00 €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w:t>
      </w:r>
      <w:bookmarkStart w:id="0" w:name="_GoBack"/>
      <w:bookmarkEnd w:id="0"/>
      <w:r w:rsidR="00A800BA">
        <w:t>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lastRenderedPageBreak/>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lastRenderedPageBreak/>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lastRenderedPageBreak/>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proofErr w:type="spellStart"/>
      <w:r w:rsidR="00C06B2B">
        <w:t>Ejea</w:t>
      </w:r>
      <w:proofErr w:type="spellEnd"/>
      <w:r w:rsidR="00C06B2B">
        <w:t xml:space="preserve"> de los Caballeros</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lastRenderedPageBreak/>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proofErr w:type="spellStart"/>
      <w:r w:rsidR="00C06B2B">
        <w:t>Ejea</w:t>
      </w:r>
      <w:proofErr w:type="spellEnd"/>
      <w:r w:rsidR="00C06B2B">
        <w:t xml:space="preserve"> de los Caballeros</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lastRenderedPageBreak/>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w:t>
      </w:r>
      <w:r>
        <w:lastRenderedPageBreak/>
        <w:t xml:space="preserve">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proofErr w:type="spellStart"/>
      <w:r w:rsidR="00C06B2B">
        <w:t>Ejea</w:t>
      </w:r>
      <w:proofErr w:type="spellEnd"/>
      <w:r w:rsidR="00C06B2B">
        <w:t xml:space="preserve"> de los Caballeros</w:t>
      </w:r>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proofErr w:type="spellStart"/>
      <w:r w:rsidR="00C06B2B">
        <w:t>Ejea</w:t>
      </w:r>
      <w:proofErr w:type="spellEnd"/>
      <w:r w:rsidR="00C06B2B">
        <w:t xml:space="preserve"> de los Caballeros</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261714">
          <w:rPr>
            <w:noProof/>
          </w:rPr>
          <w:t>17</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61714"/>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4F43DC"/>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7B30"/>
    <w:rsid w:val="008D5D8A"/>
    <w:rsid w:val="008D70B4"/>
    <w:rsid w:val="009036CF"/>
    <w:rsid w:val="00906A0C"/>
    <w:rsid w:val="00935A15"/>
    <w:rsid w:val="00941007"/>
    <w:rsid w:val="009455BB"/>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06B2B"/>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F0A8B79"/>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99B05-D27B-4651-B7B8-943F9DA22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263</TotalTime>
  <Pages>18</Pages>
  <Words>7887</Words>
  <Characters>43382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22</cp:revision>
  <cp:lastPrinted>2023-02-06T09:13:00Z</cp:lastPrinted>
  <dcterms:created xsi:type="dcterms:W3CDTF">2023-09-07T07:10:00Z</dcterms:created>
  <dcterms:modified xsi:type="dcterms:W3CDTF">2023-09-12T08:18:00Z</dcterms:modified>
</cp:coreProperties>
</file>