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A320A">
        <w:rPr>
          <w:b/>
          <w:color w:val="FF0000"/>
          <w:highlight w:val="yellow"/>
        </w:rPr>
        <w:t xml:space="preserve">xx de </w:t>
      </w:r>
      <w:r w:rsidR="005312AC" w:rsidRPr="007A320A">
        <w:rPr>
          <w:b/>
          <w:color w:val="FF0000"/>
          <w:highlight w:val="yellow"/>
        </w:rPr>
        <w:t>septiembre</w:t>
      </w:r>
      <w:r w:rsidR="00290FC0" w:rsidRPr="007A320A">
        <w:rPr>
          <w:b/>
          <w:color w:val="FF0000"/>
          <w:highlight w:val="yellow"/>
        </w:rPr>
        <w:t xml:space="preserve"> de 2023</w:t>
      </w:r>
      <w:r w:rsidR="00290FC0" w:rsidRPr="00700175">
        <w:rPr>
          <w:b/>
        </w:rPr>
        <w:t xml:space="preserve">, del Consejero de </w:t>
      </w:r>
      <w:r w:rsidR="005312AC">
        <w:rPr>
          <w:b/>
        </w:rPr>
        <w:t>Fomento,</w:t>
      </w:r>
      <w:r w:rsidR="007A320A">
        <w:rPr>
          <w:b/>
        </w:rPr>
        <w:t xml:space="preserve"> Vivienda,</w:t>
      </w:r>
      <w:r w:rsidR="005312AC">
        <w:rPr>
          <w:b/>
        </w:rPr>
        <w:t xml:space="preserve"> Movilidad y Logística</w:t>
      </w:r>
      <w:r w:rsidR="00290FC0" w:rsidRPr="00700175">
        <w:rPr>
          <w:b/>
        </w:rPr>
        <w:t xml:space="preserve">, por la que se concede de forma directa una subvención </w:t>
      </w:r>
      <w:r w:rsidR="00014F92">
        <w:rPr>
          <w:b/>
        </w:rPr>
        <w:t xml:space="preserve">al Ayuntamiento de </w:t>
      </w:r>
      <w:r w:rsidR="00964257">
        <w:rPr>
          <w:b/>
        </w:rPr>
        <w:t>Binaced</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w:t>
      </w:r>
      <w:r w:rsidR="005312AC">
        <w:t>ificadas, en cada caso, por la Comunidad A</w:t>
      </w:r>
      <w:r w:rsidRPr="000F7E45">
        <w:t>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5312AC" w:rsidRDefault="005312AC" w:rsidP="005312AC">
      <w:pPr>
        <w:jc w:val="both"/>
      </w:pPr>
      <w:r>
        <w:tab/>
        <w:t xml:space="preserve">Con base en la competencia exclusiva en materia de vivienda que posee la Comunidad Autónoma de Aragón en virtud del artículo 71. 10.ª del Estatuto de Autonomía de Aragón, el Departamento de Fomento, Vivienda, Movilidad y Logística tiene atribuido el ejercicio de las competencias en materia de vivienda. </w:t>
      </w:r>
      <w:r w:rsidRPr="00193650">
        <w:t>Conforme al Decreto de 11 de agosto de 2023, del Presidente del Gobierno de Aragón, por el que se modifica la organización de la Administración de la Comunidad Autónoma de Ara</w:t>
      </w:r>
      <w:r w:rsidRPr="00193650">
        <w:softHyphen/>
        <w:t>gón y se asignan competencias a los Departamentos, en su artículo 7 al Departamento de Fomento, Vivienda, Movilidad y Logística se le atribuyen las compe</w:t>
      </w:r>
      <w:r w:rsidRPr="00193650">
        <w:softHyphen/>
        <w:t xml:space="preserve">tencias del anterior Departamento de Vertebración del Territorio, Movilidad y Vivienda, salvo la competencia de ordenación del territorio, sin perjuicio de la previsión contenida en el inciso final del artículo 3.1.a). De acuerdo con la normativa aplicable, a la Dirección General de Vivienda, integrada en el Departamento de Fomento, Vivienda, Movilidad y Logística, le </w:t>
      </w:r>
      <w:r w:rsidRPr="00193650">
        <w:lastRenderedPageBreak/>
        <w:t>corresponden las competencias en materia de planificación y ejecución de las políticas públicas de vivienda, arquitectura y rehabilitación.</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requerirán el acuerdo de la 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964257">
        <w:t>Binaced</w:t>
      </w:r>
      <w:r>
        <w:t xml:space="preserve"> cumple con los requisitos para la obtención de una subvención directa para la </w:t>
      </w:r>
      <w:r w:rsidR="008D5D8A">
        <w:t xml:space="preserve">rehabilitación a nivel de barrio en el ERRP </w:t>
      </w:r>
      <w:r w:rsidR="00A7791D" w:rsidRPr="0040234B">
        <w:t>“</w:t>
      </w:r>
      <w:r w:rsidR="0040234B">
        <w:t xml:space="preserve">Zona Binaced” </w:t>
      </w:r>
      <w:r w:rsidR="008D5D8A">
        <w:t>delimitado</w:t>
      </w:r>
      <w:r w:rsidR="00ED7E38">
        <w:t xml:space="preserve"> </w:t>
      </w:r>
      <w:r w:rsidR="00CC098A">
        <w:t xml:space="preserve">en </w:t>
      </w:r>
      <w:r w:rsidR="00ED7E38">
        <w:t>el municipio</w:t>
      </w:r>
      <w:r w:rsidR="00CC098A">
        <w:t>, y ha presentado toda la documentación necesaria y exigible.</w:t>
      </w:r>
    </w:p>
    <w:p w:rsidR="00CC098A" w:rsidRDefault="00CC098A" w:rsidP="004E7642">
      <w:pPr>
        <w:ind w:firstLine="708"/>
        <w:jc w:val="both"/>
      </w:pPr>
      <w:r>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422237">
        <w:rPr>
          <w:color w:val="FF0000"/>
        </w:rPr>
        <w:t>XX</w:t>
      </w:r>
      <w:r w:rsidRPr="00653675">
        <w:rPr>
          <w:color w:val="FF0000"/>
        </w:rPr>
        <w:t xml:space="preserve"> </w:t>
      </w:r>
      <w:r w:rsidRPr="00F2700E">
        <w:t xml:space="preserve">de la Comisión </w:t>
      </w:r>
      <w:r w:rsidRPr="00CC098A">
        <w:t>Bila</w:t>
      </w:r>
      <w:r w:rsidR="008D5D8A">
        <w:t xml:space="preserve">teral, relativo al entorno residencial de rehabilitación programada de </w:t>
      </w:r>
      <w:r w:rsidR="008D5D8A" w:rsidRPr="0040234B">
        <w:t>“</w:t>
      </w:r>
      <w:r w:rsidR="0040234B">
        <w:t>Zona Binaced</w:t>
      </w:r>
      <w:r w:rsidR="008D5D8A" w:rsidRPr="0040234B">
        <w:t>”</w:t>
      </w:r>
      <w:r w:rsidR="008D5D8A" w:rsidRPr="00355293">
        <w:t>,</w:t>
      </w:r>
      <w:r w:rsidR="008D5D8A">
        <w:t xml:space="preserve"> en el municipio de </w:t>
      </w:r>
      <w:r w:rsidR="00964257">
        <w:t>Binaced</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964257">
        <w:t>Binaced</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w:t>
      </w:r>
      <w:r w:rsidR="00CE115B" w:rsidRPr="0040234B">
        <w:t>“</w:t>
      </w:r>
      <w:r w:rsidR="0040234B">
        <w:t>Zona Binaced</w:t>
      </w:r>
      <w:r w:rsidR="00CE115B" w:rsidRPr="0040234B">
        <w:t>”,</w:t>
      </w:r>
      <w:r w:rsidR="00CE115B">
        <w:t xml:space="preserve">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964257" w:rsidRPr="00964257">
        <w:rPr>
          <w:b/>
        </w:rPr>
        <w:t>497.650,9</w:t>
      </w:r>
      <w:r w:rsidR="00981211" w:rsidRPr="00964257">
        <w:rPr>
          <w:b/>
        </w:rPr>
        <w:t>6</w:t>
      </w:r>
      <w:r w:rsidR="009C072B" w:rsidRPr="00964257">
        <w:rPr>
          <w:b/>
        </w:rPr>
        <w:t xml:space="preserve"> </w:t>
      </w:r>
      <w:r w:rsidR="00212ECD" w:rsidRPr="00964257">
        <w:rPr>
          <w:b/>
        </w:rPr>
        <w:t>€</w:t>
      </w:r>
      <w:r w:rsidRPr="00964257">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422237" w:rsidRPr="00422237">
        <w:rPr>
          <w:color w:val="FF0000"/>
        </w:rPr>
        <w:t>XX</w:t>
      </w:r>
      <w:r w:rsidR="00CE115B">
        <w:t xml:space="preserve">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40234B">
        <w:t>Zona Binaced</w:t>
      </w:r>
      <w:r w:rsidR="00CE115B">
        <w:t xml:space="preserve">”, en el municipio de </w:t>
      </w:r>
      <w:r w:rsidR="00964257">
        <w:t>Binaced</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964257">
        <w:t>Binaced</w:t>
      </w:r>
      <w:r w:rsidR="007F008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964257">
        <w:t>Binaced</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312AC">
        <w:t>Departamento de Fomento, Vivienda, Movilidad y Logística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964257">
        <w:t>Binaced</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312AC">
        <w:t>Departamento de Fomento, Vivienda, Movilidad y Logística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rsidR="005312AC">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177705" w:rsidP="00177705">
      <w:pPr>
        <w:jc w:val="both"/>
      </w:pPr>
      <w:r>
        <w:tab/>
      </w:r>
      <w:r w:rsidR="008512C1">
        <w:t>Son actuaciones subvencionables las definidas como tales en el artículo 1</w:t>
      </w:r>
      <w:r>
        <w:t>1</w:t>
      </w:r>
      <w:r w:rsidR="008512C1">
        <w:t xml:space="preserve"> del RD 853. </w:t>
      </w:r>
      <w:r w:rsidR="00941007">
        <w:t>Los edificios objeto de las actuaciones</w:t>
      </w:r>
      <w:r w:rsidR="008512C1">
        <w:t xml:space="preserve"> de rehabilitación</w:t>
      </w:r>
      <w:r w:rsidR="00941007">
        <w:t xml:space="preserve"> </w:t>
      </w:r>
      <w:r w:rsidR="008512C1">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422237" w:rsidP="00941007">
      <w:pPr>
        <w:ind w:left="708"/>
        <w:jc w:val="both"/>
      </w:pPr>
      <w:r>
        <w:tab/>
      </w:r>
      <w:r w:rsidR="00941007">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w:t>
      </w:r>
      <w:r w:rsidR="00CE6F56" w:rsidRPr="00B93E15">
        <w:t>y el competente para resolver</w:t>
      </w:r>
      <w:r w:rsidR="005E3D5E">
        <w:t xml:space="preserv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964257">
        <w:t>Binaced</w:t>
      </w:r>
      <w:r>
        <w:t xml:space="preserve">. La aprobación de convocatorias y contratos requerirá informe favorable previo de la </w:t>
      </w:r>
      <w:r w:rsidR="005312AC">
        <w:t>Dirección General de Vivienda</w:t>
      </w:r>
      <w:r>
        <w:t>.</w:t>
      </w:r>
    </w:p>
    <w:p w:rsidR="00280ABF" w:rsidRDefault="00280ABF" w:rsidP="00280ABF">
      <w:pPr>
        <w:pStyle w:val="Prrafodelista"/>
        <w:ind w:left="0" w:firstLine="360"/>
        <w:jc w:val="both"/>
      </w:pPr>
    </w:p>
    <w:p w:rsidR="00CE6F56" w:rsidRDefault="00CE6F56" w:rsidP="00CE6F56">
      <w:pPr>
        <w:pStyle w:val="Prrafodelista"/>
        <w:ind w:left="0" w:firstLine="708"/>
        <w:jc w:val="both"/>
      </w:pPr>
      <w:r w:rsidRPr="00B93E15">
        <w:t xml:space="preserve">Las propuestas de resolución se remitirán a la </w:t>
      </w:r>
      <w:r w:rsidR="005312AC" w:rsidRPr="00B93E15">
        <w:t>Dirección General de Vivienda</w:t>
      </w:r>
      <w:r w:rsidRPr="00B93E15">
        <w:t>, que emitirá informe previo y vinculante a la resolución de las subvenciones incluidas en el ACB y en esta Orden.</w:t>
      </w:r>
    </w:p>
    <w:p w:rsidR="00CE6F56" w:rsidRDefault="00CE6F56" w:rsidP="008512C1">
      <w:pPr>
        <w:pStyle w:val="Prrafodelista"/>
        <w:ind w:left="0"/>
        <w:jc w:val="both"/>
      </w:pPr>
    </w:p>
    <w:p w:rsidR="001044F4" w:rsidRDefault="001044F4" w:rsidP="008512C1">
      <w:pPr>
        <w:pStyle w:val="Prrafodelista"/>
        <w:ind w:left="0"/>
        <w:jc w:val="both"/>
      </w:pPr>
    </w:p>
    <w:p w:rsidR="009455BB" w:rsidRDefault="00160041" w:rsidP="009455BB">
      <w:pPr>
        <w:pStyle w:val="Prrafodelista"/>
        <w:numPr>
          <w:ilvl w:val="0"/>
          <w:numId w:val="15"/>
        </w:numPr>
        <w:jc w:val="both"/>
      </w:pPr>
      <w:r>
        <w:rPr>
          <w:b/>
        </w:rPr>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 xml:space="preserve">convocar </w:t>
      </w:r>
      <w:r w:rsidR="00CE6F56" w:rsidRPr="00B93E15">
        <w:t>instruir y resolver</w:t>
      </w:r>
      <w:r w:rsidR="00CE6F56">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w:t>
      </w:r>
      <w:r w:rsidR="005312AC">
        <w:t>Dirección General de Vivienda</w:t>
      </w:r>
      <w:r w:rsidR="00F73A51">
        <w:t xml:space="preserve">, </w:t>
      </w:r>
      <w:r w:rsidR="00CE6F56" w:rsidRPr="00B93E15">
        <w:t>que emitirá informe previo y vinculante a la resolución.</w:t>
      </w:r>
      <w:r w:rsidR="00F73A51">
        <w:t xml:space="preserve"> </w:t>
      </w:r>
    </w:p>
    <w:p w:rsidR="00F73A51" w:rsidRDefault="00F73A51" w:rsidP="002927EF">
      <w:pPr>
        <w:ind w:left="360" w:firstLine="696"/>
        <w:jc w:val="both"/>
      </w:pPr>
      <w:r>
        <w:t>Igualmente, el Ayuntamiento podrá ser destinatario último</w:t>
      </w:r>
      <w:r w:rsidR="00CE6F56">
        <w:t>, en su caso,</w:t>
      </w:r>
      <w:r>
        <w:t xml:space="preserve"> de las subvenciones de rehabilitación para viviendas </w:t>
      </w:r>
      <w:r w:rsidR="0087651C">
        <w:t>de propiedad municipal</w:t>
      </w:r>
      <w:r>
        <w:t xml:space="preserve">. </w:t>
      </w:r>
      <w:r w:rsidR="00CE6F56">
        <w:t xml:space="preserve">En este caso deberá remitir la misma documentación que los beneficiarios particulares y una </w:t>
      </w:r>
      <w:r w:rsidR="00CE6F56" w:rsidRPr="00B93E15">
        <w:t>propuesta</w:t>
      </w:r>
      <w:r w:rsidR="00CE6F56">
        <w:t xml:space="preserve"> a la </w:t>
      </w:r>
      <w:r w:rsidR="005312AC">
        <w:t>Dirección General de Vivienda</w:t>
      </w:r>
      <w:r w:rsidR="00CE6F56">
        <w:t xml:space="preserve">, </w:t>
      </w:r>
      <w:r w:rsidR="00CE6F56" w:rsidRPr="00B93E15">
        <w:t>que emitirá informe previo vinculante aprobando, en su caso, la actuación</w:t>
      </w:r>
      <w:r w:rsidRPr="00B93E15">
        <w:t>.</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 xml:space="preserve">Los requisitos de los edificios y actuaciones subvencionables son los definidos en los artículos </w:t>
      </w:r>
      <w:r w:rsidR="001044F4">
        <w:t>11</w:t>
      </w:r>
      <w:r>
        <w:t xml:space="preserve"> y </w:t>
      </w:r>
      <w:r w:rsidR="001044F4">
        <w:t>14.1, letra a),</w:t>
      </w:r>
      <w:r>
        <w:t xml:space="preserve">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CE6F56" w:rsidRPr="0081793C" w:rsidRDefault="00CE6F56" w:rsidP="00CE6F56">
      <w:pPr>
        <w:pStyle w:val="Prrafodelista"/>
        <w:numPr>
          <w:ilvl w:val="0"/>
          <w:numId w:val="16"/>
        </w:numPr>
        <w:ind w:left="1410"/>
        <w:jc w:val="both"/>
      </w:pPr>
      <w:r>
        <w:t xml:space="preserve">Remitir las propuestas de resolución a la </w:t>
      </w:r>
      <w:r w:rsidR="005312AC">
        <w:t>Dirección General de Vivienda</w:t>
      </w:r>
      <w:r>
        <w:t xml:space="preserve"> en el plazo máximo de 2 meses desde la presentación de la solicitud, con objeto de que la Dirección General </w:t>
      </w:r>
      <w:r w:rsidRPr="00B93E15">
        <w:t>pueda emitir el informe vinculante previo a la resolución.</w:t>
      </w:r>
    </w:p>
    <w:p w:rsidR="00CE6F56" w:rsidRPr="00B93E15" w:rsidRDefault="00CE6F56" w:rsidP="00CE6F56">
      <w:pPr>
        <w:pStyle w:val="Prrafodelista"/>
        <w:numPr>
          <w:ilvl w:val="0"/>
          <w:numId w:val="16"/>
        </w:numPr>
        <w:ind w:left="1410"/>
        <w:jc w:val="both"/>
      </w:pPr>
      <w:r w:rsidRPr="00B93E15">
        <w:t xml:space="preserve">Resolver el procedimiento de concesión en el plazo máximo de 3 meses que establece la legislación. </w:t>
      </w:r>
    </w:p>
    <w:p w:rsidR="00CE6F56" w:rsidRPr="00B93E15" w:rsidRDefault="00CE6F56" w:rsidP="00CE6F56">
      <w:pPr>
        <w:pStyle w:val="Prrafodelista"/>
        <w:numPr>
          <w:ilvl w:val="0"/>
          <w:numId w:val="16"/>
        </w:numPr>
        <w:ind w:left="1410"/>
        <w:jc w:val="both"/>
      </w:pPr>
      <w:r w:rsidRPr="00B93E15">
        <w:t>En su caso, resolver provisionalmente los expedientes, de acuerdo con lo previsto en el apartado 5 del citado artículo 35 del RD.</w:t>
      </w:r>
    </w:p>
    <w:p w:rsidR="00CE6F56" w:rsidRDefault="00CE6F56" w:rsidP="00CE6F56">
      <w:pPr>
        <w:pStyle w:val="Prrafodelista"/>
        <w:numPr>
          <w:ilvl w:val="0"/>
          <w:numId w:val="16"/>
        </w:numPr>
        <w:ind w:left="1410"/>
        <w:jc w:val="both"/>
      </w:pPr>
      <w:r>
        <w:t>Tramitar los expedientes y obtener las autorizaciones municipales necesarias para permitir cumplir los plazos de ejecución previstos en el apartado 6 del artículo 35.</w:t>
      </w:r>
    </w:p>
    <w:p w:rsidR="00CE6F56" w:rsidRPr="00B93E15" w:rsidRDefault="00CE6F56" w:rsidP="00CE6F56">
      <w:pPr>
        <w:pStyle w:val="Prrafodelista"/>
        <w:numPr>
          <w:ilvl w:val="0"/>
          <w:numId w:val="16"/>
        </w:numPr>
        <w:ind w:left="1410"/>
        <w:jc w:val="both"/>
      </w:pPr>
      <w:r w:rsidRPr="00B93E15">
        <w:t>Cumplir el resto de obligaciones que exige el artículo 35 incluyendo el control de las justificaciones de los destinatarios últimos.</w:t>
      </w:r>
    </w:p>
    <w:p w:rsidR="00D538CD" w:rsidRDefault="00D538CD" w:rsidP="002927EF">
      <w:pPr>
        <w:ind w:left="348" w:firstLine="702"/>
        <w:jc w:val="both"/>
      </w:pPr>
      <w:r>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CE6F56" w:rsidRDefault="00CE6F56" w:rsidP="00CE6F56">
      <w:pPr>
        <w:ind w:left="348" w:firstLine="702"/>
        <w:jc w:val="both"/>
      </w:pPr>
      <w:r>
        <w:t xml:space="preserve">El Ayuntamiento de </w:t>
      </w:r>
      <w:r w:rsidR="00964257">
        <w:t>Binaced</w:t>
      </w:r>
      <w:r>
        <w:t xml:space="preserve"> </w:t>
      </w:r>
      <w:r w:rsidRPr="00B93E15">
        <w:t>deberá remitir informes de situación de todas las actuaciones para dar cumplimiento a los hitos y plazos especificados en el artículo sexto de esta Orden.</w:t>
      </w:r>
    </w:p>
    <w:p w:rsidR="004E7642" w:rsidRDefault="004E7642" w:rsidP="002927EF">
      <w:pPr>
        <w:ind w:left="348" w:firstLine="645"/>
        <w:jc w:val="both"/>
      </w:pPr>
      <w:r>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964257">
        <w:t>Binaced</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 xml:space="preserve">El ayuntamiento, beneficiario de la concesión directa de las ayudas correspondientes a las obras de urbanización o reurbanización de los espacios públicos del ámbito incluidas en el ERRP, </w:t>
      </w:r>
      <w:r w:rsidR="00734233">
        <w:t xml:space="preserve">en su caso, </w:t>
      </w:r>
      <w:r>
        <w:t xml:space="preserve">deberá presentar </w:t>
      </w:r>
      <w:r w:rsidR="00CE6F56">
        <w:t xml:space="preserve">toda </w:t>
      </w:r>
      <w:r>
        <w:t xml:space="preserve">la documentación necesaria a la Dirección General de Vivienda </w:t>
      </w:r>
      <w:r w:rsidR="00CE6F56">
        <w:t xml:space="preserve">Rehabilitación </w:t>
      </w:r>
      <w:r w:rsidR="00CE6F56" w:rsidRPr="00B93E15">
        <w:t>para su aprobación, previa a la ejecución</w:t>
      </w:r>
      <w:r w:rsidRPr="00B93E15">
        <w:t>.</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 xml:space="preserve">incluido en el total de la subvención concedida mediante esta Orden,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CE6F56" w:rsidRDefault="00CE6F56" w:rsidP="00CE6F56">
      <w:pPr>
        <w:ind w:left="348" w:firstLine="702"/>
        <w:jc w:val="both"/>
      </w:pPr>
      <w:r>
        <w:t xml:space="preserve">El Ayuntamiento de Sabiñánigo </w:t>
      </w:r>
      <w:r w:rsidRPr="00B93E15">
        <w:t>deberá remitir informes de situación de todas las actuaciones para dar cumplimiento a los hitos y plazos especificados en el artículo sexto de esta Orden.</w:t>
      </w: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964257">
        <w:t>Binaced</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CE6F56" w:rsidRDefault="00CE6F56" w:rsidP="00CE6F56">
      <w:pPr>
        <w:ind w:left="348" w:firstLine="702"/>
        <w:jc w:val="both"/>
      </w:pPr>
      <w:r>
        <w:t xml:space="preserve">El Ayuntamiento de </w:t>
      </w:r>
      <w:r w:rsidR="00964257">
        <w:t>Binaced</w:t>
      </w:r>
      <w:r>
        <w:t xml:space="preserve"> </w:t>
      </w:r>
      <w:r w:rsidRPr="00B93E15">
        <w:t>deberá remitir informes de situación de todas las actuaciones para dar cumplimiento a los hitos y plazos especificados en el artículo sexto de esta Orden.</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w:t>
      </w:r>
      <w:r w:rsidR="005312AC">
        <w:t>Departamento de Fomento, Vivienda, Movilidad y Logística</w:t>
      </w:r>
      <w:r>
        <w:t xml:space="preserve">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CE6F56" w:rsidRDefault="00CE6F56" w:rsidP="00CE6F56">
      <w:pPr>
        <w:ind w:firstLine="708"/>
        <w:jc w:val="both"/>
      </w:pPr>
      <w:r w:rsidRPr="000671F4">
        <w:t xml:space="preserve">El órgano competente para la tramitación e instrucción del expediente relativo </w:t>
      </w:r>
      <w:r w:rsidRPr="00B93E15">
        <w:t>a esta subvención directa concedida, así como para emitir los informes previos vinculantes para la resolución de concesión de las ayudas y la aprobación de las actuaciones incluidas</w:t>
      </w:r>
      <w:r>
        <w:t xml:space="preserve"> en el ERRP,</w:t>
      </w:r>
      <w:r w:rsidRPr="000671F4">
        <w:t xml:space="preserve"> es la </w:t>
      </w:r>
      <w:r w:rsidR="005312AC">
        <w:t>Dirección General de Vivienda</w:t>
      </w:r>
      <w:r w:rsidRPr="000671F4">
        <w:t>, que realizará todas las actuaciones e informes necesarios de carácter técnico a través del 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981211" w:rsidRPr="00964257">
        <w:t xml:space="preserve">cuatrocientos </w:t>
      </w:r>
      <w:r w:rsidR="00964257" w:rsidRPr="00964257">
        <w:t xml:space="preserve">noventa y siete mil seiscientos cincuenta euros con noventa y seis céntimos </w:t>
      </w:r>
      <w:r w:rsidRPr="00964257">
        <w:t>(</w:t>
      </w:r>
      <w:r w:rsidR="00964257" w:rsidRPr="00964257">
        <w:rPr>
          <w:b/>
        </w:rPr>
        <w:t>497.650,9</w:t>
      </w:r>
      <w:r w:rsidR="00981211" w:rsidRPr="00964257">
        <w:rPr>
          <w:b/>
        </w:rPr>
        <w:t>6</w:t>
      </w:r>
      <w:r w:rsidRPr="00964257">
        <w:rPr>
          <w:b/>
        </w:rPr>
        <w:t xml:space="preserve"> €</w:t>
      </w:r>
      <w:r w:rsidRPr="00964257">
        <w:t>)</w:t>
      </w:r>
      <w:r w:rsidR="00371C68" w:rsidRPr="00964257">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 xml:space="preserve">31 de </w:t>
      </w:r>
      <w:r w:rsidR="0044512D">
        <w:t>enero</w:t>
      </w:r>
      <w:r w:rsidR="002A104C">
        <w:t xml:space="preserve"> de 202</w:t>
      </w:r>
      <w:r w:rsidR="0044512D">
        <w:t>4</w:t>
      </w:r>
      <w:bookmarkStart w:id="0" w:name="_GoBack"/>
      <w:bookmarkEnd w:id="0"/>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 xml:space="preserve">Haber remitido a la </w:t>
      </w:r>
      <w:r w:rsidR="005312AC">
        <w:t>Dirección General de Vivienda</w:t>
      </w:r>
      <w:r w:rsidR="002A104C">
        <w:t xml:space="preserve">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E6F56" w:rsidRDefault="00CE6F56" w:rsidP="00CE6F56">
      <w:pPr>
        <w:pStyle w:val="Prrafodelista"/>
        <w:numPr>
          <w:ilvl w:val="0"/>
          <w:numId w:val="11"/>
        </w:numPr>
        <w:jc w:val="both"/>
      </w:pPr>
      <w:r>
        <w:t>HITO 1:</w:t>
      </w:r>
    </w:p>
    <w:p w:rsidR="00CE6F56" w:rsidRPr="007A7F00" w:rsidRDefault="00CE6F56" w:rsidP="00CE6F56">
      <w:pPr>
        <w:pStyle w:val="Prrafodelista"/>
        <w:numPr>
          <w:ilvl w:val="0"/>
          <w:numId w:val="7"/>
        </w:numPr>
        <w:ind w:left="786"/>
      </w:pPr>
      <w:r>
        <w:t xml:space="preserve">Texto de la convocatoria remitido previamente y con informe favorable de la </w:t>
      </w:r>
      <w:r w:rsidR="005312AC">
        <w:t>Dirección General de Vivienda</w:t>
      </w:r>
      <w:r>
        <w:t>.</w:t>
      </w:r>
    </w:p>
    <w:p w:rsidR="00CE6F56" w:rsidRDefault="00CE6F56" w:rsidP="00CE6F56">
      <w:pPr>
        <w:pStyle w:val="Prrafodelista"/>
        <w:numPr>
          <w:ilvl w:val="0"/>
          <w:numId w:val="7"/>
        </w:numPr>
        <w:ind w:left="786"/>
        <w:jc w:val="both"/>
      </w:pPr>
      <w:r>
        <w:t>Informe justificativo de la puesta en marcha de la Oficina de Rehabilitación</w:t>
      </w:r>
    </w:p>
    <w:p w:rsidR="00CE6F56" w:rsidRDefault="00CE6F56" w:rsidP="00CE6F56">
      <w:pPr>
        <w:pStyle w:val="Prrafodelista"/>
        <w:numPr>
          <w:ilvl w:val="0"/>
          <w:numId w:val="7"/>
        </w:numPr>
        <w:ind w:left="786"/>
        <w:jc w:val="both"/>
      </w:pPr>
      <w:r>
        <w:t>Documentación acreditativa los contratos del personal que preste servicios en la oficina de rehabilitación.</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ind w:left="0"/>
        <w:jc w:val="both"/>
      </w:pPr>
    </w:p>
    <w:p w:rsidR="00CE6F56" w:rsidRDefault="00CE6F56" w:rsidP="00CE6F56">
      <w:pPr>
        <w:pStyle w:val="Prrafodelista"/>
        <w:numPr>
          <w:ilvl w:val="0"/>
          <w:numId w:val="11"/>
        </w:numPr>
        <w:jc w:val="both"/>
      </w:pPr>
      <w:r>
        <w:t>HITO 2:</w:t>
      </w:r>
    </w:p>
    <w:p w:rsidR="00CE6F56" w:rsidRPr="00B93E15" w:rsidRDefault="00CE6F56" w:rsidP="00CE6F56">
      <w:pPr>
        <w:pStyle w:val="Prrafodelista"/>
        <w:numPr>
          <w:ilvl w:val="0"/>
          <w:numId w:val="7"/>
        </w:numPr>
        <w:ind w:left="786"/>
        <w:jc w:val="both"/>
      </w:pPr>
      <w:r w:rsidRPr="00B93E15">
        <w:t>Propuestas de resolución de las subvenciones, de forma individualizada para cada expediente, tanto las de concesión como desestimadas, desistidas e inadmitidas, previo a la resolución.</w:t>
      </w:r>
    </w:p>
    <w:p w:rsidR="00CE6F56" w:rsidRDefault="00CE6F56" w:rsidP="00CE6F56">
      <w:pPr>
        <w:pStyle w:val="Prrafodelista"/>
        <w:numPr>
          <w:ilvl w:val="0"/>
          <w:numId w:val="7"/>
        </w:numPr>
        <w:ind w:left="786"/>
        <w:jc w:val="both"/>
      </w:pPr>
      <w:r>
        <w:t>Documentación completa de cada expediente, incluyendo toda la documentación aportada por los interesados y los informes municipales previos a las propuestas de resolución se podrá aportar, bien de forma telemática o bien mediante acceso a repositorios, bases de datos o aplicaciones informáticas municipales.</w:t>
      </w:r>
    </w:p>
    <w:p w:rsidR="00CE6F56" w:rsidRPr="00B93E15" w:rsidRDefault="00CE6F56" w:rsidP="00CE6F56">
      <w:pPr>
        <w:pStyle w:val="Prrafodelista"/>
        <w:numPr>
          <w:ilvl w:val="0"/>
          <w:numId w:val="7"/>
        </w:numPr>
        <w:ind w:left="786"/>
        <w:jc w:val="both"/>
      </w:pPr>
      <w:r w:rsidRPr="00B93E15">
        <w:t>Propuesta de concesión de las obras de urbanización del ámbito, o en caso de que sean obras municipales, propuesta de aprobación.</w:t>
      </w:r>
    </w:p>
    <w:p w:rsidR="00CE6F56" w:rsidRDefault="00CE6F56" w:rsidP="00CE6F56">
      <w:pPr>
        <w:pStyle w:val="Prrafodelista"/>
        <w:numPr>
          <w:ilvl w:val="0"/>
          <w:numId w:val="7"/>
        </w:numPr>
        <w:ind w:left="786"/>
        <w:jc w:val="both"/>
      </w:pPr>
      <w:r>
        <w:t xml:space="preserve">Proyecto o proyectos de obras de urbanización o de obras ordinarias del ámbito ERRP. Se admite presentar una memoria que describa las obras incluyendo memoria, planos y presupuesto; en ese caso </w:t>
      </w:r>
      <w:r w:rsidRPr="00B93E15">
        <w:t>procederá</w:t>
      </w:r>
      <w:r>
        <w:t xml:space="preserve"> una concesión provisional condicionada a que se presente el proyecto completo en el plazo de tres meses, como condición resolutoria.</w:t>
      </w:r>
    </w:p>
    <w:p w:rsidR="00CE6F56" w:rsidRPr="00B93E15" w:rsidRDefault="00CE6F56" w:rsidP="00CE6F56">
      <w:pPr>
        <w:pStyle w:val="Prrafodelista"/>
        <w:numPr>
          <w:ilvl w:val="0"/>
          <w:numId w:val="7"/>
        </w:numPr>
        <w:ind w:left="786"/>
        <w:jc w:val="both"/>
      </w:pPr>
      <w:r w:rsidRPr="00B93E15">
        <w:t>Informe de seguimiento de las actuaciones llevadas a cabo en el periodo.</w:t>
      </w:r>
    </w:p>
    <w:p w:rsidR="00CE6F56" w:rsidRDefault="00CE6F56" w:rsidP="00CE6F56">
      <w:pPr>
        <w:pStyle w:val="Prrafodelista"/>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HITO 3:</w:t>
      </w:r>
    </w:p>
    <w:p w:rsidR="00CE6F56" w:rsidRDefault="00CE6F56" w:rsidP="00CE6F56">
      <w:pPr>
        <w:pStyle w:val="Prrafodelista"/>
        <w:numPr>
          <w:ilvl w:val="0"/>
          <w:numId w:val="7"/>
        </w:numPr>
        <w:ind w:left="786"/>
        <w:jc w:val="both"/>
      </w:pPr>
      <w:r>
        <w:t>Certificación de inicio de obras: al menos el 80% de las obras concedidas, iniciadas.</w:t>
      </w:r>
    </w:p>
    <w:p w:rsidR="00CE6F56" w:rsidRDefault="00CE6F56" w:rsidP="00CE6F56">
      <w:pPr>
        <w:pStyle w:val="Prrafodelista"/>
        <w:numPr>
          <w:ilvl w:val="0"/>
          <w:numId w:val="7"/>
        </w:numPr>
        <w:ind w:left="786"/>
        <w:jc w:val="both"/>
      </w:pPr>
      <w:r>
        <w:t>Certificado de inicio de las obras de urbanización.</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CE6F56" w:rsidRDefault="00CE6F56" w:rsidP="00CE6F56">
      <w:pPr>
        <w:pStyle w:val="Prrafodelista"/>
        <w:ind w:left="0"/>
        <w:jc w:val="both"/>
      </w:pPr>
    </w:p>
    <w:p w:rsidR="00CE6F56" w:rsidRDefault="00CE6F56" w:rsidP="00CE6F56">
      <w:pPr>
        <w:pStyle w:val="Prrafodelista"/>
        <w:ind w:left="0"/>
        <w:jc w:val="both"/>
      </w:pPr>
    </w:p>
    <w:p w:rsidR="00CE6F56" w:rsidRDefault="00CE6F56" w:rsidP="00CE6F56">
      <w:pPr>
        <w:pStyle w:val="Prrafodelista"/>
        <w:numPr>
          <w:ilvl w:val="0"/>
          <w:numId w:val="11"/>
        </w:numPr>
        <w:jc w:val="both"/>
      </w:pPr>
      <w:r>
        <w:t xml:space="preserve">HITO 4: </w:t>
      </w:r>
    </w:p>
    <w:p w:rsidR="00CE6F56" w:rsidRDefault="00CE6F56" w:rsidP="00CE6F56">
      <w:pPr>
        <w:pStyle w:val="Prrafodelista"/>
        <w:numPr>
          <w:ilvl w:val="0"/>
          <w:numId w:val="7"/>
        </w:numPr>
        <w:ind w:left="786"/>
        <w:jc w:val="both"/>
      </w:pPr>
      <w:r>
        <w:t xml:space="preserve">Certificación final de todas las obras </w:t>
      </w:r>
    </w:p>
    <w:p w:rsidR="00CE6F56" w:rsidRDefault="00CE6F56" w:rsidP="00CE6F56">
      <w:pPr>
        <w:pStyle w:val="Prrafodelista"/>
        <w:numPr>
          <w:ilvl w:val="0"/>
          <w:numId w:val="7"/>
        </w:numPr>
        <w:ind w:left="786"/>
        <w:jc w:val="both"/>
      </w:pPr>
      <w:r w:rsidRPr="00ED362A">
        <w:t xml:space="preserve">Certificado de eficiencia energética de </w:t>
      </w:r>
      <w:r>
        <w:t xml:space="preserve">todos los </w:t>
      </w:r>
      <w:r w:rsidRPr="00ED362A">
        <w:t>edificio</w:t>
      </w:r>
      <w:r>
        <w:t>s rehabilitados,</w:t>
      </w:r>
      <w:r w:rsidRPr="00ED362A">
        <w:t xml:space="preserve"> firmado</w:t>
      </w:r>
      <w:r>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t>n</w:t>
      </w:r>
      <w:r w:rsidRPr="00ED362A">
        <w:t xml:space="preserve"> </w:t>
      </w:r>
      <w:r>
        <w:t>los</w:t>
      </w:r>
      <w:r w:rsidRPr="00ED362A">
        <w:t xml:space="preserve"> edificio</w:t>
      </w:r>
      <w:r>
        <w:t>s</w:t>
      </w:r>
      <w:r w:rsidRPr="00ED362A">
        <w:t>, ambos emitidos por técnico competente. Se deberá incluir los porcentajes de contribución al etiquetado</w:t>
      </w:r>
      <w:r>
        <w:t xml:space="preserve"> verde y digital a los que dan cumplimiento los proyectos.</w:t>
      </w:r>
    </w:p>
    <w:p w:rsidR="00CE6F56" w:rsidRDefault="00CE6F56" w:rsidP="00CE6F56">
      <w:pPr>
        <w:pStyle w:val="Prrafodelista"/>
        <w:numPr>
          <w:ilvl w:val="0"/>
          <w:numId w:val="7"/>
        </w:numPr>
        <w:ind w:left="786"/>
        <w:jc w:val="both"/>
      </w:pPr>
      <w:r>
        <w:t>Documentación acreditativa e informe final del funcionamiento de la Oficina de rehabilitación hasta esa fecha. Solo se admitirá la financiación de la oficina hasta el 30 de junio de 2026.</w:t>
      </w:r>
    </w:p>
    <w:p w:rsidR="00CE6F56" w:rsidRPr="00B93E15" w:rsidRDefault="00CE6F56" w:rsidP="00CE6F56">
      <w:pPr>
        <w:pStyle w:val="Prrafodelista"/>
        <w:numPr>
          <w:ilvl w:val="0"/>
          <w:numId w:val="7"/>
        </w:numPr>
        <w:ind w:left="786"/>
        <w:jc w:val="both"/>
      </w:pPr>
      <w:r w:rsidRPr="00B93E15">
        <w:t>Informe de seguimiento de las actuaciones y ejecución de las obras llevadas a cabo en el periodo.</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964257">
        <w:t>Binaced</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w:t>
      </w:r>
      <w:r w:rsidR="005312AC">
        <w:t>Dirección General de Vivienda</w:t>
      </w:r>
      <w:r>
        <w:t xml:space="preserve">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r w:rsidR="00964257">
        <w:t>Binaced</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w:t>
      </w:r>
      <w:r w:rsidR="00A94B6B">
        <w:t>1</w:t>
      </w:r>
      <w:r>
        <w:t xml:space="preserve"> de</w:t>
      </w:r>
      <w:r w:rsidR="00A94B6B">
        <w:t>l Texto Refundido de</w:t>
      </w:r>
      <w:r>
        <w:t xml:space="preserv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rsidR="00A94B6B">
        <w:t>el citado Texto Refundido de la L</w:t>
      </w:r>
      <w:r>
        <w:t>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964257">
        <w:t>Binaced</w:t>
      </w:r>
      <w:r>
        <w:t xml:space="preserve"> podrá proponer a la </w:t>
      </w:r>
      <w:r w:rsidR="005312AC">
        <w:t>Dirección General de Vivienda</w:t>
      </w:r>
      <w:r>
        <w:t xml:space="preserve">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32 del texto refundido de la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964257">
        <w:t>Binaced</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p>
    <w:p w:rsidR="003740FF" w:rsidRDefault="00AC6C1D" w:rsidP="00290FC0">
      <w:pPr>
        <w:jc w:val="both"/>
      </w:pPr>
      <w:r>
        <w:rPr>
          <w:b/>
        </w:rPr>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E753FF" w:rsidRDefault="00E753FF" w:rsidP="003740FF">
      <w:pPr>
        <w:ind w:firstLine="708"/>
        <w:jc w:val="both"/>
      </w:pPr>
    </w:p>
    <w:p w:rsidR="0047347C" w:rsidRDefault="003740FF" w:rsidP="0047347C">
      <w:pPr>
        <w:jc w:val="right"/>
      </w:pPr>
      <w:r>
        <w:t>Zaragoza</w:t>
      </w:r>
      <w:r w:rsidR="0047347C">
        <w:t>, a fecha de firma electrónica</w:t>
      </w:r>
    </w:p>
    <w:p w:rsidR="0047347C" w:rsidRDefault="0047347C" w:rsidP="0047347C">
      <w:pPr>
        <w:jc w:val="right"/>
      </w:pPr>
      <w:r>
        <w:t xml:space="preserve">EL CONSEJERO DE </w:t>
      </w:r>
      <w:r w:rsidR="00A94B6B">
        <w:t>FOMENTO, VIVIENDA, MOVILIDAD Y LOGÍSTICA</w:t>
      </w:r>
    </w:p>
    <w:p w:rsidR="0047347C" w:rsidRPr="00A94B6B" w:rsidRDefault="00A94B6B" w:rsidP="0047347C">
      <w:pPr>
        <w:jc w:val="right"/>
      </w:pPr>
      <w:r w:rsidRPr="00A94B6B">
        <w:t>OCTAVIO LÓPEZ RODRIGUEZ</w:t>
      </w:r>
    </w:p>
    <w:sectPr w:rsidR="0047347C" w:rsidRPr="00A94B6B"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44512D">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044F4"/>
    <w:rsid w:val="0014622B"/>
    <w:rsid w:val="00160041"/>
    <w:rsid w:val="001672B3"/>
    <w:rsid w:val="001722A0"/>
    <w:rsid w:val="00177705"/>
    <w:rsid w:val="00184F7E"/>
    <w:rsid w:val="00187BD6"/>
    <w:rsid w:val="001A03A8"/>
    <w:rsid w:val="001A7EE4"/>
    <w:rsid w:val="001B1216"/>
    <w:rsid w:val="001D2EB2"/>
    <w:rsid w:val="00212ECD"/>
    <w:rsid w:val="00246388"/>
    <w:rsid w:val="00280ABF"/>
    <w:rsid w:val="00290FC0"/>
    <w:rsid w:val="002927EF"/>
    <w:rsid w:val="002A104C"/>
    <w:rsid w:val="002A6798"/>
    <w:rsid w:val="002B4C37"/>
    <w:rsid w:val="002B505B"/>
    <w:rsid w:val="002E47CC"/>
    <w:rsid w:val="002F17AA"/>
    <w:rsid w:val="002F45C0"/>
    <w:rsid w:val="00306E14"/>
    <w:rsid w:val="00312DBA"/>
    <w:rsid w:val="00334FE7"/>
    <w:rsid w:val="003466E8"/>
    <w:rsid w:val="00350A43"/>
    <w:rsid w:val="00355293"/>
    <w:rsid w:val="0036204F"/>
    <w:rsid w:val="00362BED"/>
    <w:rsid w:val="00365498"/>
    <w:rsid w:val="00371C68"/>
    <w:rsid w:val="003740FF"/>
    <w:rsid w:val="00381D0B"/>
    <w:rsid w:val="0038276F"/>
    <w:rsid w:val="003857A4"/>
    <w:rsid w:val="003E73BF"/>
    <w:rsid w:val="003F3853"/>
    <w:rsid w:val="003F5A56"/>
    <w:rsid w:val="0040234B"/>
    <w:rsid w:val="00422237"/>
    <w:rsid w:val="00431D61"/>
    <w:rsid w:val="0044512D"/>
    <w:rsid w:val="00466288"/>
    <w:rsid w:val="00471D62"/>
    <w:rsid w:val="0047347C"/>
    <w:rsid w:val="004740B1"/>
    <w:rsid w:val="004740C0"/>
    <w:rsid w:val="004C423B"/>
    <w:rsid w:val="004E7642"/>
    <w:rsid w:val="00530FD5"/>
    <w:rsid w:val="005312AC"/>
    <w:rsid w:val="0053161A"/>
    <w:rsid w:val="00533D7E"/>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07331"/>
    <w:rsid w:val="00727323"/>
    <w:rsid w:val="007325CB"/>
    <w:rsid w:val="00734233"/>
    <w:rsid w:val="007358F5"/>
    <w:rsid w:val="00750B52"/>
    <w:rsid w:val="0075333B"/>
    <w:rsid w:val="0077283B"/>
    <w:rsid w:val="0078194D"/>
    <w:rsid w:val="00794322"/>
    <w:rsid w:val="007A320A"/>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C7B30"/>
    <w:rsid w:val="008D5D8A"/>
    <w:rsid w:val="008D70B4"/>
    <w:rsid w:val="009036CF"/>
    <w:rsid w:val="00906A0C"/>
    <w:rsid w:val="00935A15"/>
    <w:rsid w:val="00941007"/>
    <w:rsid w:val="009455BB"/>
    <w:rsid w:val="00964257"/>
    <w:rsid w:val="00981211"/>
    <w:rsid w:val="009B78FB"/>
    <w:rsid w:val="009C072B"/>
    <w:rsid w:val="009C2900"/>
    <w:rsid w:val="009D6B2C"/>
    <w:rsid w:val="009D6FFC"/>
    <w:rsid w:val="00A45BCD"/>
    <w:rsid w:val="00A47CF5"/>
    <w:rsid w:val="00A6130C"/>
    <w:rsid w:val="00A62808"/>
    <w:rsid w:val="00A710AC"/>
    <w:rsid w:val="00A77617"/>
    <w:rsid w:val="00A7791D"/>
    <w:rsid w:val="00A77B5C"/>
    <w:rsid w:val="00A8006E"/>
    <w:rsid w:val="00A800BA"/>
    <w:rsid w:val="00A92C1A"/>
    <w:rsid w:val="00A94B6B"/>
    <w:rsid w:val="00AA0A83"/>
    <w:rsid w:val="00AB7DB7"/>
    <w:rsid w:val="00AC6C1D"/>
    <w:rsid w:val="00AF2BD3"/>
    <w:rsid w:val="00B02275"/>
    <w:rsid w:val="00B14429"/>
    <w:rsid w:val="00B635EB"/>
    <w:rsid w:val="00B72E99"/>
    <w:rsid w:val="00B91E2B"/>
    <w:rsid w:val="00B93E15"/>
    <w:rsid w:val="00BA6CD7"/>
    <w:rsid w:val="00BB3BD2"/>
    <w:rsid w:val="00BB7E01"/>
    <w:rsid w:val="00BC79D1"/>
    <w:rsid w:val="00BD4134"/>
    <w:rsid w:val="00BD567B"/>
    <w:rsid w:val="00BE5BD9"/>
    <w:rsid w:val="00C05913"/>
    <w:rsid w:val="00C060BF"/>
    <w:rsid w:val="00C202C6"/>
    <w:rsid w:val="00C20BF5"/>
    <w:rsid w:val="00C23CE1"/>
    <w:rsid w:val="00C322B7"/>
    <w:rsid w:val="00C33EF1"/>
    <w:rsid w:val="00C40B0F"/>
    <w:rsid w:val="00C53D90"/>
    <w:rsid w:val="00C57C82"/>
    <w:rsid w:val="00C60ACC"/>
    <w:rsid w:val="00C65001"/>
    <w:rsid w:val="00CA1C9D"/>
    <w:rsid w:val="00CB0DCB"/>
    <w:rsid w:val="00CB41C6"/>
    <w:rsid w:val="00CC098A"/>
    <w:rsid w:val="00CE115B"/>
    <w:rsid w:val="00CE1497"/>
    <w:rsid w:val="00CE5639"/>
    <w:rsid w:val="00CE6F56"/>
    <w:rsid w:val="00D036D2"/>
    <w:rsid w:val="00D20A35"/>
    <w:rsid w:val="00D3647D"/>
    <w:rsid w:val="00D440B1"/>
    <w:rsid w:val="00D4414E"/>
    <w:rsid w:val="00D538CD"/>
    <w:rsid w:val="00DA2B1C"/>
    <w:rsid w:val="00DA5C2C"/>
    <w:rsid w:val="00DE3F9F"/>
    <w:rsid w:val="00E50D2A"/>
    <w:rsid w:val="00E61034"/>
    <w:rsid w:val="00E753FF"/>
    <w:rsid w:val="00E8534E"/>
    <w:rsid w:val="00E92B95"/>
    <w:rsid w:val="00EC2332"/>
    <w:rsid w:val="00ED1820"/>
    <w:rsid w:val="00ED362A"/>
    <w:rsid w:val="00ED7D0C"/>
    <w:rsid w:val="00ED7E38"/>
    <w:rsid w:val="00F10246"/>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EBD38F0"/>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E480A-1F1A-4F33-A50F-D7873B9D2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265</TotalTime>
  <Pages>18</Pages>
  <Words>7860</Words>
  <Characters>43235</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23</cp:revision>
  <cp:lastPrinted>2023-02-06T09:13:00Z</cp:lastPrinted>
  <dcterms:created xsi:type="dcterms:W3CDTF">2023-09-07T07:10:00Z</dcterms:created>
  <dcterms:modified xsi:type="dcterms:W3CDTF">2023-09-28T12:06:00Z</dcterms:modified>
</cp:coreProperties>
</file>