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27FBE" w14:textId="77777777" w:rsidR="005E2C2F" w:rsidRDefault="005E2C2F" w:rsidP="00CC0916">
      <w:pPr>
        <w:rPr>
          <w:rFonts w:ascii="Bw Modelica Medium" w:hAnsi="Bw Modelica Medium" w:cs="Arial"/>
        </w:rPr>
      </w:pPr>
    </w:p>
    <w:p w14:paraId="32C3D507" w14:textId="32B82D70" w:rsidR="00A44087" w:rsidRPr="009C2ED3" w:rsidRDefault="00A44087" w:rsidP="00A44087">
      <w:pPr>
        <w:jc w:val="center"/>
        <w:rPr>
          <w:rFonts w:ascii="Bw Modelica ExtraBold" w:hAnsi="Bw Modelica ExtraBold" w:cs="Arial"/>
          <w:b/>
          <w:u w:val="single"/>
          <w:lang w:val="es-ES_tradnl"/>
        </w:rPr>
      </w:pPr>
      <w:r w:rsidRPr="009C2ED3">
        <w:rPr>
          <w:rFonts w:ascii="Bw Modelica ExtraBold" w:hAnsi="Bw Modelica ExtraBold" w:cs="Arial"/>
          <w:b/>
          <w:u w:val="single"/>
          <w:lang w:val="es-ES_tradnl"/>
        </w:rPr>
        <w:t>ANEXO II</w:t>
      </w:r>
    </w:p>
    <w:p w14:paraId="47A4E21E" w14:textId="322A8802" w:rsidR="00BD5264" w:rsidRPr="009C2ED3" w:rsidRDefault="00A44087" w:rsidP="00A44087">
      <w:pPr>
        <w:jc w:val="center"/>
        <w:rPr>
          <w:rFonts w:ascii="Bw Modelica ExtraBold" w:hAnsi="Bw Modelica ExtraBold" w:cs="Arial"/>
          <w:b/>
          <w:u w:val="single"/>
          <w:lang w:val="es-ES_tradnl"/>
        </w:rPr>
      </w:pPr>
      <w:r w:rsidRPr="009C2ED3">
        <w:rPr>
          <w:rFonts w:ascii="Bw Modelica ExtraBold" w:hAnsi="Bw Modelica ExtraBold" w:cs="Arial"/>
          <w:b/>
          <w:u w:val="single"/>
          <w:lang w:val="es-ES_tradnl"/>
        </w:rPr>
        <w:t xml:space="preserve">SOLICITUD DE AYUDA </w:t>
      </w:r>
      <w:r w:rsidR="00A7797C">
        <w:rPr>
          <w:rFonts w:ascii="Bw Modelica ExtraBold" w:hAnsi="Bw Modelica ExtraBold" w:cs="Arial"/>
          <w:b/>
          <w:u w:val="single"/>
          <w:lang w:val="es-ES_tradnl"/>
        </w:rPr>
        <w:t xml:space="preserve">PARA EL </w:t>
      </w:r>
      <w:r w:rsidRPr="009C2ED3">
        <w:rPr>
          <w:rFonts w:ascii="Bw Modelica ExtraBold" w:hAnsi="Bw Modelica ExtraBold" w:cs="Arial"/>
          <w:b/>
          <w:u w:val="single"/>
          <w:lang w:val="es-ES_tradnl"/>
        </w:rPr>
        <w:t>CURSO 2023-2024 EN LA RESIDENCIA DE ESTUDIANTES RAMÓN PIGNATELLI</w:t>
      </w:r>
    </w:p>
    <w:p w14:paraId="1D094C02" w14:textId="77777777" w:rsidR="00BD5264" w:rsidRPr="009C2ED3" w:rsidRDefault="00BD5264" w:rsidP="00BD5264">
      <w:pPr>
        <w:rPr>
          <w:rFonts w:ascii="Bw Modelica Medium" w:hAnsi="Bw Modelica Medium" w:cs="Arial"/>
          <w:sz w:val="28"/>
          <w:szCs w:val="28"/>
          <w:lang w:val="es-ES_tradnl"/>
        </w:rPr>
      </w:pPr>
    </w:p>
    <w:p w14:paraId="08B59E4E" w14:textId="1F3FD13C" w:rsidR="00BD5264" w:rsidRPr="00CD3D24" w:rsidRDefault="00993DF6" w:rsidP="00BD5264">
      <w:pPr>
        <w:spacing w:line="480" w:lineRule="auto"/>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60288" behindDoc="0" locked="0" layoutInCell="1" allowOverlap="1" wp14:anchorId="3D921746" wp14:editId="0CEF284D">
                <wp:simplePos x="0" y="0"/>
                <wp:positionH relativeFrom="column">
                  <wp:posOffset>4328795</wp:posOffset>
                </wp:positionH>
                <wp:positionV relativeFrom="paragraph">
                  <wp:posOffset>147320</wp:posOffset>
                </wp:positionV>
                <wp:extent cx="1781175" cy="0"/>
                <wp:effectExtent l="0" t="0" r="0" b="0"/>
                <wp:wrapNone/>
                <wp:docPr id="264429925" name="Conector recto 5"/>
                <wp:cNvGraphicFramePr/>
                <a:graphic xmlns:a="http://schemas.openxmlformats.org/drawingml/2006/main">
                  <a:graphicData uri="http://schemas.microsoft.com/office/word/2010/wordprocessingShape">
                    <wps:wsp>
                      <wps:cNvCnPr/>
                      <wps:spPr>
                        <a:xfrm>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890A11C" id="Conector recto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0.85pt,11.6pt" to="481.1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xNmAEAAIgDAAAOAAAAZHJzL2Uyb0RvYy54bWysU9tO4zAQfV+Jf7D8TpMgsa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" strokecolor="black [3040]"/>
            </w:pict>
          </mc:Fallback>
        </mc:AlternateContent>
      </w: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59264" behindDoc="0" locked="0" layoutInCell="1" allowOverlap="1" wp14:anchorId="551CA571" wp14:editId="694AE2D9">
                <wp:simplePos x="0" y="0"/>
                <wp:positionH relativeFrom="column">
                  <wp:posOffset>899795</wp:posOffset>
                </wp:positionH>
                <wp:positionV relativeFrom="paragraph">
                  <wp:posOffset>147320</wp:posOffset>
                </wp:positionV>
                <wp:extent cx="2562225" cy="0"/>
                <wp:effectExtent l="0" t="0" r="0" b="0"/>
                <wp:wrapNone/>
                <wp:docPr id="312019886" name="Conector recto 4"/>
                <wp:cNvGraphicFramePr/>
                <a:graphic xmlns:a="http://schemas.openxmlformats.org/drawingml/2006/main">
                  <a:graphicData uri="http://schemas.microsoft.com/office/word/2010/wordprocessingShape">
                    <wps:wsp>
                      <wps:cNvCnPr/>
                      <wps:spPr>
                        <a:xfrm>
                          <a:off x="0" y="0"/>
                          <a:ext cx="2562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182F6C2" id="Conector recto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85pt,11.6pt" to="272.6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" strokecolor="black [3040]"/>
            </w:pict>
          </mc:Fallback>
        </mc:AlternateContent>
      </w:r>
      <w:r w:rsidR="00BD5264" w:rsidRPr="00CD3D24">
        <w:rPr>
          <w:rFonts w:ascii="Bw Modelica Medium" w:hAnsi="Bw Modelica Medium" w:cs="Arial"/>
          <w:b/>
          <w:sz w:val="22"/>
          <w:szCs w:val="22"/>
          <w:lang w:val="es-ES_tradnl"/>
        </w:rPr>
        <w:t xml:space="preserve">APELLIDOS:  </w:t>
      </w:r>
      <w:r w:rsidR="00BD5264" w:rsidRPr="00CD3D24">
        <w:rPr>
          <w:rFonts w:ascii="Bw Modelica Medium" w:hAnsi="Bw Modelica Medium" w:cs="Arial"/>
          <w:b/>
          <w:sz w:val="22"/>
          <w:szCs w:val="22"/>
          <w:lang w:val="es-ES_tradnl"/>
        </w:rPr>
        <w:tab/>
      </w:r>
      <w:r w:rsidR="00BD5264" w:rsidRPr="00CD3D24">
        <w:rPr>
          <w:rFonts w:ascii="Bw Modelica Medium" w:hAnsi="Bw Modelica Medium" w:cs="Arial"/>
          <w:b/>
          <w:sz w:val="22"/>
          <w:szCs w:val="22"/>
          <w:lang w:val="es-ES_tradnl"/>
        </w:rPr>
        <w:tab/>
      </w:r>
      <w:r w:rsidR="00BD5264" w:rsidRPr="00CD3D24">
        <w:rPr>
          <w:rFonts w:ascii="Bw Modelica Medium" w:hAnsi="Bw Modelica Medium" w:cs="Arial"/>
          <w:b/>
          <w:sz w:val="22"/>
          <w:szCs w:val="22"/>
          <w:lang w:val="es-ES_tradnl"/>
        </w:rPr>
        <w:tab/>
      </w:r>
      <w:r w:rsidR="00BD5264" w:rsidRPr="00CD3D24">
        <w:rPr>
          <w:rFonts w:ascii="Bw Modelica Medium" w:hAnsi="Bw Modelica Medium" w:cs="Arial"/>
          <w:b/>
          <w:sz w:val="22"/>
          <w:szCs w:val="22"/>
          <w:lang w:val="es-ES_tradnl"/>
        </w:rPr>
        <w:tab/>
      </w:r>
      <w:r w:rsidR="00BD5264" w:rsidRPr="00CD3D24">
        <w:rPr>
          <w:rFonts w:ascii="Bw Modelica Medium" w:hAnsi="Bw Modelica Medium" w:cs="Arial"/>
          <w:b/>
          <w:sz w:val="22"/>
          <w:szCs w:val="22"/>
          <w:lang w:val="es-ES_tradnl"/>
        </w:rPr>
        <w:tab/>
      </w:r>
      <w:r w:rsidR="006D6FA9" w:rsidRPr="00CD3D24">
        <w:rPr>
          <w:rFonts w:ascii="Bw Modelica Medium" w:hAnsi="Bw Modelica Medium" w:cs="Arial"/>
          <w:b/>
          <w:sz w:val="22"/>
          <w:szCs w:val="22"/>
          <w:lang w:val="es-ES_tradnl"/>
        </w:rPr>
        <w:t xml:space="preserve">         </w:t>
      </w:r>
      <w:r w:rsidR="00F1334C">
        <w:rPr>
          <w:rFonts w:ascii="Bw Modelica Medium" w:hAnsi="Bw Modelica Medium" w:cs="Arial"/>
          <w:b/>
          <w:sz w:val="22"/>
          <w:szCs w:val="22"/>
          <w:lang w:val="es-ES_tradnl"/>
        </w:rPr>
        <w:t xml:space="preserve"> </w:t>
      </w:r>
      <w:r w:rsidR="006D6FA9" w:rsidRPr="00CD3D24">
        <w:rPr>
          <w:rFonts w:ascii="Bw Modelica Medium" w:hAnsi="Bw Modelica Medium" w:cs="Arial"/>
          <w:b/>
          <w:sz w:val="22"/>
          <w:szCs w:val="22"/>
          <w:lang w:val="es-ES_tradnl"/>
        </w:rPr>
        <w:t xml:space="preserve"> </w:t>
      </w:r>
      <w:r w:rsidR="00BD5264" w:rsidRPr="00CD3D24">
        <w:rPr>
          <w:rFonts w:ascii="Bw Modelica Medium" w:hAnsi="Bw Modelica Medium" w:cs="Arial"/>
          <w:b/>
          <w:sz w:val="22"/>
          <w:szCs w:val="22"/>
          <w:lang w:val="es-ES_tradnl"/>
        </w:rPr>
        <w:t>NOMBRE:</w:t>
      </w:r>
      <w:r w:rsidR="006D6FA9" w:rsidRPr="00CD3D24">
        <w:rPr>
          <w:rFonts w:ascii="Bw Modelica Medium" w:hAnsi="Bw Modelica Medium" w:cs="Arial"/>
          <w:b/>
          <w:sz w:val="22"/>
          <w:szCs w:val="22"/>
          <w:lang w:val="es-ES_tradnl"/>
        </w:rPr>
        <w:t xml:space="preserve"> </w:t>
      </w:r>
    </w:p>
    <w:p w14:paraId="3A86C4F1" w14:textId="45BDD922" w:rsidR="00BD5264" w:rsidRDefault="00F1334C" w:rsidP="00BD5264">
      <w:pPr>
        <w:spacing w:line="480" w:lineRule="auto"/>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54656" behindDoc="0" locked="0" layoutInCell="1" allowOverlap="1" wp14:anchorId="6F995426" wp14:editId="3B7042E9">
                <wp:simplePos x="0" y="0"/>
                <wp:positionH relativeFrom="column">
                  <wp:posOffset>4328795</wp:posOffset>
                </wp:positionH>
                <wp:positionV relativeFrom="paragraph">
                  <wp:posOffset>154940</wp:posOffset>
                </wp:positionV>
                <wp:extent cx="1781175" cy="0"/>
                <wp:effectExtent l="0" t="0" r="0" b="0"/>
                <wp:wrapNone/>
                <wp:docPr id="823720264" name="Conector recto 5"/>
                <wp:cNvGraphicFramePr/>
                <a:graphic xmlns:a="http://schemas.openxmlformats.org/drawingml/2006/main">
                  <a:graphicData uri="http://schemas.microsoft.com/office/word/2010/wordprocessingShape">
                    <wps:wsp>
                      <wps:cNvCnPr/>
                      <wps:spPr>
                        <a:xfrm>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B930D9" id="Conector recto 5"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0.85pt,12.2pt" to="481.1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xNmAEAAIgDAAAOAAAAZHJzL2Uyb0RvYy54bWysU9tO4zAQfV+Jf7D8TpMgsa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" strokecolor="black [3040]"/>
            </w:pict>
          </mc:Fallback>
        </mc:AlternateContent>
      </w:r>
      <w:r w:rsidR="00993DF6" w:rsidRPr="00CD3D24">
        <w:rPr>
          <w:rFonts w:ascii="Bw Modelica Medium" w:hAnsi="Bw Modelica Medium" w:cs="Arial"/>
          <w:b/>
          <w:noProof/>
          <w:sz w:val="22"/>
          <w:szCs w:val="22"/>
          <w:lang w:val="es-ES_tradnl"/>
        </w:rPr>
        <mc:AlternateContent>
          <mc:Choice Requires="wps">
            <w:drawing>
              <wp:anchor distT="0" distB="0" distL="114300" distR="114300" simplePos="0" relativeHeight="251652608" behindDoc="0" locked="0" layoutInCell="1" allowOverlap="1" wp14:anchorId="01BB617D" wp14:editId="2614D0DE">
                <wp:simplePos x="0" y="0"/>
                <wp:positionH relativeFrom="column">
                  <wp:posOffset>347345</wp:posOffset>
                </wp:positionH>
                <wp:positionV relativeFrom="paragraph">
                  <wp:posOffset>154940</wp:posOffset>
                </wp:positionV>
                <wp:extent cx="2276475" cy="0"/>
                <wp:effectExtent l="0" t="0" r="0" b="0"/>
                <wp:wrapNone/>
                <wp:docPr id="786483520" name="Conector recto 5"/>
                <wp:cNvGraphicFramePr/>
                <a:graphic xmlns:a="http://schemas.openxmlformats.org/drawingml/2006/main">
                  <a:graphicData uri="http://schemas.microsoft.com/office/word/2010/wordprocessingShape">
                    <wps:wsp>
                      <wps:cNvCnPr/>
                      <wps:spPr>
                        <a:xfrm>
                          <a:off x="0" y="0"/>
                          <a:ext cx="2276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BCA788D" id="Conector recto 5" o:spid="_x0000_s1026" style="position:absolute;z-index:251652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35pt,12.2pt" to="206.6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" strokecolor="black [3040]"/>
            </w:pict>
          </mc:Fallback>
        </mc:AlternateContent>
      </w:r>
      <w:r w:rsidR="00495C84" w:rsidRPr="00CD3D24">
        <w:rPr>
          <w:rFonts w:ascii="Bw Modelica Medium" w:hAnsi="Bw Modelica Medium" w:cs="Arial"/>
          <w:b/>
          <w:sz w:val="22"/>
          <w:szCs w:val="22"/>
          <w:lang w:val="es-ES_tradnl"/>
        </w:rPr>
        <w:t>DNI</w:t>
      </w:r>
      <w:r w:rsidR="00BD5264" w:rsidRPr="00CD3D24">
        <w:rPr>
          <w:rFonts w:ascii="Bw Modelica Medium" w:hAnsi="Bw Modelica Medium" w:cs="Arial"/>
          <w:b/>
          <w:sz w:val="22"/>
          <w:szCs w:val="22"/>
          <w:lang w:val="es-ES_tradnl"/>
        </w:rPr>
        <w:t xml:space="preserve">: </w:t>
      </w:r>
      <w:r w:rsidR="006D6FA9" w:rsidRPr="00CD3D24">
        <w:rPr>
          <w:rFonts w:ascii="Bw Modelica Medium" w:hAnsi="Bw Modelica Medium" w:cs="Arial"/>
          <w:b/>
          <w:sz w:val="22"/>
          <w:szCs w:val="22"/>
          <w:lang w:val="es-ES_tradnl"/>
        </w:rPr>
        <w:tab/>
      </w:r>
      <w:r w:rsidR="006D6FA9" w:rsidRPr="00CD3D24">
        <w:rPr>
          <w:rFonts w:ascii="Bw Modelica Medium" w:hAnsi="Bw Modelica Medium" w:cs="Arial"/>
          <w:b/>
          <w:sz w:val="22"/>
          <w:szCs w:val="22"/>
          <w:lang w:val="es-ES_tradnl"/>
        </w:rPr>
        <w:tab/>
      </w:r>
      <w:r w:rsidR="006D6FA9" w:rsidRPr="00CD3D24">
        <w:rPr>
          <w:rFonts w:ascii="Bw Modelica Medium" w:hAnsi="Bw Modelica Medium" w:cs="Arial"/>
          <w:b/>
          <w:sz w:val="22"/>
          <w:szCs w:val="22"/>
          <w:lang w:val="es-ES_tradnl"/>
        </w:rPr>
        <w:tab/>
      </w:r>
      <w:r w:rsidR="00495C84" w:rsidRPr="00CD3D24">
        <w:rPr>
          <w:rFonts w:ascii="Bw Modelica Medium" w:hAnsi="Bw Modelica Medium" w:cs="Arial"/>
          <w:b/>
          <w:sz w:val="22"/>
          <w:szCs w:val="22"/>
          <w:lang w:val="es-ES_tradnl"/>
        </w:rPr>
        <w:t xml:space="preserve">       </w:t>
      </w:r>
      <w:r w:rsidR="009D39EF" w:rsidRPr="00CD3D24">
        <w:rPr>
          <w:rFonts w:ascii="Bw Modelica Medium" w:hAnsi="Bw Modelica Medium" w:cs="Arial"/>
          <w:b/>
          <w:sz w:val="22"/>
          <w:szCs w:val="22"/>
          <w:lang w:val="es-ES_tradnl"/>
        </w:rPr>
        <w:tab/>
      </w:r>
      <w:r w:rsidR="009D39EF" w:rsidRPr="00CD3D24">
        <w:rPr>
          <w:rFonts w:ascii="Bw Modelica Medium" w:hAnsi="Bw Modelica Medium" w:cs="Arial"/>
          <w:b/>
          <w:sz w:val="22"/>
          <w:szCs w:val="22"/>
          <w:lang w:val="es-ES_tradnl"/>
        </w:rPr>
        <w:tab/>
      </w:r>
      <w:r w:rsidR="009D39EF" w:rsidRPr="00CD3D24">
        <w:rPr>
          <w:rFonts w:ascii="Bw Modelica Medium" w:hAnsi="Bw Modelica Medium" w:cs="Arial"/>
          <w:b/>
          <w:sz w:val="22"/>
          <w:szCs w:val="22"/>
          <w:lang w:val="es-ES_tradnl"/>
        </w:rPr>
        <w:tab/>
      </w:r>
      <w:r w:rsidR="00BD5264" w:rsidRPr="00CD3D24">
        <w:rPr>
          <w:rFonts w:ascii="Bw Modelica Medium" w:hAnsi="Bw Modelica Medium" w:cs="Arial"/>
          <w:b/>
          <w:sz w:val="22"/>
          <w:szCs w:val="22"/>
          <w:lang w:val="es-ES_tradnl"/>
        </w:rPr>
        <w:t>FECHA NACIMIENTO:</w:t>
      </w:r>
      <w:r w:rsidR="006D6FA9" w:rsidRPr="00CD3D24">
        <w:rPr>
          <w:rFonts w:ascii="Bw Modelica Medium" w:hAnsi="Bw Modelica Medium" w:cs="Arial"/>
          <w:b/>
          <w:sz w:val="22"/>
          <w:szCs w:val="22"/>
          <w:lang w:val="es-ES_tradnl"/>
        </w:rPr>
        <w:t xml:space="preserve"> </w:t>
      </w:r>
    </w:p>
    <w:p w14:paraId="77C07D34" w14:textId="179A4154" w:rsidR="003F64B9" w:rsidRPr="00CD3D24" w:rsidRDefault="003F64B9" w:rsidP="00BD5264">
      <w:pPr>
        <w:spacing w:line="480" w:lineRule="auto"/>
        <w:rPr>
          <w:rFonts w:ascii="Bw Modelica Medium" w:hAnsi="Bw Modelica Medium" w:cs="Arial"/>
          <w:b/>
          <w:sz w:val="22"/>
          <w:szCs w:val="22"/>
          <w:lang w:val="es-ES_tradnl"/>
        </w:rPr>
      </w:pPr>
      <w:bookmarkStart w:id="0" w:name="_Hlk145928619"/>
      <w:r w:rsidRPr="003F64B9">
        <w:rPr>
          <w:rFonts w:ascii="Bw Modelica Medium" w:hAnsi="Bw Modelica Medium" w:cs="Arial"/>
          <w:b/>
          <w:sz w:val="22"/>
          <w:szCs w:val="22"/>
          <w:lang w:val="es-ES_tradnl"/>
        </w:rPr>
        <w:t>NOMBRE PROGENITOR</w:t>
      </w:r>
      <w:r w:rsidR="00F1334C">
        <w:rPr>
          <w:rFonts w:ascii="Bw Modelica Medium" w:hAnsi="Bw Modelica Medium" w:cs="Arial"/>
          <w:b/>
          <w:sz w:val="22"/>
          <w:szCs w:val="22"/>
          <w:lang w:val="es-ES_tradnl"/>
        </w:rPr>
        <w:t xml:space="preserve"> 1</w:t>
      </w:r>
      <w:r w:rsidRPr="003F64B9">
        <w:rPr>
          <w:rFonts w:ascii="Bw Modelica Medium" w:hAnsi="Bw Modelica Medium" w:cs="Arial"/>
          <w:b/>
          <w:sz w:val="22"/>
          <w:szCs w:val="22"/>
          <w:lang w:val="es-ES_tradnl"/>
        </w:rPr>
        <w:t>: _____________ NOMBRE PROGENITOR 2: _______________</w:t>
      </w:r>
    </w:p>
    <w:bookmarkEnd w:id="0"/>
    <w:p w14:paraId="6EF6AE4A" w14:textId="6F589655" w:rsidR="00BD5264" w:rsidRPr="00CD3D24" w:rsidRDefault="00993DF6" w:rsidP="00BD5264">
      <w:pPr>
        <w:spacing w:line="480" w:lineRule="auto"/>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68480" behindDoc="0" locked="0" layoutInCell="1" allowOverlap="1" wp14:anchorId="7FE3716B" wp14:editId="35D28470">
                <wp:simplePos x="0" y="0"/>
                <wp:positionH relativeFrom="column">
                  <wp:posOffset>4566920</wp:posOffset>
                </wp:positionH>
                <wp:positionV relativeFrom="paragraph">
                  <wp:posOffset>179705</wp:posOffset>
                </wp:positionV>
                <wp:extent cx="1543050" cy="0"/>
                <wp:effectExtent l="0" t="0" r="0" b="0"/>
                <wp:wrapNone/>
                <wp:docPr id="1082222543" name="Conector recto 5"/>
                <wp:cNvGraphicFramePr/>
                <a:graphic xmlns:a="http://schemas.openxmlformats.org/drawingml/2006/main">
                  <a:graphicData uri="http://schemas.microsoft.com/office/word/2010/wordprocessingShape">
                    <wps:wsp>
                      <wps:cNvCnPr/>
                      <wps:spPr>
                        <a:xfrm>
                          <a:off x="0" y="0"/>
                          <a:ext cx="154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25FF4D6" id="Conector recto 5"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9.6pt,14.15pt" to="481.1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" strokecolor="black [3040]"/>
            </w:pict>
          </mc:Fallback>
        </mc:AlternateContent>
      </w:r>
      <w:r w:rsidR="006D6FA9" w:rsidRPr="00CD3D24">
        <w:rPr>
          <w:rFonts w:ascii="Bw Modelica Medium" w:hAnsi="Bw Modelica Medium" w:cs="Arial"/>
          <w:b/>
          <w:noProof/>
          <w:sz w:val="22"/>
          <w:szCs w:val="22"/>
          <w:lang w:val="es-ES_tradnl"/>
        </w:rPr>
        <mc:AlternateContent>
          <mc:Choice Requires="wps">
            <w:drawing>
              <wp:anchor distT="0" distB="0" distL="114300" distR="114300" simplePos="0" relativeHeight="251666432" behindDoc="0" locked="0" layoutInCell="1" allowOverlap="1" wp14:anchorId="5B101D78" wp14:editId="593BF4C1">
                <wp:simplePos x="0" y="0"/>
                <wp:positionH relativeFrom="column">
                  <wp:posOffset>899795</wp:posOffset>
                </wp:positionH>
                <wp:positionV relativeFrom="paragraph">
                  <wp:posOffset>181610</wp:posOffset>
                </wp:positionV>
                <wp:extent cx="2638425" cy="0"/>
                <wp:effectExtent l="0" t="0" r="0" b="0"/>
                <wp:wrapNone/>
                <wp:docPr id="1472331758" name="Conector recto 5"/>
                <wp:cNvGraphicFramePr/>
                <a:graphic xmlns:a="http://schemas.openxmlformats.org/drawingml/2006/main">
                  <a:graphicData uri="http://schemas.microsoft.com/office/word/2010/wordprocessingShape">
                    <wps:wsp>
                      <wps:cNvCnPr/>
                      <wps:spPr>
                        <a:xfrm>
                          <a:off x="0" y="0"/>
                          <a:ext cx="2638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723793"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85pt,14.3pt" to="278.6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" strokecolor="black [3040]"/>
            </w:pict>
          </mc:Fallback>
        </mc:AlternateContent>
      </w:r>
      <w:r w:rsidR="00BD5264" w:rsidRPr="00CD3D24">
        <w:rPr>
          <w:rFonts w:ascii="Bw Modelica Medium" w:hAnsi="Bw Modelica Medium" w:cs="Arial"/>
          <w:b/>
          <w:sz w:val="22"/>
          <w:szCs w:val="22"/>
          <w:lang w:val="es-ES_tradnl"/>
        </w:rPr>
        <w:t xml:space="preserve">DIRECCION: </w:t>
      </w:r>
      <w:r w:rsidR="006D6FA9" w:rsidRPr="00CD3D24">
        <w:rPr>
          <w:rFonts w:ascii="Bw Modelica Medium" w:hAnsi="Bw Modelica Medium" w:cs="Arial"/>
          <w:b/>
          <w:sz w:val="22"/>
          <w:szCs w:val="22"/>
          <w:lang w:val="es-ES_tradnl"/>
        </w:rPr>
        <w:tab/>
      </w:r>
      <w:r w:rsidR="006D6FA9" w:rsidRPr="00CD3D24">
        <w:rPr>
          <w:rFonts w:ascii="Bw Modelica Medium" w:hAnsi="Bw Modelica Medium" w:cs="Arial"/>
          <w:b/>
          <w:sz w:val="22"/>
          <w:szCs w:val="22"/>
          <w:lang w:val="es-ES_tradnl"/>
        </w:rPr>
        <w:tab/>
      </w:r>
      <w:r w:rsidR="006D6FA9" w:rsidRPr="00CD3D24">
        <w:rPr>
          <w:rFonts w:ascii="Bw Modelica Medium" w:hAnsi="Bw Modelica Medium" w:cs="Arial"/>
          <w:b/>
          <w:sz w:val="22"/>
          <w:szCs w:val="22"/>
          <w:lang w:val="es-ES_tradnl"/>
        </w:rPr>
        <w:tab/>
      </w:r>
      <w:r w:rsidR="006D6FA9" w:rsidRPr="00CD3D24">
        <w:rPr>
          <w:rFonts w:ascii="Bw Modelica Medium" w:hAnsi="Bw Modelica Medium" w:cs="Arial"/>
          <w:b/>
          <w:sz w:val="22"/>
          <w:szCs w:val="22"/>
          <w:lang w:val="es-ES_tradnl"/>
        </w:rPr>
        <w:tab/>
      </w:r>
      <w:r w:rsidR="006D6FA9" w:rsidRPr="00CD3D24">
        <w:rPr>
          <w:rFonts w:ascii="Bw Modelica Medium" w:hAnsi="Bw Modelica Medium" w:cs="Arial"/>
          <w:b/>
          <w:sz w:val="22"/>
          <w:szCs w:val="22"/>
          <w:lang w:val="es-ES_tradnl"/>
        </w:rPr>
        <w:tab/>
      </w:r>
      <w:r w:rsidR="00F1334C">
        <w:rPr>
          <w:rFonts w:ascii="Bw Modelica Medium" w:hAnsi="Bw Modelica Medium" w:cs="Arial"/>
          <w:b/>
          <w:sz w:val="22"/>
          <w:szCs w:val="22"/>
          <w:lang w:val="es-ES_tradnl"/>
        </w:rPr>
        <w:t xml:space="preserve">           </w:t>
      </w:r>
      <w:r w:rsidR="00BD5264" w:rsidRPr="00CD3D24">
        <w:rPr>
          <w:rFonts w:ascii="Bw Modelica Medium" w:hAnsi="Bw Modelica Medium" w:cs="Arial"/>
          <w:b/>
          <w:sz w:val="22"/>
          <w:szCs w:val="22"/>
          <w:lang w:val="es-ES_tradnl"/>
        </w:rPr>
        <w:t xml:space="preserve">POBLACIÓN:  </w:t>
      </w:r>
    </w:p>
    <w:p w14:paraId="08894F7D" w14:textId="6A1DDECA" w:rsidR="00BD5264" w:rsidRPr="00CD3D24" w:rsidRDefault="00F1334C" w:rsidP="00BD5264">
      <w:pPr>
        <w:spacing w:line="480" w:lineRule="auto"/>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58752" behindDoc="0" locked="0" layoutInCell="1" allowOverlap="1" wp14:anchorId="6E2605AD" wp14:editId="05104342">
                <wp:simplePos x="0" y="0"/>
                <wp:positionH relativeFrom="column">
                  <wp:posOffset>4690745</wp:posOffset>
                </wp:positionH>
                <wp:positionV relativeFrom="paragraph">
                  <wp:posOffset>149225</wp:posOffset>
                </wp:positionV>
                <wp:extent cx="1419225" cy="0"/>
                <wp:effectExtent l="0" t="0" r="0" b="0"/>
                <wp:wrapNone/>
                <wp:docPr id="835179521" name="Conector recto 5"/>
                <wp:cNvGraphicFramePr/>
                <a:graphic xmlns:a="http://schemas.openxmlformats.org/drawingml/2006/main">
                  <a:graphicData uri="http://schemas.microsoft.com/office/word/2010/wordprocessingShape">
                    <wps:wsp>
                      <wps:cNvCnPr/>
                      <wps:spPr>
                        <a:xfrm>
                          <a:off x="0" y="0"/>
                          <a:ext cx="1419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2F168C" id="Conector recto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35pt,11.75pt" to="481.1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NXEmQEAAIgDAAAOAAAAZHJzL2Uyb0RvYy54bWysU8tu2zAQvAfoPxC815KMNk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" strokecolor="black [3040]"/>
            </w:pict>
          </mc:Fallback>
        </mc:AlternateContent>
      </w:r>
      <w:r w:rsidR="00993DF6" w:rsidRPr="00CD3D24">
        <w:rPr>
          <w:rFonts w:ascii="Bw Modelica Medium" w:hAnsi="Bw Modelica Medium" w:cs="Arial"/>
          <w:b/>
          <w:noProof/>
          <w:sz w:val="22"/>
          <w:szCs w:val="22"/>
          <w:lang w:val="es-ES_tradnl"/>
        </w:rPr>
        <mc:AlternateContent>
          <mc:Choice Requires="wps">
            <w:drawing>
              <wp:anchor distT="0" distB="0" distL="114300" distR="114300" simplePos="0" relativeHeight="251656704" behindDoc="0" locked="0" layoutInCell="1" allowOverlap="1" wp14:anchorId="1F3D9511" wp14:editId="24CAEEDD">
                <wp:simplePos x="0" y="0"/>
                <wp:positionH relativeFrom="column">
                  <wp:posOffset>614045</wp:posOffset>
                </wp:positionH>
                <wp:positionV relativeFrom="paragraph">
                  <wp:posOffset>149225</wp:posOffset>
                </wp:positionV>
                <wp:extent cx="2495550" cy="0"/>
                <wp:effectExtent l="0" t="0" r="0" b="0"/>
                <wp:wrapNone/>
                <wp:docPr id="217714891" name="Conector recto 5"/>
                <wp:cNvGraphicFramePr/>
                <a:graphic xmlns:a="http://schemas.openxmlformats.org/drawingml/2006/main">
                  <a:graphicData uri="http://schemas.microsoft.com/office/word/2010/wordprocessingShape">
                    <wps:wsp>
                      <wps:cNvCnPr/>
                      <wps:spPr>
                        <a:xfrm>
                          <a:off x="0" y="0"/>
                          <a:ext cx="2495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225826" id="Conector recto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35pt,11.75pt" to="244.8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" strokecolor="black [3040]"/>
            </w:pict>
          </mc:Fallback>
        </mc:AlternateContent>
      </w:r>
      <w:r w:rsidR="00BD5264" w:rsidRPr="00CD3D24">
        <w:rPr>
          <w:rFonts w:ascii="Bw Modelica Medium" w:hAnsi="Bw Modelica Medium" w:cs="Arial"/>
          <w:b/>
          <w:sz w:val="22"/>
          <w:szCs w:val="22"/>
          <w:lang w:val="es-ES_tradnl"/>
        </w:rPr>
        <w:t>E-MAIL:</w:t>
      </w:r>
      <w:r w:rsidR="00BE510F" w:rsidRPr="00CD3D24">
        <w:rPr>
          <w:rFonts w:ascii="Bw Modelica Medium" w:hAnsi="Bw Modelica Medium" w:cs="Arial"/>
          <w:b/>
          <w:sz w:val="22"/>
          <w:szCs w:val="22"/>
          <w:lang w:val="es-ES_tradnl"/>
        </w:rPr>
        <w:tab/>
      </w:r>
      <w:r w:rsidR="00BE510F" w:rsidRPr="00CD3D24">
        <w:rPr>
          <w:rFonts w:ascii="Bw Modelica Medium" w:hAnsi="Bw Modelica Medium" w:cs="Arial"/>
          <w:b/>
          <w:sz w:val="22"/>
          <w:szCs w:val="22"/>
          <w:lang w:val="es-ES_tradnl"/>
        </w:rPr>
        <w:tab/>
      </w:r>
      <w:r w:rsidR="00BE510F" w:rsidRPr="00CD3D24">
        <w:rPr>
          <w:rFonts w:ascii="Bw Modelica Medium" w:hAnsi="Bw Modelica Medium" w:cs="Arial"/>
          <w:b/>
          <w:sz w:val="22"/>
          <w:szCs w:val="22"/>
          <w:lang w:val="es-ES_tradnl"/>
        </w:rPr>
        <w:tab/>
      </w:r>
      <w:r w:rsidR="00BE510F" w:rsidRPr="00CD3D24">
        <w:rPr>
          <w:rFonts w:ascii="Bw Modelica Medium" w:hAnsi="Bw Modelica Medium" w:cs="Arial"/>
          <w:b/>
          <w:sz w:val="22"/>
          <w:szCs w:val="22"/>
          <w:lang w:val="es-ES_tradnl"/>
        </w:rPr>
        <w:tab/>
      </w:r>
      <w:r w:rsidR="00BE510F" w:rsidRPr="00CD3D24">
        <w:rPr>
          <w:rFonts w:ascii="Bw Modelica Medium" w:hAnsi="Bw Modelica Medium" w:cs="Arial"/>
          <w:b/>
          <w:sz w:val="22"/>
          <w:szCs w:val="22"/>
          <w:lang w:val="es-ES_tradnl"/>
        </w:rPr>
        <w:tab/>
      </w:r>
      <w:r w:rsidR="00B064CD" w:rsidRPr="00CD3D24">
        <w:rPr>
          <w:rFonts w:ascii="Bw Modelica Medium" w:hAnsi="Bw Modelica Medium" w:cs="Arial"/>
          <w:b/>
          <w:sz w:val="22"/>
          <w:szCs w:val="22"/>
          <w:lang w:val="es-ES_tradnl"/>
        </w:rPr>
        <w:t xml:space="preserve">     </w:t>
      </w:r>
      <w:r w:rsidR="00993DF6">
        <w:rPr>
          <w:rFonts w:ascii="Bw Modelica Medium" w:hAnsi="Bw Modelica Medium" w:cs="Arial"/>
          <w:b/>
          <w:sz w:val="22"/>
          <w:szCs w:val="22"/>
          <w:lang w:val="es-ES_tradnl"/>
        </w:rPr>
        <w:t xml:space="preserve">   </w:t>
      </w:r>
      <w:r w:rsidR="00212E79">
        <w:rPr>
          <w:rFonts w:ascii="Bw Modelica Medium" w:hAnsi="Bw Modelica Medium" w:cs="Arial"/>
          <w:b/>
          <w:sz w:val="22"/>
          <w:szCs w:val="22"/>
          <w:lang w:val="es-ES_tradnl"/>
        </w:rPr>
        <w:t xml:space="preserve"> </w:t>
      </w:r>
      <w:r>
        <w:rPr>
          <w:rFonts w:ascii="Bw Modelica Medium" w:hAnsi="Bw Modelica Medium" w:cs="Arial"/>
          <w:b/>
          <w:sz w:val="22"/>
          <w:szCs w:val="22"/>
          <w:lang w:val="es-ES_tradnl"/>
        </w:rPr>
        <w:t xml:space="preserve">  </w:t>
      </w:r>
      <w:r w:rsidR="00BE510F" w:rsidRPr="00CD3D24">
        <w:rPr>
          <w:rFonts w:ascii="Bw Modelica Medium" w:hAnsi="Bw Modelica Medium" w:cs="Arial"/>
          <w:b/>
          <w:sz w:val="22"/>
          <w:szCs w:val="22"/>
          <w:lang w:val="es-ES_tradnl"/>
        </w:rPr>
        <w:t>MÓVIL SOLICITANTE:</w:t>
      </w:r>
    </w:p>
    <w:p w14:paraId="7734CFF1" w14:textId="57BF414E" w:rsidR="00BD5264" w:rsidRPr="00CD3D24" w:rsidRDefault="007C1B07" w:rsidP="00BD5264">
      <w:pPr>
        <w:spacing w:line="480" w:lineRule="auto"/>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94080" behindDoc="0" locked="0" layoutInCell="1" allowOverlap="1" wp14:anchorId="32E4FEC3" wp14:editId="55CA7427">
                <wp:simplePos x="0" y="0"/>
                <wp:positionH relativeFrom="column">
                  <wp:posOffset>2671445</wp:posOffset>
                </wp:positionH>
                <wp:positionV relativeFrom="paragraph">
                  <wp:posOffset>156845</wp:posOffset>
                </wp:positionV>
                <wp:extent cx="3438525" cy="0"/>
                <wp:effectExtent l="0" t="0" r="0" b="0"/>
                <wp:wrapNone/>
                <wp:docPr id="73649934" name="Conector recto 5"/>
                <wp:cNvGraphicFramePr/>
                <a:graphic xmlns:a="http://schemas.openxmlformats.org/drawingml/2006/main">
                  <a:graphicData uri="http://schemas.microsoft.com/office/word/2010/wordprocessingShape">
                    <wps:wsp>
                      <wps:cNvCnPr/>
                      <wps:spPr>
                        <a:xfrm>
                          <a:off x="0" y="0"/>
                          <a:ext cx="3438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94BD76" id="Conector recto 5"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35pt,12.35pt" to="481.1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" strokecolor="black [3040]"/>
            </w:pict>
          </mc:Fallback>
        </mc:AlternateContent>
      </w:r>
      <w:r w:rsidR="00B064CD" w:rsidRPr="00CD3D24">
        <w:rPr>
          <w:rFonts w:ascii="Bw Modelica Medium" w:hAnsi="Bw Modelica Medium" w:cs="Arial"/>
          <w:b/>
          <w:sz w:val="22"/>
          <w:szCs w:val="22"/>
          <w:lang w:val="es-ES_tradnl"/>
        </w:rPr>
        <w:t>OTRO</w:t>
      </w:r>
      <w:r w:rsidRPr="00CD3D24">
        <w:rPr>
          <w:rFonts w:ascii="Bw Modelica Medium" w:hAnsi="Bw Modelica Medium" w:cs="Arial"/>
          <w:b/>
          <w:sz w:val="22"/>
          <w:szCs w:val="22"/>
          <w:lang w:val="es-ES_tradnl"/>
        </w:rPr>
        <w:t>S</w:t>
      </w:r>
      <w:r w:rsidR="00B064CD" w:rsidRPr="00CD3D24">
        <w:rPr>
          <w:rFonts w:ascii="Bw Modelica Medium" w:hAnsi="Bw Modelica Medium" w:cs="Arial"/>
          <w:b/>
          <w:sz w:val="22"/>
          <w:szCs w:val="22"/>
          <w:lang w:val="es-ES_tradnl"/>
        </w:rPr>
        <w:t xml:space="preserve"> </w:t>
      </w:r>
      <w:r w:rsidR="00BD5264" w:rsidRPr="00CD3D24">
        <w:rPr>
          <w:rFonts w:ascii="Bw Modelica Medium" w:hAnsi="Bw Modelica Medium" w:cs="Arial"/>
          <w:b/>
          <w:sz w:val="22"/>
          <w:szCs w:val="22"/>
          <w:lang w:val="es-ES_tradnl"/>
        </w:rPr>
        <w:t>TELÉFONO</w:t>
      </w:r>
      <w:r w:rsidR="00B064CD" w:rsidRPr="00CD3D24">
        <w:rPr>
          <w:rFonts w:ascii="Bw Modelica Medium" w:hAnsi="Bw Modelica Medium" w:cs="Arial"/>
          <w:b/>
          <w:sz w:val="22"/>
          <w:szCs w:val="22"/>
          <w:lang w:val="es-ES_tradnl"/>
        </w:rPr>
        <w:t>S DE CONTACTO</w:t>
      </w:r>
      <w:r w:rsidR="00BD5264" w:rsidRPr="00CD3D24">
        <w:rPr>
          <w:rFonts w:ascii="Bw Modelica Medium" w:hAnsi="Bw Modelica Medium" w:cs="Arial"/>
          <w:b/>
          <w:sz w:val="22"/>
          <w:szCs w:val="22"/>
          <w:lang w:val="es-ES_tradnl"/>
        </w:rPr>
        <w:t xml:space="preserve">: </w:t>
      </w:r>
      <w:r w:rsidR="006D6FA9" w:rsidRPr="00CD3D24">
        <w:rPr>
          <w:rFonts w:ascii="Bw Modelica Medium" w:hAnsi="Bw Modelica Medium" w:cs="Arial"/>
          <w:b/>
          <w:sz w:val="22"/>
          <w:szCs w:val="22"/>
          <w:lang w:val="es-ES_tradnl"/>
        </w:rPr>
        <w:t xml:space="preserve">                                     </w:t>
      </w:r>
    </w:p>
    <w:p w14:paraId="2E075D69" w14:textId="5F645B5D" w:rsidR="00BD5264" w:rsidRPr="00CD3D24" w:rsidRDefault="006D6FA9" w:rsidP="00DE663D">
      <w:pPr>
        <w:spacing w:line="480" w:lineRule="auto"/>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82816" behindDoc="0" locked="0" layoutInCell="1" allowOverlap="1" wp14:anchorId="3CAD3017" wp14:editId="7D18F26D">
                <wp:simplePos x="0" y="0"/>
                <wp:positionH relativeFrom="column">
                  <wp:posOffset>2576195</wp:posOffset>
                </wp:positionH>
                <wp:positionV relativeFrom="paragraph">
                  <wp:posOffset>145415</wp:posOffset>
                </wp:positionV>
                <wp:extent cx="3533775" cy="0"/>
                <wp:effectExtent l="0" t="0" r="0" b="0"/>
                <wp:wrapNone/>
                <wp:docPr id="768371614" name="Conector recto 5"/>
                <wp:cNvGraphicFramePr/>
                <a:graphic xmlns:a="http://schemas.openxmlformats.org/drawingml/2006/main">
                  <a:graphicData uri="http://schemas.microsoft.com/office/word/2010/wordprocessingShape">
                    <wps:wsp>
                      <wps:cNvCnPr/>
                      <wps:spPr>
                        <a:xfrm>
                          <a:off x="0" y="0"/>
                          <a:ext cx="3533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297CF6" id="Conector recto 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85pt,11.45pt" to="481.1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" strokecolor="black [3040]"/>
            </w:pict>
          </mc:Fallback>
        </mc:AlternateContent>
      </w:r>
      <w:r w:rsidR="00BD5264" w:rsidRPr="00CD3D24">
        <w:rPr>
          <w:rFonts w:ascii="Bw Modelica Medium" w:hAnsi="Bw Modelica Medium" w:cs="Arial"/>
          <w:b/>
          <w:sz w:val="22"/>
          <w:szCs w:val="22"/>
          <w:lang w:val="es-ES_tradnl"/>
        </w:rPr>
        <w:t xml:space="preserve">CURSO A REALIZAR EN 2023-2024: </w:t>
      </w:r>
    </w:p>
    <w:p w14:paraId="1C51B740" w14:textId="44A74B8B" w:rsidR="00DE663D" w:rsidRPr="00CD3D24" w:rsidRDefault="00F1334C" w:rsidP="00DA7127">
      <w:pPr>
        <w:rPr>
          <w:rFonts w:ascii="Bw Modelica Medium" w:hAnsi="Bw Modelica Medium" w:cs="Arial"/>
          <w:b/>
          <w:sz w:val="22"/>
          <w:szCs w:val="22"/>
          <w:lang w:val="es-ES_tradnl"/>
        </w:rPr>
      </w:pPr>
      <w:r w:rsidRPr="00A7797C">
        <w:rPr>
          <w:rFonts w:ascii="Bw Modelica Medium" w:hAnsi="Bw Modelica Medium" w:cs="Arial"/>
          <w:bCs/>
          <w:noProof/>
          <w:sz w:val="22"/>
          <w:szCs w:val="22"/>
          <w:lang w:val="es-ES_tradnl"/>
        </w:rPr>
        <mc:AlternateContent>
          <mc:Choice Requires="wps">
            <w:drawing>
              <wp:anchor distT="0" distB="0" distL="114300" distR="114300" simplePos="0" relativeHeight="251663872" behindDoc="0" locked="0" layoutInCell="1" allowOverlap="1" wp14:anchorId="32F97235" wp14:editId="6D992EC5">
                <wp:simplePos x="0" y="0"/>
                <wp:positionH relativeFrom="column">
                  <wp:posOffset>3700144</wp:posOffset>
                </wp:positionH>
                <wp:positionV relativeFrom="paragraph">
                  <wp:posOffset>172085</wp:posOffset>
                </wp:positionV>
                <wp:extent cx="2409825" cy="0"/>
                <wp:effectExtent l="0" t="0" r="0" b="0"/>
                <wp:wrapNone/>
                <wp:docPr id="1186154693" name="Conector recto 5"/>
                <wp:cNvGraphicFramePr/>
                <a:graphic xmlns:a="http://schemas.openxmlformats.org/drawingml/2006/main">
                  <a:graphicData uri="http://schemas.microsoft.com/office/word/2010/wordprocessingShape">
                    <wps:wsp>
                      <wps:cNvCnPr/>
                      <wps:spPr>
                        <a:xfrm>
                          <a:off x="0" y="0"/>
                          <a:ext cx="2409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94AB5E" id="Conector recto 5"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35pt,13.55pt" to="481.1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" strokecolor="black [3040]"/>
            </w:pict>
          </mc:Fallback>
        </mc:AlternateContent>
      </w:r>
      <w:r w:rsidR="00DE663D" w:rsidRPr="00CD3D24">
        <w:rPr>
          <w:rFonts w:ascii="Bw Modelica Medium" w:hAnsi="Bw Modelica Medium" w:cs="Arial"/>
          <w:b/>
          <w:sz w:val="22"/>
          <w:szCs w:val="22"/>
          <w:lang w:val="es-ES_tradnl"/>
        </w:rPr>
        <w:t>RENTA FAMILIAR (DECLARACION I.R.P.F. DE 2022)</w:t>
      </w:r>
      <w:r w:rsidR="00BD5264" w:rsidRPr="00CD3D24">
        <w:rPr>
          <w:rFonts w:ascii="Bw Modelica Medium" w:hAnsi="Bw Modelica Medium" w:cs="Arial"/>
          <w:b/>
          <w:sz w:val="22"/>
          <w:szCs w:val="22"/>
          <w:lang w:val="es-ES_tradnl"/>
        </w:rPr>
        <w:t>:</w:t>
      </w:r>
    </w:p>
    <w:p w14:paraId="6B9753AB" w14:textId="243C9EDD" w:rsidR="00BD5264" w:rsidRPr="00CD3D24" w:rsidRDefault="00A24290" w:rsidP="00A24290">
      <w:pPr>
        <w:rPr>
          <w:rFonts w:ascii="Bw Modelica Medium" w:hAnsi="Bw Modelica Medium" w:cs="Arial"/>
          <w:b/>
          <w:color w:val="808080" w:themeColor="background1" w:themeShade="80"/>
          <w:sz w:val="22"/>
          <w:szCs w:val="22"/>
          <w:lang w:val="es-ES_tradnl"/>
        </w:rPr>
      </w:pPr>
      <w:r w:rsidRPr="00A7797C">
        <w:rPr>
          <w:rFonts w:ascii="Bw Modelica Medium" w:hAnsi="Bw Modelica Medium" w:cs="Arial"/>
          <w:bCs/>
          <w:color w:val="808080" w:themeColor="background1" w:themeShade="80"/>
          <w:sz w:val="22"/>
          <w:szCs w:val="22"/>
          <w:lang w:val="es-ES_tradnl"/>
        </w:rPr>
        <w:t xml:space="preserve">                  </w:t>
      </w:r>
      <w:r w:rsidR="00A7797C">
        <w:rPr>
          <w:rFonts w:ascii="Bw Modelica Medium" w:hAnsi="Bw Modelica Medium" w:cs="Arial"/>
          <w:bCs/>
          <w:color w:val="808080" w:themeColor="background1" w:themeShade="80"/>
          <w:sz w:val="22"/>
          <w:szCs w:val="22"/>
          <w:lang w:val="es-ES_tradnl"/>
        </w:rPr>
        <w:tab/>
      </w:r>
      <w:r w:rsidR="00A7797C">
        <w:rPr>
          <w:rFonts w:ascii="Bw Modelica Medium" w:hAnsi="Bw Modelica Medium" w:cs="Arial"/>
          <w:bCs/>
          <w:color w:val="808080" w:themeColor="background1" w:themeShade="80"/>
          <w:sz w:val="22"/>
          <w:szCs w:val="22"/>
          <w:lang w:val="es-ES_tradnl"/>
        </w:rPr>
        <w:tab/>
      </w:r>
      <w:r w:rsidR="00A7797C">
        <w:rPr>
          <w:rFonts w:ascii="Bw Modelica Medium" w:hAnsi="Bw Modelica Medium" w:cs="Arial"/>
          <w:bCs/>
          <w:color w:val="808080" w:themeColor="background1" w:themeShade="80"/>
          <w:sz w:val="22"/>
          <w:szCs w:val="22"/>
          <w:lang w:val="es-ES_tradnl"/>
        </w:rPr>
        <w:tab/>
      </w:r>
      <w:r w:rsidR="00A7797C">
        <w:rPr>
          <w:rFonts w:ascii="Bw Modelica Medium" w:hAnsi="Bw Modelica Medium" w:cs="Arial"/>
          <w:bCs/>
          <w:color w:val="808080" w:themeColor="background1" w:themeShade="80"/>
          <w:sz w:val="22"/>
          <w:szCs w:val="22"/>
          <w:lang w:val="es-ES_tradnl"/>
        </w:rPr>
        <w:tab/>
      </w:r>
      <w:r w:rsidR="00A7797C">
        <w:rPr>
          <w:rFonts w:ascii="Bw Modelica Medium" w:hAnsi="Bw Modelica Medium" w:cs="Arial"/>
          <w:bCs/>
          <w:color w:val="808080" w:themeColor="background1" w:themeShade="80"/>
          <w:sz w:val="22"/>
          <w:szCs w:val="22"/>
          <w:lang w:val="es-ES_tradnl"/>
        </w:rPr>
        <w:tab/>
      </w:r>
      <w:r w:rsidR="00A7797C">
        <w:rPr>
          <w:rFonts w:ascii="Bw Modelica Medium" w:hAnsi="Bw Modelica Medium" w:cs="Arial"/>
          <w:bCs/>
          <w:color w:val="808080" w:themeColor="background1" w:themeShade="80"/>
          <w:sz w:val="22"/>
          <w:szCs w:val="22"/>
          <w:lang w:val="es-ES_tradnl"/>
        </w:rPr>
        <w:tab/>
      </w:r>
      <w:r w:rsidR="00A7797C">
        <w:rPr>
          <w:rFonts w:ascii="Bw Modelica Medium" w:hAnsi="Bw Modelica Medium" w:cs="Arial"/>
          <w:bCs/>
          <w:color w:val="808080" w:themeColor="background1" w:themeShade="80"/>
          <w:sz w:val="22"/>
          <w:szCs w:val="22"/>
          <w:lang w:val="es-ES_tradnl"/>
        </w:rPr>
        <w:tab/>
      </w:r>
      <w:r w:rsidR="00A7797C">
        <w:rPr>
          <w:rFonts w:ascii="Bw Modelica Medium" w:hAnsi="Bw Modelica Medium" w:cs="Arial"/>
          <w:bCs/>
          <w:color w:val="808080" w:themeColor="background1" w:themeShade="80"/>
          <w:sz w:val="22"/>
          <w:szCs w:val="22"/>
          <w:lang w:val="es-ES_tradnl"/>
        </w:rPr>
        <w:tab/>
      </w:r>
      <w:r w:rsidRPr="00A7797C">
        <w:rPr>
          <w:rFonts w:ascii="Bw Modelica Medium" w:hAnsi="Bw Modelica Medium" w:cs="Arial"/>
          <w:bCs/>
          <w:color w:val="808080" w:themeColor="background1" w:themeShade="80"/>
          <w:sz w:val="22"/>
          <w:szCs w:val="22"/>
          <w:lang w:val="es-ES_tradnl"/>
        </w:rPr>
        <w:t xml:space="preserve"> </w:t>
      </w:r>
      <w:r w:rsidR="00DE663D" w:rsidRPr="00A7797C">
        <w:rPr>
          <w:rFonts w:ascii="Bw Modelica Medium" w:hAnsi="Bw Modelica Medium" w:cs="Arial"/>
          <w:bCs/>
          <w:color w:val="808080" w:themeColor="background1" w:themeShade="80"/>
          <w:sz w:val="22"/>
          <w:szCs w:val="22"/>
          <w:lang w:val="es-ES_tradnl"/>
        </w:rPr>
        <w:t>(</w:t>
      </w:r>
      <w:r w:rsidR="00DA7127" w:rsidRPr="00A7797C">
        <w:rPr>
          <w:rFonts w:ascii="Bw Modelica Medium" w:hAnsi="Bw Modelica Medium" w:cs="Arial"/>
          <w:bCs/>
          <w:color w:val="808080" w:themeColor="background1" w:themeShade="80"/>
          <w:sz w:val="22"/>
          <w:szCs w:val="22"/>
          <w:lang w:val="es-ES_tradnl"/>
        </w:rPr>
        <w:t>a</w:t>
      </w:r>
      <w:r w:rsidR="00DE663D" w:rsidRPr="00A7797C">
        <w:rPr>
          <w:rFonts w:ascii="Bw Modelica Medium" w:hAnsi="Bw Modelica Medium" w:cs="Arial"/>
          <w:bCs/>
          <w:color w:val="808080" w:themeColor="background1" w:themeShade="80"/>
          <w:sz w:val="22"/>
          <w:szCs w:val="22"/>
          <w:lang w:val="es-ES_tradnl"/>
        </w:rPr>
        <w:t xml:space="preserve"> rellenar por el centro)</w:t>
      </w:r>
    </w:p>
    <w:p w14:paraId="47288352" w14:textId="77777777" w:rsidR="00DA7127" w:rsidRPr="00A24290" w:rsidRDefault="00DA7127" w:rsidP="00DA7127">
      <w:pPr>
        <w:rPr>
          <w:rFonts w:ascii="Bw Modelica Medium" w:hAnsi="Bw Modelica Medium" w:cs="Arial"/>
          <w:b/>
          <w:sz w:val="6"/>
          <w:szCs w:val="6"/>
          <w:lang w:val="es-ES_tradnl"/>
        </w:rPr>
      </w:pPr>
    </w:p>
    <w:p w14:paraId="2771AEC0" w14:textId="5B98919B" w:rsidR="00BD5264" w:rsidRPr="00CD3D24" w:rsidRDefault="002B1D97" w:rsidP="00BD5264">
      <w:pPr>
        <w:spacing w:line="480" w:lineRule="auto"/>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92032" behindDoc="0" locked="0" layoutInCell="1" allowOverlap="1" wp14:anchorId="6A26FE07" wp14:editId="1498CA37">
                <wp:simplePos x="0" y="0"/>
                <wp:positionH relativeFrom="column">
                  <wp:posOffset>4328795</wp:posOffset>
                </wp:positionH>
                <wp:positionV relativeFrom="paragraph">
                  <wp:posOffset>172085</wp:posOffset>
                </wp:positionV>
                <wp:extent cx="1781175" cy="0"/>
                <wp:effectExtent l="0" t="0" r="0" b="0"/>
                <wp:wrapNone/>
                <wp:docPr id="993800052" name="Conector recto 5"/>
                <wp:cNvGraphicFramePr/>
                <a:graphic xmlns:a="http://schemas.openxmlformats.org/drawingml/2006/main">
                  <a:graphicData uri="http://schemas.microsoft.com/office/word/2010/wordprocessingShape">
                    <wps:wsp>
                      <wps:cNvCnPr/>
                      <wps:spPr>
                        <a:xfrm>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F7C704" id="Conector recto 5"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0.85pt,13.55pt" to="481.1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xNmAEAAIgDAAAOAAAAZHJzL2Uyb0RvYy54bWysU9tO4zAQfV+Jf7D8TpMgsa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" strokecolor="black [3040]"/>
            </w:pict>
          </mc:Fallback>
        </mc:AlternateContent>
      </w:r>
      <w:r w:rsidR="00BD5264" w:rsidRPr="00CD3D24">
        <w:rPr>
          <w:rFonts w:ascii="Bw Modelica Medium" w:hAnsi="Bw Modelica Medium" w:cs="Arial"/>
          <w:b/>
          <w:sz w:val="22"/>
          <w:szCs w:val="22"/>
          <w:lang w:val="es-ES_tradnl"/>
        </w:rPr>
        <w:t>OTRAS CIRCUNSTANCIAS QUE QUIERE HACER CONSTAR:</w:t>
      </w:r>
      <w:r w:rsidRPr="00CD3D24">
        <w:rPr>
          <w:rFonts w:ascii="Bw Modelica Medium" w:hAnsi="Bw Modelica Medium" w:cs="Arial"/>
          <w:b/>
          <w:noProof/>
          <w:sz w:val="22"/>
          <w:szCs w:val="22"/>
          <w:lang w:val="es-ES_tradnl"/>
        </w:rPr>
        <w:t xml:space="preserve"> </w:t>
      </w:r>
    </w:p>
    <w:p w14:paraId="61079F9A" w14:textId="0F374866" w:rsidR="00BD5264" w:rsidRPr="00CD3D24" w:rsidRDefault="002B1D97" w:rsidP="00BD5264">
      <w:pPr>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84864" behindDoc="0" locked="0" layoutInCell="1" allowOverlap="1" wp14:anchorId="5B5177F6" wp14:editId="3C332E20">
                <wp:simplePos x="0" y="0"/>
                <wp:positionH relativeFrom="column">
                  <wp:posOffset>33019</wp:posOffset>
                </wp:positionH>
                <wp:positionV relativeFrom="paragraph">
                  <wp:posOffset>65405</wp:posOffset>
                </wp:positionV>
                <wp:extent cx="6124575" cy="0"/>
                <wp:effectExtent l="0" t="0" r="0" b="0"/>
                <wp:wrapNone/>
                <wp:docPr id="782510923" name="Conector recto 5"/>
                <wp:cNvGraphicFramePr/>
                <a:graphic xmlns:a="http://schemas.openxmlformats.org/drawingml/2006/main">
                  <a:graphicData uri="http://schemas.microsoft.com/office/word/2010/wordprocessingShape">
                    <wps:wsp>
                      <wps:cNvCnPr/>
                      <wps:spPr>
                        <a:xfrm>
                          <a:off x="0" y="0"/>
                          <a:ext cx="6124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D36670" id="Conector recto 5"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pt,5.15pt" to="484.8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" strokecolor="black [3040]"/>
            </w:pict>
          </mc:Fallback>
        </mc:AlternateContent>
      </w:r>
    </w:p>
    <w:p w14:paraId="4B669874" w14:textId="6EE25497" w:rsidR="002B1D97" w:rsidRPr="00CD3D24" w:rsidRDefault="002B1D97" w:rsidP="006D6FA9">
      <w:pPr>
        <w:jc w:val="center"/>
        <w:rPr>
          <w:rFonts w:ascii="Bw Modelica Medium" w:hAnsi="Bw Modelica Medium" w:cs="Arial"/>
          <w:b/>
          <w:sz w:val="22"/>
          <w:szCs w:val="22"/>
          <w:lang w:val="es-ES_tradnl"/>
        </w:rPr>
      </w:pPr>
    </w:p>
    <w:p w14:paraId="4B1FD395" w14:textId="56E11D56" w:rsidR="002B1D97" w:rsidRPr="00CD3D24" w:rsidRDefault="002B1D97" w:rsidP="006D6FA9">
      <w:pPr>
        <w:jc w:val="center"/>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89984" behindDoc="0" locked="0" layoutInCell="1" allowOverlap="1" wp14:anchorId="3EADD95F" wp14:editId="78B17900">
                <wp:simplePos x="0" y="0"/>
                <wp:positionH relativeFrom="column">
                  <wp:posOffset>33020</wp:posOffset>
                </wp:positionH>
                <wp:positionV relativeFrom="paragraph">
                  <wp:posOffset>25400</wp:posOffset>
                </wp:positionV>
                <wp:extent cx="6076950" cy="0"/>
                <wp:effectExtent l="0" t="0" r="0" b="0"/>
                <wp:wrapNone/>
                <wp:docPr id="1613810011" name="Conector recto 5"/>
                <wp:cNvGraphicFramePr/>
                <a:graphic xmlns:a="http://schemas.openxmlformats.org/drawingml/2006/main">
                  <a:graphicData uri="http://schemas.microsoft.com/office/word/2010/wordprocessingShape">
                    <wps:wsp>
                      <wps:cNvCnPr/>
                      <wps:spPr>
                        <a:xfrm>
                          <a:off x="0" y="0"/>
                          <a:ext cx="6076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81925E" id="Conector recto 5"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pt,2pt" to="481.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" strokecolor="black [3040]"/>
            </w:pict>
          </mc:Fallback>
        </mc:AlternateContent>
      </w:r>
    </w:p>
    <w:p w14:paraId="29FF4553" w14:textId="77777777" w:rsidR="00A24290" w:rsidRPr="00A24290" w:rsidRDefault="00A24290" w:rsidP="00DA7127">
      <w:pPr>
        <w:rPr>
          <w:rFonts w:ascii="Bw Modelica" w:hAnsi="Bw Modelica" w:cs="Arial"/>
          <w:b/>
          <w:sz w:val="10"/>
          <w:szCs w:val="10"/>
          <w:lang w:val="es-ES_tradnl"/>
        </w:rPr>
      </w:pPr>
    </w:p>
    <w:p w14:paraId="60ABB906" w14:textId="3B14DA16" w:rsidR="00BD5264" w:rsidRDefault="00BD5264" w:rsidP="00DA7127">
      <w:pPr>
        <w:rPr>
          <w:rFonts w:ascii="Bw Modelica" w:hAnsi="Bw Modelica" w:cs="Arial"/>
          <w:b/>
          <w:sz w:val="22"/>
          <w:szCs w:val="22"/>
          <w:lang w:val="es-ES_tradnl"/>
        </w:rPr>
      </w:pPr>
      <w:r w:rsidRPr="00BD5264">
        <w:rPr>
          <w:rFonts w:ascii="Bw Modelica" w:hAnsi="Bw Modelica" w:cs="Arial"/>
          <w:b/>
          <w:sz w:val="22"/>
          <w:szCs w:val="22"/>
          <w:lang w:val="es-ES_tradnl"/>
        </w:rPr>
        <w:t xml:space="preserve">DOCUMENTACION QUE DEBE ADJUNTAR A ESTA </w:t>
      </w:r>
      <w:r w:rsidR="00DA7127">
        <w:rPr>
          <w:rFonts w:ascii="Bw Modelica" w:hAnsi="Bw Modelica" w:cs="Arial"/>
          <w:b/>
          <w:sz w:val="22"/>
          <w:szCs w:val="22"/>
          <w:lang w:val="es-ES_tradnl"/>
        </w:rPr>
        <w:t>SOLICITUD</w:t>
      </w:r>
      <w:r w:rsidRPr="00BD5264">
        <w:rPr>
          <w:rFonts w:ascii="Bw Modelica" w:hAnsi="Bw Modelica" w:cs="Arial"/>
          <w:b/>
          <w:sz w:val="22"/>
          <w:szCs w:val="22"/>
          <w:lang w:val="es-ES_tradnl"/>
        </w:rPr>
        <w:t>:</w:t>
      </w:r>
    </w:p>
    <w:p w14:paraId="51F34E56" w14:textId="77777777" w:rsidR="00136CEB" w:rsidRPr="00136CEB" w:rsidRDefault="00136CEB" w:rsidP="00DA7127">
      <w:pPr>
        <w:rPr>
          <w:rFonts w:ascii="Bw Modelica" w:hAnsi="Bw Modelica" w:cs="Arial"/>
          <w:b/>
          <w:sz w:val="10"/>
          <w:szCs w:val="10"/>
          <w:lang w:val="es-ES_tradnl"/>
        </w:rPr>
      </w:pPr>
    </w:p>
    <w:p w14:paraId="606ED71B" w14:textId="77777777" w:rsidR="008C3B15" w:rsidRPr="008C3B15" w:rsidRDefault="008C3B15" w:rsidP="008C3B15">
      <w:pPr>
        <w:rPr>
          <w:rFonts w:ascii="Bw Modelica" w:hAnsi="Bw Modelica" w:cs="Arial"/>
          <w:bCs/>
          <w:sz w:val="20"/>
          <w:szCs w:val="20"/>
        </w:rPr>
      </w:pPr>
      <w:r w:rsidRPr="008C3B15">
        <w:rPr>
          <w:rFonts w:ascii="Bw Modelica" w:hAnsi="Bw Modelica" w:cs="Arial"/>
          <w:bCs/>
          <w:sz w:val="20"/>
          <w:szCs w:val="20"/>
        </w:rPr>
        <w:t xml:space="preserve">1.- Solicitud, según modelo oficial que figura como anexo II a esta convocatoria. </w:t>
      </w:r>
    </w:p>
    <w:p w14:paraId="173F06CB" w14:textId="77777777" w:rsidR="008C3B15" w:rsidRPr="008C3B15" w:rsidRDefault="008C3B15" w:rsidP="008C3B15">
      <w:pPr>
        <w:rPr>
          <w:rFonts w:ascii="Bw Modelica" w:hAnsi="Bw Modelica" w:cs="Arial"/>
          <w:bCs/>
          <w:sz w:val="20"/>
          <w:szCs w:val="20"/>
        </w:rPr>
      </w:pPr>
      <w:r w:rsidRPr="008C3B15">
        <w:rPr>
          <w:rFonts w:ascii="Bw Modelica" w:hAnsi="Bw Modelica" w:cs="Arial"/>
          <w:bCs/>
          <w:sz w:val="20"/>
          <w:szCs w:val="20"/>
        </w:rPr>
        <w:t xml:space="preserve">2.- Certificado de convivencia expedido por el ayuntamiento de su localidad.       </w:t>
      </w:r>
    </w:p>
    <w:p w14:paraId="67F4675F" w14:textId="77777777" w:rsidR="008C3B15" w:rsidRPr="008C3B15" w:rsidRDefault="008C3B15" w:rsidP="008C3B15">
      <w:pPr>
        <w:rPr>
          <w:rFonts w:ascii="Bw Modelica" w:hAnsi="Bw Modelica" w:cs="Arial"/>
          <w:bCs/>
          <w:sz w:val="20"/>
          <w:szCs w:val="20"/>
        </w:rPr>
      </w:pPr>
      <w:r w:rsidRPr="008C3B15">
        <w:rPr>
          <w:rFonts w:ascii="Bw Modelica" w:hAnsi="Bw Modelica" w:cs="Arial"/>
          <w:bCs/>
          <w:sz w:val="20"/>
          <w:szCs w:val="20"/>
        </w:rPr>
        <w:t>3.- Fotocopia del DNI de la totalidad de miembros computables de la unidad familiar. En el caso de estudiantes extranjeros, será obligatoria la presentación del NIE de la persona solicitante y de las personas que forman la unidad familiar que residan en España.</w:t>
      </w:r>
    </w:p>
    <w:p w14:paraId="262E883F" w14:textId="77777777" w:rsidR="008C3B15" w:rsidRPr="008C3B15" w:rsidRDefault="008C3B15" w:rsidP="008C3B15">
      <w:pPr>
        <w:rPr>
          <w:rFonts w:ascii="Bw Modelica" w:hAnsi="Bw Modelica" w:cs="Arial"/>
          <w:bCs/>
          <w:sz w:val="20"/>
          <w:szCs w:val="20"/>
        </w:rPr>
      </w:pPr>
      <w:r w:rsidRPr="008C3B15">
        <w:rPr>
          <w:rFonts w:ascii="Bw Modelica" w:hAnsi="Bw Modelica" w:cs="Arial"/>
          <w:bCs/>
          <w:sz w:val="20"/>
          <w:szCs w:val="20"/>
        </w:rPr>
        <w:t xml:space="preserve">4.- Copia de certificación académica personal con las calificaciones obtenidas en el último curso académico. </w:t>
      </w:r>
    </w:p>
    <w:p w14:paraId="622D9F78" w14:textId="77777777" w:rsidR="008C3B15" w:rsidRPr="008C3B15" w:rsidRDefault="008C3B15" w:rsidP="008C3B15">
      <w:pPr>
        <w:rPr>
          <w:rFonts w:ascii="Bw Modelica" w:hAnsi="Bw Modelica" w:cs="Arial"/>
          <w:bCs/>
          <w:sz w:val="20"/>
          <w:szCs w:val="20"/>
        </w:rPr>
      </w:pPr>
      <w:r w:rsidRPr="008C3B15">
        <w:rPr>
          <w:rFonts w:ascii="Bw Modelica" w:hAnsi="Bw Modelica" w:cs="Arial"/>
          <w:bCs/>
          <w:sz w:val="20"/>
          <w:szCs w:val="20"/>
        </w:rPr>
        <w:t>5.- Acreditación de la matrícula efectuada en el curso 2023-2024.</w:t>
      </w:r>
    </w:p>
    <w:p w14:paraId="0B4B9C7C" w14:textId="77777777" w:rsidR="008C3B15" w:rsidRPr="008C3B15" w:rsidRDefault="008C3B15" w:rsidP="008C3B15">
      <w:pPr>
        <w:rPr>
          <w:rFonts w:ascii="Bw Modelica" w:hAnsi="Bw Modelica" w:cs="Arial"/>
          <w:bCs/>
          <w:sz w:val="20"/>
          <w:szCs w:val="20"/>
        </w:rPr>
      </w:pPr>
      <w:r w:rsidRPr="008C3B15">
        <w:rPr>
          <w:rFonts w:ascii="Bw Modelica" w:hAnsi="Bw Modelica" w:cs="Arial"/>
          <w:bCs/>
          <w:sz w:val="20"/>
          <w:szCs w:val="20"/>
        </w:rPr>
        <w:t xml:space="preserve">6.- Fotocopia de la última Declaración de la renta presentada por todos los miembros computables de su unidad familiar, correspondiente al año anterior. En caso de no estar obligado a presentar declaración de la renta, se deberá aportar justificante de encontrarse en esta situación y certificado de haberes o documentos donde se reflejen los ingresos obtenidos acreditativos de las retribuciones percibidas por toda la unidad familiar. </w:t>
      </w:r>
    </w:p>
    <w:p w14:paraId="6EBEE503" w14:textId="2678FB1F" w:rsidR="008C3B15" w:rsidRPr="008C3B15" w:rsidRDefault="008C3B15" w:rsidP="008C3B15">
      <w:pPr>
        <w:rPr>
          <w:rFonts w:ascii="Bw Modelica" w:hAnsi="Bw Modelica" w:cs="Arial"/>
          <w:bCs/>
          <w:sz w:val="20"/>
          <w:szCs w:val="20"/>
        </w:rPr>
      </w:pPr>
      <w:r w:rsidRPr="008C3B15">
        <w:rPr>
          <w:rFonts w:ascii="Bw Modelica" w:hAnsi="Bw Modelica" w:cs="Arial"/>
          <w:bCs/>
          <w:sz w:val="20"/>
          <w:szCs w:val="20"/>
        </w:rPr>
        <w:t xml:space="preserve">7.- Declaración de cargas familiares de la unidad familiar si las hubiere, sobre minusvalías, declaración de dependencia, </w:t>
      </w:r>
      <w:r w:rsidR="006114FF" w:rsidRPr="008C3B15">
        <w:rPr>
          <w:rFonts w:ascii="Bw Modelica" w:hAnsi="Bw Modelica" w:cs="Arial"/>
          <w:bCs/>
          <w:sz w:val="20"/>
          <w:szCs w:val="20"/>
        </w:rPr>
        <w:t>etc.</w:t>
      </w:r>
      <w:r w:rsidRPr="008C3B15">
        <w:rPr>
          <w:rFonts w:ascii="Bw Modelica" w:hAnsi="Bw Modelica" w:cs="Arial"/>
          <w:bCs/>
          <w:sz w:val="20"/>
          <w:szCs w:val="20"/>
        </w:rPr>
        <w:t xml:space="preserve">, presentando en tal caso documentos acreditativos de las mismas. </w:t>
      </w:r>
    </w:p>
    <w:p w14:paraId="4D7A83D1" w14:textId="2C648520" w:rsidR="005B42BA" w:rsidRDefault="008C3B15" w:rsidP="008C3B15">
      <w:pPr>
        <w:rPr>
          <w:rFonts w:ascii="Bw Modelica" w:hAnsi="Bw Modelica" w:cs="Arial"/>
          <w:bCs/>
          <w:sz w:val="20"/>
          <w:szCs w:val="20"/>
        </w:rPr>
      </w:pPr>
      <w:r w:rsidRPr="008C3B15">
        <w:rPr>
          <w:rFonts w:ascii="Bw Modelica" w:hAnsi="Bw Modelica" w:cs="Arial"/>
          <w:bCs/>
          <w:sz w:val="20"/>
          <w:szCs w:val="20"/>
        </w:rPr>
        <w:t>8.- Informe del Servicio Social de Base del municipio de la persona solicitante reflejando las dificultades socioeconómicas alegadas y, en su caso, proponga posibles actuaciones para un tratamiento integral de las necesidades reflejadas. (En su caso, para posible valoración).</w:t>
      </w:r>
    </w:p>
    <w:p w14:paraId="0C0C1B19" w14:textId="77777777" w:rsidR="006114FF" w:rsidRPr="00DA7127" w:rsidRDefault="006114FF" w:rsidP="008C3B15">
      <w:pPr>
        <w:rPr>
          <w:rFonts w:ascii="Bw Modelica" w:hAnsi="Bw Modelica" w:cs="Arial"/>
          <w:bCs/>
          <w:sz w:val="20"/>
          <w:szCs w:val="20"/>
        </w:rPr>
      </w:pPr>
    </w:p>
    <w:p w14:paraId="231C8DC6" w14:textId="77777777" w:rsidR="00DA7127" w:rsidRPr="005B42BA" w:rsidRDefault="00DA7127" w:rsidP="005B42BA">
      <w:pPr>
        <w:pBdr>
          <w:top w:val="single" w:sz="4" w:space="1" w:color="auto"/>
          <w:left w:val="single" w:sz="4" w:space="4" w:color="auto"/>
          <w:bottom w:val="single" w:sz="4" w:space="1" w:color="auto"/>
          <w:right w:val="single" w:sz="4" w:space="4" w:color="auto"/>
        </w:pBdr>
        <w:rPr>
          <w:rFonts w:ascii="Bw Modelica Medium" w:hAnsi="Bw Modelica Medium" w:cs="Arial"/>
          <w:b/>
          <w:sz w:val="6"/>
          <w:szCs w:val="6"/>
          <w:lang w:val="es-ES_tradnl"/>
        </w:rPr>
      </w:pPr>
    </w:p>
    <w:p w14:paraId="7BE4998A" w14:textId="672D73AF" w:rsidR="008A75D2" w:rsidRPr="006114FF" w:rsidRDefault="006114FF" w:rsidP="008A75D2">
      <w:pPr>
        <w:pBdr>
          <w:top w:val="single" w:sz="4" w:space="1" w:color="auto"/>
          <w:left w:val="single" w:sz="4" w:space="4" w:color="auto"/>
          <w:bottom w:val="single" w:sz="4" w:space="1" w:color="auto"/>
          <w:right w:val="single" w:sz="4" w:space="4" w:color="auto"/>
        </w:pBdr>
        <w:rPr>
          <w:rFonts w:ascii="Bw Modelica Medium" w:hAnsi="Bw Modelica Medium" w:cs="Arial"/>
          <w:bCs/>
          <w:sz w:val="20"/>
          <w:szCs w:val="20"/>
          <w:lang w:val="es-ES_tradnl"/>
        </w:rPr>
      </w:pPr>
      <w:r w:rsidRPr="006114FF">
        <w:rPr>
          <w:rFonts w:ascii="Bw Modelica Medium" w:hAnsi="Bw Modelica Medium" w:cs="Arial"/>
          <w:bCs/>
          <w:sz w:val="20"/>
          <w:szCs w:val="20"/>
          <w:lang w:val="es-ES_tradnl"/>
        </w:rPr>
        <w:t>• El plazo de presentación de solicitudes: 15 días naturales a contar a partir de la publicación en el B.O.P. de Zaragoza.</w:t>
      </w:r>
    </w:p>
    <w:p w14:paraId="0BE3407E" w14:textId="77777777" w:rsidR="008A75D2" w:rsidRPr="006114FF" w:rsidRDefault="008A75D2" w:rsidP="008A75D2">
      <w:pPr>
        <w:pBdr>
          <w:top w:val="single" w:sz="4" w:space="1" w:color="auto"/>
          <w:left w:val="single" w:sz="4" w:space="4" w:color="auto"/>
          <w:bottom w:val="single" w:sz="4" w:space="1" w:color="auto"/>
          <w:right w:val="single" w:sz="4" w:space="4" w:color="auto"/>
        </w:pBdr>
        <w:rPr>
          <w:rFonts w:ascii="Bw Modelica Medium" w:hAnsi="Bw Modelica Medium" w:cs="Arial"/>
          <w:bCs/>
          <w:sz w:val="6"/>
          <w:szCs w:val="6"/>
          <w:lang w:val="es-ES_tradnl"/>
        </w:rPr>
      </w:pPr>
    </w:p>
    <w:p w14:paraId="282DD0E8" w14:textId="65F7E25D" w:rsidR="008A75D2" w:rsidRPr="006114FF" w:rsidRDefault="006114FF" w:rsidP="008A75D2">
      <w:pPr>
        <w:pBdr>
          <w:top w:val="single" w:sz="4" w:space="1" w:color="auto"/>
          <w:left w:val="single" w:sz="4" w:space="4" w:color="auto"/>
          <w:bottom w:val="single" w:sz="4" w:space="1" w:color="auto"/>
          <w:right w:val="single" w:sz="4" w:space="4" w:color="auto"/>
        </w:pBdr>
        <w:rPr>
          <w:rFonts w:ascii="Bw Modelica Medium" w:hAnsi="Bw Modelica Medium" w:cs="Arial"/>
          <w:bCs/>
          <w:color w:val="7F7F7F" w:themeColor="text1" w:themeTint="80"/>
          <w:sz w:val="20"/>
          <w:szCs w:val="20"/>
          <w:lang w:val="es-ES_tradnl"/>
        </w:rPr>
      </w:pPr>
      <w:r w:rsidRPr="006114FF">
        <w:rPr>
          <w:rFonts w:ascii="Bw Modelica Medium" w:hAnsi="Bw Modelica Medium" w:cs="Arial"/>
          <w:bCs/>
          <w:color w:val="7F7F7F" w:themeColor="text1" w:themeTint="80"/>
          <w:sz w:val="20"/>
          <w:szCs w:val="20"/>
          <w:lang w:val="es-ES_tradnl"/>
        </w:rPr>
        <w:t>• No se aceptarán solicitudes incompletas o fuera de plazo.</w:t>
      </w:r>
    </w:p>
    <w:p w14:paraId="1E23991F" w14:textId="22B6832C" w:rsidR="00A24290" w:rsidRDefault="006114FF" w:rsidP="008A75D2">
      <w:pPr>
        <w:pBdr>
          <w:top w:val="single" w:sz="4" w:space="1" w:color="auto"/>
          <w:left w:val="single" w:sz="4" w:space="4" w:color="auto"/>
          <w:bottom w:val="single" w:sz="4" w:space="1" w:color="auto"/>
          <w:right w:val="single" w:sz="4" w:space="4" w:color="auto"/>
        </w:pBdr>
        <w:rPr>
          <w:rFonts w:ascii="Bw Modelica Medium" w:hAnsi="Bw Modelica Medium" w:cs="Arial"/>
          <w:bCs/>
          <w:color w:val="7F7F7F" w:themeColor="text1" w:themeTint="80"/>
          <w:sz w:val="20"/>
          <w:szCs w:val="20"/>
          <w:lang w:val="es-ES_tradnl"/>
        </w:rPr>
      </w:pPr>
      <w:r w:rsidRPr="006114FF">
        <w:rPr>
          <w:rFonts w:ascii="Bw Modelica Medium" w:hAnsi="Bw Modelica Medium" w:cs="Arial"/>
          <w:bCs/>
          <w:color w:val="7F7F7F" w:themeColor="text1" w:themeTint="80"/>
          <w:sz w:val="20"/>
          <w:szCs w:val="20"/>
          <w:lang w:val="es-ES_tradnl"/>
        </w:rPr>
        <w:t>• Falsear datos en el contenido esencial de la solicitud será motivo de exclusión.</w:t>
      </w:r>
    </w:p>
    <w:p w14:paraId="6F7FC09C" w14:textId="77777777" w:rsidR="006114FF" w:rsidRPr="006114FF" w:rsidRDefault="006114FF" w:rsidP="008A75D2">
      <w:pPr>
        <w:pBdr>
          <w:top w:val="single" w:sz="4" w:space="1" w:color="auto"/>
          <w:left w:val="single" w:sz="4" w:space="4" w:color="auto"/>
          <w:bottom w:val="single" w:sz="4" w:space="1" w:color="auto"/>
          <w:right w:val="single" w:sz="4" w:space="4" w:color="auto"/>
        </w:pBdr>
        <w:rPr>
          <w:rFonts w:ascii="Bw Modelica Medium" w:hAnsi="Bw Modelica Medium" w:cs="Arial"/>
          <w:bCs/>
          <w:color w:val="7F7F7F" w:themeColor="text1" w:themeTint="80"/>
          <w:sz w:val="6"/>
          <w:szCs w:val="6"/>
          <w:lang w:val="es-ES_tradnl"/>
        </w:rPr>
      </w:pPr>
    </w:p>
    <w:p w14:paraId="21C78DE3" w14:textId="77777777" w:rsidR="00BD5264" w:rsidRPr="00BD5264" w:rsidRDefault="00BD5264" w:rsidP="00BD5264">
      <w:pPr>
        <w:rPr>
          <w:rFonts w:ascii="Bw Modelica Medium" w:hAnsi="Bw Modelica Medium" w:cs="Arial"/>
          <w:b/>
          <w:lang w:val="es-ES_tradnl"/>
        </w:rPr>
      </w:pPr>
    </w:p>
    <w:p w14:paraId="2A8AF7A3" w14:textId="77777777" w:rsidR="009C157B" w:rsidRPr="009C157B" w:rsidRDefault="009C157B" w:rsidP="009C157B">
      <w:pPr>
        <w:jc w:val="both"/>
        <w:rPr>
          <w:rFonts w:ascii="Bw Modelica Light" w:hAnsi="Bw Modelica Light" w:cs="Arial"/>
          <w:i/>
          <w:iCs/>
          <w:sz w:val="20"/>
          <w:szCs w:val="20"/>
        </w:rPr>
      </w:pPr>
      <w:r w:rsidRPr="009C157B">
        <w:rPr>
          <w:rFonts w:ascii="Bw Modelica Light" w:hAnsi="Bw Modelica Light" w:cs="Arial"/>
          <w:i/>
          <w:iCs/>
          <w:sz w:val="20"/>
          <w:szCs w:val="20"/>
        </w:rPr>
        <w:lastRenderedPageBreak/>
        <w:t xml:space="preserve">RESIDENCIA ESTUDIANTIL Y CENTRO DE ESTUDIOS RAMÓN PIGNATELLI SA trata sus datos personales con finalidad exclusivamente de la gestión administrativa de la plaza de residente, contacto y prestación de los servicios contratados (comedor, </w:t>
      </w:r>
      <w:proofErr w:type="gramStart"/>
      <w:r w:rsidRPr="009C157B">
        <w:rPr>
          <w:rFonts w:ascii="Bw Modelica Light" w:hAnsi="Bw Modelica Light" w:cs="Arial"/>
          <w:i/>
          <w:iCs/>
          <w:sz w:val="20"/>
          <w:szCs w:val="20"/>
        </w:rPr>
        <w:t>parking,..</w:t>
      </w:r>
      <w:proofErr w:type="gramEnd"/>
      <w:r w:rsidRPr="009C157B">
        <w:rPr>
          <w:rFonts w:ascii="Bw Modelica Light" w:hAnsi="Bw Modelica Light" w:cs="Arial"/>
          <w:i/>
          <w:iCs/>
          <w:sz w:val="20"/>
          <w:szCs w:val="20"/>
        </w:rPr>
        <w:t>). Tratamos sus datos porque usted nos los proporciona en el formulario de solicitud de manera libre, específica, informada e inequívoca en relación con la finalidad anterior.</w:t>
      </w:r>
    </w:p>
    <w:p w14:paraId="304AF6AB" w14:textId="2C8F0693" w:rsidR="009C157B" w:rsidRPr="009C157B" w:rsidRDefault="009C157B" w:rsidP="009C157B">
      <w:pPr>
        <w:jc w:val="both"/>
        <w:rPr>
          <w:rFonts w:ascii="Bw Modelica Light" w:hAnsi="Bw Modelica Light" w:cs="Arial"/>
          <w:i/>
          <w:iCs/>
          <w:sz w:val="20"/>
          <w:szCs w:val="20"/>
        </w:rPr>
      </w:pPr>
      <w:r w:rsidRPr="009C157B">
        <w:rPr>
          <w:rFonts w:ascii="Bw Modelica Light" w:hAnsi="Bw Modelica Light" w:cs="Arial"/>
          <w:i/>
          <w:iCs/>
          <w:sz w:val="20"/>
          <w:szCs w:val="20"/>
        </w:rPr>
        <w:t>Para estas finalidades será necesario que la persona representante o tutor de la persona solicitante preste su consentimiento expreso y de forma inequívoca para poder acceder a los datos contenidos en la declaración de la Renta sobre las personas físicas que es necesario aportar en las situaciones en las que se puede optar a la posibilidad de obtener un precio reducido para los supuestos de baja renta con la única finalidad de poder gestionar la plaza de residente y los servicios anteriormente descritos.</w:t>
      </w:r>
    </w:p>
    <w:p w14:paraId="296F3EF5" w14:textId="05FBFC70" w:rsidR="008800DF" w:rsidRDefault="008800DF" w:rsidP="009C157B">
      <w:pPr>
        <w:jc w:val="both"/>
        <w:rPr>
          <w:rFonts w:ascii="Bw Modelica Light" w:hAnsi="Bw Modelica Light" w:cs="Arial"/>
          <w:i/>
          <w:iCs/>
          <w:sz w:val="20"/>
          <w:szCs w:val="20"/>
        </w:rPr>
      </w:pPr>
      <w:r>
        <w:rPr>
          <w:rFonts w:ascii="Bw Modelica Light" w:hAnsi="Bw Modelica Light" w:cs="Arial"/>
          <w:i/>
          <w:iCs/>
          <w:noProof/>
          <w:sz w:val="20"/>
          <w:szCs w:val="20"/>
        </w:rPr>
        <mc:AlternateContent>
          <mc:Choice Requires="wps">
            <w:drawing>
              <wp:anchor distT="0" distB="0" distL="114300" distR="114300" simplePos="0" relativeHeight="251697152" behindDoc="0" locked="0" layoutInCell="1" allowOverlap="1" wp14:anchorId="11FB5C98" wp14:editId="1C61663B">
                <wp:simplePos x="0" y="0"/>
                <wp:positionH relativeFrom="column">
                  <wp:posOffset>1337945</wp:posOffset>
                </wp:positionH>
                <wp:positionV relativeFrom="paragraph">
                  <wp:posOffset>119380</wp:posOffset>
                </wp:positionV>
                <wp:extent cx="209550" cy="200025"/>
                <wp:effectExtent l="0" t="0" r="19050" b="28575"/>
                <wp:wrapNone/>
                <wp:docPr id="51798111" name="Rectángulo: esquinas redondeadas 1"/>
                <wp:cNvGraphicFramePr/>
                <a:graphic xmlns:a="http://schemas.openxmlformats.org/drawingml/2006/main">
                  <a:graphicData uri="http://schemas.microsoft.com/office/word/2010/wordprocessingShape">
                    <wps:wsp>
                      <wps:cNvSpPr/>
                      <wps:spPr>
                        <a:xfrm>
                          <a:off x="0" y="0"/>
                          <a:ext cx="209550" cy="200025"/>
                        </a:xfrm>
                        <a:prstGeom prst="roundRect">
                          <a:avLst/>
                        </a:prstGeom>
                        <a:noFill/>
                        <a:ln w="952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5D82D6" id="Rectángulo: esquinas redondeadas 1" o:spid="_x0000_s1026" style="position:absolute;margin-left:105.35pt;margin-top:9.4pt;width:16.5pt;height:15.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" filled="f" strokecolor="#0a121c [484]"/>
            </w:pict>
          </mc:Fallback>
        </mc:AlternateContent>
      </w:r>
    </w:p>
    <w:p w14:paraId="46E5B86A" w14:textId="3A9302D7" w:rsidR="009C157B" w:rsidRPr="009C157B" w:rsidRDefault="009C157B" w:rsidP="009C157B">
      <w:pPr>
        <w:jc w:val="both"/>
        <w:rPr>
          <w:rFonts w:ascii="Bw Modelica Light" w:hAnsi="Bw Modelica Light" w:cs="Arial"/>
          <w:i/>
          <w:iCs/>
          <w:sz w:val="20"/>
          <w:szCs w:val="20"/>
        </w:rPr>
      </w:pPr>
      <w:r w:rsidRPr="009C157B">
        <w:rPr>
          <w:rFonts w:ascii="Bw Modelica Light" w:hAnsi="Bw Modelica Light" w:cs="Arial"/>
          <w:i/>
          <w:iCs/>
          <w:sz w:val="20"/>
          <w:szCs w:val="20"/>
        </w:rPr>
        <w:t>Para ello acepte aquí.</w:t>
      </w:r>
      <w:r w:rsidR="008800DF">
        <w:rPr>
          <w:rFonts w:ascii="Bw Modelica Light" w:hAnsi="Bw Modelica Light" w:cs="Arial"/>
          <w:i/>
          <w:iCs/>
          <w:sz w:val="20"/>
          <w:szCs w:val="20"/>
        </w:rPr>
        <w:t xml:space="preserve">  </w:t>
      </w:r>
    </w:p>
    <w:p w14:paraId="3F72998B" w14:textId="77777777" w:rsidR="00AF2B15" w:rsidRDefault="00AF2B15" w:rsidP="0014072B">
      <w:pPr>
        <w:jc w:val="both"/>
        <w:rPr>
          <w:rFonts w:ascii="Bw Modelica Light" w:hAnsi="Bw Modelica Light" w:cs="Arial"/>
          <w:i/>
          <w:iCs/>
          <w:sz w:val="20"/>
          <w:szCs w:val="20"/>
        </w:rPr>
      </w:pPr>
    </w:p>
    <w:p w14:paraId="7057D712" w14:textId="566D701B" w:rsidR="0014072B" w:rsidRPr="00BD5264" w:rsidRDefault="0014072B" w:rsidP="0014072B">
      <w:pPr>
        <w:jc w:val="both"/>
        <w:rPr>
          <w:rFonts w:ascii="Bw Modelica Light" w:hAnsi="Bw Modelica Light" w:cs="Arial"/>
          <w:i/>
          <w:iCs/>
          <w:sz w:val="20"/>
          <w:szCs w:val="20"/>
        </w:rPr>
      </w:pPr>
      <w:r w:rsidRPr="00BD5264">
        <w:rPr>
          <w:rFonts w:ascii="Bw Modelica Light" w:hAnsi="Bw Modelica Light" w:cs="Arial"/>
          <w:i/>
          <w:iCs/>
          <w:sz w:val="20"/>
          <w:szCs w:val="20"/>
        </w:rPr>
        <w:t>S</w:t>
      </w:r>
      <w:r w:rsidRPr="00BD5264">
        <w:rPr>
          <w:rFonts w:ascii="Bw Modelica Light" w:hAnsi="Bw Modelica Light" w:cs="Arial"/>
          <w:i/>
          <w:sz w:val="20"/>
          <w:szCs w:val="20"/>
        </w:rPr>
        <w:t xml:space="preserve">us datos se comunicarán a las administraciones públicas pertinentes y no se comunicarán a terceros distintos de los anteriores salvo obligación legal. Una vez los datos no sean necesarios para los fines con los que fueron recogidos, se conservarán durante el plazo de 6 años para posteriormente ser destruidos. </w:t>
      </w:r>
      <w:r w:rsidRPr="00BD5264">
        <w:rPr>
          <w:rFonts w:ascii="Bw Modelica Light" w:hAnsi="Bw Modelica Light" w:cs="Arial"/>
          <w:i/>
          <w:iCs/>
          <w:sz w:val="20"/>
          <w:szCs w:val="20"/>
          <w:u w:val="single"/>
        </w:rPr>
        <w:t>Puede</w:t>
      </w:r>
      <w:r w:rsidRPr="00BD5264">
        <w:rPr>
          <w:rFonts w:ascii="Bw Modelica Light" w:hAnsi="Bw Modelica Light" w:cs="Arial"/>
          <w:i/>
          <w:iCs/>
          <w:sz w:val="20"/>
          <w:szCs w:val="20"/>
        </w:rPr>
        <w:t xml:space="preserve"> revocar el consentimiento o </w:t>
      </w:r>
      <w:r w:rsidRPr="00BD5264">
        <w:rPr>
          <w:rFonts w:ascii="Bw Modelica Light" w:hAnsi="Bw Modelica Light" w:cs="Arial"/>
          <w:i/>
          <w:iCs/>
          <w:sz w:val="20"/>
          <w:szCs w:val="20"/>
          <w:u w:val="single"/>
        </w:rPr>
        <w:t>ejercer sus derechos</w:t>
      </w:r>
      <w:r w:rsidRPr="00BD5264">
        <w:rPr>
          <w:rFonts w:ascii="Bw Modelica Light" w:hAnsi="Bw Modelica Light" w:cs="Arial"/>
          <w:i/>
          <w:iCs/>
          <w:sz w:val="20"/>
          <w:szCs w:val="20"/>
        </w:rPr>
        <w:t xml:space="preserve"> de acceso, rectificación, supresión, oposición, limitación y portabilidad sobre los datos de carácter personal presentando una copia de un documento identificativo</w:t>
      </w:r>
      <w:r w:rsidRPr="00BD5264">
        <w:rPr>
          <w:rFonts w:ascii="Bw Modelica Light" w:hAnsi="Bw Modelica Light" w:cs="Arial"/>
          <w:bCs/>
          <w:i/>
          <w:iCs/>
          <w:sz w:val="20"/>
          <w:szCs w:val="20"/>
        </w:rPr>
        <w:t xml:space="preserve"> Calle de Jarque del Moncayo, 23, 50012 Zaragoza o en </w:t>
      </w:r>
      <w:hyperlink r:id="rId8" w:history="1">
        <w:r w:rsidRPr="00BD5264">
          <w:rPr>
            <w:rStyle w:val="Hipervnculo"/>
            <w:rFonts w:ascii="Bw Modelica Light" w:hAnsi="Bw Modelica Light" w:cs="Arial"/>
            <w:i/>
            <w:sz w:val="20"/>
            <w:szCs w:val="20"/>
          </w:rPr>
          <w:t>info@residenciapignatelli.es</w:t>
        </w:r>
      </w:hyperlink>
      <w:r w:rsidRPr="00BD5264">
        <w:rPr>
          <w:rFonts w:ascii="Bw Modelica Light" w:hAnsi="Bw Modelica Light" w:cs="Arial"/>
          <w:i/>
          <w:iCs/>
          <w:sz w:val="20"/>
          <w:szCs w:val="20"/>
        </w:rPr>
        <w:t xml:space="preserve"> Puede presentar una reclamación ante la autoridad de control competente en la Agencia Española de Protección de datos. – C/ Jorge Juan, 6. 28001 Madrid. (901 100 099-912 663 517) – </w:t>
      </w:r>
      <w:hyperlink r:id="rId9" w:history="1">
        <w:r w:rsidRPr="00BD5264">
          <w:rPr>
            <w:rStyle w:val="Hipervnculo"/>
            <w:rFonts w:ascii="Bw Modelica Light" w:hAnsi="Bw Modelica Light" w:cs="Arial"/>
            <w:i/>
            <w:iCs/>
            <w:sz w:val="20"/>
            <w:szCs w:val="20"/>
          </w:rPr>
          <w:t>www.agpd.es</w:t>
        </w:r>
      </w:hyperlink>
      <w:r w:rsidRPr="00BD5264">
        <w:rPr>
          <w:rFonts w:ascii="Bw Modelica Light" w:hAnsi="Bw Modelica Light" w:cs="Arial"/>
          <w:i/>
          <w:iCs/>
          <w:sz w:val="20"/>
          <w:szCs w:val="20"/>
        </w:rPr>
        <w:t xml:space="preserve">. Para otros tratamientos que realice Residencia estudiantil y centro de estudios Ramón Pignatelli puede consultar nuestra </w:t>
      </w:r>
      <w:hyperlink r:id="rId10" w:history="1">
        <w:r w:rsidRPr="00BD5264">
          <w:rPr>
            <w:rStyle w:val="Hipervnculo"/>
            <w:rFonts w:ascii="Bw Modelica Light" w:hAnsi="Bw Modelica Light" w:cs="Arial"/>
            <w:i/>
            <w:iCs/>
            <w:sz w:val="20"/>
            <w:szCs w:val="20"/>
          </w:rPr>
          <w:t>Política de Privacidad</w:t>
        </w:r>
      </w:hyperlink>
      <w:r w:rsidRPr="00BD5264">
        <w:rPr>
          <w:rFonts w:ascii="Bw Modelica Light" w:hAnsi="Bw Modelica Light" w:cs="Arial"/>
          <w:i/>
          <w:iCs/>
          <w:sz w:val="20"/>
          <w:szCs w:val="20"/>
        </w:rPr>
        <w:t xml:space="preserve">. </w:t>
      </w:r>
    </w:p>
    <w:p w14:paraId="0EAF262A" w14:textId="77777777" w:rsidR="0014072B" w:rsidRPr="009C157B" w:rsidRDefault="0014072B" w:rsidP="009C157B">
      <w:pPr>
        <w:jc w:val="both"/>
        <w:rPr>
          <w:rFonts w:ascii="Bw Modelica Light" w:hAnsi="Bw Modelica Light" w:cs="Arial"/>
          <w:i/>
          <w:iCs/>
          <w:sz w:val="20"/>
          <w:szCs w:val="20"/>
        </w:rPr>
      </w:pPr>
    </w:p>
    <w:p w14:paraId="4579970E" w14:textId="77777777" w:rsidR="009C157B" w:rsidRPr="009C157B" w:rsidRDefault="009C157B" w:rsidP="009C157B">
      <w:pPr>
        <w:jc w:val="both"/>
        <w:rPr>
          <w:rFonts w:ascii="Bw Modelica Light" w:hAnsi="Bw Modelica Light" w:cs="Arial"/>
          <w:i/>
          <w:iCs/>
          <w:sz w:val="20"/>
          <w:szCs w:val="20"/>
        </w:rPr>
      </w:pPr>
      <w:r w:rsidRPr="009C157B">
        <w:rPr>
          <w:rFonts w:ascii="Bw Modelica Light" w:hAnsi="Bw Modelica Light" w:cs="Arial"/>
          <w:i/>
          <w:iCs/>
          <w:sz w:val="20"/>
          <w:szCs w:val="20"/>
        </w:rPr>
        <w:t>El/la solicitante, cuyos datos quedan referenciados, declara ser ciertos todos los datos presentados en la documentación que se adjunta a la presente solicitud, comprometiéndose a aceptar y cumplir las normas de régimen interior del centro y a cuantas emanasen de la Diputación Provincial de Zaragoza (propietaria del centro) en tal sentido.</w:t>
      </w:r>
    </w:p>
    <w:p w14:paraId="64A4BE0A" w14:textId="77777777" w:rsidR="009C157B" w:rsidRPr="009C157B" w:rsidRDefault="009C157B" w:rsidP="009C157B">
      <w:pPr>
        <w:jc w:val="both"/>
        <w:rPr>
          <w:rFonts w:ascii="Bw Modelica Light" w:hAnsi="Bw Modelica Light" w:cs="Arial"/>
          <w:i/>
          <w:iCs/>
          <w:sz w:val="20"/>
          <w:szCs w:val="20"/>
        </w:rPr>
      </w:pPr>
      <w:r w:rsidRPr="009C157B">
        <w:rPr>
          <w:rFonts w:ascii="Bw Modelica Light" w:hAnsi="Bw Modelica Light" w:cs="Arial"/>
          <w:i/>
          <w:iCs/>
          <w:sz w:val="20"/>
          <w:szCs w:val="20"/>
        </w:rPr>
        <w:t xml:space="preserve"> </w:t>
      </w:r>
    </w:p>
    <w:p w14:paraId="6F90C101" w14:textId="77777777" w:rsidR="00BF37EE" w:rsidRDefault="00BF37EE" w:rsidP="00BF37EE">
      <w:pPr>
        <w:jc w:val="center"/>
        <w:rPr>
          <w:rFonts w:ascii="Bw Modelica Light" w:hAnsi="Bw Modelica Light" w:cs="Arial"/>
          <w:sz w:val="22"/>
          <w:szCs w:val="22"/>
        </w:rPr>
      </w:pPr>
    </w:p>
    <w:p w14:paraId="6A3A6625" w14:textId="77777777" w:rsidR="00BF37EE" w:rsidRDefault="00BF37EE" w:rsidP="00BF37EE">
      <w:pPr>
        <w:jc w:val="center"/>
        <w:rPr>
          <w:rFonts w:ascii="Bw Modelica Light" w:hAnsi="Bw Modelica Light" w:cs="Arial"/>
          <w:sz w:val="22"/>
          <w:szCs w:val="22"/>
        </w:rPr>
      </w:pPr>
    </w:p>
    <w:p w14:paraId="1F1B6A30" w14:textId="7A675BD1" w:rsidR="009C157B" w:rsidRPr="00BF37EE" w:rsidRDefault="009C157B" w:rsidP="00BF37EE">
      <w:pPr>
        <w:jc w:val="center"/>
        <w:rPr>
          <w:rFonts w:ascii="Bw Modelica Light" w:hAnsi="Bw Modelica Light" w:cs="Arial"/>
          <w:sz w:val="22"/>
          <w:szCs w:val="22"/>
        </w:rPr>
      </w:pPr>
      <w:r w:rsidRPr="00BF37EE">
        <w:rPr>
          <w:rFonts w:ascii="Bw Modelica Light" w:hAnsi="Bw Modelica Light" w:cs="Arial"/>
          <w:sz w:val="22"/>
          <w:szCs w:val="22"/>
        </w:rPr>
        <w:t xml:space="preserve">Conforme:            </w:t>
      </w:r>
      <w:r w:rsidRPr="00BF37EE">
        <w:rPr>
          <w:rFonts w:ascii="Bw Modelica Light" w:hAnsi="Bw Modelica Light" w:cs="Arial"/>
          <w:sz w:val="22"/>
          <w:szCs w:val="22"/>
        </w:rPr>
        <w:tab/>
      </w:r>
      <w:r w:rsidRPr="00BF37EE">
        <w:rPr>
          <w:rFonts w:ascii="Bw Modelica Light" w:hAnsi="Bw Modelica Light" w:cs="Arial"/>
          <w:sz w:val="22"/>
          <w:szCs w:val="22"/>
        </w:rPr>
        <w:tab/>
        <w:t xml:space="preserve">                                    Conformes:</w:t>
      </w:r>
    </w:p>
    <w:p w14:paraId="79C58422" w14:textId="77777777" w:rsidR="009C157B" w:rsidRPr="00BF37EE" w:rsidRDefault="009C157B" w:rsidP="00BF37EE">
      <w:pPr>
        <w:jc w:val="center"/>
        <w:rPr>
          <w:rFonts w:ascii="Bw Modelica Light" w:hAnsi="Bw Modelica Light" w:cs="Arial"/>
          <w:sz w:val="22"/>
          <w:szCs w:val="22"/>
        </w:rPr>
      </w:pPr>
    </w:p>
    <w:p w14:paraId="296AFE3F" w14:textId="77777777" w:rsidR="009C157B" w:rsidRPr="00BF37EE" w:rsidRDefault="009C157B" w:rsidP="00BF37EE">
      <w:pPr>
        <w:jc w:val="center"/>
        <w:rPr>
          <w:rFonts w:ascii="Bw Modelica Light" w:hAnsi="Bw Modelica Light" w:cs="Arial"/>
          <w:sz w:val="22"/>
          <w:szCs w:val="22"/>
        </w:rPr>
      </w:pPr>
    </w:p>
    <w:p w14:paraId="08A86DF6" w14:textId="77777777" w:rsidR="009C157B" w:rsidRPr="00BF37EE" w:rsidRDefault="009C157B" w:rsidP="00BF37EE">
      <w:pPr>
        <w:jc w:val="center"/>
        <w:rPr>
          <w:rFonts w:ascii="Bw Modelica Light" w:hAnsi="Bw Modelica Light" w:cs="Arial"/>
          <w:sz w:val="22"/>
          <w:szCs w:val="22"/>
        </w:rPr>
      </w:pPr>
    </w:p>
    <w:p w14:paraId="408F3D40" w14:textId="08DEBC7C" w:rsidR="009C157B" w:rsidRPr="00BF37EE" w:rsidRDefault="009C157B" w:rsidP="00BF37EE">
      <w:pPr>
        <w:jc w:val="center"/>
        <w:rPr>
          <w:rFonts w:ascii="Bw Modelica Light" w:hAnsi="Bw Modelica Light" w:cs="Arial"/>
          <w:sz w:val="22"/>
          <w:szCs w:val="22"/>
        </w:rPr>
      </w:pPr>
      <w:r w:rsidRPr="00BF37EE">
        <w:rPr>
          <w:rFonts w:ascii="Bw Modelica Light" w:hAnsi="Bw Modelica Light" w:cs="Arial"/>
          <w:sz w:val="22"/>
          <w:szCs w:val="22"/>
        </w:rPr>
        <w:t>Fdo. Solicitante                                                        Fdo. Progenitores/Tutor</w:t>
      </w:r>
    </w:p>
    <w:p w14:paraId="522D93A5" w14:textId="77777777" w:rsidR="009C157B" w:rsidRPr="00BF37EE" w:rsidRDefault="009C157B" w:rsidP="00BF37EE">
      <w:pPr>
        <w:jc w:val="center"/>
        <w:rPr>
          <w:rFonts w:ascii="Bw Modelica Light" w:hAnsi="Bw Modelica Light" w:cs="Arial"/>
          <w:sz w:val="22"/>
          <w:szCs w:val="22"/>
        </w:rPr>
      </w:pPr>
    </w:p>
    <w:p w14:paraId="39860126" w14:textId="77777777" w:rsidR="009C157B" w:rsidRPr="00BF37EE" w:rsidRDefault="009C157B" w:rsidP="00BF37EE">
      <w:pPr>
        <w:jc w:val="center"/>
        <w:rPr>
          <w:rFonts w:ascii="Bw Modelica Light" w:hAnsi="Bw Modelica Light" w:cs="Arial"/>
          <w:sz w:val="22"/>
          <w:szCs w:val="22"/>
        </w:rPr>
      </w:pPr>
    </w:p>
    <w:p w14:paraId="64E6F155" w14:textId="77777777" w:rsidR="009C157B" w:rsidRPr="00BF37EE" w:rsidRDefault="009C157B" w:rsidP="00BF37EE">
      <w:pPr>
        <w:jc w:val="center"/>
        <w:rPr>
          <w:rFonts w:ascii="Bw Modelica Light" w:hAnsi="Bw Modelica Light" w:cs="Arial"/>
          <w:sz w:val="22"/>
          <w:szCs w:val="22"/>
        </w:rPr>
      </w:pPr>
    </w:p>
    <w:p w14:paraId="0AC5449D" w14:textId="77777777" w:rsidR="009C157B" w:rsidRPr="00BF37EE" w:rsidRDefault="009C157B" w:rsidP="00BF37EE">
      <w:pPr>
        <w:jc w:val="center"/>
        <w:rPr>
          <w:rFonts w:ascii="Bw Modelica Light" w:hAnsi="Bw Modelica Light" w:cs="Arial"/>
          <w:sz w:val="22"/>
          <w:szCs w:val="22"/>
        </w:rPr>
      </w:pPr>
      <w:r w:rsidRPr="00BF37EE">
        <w:rPr>
          <w:rFonts w:ascii="Bw Modelica Light" w:hAnsi="Bw Modelica Light" w:cs="Arial"/>
          <w:sz w:val="22"/>
          <w:szCs w:val="22"/>
        </w:rPr>
        <w:t xml:space="preserve">Zaragoza, ______ de ______________________ </w:t>
      </w:r>
      <w:proofErr w:type="spellStart"/>
      <w:r w:rsidRPr="00BF37EE">
        <w:rPr>
          <w:rFonts w:ascii="Bw Modelica Light" w:hAnsi="Bw Modelica Light" w:cs="Arial"/>
          <w:sz w:val="22"/>
          <w:szCs w:val="22"/>
        </w:rPr>
        <w:t>de</w:t>
      </w:r>
      <w:proofErr w:type="spellEnd"/>
      <w:r w:rsidRPr="00BF37EE">
        <w:rPr>
          <w:rFonts w:ascii="Bw Modelica Light" w:hAnsi="Bw Modelica Light" w:cs="Arial"/>
          <w:sz w:val="22"/>
          <w:szCs w:val="22"/>
        </w:rPr>
        <w:t xml:space="preserve"> 20___</w:t>
      </w:r>
    </w:p>
    <w:p w14:paraId="4CE602BE" w14:textId="77777777" w:rsidR="009C157B" w:rsidRPr="00BF37EE" w:rsidRDefault="009C157B" w:rsidP="00BF37EE">
      <w:pPr>
        <w:jc w:val="center"/>
        <w:rPr>
          <w:rFonts w:ascii="Bw Modelica Light" w:hAnsi="Bw Modelica Light" w:cs="Arial"/>
          <w:sz w:val="22"/>
          <w:szCs w:val="22"/>
        </w:rPr>
      </w:pPr>
    </w:p>
    <w:p w14:paraId="2F040658" w14:textId="77777777" w:rsidR="009C157B" w:rsidRPr="009C157B" w:rsidRDefault="009C157B" w:rsidP="00BF37EE">
      <w:pPr>
        <w:jc w:val="center"/>
        <w:rPr>
          <w:rFonts w:ascii="Bw Modelica Light" w:hAnsi="Bw Modelica Light" w:cs="Arial"/>
          <w:i/>
          <w:iCs/>
          <w:sz w:val="20"/>
          <w:szCs w:val="20"/>
        </w:rPr>
      </w:pPr>
    </w:p>
    <w:p w14:paraId="48743735" w14:textId="77777777" w:rsidR="009C157B" w:rsidRPr="009C157B" w:rsidRDefault="009C157B" w:rsidP="00BF37EE">
      <w:pPr>
        <w:jc w:val="center"/>
        <w:rPr>
          <w:rFonts w:ascii="Bw Modelica Light" w:hAnsi="Bw Modelica Light" w:cs="Arial"/>
          <w:i/>
          <w:iCs/>
          <w:sz w:val="20"/>
          <w:szCs w:val="20"/>
        </w:rPr>
      </w:pPr>
    </w:p>
    <w:p w14:paraId="2F44B884" w14:textId="77777777" w:rsidR="00BF37EE" w:rsidRDefault="00BF37EE" w:rsidP="00BF37EE">
      <w:pPr>
        <w:jc w:val="center"/>
        <w:rPr>
          <w:rFonts w:ascii="Bw Modelica" w:hAnsi="Bw Modelica" w:cs="Arial"/>
          <w:b/>
          <w:bCs/>
          <w:sz w:val="20"/>
          <w:szCs w:val="20"/>
        </w:rPr>
      </w:pPr>
    </w:p>
    <w:p w14:paraId="000C8AAC" w14:textId="3DC7A654" w:rsidR="00BF37EE" w:rsidRPr="00BF37EE" w:rsidRDefault="00BF37EE" w:rsidP="00BF37EE">
      <w:pPr>
        <w:jc w:val="center"/>
        <w:rPr>
          <w:rFonts w:ascii="Bw Modelica" w:hAnsi="Bw Modelica" w:cs="Arial"/>
          <w:b/>
          <w:bCs/>
          <w:sz w:val="20"/>
          <w:szCs w:val="20"/>
        </w:rPr>
      </w:pPr>
      <w:r w:rsidRPr="00BF37EE">
        <w:rPr>
          <w:rFonts w:ascii="Bw Modelica" w:hAnsi="Bw Modelica" w:cs="Arial"/>
          <w:b/>
          <w:bCs/>
          <w:sz w:val="20"/>
          <w:szCs w:val="20"/>
        </w:rPr>
        <w:t>Sr. DIRECTOR DE LA RESIDENCIA ESTUDIANTIL Y CENTRO DE ESTUDIOS</w:t>
      </w:r>
    </w:p>
    <w:p w14:paraId="2D76D2E8" w14:textId="7C309956" w:rsidR="009C157B" w:rsidRPr="00BF37EE" w:rsidRDefault="00BF37EE" w:rsidP="00BF37EE">
      <w:pPr>
        <w:jc w:val="center"/>
        <w:rPr>
          <w:rFonts w:ascii="Bw Modelica" w:hAnsi="Bw Modelica" w:cs="Arial"/>
          <w:b/>
          <w:bCs/>
          <w:sz w:val="20"/>
          <w:szCs w:val="20"/>
        </w:rPr>
      </w:pPr>
      <w:r w:rsidRPr="00BF37EE">
        <w:rPr>
          <w:rFonts w:ascii="Bw Modelica" w:hAnsi="Bw Modelica" w:cs="Arial"/>
          <w:b/>
          <w:bCs/>
          <w:sz w:val="20"/>
          <w:szCs w:val="20"/>
        </w:rPr>
        <w:t>"RAMON PIGNATELLI" S.A.</w:t>
      </w:r>
    </w:p>
    <w:sectPr w:rsidR="009C157B" w:rsidRPr="00BF37EE" w:rsidSect="009C157B">
      <w:headerReference w:type="default" r:id="rId11"/>
      <w:footerReference w:type="default" r:id="rId12"/>
      <w:headerReference w:type="first" r:id="rId13"/>
      <w:footerReference w:type="first" r:id="rId14"/>
      <w:type w:val="continuous"/>
      <w:pgSz w:w="11906" w:h="16838" w:code="9"/>
      <w:pgMar w:top="1702" w:right="849" w:bottom="993" w:left="1418" w:header="426"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5F97D" w14:textId="77777777" w:rsidR="0081218D" w:rsidRDefault="0081218D">
      <w:r>
        <w:separator/>
      </w:r>
    </w:p>
  </w:endnote>
  <w:endnote w:type="continuationSeparator" w:id="0">
    <w:p w14:paraId="600BEF2C" w14:textId="77777777" w:rsidR="0081218D" w:rsidRDefault="00812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w Modelica Medium">
    <w:panose1 w:val="00000700000000000000"/>
    <w:charset w:val="00"/>
    <w:family w:val="modern"/>
    <w:notTrueType/>
    <w:pitch w:val="variable"/>
    <w:sig w:usb0="00000007" w:usb1="00000001" w:usb2="00000000" w:usb3="00000000" w:csb0="00000093" w:csb1="00000000"/>
  </w:font>
  <w:font w:name="Bw Modelica ExtraBold">
    <w:panose1 w:val="00000900000000000000"/>
    <w:charset w:val="00"/>
    <w:family w:val="modern"/>
    <w:notTrueType/>
    <w:pitch w:val="variable"/>
    <w:sig w:usb0="00000007" w:usb1="00000001" w:usb2="00000000" w:usb3="00000000" w:csb0="00000093" w:csb1="00000000"/>
  </w:font>
  <w:font w:name="Bw Modelica">
    <w:panose1 w:val="00000600000000000000"/>
    <w:charset w:val="00"/>
    <w:family w:val="modern"/>
    <w:notTrueType/>
    <w:pitch w:val="variable"/>
    <w:sig w:usb0="00000007" w:usb1="00000001" w:usb2="00000000" w:usb3="00000000" w:csb0="00000093" w:csb1="00000000"/>
  </w:font>
  <w:font w:name="Bw Modelica Light">
    <w:panose1 w:val="00000500000000000000"/>
    <w:charset w:val="00"/>
    <w:family w:val="modern"/>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B0B99" w14:textId="77777777" w:rsidR="00C07549" w:rsidRPr="00CC0916" w:rsidRDefault="00B448E3" w:rsidP="00C07549">
    <w:pPr>
      <w:pStyle w:val="Piedepgina"/>
      <w:jc w:val="center"/>
      <w:rPr>
        <w:rFonts w:ascii="Bw Modelica Light" w:hAnsi="Bw Modelica Light" w:cs="Arial"/>
        <w:color w:val="808080"/>
        <w:sz w:val="20"/>
        <w:szCs w:val="20"/>
        <w:lang w:val="fr-FR"/>
      </w:rPr>
    </w:pPr>
    <w:r w:rsidRPr="00CC0916">
      <w:rPr>
        <w:rFonts w:ascii="Bw Modelica Light" w:hAnsi="Bw Modelica Light" w:cs="Arial"/>
        <w:color w:val="808080"/>
        <w:sz w:val="20"/>
        <w:szCs w:val="20"/>
        <w:lang w:val="fr-FR"/>
      </w:rPr>
      <w:t xml:space="preserve">  </w:t>
    </w:r>
    <w:hyperlink r:id="rId1" w:history="1">
      <w:r w:rsidR="009A782E" w:rsidRPr="00CC0916">
        <w:rPr>
          <w:rStyle w:val="Hipervnculo"/>
          <w:rFonts w:ascii="Bw Modelica Light" w:hAnsi="Bw Modelica Light" w:cs="Arial"/>
          <w:sz w:val="20"/>
          <w:szCs w:val="20"/>
          <w:lang w:val="fr-FR"/>
        </w:rPr>
        <w:t>info@residenciapignatelli.es</w:t>
      </w:r>
    </w:hyperlink>
  </w:p>
  <w:p w14:paraId="7308D4A8" w14:textId="77777777" w:rsidR="00C07549" w:rsidRPr="00CC0916" w:rsidRDefault="00C07549" w:rsidP="00C07549">
    <w:pPr>
      <w:pStyle w:val="Piedepgina"/>
      <w:jc w:val="center"/>
      <w:rPr>
        <w:rFonts w:ascii="Bw Modelica Light" w:hAnsi="Bw Modelica Light" w:cs="Arial"/>
        <w:color w:val="808080"/>
        <w:sz w:val="20"/>
        <w:szCs w:val="20"/>
        <w:lang w:val="fr-FR"/>
      </w:rPr>
    </w:pPr>
    <w:proofErr w:type="spellStart"/>
    <w:proofErr w:type="gramStart"/>
    <w:r w:rsidRPr="00CC0916">
      <w:rPr>
        <w:rFonts w:ascii="Bw Modelica Light" w:hAnsi="Bw Modelica Light" w:cs="Arial"/>
        <w:color w:val="808080"/>
        <w:sz w:val="20"/>
        <w:szCs w:val="20"/>
        <w:lang w:val="fr-FR"/>
      </w:rPr>
      <w:t>Teléfono</w:t>
    </w:r>
    <w:proofErr w:type="spellEnd"/>
    <w:r w:rsidRPr="00CC0916">
      <w:rPr>
        <w:rFonts w:ascii="Bw Modelica Light" w:hAnsi="Bw Modelica Light" w:cs="Arial"/>
        <w:color w:val="808080"/>
        <w:sz w:val="20"/>
        <w:szCs w:val="20"/>
        <w:lang w:val="fr-FR"/>
      </w:rPr>
      <w:t>:</w:t>
    </w:r>
    <w:proofErr w:type="gramEnd"/>
    <w:r w:rsidRPr="00CC0916">
      <w:rPr>
        <w:rFonts w:ascii="Bw Modelica Light" w:hAnsi="Bw Modelica Light" w:cs="Arial"/>
        <w:color w:val="808080"/>
        <w:sz w:val="20"/>
        <w:szCs w:val="20"/>
        <w:lang w:val="fr-FR"/>
      </w:rPr>
      <w:t xml:space="preserve"> 976 348 007</w:t>
    </w:r>
  </w:p>
  <w:p w14:paraId="34D31669" w14:textId="77777777" w:rsidR="00C07549" w:rsidRPr="00CC0916" w:rsidRDefault="00C07549" w:rsidP="00C07549">
    <w:pPr>
      <w:pStyle w:val="Piedepgina"/>
      <w:jc w:val="center"/>
      <w:rPr>
        <w:rFonts w:ascii="Bw Modelica Light" w:hAnsi="Bw Modelica Light" w:cs="Arial"/>
        <w:color w:val="808080"/>
        <w:sz w:val="20"/>
        <w:szCs w:val="20"/>
        <w:lang w:val="fr-FR"/>
      </w:rPr>
    </w:pPr>
    <w:proofErr w:type="gramStart"/>
    <w:r w:rsidRPr="00CC0916">
      <w:rPr>
        <w:rFonts w:ascii="Bw Modelica Light" w:hAnsi="Bw Modelica Light" w:cs="Arial"/>
        <w:color w:val="808080"/>
        <w:sz w:val="20"/>
        <w:szCs w:val="20"/>
        <w:lang w:val="fr-FR"/>
      </w:rPr>
      <w:t>CIF:</w:t>
    </w:r>
    <w:proofErr w:type="gramEnd"/>
    <w:r w:rsidRPr="00CC0916">
      <w:rPr>
        <w:rFonts w:ascii="Bw Modelica Light" w:hAnsi="Bw Modelica Light" w:cs="Arial"/>
        <w:color w:val="808080"/>
        <w:sz w:val="20"/>
        <w:szCs w:val="20"/>
        <w:lang w:val="fr-FR"/>
      </w:rPr>
      <w:t xml:space="preserve"> A-50 477 256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DC6DC" w14:textId="77777777" w:rsidR="00B448E3" w:rsidRDefault="00C07549" w:rsidP="00B62B5D">
    <w:pPr>
      <w:pStyle w:val="Piedepgina"/>
      <w:jc w:val="center"/>
      <w:rPr>
        <w:color w:val="808080"/>
        <w:sz w:val="20"/>
        <w:szCs w:val="20"/>
      </w:rPr>
    </w:pPr>
    <w:r>
      <w:rPr>
        <w:color w:val="808080"/>
        <w:sz w:val="20"/>
        <w:szCs w:val="20"/>
      </w:rPr>
      <w:ptab w:relativeTo="margin" w:alignment="center" w:leader="none"/>
    </w:r>
  </w:p>
  <w:p w14:paraId="5772C049" w14:textId="77777777" w:rsidR="00B448E3" w:rsidRPr="00ED0355" w:rsidRDefault="003574E9" w:rsidP="00BA6865">
    <w:pPr>
      <w:pStyle w:val="Piedepgina"/>
      <w:jc w:val="center"/>
      <w:rPr>
        <w:rFonts w:ascii="Arial" w:hAnsi="Arial" w:cs="Arial"/>
        <w:color w:val="808080"/>
        <w:sz w:val="20"/>
        <w:szCs w:val="20"/>
        <w:lang w:val="fr-FR"/>
      </w:rPr>
    </w:pPr>
    <w:hyperlink r:id="rId1" w:history="1">
      <w:r w:rsidR="0056527A" w:rsidRPr="00E61A35">
        <w:rPr>
          <w:rStyle w:val="Hipervnculo"/>
          <w:rFonts w:ascii="Arial" w:hAnsi="Arial" w:cs="Arial"/>
          <w:sz w:val="20"/>
          <w:szCs w:val="20"/>
          <w:lang w:val="fr-FR"/>
        </w:rPr>
        <w:t>info@residenciapignatelli.es</w:t>
      </w:r>
    </w:hyperlink>
  </w:p>
  <w:p w14:paraId="68478C9B" w14:textId="77777777" w:rsidR="00B448E3" w:rsidRPr="00ED0355" w:rsidRDefault="00B448E3" w:rsidP="00BA6865">
    <w:pPr>
      <w:pStyle w:val="Piedepgina"/>
      <w:jc w:val="center"/>
      <w:rPr>
        <w:rFonts w:ascii="Arial" w:hAnsi="Arial" w:cs="Arial"/>
        <w:color w:val="808080"/>
        <w:sz w:val="20"/>
        <w:szCs w:val="20"/>
        <w:lang w:val="fr-FR"/>
      </w:rPr>
    </w:pPr>
    <w:proofErr w:type="spellStart"/>
    <w:proofErr w:type="gramStart"/>
    <w:r w:rsidRPr="00ED0355">
      <w:rPr>
        <w:rFonts w:ascii="Arial" w:hAnsi="Arial" w:cs="Arial"/>
        <w:color w:val="808080"/>
        <w:sz w:val="20"/>
        <w:szCs w:val="20"/>
        <w:lang w:val="fr-FR"/>
      </w:rPr>
      <w:t>Teléfono</w:t>
    </w:r>
    <w:proofErr w:type="spellEnd"/>
    <w:r w:rsidRPr="00ED0355">
      <w:rPr>
        <w:rFonts w:ascii="Arial" w:hAnsi="Arial" w:cs="Arial"/>
        <w:color w:val="808080"/>
        <w:sz w:val="20"/>
        <w:szCs w:val="20"/>
        <w:lang w:val="fr-FR"/>
      </w:rPr>
      <w:t>:</w:t>
    </w:r>
    <w:proofErr w:type="gramEnd"/>
    <w:r w:rsidRPr="00ED0355">
      <w:rPr>
        <w:rFonts w:ascii="Arial" w:hAnsi="Arial" w:cs="Arial"/>
        <w:color w:val="808080"/>
        <w:sz w:val="20"/>
        <w:szCs w:val="20"/>
        <w:lang w:val="fr-FR"/>
      </w:rPr>
      <w:t xml:space="preserve"> 976 348 007</w:t>
    </w:r>
  </w:p>
  <w:p w14:paraId="1BE9F937" w14:textId="77777777" w:rsidR="00B448E3" w:rsidRPr="00ED0355" w:rsidRDefault="00B448E3" w:rsidP="00BA6865">
    <w:pPr>
      <w:pStyle w:val="Piedepgina"/>
      <w:jc w:val="center"/>
      <w:rPr>
        <w:rFonts w:ascii="Arial" w:hAnsi="Arial" w:cs="Arial"/>
        <w:color w:val="808080"/>
        <w:sz w:val="20"/>
        <w:szCs w:val="20"/>
        <w:lang w:val="fr-FR"/>
      </w:rPr>
    </w:pPr>
    <w:proofErr w:type="gramStart"/>
    <w:r w:rsidRPr="00ED0355">
      <w:rPr>
        <w:rFonts w:ascii="Arial" w:hAnsi="Arial" w:cs="Arial"/>
        <w:color w:val="808080"/>
        <w:sz w:val="20"/>
        <w:szCs w:val="20"/>
        <w:lang w:val="fr-FR"/>
      </w:rPr>
      <w:t>CIF:</w:t>
    </w:r>
    <w:proofErr w:type="gramEnd"/>
    <w:r w:rsidRPr="00ED0355">
      <w:rPr>
        <w:rFonts w:ascii="Arial" w:hAnsi="Arial" w:cs="Arial"/>
        <w:color w:val="808080"/>
        <w:sz w:val="20"/>
        <w:szCs w:val="20"/>
        <w:lang w:val="fr-FR"/>
      </w:rPr>
      <w:t xml:space="preserve"> A-50 477 256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56E" w14:textId="77777777" w:rsidR="0081218D" w:rsidRDefault="0081218D">
      <w:r>
        <w:separator/>
      </w:r>
    </w:p>
  </w:footnote>
  <w:footnote w:type="continuationSeparator" w:id="0">
    <w:p w14:paraId="5C4C8141" w14:textId="77777777" w:rsidR="0081218D" w:rsidRDefault="00812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815C8" w14:textId="37889E56" w:rsidR="00B448E3" w:rsidRPr="00BD5264" w:rsidRDefault="006D6FA9" w:rsidP="00BD5264">
    <w:pPr>
      <w:pStyle w:val="Encabezado"/>
      <w:ind w:left="-851"/>
      <w:rPr>
        <w:rFonts w:ascii="Bw Modelica Light" w:hAnsi="Bw Modelica Light"/>
      </w:rPr>
    </w:pPr>
    <w:r>
      <w:rPr>
        <w:rFonts w:ascii="Bw Modelica Light" w:hAnsi="Bw Modelica Light"/>
        <w:noProof/>
      </w:rPr>
      <w:drawing>
        <wp:inline distT="0" distB="0" distL="0" distR="0" wp14:anchorId="5C57D2AF" wp14:editId="3EB734DE">
          <wp:extent cx="2257425" cy="885605"/>
          <wp:effectExtent l="0" t="0" r="0" b="0"/>
          <wp:docPr id="787456686" name="Imagen 787456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15388" name="Imagen 32915388"/>
                  <pic:cNvPicPr/>
                </pic:nvPicPr>
                <pic:blipFill>
                  <a:blip r:embed="rId1">
                    <a:extLst>
                      <a:ext uri="{28A0092B-C50C-407E-A947-70E740481C1C}">
                        <a14:useLocalDpi xmlns:a14="http://schemas.microsoft.com/office/drawing/2010/main" val="0"/>
                      </a:ext>
                    </a:extLst>
                  </a:blip>
                  <a:stretch>
                    <a:fillRect/>
                  </a:stretch>
                </pic:blipFill>
                <pic:spPr>
                  <a:xfrm>
                    <a:off x="0" y="0"/>
                    <a:ext cx="2274256" cy="892208"/>
                  </a:xfrm>
                  <a:prstGeom prst="rect">
                    <a:avLst/>
                  </a:prstGeom>
                </pic:spPr>
              </pic:pic>
            </a:graphicData>
          </a:graphic>
        </wp:inline>
      </w:drawing>
    </w:r>
    <w:r w:rsidRPr="006D6FA9">
      <w:rPr>
        <w:rFonts w:ascii="Bw Modelica Light" w:hAnsi="Bw Modelica Light"/>
      </w:rPr>
      <w:ptab w:relativeTo="margin" w:alignment="center" w:leader="none"/>
    </w:r>
    <w:r w:rsidRPr="006D6FA9">
      <w:rPr>
        <w:rFonts w:ascii="Bw Modelica Light" w:hAnsi="Bw Modelica Light"/>
      </w:rPr>
      <w:ptab w:relativeTo="margin" w:alignment="right" w:leader="none"/>
    </w:r>
    <w:r w:rsidRPr="006D6FA9">
      <w:rPr>
        <w:noProof/>
      </w:rPr>
      <w:t xml:space="preserve"> </w:t>
    </w:r>
    <w:r>
      <w:rPr>
        <w:noProof/>
      </w:rPr>
      <w:drawing>
        <wp:inline distT="0" distB="0" distL="0" distR="0" wp14:anchorId="38F8AC90" wp14:editId="3700DF70">
          <wp:extent cx="2714625" cy="828675"/>
          <wp:effectExtent l="0" t="0" r="9525" b="9525"/>
          <wp:docPr id="1994869267" name="Imagen 1994869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700045" name=""/>
                  <pic:cNvPicPr/>
                </pic:nvPicPr>
                <pic:blipFill>
                  <a:blip r:embed="rId2"/>
                  <a:stretch>
                    <a:fillRect/>
                  </a:stretch>
                </pic:blipFill>
                <pic:spPr>
                  <a:xfrm>
                    <a:off x="0" y="0"/>
                    <a:ext cx="2714625" cy="82867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E4BFE" w14:textId="77777777" w:rsidR="00B448E3" w:rsidRDefault="009C71B3" w:rsidP="005E2C2F">
    <w:pPr>
      <w:pStyle w:val="Encabezado"/>
      <w:ind w:left="-284" w:firstLine="284"/>
    </w:pPr>
    <w:r>
      <w:rPr>
        <w:noProof/>
      </w:rPr>
      <w:drawing>
        <wp:inline distT="0" distB="0" distL="0" distR="0" wp14:anchorId="7601AF2E" wp14:editId="39AA7B23">
          <wp:extent cx="2171700" cy="857250"/>
          <wp:effectExtent l="0" t="0" r="0" b="0"/>
          <wp:docPr id="56194952" name="Imagen 56194952"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
                  <pic:cNvPicPr>
                    <a:picLocks noChangeAspect="1" noChangeArrowheads="1"/>
                  </pic:cNvPicPr>
                </pic:nvPicPr>
                <pic:blipFill>
                  <a:blip r:embed="rId1">
                    <a:lum contrast="24000"/>
                    <a:extLst>
                      <a:ext uri="{28A0092B-C50C-407E-A947-70E740481C1C}">
                        <a14:useLocalDpi xmlns:a14="http://schemas.microsoft.com/office/drawing/2010/main" val="0"/>
                      </a:ext>
                    </a:extLst>
                  </a:blip>
                  <a:srcRect/>
                  <a:stretch>
                    <a:fillRect/>
                  </a:stretch>
                </pic:blipFill>
                <pic:spPr bwMode="auto">
                  <a:xfrm>
                    <a:off x="0" y="0"/>
                    <a:ext cx="2171700" cy="857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515D44"/>
    <w:multiLevelType w:val="multilevel"/>
    <w:tmpl w:val="8F484ADA"/>
    <w:lvl w:ilvl="0">
      <w:start w:val="6"/>
      <w:numFmt w:val="decimalZero"/>
      <w:lvlText w:val="%1"/>
      <w:lvlJc w:val="left"/>
      <w:pPr>
        <w:tabs>
          <w:tab w:val="num" w:pos="1425"/>
        </w:tabs>
        <w:ind w:left="1425" w:hanging="1425"/>
      </w:pPr>
      <w:rPr>
        <w:rFonts w:hint="default"/>
      </w:rPr>
    </w:lvl>
    <w:lvl w:ilvl="1">
      <w:start w:val="9"/>
      <w:numFmt w:val="decimalZero"/>
      <w:lvlText w:val="%1-%2"/>
      <w:lvlJc w:val="left"/>
      <w:pPr>
        <w:tabs>
          <w:tab w:val="num" w:pos="1777"/>
        </w:tabs>
        <w:ind w:left="1777" w:hanging="1425"/>
      </w:pPr>
      <w:rPr>
        <w:rFonts w:hint="default"/>
      </w:rPr>
    </w:lvl>
    <w:lvl w:ilvl="2">
      <w:start w:val="4"/>
      <w:numFmt w:val="decimalZero"/>
      <w:lvlText w:val="%1-%2-%3"/>
      <w:lvlJc w:val="left"/>
      <w:pPr>
        <w:tabs>
          <w:tab w:val="num" w:pos="2129"/>
        </w:tabs>
        <w:ind w:left="2129" w:hanging="1425"/>
      </w:pPr>
      <w:rPr>
        <w:rFonts w:hint="default"/>
      </w:rPr>
    </w:lvl>
    <w:lvl w:ilvl="3">
      <w:start w:val="1"/>
      <w:numFmt w:val="decimal"/>
      <w:lvlText w:val="%1-%2-%3.%4"/>
      <w:lvlJc w:val="left"/>
      <w:pPr>
        <w:tabs>
          <w:tab w:val="num" w:pos="2481"/>
        </w:tabs>
        <w:ind w:left="2481" w:hanging="1425"/>
      </w:pPr>
      <w:rPr>
        <w:rFonts w:hint="default"/>
      </w:rPr>
    </w:lvl>
    <w:lvl w:ilvl="4">
      <w:start w:val="1"/>
      <w:numFmt w:val="decimal"/>
      <w:lvlText w:val="%1-%2-%3.%4.%5"/>
      <w:lvlJc w:val="left"/>
      <w:pPr>
        <w:tabs>
          <w:tab w:val="num" w:pos="2833"/>
        </w:tabs>
        <w:ind w:left="2833" w:hanging="1425"/>
      </w:pPr>
      <w:rPr>
        <w:rFonts w:hint="default"/>
      </w:rPr>
    </w:lvl>
    <w:lvl w:ilvl="5">
      <w:start w:val="1"/>
      <w:numFmt w:val="decimal"/>
      <w:lvlText w:val="%1-%2-%3.%4.%5.%6"/>
      <w:lvlJc w:val="left"/>
      <w:pPr>
        <w:tabs>
          <w:tab w:val="num" w:pos="3185"/>
        </w:tabs>
        <w:ind w:left="3185" w:hanging="1425"/>
      </w:pPr>
      <w:rPr>
        <w:rFonts w:hint="default"/>
      </w:rPr>
    </w:lvl>
    <w:lvl w:ilvl="6">
      <w:start w:val="1"/>
      <w:numFmt w:val="decimal"/>
      <w:lvlText w:val="%1-%2-%3.%4.%5.%6.%7"/>
      <w:lvlJc w:val="left"/>
      <w:pPr>
        <w:tabs>
          <w:tab w:val="num" w:pos="3552"/>
        </w:tabs>
        <w:ind w:left="3552" w:hanging="1440"/>
      </w:pPr>
      <w:rPr>
        <w:rFonts w:hint="default"/>
      </w:rPr>
    </w:lvl>
    <w:lvl w:ilvl="7">
      <w:start w:val="1"/>
      <w:numFmt w:val="decimal"/>
      <w:lvlText w:val="%1-%2-%3.%4.%5.%6.%7.%8"/>
      <w:lvlJc w:val="left"/>
      <w:pPr>
        <w:tabs>
          <w:tab w:val="num" w:pos="3904"/>
        </w:tabs>
        <w:ind w:left="3904" w:hanging="1440"/>
      </w:pPr>
      <w:rPr>
        <w:rFonts w:hint="default"/>
      </w:rPr>
    </w:lvl>
    <w:lvl w:ilvl="8">
      <w:start w:val="1"/>
      <w:numFmt w:val="decimal"/>
      <w:lvlText w:val="%1-%2-%3.%4.%5.%6.%7.%8.%9"/>
      <w:lvlJc w:val="left"/>
      <w:pPr>
        <w:tabs>
          <w:tab w:val="num" w:pos="4616"/>
        </w:tabs>
        <w:ind w:left="4616" w:hanging="1800"/>
      </w:pPr>
      <w:rPr>
        <w:rFonts w:hint="default"/>
      </w:rPr>
    </w:lvl>
  </w:abstractNum>
  <w:abstractNum w:abstractNumId="1" w15:restartNumberingAfterBreak="0">
    <w:nsid w:val="4C6E62C5"/>
    <w:multiLevelType w:val="hybridMultilevel"/>
    <w:tmpl w:val="B18A99C0"/>
    <w:lvl w:ilvl="0" w:tplc="766A4888">
      <w:start w:val="4"/>
      <w:numFmt w:val="bullet"/>
      <w:lvlText w:val="-"/>
      <w:lvlJc w:val="left"/>
      <w:pPr>
        <w:tabs>
          <w:tab w:val="num" w:pos="1065"/>
        </w:tabs>
        <w:ind w:left="1065"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74275646">
    <w:abstractNumId w:val="0"/>
  </w:num>
  <w:num w:numId="2" w16cid:durableId="15448997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264"/>
    <w:rsid w:val="0003159C"/>
    <w:rsid w:val="000C1FCF"/>
    <w:rsid w:val="000F02C4"/>
    <w:rsid w:val="000F05AB"/>
    <w:rsid w:val="00133A6E"/>
    <w:rsid w:val="00136CEB"/>
    <w:rsid w:val="0014072B"/>
    <w:rsid w:val="001410A0"/>
    <w:rsid w:val="001531E2"/>
    <w:rsid w:val="00173D2A"/>
    <w:rsid w:val="00183A4D"/>
    <w:rsid w:val="00212E79"/>
    <w:rsid w:val="00224C2B"/>
    <w:rsid w:val="00260DBD"/>
    <w:rsid w:val="00284BC1"/>
    <w:rsid w:val="002B1D97"/>
    <w:rsid w:val="00305073"/>
    <w:rsid w:val="0031406C"/>
    <w:rsid w:val="003574E9"/>
    <w:rsid w:val="003F64B9"/>
    <w:rsid w:val="00454712"/>
    <w:rsid w:val="00483743"/>
    <w:rsid w:val="00495537"/>
    <w:rsid w:val="00495C84"/>
    <w:rsid w:val="004C7F55"/>
    <w:rsid w:val="004D4B9A"/>
    <w:rsid w:val="004E336D"/>
    <w:rsid w:val="004E7C00"/>
    <w:rsid w:val="00546A44"/>
    <w:rsid w:val="00552005"/>
    <w:rsid w:val="0056527A"/>
    <w:rsid w:val="00591307"/>
    <w:rsid w:val="005964B5"/>
    <w:rsid w:val="005A2C54"/>
    <w:rsid w:val="005B1C57"/>
    <w:rsid w:val="005B42BA"/>
    <w:rsid w:val="005C2FE4"/>
    <w:rsid w:val="005E2C2F"/>
    <w:rsid w:val="006114FF"/>
    <w:rsid w:val="006367F0"/>
    <w:rsid w:val="006773CE"/>
    <w:rsid w:val="00693924"/>
    <w:rsid w:val="006B521A"/>
    <w:rsid w:val="006D6FA9"/>
    <w:rsid w:val="0072449C"/>
    <w:rsid w:val="0076145B"/>
    <w:rsid w:val="0077280B"/>
    <w:rsid w:val="007C1B07"/>
    <w:rsid w:val="007F135C"/>
    <w:rsid w:val="0081218D"/>
    <w:rsid w:val="008442A0"/>
    <w:rsid w:val="008800DF"/>
    <w:rsid w:val="00883A6C"/>
    <w:rsid w:val="00896D48"/>
    <w:rsid w:val="008A75D2"/>
    <w:rsid w:val="008C3B15"/>
    <w:rsid w:val="00925287"/>
    <w:rsid w:val="00942A2C"/>
    <w:rsid w:val="009821F9"/>
    <w:rsid w:val="00993DF6"/>
    <w:rsid w:val="009A782E"/>
    <w:rsid w:val="009B2A95"/>
    <w:rsid w:val="009C157B"/>
    <w:rsid w:val="009C1F6E"/>
    <w:rsid w:val="009C2ED3"/>
    <w:rsid w:val="009C71B3"/>
    <w:rsid w:val="009D39EF"/>
    <w:rsid w:val="009E1140"/>
    <w:rsid w:val="00A02FF8"/>
    <w:rsid w:val="00A24290"/>
    <w:rsid w:val="00A25168"/>
    <w:rsid w:val="00A4272D"/>
    <w:rsid w:val="00A44087"/>
    <w:rsid w:val="00A7797C"/>
    <w:rsid w:val="00A95EBE"/>
    <w:rsid w:val="00A9724F"/>
    <w:rsid w:val="00AA7B8C"/>
    <w:rsid w:val="00AB2EBC"/>
    <w:rsid w:val="00AB7C14"/>
    <w:rsid w:val="00AF2B15"/>
    <w:rsid w:val="00B064CD"/>
    <w:rsid w:val="00B06D02"/>
    <w:rsid w:val="00B14A5E"/>
    <w:rsid w:val="00B2730B"/>
    <w:rsid w:val="00B448E3"/>
    <w:rsid w:val="00B62B5D"/>
    <w:rsid w:val="00B82256"/>
    <w:rsid w:val="00B87999"/>
    <w:rsid w:val="00B916F9"/>
    <w:rsid w:val="00BA6865"/>
    <w:rsid w:val="00BB7480"/>
    <w:rsid w:val="00BD5264"/>
    <w:rsid w:val="00BD5A77"/>
    <w:rsid w:val="00BD6544"/>
    <w:rsid w:val="00BE510F"/>
    <w:rsid w:val="00BF37EE"/>
    <w:rsid w:val="00C0320A"/>
    <w:rsid w:val="00C07549"/>
    <w:rsid w:val="00C34B67"/>
    <w:rsid w:val="00C428D8"/>
    <w:rsid w:val="00CC0916"/>
    <w:rsid w:val="00CD3D24"/>
    <w:rsid w:val="00D772EE"/>
    <w:rsid w:val="00DA7127"/>
    <w:rsid w:val="00DB047E"/>
    <w:rsid w:val="00DB45D7"/>
    <w:rsid w:val="00DE663D"/>
    <w:rsid w:val="00E822EE"/>
    <w:rsid w:val="00EC1DA4"/>
    <w:rsid w:val="00ED491B"/>
    <w:rsid w:val="00EE4F97"/>
    <w:rsid w:val="00F1334C"/>
    <w:rsid w:val="00F464C4"/>
    <w:rsid w:val="00FF7F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A3FEA5"/>
  <w15:docId w15:val="{80EE4C6E-C827-42B1-8945-8E42662B7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287"/>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B1C57"/>
    <w:pPr>
      <w:tabs>
        <w:tab w:val="center" w:pos="4252"/>
        <w:tab w:val="right" w:pos="8504"/>
      </w:tabs>
    </w:pPr>
  </w:style>
  <w:style w:type="paragraph" w:styleId="Piedepgina">
    <w:name w:val="footer"/>
    <w:basedOn w:val="Normal"/>
    <w:rsid w:val="005B1C57"/>
    <w:pPr>
      <w:tabs>
        <w:tab w:val="center" w:pos="4252"/>
        <w:tab w:val="right" w:pos="8504"/>
      </w:tabs>
    </w:pPr>
  </w:style>
  <w:style w:type="character" w:styleId="Hipervnculo">
    <w:name w:val="Hyperlink"/>
    <w:basedOn w:val="Fuentedeprrafopredeter"/>
    <w:rsid w:val="005B1C57"/>
    <w:rPr>
      <w:color w:val="0000FF"/>
      <w:u w:val="single"/>
    </w:rPr>
  </w:style>
  <w:style w:type="table" w:styleId="Tablaconcuadrcula">
    <w:name w:val="Table Grid"/>
    <w:basedOn w:val="Tablanormal"/>
    <w:rsid w:val="00693924"/>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Textoindependiente"/>
    <w:rsid w:val="006B521A"/>
    <w:pPr>
      <w:keepLines/>
      <w:spacing w:after="40" w:line="140" w:lineRule="atLeast"/>
      <w:ind w:left="360"/>
    </w:pPr>
    <w:rPr>
      <w:rFonts w:ascii="Garamond" w:eastAsia="Batang" w:hAnsi="Garamond"/>
      <w:spacing w:val="-5"/>
      <w:szCs w:val="20"/>
      <w:lang w:eastAsia="en-US"/>
    </w:rPr>
  </w:style>
  <w:style w:type="paragraph" w:customStyle="1" w:styleId="Encabezadodemensaje-primera">
    <w:name w:val="Encabezado de mensaje - primera"/>
    <w:basedOn w:val="Encabezadodemensaje"/>
    <w:next w:val="Encabezadodemensaje"/>
    <w:rsid w:val="006B521A"/>
  </w:style>
  <w:style w:type="paragraph" w:customStyle="1" w:styleId="Rtulodeencabezadodemensaje">
    <w:name w:val="Rótulo de encabezado de mensaje"/>
    <w:basedOn w:val="Encabezadodemensaje"/>
    <w:next w:val="Encabezadodemensaje"/>
    <w:rsid w:val="006B521A"/>
    <w:pPr>
      <w:spacing w:before="40" w:after="0"/>
      <w:ind w:left="0"/>
    </w:pPr>
    <w:rPr>
      <w:caps/>
      <w:spacing w:val="6"/>
      <w:sz w:val="14"/>
    </w:rPr>
  </w:style>
  <w:style w:type="paragraph" w:styleId="Textoindependiente">
    <w:name w:val="Body Text"/>
    <w:basedOn w:val="Normal"/>
    <w:rsid w:val="006B521A"/>
    <w:pPr>
      <w:spacing w:after="120"/>
    </w:pPr>
  </w:style>
  <w:style w:type="character" w:styleId="nfasis">
    <w:name w:val="Emphasis"/>
    <w:qFormat/>
    <w:rsid w:val="006B521A"/>
    <w:rPr>
      <w:caps/>
      <w:spacing w:val="10"/>
      <w:sz w:val="16"/>
    </w:rPr>
  </w:style>
  <w:style w:type="paragraph" w:customStyle="1" w:styleId="Encabezadodemensaje-ltima">
    <w:name w:val="Encabezado de mensaje - última"/>
    <w:basedOn w:val="Encabezadodemensaje"/>
    <w:next w:val="Textoindependiente"/>
    <w:rsid w:val="006B521A"/>
    <w:pPr>
      <w:pBdr>
        <w:top w:val="double" w:sz="6" w:space="18" w:color="auto"/>
        <w:bottom w:val="double" w:sz="6" w:space="18" w:color="auto"/>
        <w:between w:val="single" w:sz="6" w:space="18" w:color="auto"/>
      </w:pBdr>
      <w:tabs>
        <w:tab w:val="left" w:pos="1267"/>
        <w:tab w:val="left" w:pos="2938"/>
        <w:tab w:val="left" w:pos="5040"/>
        <w:tab w:val="right" w:pos="8640"/>
      </w:tabs>
      <w:spacing w:before="13"/>
      <w:ind w:left="0"/>
    </w:pPr>
  </w:style>
  <w:style w:type="paragraph" w:styleId="Textodeglobo">
    <w:name w:val="Balloon Text"/>
    <w:basedOn w:val="Normal"/>
    <w:semiHidden/>
    <w:rsid w:val="00693924"/>
    <w:rPr>
      <w:rFonts w:ascii="Tahoma" w:hAnsi="Tahoma" w:cs="Tahoma"/>
      <w:sz w:val="16"/>
      <w:szCs w:val="16"/>
    </w:rPr>
  </w:style>
  <w:style w:type="character" w:styleId="Mencinsinresolver">
    <w:name w:val="Unresolved Mention"/>
    <w:basedOn w:val="Fuentedeprrafopredeter"/>
    <w:uiPriority w:val="99"/>
    <w:semiHidden/>
    <w:unhideWhenUsed/>
    <w:rsid w:val="00C075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residenciapignatelli.es"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sj.es/politica-de-privacidad" TargetMode="External"/><Relationship Id="rId4" Type="http://schemas.openxmlformats.org/officeDocument/2006/relationships/settings" Target="settings.xml"/><Relationship Id="rId9" Type="http://schemas.openxmlformats.org/officeDocument/2006/relationships/hyperlink" Target="http://www.agpd.es"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info@residenciapignatelli.e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info@residenciapignatelli.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ordinacion\OneDrive%20-%20RESIDENCIA%20ESTUDIANTIL%20Y%20CENTRO%20DE%20ESTUDIOS%20RAM&#211;N%20PIGNATELLI\Documentos\Plantillas%20personalizadas%20de%20Office\A4%20log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40267-F3E6-44E4-9D7B-298875CFE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logo.dotx</Template>
  <TotalTime>0</TotalTime>
  <Pages>2</Pages>
  <Words>792</Words>
  <Characters>4358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Ramón Pignatelli</Company>
  <LinksUpToDate>false</LinksUpToDate>
  <CharactersWithSpaces>5140</CharactersWithSpaces>
  <SharedDoc>false</SharedDoc>
  <HLinks>
    <vt:vector size="12" baseType="variant">
      <vt:variant>
        <vt:i4>4063255</vt:i4>
      </vt:variant>
      <vt:variant>
        <vt:i4>3</vt:i4>
      </vt:variant>
      <vt:variant>
        <vt:i4>0</vt:i4>
      </vt:variant>
      <vt:variant>
        <vt:i4>5</vt:i4>
      </vt:variant>
      <vt:variant>
        <vt:lpwstr>mailto:info@residenciapignatelli.com</vt:lpwstr>
      </vt:variant>
      <vt:variant>
        <vt:lpwstr/>
      </vt:variant>
      <vt:variant>
        <vt:i4>4063255</vt:i4>
      </vt:variant>
      <vt:variant>
        <vt:i4>0</vt:i4>
      </vt:variant>
      <vt:variant>
        <vt:i4>0</vt:i4>
      </vt:variant>
      <vt:variant>
        <vt:i4>5</vt:i4>
      </vt:variant>
      <vt:variant>
        <vt:lpwstr>mailto:info@residenciapignatelli.com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Coordinacion</dc:creator>
  <cp:lastModifiedBy>Info Residencia Pignatelli</cp:lastModifiedBy>
  <cp:revision>2</cp:revision>
  <cp:lastPrinted>2023-08-02T10:19:00Z</cp:lastPrinted>
  <dcterms:created xsi:type="dcterms:W3CDTF">2023-09-18T09:33:00Z</dcterms:created>
  <dcterms:modified xsi:type="dcterms:W3CDTF">2023-09-18T09:33:00Z</dcterms:modified>
</cp:coreProperties>
</file>