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D04" w:rsidRDefault="00597D04" w:rsidP="00597D04">
      <w:pPr>
        <w:autoSpaceDE w:val="0"/>
        <w:autoSpaceDN w:val="0"/>
        <w:adjustRightInd w:val="0"/>
        <w:spacing w:after="0"/>
        <w:jc w:val="center"/>
        <w:rPr>
          <w:rFonts w:ascii="Calibri-Bold" w:hAnsi="Calibri-Bold" w:cs="Calibri-Bold"/>
          <w:b/>
          <w:bCs/>
          <w:sz w:val="28"/>
          <w:szCs w:val="28"/>
          <w:u w:val="single"/>
          <w:lang w:eastAsia="es-ES"/>
        </w:rPr>
      </w:pPr>
      <w:bookmarkStart w:id="0" w:name="_GoBack"/>
      <w:bookmarkEnd w:id="0"/>
      <w:r w:rsidRPr="00D32DFE">
        <w:rPr>
          <w:rFonts w:ascii="Calibri-Bold" w:hAnsi="Calibri-Bold" w:cs="Calibri-Bold"/>
          <w:b/>
          <w:bCs/>
          <w:sz w:val="28"/>
          <w:szCs w:val="28"/>
          <w:u w:val="single"/>
          <w:lang w:eastAsia="es-ES"/>
        </w:rPr>
        <w:t>BASES REGULADORAS DEL PROGRAMA DE AYUDAS PARA ADQUISION DE MATERIAL ESCOLAR PARA EL CURSO ESCOLAR 2023-2024</w:t>
      </w:r>
    </w:p>
    <w:p w:rsidR="00D32DFE" w:rsidRPr="00D32DFE" w:rsidRDefault="00D32DFE" w:rsidP="00597D04">
      <w:pPr>
        <w:autoSpaceDE w:val="0"/>
        <w:autoSpaceDN w:val="0"/>
        <w:adjustRightInd w:val="0"/>
        <w:spacing w:after="0"/>
        <w:jc w:val="center"/>
        <w:rPr>
          <w:rFonts w:ascii="Calibri-Bold" w:hAnsi="Calibri-Bold" w:cs="Calibri-Bold"/>
          <w:b/>
          <w:bCs/>
          <w:sz w:val="24"/>
          <w:szCs w:val="24"/>
          <w:u w:val="single"/>
          <w:lang w:eastAsia="es-ES"/>
        </w:rPr>
      </w:pP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EJERCICIO 2023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D32DFE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Primera.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OBJETIVO Y OBJETO.</w:t>
      </w:r>
    </w:p>
    <w:p w:rsidR="00D32DFE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Segunda.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FINANCIACIÓN.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Tercera.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MODALIDAD DE AYUDAS.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Cuarta.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CRITERIOS GENERALES DE VALORACIÓN Y REPARTO.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Quinta. </w:t>
      </w:r>
      <w:r w:rsidR="00B9577E"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BENEFICIARIOS.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Sexta.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SOLICITUDES, LUGAR Y PLAZOS DE PRESENTACION.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Séptima.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SOLICITUDES: DOCUMENTACIÓN A PRESENTAR.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Octava.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INSTRUCCIÓN.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Novena.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RESOLUCIÓN.</w:t>
      </w:r>
    </w:p>
    <w:p w:rsidR="00D32DFE" w:rsidRPr="00D32DFE" w:rsidRDefault="00D32DFE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Décima.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FORMA DE PAGO</w:t>
      </w:r>
      <w:r w:rsidRPr="00D32DFE">
        <w:rPr>
          <w:rFonts w:ascii="Calibri" w:hAnsi="Calibri" w:cs="Calibri"/>
          <w:sz w:val="24"/>
          <w:szCs w:val="24"/>
          <w:lang w:eastAsia="es-ES"/>
        </w:rPr>
        <w:t>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Décimo primera.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JUSTIFICACIÓN. Documentación.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Décimo segunda.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GASTOS SUBVENCIONABLES: Cuantía y Naturaleza.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Décimo tercera. </w:t>
      </w:r>
      <w:r w:rsidR="00B9577E"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OBLIGACIONES DE LOS BENEFICIARIOS.</w:t>
      </w:r>
      <w:r w:rsidRPr="00D32DFE">
        <w:rPr>
          <w:rFonts w:ascii="Calibri" w:hAnsi="Calibri" w:cs="Calibri"/>
          <w:sz w:val="24"/>
          <w:szCs w:val="24"/>
          <w:lang w:eastAsia="es-ES"/>
        </w:rPr>
        <w:t xml:space="preserve">Décimo cuarta.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COMPROBACIÓN Y CONTROL FINANCIERO.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Décimo quinta.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INCOMPATIBILIDAD CON OTRAS AYUDAS MUNICIPALES.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Décimo sexta.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PROTECCIÓN DE DATOS DE CARÁCTER PERSONAL.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Décimo séptima.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RÉGIMEN JURÍDICO.</w:t>
      </w:r>
    </w:p>
    <w:p w:rsidR="00597D04" w:rsidRPr="00D32DFE" w:rsidRDefault="00B9577E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>Décimo</w:t>
      </w:r>
      <w:r w:rsidR="00597D04" w:rsidRPr="00D32DFE">
        <w:rPr>
          <w:rFonts w:ascii="Calibri" w:hAnsi="Calibri" w:cs="Calibri"/>
          <w:sz w:val="24"/>
          <w:szCs w:val="24"/>
          <w:lang w:eastAsia="es-ES"/>
        </w:rPr>
        <w:t xml:space="preserve"> octava. </w:t>
      </w:r>
      <w:r w:rsidR="00597D04"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RESPONSABILIDAD Y RÉGIMEN SANCIONADOR.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ANEXOS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Anexo I: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SOLICITUD.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Anexo II: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DECLARACIÓN RESPONSABLE</w:t>
      </w:r>
    </w:p>
    <w:p w:rsidR="00597D04" w:rsidRPr="00D32DFE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Anexo III: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BAREMO</w:t>
      </w:r>
    </w:p>
    <w:p w:rsidR="003908EE" w:rsidRDefault="00597D04" w:rsidP="00597D04">
      <w:pPr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Anexo IV: </w:t>
      </w:r>
      <w:r w:rsidRP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>FORMULARIO JUSTIFIACION DE SUBVENCION</w:t>
      </w:r>
    </w:p>
    <w:p w:rsidR="00D32DFE" w:rsidRDefault="00D32DFE" w:rsidP="00597D04">
      <w:pPr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D32DFE" w:rsidRDefault="00D32DFE" w:rsidP="00597D04">
      <w:pPr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D32DFE" w:rsidRDefault="00D32DFE" w:rsidP="00597D04">
      <w:pPr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D32DFE" w:rsidRDefault="00D32DFE" w:rsidP="00597D04">
      <w:pPr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D32DFE" w:rsidRDefault="00D32DFE" w:rsidP="00597D04">
      <w:pPr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D32DFE" w:rsidRDefault="00D32DFE" w:rsidP="00597D04">
      <w:pPr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D32DFE" w:rsidRPr="00D32DFE" w:rsidRDefault="00D32DFE" w:rsidP="00597D04">
      <w:pPr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D32DFE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lastRenderedPageBreak/>
        <w:t>Primera.</w:t>
      </w:r>
      <w:r w:rsid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OBJETIVO Y OBJETO.</w:t>
      </w:r>
    </w:p>
    <w:p w:rsidR="00597D04" w:rsidRDefault="00597D04" w:rsidP="00D32DFE">
      <w:pPr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ayudas que se exponen en las presentes bases tienen por finalidad promover la igualdad</w:t>
      </w:r>
      <w:r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oportunidades en el acceso a las etapas educativas de educación infantil</w:t>
      </w:r>
      <w:r w:rsidR="00D32DFE">
        <w:rPr>
          <w:rFonts w:ascii="Calibri" w:hAnsi="Calibri" w:cs="Calibri"/>
          <w:sz w:val="24"/>
          <w:szCs w:val="24"/>
          <w:lang w:eastAsia="es-ES"/>
        </w:rPr>
        <w:t xml:space="preserve"> y </w:t>
      </w:r>
      <w:r w:rsidRPr="00597D04">
        <w:rPr>
          <w:rFonts w:ascii="Calibri" w:hAnsi="Calibri" w:cs="Calibri"/>
          <w:sz w:val="24"/>
          <w:szCs w:val="24"/>
          <w:lang w:eastAsia="es-ES"/>
        </w:rPr>
        <w:t>educación</w:t>
      </w:r>
      <w:r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primaria. durante el curso 2.023/2.024.</w:t>
      </w:r>
    </w:p>
    <w:p w:rsidR="00D32DFE" w:rsidRPr="00597D04" w:rsidRDefault="00D32DFE" w:rsidP="00D32DFE">
      <w:pPr>
        <w:autoSpaceDE w:val="0"/>
        <w:autoSpaceDN w:val="0"/>
        <w:adjustRightInd w:val="0"/>
        <w:spacing w:after="0"/>
        <w:ind w:left="72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D32DFE">
      <w:pPr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presentes Bases tienen por objeto regular el procedimiento de concesión de ayudas en</w:t>
      </w:r>
      <w:r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especie para unidades familiares con hijos matriculados en educación infantil (3, 4 y 5 años) y</w:t>
      </w:r>
      <w:r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etapas de educación obligatoria (educación primaria</w:t>
      </w:r>
      <w:r>
        <w:rPr>
          <w:rFonts w:ascii="Calibri" w:hAnsi="Calibri" w:cs="Calibri"/>
          <w:sz w:val="24"/>
          <w:szCs w:val="24"/>
          <w:lang w:eastAsia="es-ES"/>
        </w:rPr>
        <w:t>).</w:t>
      </w:r>
    </w:p>
    <w:p w:rsidR="00D32DFE" w:rsidRDefault="00D32DFE" w:rsidP="00D32DFE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D32DFE" w:rsidRDefault="00597D04" w:rsidP="00597D04">
      <w:pPr>
        <w:numPr>
          <w:ilvl w:val="0"/>
          <w:numId w:val="17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 xml:space="preserve">Las ayudas se concederán, de acuerdo con los principios de publicidad, transparencia, objetividad, igualdad y no discriminación, en régimen de concurrencia competitiva. En lo no previsto en las presentes Bases, se aplicará de acuerdo a lo establecido en la Ley de 38/ 2003, de 17 de noviembre, General de Subvenciones, Real Decreto 887/2006, de 21 de julio, por el que se aprueba el Reglamento de la Ley 38/2003, de 17 de noviembre, General de Subvenciones en la Ley 30/1992, Ley 39/2015, de 1 de octubre, del Procedimiento Administrativo Común de las Administraciones Públicas </w:t>
      </w:r>
      <w:r w:rsidRPr="00D32DFE">
        <w:rPr>
          <w:rFonts w:ascii="CourierNewPSMT" w:hAnsi="CourierNewPSMT" w:cs="CourierNewPSMT"/>
          <w:sz w:val="24"/>
          <w:szCs w:val="24"/>
          <w:lang w:eastAsia="es-ES"/>
        </w:rPr>
        <w:t xml:space="preserve">y </w:t>
      </w:r>
      <w:r w:rsidRPr="00D32DFE">
        <w:rPr>
          <w:rFonts w:ascii="Calibri" w:hAnsi="Calibri" w:cs="Calibri"/>
          <w:sz w:val="24"/>
          <w:szCs w:val="24"/>
          <w:lang w:eastAsia="es-ES"/>
        </w:rPr>
        <w:t>en las Bases de ejecución del Presupuesto Municipal para el ejercicio 2023.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D32DFE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Segunda.</w:t>
      </w:r>
      <w:r w:rsid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FINANCIACIÓN.</w:t>
      </w:r>
    </w:p>
    <w:p w:rsidR="00597D04" w:rsidRDefault="00597D04" w:rsidP="00D32DFE">
      <w:pPr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ayudas que se concedan al amparo de las presentes Bases se financiarán con cargo a los</w:t>
      </w:r>
      <w:r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fondos propios del Ayuntamiento de</w:t>
      </w:r>
      <w:r>
        <w:rPr>
          <w:rFonts w:ascii="Calibri" w:hAnsi="Calibri" w:cs="Calibri"/>
          <w:sz w:val="24"/>
          <w:szCs w:val="24"/>
          <w:lang w:eastAsia="es-ES"/>
        </w:rPr>
        <w:t xml:space="preserve"> 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>.</w:t>
      </w:r>
    </w:p>
    <w:p w:rsidR="00D32DFE" w:rsidRDefault="00D32DFE" w:rsidP="00D32DFE">
      <w:pPr>
        <w:autoSpaceDE w:val="0"/>
        <w:autoSpaceDN w:val="0"/>
        <w:adjustRightInd w:val="0"/>
        <w:spacing w:after="0"/>
        <w:ind w:left="72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D32DFE">
      <w:pPr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concesión de ayudas quedara condicionada a la suficiencia, existencia y disponibilidad del</w:t>
      </w:r>
      <w:r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crédito asignado en el Área de gasto de Bienestar Social, Igualdad y Mujer con cargo a la</w:t>
      </w:r>
      <w:r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aplicación presupuestaria </w:t>
      </w:r>
      <w:r w:rsidR="000C7DFB">
        <w:rPr>
          <w:rFonts w:ascii="Calibri" w:hAnsi="Calibri" w:cs="Calibri"/>
          <w:sz w:val="24"/>
          <w:szCs w:val="24"/>
          <w:lang w:eastAsia="es-ES"/>
        </w:rPr>
        <w:t>101-323</w:t>
      </w:r>
      <w:r w:rsidRPr="00597D04">
        <w:rPr>
          <w:rFonts w:ascii="Calibri" w:hAnsi="Calibri" w:cs="Calibri"/>
          <w:sz w:val="24"/>
          <w:szCs w:val="24"/>
          <w:lang w:eastAsia="es-ES"/>
        </w:rPr>
        <w:t>-</w:t>
      </w:r>
      <w:r w:rsidR="000C7DFB">
        <w:rPr>
          <w:rFonts w:ascii="Calibri" w:hAnsi="Calibri" w:cs="Calibri"/>
          <w:sz w:val="24"/>
          <w:szCs w:val="24"/>
          <w:lang w:eastAsia="es-ES"/>
        </w:rPr>
        <w:t>48900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del vigente presupuesto municipal</w:t>
      </w:r>
      <w:r w:rsidR="00357278">
        <w:t>,</w:t>
      </w:r>
      <w:r w:rsidR="00357278" w:rsidRPr="00357278">
        <w:rPr>
          <w:rFonts w:ascii="Calibri" w:hAnsi="Calibri" w:cs="Calibri"/>
          <w:sz w:val="24"/>
          <w:szCs w:val="24"/>
          <w:lang w:eastAsia="es-ES"/>
        </w:rPr>
        <w:t xml:space="preserve"> que cuenta con un crédito presupuestario de 3.000,00 €.</w:t>
      </w:r>
    </w:p>
    <w:p w:rsidR="00D32DFE" w:rsidRDefault="00D32DFE" w:rsidP="00D32DFE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Pr="00D32DFE" w:rsidRDefault="00597D04" w:rsidP="00597D04">
      <w:pPr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>La concesión de ayudas quedara condicionada a la existencia de crédito adecuado y suficiente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>para atender las obligaciones de contenido económico que se deriven de la concesión de la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>subvención.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D32DFE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Tercera.</w:t>
      </w:r>
      <w:r w:rsid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MODALIDAD DE AYUDAS.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 xml:space="preserve">Se convocan ayudas de un máximo de </w:t>
      </w:r>
      <w:r w:rsidR="000C7DFB">
        <w:rPr>
          <w:rFonts w:ascii="Calibri" w:hAnsi="Calibri" w:cs="Calibri"/>
          <w:sz w:val="24"/>
          <w:szCs w:val="24"/>
          <w:lang w:eastAsia="es-ES"/>
        </w:rPr>
        <w:t>8</w:t>
      </w:r>
      <w:r w:rsidRPr="00597D04">
        <w:rPr>
          <w:rFonts w:ascii="Calibri" w:hAnsi="Calibri" w:cs="Calibri"/>
          <w:sz w:val="24"/>
          <w:szCs w:val="24"/>
          <w:lang w:eastAsia="es-ES"/>
        </w:rPr>
        <w:t>0 euros por hijo menor matriculado en centros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educativos de la localidad de </w:t>
      </w:r>
      <w:r w:rsidR="000C7DFB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, en especie, para la adquisición de </w:t>
      </w:r>
      <w:r w:rsidR="000C7DFB">
        <w:rPr>
          <w:rFonts w:ascii="Calibri" w:hAnsi="Calibri" w:cs="Calibri"/>
          <w:sz w:val="24"/>
          <w:szCs w:val="24"/>
          <w:lang w:eastAsia="es-ES"/>
        </w:rPr>
        <w:t>material escolar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no financiados en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el programa de gratuidad de libros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y material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de la Junta de </w:t>
      </w:r>
      <w:r w:rsidR="000C7DFB">
        <w:rPr>
          <w:rFonts w:ascii="Calibri" w:hAnsi="Calibri" w:cs="Calibri"/>
          <w:sz w:val="24"/>
          <w:szCs w:val="24"/>
          <w:lang w:eastAsia="es-ES"/>
        </w:rPr>
        <w:t>Extremadura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y de material escolar adquiridos en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comercios de </w:t>
      </w:r>
      <w:r w:rsidR="000C7DFB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>.</w:t>
      </w:r>
    </w:p>
    <w:p w:rsidR="000C7DFB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D32DFE" w:rsidRDefault="00D32DFE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D32DFE" w:rsidRDefault="00D32DFE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D32DFE" w:rsidRPr="00597D04" w:rsidRDefault="00D32DFE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D32DFE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Cuarta.</w:t>
      </w:r>
      <w:r w:rsid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CRITERIOS GENERALES DE VALORACIÓN Y REPARTO.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lastRenderedPageBreak/>
        <w:t>De conformidad con lo dispuesto en el artículo 17.3 de la Ley General de Subvenciones, las solicitudes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presentadas se valorarán y seleccionarán teniendo en cuenta criterios objetivos de valoración y el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cumplimiento de todos los requisitos establecidos en las presentes bases.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Quinta.</w:t>
      </w:r>
      <w:r w:rsid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BENEFICIARIOS.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Podrán optar a las subvenciones reguladas en las presentes bases:</w:t>
      </w:r>
    </w:p>
    <w:p w:rsidR="00597D04" w:rsidRDefault="00597D04" w:rsidP="00D32DFE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SymbolMT" w:hAnsi="SymbolMT" w:cs="SymbolMT"/>
          <w:sz w:val="24"/>
          <w:szCs w:val="24"/>
          <w:lang w:eastAsia="es-ES"/>
        </w:rPr>
        <w:t xml:space="preserve"> </w:t>
      </w:r>
      <w:r w:rsidRPr="00597D04">
        <w:rPr>
          <w:rFonts w:ascii="Calibri" w:hAnsi="Calibri" w:cs="Calibri"/>
          <w:sz w:val="24"/>
          <w:szCs w:val="24"/>
          <w:lang w:eastAsia="es-ES"/>
        </w:rPr>
        <w:t>Unidades familiares con hijos menores de edad matriculados en educación infantil de 3, 4 y 5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años en el caso de ayudas material escolar y unidades familiares con hijos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menores de edad matriculados en educación primaria</w:t>
      </w:r>
      <w:r w:rsidR="000C7DFB">
        <w:rPr>
          <w:rFonts w:ascii="Calibri" w:hAnsi="Calibri" w:cs="Calibri"/>
          <w:sz w:val="24"/>
          <w:szCs w:val="24"/>
          <w:lang w:eastAsia="es-ES"/>
        </w:rPr>
        <w:t>.</w:t>
      </w:r>
    </w:p>
    <w:p w:rsidR="00D32DFE" w:rsidRPr="00597D04" w:rsidRDefault="00D32DFE" w:rsidP="00D32DFE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Se entenderá por unidad familiar la constituida por la persona solicitante, la persona unida a la misma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por relación de matrimonio, pareja de hecho debidamente inscrita o relación análoga y las personas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vinculadas a cualquiera de ellas por lazos de parentesco por consanguinidad o afinidad hasta el primer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grado que residan en el mismo domicilio.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Los beneficiarios deberán cumplir los requisitos que a continuación se enumeran: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D32DFE">
      <w:pPr>
        <w:numPr>
          <w:ilvl w:val="0"/>
          <w:numId w:val="19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 xml:space="preserve">Estar empadronado en el municipio de </w:t>
      </w:r>
      <w:r w:rsidR="00571B1B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con una antigüedad mínima de 2 meses a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fecha de la publicación de las presentes bases.</w:t>
      </w:r>
    </w:p>
    <w:p w:rsidR="00D32DFE" w:rsidRDefault="00D32DFE" w:rsidP="00D32DFE">
      <w:pPr>
        <w:autoSpaceDE w:val="0"/>
        <w:autoSpaceDN w:val="0"/>
        <w:adjustRightInd w:val="0"/>
        <w:spacing w:after="0"/>
        <w:ind w:left="72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numPr>
          <w:ilvl w:val="0"/>
          <w:numId w:val="19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>Ser padre, madre o tutor/a legal de personas menores de edad matriculados en centros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 xml:space="preserve">educativos de la localidad de 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D32DFE">
        <w:rPr>
          <w:rFonts w:ascii="Calibri" w:hAnsi="Calibri" w:cs="Calibri"/>
          <w:sz w:val="24"/>
          <w:szCs w:val="24"/>
          <w:lang w:eastAsia="es-ES"/>
        </w:rPr>
        <w:t>, lo cuales estén matriculados en las etapas de educación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>infantil (3, 4, y 5 años)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 xml:space="preserve"> y</w:t>
      </w:r>
      <w:r w:rsidRPr="00D32DFE">
        <w:rPr>
          <w:rFonts w:ascii="Calibri" w:hAnsi="Calibri" w:cs="Calibri"/>
          <w:sz w:val="24"/>
          <w:szCs w:val="24"/>
          <w:lang w:eastAsia="es-ES"/>
        </w:rPr>
        <w:t xml:space="preserve"> educación primaria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>.</w:t>
      </w:r>
    </w:p>
    <w:p w:rsidR="00D32DFE" w:rsidRDefault="00D32DFE" w:rsidP="00D32DFE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597D04">
      <w:pPr>
        <w:numPr>
          <w:ilvl w:val="0"/>
          <w:numId w:val="19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>No estar inmersos en expedientes de devolución de subvenciones concedidas por el</w:t>
      </w:r>
      <w:r w:rsid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 xml:space="preserve">Ayuntamiento de 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D32DFE">
        <w:rPr>
          <w:rFonts w:ascii="Calibri" w:hAnsi="Calibri" w:cs="Calibri"/>
          <w:sz w:val="24"/>
          <w:szCs w:val="24"/>
          <w:lang w:eastAsia="es-ES"/>
        </w:rPr>
        <w:t xml:space="preserve"> anteriormente.</w:t>
      </w:r>
    </w:p>
    <w:p w:rsidR="00D32DFE" w:rsidRDefault="00D32DFE" w:rsidP="00D32DFE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597D04">
      <w:pPr>
        <w:numPr>
          <w:ilvl w:val="0"/>
          <w:numId w:val="19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>No encontrarse comprendido en ninguno de los supuestos recogidos en el artículo 13,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>apartados 2 y 3 de la Ley 38/2003, de 17 de noviembre, sobre la prohibición para la</w:t>
      </w:r>
      <w:r w:rsid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>obtención de ayudas o subvenciones públicas.</w:t>
      </w:r>
    </w:p>
    <w:p w:rsidR="00D32DFE" w:rsidRDefault="00D32DFE" w:rsidP="00D32DFE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597D04">
      <w:pPr>
        <w:numPr>
          <w:ilvl w:val="0"/>
          <w:numId w:val="19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>El cumplimiento de las obligaciones tributarias y de la Seguridad, de acuerdo con l</w:t>
      </w:r>
      <w:r w:rsidR="00D32DFE">
        <w:rPr>
          <w:rFonts w:ascii="Calibri" w:hAnsi="Calibri" w:cs="Calibri"/>
          <w:sz w:val="24"/>
          <w:szCs w:val="24"/>
          <w:lang w:eastAsia="es-ES"/>
        </w:rPr>
        <w:t xml:space="preserve">o </w:t>
      </w:r>
      <w:r w:rsidRPr="00D32DFE">
        <w:rPr>
          <w:rFonts w:ascii="Calibri" w:hAnsi="Calibri" w:cs="Calibri"/>
          <w:sz w:val="24"/>
          <w:szCs w:val="24"/>
          <w:lang w:eastAsia="es-ES"/>
        </w:rPr>
        <w:t>previsto en el artículo 22 del Real Decreto 887/2006, de 21 de julio.</w:t>
      </w:r>
    </w:p>
    <w:p w:rsidR="00D32DFE" w:rsidRDefault="00D32DFE" w:rsidP="00D32DFE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Pr="00D32DFE" w:rsidRDefault="00597D04" w:rsidP="00597D04">
      <w:pPr>
        <w:numPr>
          <w:ilvl w:val="0"/>
          <w:numId w:val="19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D32DFE">
        <w:rPr>
          <w:rFonts w:ascii="Calibri" w:hAnsi="Calibri" w:cs="Calibri"/>
          <w:sz w:val="24"/>
          <w:szCs w:val="24"/>
          <w:lang w:eastAsia="es-ES"/>
        </w:rPr>
        <w:t>Estar al corriente de pago en sus obligaciones fiscales con la hacienda local, lo que se</w:t>
      </w:r>
      <w:r w:rsid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>justificará aportando la correspondiente declaración responsable de dicho extremo, sin</w:t>
      </w:r>
      <w:r w:rsidR="000C7DFB" w:rsidRPr="00D32DFE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D32DFE">
        <w:rPr>
          <w:rFonts w:ascii="Calibri" w:hAnsi="Calibri" w:cs="Calibri"/>
          <w:sz w:val="24"/>
          <w:szCs w:val="24"/>
          <w:lang w:eastAsia="es-ES"/>
        </w:rPr>
        <w:t>perjuicio de su posterior comprobación por la Administración.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justificación por parte de las personas o entidades de no estar incursos en las prohibiciones para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obtener la condición de beneficiario se realizará por una declaración responsable.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Sexta.</w:t>
      </w:r>
      <w:r w:rsid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SOLICITUDES: LUGAR Y PLAZOS DE PRESENTACIÓN.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solicitudes normalizadas junto con el resto de documentación exigida en las presentes Bases, se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dirigirán a la Concejalía de Bienestar Social y se presentarán, dentro del plazo de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15 DÍAS </w:t>
      </w:r>
      <w:r w:rsidRPr="00597D04">
        <w:rPr>
          <w:rFonts w:ascii="Calibri" w:hAnsi="Calibri" w:cs="Calibri"/>
          <w:sz w:val="24"/>
          <w:szCs w:val="24"/>
          <w:lang w:eastAsia="es-ES"/>
        </w:rPr>
        <w:t>a partir del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día siguiente al de la publicación de la convocatoria en el Boletín Oficial de la Provincia (BOP), en los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siguientes registros municipales: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0C7DFB">
      <w:pPr>
        <w:numPr>
          <w:ilvl w:val="0"/>
          <w:numId w:val="16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Presencialmente, en la Oficina de Atención al Ciudadano</w:t>
      </w:r>
      <w:r w:rsidR="000C7DFB">
        <w:rPr>
          <w:rFonts w:ascii="Calibri" w:hAnsi="Calibri" w:cs="Calibri"/>
          <w:sz w:val="24"/>
          <w:szCs w:val="24"/>
          <w:lang w:eastAsia="es-ES"/>
        </w:rPr>
        <w:t>, que se encuentra en el registro del ayuntamiento</w:t>
      </w:r>
      <w:r w:rsidRPr="00597D04">
        <w:rPr>
          <w:rFonts w:ascii="Calibri" w:hAnsi="Calibri" w:cs="Calibri"/>
          <w:sz w:val="24"/>
          <w:szCs w:val="24"/>
          <w:lang w:eastAsia="es-ES"/>
        </w:rPr>
        <w:t>.</w:t>
      </w:r>
    </w:p>
    <w:p w:rsidR="000C7DFB" w:rsidRPr="00597D04" w:rsidRDefault="000C7DFB" w:rsidP="000C7DFB">
      <w:pPr>
        <w:autoSpaceDE w:val="0"/>
        <w:autoSpaceDN w:val="0"/>
        <w:adjustRightInd w:val="0"/>
        <w:spacing w:after="0"/>
        <w:ind w:left="36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0C7DFB">
      <w:pPr>
        <w:numPr>
          <w:ilvl w:val="0"/>
          <w:numId w:val="16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Por Ventanilla Única, en los lugares establecidos en el artículo 38.4 de la Ley 39/2015, de 1 de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octubre, del Procedimiento Administrativo Común de las Administraciones Públicas.</w:t>
      </w:r>
    </w:p>
    <w:p w:rsidR="000C7DFB" w:rsidRPr="00597D04" w:rsidRDefault="000C7DFB" w:rsidP="000C7DFB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solicitudes presentadas fuera de plazo no serán tenidas en cuenta.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 xml:space="preserve">El formulario general para la solicitud, se incorporan en el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anexo I </w:t>
      </w:r>
      <w:r w:rsidRPr="00597D04">
        <w:rPr>
          <w:rFonts w:ascii="Calibri" w:hAnsi="Calibri" w:cs="Calibri"/>
          <w:sz w:val="24"/>
          <w:szCs w:val="24"/>
          <w:lang w:eastAsia="es-ES"/>
        </w:rPr>
        <w:t>de las presentes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bases. Toda la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documentación estará disponible en </w:t>
      </w:r>
      <w:r w:rsidR="000C7DFB">
        <w:rPr>
          <w:rFonts w:ascii="Calibri" w:hAnsi="Calibri" w:cs="Calibri"/>
          <w:sz w:val="24"/>
          <w:szCs w:val="24"/>
          <w:lang w:eastAsia="es-ES"/>
        </w:rPr>
        <w:t>los Servicios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Social</w:t>
      </w:r>
      <w:r w:rsidR="000C7DFB">
        <w:rPr>
          <w:rFonts w:ascii="Calibri" w:hAnsi="Calibri" w:cs="Calibri"/>
          <w:sz w:val="24"/>
          <w:szCs w:val="24"/>
          <w:lang w:eastAsia="es-ES"/>
        </w:rPr>
        <w:t>es, Ayuntamiento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y en la página web del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Ayuntamiento de </w:t>
      </w:r>
      <w:r w:rsidR="000C7DFB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>.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Se presentará una única solicitud por unidad familiar que cumpla los requisitos.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Séptima.</w:t>
      </w:r>
      <w:r w:rsid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SOLICITUDES: DOCUMENTACIÓN A PRESENTAR.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Los beneficiarios deberán presentar la documentación que a continuación se detalla:</w:t>
      </w:r>
    </w:p>
    <w:p w:rsidR="000C7DFB" w:rsidRPr="00597D04" w:rsidRDefault="000C7DFB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0C7DFB" w:rsidRDefault="00597D04" w:rsidP="00597D04">
      <w:pPr>
        <w:numPr>
          <w:ilvl w:val="0"/>
          <w:numId w:val="15"/>
        </w:numPr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Solicitud según el formulario contenido en el Anexo I.</w:t>
      </w:r>
    </w:p>
    <w:p w:rsidR="00597D04" w:rsidRDefault="00597D04" w:rsidP="000C7DFB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Fotocopia de D.N.I. o N.I.E. en vigor de la persona solicitante y del resto de las personas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integrantes de la unidad familiar mayores de 14 años.</w:t>
      </w:r>
    </w:p>
    <w:p w:rsidR="000C7DFB" w:rsidRPr="00597D04" w:rsidRDefault="000C7DFB" w:rsidP="000C7DFB">
      <w:pPr>
        <w:autoSpaceDE w:val="0"/>
        <w:autoSpaceDN w:val="0"/>
        <w:adjustRightInd w:val="0"/>
        <w:spacing w:after="0"/>
        <w:ind w:left="36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0C7DFB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Certificado de empadronamiento en el caso de no haber marcado la casilla de autorización al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Ayuntamiento de </w:t>
      </w:r>
      <w:r w:rsidR="000C7DFB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a acceder al servicio correspondiente para la verificación de los datos.</w:t>
      </w:r>
    </w:p>
    <w:p w:rsidR="000C7DFB" w:rsidRDefault="000C7DFB" w:rsidP="000C7DFB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8270CB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0C7DFB">
        <w:rPr>
          <w:rFonts w:ascii="Calibri" w:hAnsi="Calibri" w:cs="Calibri"/>
          <w:sz w:val="24"/>
          <w:szCs w:val="24"/>
          <w:lang w:eastAsia="es-ES"/>
        </w:rPr>
        <w:t xml:space="preserve"> Fotocopia del Libro/s de Familia que acredite/n los vínculos correspondientes de las personas</w:t>
      </w:r>
      <w:r w:rsidR="000C7DFB" w:rsidRP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0C7DFB">
        <w:rPr>
          <w:rFonts w:ascii="Calibri" w:hAnsi="Calibri" w:cs="Calibri"/>
          <w:sz w:val="24"/>
          <w:szCs w:val="24"/>
          <w:lang w:eastAsia="es-ES"/>
        </w:rPr>
        <w:t>integrantes de la unidad de familiar declarada. Este documento podrá ser sustituido por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0C7DFB">
        <w:rPr>
          <w:rFonts w:ascii="Calibri" w:hAnsi="Calibri" w:cs="Calibri"/>
          <w:sz w:val="24"/>
          <w:szCs w:val="24"/>
          <w:lang w:eastAsia="es-ES"/>
        </w:rPr>
        <w:t>Certificados del Registro Civil que constaten tales vínculos.</w:t>
      </w:r>
    </w:p>
    <w:p w:rsidR="000C7DFB" w:rsidRDefault="000C7DFB" w:rsidP="000C7DFB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597D04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0C7DFB">
        <w:rPr>
          <w:rFonts w:ascii="Calibri" w:hAnsi="Calibri" w:cs="Calibri"/>
          <w:sz w:val="24"/>
          <w:szCs w:val="24"/>
          <w:lang w:eastAsia="es-ES"/>
        </w:rPr>
        <w:t>En los casos que proceda, copia de la sentencia de separación o divorcio y/o convenio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0C7DFB">
        <w:rPr>
          <w:rFonts w:ascii="Calibri" w:hAnsi="Calibri" w:cs="Calibri"/>
          <w:sz w:val="24"/>
          <w:szCs w:val="24"/>
          <w:lang w:eastAsia="es-ES"/>
        </w:rPr>
        <w:t>regulador ratificado por el juez o la jueza donde conste el importe de la pensión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0C7DFB">
        <w:rPr>
          <w:rFonts w:ascii="Calibri" w:hAnsi="Calibri" w:cs="Calibri"/>
          <w:sz w:val="24"/>
          <w:szCs w:val="24"/>
          <w:lang w:eastAsia="es-ES"/>
        </w:rPr>
        <w:t>compensatoria, así como, la identificación de la persona o personas que ostentan la guarda y</w:t>
      </w:r>
      <w:r w:rsidR="000C7DFB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0C7DFB">
        <w:rPr>
          <w:rFonts w:ascii="Calibri" w:hAnsi="Calibri" w:cs="Calibri"/>
          <w:sz w:val="24"/>
          <w:szCs w:val="24"/>
          <w:lang w:eastAsia="es-ES"/>
        </w:rPr>
        <w:t>custodia de las personas menores de edad.</w:t>
      </w:r>
    </w:p>
    <w:p w:rsidR="00C34C76" w:rsidRDefault="00C34C76" w:rsidP="00C34C76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8270CB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C34C76">
        <w:rPr>
          <w:rFonts w:ascii="Calibri" w:hAnsi="Calibri" w:cs="Calibri"/>
          <w:sz w:val="24"/>
          <w:szCs w:val="24"/>
          <w:lang w:eastAsia="es-ES"/>
        </w:rPr>
        <w:t>Acreditación de situación económica según corresponda de todas las personas integrantes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C34C76">
        <w:rPr>
          <w:rFonts w:ascii="Calibri" w:hAnsi="Calibri" w:cs="Calibri"/>
          <w:sz w:val="24"/>
          <w:szCs w:val="24"/>
          <w:lang w:eastAsia="es-ES"/>
        </w:rPr>
        <w:t>de la unidad familiar:</w:t>
      </w:r>
    </w:p>
    <w:p w:rsidR="00C34C76" w:rsidRDefault="00C34C76" w:rsidP="00C34C76">
      <w:pPr>
        <w:pStyle w:val="Prrafodelista"/>
        <w:rPr>
          <w:rFonts w:ascii="Calibri" w:hAnsi="Calibri" w:cs="Calibri"/>
          <w:sz w:val="24"/>
          <w:lang w:eastAsia="es-ES"/>
        </w:rPr>
      </w:pPr>
    </w:p>
    <w:p w:rsidR="00C34C76" w:rsidRPr="00C34C76" w:rsidRDefault="00C34C76" w:rsidP="00C34C76">
      <w:pPr>
        <w:autoSpaceDE w:val="0"/>
        <w:autoSpaceDN w:val="0"/>
        <w:adjustRightInd w:val="0"/>
        <w:spacing w:after="0"/>
        <w:ind w:left="72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En el supuesto de que personas mayores de 16 años que estén trabajando por cuenta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ajena, deberán aportar copia del contrato de trabajo y copia de la nómina percibida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en el mes anterior a la solicitud.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En el supuesto de que personas mayores de 16 años sujetas al Régimen Especial de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Trabajadores Autónomos o Régimen Especial de Trabajadores Agrarios por cuenta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propia, deberán presentar documento acreditativo del pago de la última cuota de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cotización a la Seguridad Social previa a la fecha de presentación de la solicitud, así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mismo deberá aportar, en su caso, certificado de retenciones a cuenta del Impuesto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IRPF.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En el supuesto de personas mayores de 16 años desempleadas fotocopia de la tarjeta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de demandante de empleo (en vigor) del Servicio </w:t>
      </w:r>
      <w:r w:rsidR="00C34C76">
        <w:rPr>
          <w:rFonts w:ascii="Calibri" w:hAnsi="Calibri" w:cs="Calibri"/>
          <w:sz w:val="24"/>
          <w:szCs w:val="24"/>
          <w:lang w:eastAsia="es-ES"/>
        </w:rPr>
        <w:t>Extremeño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de Empleo.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En el caso de personas mayores de 16 años que cursen estudios reglados, certificado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matrícula justificante de dicha situación.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En el supuesto de personas mayores de 16 años perceptoras de una prestación o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subsidio por desempleo certificado de prestaciones expedido por el Servicio Público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Empleo Estatal (S.E.P.E.).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En el supuesto de personas mayores de 16 años perceptoras de prestaciones del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Instituto Nacional de la Seguridad Social, Certificado de Prestaciones expedido por la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Seguridad Social.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Fe de vida laboral todos los miembros de la unidad familiar mayores 16 años que no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estén cursando estudios reglados.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Acreditación de cualquier otro ingreso: pensiones del extranjero, alquileres,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rendimientos agrícolas, empresariales o de capital.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C34C76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En los casos de personas víctimas de violencia de género, la acreditación se realizará, según lo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establecido para cada caso, a través de los siguientes medios establecidos en el artículo 30.1 de la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Ley 13/2007, de 26 de noviembre, de medidas de prevención y protección integral contra la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violencia de género: Resoluciones judiciales por violencia de género: documento acreditativo de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la orden de protección, medidas cautelares, o sentencia condenatoria por violencia de género,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cuando las medidas que establezca se hallen vigentes; Informe del Ministerio fiscal cuyo contenido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se desprenda que existen indicios de que la demandante es víctima de la violencia de género;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Certificado acreditativo de atención especializada, por un organismo público competente en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materia de violencia de género. O bien informe acreditativo por parte de los servicios sociales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comunitarios o en su defecto servicios públicos especializados de atención a la mujer.</w:t>
      </w:r>
    </w:p>
    <w:p w:rsidR="00C34C76" w:rsidRPr="00597D04" w:rsidRDefault="00C34C76" w:rsidP="00C34C76">
      <w:pPr>
        <w:autoSpaceDE w:val="0"/>
        <w:autoSpaceDN w:val="0"/>
        <w:adjustRightInd w:val="0"/>
        <w:spacing w:after="0"/>
        <w:ind w:left="72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C34C76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En los casos de familias numerosas resolución emitida por la administración autonómica en la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que se reconozca dicha situación o, en su defecto, tarjetas acreditativas de la misma.</w:t>
      </w:r>
    </w:p>
    <w:p w:rsidR="00C34C76" w:rsidRDefault="00C34C76" w:rsidP="00C34C76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8270CB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C34C76">
        <w:rPr>
          <w:rFonts w:ascii="Calibri" w:hAnsi="Calibri" w:cs="Calibri"/>
          <w:sz w:val="24"/>
          <w:szCs w:val="24"/>
          <w:lang w:eastAsia="es-ES"/>
        </w:rPr>
        <w:t>En los casos de personas con discapacidad resolución emitida por la administración autonómica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C34C76">
        <w:rPr>
          <w:rFonts w:ascii="Calibri" w:hAnsi="Calibri" w:cs="Calibri"/>
          <w:sz w:val="24"/>
          <w:szCs w:val="24"/>
          <w:lang w:eastAsia="es-ES"/>
        </w:rPr>
        <w:t>en la que se reconozca dicha situación o, en su defecto, tarjetas acreditativas de la misma.</w:t>
      </w:r>
    </w:p>
    <w:p w:rsidR="00C34C76" w:rsidRDefault="00C34C76" w:rsidP="00C34C76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8270CB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C34C76">
        <w:rPr>
          <w:rFonts w:ascii="Calibri" w:hAnsi="Calibri" w:cs="Calibri"/>
          <w:sz w:val="24"/>
          <w:szCs w:val="24"/>
          <w:lang w:eastAsia="es-ES"/>
        </w:rPr>
        <w:t>En los casos de personas en situación de dependencia resolución emitida por la administración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C34C76">
        <w:rPr>
          <w:rFonts w:ascii="Calibri" w:hAnsi="Calibri" w:cs="Calibri"/>
          <w:sz w:val="24"/>
          <w:szCs w:val="24"/>
          <w:lang w:eastAsia="es-ES"/>
        </w:rPr>
        <w:t>autonómica en la que se reconozca dicha situación.</w:t>
      </w:r>
    </w:p>
    <w:p w:rsidR="00C34C76" w:rsidRDefault="00C34C76" w:rsidP="00C34C76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597D04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C34C76">
        <w:rPr>
          <w:rFonts w:ascii="Calibri" w:hAnsi="Calibri" w:cs="Calibri"/>
          <w:sz w:val="24"/>
          <w:szCs w:val="24"/>
          <w:lang w:eastAsia="es-ES"/>
        </w:rPr>
        <w:t xml:space="preserve">Presupuesto/s emitido/s por comercios de la localidad de </w:t>
      </w:r>
      <w:r w:rsidR="00C34C76" w:rsidRPr="00C34C76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C34C76">
        <w:rPr>
          <w:rFonts w:ascii="Calibri" w:hAnsi="Calibri" w:cs="Calibri"/>
          <w:sz w:val="24"/>
          <w:szCs w:val="24"/>
          <w:lang w:eastAsia="es-ES"/>
        </w:rPr>
        <w:t xml:space="preserve"> que contenga el material escolar (educación infantil, educación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="00C34C76" w:rsidRPr="00C34C76">
        <w:rPr>
          <w:rFonts w:ascii="Calibri" w:hAnsi="Calibri" w:cs="Calibri"/>
          <w:sz w:val="24"/>
          <w:szCs w:val="24"/>
          <w:lang w:eastAsia="es-ES"/>
        </w:rPr>
        <w:t>P</w:t>
      </w:r>
      <w:r w:rsidRPr="00C34C76">
        <w:rPr>
          <w:rFonts w:ascii="Calibri" w:hAnsi="Calibri" w:cs="Calibri"/>
          <w:sz w:val="24"/>
          <w:szCs w:val="24"/>
          <w:lang w:eastAsia="es-ES"/>
        </w:rPr>
        <w:t>rimaria</w:t>
      </w:r>
      <w:r w:rsidR="00C34C76" w:rsidRPr="00C34C76">
        <w:rPr>
          <w:rFonts w:ascii="Calibri" w:hAnsi="Calibri" w:cs="Calibri"/>
          <w:sz w:val="24"/>
          <w:szCs w:val="24"/>
          <w:lang w:eastAsia="es-ES"/>
        </w:rPr>
        <w:t>)</w:t>
      </w:r>
      <w:r w:rsidRPr="00C34C76">
        <w:rPr>
          <w:rFonts w:ascii="Calibri" w:hAnsi="Calibri" w:cs="Calibri"/>
          <w:sz w:val="24"/>
          <w:szCs w:val="24"/>
          <w:lang w:eastAsia="es-ES"/>
        </w:rPr>
        <w:t xml:space="preserve"> de cada uno de las personas menores de edad para los que se solicita la ayuda.</w:t>
      </w:r>
    </w:p>
    <w:p w:rsidR="00C34C76" w:rsidRDefault="00C34C76" w:rsidP="00C34C76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C34C76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Cualquier otra documentación que se considere necesaria para la resolución del procedimiento</w:t>
      </w:r>
      <w:r w:rsidR="00C34C76">
        <w:rPr>
          <w:rFonts w:ascii="Calibri" w:hAnsi="Calibri" w:cs="Calibri"/>
          <w:sz w:val="24"/>
          <w:szCs w:val="24"/>
          <w:lang w:eastAsia="es-ES"/>
        </w:rPr>
        <w:t>.</w:t>
      </w:r>
    </w:p>
    <w:p w:rsidR="00C34C76" w:rsidRDefault="00C34C76" w:rsidP="00C34C76">
      <w:pPr>
        <w:pStyle w:val="Prrafodelista"/>
        <w:rPr>
          <w:rFonts w:ascii="Calibri" w:hAnsi="Calibri" w:cs="Calibri"/>
          <w:sz w:val="24"/>
          <w:lang w:eastAsia="es-ES"/>
        </w:rPr>
      </w:pPr>
    </w:p>
    <w:p w:rsidR="00597D04" w:rsidRDefault="00597D04" w:rsidP="00597D04">
      <w:pPr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C34C76">
        <w:rPr>
          <w:rFonts w:ascii="Calibri" w:hAnsi="Calibri" w:cs="Calibri"/>
          <w:sz w:val="24"/>
          <w:szCs w:val="24"/>
          <w:lang w:eastAsia="es-ES"/>
        </w:rPr>
        <w:t>Declaración responsable contenida en Anexo II.</w:t>
      </w:r>
    </w:p>
    <w:p w:rsidR="00C34C76" w:rsidRDefault="00C34C76" w:rsidP="00C34C76">
      <w:pPr>
        <w:pStyle w:val="Prrafodelista"/>
        <w:rPr>
          <w:rFonts w:ascii="Calibri" w:hAnsi="Calibri" w:cs="Calibri"/>
          <w:sz w:val="24"/>
          <w:lang w:eastAsia="es-ES"/>
        </w:rPr>
      </w:pPr>
    </w:p>
    <w:p w:rsidR="00C34C76" w:rsidRPr="00C34C76" w:rsidRDefault="00C34C76" w:rsidP="00C34C76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Octava.</w:t>
      </w:r>
      <w:r w:rsidR="00B9577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INSTRUCCIÓN.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El personal técnico de la concejalía de Bienestar Social realizará la ordenación e instrucción de los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expedientes, de acuerdo al siguiente procedimiento.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1. Recepción de las solicitudes.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El personal técnico de la concejalía de Bienestar Social comprobará que las solicitudes presentadas se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ajustarán a los requisitos establecidos en las presentes bases.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Si la solicitud no reúne los requisitos previstos en las presentes Bases, la Concejalía de Bienestar Social,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requerirá al interesado/a para que, en el plazo de cinco días hábiles, subsane la falta o acompañe los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documentos preceptivos, de acuerdo con lo establecido en el artículo 71 de la Ley 39/2015, de 1 de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octubre, de la Ley Procedimiento Administrativo Común de las Administraciones Públicas, indicándole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que si no lo hiciese se le tendrá por desistida de su petición.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Sin perjuicio de lo anterior, en cualquier momento a lo largo del procedimiento podrá instarse al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solicitante para que cumplimente cualquier otro requisito o trámite omitido, de acuerdo con lo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previsto en el artículo 76 de la Ley de Procedimiento Común de las Administraciones Públicas,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concediéndose a tal efecto cinco días hábiles a partir del día siguiente a la notificación, con expreso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apercibimiento de que, de no hacerlo así, se le podrá declarar decaído en su derecho a la tramitación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la solicitud.</w:t>
      </w:r>
    </w:p>
    <w:p w:rsidR="00C34C76" w:rsidRPr="00597D04" w:rsidRDefault="00C34C76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2. Valoración y examen de las solicitudes.</w:t>
      </w:r>
    </w:p>
    <w:p w:rsidR="00597D04" w:rsidRPr="00597D04" w:rsidRDefault="00597D04" w:rsidP="00C34C76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valoraciones de las solitudes se realizarán en base al baremo contenido en el anexo III de las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presentes Bases, resultando la puntuación y la cantidad económica de ayuda a percibir en relación 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los presupuestos presentados. Tras la valoración y examen de las solicitudes presentadas, el personal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técnico de la concejalía de Bienestar Social emitirá un informe-propuesta en el que se concretará una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relación ordenada de todas las solicitudes recibidas, el cumplimiento o no de los requisitos exigidos de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cada una de ellas y el resultado de la baremación de las mismas, formulándose la propuesta de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resolución de concesión provisional, que determinará las personas beneficiarias. Así mismo se hará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constar de forma motivada en su caso, las solicitudes denegadas. Esta lista provisional se expondrá en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el tablón de anuncios del Ayuntamiento de </w:t>
      </w:r>
      <w:r w:rsidR="00C34C76">
        <w:rPr>
          <w:rFonts w:ascii="Calibri" w:hAnsi="Calibri" w:cs="Calibri"/>
          <w:sz w:val="24"/>
          <w:szCs w:val="24"/>
          <w:lang w:eastAsia="es-ES"/>
        </w:rPr>
        <w:t>Jaraíz de la Vera, y en la sede electrónica</w:t>
      </w:r>
      <w:r w:rsidRPr="00597D04">
        <w:rPr>
          <w:rFonts w:ascii="Calibri" w:hAnsi="Calibri" w:cs="Calibri"/>
          <w:sz w:val="24"/>
          <w:szCs w:val="24"/>
          <w:lang w:eastAsia="es-ES"/>
        </w:rPr>
        <w:t>.</w:t>
      </w:r>
    </w:p>
    <w:p w:rsidR="00597D04" w:rsidRPr="00597D04" w:rsidRDefault="00597D04" w:rsidP="00597D04">
      <w:pPr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admisión en este listado provisional no presupone la concesión definitiva de la ayuda solicitada.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 xml:space="preserve">La publicación de las listas provisionales en el tablón de anuncios del Ayuntamiento de </w:t>
      </w:r>
      <w:r w:rsidR="00C34C76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>, servirá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requerimiento a las personas interesadas para que, en el plazo de cinco días hábiles contados a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partir del día siguiente al de la publicación de las mismas, puedan subsanar los defectos observados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mediante la aportación de la documentación oportuna, entregada en los registros municipales,</w:t>
      </w:r>
      <w:r w:rsidR="00C34C76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teniéndolos por desistidos de su petición si así no lo hicieran.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Novena. – RESOLUCIÓN.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Junta de Gobierno Local es el órgano competente para la concesión de las subvenciones. La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resolución de concesión deberá dictarse y notificarse en el plazo máximo de 2 meses, contados a partir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del último día de presentación de solicitudes.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resolución del procedimiento será motivada y contendrá los beneficiarios.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resolución de concesión será publicada en el tablón de anuncios, pudiendo ser publicada también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en la página web del Ayuntamiento.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resolución dictada pondrá fin a la vía administrativa y contra la misma cabrá interponer bien recurso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contencioso-administrativo procedente, o bien recurso de reposición ante el mismo órgano que la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dictó.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presentación del recurso podrá efectuarse en los lugares establecidos en el artículo 38.4 de la Ley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Procedimiento Administrativo Común de las Administraciones públicas.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Décima. - FORMA DE PAGO.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subvenciones concedidas serán abonadas una vez haya sido justificado el gasto realizado objeto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la subvención, con los documentos necesarios.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Décimo primera. - JUSTIFICACIÓN. DOCUMENTACIÓN.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justificación de las ayudas se realizará aportando los siguientes documentos: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 xml:space="preserve">1) Las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facturas originales </w:t>
      </w:r>
      <w:r w:rsidRPr="00597D04">
        <w:rPr>
          <w:rFonts w:ascii="Calibri" w:hAnsi="Calibri" w:cs="Calibri"/>
          <w:sz w:val="24"/>
          <w:szCs w:val="24"/>
          <w:lang w:eastAsia="es-ES"/>
        </w:rPr>
        <w:t>y documentos de pago de las mismas.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Los conceptos expresados en los justificantes del gasto serán los que fueran motivo de la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ejecución de la subvención.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 xml:space="preserve">2)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Certificado del número de cuenta bancaria </w:t>
      </w:r>
      <w:r w:rsidRPr="00597D04">
        <w:rPr>
          <w:rFonts w:ascii="Calibri" w:hAnsi="Calibri" w:cs="Calibri"/>
          <w:sz w:val="24"/>
          <w:szCs w:val="24"/>
          <w:lang w:eastAsia="es-ES"/>
        </w:rPr>
        <w:t>cuyo titular será la persona solicitante emitido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por la entidad financiera para el ingreso de la subvención.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no justificación de la actividad o proyecto en los plazos señalados, dará lugar a inicio de expediente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reintegro de la subvención.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Décimo segunda. - GASTOS SUBVENCIONABLES. CUANTÍA Y NATURALEZA.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 xml:space="preserve">El importe de la subvención se fijará en un máximo de </w:t>
      </w:r>
      <w:r w:rsidR="000A7F21">
        <w:rPr>
          <w:rFonts w:ascii="Calibri" w:hAnsi="Calibri" w:cs="Calibri"/>
          <w:sz w:val="24"/>
          <w:szCs w:val="24"/>
          <w:lang w:eastAsia="es-ES"/>
        </w:rPr>
        <w:t>8</w:t>
      </w:r>
      <w:r w:rsidRPr="00597D04">
        <w:rPr>
          <w:rFonts w:ascii="Calibri" w:hAnsi="Calibri" w:cs="Calibri"/>
          <w:sz w:val="24"/>
          <w:szCs w:val="24"/>
          <w:lang w:eastAsia="es-ES"/>
        </w:rPr>
        <w:t>0 euros en especie por hijo menor de edad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matriculado en centros educativos de la localidad de </w:t>
      </w:r>
      <w:r w:rsidR="000A7F21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para la adquisición de libros de texto no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financiados por el programa de gratuidad de </w:t>
      </w:r>
      <w:r w:rsidR="000A7F21">
        <w:rPr>
          <w:rFonts w:ascii="Calibri" w:hAnsi="Calibri" w:cs="Calibri"/>
          <w:sz w:val="24"/>
          <w:szCs w:val="24"/>
          <w:lang w:eastAsia="es-ES"/>
        </w:rPr>
        <w:t>material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de la Junta de </w:t>
      </w:r>
      <w:r w:rsidR="000A7F21">
        <w:rPr>
          <w:rFonts w:ascii="Calibri" w:hAnsi="Calibri" w:cs="Calibri"/>
          <w:sz w:val="24"/>
          <w:szCs w:val="24"/>
          <w:lang w:eastAsia="es-ES"/>
        </w:rPr>
        <w:t>Extremadura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y material escolar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adquirido en comercios de </w:t>
      </w:r>
      <w:r w:rsidR="000A7F21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>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Se consideran: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="000A7F21">
        <w:rPr>
          <w:rFonts w:ascii="Calibri" w:hAnsi="Calibri" w:cs="Calibri"/>
          <w:sz w:val="24"/>
          <w:szCs w:val="24"/>
          <w:lang w:eastAsia="es-ES"/>
        </w:rPr>
        <w:t>Cuadernillo de inglés Notebook,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(en el caso de educación infantil de 3, 4 y 5 años): libros estándar que no estén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cubiertos en el programa de gratuidad de libros de la Junta de </w:t>
      </w:r>
      <w:r w:rsidR="000A7F21">
        <w:rPr>
          <w:rFonts w:ascii="Calibri" w:hAnsi="Calibri" w:cs="Calibri"/>
          <w:sz w:val="24"/>
          <w:szCs w:val="24"/>
          <w:lang w:eastAsia="es-ES"/>
        </w:rPr>
        <w:t>Extremadura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y que correspondan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 un recurso didáctico de tipo impreso que sirva como material de apoyo a las estrategias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metodológicas del docente y enriquezca el proceso de enseñanza-aprendizaje.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ourierNewPSMT" w:hAnsi="CourierNewPSMT" w:cs="CourierNewPSMT"/>
          <w:sz w:val="24"/>
          <w:szCs w:val="24"/>
          <w:lang w:eastAsia="es-ES"/>
        </w:rPr>
        <w:t xml:space="preserve">o </w:t>
      </w:r>
      <w:r w:rsidRPr="00597D04">
        <w:rPr>
          <w:rFonts w:ascii="Calibri" w:hAnsi="Calibri" w:cs="Calibri"/>
          <w:sz w:val="24"/>
          <w:szCs w:val="24"/>
          <w:lang w:eastAsia="es-ES"/>
        </w:rPr>
        <w:t>Material escolar (en el caso de educación infantil de 3, 4 y 5 años, educación primaria): Material fungible que comprende gomas, lápices, rotuladores, pegamentos,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plastilinas, libretas etc. y material destinados a facilitación y/o realización de tarareas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escolares como estuches, mochilas, calculadoras, compases, reglas etc…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En ningún caso serán subvencionados aquellos gastos referidos en el art. 31 apartados 7 y 8 de la Ley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38/2003 de 17 de noviembre General de Subvenciones: gastos financieros ni tributarios.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Se consideran gastos subvencionables aquellos que de manera indubitada respondan a la naturaleza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la actividad subvencionada, resulten estrictamente necesarios y se realicen dentro del año 2023.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subvenciones reguladas en estas bases serán compatibles con otros ayudas que tengan la misma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finalidad, siempre que el importe de la subvención concedida, en ningún caso, sea de tal cuantía que,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aisladamente o en concurrencia con to</w:t>
      </w:r>
      <w:r w:rsidR="000A7F21">
        <w:rPr>
          <w:rFonts w:ascii="Calibri" w:hAnsi="Calibri" w:cs="Calibri"/>
          <w:sz w:val="24"/>
          <w:szCs w:val="24"/>
          <w:lang w:eastAsia="es-ES"/>
        </w:rPr>
        <w:t>d</w:t>
      </w:r>
      <w:r w:rsidRPr="00597D04">
        <w:rPr>
          <w:rFonts w:ascii="Calibri" w:hAnsi="Calibri" w:cs="Calibri"/>
          <w:sz w:val="24"/>
          <w:szCs w:val="24"/>
          <w:lang w:eastAsia="es-ES"/>
        </w:rPr>
        <w:t>as subvenciones, ayudas, ingresos o recursos, supere el coste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la actividad subvencionada, de conformidad con lo establecido en el apartado 3 del artículo 19 de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la Ley 38/2003 de 17 de noviembre.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Décimo tercera.</w:t>
      </w:r>
      <w:r w:rsidR="00D32DF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OBLIGACIONES DE LOS BENEFICIARIOS.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Los/as beneficiarios/as de estas ayudas se comprometen a aceptar el contenido de esta convocatoria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y el resultado de la misma, así como a cumplir las siguientes obligaciones: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1) Justificar la ayuda concedida en los términos establecidos en las presentes bases. Al ser una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ayuda en especie la justificación documental será realizada por la persona interesada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aportando las facturas oficiales correspondientes emitidas con los datos de la persona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beneficiaria, los libros de texto y/o el material escolar adquirido y el justificante de su abono.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2) Comunicar por escrito al órgano concedente la obtención de otras subvenciones, ayudas,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ingreso o recursos para la misma finalidad. Esta comunicación deberá efectuarse tan pronto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se conozca y, en todo caso, con anterioridad a la justificación de la aplicación dada a los fondos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percibidos.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0A7F21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3) Si la persona beneficiaria no hace efectiva la ayuda de libros de texto y/o material escolar en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un plazo de 15 días desde su concesión definitiva, se entenderá que renuncia a la ayuda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r</w:t>
      </w:r>
      <w:r w:rsidRPr="00597D04">
        <w:rPr>
          <w:rFonts w:ascii="Calibri" w:hAnsi="Calibri" w:cs="Calibri"/>
          <w:sz w:val="24"/>
          <w:szCs w:val="24"/>
          <w:lang w:eastAsia="es-ES"/>
        </w:rPr>
        <w:t>ecibida.</w:t>
      </w:r>
    </w:p>
    <w:p w:rsidR="000A7F21" w:rsidRPr="00597D04" w:rsidRDefault="000A7F21" w:rsidP="000A7F21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El incumplimiento de las obligaciones señaladas, así como los restantes supuestos establecidos en el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artículo 37 de la LGS y 91 a 93 del RLGS, darán lugar al reintegro de las cantidades percibidas y la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exigencia del interés de demora correspondiente desde el momento del pago de la subvención hasta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la fecha en que se acuerde la procedencia del reintegro.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El reintegro del importe percibido, cuando proceda, se regirá por lo dispuesto en el título II de la LGS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y en el título III del RLGS.</w:t>
      </w:r>
    </w:p>
    <w:p w:rsidR="000A7F21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D32DFE" w:rsidRDefault="00D32DFE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D32DFE" w:rsidRPr="00597D04" w:rsidRDefault="00D32DFE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Décimo cuarta. - COMPROBACIÓN Y CONTROL FINANCIERO.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actuaciones subvencionadas podrán ser objeto de comprobación y control financiero en cualquier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fase de su ejecución por parte del Ayuntamiento y la Intervención General municipal.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El control financiero tendrá por objeto verificar la correcta obtención de los fondos, el cumplimiento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de las obligaciones en la aplicación de los fondos recibidos y la correcta justificación de la subvención.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Décimo quinta. - INCOMPATIBILIDAD CON OTRAS AYUDAS MUNICIPALES, AUTONOMICAS Y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ESTATALES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Estas ayudas son incompatibles con otras recibidas por el propio Ayuntamiento, para la misma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finalidad (ayudas económicas familiares o ayudas de emergencia y urgencia social), pero sí son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compatibles con las que pudieran ser concedidas por otros organismos públicos y privados, siempre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que no supere el total del presupuesto destinado a la realización del proyecto.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Décima sexta. - PROTECCIÓN DE DATOS DE CARÁCTER PERSONAL.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En cumplimiento con lo dispuesto en el Reglamento (UE) 2016/679, de 27 de abril (GDPR), y la Ley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Orgánica 3/2018, de 5 de diciembre (LOPDGDD), se informa que los datos personales facilitados, así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como los que sean requeridos posteriormente para completar el expediente, podrán ser incorporados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a un fichero, cuya titularidad corresponde al Ayuntamiento de </w:t>
      </w:r>
      <w:r w:rsidR="000A7F21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>. Con la remisión de los datos, se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presta consentimiento expreso para que se pueda llevar a cabo el tratamiento de los mismos, siempre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para el cumplimiento de las finalidades propias del Ayuntamiento. Asimismo, queda informado/a de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que podrá ejercitar su derecho de acceso, rectificación, oposición y cancelación de sus datos mediante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comunicación escrita al Ayuntamiento de </w:t>
      </w:r>
      <w:r w:rsidR="000A7F21">
        <w:rPr>
          <w:rFonts w:ascii="Calibri" w:hAnsi="Calibri" w:cs="Calibri"/>
          <w:sz w:val="24"/>
          <w:szCs w:val="24"/>
          <w:lang w:eastAsia="es-ES"/>
        </w:rPr>
        <w:t>Jaraíz de la Vera</w:t>
      </w:r>
      <w:r w:rsidRPr="00597D04">
        <w:rPr>
          <w:rFonts w:ascii="Calibri" w:hAnsi="Calibri" w:cs="Calibri"/>
          <w:sz w:val="24"/>
          <w:szCs w:val="24"/>
          <w:lang w:eastAsia="es-ES"/>
        </w:rPr>
        <w:t>.</w:t>
      </w: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 presentación de solicitud de ayuda implicará la aceptación de la cesión de los datos contenidos en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la misma al Ayuntamiento de 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Jaraíz de </w:t>
      </w:r>
      <w:r w:rsidRPr="00597D04">
        <w:rPr>
          <w:rFonts w:ascii="Calibri" w:hAnsi="Calibri" w:cs="Calibri"/>
          <w:sz w:val="24"/>
          <w:szCs w:val="24"/>
          <w:lang w:eastAsia="es-ES"/>
        </w:rPr>
        <w:t>con fines de estadística, evaluación y seguimiento y para la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comunicación de los diferentes programas subvencionados por el Ayuntamiento.</w:t>
      </w:r>
    </w:p>
    <w:p w:rsidR="00597D04" w:rsidRDefault="00597D04" w:rsidP="00D32DFE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Asimismo, y a los efectos de dar cumplimiento el artículo 18 de la Ley 38/2003, de 17 de noviembre,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General de subvenciones, la concesión de la subvención implica la aceptación de ser incluido/a en una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lista que se publicará en la BNDS, BASE DE DATOS NACIONAL DE SUBVENCIONES, de forma electrónica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o por cualquier otro medio, en la que figurarán las personas y entidades beneficiarias y el importe de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la ayuda.</w:t>
      </w:r>
    </w:p>
    <w:p w:rsidR="00D32DFE" w:rsidRPr="00597D04" w:rsidRDefault="00D32DFE" w:rsidP="00D32DFE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Décimo séptima.</w:t>
      </w:r>
      <w:r w:rsidR="00B9577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REGÍMEN JURIDICO.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En todo lo no previsto en las presentes bases, así como respecto a la interpretación de las mismas se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estará a lo que disponga la Ley 38/2003 de 17 de noviembre, General de Subvenciones y su Reglamento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aprobado por RD 887/2006, de 21 de julio, en la Ley 39/2015 de Uno de Octubre, la Ley de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Procedimiento Administrativo Común de las Administraciones Públicas, las Bases de ejecución del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Presupuesto Municipal para el ejercicio 2.023 y en el resto de normativa aplicable.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 xml:space="preserve">Se faculta a la </w:t>
      </w:r>
      <w:r w:rsidR="00D32DFE" w:rsidRPr="00597D04">
        <w:rPr>
          <w:rFonts w:ascii="Calibri" w:hAnsi="Calibri" w:cs="Calibri"/>
          <w:sz w:val="24"/>
          <w:szCs w:val="24"/>
          <w:lang w:eastAsia="es-ES"/>
        </w:rPr>
        <w:t>concejala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 de </w:t>
      </w:r>
      <w:r w:rsidR="00D32DFE" w:rsidRPr="008270CB">
        <w:rPr>
          <w:rFonts w:ascii="Calibri" w:hAnsi="Calibri" w:cs="Calibri"/>
          <w:color w:val="1D0700"/>
          <w:sz w:val="24"/>
          <w:szCs w:val="24"/>
          <w:shd w:val="clear" w:color="auto" w:fill="FFFFFF"/>
        </w:rPr>
        <w:t xml:space="preserve">Área de Salud, Bienestar Social, Familia, Igualdad, Accesibilidad, Dependencia y Mayores </w:t>
      </w:r>
      <w:r w:rsidRPr="00597D04">
        <w:rPr>
          <w:rFonts w:ascii="Calibri" w:hAnsi="Calibri" w:cs="Calibri"/>
          <w:sz w:val="24"/>
          <w:szCs w:val="24"/>
          <w:lang w:eastAsia="es-ES"/>
        </w:rPr>
        <w:t>para dictar cuantas instrucciones fuesen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necesarias en lo referente a la aclaración de las presentes Bases.</w:t>
      </w: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Contra la Resolución que apruebe las Bases se podrá interponer, en el plazo de dos meses, recurso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contencioso-administrativo ante el Juzgado de este orden de </w:t>
      </w:r>
      <w:r w:rsidR="000A7F21">
        <w:rPr>
          <w:rFonts w:ascii="Calibri" w:hAnsi="Calibri" w:cs="Calibri"/>
          <w:sz w:val="24"/>
          <w:szCs w:val="24"/>
          <w:lang w:eastAsia="es-ES"/>
        </w:rPr>
        <w:t>Plasencia</w:t>
      </w:r>
      <w:r w:rsidRPr="00597D04">
        <w:rPr>
          <w:rFonts w:ascii="Calibri" w:hAnsi="Calibri" w:cs="Calibri"/>
          <w:sz w:val="24"/>
          <w:szCs w:val="24"/>
          <w:lang w:eastAsia="es-ES"/>
        </w:rPr>
        <w:t>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Default="00597D04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Asimismo, las presentes Bases podrán ser recurridas potestativamente en reposición en el plazo de un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mes ante el mismo órgano que las ha aprobado, de acuerdo con los artículos 116 y 117 de la Ley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39/2015 de Uno de Octubre, de La Ley de Procedimiento Administrativo Común de las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Administraciones Públicas.</w:t>
      </w:r>
    </w:p>
    <w:p w:rsidR="000A7F21" w:rsidRPr="00597D04" w:rsidRDefault="000A7F21" w:rsidP="00597D04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97D04" w:rsidRPr="00597D04" w:rsidRDefault="00597D04" w:rsidP="00597D04">
      <w:pPr>
        <w:autoSpaceDE w:val="0"/>
        <w:autoSpaceDN w:val="0"/>
        <w:adjustRightInd w:val="0"/>
        <w:spacing w:after="0"/>
        <w:rPr>
          <w:rFonts w:ascii="Calibri-Bold" w:hAnsi="Calibri-Bold" w:cs="Calibri-Bold"/>
          <w:b/>
          <w:bCs/>
          <w:sz w:val="24"/>
          <w:szCs w:val="24"/>
          <w:lang w:eastAsia="es-ES"/>
        </w:rPr>
      </w:pP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Décimo octava.</w:t>
      </w:r>
      <w:r w:rsidR="00B9577E">
        <w:rPr>
          <w:rFonts w:ascii="Calibri-Bold" w:hAnsi="Calibri-Bold" w:cs="Calibri-Bold"/>
          <w:b/>
          <w:bCs/>
          <w:sz w:val="24"/>
          <w:szCs w:val="24"/>
          <w:lang w:eastAsia="es-ES"/>
        </w:rPr>
        <w:t xml:space="preserve"> </w:t>
      </w:r>
      <w:r w:rsidRPr="00597D04">
        <w:rPr>
          <w:rFonts w:ascii="Calibri-Bold" w:hAnsi="Calibri-Bold" w:cs="Calibri-Bold"/>
          <w:b/>
          <w:bCs/>
          <w:sz w:val="24"/>
          <w:szCs w:val="24"/>
          <w:lang w:eastAsia="es-ES"/>
        </w:rPr>
        <w:t>- RESPONSABILIDAD Y RÉGIMEN SANCIONADOR.</w:t>
      </w:r>
    </w:p>
    <w:p w:rsidR="00597D04" w:rsidRDefault="00597D04" w:rsidP="000A7F21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  <w:r w:rsidRPr="00597D04">
        <w:rPr>
          <w:rFonts w:ascii="Calibri" w:hAnsi="Calibri" w:cs="Calibri"/>
          <w:sz w:val="24"/>
          <w:szCs w:val="24"/>
          <w:lang w:eastAsia="es-ES"/>
        </w:rPr>
        <w:t>Las personas beneficiarias de estas ayudas quedarán sometidas el régimen sancionador en materia de</w:t>
      </w:r>
      <w:r w:rsidR="000A7F21">
        <w:rPr>
          <w:rFonts w:ascii="Calibri" w:hAnsi="Calibri" w:cs="Calibri"/>
          <w:sz w:val="24"/>
          <w:szCs w:val="24"/>
          <w:lang w:eastAsia="es-ES"/>
        </w:rPr>
        <w:t xml:space="preserve"> </w:t>
      </w:r>
      <w:r w:rsidRPr="00597D04">
        <w:rPr>
          <w:rFonts w:ascii="Calibri" w:hAnsi="Calibri" w:cs="Calibri"/>
          <w:sz w:val="24"/>
          <w:szCs w:val="24"/>
          <w:lang w:eastAsia="es-ES"/>
        </w:rPr>
        <w:t>subvenciones que establece el Título IV de la L</w:t>
      </w:r>
      <w:r w:rsidR="002629A7">
        <w:rPr>
          <w:rFonts w:ascii="Calibri" w:hAnsi="Calibri" w:cs="Calibri"/>
          <w:sz w:val="24"/>
          <w:szCs w:val="24"/>
          <w:lang w:eastAsia="es-ES"/>
        </w:rPr>
        <w:t xml:space="preserve">ey </w:t>
      </w:r>
      <w:r w:rsidRPr="00597D04">
        <w:rPr>
          <w:rFonts w:ascii="Calibri" w:hAnsi="Calibri" w:cs="Calibri"/>
          <w:sz w:val="24"/>
          <w:szCs w:val="24"/>
          <w:lang w:eastAsia="es-ES"/>
        </w:rPr>
        <w:t>G</w:t>
      </w:r>
      <w:r w:rsidR="002629A7">
        <w:rPr>
          <w:rFonts w:ascii="Calibri" w:hAnsi="Calibri" w:cs="Calibri"/>
          <w:sz w:val="24"/>
          <w:szCs w:val="24"/>
          <w:lang w:eastAsia="es-ES"/>
        </w:rPr>
        <w:t xml:space="preserve">eneral de </w:t>
      </w:r>
      <w:r w:rsidRPr="00597D04">
        <w:rPr>
          <w:rFonts w:ascii="Calibri" w:hAnsi="Calibri" w:cs="Calibri"/>
          <w:sz w:val="24"/>
          <w:szCs w:val="24"/>
          <w:lang w:eastAsia="es-ES"/>
        </w:rPr>
        <w:t>S</w:t>
      </w:r>
      <w:r w:rsidR="002629A7">
        <w:rPr>
          <w:rFonts w:ascii="Calibri" w:hAnsi="Calibri" w:cs="Calibri"/>
          <w:sz w:val="24"/>
          <w:szCs w:val="24"/>
          <w:lang w:eastAsia="es-ES"/>
        </w:rPr>
        <w:t>ubvenciones y normativa de desarrollo.</w:t>
      </w:r>
      <w:r w:rsidRPr="00597D04">
        <w:rPr>
          <w:rFonts w:ascii="Calibri" w:hAnsi="Calibri" w:cs="Calibri"/>
          <w:sz w:val="24"/>
          <w:szCs w:val="24"/>
          <w:lang w:eastAsia="es-ES"/>
        </w:rPr>
        <w:t xml:space="preserve">. </w:t>
      </w:r>
    </w:p>
    <w:p w:rsidR="00D32DFE" w:rsidRDefault="00D32DFE" w:rsidP="000A7F21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71B1B" w:rsidRDefault="00571B1B" w:rsidP="00571B1B">
      <w:pPr>
        <w:autoSpaceDE w:val="0"/>
        <w:autoSpaceDN w:val="0"/>
        <w:adjustRightInd w:val="0"/>
        <w:spacing w:after="0"/>
        <w:rPr>
          <w:rFonts w:ascii="Calibri" w:hAnsi="Calibri" w:cs="Calibri"/>
          <w:sz w:val="24"/>
          <w:szCs w:val="24"/>
          <w:lang w:eastAsia="es-ES"/>
        </w:rPr>
      </w:pPr>
    </w:p>
    <w:p w:rsidR="00571B1B" w:rsidRPr="00571B1B" w:rsidRDefault="00571B1B" w:rsidP="00571B1B">
      <w:pPr>
        <w:pStyle w:val="Textoindependiente"/>
        <w:spacing w:before="67"/>
        <w:ind w:left="1560" w:hanging="1560"/>
        <w:jc w:val="left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4"/>
          <w:szCs w:val="24"/>
          <w:lang w:eastAsia="es-ES"/>
        </w:rPr>
        <w:br w:type="page"/>
      </w:r>
      <w:r w:rsidR="006252B7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5221605</wp:posOffset>
                </wp:positionH>
                <wp:positionV relativeFrom="paragraph">
                  <wp:posOffset>1697990</wp:posOffset>
                </wp:positionV>
                <wp:extent cx="1271905" cy="300355"/>
                <wp:effectExtent l="0" t="0" r="4445" b="4445"/>
                <wp:wrapTopAndBottom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1905" cy="30035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51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71B1B" w:rsidRPr="00EF39F0" w:rsidRDefault="00571B1B" w:rsidP="00571B1B">
                            <w:pPr>
                              <w:pStyle w:val="Textoindependiente"/>
                              <w:tabs>
                                <w:tab w:val="left" w:pos="1893"/>
                              </w:tabs>
                              <w:spacing w:before="5"/>
                              <w:ind w:left="52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EF39F0">
                              <w:rPr>
                                <w:rFonts w:ascii="Calibri" w:hAnsi="Calibri" w:cs="Calibri"/>
                                <w:color w:val="000000"/>
                                <w:spacing w:val="-2"/>
                              </w:rPr>
                              <w:t xml:space="preserve">Solicitud </w:t>
                            </w:r>
                            <w:r w:rsidRPr="00EF39F0">
                              <w:rPr>
                                <w:rFonts w:ascii="Calibri" w:hAnsi="Calibri" w:cs="Calibri"/>
                                <w:color w:val="000000"/>
                              </w:rPr>
                              <w:t>nº:</w:t>
                            </w:r>
                            <w:r w:rsidRPr="00EF39F0">
                              <w:rPr>
                                <w:rFonts w:ascii="Calibri" w:hAnsi="Calibri" w:cs="Calibri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color w:val="00000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411.15pt;margin-top:133.7pt;width:100.15pt;height:23.6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" fillcolor="#f2f2f2" strokeweight=".14278mm">
                <v:path arrowok="t"/>
                <v:textbox inset="0,0,0,0">
                  <w:txbxContent>
                    <w:p w:rsidR="00571B1B" w:rsidRPr="00EF39F0" w:rsidRDefault="00571B1B" w:rsidP="00571B1B">
                      <w:pPr>
                        <w:pStyle w:val="Textoindependiente"/>
                        <w:tabs>
                          <w:tab w:val="left" w:pos="1893"/>
                        </w:tabs>
                        <w:spacing w:before="5"/>
                        <w:ind w:left="52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EF39F0">
                        <w:rPr>
                          <w:rFonts w:ascii="Calibri" w:hAnsi="Calibri" w:cs="Calibri"/>
                          <w:color w:val="000000"/>
                          <w:spacing w:val="-2"/>
                        </w:rPr>
                        <w:t xml:space="preserve">Solicitud </w:t>
                      </w:r>
                      <w:r w:rsidRPr="00EF39F0">
                        <w:rPr>
                          <w:rFonts w:ascii="Calibri" w:hAnsi="Calibri" w:cs="Calibri"/>
                          <w:color w:val="000000"/>
                        </w:rPr>
                        <w:t>nº:</w:t>
                      </w:r>
                      <w:r w:rsidRPr="00EF39F0">
                        <w:rPr>
                          <w:rFonts w:ascii="Calibri" w:hAnsi="Calibri" w:cs="Calibri"/>
                          <w:color w:val="000000"/>
                          <w:spacing w:val="-2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color w:val="00000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252B7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412115</wp:posOffset>
                </wp:positionV>
                <wp:extent cx="5408930" cy="1089660"/>
                <wp:effectExtent l="0" t="0" r="1270" b="0"/>
                <wp:wrapTopAndBottom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8930" cy="10896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51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71B1B" w:rsidRPr="00DA602C" w:rsidRDefault="00571B1B" w:rsidP="00571B1B">
                            <w:pPr>
                              <w:spacing w:line="276" w:lineRule="auto"/>
                              <w:ind w:left="124" w:right="121"/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PROGRAMA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AYUDAS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PARA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ADQUISION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>L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MATERIAL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ESCOLAR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PARA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EL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CURSO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ESCOLAR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A602C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2023-2024</w:t>
                            </w:r>
                          </w:p>
                          <w:p w:rsidR="00571B1B" w:rsidRPr="00EF39F0" w:rsidRDefault="00571B1B" w:rsidP="00571B1B">
                            <w:pPr>
                              <w:spacing w:before="174"/>
                              <w:ind w:left="121" w:right="121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EF39F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pacing w:val="-2"/>
                                <w:sz w:val="40"/>
                                <w:szCs w:val="40"/>
                              </w:rPr>
                              <w:t>SOLICITUD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7" o:spid="_x0000_s1027" type="#_x0000_t202" style="position:absolute;left:0;text-align:left;margin-left:85pt;margin-top:32.45pt;width:425.9pt;height:85.8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" fillcolor="#bfbfbf" strokeweight=".14278mm">
                <v:path arrowok="t"/>
                <v:textbox inset="0,0,0,0">
                  <w:txbxContent>
                    <w:p w:rsidR="00571B1B" w:rsidRPr="00DA602C" w:rsidRDefault="00571B1B" w:rsidP="00571B1B">
                      <w:pPr>
                        <w:spacing w:line="276" w:lineRule="auto"/>
                        <w:ind w:left="124" w:right="121"/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PROGRAMA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AYUDAS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PARA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ADQUISION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>L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MATERIAL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ESCOLAR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PARA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EL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CURSO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ESCOLAR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DA602C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2023-2024</w:t>
                      </w:r>
                    </w:p>
                    <w:p w:rsidR="00571B1B" w:rsidRPr="00EF39F0" w:rsidRDefault="00571B1B" w:rsidP="00571B1B">
                      <w:pPr>
                        <w:spacing w:before="174"/>
                        <w:ind w:left="121" w:right="121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 w:rsidRPr="00EF39F0">
                        <w:rPr>
                          <w:rFonts w:ascii="Calibri" w:hAnsi="Calibri" w:cs="Calibri"/>
                          <w:b/>
                          <w:bCs/>
                          <w:color w:val="000000"/>
                          <w:spacing w:val="-2"/>
                          <w:sz w:val="40"/>
                          <w:szCs w:val="40"/>
                        </w:rPr>
                        <w:t>SOLICITUD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F39F0">
        <w:rPr>
          <w:rFonts w:ascii="Calibri" w:hAnsi="Calibri" w:cs="Calibri"/>
          <w:b/>
          <w:bCs/>
          <w:spacing w:val="-2"/>
          <w:sz w:val="28"/>
          <w:szCs w:val="28"/>
        </w:rPr>
        <w:t>ANEXO</w:t>
      </w:r>
      <w:r w:rsidRPr="00EF39F0">
        <w:rPr>
          <w:rFonts w:ascii="Calibri" w:hAnsi="Calibri" w:cs="Calibri"/>
          <w:b/>
          <w:bCs/>
          <w:spacing w:val="-5"/>
          <w:sz w:val="28"/>
          <w:szCs w:val="28"/>
        </w:rPr>
        <w:t xml:space="preserve"> </w:t>
      </w:r>
      <w:r w:rsidRPr="00EF39F0">
        <w:rPr>
          <w:rFonts w:ascii="Calibri" w:hAnsi="Calibri" w:cs="Calibri"/>
          <w:b/>
          <w:bCs/>
          <w:spacing w:val="-10"/>
          <w:sz w:val="28"/>
          <w:szCs w:val="28"/>
        </w:rPr>
        <w:t>I</w:t>
      </w:r>
    </w:p>
    <w:p w:rsidR="00571B1B" w:rsidRPr="000D7EF9" w:rsidRDefault="00571B1B" w:rsidP="00571B1B">
      <w:pPr>
        <w:pStyle w:val="Textoindependiente"/>
        <w:spacing w:before="4"/>
        <w:rPr>
          <w:rFonts w:ascii="Calibri" w:hAnsi="Calibri" w:cs="Calibri"/>
          <w:sz w:val="21"/>
          <w:szCs w:val="21"/>
        </w:rPr>
      </w:pPr>
    </w:p>
    <w:tbl>
      <w:tblPr>
        <w:tblW w:w="857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637"/>
        <w:gridCol w:w="1165"/>
        <w:gridCol w:w="636"/>
        <w:gridCol w:w="430"/>
        <w:gridCol w:w="420"/>
        <w:gridCol w:w="672"/>
        <w:gridCol w:w="1065"/>
        <w:gridCol w:w="1127"/>
      </w:tblGrid>
      <w:tr w:rsidR="00571B1B">
        <w:trPr>
          <w:trHeight w:val="426"/>
        </w:trPr>
        <w:tc>
          <w:tcPr>
            <w:tcW w:w="8577" w:type="dxa"/>
            <w:gridSpan w:val="9"/>
            <w:shd w:val="clear" w:color="auto" w:fill="D9D9D9"/>
          </w:tcPr>
          <w:p w:rsidR="00571B1B" w:rsidRDefault="00571B1B">
            <w:pPr>
              <w:pStyle w:val="TableParagraph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pacing w:val="-2"/>
                <w:sz w:val="21"/>
                <w:szCs w:val="21"/>
              </w:rPr>
              <w:t>DATOS DE LA PEROSONA SOLICITANTE:</w:t>
            </w:r>
          </w:p>
        </w:tc>
      </w:tr>
      <w:tr w:rsidR="00571B1B">
        <w:trPr>
          <w:trHeight w:val="426"/>
        </w:trPr>
        <w:tc>
          <w:tcPr>
            <w:tcW w:w="8577" w:type="dxa"/>
            <w:gridSpan w:val="9"/>
            <w:shd w:val="clear" w:color="auto" w:fill="auto"/>
          </w:tcPr>
          <w:p w:rsidR="00571B1B" w:rsidRDefault="00571B1B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NOMBRE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Y</w:t>
            </w:r>
            <w:r>
              <w:rPr>
                <w:rFonts w:ascii="Calibri" w:hAnsi="Calibri" w:cs="Calibri"/>
                <w:spacing w:val="-4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APELLIDOS:</w:t>
            </w:r>
          </w:p>
        </w:tc>
      </w:tr>
      <w:tr w:rsidR="00571B1B">
        <w:trPr>
          <w:trHeight w:val="426"/>
        </w:trPr>
        <w:tc>
          <w:tcPr>
            <w:tcW w:w="4227" w:type="dxa"/>
            <w:gridSpan w:val="3"/>
            <w:shd w:val="clear" w:color="auto" w:fill="auto"/>
          </w:tcPr>
          <w:p w:rsidR="00571B1B" w:rsidRDefault="00571B1B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D.N:I.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/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N.I:E.:</w:t>
            </w:r>
          </w:p>
        </w:tc>
        <w:tc>
          <w:tcPr>
            <w:tcW w:w="4350" w:type="dxa"/>
            <w:gridSpan w:val="6"/>
            <w:shd w:val="clear" w:color="auto" w:fill="auto"/>
          </w:tcPr>
          <w:p w:rsidR="00571B1B" w:rsidRDefault="00571B1B">
            <w:pPr>
              <w:pStyle w:val="TableParagraph"/>
              <w:ind w:left="87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FECHA</w:t>
            </w:r>
            <w:r>
              <w:rPr>
                <w:rFonts w:ascii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NACIMIENTO:</w:t>
            </w:r>
          </w:p>
        </w:tc>
      </w:tr>
      <w:tr w:rsidR="00571B1B">
        <w:trPr>
          <w:trHeight w:val="426"/>
        </w:trPr>
        <w:tc>
          <w:tcPr>
            <w:tcW w:w="8577" w:type="dxa"/>
            <w:gridSpan w:val="9"/>
            <w:shd w:val="clear" w:color="auto" w:fill="auto"/>
          </w:tcPr>
          <w:p w:rsidR="00571B1B" w:rsidRDefault="00571B1B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DOMICILIO:</w:t>
            </w:r>
          </w:p>
        </w:tc>
      </w:tr>
      <w:tr w:rsidR="00571B1B">
        <w:trPr>
          <w:trHeight w:val="426"/>
        </w:trPr>
        <w:tc>
          <w:tcPr>
            <w:tcW w:w="3062" w:type="dxa"/>
            <w:gridSpan w:val="2"/>
            <w:shd w:val="clear" w:color="auto" w:fill="auto"/>
          </w:tcPr>
          <w:p w:rsidR="00571B1B" w:rsidRDefault="00571B1B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MUNICIPIO:</w:t>
            </w:r>
          </w:p>
        </w:tc>
        <w:tc>
          <w:tcPr>
            <w:tcW w:w="2651" w:type="dxa"/>
            <w:gridSpan w:val="4"/>
            <w:shd w:val="clear" w:color="auto" w:fill="auto"/>
          </w:tcPr>
          <w:p w:rsidR="00571B1B" w:rsidRDefault="00571B1B">
            <w:pPr>
              <w:pStyle w:val="TableParagraph"/>
              <w:ind w:left="87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PROVINCIA:</w:t>
            </w:r>
          </w:p>
        </w:tc>
        <w:tc>
          <w:tcPr>
            <w:tcW w:w="2864" w:type="dxa"/>
            <w:gridSpan w:val="3"/>
            <w:shd w:val="clear" w:color="auto" w:fill="auto"/>
          </w:tcPr>
          <w:p w:rsidR="00571B1B" w:rsidRDefault="00571B1B">
            <w:pPr>
              <w:pStyle w:val="TableParagraph"/>
              <w:ind w:left="92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CODIGO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POSTAL:</w:t>
            </w:r>
          </w:p>
        </w:tc>
      </w:tr>
      <w:tr w:rsidR="00571B1B">
        <w:trPr>
          <w:trHeight w:val="426"/>
        </w:trPr>
        <w:tc>
          <w:tcPr>
            <w:tcW w:w="4863" w:type="dxa"/>
            <w:gridSpan w:val="4"/>
            <w:shd w:val="clear" w:color="auto" w:fill="auto"/>
          </w:tcPr>
          <w:p w:rsidR="00571B1B" w:rsidRDefault="00571B1B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E-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MAIL:</w:t>
            </w:r>
          </w:p>
        </w:tc>
        <w:tc>
          <w:tcPr>
            <w:tcW w:w="3714" w:type="dxa"/>
            <w:gridSpan w:val="5"/>
            <w:shd w:val="clear" w:color="auto" w:fill="auto"/>
          </w:tcPr>
          <w:p w:rsidR="00571B1B" w:rsidRDefault="00571B1B">
            <w:pPr>
              <w:pStyle w:val="TableParagraph"/>
              <w:ind w:left="88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TELEFONO:</w:t>
            </w:r>
          </w:p>
        </w:tc>
      </w:tr>
      <w:tr w:rsidR="00571B1B">
        <w:trPr>
          <w:trHeight w:val="426"/>
        </w:trPr>
        <w:tc>
          <w:tcPr>
            <w:tcW w:w="8577" w:type="dxa"/>
            <w:gridSpan w:val="9"/>
            <w:shd w:val="clear" w:color="auto" w:fill="D9D9D9"/>
          </w:tcPr>
          <w:p w:rsidR="00571B1B" w:rsidRDefault="00571B1B">
            <w:pPr>
              <w:pStyle w:val="TableParagraph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pacing w:val="-2"/>
                <w:sz w:val="21"/>
                <w:szCs w:val="21"/>
              </w:rPr>
              <w:t>DATOS</w:t>
            </w:r>
            <w:r>
              <w:rPr>
                <w:rFonts w:ascii="Calibri" w:hAnsi="Calibri" w:cs="Calibri"/>
                <w:b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spacing w:val="-2"/>
                <w:sz w:val="21"/>
                <w:szCs w:val="21"/>
              </w:rPr>
              <w:t>DE LOS</w:t>
            </w:r>
            <w:r>
              <w:rPr>
                <w:rFonts w:ascii="Calibri" w:hAnsi="Calibri" w:cs="Calibri"/>
                <w:b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spacing w:val="-2"/>
                <w:sz w:val="21"/>
                <w:szCs w:val="21"/>
              </w:rPr>
              <w:t>MIEMBROS DE LA</w:t>
            </w:r>
            <w:r>
              <w:rPr>
                <w:rFonts w:ascii="Calibri" w:hAnsi="Calibri" w:cs="Calibri"/>
                <w:b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spacing w:val="-2"/>
                <w:sz w:val="21"/>
                <w:szCs w:val="21"/>
              </w:rPr>
              <w:t>UNIDAD FAMILIAR:</w:t>
            </w:r>
          </w:p>
        </w:tc>
      </w:tr>
      <w:tr w:rsidR="00571B1B">
        <w:trPr>
          <w:trHeight w:val="875"/>
        </w:trPr>
        <w:tc>
          <w:tcPr>
            <w:tcW w:w="425" w:type="dxa"/>
            <w:shd w:val="clear" w:color="auto" w:fill="F2F2F2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3802" w:type="dxa"/>
            <w:gridSpan w:val="2"/>
            <w:shd w:val="clear" w:color="auto" w:fill="F2F2F2"/>
          </w:tcPr>
          <w:p w:rsidR="00571B1B" w:rsidRDefault="00571B1B">
            <w:pPr>
              <w:pStyle w:val="TableParagraph"/>
              <w:spacing w:before="0" w:line="205" w:lineRule="exact"/>
              <w:ind w:left="949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pacing w:val="-6"/>
                <w:sz w:val="16"/>
                <w:szCs w:val="16"/>
              </w:rPr>
              <w:t>NOMBRE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spacing w:val="-6"/>
                <w:sz w:val="16"/>
                <w:szCs w:val="16"/>
              </w:rPr>
              <w:t>Y</w:t>
            </w:r>
            <w:r>
              <w:rPr>
                <w:rFonts w:ascii="Calibri" w:hAnsi="Calibri" w:cs="Calibri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spacing w:val="-6"/>
                <w:sz w:val="16"/>
                <w:szCs w:val="16"/>
              </w:rPr>
              <w:t>APELLIDOS</w:t>
            </w:r>
          </w:p>
        </w:tc>
        <w:tc>
          <w:tcPr>
            <w:tcW w:w="1066" w:type="dxa"/>
            <w:gridSpan w:val="2"/>
            <w:shd w:val="clear" w:color="auto" w:fill="F2F2F2"/>
          </w:tcPr>
          <w:p w:rsidR="00571B1B" w:rsidRDefault="00571B1B">
            <w:pPr>
              <w:pStyle w:val="TableParagraph"/>
              <w:spacing w:before="0" w:line="273" w:lineRule="auto"/>
              <w:ind w:left="87" w:right="70" w:firstLine="118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FECHA</w:t>
            </w:r>
            <w:r>
              <w:rPr>
                <w:rFonts w:ascii="Calibri" w:hAnsi="Calibri" w:cs="Calibri"/>
                <w:b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DE</w:t>
            </w:r>
            <w:r>
              <w:rPr>
                <w:rFonts w:ascii="Calibri" w:hAnsi="Calibri" w:cs="Calibri"/>
                <w:b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spacing w:val="-6"/>
                <w:sz w:val="16"/>
                <w:szCs w:val="16"/>
              </w:rPr>
              <w:t>NACIMIENTO</w:t>
            </w:r>
          </w:p>
        </w:tc>
        <w:tc>
          <w:tcPr>
            <w:tcW w:w="1092" w:type="dxa"/>
            <w:gridSpan w:val="2"/>
            <w:shd w:val="clear" w:color="auto" w:fill="F2F2F2"/>
          </w:tcPr>
          <w:p w:rsidR="00571B1B" w:rsidRDefault="00571B1B">
            <w:pPr>
              <w:pStyle w:val="TableParagraph"/>
              <w:spacing w:before="0" w:line="205" w:lineRule="exact"/>
              <w:ind w:left="109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pacing w:val="-4"/>
                <w:sz w:val="16"/>
                <w:szCs w:val="16"/>
              </w:rPr>
              <w:t>D.N.I.</w:t>
            </w:r>
            <w:r>
              <w:rPr>
                <w:rFonts w:ascii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spacing w:val="-4"/>
                <w:sz w:val="16"/>
                <w:szCs w:val="16"/>
              </w:rPr>
              <w:t>/</w:t>
            </w:r>
            <w:r>
              <w:rPr>
                <w:rFonts w:ascii="Calibri" w:hAnsi="Calibri" w:cs="Calibri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spacing w:val="-4"/>
                <w:sz w:val="16"/>
                <w:szCs w:val="16"/>
              </w:rPr>
              <w:t>N.I.E.</w:t>
            </w:r>
          </w:p>
        </w:tc>
        <w:tc>
          <w:tcPr>
            <w:tcW w:w="1065" w:type="dxa"/>
            <w:shd w:val="clear" w:color="auto" w:fill="F2F2F2"/>
          </w:tcPr>
          <w:p w:rsidR="00571B1B" w:rsidRDefault="00571B1B">
            <w:pPr>
              <w:pStyle w:val="TableParagraph"/>
              <w:spacing w:before="0" w:line="205" w:lineRule="exact"/>
              <w:ind w:left="93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pacing w:val="-2"/>
                <w:sz w:val="16"/>
                <w:szCs w:val="16"/>
              </w:rPr>
              <w:t>PARENTESCO</w:t>
            </w:r>
          </w:p>
        </w:tc>
        <w:tc>
          <w:tcPr>
            <w:tcW w:w="1127" w:type="dxa"/>
            <w:shd w:val="clear" w:color="auto" w:fill="F2F2F2"/>
          </w:tcPr>
          <w:p w:rsidR="00571B1B" w:rsidRDefault="00571B1B">
            <w:pPr>
              <w:pStyle w:val="TableParagraph"/>
              <w:spacing w:before="0" w:line="273" w:lineRule="auto"/>
              <w:ind w:left="162" w:right="13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pacing w:val="-2"/>
                <w:sz w:val="16"/>
                <w:szCs w:val="16"/>
              </w:rPr>
              <w:t>SOLICITA</w:t>
            </w:r>
            <w:r>
              <w:rPr>
                <w:rFonts w:ascii="Calibri" w:hAnsi="Calibri" w:cs="Calibri"/>
                <w:b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spacing w:val="-6"/>
                <w:sz w:val="16"/>
                <w:szCs w:val="16"/>
              </w:rPr>
              <w:t>PROGRAMA</w:t>
            </w:r>
            <w:r>
              <w:rPr>
                <w:rFonts w:ascii="Calibri" w:hAnsi="Calibri" w:cs="Calibri"/>
                <w:b/>
                <w:spacing w:val="4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spacing w:val="-4"/>
                <w:sz w:val="16"/>
                <w:szCs w:val="16"/>
              </w:rPr>
              <w:t>(1)</w:t>
            </w:r>
          </w:p>
        </w:tc>
      </w:tr>
      <w:tr w:rsidR="00571B1B">
        <w:trPr>
          <w:trHeight w:val="426"/>
        </w:trPr>
        <w:tc>
          <w:tcPr>
            <w:tcW w:w="425" w:type="dxa"/>
            <w:shd w:val="clear" w:color="auto" w:fill="FFFFFF"/>
          </w:tcPr>
          <w:p w:rsidR="00571B1B" w:rsidRDefault="00571B1B">
            <w:pPr>
              <w:pStyle w:val="TableParagraph"/>
              <w:ind w:left="6"/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w w:val="98"/>
                <w:sz w:val="21"/>
                <w:szCs w:val="21"/>
              </w:rPr>
              <w:t>1</w:t>
            </w:r>
          </w:p>
        </w:tc>
        <w:tc>
          <w:tcPr>
            <w:tcW w:w="380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6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9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5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27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71B1B">
        <w:trPr>
          <w:trHeight w:val="426"/>
        </w:trPr>
        <w:tc>
          <w:tcPr>
            <w:tcW w:w="425" w:type="dxa"/>
            <w:shd w:val="clear" w:color="auto" w:fill="FFFFFF"/>
          </w:tcPr>
          <w:p w:rsidR="00571B1B" w:rsidRDefault="00571B1B">
            <w:pPr>
              <w:pStyle w:val="TableParagraph"/>
              <w:ind w:left="6"/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w w:val="98"/>
                <w:sz w:val="21"/>
                <w:szCs w:val="21"/>
              </w:rPr>
              <w:t>2</w:t>
            </w:r>
          </w:p>
        </w:tc>
        <w:tc>
          <w:tcPr>
            <w:tcW w:w="380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6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9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5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27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71B1B">
        <w:trPr>
          <w:trHeight w:val="426"/>
        </w:trPr>
        <w:tc>
          <w:tcPr>
            <w:tcW w:w="425" w:type="dxa"/>
            <w:shd w:val="clear" w:color="auto" w:fill="FFFFFF"/>
          </w:tcPr>
          <w:p w:rsidR="00571B1B" w:rsidRDefault="00571B1B">
            <w:pPr>
              <w:pStyle w:val="TableParagraph"/>
              <w:ind w:left="6"/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w w:val="98"/>
                <w:sz w:val="21"/>
                <w:szCs w:val="21"/>
              </w:rPr>
              <w:t>3</w:t>
            </w:r>
          </w:p>
        </w:tc>
        <w:tc>
          <w:tcPr>
            <w:tcW w:w="380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6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9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5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27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71B1B">
        <w:trPr>
          <w:trHeight w:val="426"/>
        </w:trPr>
        <w:tc>
          <w:tcPr>
            <w:tcW w:w="425" w:type="dxa"/>
            <w:shd w:val="clear" w:color="auto" w:fill="FFFFFF"/>
          </w:tcPr>
          <w:p w:rsidR="00571B1B" w:rsidRDefault="00571B1B">
            <w:pPr>
              <w:pStyle w:val="TableParagraph"/>
              <w:ind w:left="6"/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w w:val="98"/>
                <w:sz w:val="21"/>
                <w:szCs w:val="21"/>
              </w:rPr>
              <w:t>4</w:t>
            </w:r>
          </w:p>
        </w:tc>
        <w:tc>
          <w:tcPr>
            <w:tcW w:w="380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6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9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5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27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71B1B">
        <w:trPr>
          <w:trHeight w:val="426"/>
        </w:trPr>
        <w:tc>
          <w:tcPr>
            <w:tcW w:w="425" w:type="dxa"/>
            <w:shd w:val="clear" w:color="auto" w:fill="FFFFFF"/>
          </w:tcPr>
          <w:p w:rsidR="00571B1B" w:rsidRDefault="00571B1B">
            <w:pPr>
              <w:pStyle w:val="TableParagraph"/>
              <w:ind w:left="6"/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w w:val="98"/>
                <w:sz w:val="21"/>
                <w:szCs w:val="21"/>
              </w:rPr>
              <w:t>5</w:t>
            </w:r>
          </w:p>
        </w:tc>
        <w:tc>
          <w:tcPr>
            <w:tcW w:w="380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6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9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5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27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571B1B">
        <w:trPr>
          <w:trHeight w:val="477"/>
        </w:trPr>
        <w:tc>
          <w:tcPr>
            <w:tcW w:w="425" w:type="dxa"/>
            <w:shd w:val="clear" w:color="auto" w:fill="FFFFFF"/>
          </w:tcPr>
          <w:p w:rsidR="00571B1B" w:rsidRDefault="00571B1B">
            <w:pPr>
              <w:pStyle w:val="TableParagraph"/>
              <w:ind w:left="6"/>
              <w:jc w:val="center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w w:val="98"/>
                <w:sz w:val="21"/>
                <w:szCs w:val="21"/>
              </w:rPr>
              <w:t>6</w:t>
            </w:r>
          </w:p>
        </w:tc>
        <w:tc>
          <w:tcPr>
            <w:tcW w:w="380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6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92" w:type="dxa"/>
            <w:gridSpan w:val="2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65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27" w:type="dxa"/>
            <w:shd w:val="clear" w:color="auto" w:fill="FFFFFF"/>
          </w:tcPr>
          <w:p w:rsidR="00571B1B" w:rsidRDefault="00571B1B">
            <w:pPr>
              <w:pStyle w:val="TableParagraph"/>
              <w:spacing w:before="0"/>
              <w:ind w:left="0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:rsidR="00571B1B" w:rsidRPr="000D7EF9" w:rsidRDefault="00571B1B" w:rsidP="00571B1B">
      <w:pPr>
        <w:spacing w:before="6"/>
        <w:ind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(1) Marcar con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una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4"/>
          <w:sz w:val="21"/>
          <w:szCs w:val="21"/>
        </w:rPr>
        <w:t xml:space="preserve">X </w:t>
      </w:r>
      <w:r w:rsidRPr="000D7EF9">
        <w:rPr>
          <w:rFonts w:ascii="Calibri" w:hAnsi="Calibri" w:cs="Calibri"/>
          <w:spacing w:val="-4"/>
          <w:sz w:val="21"/>
          <w:szCs w:val="21"/>
        </w:rPr>
        <w:t>en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caso positivo.</w:t>
      </w:r>
    </w:p>
    <w:p w:rsidR="00571B1B" w:rsidRPr="000D7EF9" w:rsidRDefault="00571B1B" w:rsidP="00571B1B">
      <w:pPr>
        <w:pStyle w:val="Ttulo1"/>
        <w:ind w:left="0" w:right="-1"/>
        <w:rPr>
          <w:sz w:val="21"/>
          <w:szCs w:val="21"/>
        </w:rPr>
      </w:pPr>
      <w:r w:rsidRPr="000D7EF9">
        <w:rPr>
          <w:spacing w:val="-2"/>
          <w:sz w:val="21"/>
          <w:szCs w:val="21"/>
        </w:rPr>
        <w:t>EXPONE:</w:t>
      </w:r>
    </w:p>
    <w:p w:rsidR="00571B1B" w:rsidRPr="000D7EF9" w:rsidRDefault="00571B1B" w:rsidP="00571B1B">
      <w:pPr>
        <w:spacing w:before="6" w:line="280" w:lineRule="auto"/>
        <w:ind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 xml:space="preserve">que vista la </w:t>
      </w:r>
      <w:r w:rsidRPr="000D7EF9">
        <w:rPr>
          <w:rFonts w:ascii="Calibri" w:hAnsi="Calibri" w:cs="Calibri"/>
          <w:b/>
          <w:sz w:val="21"/>
          <w:szCs w:val="21"/>
        </w:rPr>
        <w:t xml:space="preserve">convocatoria del Programa de ayudas para adquisición de libros de texto y material escolar para el curso escolar 2023-2024, </w:t>
      </w:r>
      <w:r w:rsidRPr="000D7EF9">
        <w:rPr>
          <w:rFonts w:ascii="Calibri" w:hAnsi="Calibri" w:cs="Calibri"/>
          <w:sz w:val="21"/>
          <w:szCs w:val="21"/>
        </w:rPr>
        <w:t>del Excmo. Ayuntamiento de Jaraíz de la Vera, considerando reunir los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requisitos exigidos, según muestran los documentos que se adjuntan, y con expresa aceptación de todos los</w:t>
      </w:r>
      <w:r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términos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convocatoria,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declara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conocer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todas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obligaciones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como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beneficiaria/o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(artículo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14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Ley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38/2003 General de Subvenciones).</w:t>
      </w:r>
    </w:p>
    <w:p w:rsidR="00571B1B" w:rsidRPr="000D7EF9" w:rsidRDefault="00571B1B" w:rsidP="00571B1B">
      <w:pPr>
        <w:pStyle w:val="Textoindependiente"/>
        <w:spacing w:before="3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pStyle w:val="Ttulo1"/>
        <w:tabs>
          <w:tab w:val="left" w:pos="284"/>
        </w:tabs>
        <w:spacing w:line="207" w:lineRule="exact"/>
        <w:ind w:left="284" w:right="-1"/>
        <w:rPr>
          <w:sz w:val="21"/>
          <w:szCs w:val="21"/>
        </w:rPr>
      </w:pPr>
      <w:r w:rsidRPr="000D7EF9">
        <w:rPr>
          <w:spacing w:val="-2"/>
          <w:sz w:val="21"/>
          <w:szCs w:val="21"/>
        </w:rPr>
        <w:t>SOLICITA:</w:t>
      </w:r>
    </w:p>
    <w:p w:rsidR="00571B1B" w:rsidRPr="000D7EF9" w:rsidRDefault="00571B1B" w:rsidP="00571B1B">
      <w:pPr>
        <w:tabs>
          <w:tab w:val="left" w:pos="284"/>
        </w:tabs>
        <w:spacing w:line="273" w:lineRule="auto"/>
        <w:ind w:left="284" w:right="-1"/>
        <w:rPr>
          <w:rFonts w:ascii="Calibri" w:hAnsi="Calibri" w:cs="Calibri"/>
          <w:b/>
          <w:sz w:val="21"/>
          <w:szCs w:val="21"/>
        </w:rPr>
      </w:pPr>
      <w:r w:rsidRPr="000D7EF9">
        <w:rPr>
          <w:rFonts w:ascii="Calibri" w:hAnsi="Calibri" w:cs="Calibri"/>
          <w:b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concesión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una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subvención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para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adquisición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material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escolar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para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el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curso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2"/>
          <w:sz w:val="21"/>
          <w:szCs w:val="21"/>
        </w:rPr>
        <w:t>2023-</w:t>
      </w:r>
      <w:r w:rsidRPr="000D7EF9">
        <w:rPr>
          <w:rFonts w:ascii="Calibri" w:hAnsi="Calibri" w:cs="Calibri"/>
          <w:b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2024</w:t>
      </w:r>
      <w:r w:rsidRPr="000D7EF9">
        <w:rPr>
          <w:rFonts w:ascii="Calibri" w:hAnsi="Calibri" w:cs="Calibri"/>
          <w:b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en</w:t>
      </w:r>
      <w:r w:rsidRPr="000D7EF9">
        <w:rPr>
          <w:rFonts w:ascii="Calibri" w:hAnsi="Calibri" w:cs="Calibri"/>
          <w:b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los</w:t>
      </w:r>
      <w:r w:rsidRPr="000D7EF9">
        <w:rPr>
          <w:rFonts w:ascii="Calibri" w:hAnsi="Calibri" w:cs="Calibri"/>
          <w:b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términos</w:t>
      </w:r>
      <w:r w:rsidRPr="000D7EF9">
        <w:rPr>
          <w:rFonts w:ascii="Calibri" w:hAnsi="Calibri" w:cs="Calibri"/>
          <w:b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recogidos</w:t>
      </w:r>
      <w:r w:rsidRPr="000D7EF9">
        <w:rPr>
          <w:rFonts w:ascii="Calibri" w:hAnsi="Calibri" w:cs="Calibri"/>
          <w:b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en</w:t>
      </w:r>
      <w:r w:rsidRPr="000D7EF9">
        <w:rPr>
          <w:rFonts w:ascii="Calibri" w:hAnsi="Calibri" w:cs="Calibri"/>
          <w:b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las</w:t>
      </w:r>
      <w:r w:rsidRPr="000D7EF9">
        <w:rPr>
          <w:rFonts w:ascii="Calibri" w:hAnsi="Calibri" w:cs="Calibri"/>
          <w:b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Bases</w:t>
      </w:r>
      <w:r w:rsidRPr="000D7EF9">
        <w:rPr>
          <w:rFonts w:ascii="Calibri" w:hAnsi="Calibri" w:cs="Calibri"/>
          <w:b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reguladoras</w:t>
      </w:r>
      <w:r w:rsidRPr="000D7EF9">
        <w:rPr>
          <w:rFonts w:ascii="Calibri" w:hAnsi="Calibri" w:cs="Calibri"/>
          <w:b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de</w:t>
      </w:r>
      <w:r w:rsidRPr="000D7EF9">
        <w:rPr>
          <w:rFonts w:ascii="Calibri" w:hAnsi="Calibri" w:cs="Calibri"/>
          <w:b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dichas</w:t>
      </w:r>
      <w:r w:rsidRPr="000D7EF9">
        <w:rPr>
          <w:rFonts w:ascii="Calibri" w:hAnsi="Calibri" w:cs="Calibri"/>
          <w:b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ayudas.</w:t>
      </w:r>
    </w:p>
    <w:p w:rsidR="00571B1B" w:rsidRPr="000D7EF9" w:rsidRDefault="00571B1B" w:rsidP="00571B1B">
      <w:pPr>
        <w:pStyle w:val="Textoindependiente"/>
        <w:tabs>
          <w:tab w:val="left" w:pos="284"/>
        </w:tabs>
        <w:spacing w:before="9"/>
        <w:ind w:left="284" w:right="-1"/>
        <w:rPr>
          <w:rFonts w:ascii="Calibri" w:hAnsi="Calibri" w:cs="Calibri"/>
          <w:b/>
          <w:sz w:val="21"/>
          <w:szCs w:val="21"/>
        </w:rPr>
      </w:pPr>
    </w:p>
    <w:p w:rsidR="00571B1B" w:rsidRPr="000D7EF9" w:rsidRDefault="00571B1B" w:rsidP="00571B1B">
      <w:pPr>
        <w:tabs>
          <w:tab w:val="left" w:pos="284"/>
        </w:tabs>
        <w:spacing w:line="273" w:lineRule="auto"/>
        <w:ind w:left="284"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Acepto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expresamente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todas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comunicaciones,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requerimientos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y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notificaciones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realice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Excmo. Ayuntamiento de Jaraíz de la Vera, relativas al Programa de ayudas para la adquisición de </w:t>
      </w:r>
      <w:r w:rsidRPr="000D7EF9">
        <w:rPr>
          <w:rFonts w:ascii="Calibri" w:hAnsi="Calibri" w:cs="Calibri"/>
          <w:sz w:val="21"/>
          <w:szCs w:val="21"/>
        </w:rPr>
        <w:t>material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escolar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para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curso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escolar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2023-2024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realicen,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ser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caso,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manera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adicional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publicación de las anteriores en la página web y en el Tablón de Edictos electrónico del Ayuntamiento,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mediante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su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envío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dirección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correo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electrónico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indicada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esta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solicitud.</w:t>
      </w:r>
    </w:p>
    <w:p w:rsidR="00571B1B" w:rsidRDefault="00571B1B" w:rsidP="00571B1B">
      <w:pPr>
        <w:tabs>
          <w:tab w:val="left" w:pos="284"/>
        </w:tabs>
        <w:spacing w:before="1"/>
        <w:ind w:left="284" w:right="-1"/>
        <w:rPr>
          <w:rFonts w:ascii="Calibri" w:hAnsi="Calibri" w:cs="Calibri"/>
          <w:spacing w:val="-5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La persona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solicitante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autoriza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al Ayuntamiento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Jaraíz de la Vera </w:t>
      </w:r>
      <w:r w:rsidRPr="000D7EF9">
        <w:rPr>
          <w:rFonts w:ascii="Calibri" w:hAnsi="Calibri" w:cs="Calibri"/>
          <w:spacing w:val="-5"/>
          <w:sz w:val="21"/>
          <w:szCs w:val="21"/>
        </w:rPr>
        <w:t>a:</w:t>
      </w:r>
    </w:p>
    <w:p w:rsidR="00571B1B" w:rsidRPr="000D7EF9" w:rsidRDefault="00571B1B" w:rsidP="00571B1B">
      <w:pPr>
        <w:tabs>
          <w:tab w:val="left" w:pos="284"/>
        </w:tabs>
        <w:spacing w:before="1"/>
        <w:ind w:left="284"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284"/>
        </w:tabs>
        <w:spacing w:before="1" w:line="273" w:lineRule="auto"/>
        <w:ind w:left="284"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Que se realicen las verificaciones y consultas necesarias para el ejercicio de la tramitación de esta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solicitud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dentro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de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las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competencias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propias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del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sistema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público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de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Servicios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Sociales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y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que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versen</w:t>
      </w:r>
      <w:r w:rsidRPr="000D7EF9">
        <w:rPr>
          <w:rFonts w:ascii="Calibri" w:hAnsi="Calibri" w:cs="Calibri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sobre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 materia relativa a las intervenciones de los Servicios Sociales Comunitarios.</w:t>
      </w:r>
    </w:p>
    <w:p w:rsidR="00571B1B" w:rsidRPr="000D7EF9" w:rsidRDefault="00571B1B" w:rsidP="00571B1B">
      <w:pPr>
        <w:pStyle w:val="Textoindependiente"/>
        <w:tabs>
          <w:tab w:val="left" w:pos="284"/>
        </w:tabs>
        <w:spacing w:before="4"/>
        <w:ind w:left="284"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284"/>
        </w:tabs>
        <w:spacing w:line="273" w:lineRule="auto"/>
        <w:ind w:left="284"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2"/>
          <w:sz w:val="21"/>
          <w:szCs w:val="21"/>
        </w:rPr>
        <w:t>Que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verifiquen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los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datos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empadronamiento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los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miembros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mi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unidad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familiar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mediante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consulta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datos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servicio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correspondiente.</w:t>
      </w:r>
    </w:p>
    <w:p w:rsidR="00571B1B" w:rsidRPr="000D7EF9" w:rsidRDefault="00571B1B" w:rsidP="00571B1B">
      <w:pPr>
        <w:pStyle w:val="Textoindependiente"/>
        <w:tabs>
          <w:tab w:val="left" w:pos="284"/>
        </w:tabs>
        <w:spacing w:before="4"/>
        <w:ind w:left="284"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284"/>
        </w:tabs>
        <w:spacing w:line="273" w:lineRule="auto"/>
        <w:ind w:left="284"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Que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verifiquen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los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datos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relativos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percepción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Renta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mínima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inserción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Social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hAnsi="Calibri" w:cs="Calibri"/>
          <w:spacing w:val="-4"/>
          <w:sz w:val="21"/>
          <w:szCs w:val="21"/>
        </w:rPr>
        <w:t>Extremadura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mediante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consulta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datos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servicio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correspondiente.</w:t>
      </w:r>
    </w:p>
    <w:p w:rsidR="00571B1B" w:rsidRPr="000D7EF9" w:rsidRDefault="00571B1B" w:rsidP="00571B1B">
      <w:pPr>
        <w:pStyle w:val="Textoindependiente"/>
        <w:tabs>
          <w:tab w:val="left" w:pos="284"/>
        </w:tabs>
        <w:spacing w:before="9"/>
        <w:ind w:left="284"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284"/>
        </w:tabs>
        <w:spacing w:before="1" w:line="273" w:lineRule="auto"/>
        <w:ind w:left="284"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persona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abajo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firmante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DECLARA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su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expresa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responsabilidad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que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son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ciertos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cuantos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datos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figuran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en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presente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solicitud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y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queda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obligada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comunicar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los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Servicios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Sociales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>Jaraíz de la Vera</w:t>
      </w:r>
      <w:r w:rsidRPr="000D7EF9">
        <w:rPr>
          <w:rFonts w:ascii="Calibri" w:hAnsi="Calibri" w:cs="Calibri"/>
          <w:spacing w:val="-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cualquier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cambio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que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pudiera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producirse en lo sucesivo.</w:t>
      </w:r>
    </w:p>
    <w:p w:rsidR="00571B1B" w:rsidRPr="000D7EF9" w:rsidRDefault="00571B1B" w:rsidP="00571B1B">
      <w:pPr>
        <w:pStyle w:val="Textoindependiente"/>
        <w:tabs>
          <w:tab w:val="left" w:pos="284"/>
        </w:tabs>
        <w:ind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284"/>
          <w:tab w:val="left" w:pos="1882"/>
          <w:tab w:val="left" w:leader="underscore" w:pos="4141"/>
        </w:tabs>
        <w:ind w:left="284" w:right="-1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En Jaraíz de la Vera, a_______</w:t>
      </w:r>
      <w:r w:rsidRPr="000D7EF9">
        <w:rPr>
          <w:rFonts w:ascii="Calibri" w:hAnsi="Calibri" w:cs="Calibri"/>
          <w:spacing w:val="-5"/>
          <w:sz w:val="21"/>
          <w:szCs w:val="21"/>
        </w:rPr>
        <w:t>de</w:t>
      </w:r>
      <w:r w:rsidRPr="000D7EF9">
        <w:rPr>
          <w:rFonts w:ascii="Calibri" w:hAnsi="Calibri" w:cs="Calibri"/>
          <w:sz w:val="21"/>
          <w:szCs w:val="21"/>
        </w:rPr>
        <w:tab/>
        <w:t>de</w:t>
      </w:r>
      <w:r w:rsidRPr="000D7EF9">
        <w:rPr>
          <w:rFonts w:ascii="Calibri" w:hAnsi="Calibri" w:cs="Calibri"/>
          <w:spacing w:val="2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2.023</w:t>
      </w:r>
    </w:p>
    <w:p w:rsidR="00571B1B" w:rsidRPr="000D7EF9" w:rsidRDefault="00571B1B" w:rsidP="00571B1B">
      <w:pPr>
        <w:pStyle w:val="Textoindependiente"/>
        <w:tabs>
          <w:tab w:val="left" w:pos="284"/>
        </w:tabs>
        <w:spacing w:before="2"/>
        <w:ind w:left="284"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284"/>
        </w:tabs>
        <w:ind w:left="284" w:right="-1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6"/>
          <w:sz w:val="21"/>
          <w:szCs w:val="21"/>
        </w:rPr>
        <w:t>EL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SOLICITANTE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O</w:t>
      </w:r>
      <w:r w:rsidRPr="000D7EF9">
        <w:rPr>
          <w:rFonts w:ascii="Calibri" w:hAnsi="Calibri" w:cs="Calibri"/>
          <w:spacing w:val="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REPRESENTANTE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LEGAL</w:t>
      </w:r>
    </w:p>
    <w:p w:rsidR="00571B1B" w:rsidRPr="000D7EF9" w:rsidRDefault="00571B1B" w:rsidP="00571B1B">
      <w:pPr>
        <w:pStyle w:val="Textoindependiente"/>
        <w:tabs>
          <w:tab w:val="left" w:pos="284"/>
        </w:tabs>
        <w:ind w:left="284"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pStyle w:val="Textoindependiente"/>
        <w:tabs>
          <w:tab w:val="left" w:pos="284"/>
        </w:tabs>
        <w:ind w:left="284"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pStyle w:val="Textoindependiente"/>
        <w:tabs>
          <w:tab w:val="left" w:pos="284"/>
        </w:tabs>
        <w:spacing w:before="5"/>
        <w:ind w:left="284"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284"/>
          <w:tab w:val="left" w:pos="3154"/>
        </w:tabs>
        <w:ind w:left="284" w:right="-1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Fdo.: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  <w:u w:val="single"/>
        </w:rPr>
        <w:tab/>
      </w:r>
    </w:p>
    <w:p w:rsidR="00571B1B" w:rsidRPr="000D7EF9" w:rsidRDefault="00571B1B" w:rsidP="00571B1B">
      <w:pPr>
        <w:pStyle w:val="Textoindependiente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pStyle w:val="Textoindependiente"/>
        <w:rPr>
          <w:rFonts w:ascii="Calibri" w:hAnsi="Calibri" w:cs="Calibri"/>
          <w:sz w:val="21"/>
          <w:szCs w:val="21"/>
        </w:rPr>
      </w:pPr>
    </w:p>
    <w:p w:rsidR="00571B1B" w:rsidRPr="000D7EF9" w:rsidRDefault="006252B7" w:rsidP="00571B1B">
      <w:pPr>
        <w:pStyle w:val="Textoindependiente"/>
        <w:rPr>
          <w:rFonts w:ascii="Calibri" w:hAnsi="Calibri" w:cs="Calibri"/>
          <w:sz w:val="21"/>
          <w:szCs w:val="21"/>
        </w:rPr>
      </w:pPr>
      <w:r>
        <w:rPr>
          <w:noProof/>
          <w:lang w:val="es-ES" w:eastAsia="es-ES"/>
        </w:rPr>
        <mc:AlternateContent>
          <mc:Choice Requires="wps">
            <w:drawing>
              <wp:inline distT="0" distB="0" distL="0" distR="0">
                <wp:extent cx="5400040" cy="1089660"/>
                <wp:effectExtent l="0" t="0" r="0" b="0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10896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51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71B1B" w:rsidRPr="00EF39F0" w:rsidRDefault="00571B1B" w:rsidP="00571B1B">
                            <w:pPr>
                              <w:spacing w:line="276" w:lineRule="auto"/>
                              <w:ind w:left="124" w:right="121"/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4"/>
                              </w:rPr>
                              <w:t>PROGRAMA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4"/>
                              </w:rPr>
                              <w:t>DE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4"/>
                              </w:rPr>
                              <w:t>AYUDAS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4"/>
                              </w:rPr>
                              <w:t>PARA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4"/>
                              </w:rPr>
                              <w:t>ADQUISION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4"/>
                              </w:rPr>
                              <w:t>DE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4"/>
                              </w:rPr>
                              <w:t xml:space="preserve">MATERIAL ESCOLAR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4"/>
                              </w:rPr>
                              <w:br/>
                              <w:t>PARA EL CURSO ESCOLAR 2023-2024</w:t>
                            </w:r>
                          </w:p>
                          <w:p w:rsidR="00571B1B" w:rsidRPr="00EF39F0" w:rsidRDefault="00571B1B" w:rsidP="00571B1B">
                            <w:pPr>
                              <w:spacing w:before="174"/>
                              <w:ind w:left="122" w:right="121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0"/>
                                <w:szCs w:val="21"/>
                              </w:rPr>
                            </w:pPr>
                            <w:r w:rsidRPr="00EF39F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pacing w:val="-2"/>
                                <w:sz w:val="40"/>
                                <w:szCs w:val="21"/>
                              </w:rPr>
                              <w:t>DOCUMENTACION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6" o:spid="_x0000_s1028" type="#_x0000_t202" style="width:425.2pt;height:8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" fillcolor="#bfbfbf" strokeweight=".14278mm">
                <v:path arrowok="t"/>
                <v:textbox inset="0,0,0,0">
                  <w:txbxContent>
                    <w:p w:rsidR="00571B1B" w:rsidRPr="00EF39F0" w:rsidRDefault="00571B1B" w:rsidP="00571B1B">
                      <w:pPr>
                        <w:spacing w:line="276" w:lineRule="auto"/>
                        <w:ind w:left="124" w:right="121"/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4"/>
                        </w:rPr>
                      </w:pP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4"/>
                        </w:rPr>
                        <w:t>PROGRAMA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4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4"/>
                        </w:rPr>
                        <w:t>DE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4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4"/>
                        </w:rPr>
                        <w:t>AYUDAS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4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4"/>
                        </w:rPr>
                        <w:t>PARA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4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4"/>
                        </w:rPr>
                        <w:t>ADQUISION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4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4"/>
                        </w:rPr>
                        <w:t>DE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4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4"/>
                        </w:rPr>
                        <w:t xml:space="preserve">MATERIAL ESCOLAR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4"/>
                        </w:rPr>
                        <w:br/>
                        <w:t>PARA EL CURSO ESCOLAR 2023-2024</w:t>
                      </w:r>
                    </w:p>
                    <w:p w:rsidR="00571B1B" w:rsidRPr="00EF39F0" w:rsidRDefault="00571B1B" w:rsidP="00571B1B">
                      <w:pPr>
                        <w:spacing w:before="174"/>
                        <w:ind w:left="122" w:right="121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0"/>
                          <w:szCs w:val="21"/>
                        </w:rPr>
                      </w:pPr>
                      <w:r w:rsidRPr="00EF39F0">
                        <w:rPr>
                          <w:rFonts w:ascii="Calibri" w:hAnsi="Calibri" w:cs="Calibri"/>
                          <w:b/>
                          <w:bCs/>
                          <w:color w:val="000000"/>
                          <w:spacing w:val="-2"/>
                          <w:sz w:val="40"/>
                          <w:szCs w:val="21"/>
                        </w:rPr>
                        <w:t>DOCUMENTACION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71B1B" w:rsidRDefault="00571B1B" w:rsidP="00571B1B">
      <w:pPr>
        <w:autoSpaceDE w:val="0"/>
        <w:autoSpaceDN w:val="0"/>
        <w:adjustRightInd w:val="0"/>
        <w:spacing w:after="0"/>
        <w:rPr>
          <w:sz w:val="24"/>
          <w:szCs w:val="24"/>
        </w:rPr>
      </w:pPr>
    </w:p>
    <w:p w:rsidR="00571B1B" w:rsidRPr="000D7EF9" w:rsidRDefault="00571B1B" w:rsidP="00571B1B">
      <w:pPr>
        <w:pStyle w:val="Prrafodelista"/>
        <w:numPr>
          <w:ilvl w:val="0"/>
          <w:numId w:val="21"/>
        </w:numPr>
        <w:tabs>
          <w:tab w:val="left" w:pos="709"/>
        </w:tabs>
        <w:suppressAutoHyphens w:val="0"/>
        <w:autoSpaceDE w:val="0"/>
        <w:autoSpaceDN w:val="0"/>
        <w:spacing w:before="67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2"/>
          <w:sz w:val="21"/>
          <w:szCs w:val="21"/>
        </w:rPr>
        <w:t>Solicitud según el formulario contenido en el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Anexo </w:t>
      </w:r>
      <w:r w:rsidRPr="000D7EF9">
        <w:rPr>
          <w:rFonts w:ascii="Calibri" w:hAnsi="Calibri" w:cs="Calibri"/>
          <w:spacing w:val="-5"/>
          <w:sz w:val="21"/>
          <w:szCs w:val="21"/>
        </w:rPr>
        <w:t>I.</w:t>
      </w:r>
    </w:p>
    <w:p w:rsidR="00571B1B" w:rsidRPr="000D7EF9" w:rsidRDefault="00571B1B" w:rsidP="00571B1B">
      <w:pPr>
        <w:pStyle w:val="Prrafodelista"/>
        <w:numPr>
          <w:ilvl w:val="0"/>
          <w:numId w:val="21"/>
        </w:numPr>
        <w:tabs>
          <w:tab w:val="left" w:pos="709"/>
        </w:tabs>
        <w:suppressAutoHyphens w:val="0"/>
        <w:autoSpaceDE w:val="0"/>
        <w:autoSpaceDN w:val="0"/>
        <w:spacing w:before="41" w:line="283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2"/>
          <w:sz w:val="21"/>
          <w:szCs w:val="21"/>
        </w:rPr>
        <w:t>Fotocopia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D.N.I.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o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N.I.E.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en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vigor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persona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solicitante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y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el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resto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personas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integrantes</w:t>
      </w:r>
      <w:r w:rsidRPr="000D7EF9">
        <w:rPr>
          <w:rFonts w:ascii="Calibri" w:hAnsi="Calibri" w:cs="Calibri"/>
          <w:sz w:val="21"/>
          <w:szCs w:val="21"/>
        </w:rPr>
        <w:t xml:space="preserve"> de la unidad familiar mayores de 14 años.</w:t>
      </w:r>
    </w:p>
    <w:p w:rsidR="00571B1B" w:rsidRPr="000D7EF9" w:rsidRDefault="00571B1B" w:rsidP="00571B1B">
      <w:pPr>
        <w:pStyle w:val="Prrafodelista"/>
        <w:numPr>
          <w:ilvl w:val="0"/>
          <w:numId w:val="21"/>
        </w:numPr>
        <w:tabs>
          <w:tab w:val="left" w:pos="709"/>
        </w:tabs>
        <w:suppressAutoHyphens w:val="0"/>
        <w:autoSpaceDE w:val="0"/>
        <w:autoSpaceDN w:val="0"/>
        <w:spacing w:before="1" w:line="283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Certificado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empadronamiento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no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haber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marcado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casilla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autorización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al Ayuntamiento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Jaraíz de la Vera </w:t>
      </w:r>
      <w:r w:rsidRPr="000D7EF9">
        <w:rPr>
          <w:rFonts w:ascii="Calibri" w:hAnsi="Calibri" w:cs="Calibri"/>
          <w:sz w:val="21"/>
          <w:szCs w:val="21"/>
        </w:rPr>
        <w:t>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acceder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al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servicio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correspondiente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para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verificación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datos</w:t>
      </w:r>
    </w:p>
    <w:p w:rsidR="00571B1B" w:rsidRPr="000D7EF9" w:rsidRDefault="00571B1B" w:rsidP="00571B1B">
      <w:pPr>
        <w:pStyle w:val="Prrafodelista"/>
        <w:numPr>
          <w:ilvl w:val="0"/>
          <w:numId w:val="21"/>
        </w:numPr>
        <w:tabs>
          <w:tab w:val="left" w:pos="709"/>
        </w:tabs>
        <w:suppressAutoHyphens w:val="0"/>
        <w:autoSpaceDE w:val="0"/>
        <w:autoSpaceDN w:val="0"/>
        <w:spacing w:before="1" w:line="247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Fotocopia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del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Libro/s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Familia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acredite/n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vínculos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correspondientes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 integrantes de la unidad de familiar declarada. Este documento podrá ser sustituido por Certificados del Registro Civil que constaten tales vínculos.</w:t>
      </w:r>
    </w:p>
    <w:p w:rsidR="00571B1B" w:rsidRPr="000D7EF9" w:rsidRDefault="00571B1B" w:rsidP="00571B1B">
      <w:pPr>
        <w:pStyle w:val="Prrafodelista"/>
        <w:numPr>
          <w:ilvl w:val="0"/>
          <w:numId w:val="21"/>
        </w:numPr>
        <w:tabs>
          <w:tab w:val="left" w:pos="709"/>
        </w:tabs>
        <w:suppressAutoHyphens w:val="0"/>
        <w:autoSpaceDE w:val="0"/>
        <w:autoSpaceDN w:val="0"/>
        <w:spacing w:line="247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 los casos que proceda, copia de la sentencia de separación o divorcio y/o convenio regulador ratificado por el juez o la jueza donde conste el importe de la pensión compensatoria,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así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como,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identificación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o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ostentan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guarda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y custodia de las personas menores de edad.</w:t>
      </w:r>
    </w:p>
    <w:p w:rsidR="00571B1B" w:rsidRPr="000D7EF9" w:rsidRDefault="00571B1B" w:rsidP="00571B1B">
      <w:pPr>
        <w:pStyle w:val="Prrafodelista"/>
        <w:numPr>
          <w:ilvl w:val="0"/>
          <w:numId w:val="21"/>
        </w:numPr>
        <w:tabs>
          <w:tab w:val="left" w:pos="709"/>
        </w:tabs>
        <w:suppressAutoHyphens w:val="0"/>
        <w:autoSpaceDE w:val="0"/>
        <w:autoSpaceDN w:val="0"/>
        <w:spacing w:line="283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Acreditación</w:t>
      </w:r>
      <w:r w:rsidRPr="000D7EF9">
        <w:rPr>
          <w:rFonts w:ascii="Calibri" w:hAnsi="Calibri" w:cs="Calibri"/>
          <w:spacing w:val="-1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situación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económica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según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corresponda</w:t>
      </w:r>
      <w:r w:rsidRPr="000D7EF9">
        <w:rPr>
          <w:rFonts w:ascii="Calibri" w:hAnsi="Calibri" w:cs="Calibri"/>
          <w:spacing w:val="-1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todas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las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integrantes de la unidad familiar:</w:t>
      </w:r>
    </w:p>
    <w:p w:rsidR="00571B1B" w:rsidRPr="000D7EF9" w:rsidRDefault="00571B1B" w:rsidP="00571B1B">
      <w:pPr>
        <w:pStyle w:val="Prrafodelista"/>
        <w:numPr>
          <w:ilvl w:val="1"/>
          <w:numId w:val="21"/>
        </w:numPr>
        <w:tabs>
          <w:tab w:val="left" w:pos="993"/>
        </w:tabs>
        <w:suppressAutoHyphens w:val="0"/>
        <w:autoSpaceDE w:val="0"/>
        <w:autoSpaceDN w:val="0"/>
        <w:spacing w:line="280" w:lineRule="auto"/>
        <w:ind w:left="993" w:right="-1" w:hanging="284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supuesto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mayores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16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años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estén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trabajando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cuenta ajena, deberán aportar copia del contrato de trabajo y copia de la nómina percibida en el mes anterior a la solicitud.</w:t>
      </w:r>
    </w:p>
    <w:p w:rsidR="00571B1B" w:rsidRPr="000D7EF9" w:rsidRDefault="00571B1B" w:rsidP="00571B1B">
      <w:pPr>
        <w:pStyle w:val="Prrafodelista"/>
        <w:numPr>
          <w:ilvl w:val="1"/>
          <w:numId w:val="21"/>
        </w:numPr>
        <w:tabs>
          <w:tab w:val="left" w:pos="993"/>
        </w:tabs>
        <w:suppressAutoHyphens w:val="0"/>
        <w:autoSpaceDE w:val="0"/>
        <w:autoSpaceDN w:val="0"/>
        <w:spacing w:before="3" w:line="283" w:lineRule="auto"/>
        <w:ind w:left="993" w:right="-1" w:hanging="284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 el supuesto de que personas mayores de 16 años sujetas al Régimen Especial de Trabajadores Autónomos o Régimen Especial de Trabajadores Agrarios por cuenta propia, deberán presentar documento acreditativo del pago de la última cuota de cotización a la Seguridad Social previa a la fecha de presentación de la solicitud, así mismo deberá aportar, en su caso, certificado de retenciones a cuenta del Impuesto de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IRPF.</w:t>
      </w:r>
    </w:p>
    <w:p w:rsidR="00571B1B" w:rsidRPr="000D7EF9" w:rsidRDefault="00571B1B" w:rsidP="00571B1B">
      <w:pPr>
        <w:pStyle w:val="Prrafodelista"/>
        <w:numPr>
          <w:ilvl w:val="1"/>
          <w:numId w:val="21"/>
        </w:numPr>
        <w:tabs>
          <w:tab w:val="left" w:pos="993"/>
        </w:tabs>
        <w:suppressAutoHyphens w:val="0"/>
        <w:autoSpaceDE w:val="0"/>
        <w:autoSpaceDN w:val="0"/>
        <w:spacing w:line="276" w:lineRule="auto"/>
        <w:ind w:left="993" w:right="-1" w:hanging="284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supuesto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mayores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16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años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desempleadas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fotocopia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tarjeta de demandante de empleo (en vigor) del Servicio Andaluz de Empleo (S.A.E.).</w:t>
      </w:r>
    </w:p>
    <w:p w:rsidR="00571B1B" w:rsidRPr="000D7EF9" w:rsidRDefault="00571B1B" w:rsidP="00571B1B">
      <w:pPr>
        <w:pStyle w:val="Prrafodelista"/>
        <w:numPr>
          <w:ilvl w:val="1"/>
          <w:numId w:val="21"/>
        </w:numPr>
        <w:tabs>
          <w:tab w:val="left" w:pos="993"/>
        </w:tabs>
        <w:suppressAutoHyphens w:val="0"/>
        <w:autoSpaceDE w:val="0"/>
        <w:autoSpaceDN w:val="0"/>
        <w:spacing w:before="7" w:line="276" w:lineRule="auto"/>
        <w:ind w:left="993" w:right="-1" w:hanging="284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caso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mayores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16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años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cursen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estudios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reglados,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certificado de matrícula justificante de dicha situación.</w:t>
      </w:r>
    </w:p>
    <w:p w:rsidR="00571B1B" w:rsidRPr="000D7EF9" w:rsidRDefault="00571B1B" w:rsidP="00571B1B">
      <w:pPr>
        <w:pStyle w:val="Prrafodelista"/>
        <w:numPr>
          <w:ilvl w:val="1"/>
          <w:numId w:val="21"/>
        </w:numPr>
        <w:tabs>
          <w:tab w:val="left" w:pos="993"/>
        </w:tabs>
        <w:suppressAutoHyphens w:val="0"/>
        <w:autoSpaceDE w:val="0"/>
        <w:autoSpaceDN w:val="0"/>
        <w:spacing w:before="9" w:line="280" w:lineRule="auto"/>
        <w:ind w:left="993" w:right="-1" w:hanging="284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 el supuesto de personas mayores de 16 años perceptoras de una prestación o subsidio por desempleo certificado de prestaciones expedido por el Servicio Público de Empleo Estatal (S.E.P.E.).</w:t>
      </w:r>
    </w:p>
    <w:p w:rsidR="00571B1B" w:rsidRPr="000D7EF9" w:rsidRDefault="00571B1B" w:rsidP="00571B1B">
      <w:pPr>
        <w:pStyle w:val="Prrafodelista"/>
        <w:numPr>
          <w:ilvl w:val="1"/>
          <w:numId w:val="21"/>
        </w:numPr>
        <w:tabs>
          <w:tab w:val="left" w:pos="993"/>
        </w:tabs>
        <w:suppressAutoHyphens w:val="0"/>
        <w:autoSpaceDE w:val="0"/>
        <w:autoSpaceDN w:val="0"/>
        <w:spacing w:before="3" w:line="280" w:lineRule="auto"/>
        <w:ind w:left="993" w:right="-1" w:hanging="284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 el supuesto de personas mayores de 16 años perceptoras de prestaciones del Instituto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Nacional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Seguridad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Social,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Certificado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Prestaciones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expedido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 Seguridad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Social.</w:t>
      </w:r>
    </w:p>
    <w:p w:rsidR="00571B1B" w:rsidRPr="000D7EF9" w:rsidRDefault="00571B1B" w:rsidP="00571B1B">
      <w:pPr>
        <w:pStyle w:val="Prrafodelista"/>
        <w:numPr>
          <w:ilvl w:val="1"/>
          <w:numId w:val="21"/>
        </w:numPr>
        <w:tabs>
          <w:tab w:val="left" w:pos="993"/>
        </w:tabs>
        <w:suppressAutoHyphens w:val="0"/>
        <w:autoSpaceDE w:val="0"/>
        <w:autoSpaceDN w:val="0"/>
        <w:spacing w:before="3" w:line="276" w:lineRule="auto"/>
        <w:ind w:left="993" w:right="-1" w:hanging="284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Fe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vida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laboral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todos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miembros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unidad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familiar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mayores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16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años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no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estén cursando estudios reglados.</w:t>
      </w:r>
    </w:p>
    <w:p w:rsidR="00571B1B" w:rsidRPr="000D7EF9" w:rsidRDefault="00571B1B" w:rsidP="00571B1B">
      <w:pPr>
        <w:pStyle w:val="Prrafodelista"/>
        <w:numPr>
          <w:ilvl w:val="1"/>
          <w:numId w:val="21"/>
        </w:numPr>
        <w:tabs>
          <w:tab w:val="left" w:pos="993"/>
        </w:tabs>
        <w:suppressAutoHyphens w:val="0"/>
        <w:autoSpaceDE w:val="0"/>
        <w:autoSpaceDN w:val="0"/>
        <w:spacing w:before="9" w:line="276" w:lineRule="auto"/>
        <w:ind w:left="993" w:right="-1" w:hanging="284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Acreditación de cualquier otro ingreso: pensiones del extranjero, alquileres, rendimientos agrícolas, empresariales o de capital.</w:t>
      </w:r>
    </w:p>
    <w:p w:rsidR="00571B1B" w:rsidRPr="000D7EF9" w:rsidRDefault="00571B1B" w:rsidP="00571B1B">
      <w:pPr>
        <w:pStyle w:val="Prrafodelista"/>
        <w:numPr>
          <w:ilvl w:val="0"/>
          <w:numId w:val="20"/>
        </w:numPr>
        <w:tabs>
          <w:tab w:val="left" w:pos="709"/>
        </w:tabs>
        <w:suppressAutoHyphens w:val="0"/>
        <w:autoSpaceDE w:val="0"/>
        <w:autoSpaceDN w:val="0"/>
        <w:spacing w:before="67" w:line="283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casos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víctimas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violencia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género,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acreditación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realizará,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según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 establecido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para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cada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caso,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través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siguientes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medios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establecidos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artículo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30.1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 Ley 13/2007, de 26 de noviembre, de medidas de prevención y protección integral contra la violencia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género: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Resoluciones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judiciales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violencia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género: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documento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acreditativo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 xml:space="preserve">de la orden de protección, medidas cautelares, o sentencia condenatoria por violencia de género, </w:t>
      </w:r>
      <w:r w:rsidRPr="000D7EF9">
        <w:rPr>
          <w:rFonts w:ascii="Calibri" w:hAnsi="Calibri" w:cs="Calibri"/>
          <w:spacing w:val="-2"/>
          <w:sz w:val="21"/>
          <w:szCs w:val="21"/>
        </w:rPr>
        <w:t>cuando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medidas</w:t>
      </w:r>
      <w:r w:rsidRPr="000D7EF9">
        <w:rPr>
          <w:rFonts w:ascii="Calibri" w:hAnsi="Calibri" w:cs="Calibri"/>
          <w:spacing w:val="29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que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establezca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hallen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vigentes;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Informe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del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Ministerio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fiscal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cuyo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contenido</w:t>
      </w:r>
      <w:r w:rsidRPr="000D7EF9">
        <w:rPr>
          <w:rFonts w:ascii="Calibri" w:hAnsi="Calibri" w:cs="Calibri"/>
          <w:sz w:val="21"/>
          <w:szCs w:val="21"/>
        </w:rPr>
        <w:t xml:space="preserve"> se desprenda que existen indicios de que la demandante es víctima de la violencia de género; Certificado acreditativo de atención especializada, por un organismo público competente en materia de violencia de género. O bien informe acreditativo por parte de los servicios sociales comunitarios o en su defecto servicios públicos especializados de atención a la mujer.</w:t>
      </w:r>
    </w:p>
    <w:p w:rsidR="00571B1B" w:rsidRPr="000D7EF9" w:rsidRDefault="00571B1B" w:rsidP="00571B1B">
      <w:pPr>
        <w:pStyle w:val="Prrafodelista"/>
        <w:numPr>
          <w:ilvl w:val="0"/>
          <w:numId w:val="20"/>
        </w:numPr>
        <w:tabs>
          <w:tab w:val="left" w:pos="709"/>
        </w:tabs>
        <w:suppressAutoHyphens w:val="0"/>
        <w:autoSpaceDE w:val="0"/>
        <w:autoSpaceDN w:val="0"/>
        <w:spacing w:before="7" w:line="283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casos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familias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numerosas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resolución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emitida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administración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autonómica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 que se reconozca dicha situación o, en su defecto, tarjetas acreditativas de la misma.</w:t>
      </w:r>
    </w:p>
    <w:p w:rsidR="00571B1B" w:rsidRPr="000D7EF9" w:rsidRDefault="00571B1B" w:rsidP="00571B1B">
      <w:pPr>
        <w:pStyle w:val="Prrafodelista"/>
        <w:numPr>
          <w:ilvl w:val="0"/>
          <w:numId w:val="20"/>
        </w:numPr>
        <w:tabs>
          <w:tab w:val="left" w:pos="709"/>
          <w:tab w:val="left" w:pos="2649"/>
        </w:tabs>
        <w:suppressAutoHyphens w:val="0"/>
        <w:autoSpaceDE w:val="0"/>
        <w:autoSpaceDN w:val="0"/>
        <w:spacing w:before="1" w:line="283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casos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discapacidad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resolución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emitida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administración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autonómica en la que se reconozca dicha situación o, en su defecto, tarjetas acreditativas de la misma.</w:t>
      </w:r>
    </w:p>
    <w:p w:rsidR="00571B1B" w:rsidRPr="000D7EF9" w:rsidRDefault="00571B1B" w:rsidP="00571B1B">
      <w:pPr>
        <w:pStyle w:val="Prrafodelista"/>
        <w:numPr>
          <w:ilvl w:val="0"/>
          <w:numId w:val="20"/>
        </w:numPr>
        <w:tabs>
          <w:tab w:val="left" w:pos="709"/>
          <w:tab w:val="left" w:pos="2654"/>
        </w:tabs>
        <w:suppressAutoHyphens w:val="0"/>
        <w:autoSpaceDE w:val="0"/>
        <w:autoSpaceDN w:val="0"/>
        <w:spacing w:before="2" w:line="283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casos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situación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dependencia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resolución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emitida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administración autonómica en la que se reconozca dicha situación.</w:t>
      </w:r>
    </w:p>
    <w:p w:rsidR="00571B1B" w:rsidRPr="000D7EF9" w:rsidRDefault="00571B1B" w:rsidP="00571B1B">
      <w:pPr>
        <w:pStyle w:val="Prrafodelista"/>
        <w:numPr>
          <w:ilvl w:val="0"/>
          <w:numId w:val="20"/>
        </w:numPr>
        <w:tabs>
          <w:tab w:val="left" w:pos="709"/>
        </w:tabs>
        <w:suppressAutoHyphens w:val="0"/>
        <w:autoSpaceDE w:val="0"/>
        <w:autoSpaceDN w:val="0"/>
        <w:spacing w:before="1" w:line="283" w:lineRule="auto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Presupuesto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emitido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comercios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localidad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Jaraíz de la Vera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contenga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libros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texto</w:t>
      </w:r>
      <w:r w:rsidRPr="000D7EF9">
        <w:rPr>
          <w:rFonts w:ascii="Calibri" w:hAnsi="Calibri" w:cs="Calibri"/>
          <w:spacing w:val="-8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(en el caso de educación infantil) y del material escolar (en el caso de educación infantil, educación primaria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y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E.S.O.)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cada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uno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las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personas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menores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edad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para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que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solicita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ayuda.</w:t>
      </w:r>
    </w:p>
    <w:p w:rsidR="00571B1B" w:rsidRPr="000D7EF9" w:rsidRDefault="00571B1B" w:rsidP="00571B1B">
      <w:pPr>
        <w:pStyle w:val="Prrafodelista"/>
        <w:numPr>
          <w:ilvl w:val="0"/>
          <w:numId w:val="20"/>
        </w:numPr>
        <w:tabs>
          <w:tab w:val="left" w:pos="709"/>
          <w:tab w:val="left" w:pos="2647"/>
        </w:tabs>
        <w:suppressAutoHyphens w:val="0"/>
        <w:autoSpaceDE w:val="0"/>
        <w:autoSpaceDN w:val="0"/>
        <w:spacing w:before="2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2"/>
          <w:sz w:val="21"/>
          <w:szCs w:val="21"/>
        </w:rPr>
        <w:t>Cualquier otra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documentación que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se considere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necesaria para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resolución del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procedimiento</w:t>
      </w:r>
    </w:p>
    <w:p w:rsidR="00571B1B" w:rsidRPr="000D7EF9" w:rsidRDefault="00571B1B" w:rsidP="00571B1B">
      <w:pPr>
        <w:pStyle w:val="Prrafodelista"/>
        <w:numPr>
          <w:ilvl w:val="0"/>
          <w:numId w:val="20"/>
        </w:numPr>
        <w:tabs>
          <w:tab w:val="left" w:pos="709"/>
          <w:tab w:val="left" w:pos="2748"/>
        </w:tabs>
        <w:suppressAutoHyphens w:val="0"/>
        <w:autoSpaceDE w:val="0"/>
        <w:autoSpaceDN w:val="0"/>
        <w:spacing w:before="41"/>
        <w:ind w:left="709" w:right="-1" w:hanging="283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2"/>
          <w:sz w:val="21"/>
          <w:szCs w:val="21"/>
        </w:rPr>
        <w:t>Declaración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responsable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contenida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en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Anexo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5"/>
          <w:sz w:val="21"/>
          <w:szCs w:val="21"/>
        </w:rPr>
        <w:t>II.</w:t>
      </w:r>
    </w:p>
    <w:p w:rsidR="00571B1B" w:rsidRDefault="00571B1B" w:rsidP="00571B1B">
      <w:pPr>
        <w:tabs>
          <w:tab w:val="left" w:pos="709"/>
        </w:tabs>
        <w:autoSpaceDE w:val="0"/>
        <w:autoSpaceDN w:val="0"/>
        <w:adjustRightInd w:val="0"/>
        <w:spacing w:after="0"/>
        <w:ind w:left="709" w:hanging="283"/>
        <w:rPr>
          <w:sz w:val="24"/>
          <w:szCs w:val="24"/>
        </w:rPr>
      </w:pPr>
    </w:p>
    <w:p w:rsidR="00571B1B" w:rsidRDefault="00571B1B" w:rsidP="00571B1B">
      <w:pPr>
        <w:tabs>
          <w:tab w:val="left" w:pos="709"/>
        </w:tabs>
        <w:autoSpaceDE w:val="0"/>
        <w:autoSpaceDN w:val="0"/>
        <w:adjustRightInd w:val="0"/>
        <w:spacing w:after="0"/>
        <w:ind w:left="709" w:hanging="283"/>
        <w:rPr>
          <w:sz w:val="24"/>
          <w:szCs w:val="24"/>
        </w:rPr>
      </w:pPr>
    </w:p>
    <w:p w:rsidR="00571B1B" w:rsidRDefault="00571B1B" w:rsidP="00571B1B">
      <w:pPr>
        <w:autoSpaceDE w:val="0"/>
        <w:autoSpaceDN w:val="0"/>
        <w:adjustRightInd w:val="0"/>
        <w:spacing w:after="0"/>
        <w:rPr>
          <w:sz w:val="24"/>
          <w:szCs w:val="24"/>
        </w:rPr>
      </w:pPr>
    </w:p>
    <w:p w:rsidR="00571B1B" w:rsidRDefault="00571B1B" w:rsidP="00571B1B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  <w:spacing w:val="-10"/>
          <w:sz w:val="28"/>
          <w:szCs w:val="28"/>
        </w:rPr>
      </w:pPr>
      <w:r>
        <w:rPr>
          <w:sz w:val="24"/>
          <w:szCs w:val="24"/>
        </w:rPr>
        <w:br w:type="page"/>
      </w:r>
      <w:r w:rsidR="006252B7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1083945</wp:posOffset>
                </wp:positionH>
                <wp:positionV relativeFrom="paragraph">
                  <wp:posOffset>433705</wp:posOffset>
                </wp:positionV>
                <wp:extent cx="5404485" cy="1109980"/>
                <wp:effectExtent l="0" t="0" r="5715" b="0"/>
                <wp:wrapTopAndBottom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4485" cy="11099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51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71B1B" w:rsidRPr="00EF39F0" w:rsidRDefault="00571B1B" w:rsidP="00571B1B">
                            <w:pPr>
                              <w:spacing w:line="276" w:lineRule="auto"/>
                              <w:ind w:left="124" w:right="121"/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PROGRAMA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AYUDAS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PARA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ADQUISION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LIBROS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TEXTO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 xml:space="preserve">Y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MATERIAL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ESCOLAR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PARA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EL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CURSO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ESCOLAR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2023-2024</w:t>
                            </w:r>
                          </w:p>
                          <w:p w:rsidR="00571B1B" w:rsidRPr="00EF39F0" w:rsidRDefault="00571B1B" w:rsidP="00571B1B">
                            <w:pPr>
                              <w:spacing w:before="174"/>
                              <w:ind w:left="121" w:right="121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EF39F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pacing w:val="-7"/>
                                <w:sz w:val="40"/>
                                <w:szCs w:val="40"/>
                              </w:rPr>
                              <w:t>DECLARACION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pacing w:val="-5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F39F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pacing w:val="-2"/>
                                <w:sz w:val="40"/>
                                <w:szCs w:val="40"/>
                              </w:rPr>
                              <w:t>RESPONSABLE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9" type="#_x0000_t202" style="position:absolute;left:0;text-align:left;margin-left:85.35pt;margin-top:34.15pt;width:425.55pt;height:87.4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" fillcolor="#bfbfbf" strokeweight=".14278mm">
                <v:path arrowok="t"/>
                <v:textbox inset="0,0,0,0">
                  <w:txbxContent>
                    <w:p w:rsidR="00571B1B" w:rsidRPr="00EF39F0" w:rsidRDefault="00571B1B" w:rsidP="00571B1B">
                      <w:pPr>
                        <w:spacing w:line="276" w:lineRule="auto"/>
                        <w:ind w:left="124" w:right="121"/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PROGRAMA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AYUDAS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PARA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ADQUISION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LIBROS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TEXTO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 xml:space="preserve">Y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MATERIAL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ESCOLAR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PARA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EL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CURSO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ESCOLAR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2023-2024</w:t>
                      </w:r>
                    </w:p>
                    <w:p w:rsidR="00571B1B" w:rsidRPr="00EF39F0" w:rsidRDefault="00571B1B" w:rsidP="00571B1B">
                      <w:pPr>
                        <w:spacing w:before="174"/>
                        <w:ind w:left="121" w:right="121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 w:rsidRPr="00EF39F0">
                        <w:rPr>
                          <w:rFonts w:ascii="Calibri" w:hAnsi="Calibri" w:cs="Calibri"/>
                          <w:b/>
                          <w:bCs/>
                          <w:color w:val="000000"/>
                          <w:spacing w:val="-7"/>
                          <w:sz w:val="40"/>
                          <w:szCs w:val="40"/>
                        </w:rPr>
                        <w:t>DECLARACION</w:t>
                      </w:r>
                      <w:r w:rsidRPr="00EF39F0">
                        <w:rPr>
                          <w:rFonts w:ascii="Calibri" w:hAnsi="Calibri" w:cs="Calibri"/>
                          <w:b/>
                          <w:bCs/>
                          <w:color w:val="000000"/>
                          <w:spacing w:val="-5"/>
                          <w:sz w:val="40"/>
                          <w:szCs w:val="40"/>
                        </w:rPr>
                        <w:t xml:space="preserve"> </w:t>
                      </w:r>
                      <w:r w:rsidRPr="00EF39F0">
                        <w:rPr>
                          <w:rFonts w:ascii="Calibri" w:hAnsi="Calibri" w:cs="Calibri"/>
                          <w:b/>
                          <w:bCs/>
                          <w:color w:val="000000"/>
                          <w:spacing w:val="-2"/>
                          <w:sz w:val="40"/>
                          <w:szCs w:val="40"/>
                        </w:rPr>
                        <w:t>RESPONSABLE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F39F0">
        <w:rPr>
          <w:rFonts w:ascii="Calibri" w:hAnsi="Calibri" w:cs="Calibri"/>
          <w:b/>
          <w:bCs/>
          <w:spacing w:val="-2"/>
          <w:sz w:val="28"/>
          <w:szCs w:val="28"/>
        </w:rPr>
        <w:t>ANEXO</w:t>
      </w:r>
      <w:r w:rsidRPr="00EF39F0">
        <w:rPr>
          <w:rFonts w:ascii="Calibri" w:hAnsi="Calibri" w:cs="Calibri"/>
          <w:b/>
          <w:bCs/>
          <w:spacing w:val="-5"/>
          <w:sz w:val="28"/>
          <w:szCs w:val="28"/>
        </w:rPr>
        <w:t xml:space="preserve"> </w:t>
      </w:r>
      <w:r w:rsidRPr="00EF39F0">
        <w:rPr>
          <w:rFonts w:ascii="Calibri" w:hAnsi="Calibri" w:cs="Calibri"/>
          <w:b/>
          <w:bCs/>
          <w:spacing w:val="-10"/>
          <w:sz w:val="28"/>
          <w:szCs w:val="28"/>
        </w:rPr>
        <w:t>I</w:t>
      </w:r>
      <w:r>
        <w:rPr>
          <w:rFonts w:ascii="Calibri" w:hAnsi="Calibri" w:cs="Calibri"/>
          <w:b/>
          <w:bCs/>
          <w:spacing w:val="-10"/>
          <w:sz w:val="28"/>
          <w:szCs w:val="28"/>
        </w:rPr>
        <w:t>I</w:t>
      </w:r>
    </w:p>
    <w:p w:rsidR="00571B1B" w:rsidRDefault="00571B1B" w:rsidP="00571B1B">
      <w:pPr>
        <w:autoSpaceDE w:val="0"/>
        <w:autoSpaceDN w:val="0"/>
        <w:adjustRightInd w:val="0"/>
        <w:spacing w:after="0"/>
        <w:rPr>
          <w:sz w:val="24"/>
          <w:szCs w:val="24"/>
        </w:rPr>
      </w:pPr>
    </w:p>
    <w:p w:rsidR="00571B1B" w:rsidRPr="00EF39F0" w:rsidRDefault="00571B1B" w:rsidP="00571B1B">
      <w:pPr>
        <w:pStyle w:val="Prrafodelista"/>
        <w:tabs>
          <w:tab w:val="left" w:pos="426"/>
        </w:tabs>
        <w:suppressAutoHyphens w:val="0"/>
        <w:autoSpaceDE w:val="0"/>
        <w:autoSpaceDN w:val="0"/>
        <w:spacing w:before="64"/>
        <w:ind w:left="426" w:right="-1"/>
        <w:jc w:val="both"/>
        <w:rPr>
          <w:rFonts w:ascii="Calibri" w:hAnsi="Calibri" w:cs="Calibri"/>
          <w:sz w:val="21"/>
          <w:szCs w:val="21"/>
        </w:rPr>
      </w:pPr>
    </w:p>
    <w:p w:rsidR="00571B1B" w:rsidRPr="00EF39F0" w:rsidRDefault="00571B1B" w:rsidP="00571B1B">
      <w:pPr>
        <w:pStyle w:val="Prrafodelista"/>
        <w:numPr>
          <w:ilvl w:val="0"/>
          <w:numId w:val="22"/>
        </w:numPr>
        <w:tabs>
          <w:tab w:val="left" w:pos="426"/>
        </w:tabs>
        <w:suppressAutoHyphens w:val="0"/>
        <w:autoSpaceDE w:val="0"/>
        <w:autoSpaceDN w:val="0"/>
        <w:spacing w:before="64" w:after="120"/>
        <w:ind w:left="425" w:hanging="425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Que la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persona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solicitante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asume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el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compromiso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 destinar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subvención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finalidad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prevista.</w:t>
      </w:r>
    </w:p>
    <w:p w:rsidR="00571B1B" w:rsidRPr="00EF39F0" w:rsidRDefault="00571B1B" w:rsidP="00571B1B">
      <w:pPr>
        <w:pStyle w:val="Prrafodelista"/>
        <w:numPr>
          <w:ilvl w:val="0"/>
          <w:numId w:val="22"/>
        </w:numPr>
        <w:tabs>
          <w:tab w:val="left" w:pos="426"/>
          <w:tab w:val="left" w:pos="2343"/>
        </w:tabs>
        <w:suppressAutoHyphens w:val="0"/>
        <w:autoSpaceDE w:val="0"/>
        <w:autoSpaceDN w:val="0"/>
        <w:spacing w:after="120"/>
        <w:ind w:left="425" w:hanging="425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Que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persona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solicitante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compromete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al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cumplimiento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obligaciones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personas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beneficiarias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subvenciones,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establecidas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el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artículo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14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Ley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38/2003,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17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noviembre.</w:t>
      </w:r>
    </w:p>
    <w:p w:rsidR="00571B1B" w:rsidRPr="00EF39F0" w:rsidRDefault="00571B1B" w:rsidP="00571B1B">
      <w:pPr>
        <w:pStyle w:val="Prrafodelista"/>
        <w:numPr>
          <w:ilvl w:val="0"/>
          <w:numId w:val="22"/>
        </w:numPr>
        <w:tabs>
          <w:tab w:val="left" w:pos="426"/>
        </w:tabs>
        <w:suppressAutoHyphens w:val="0"/>
        <w:autoSpaceDE w:val="0"/>
        <w:autoSpaceDN w:val="0"/>
        <w:spacing w:after="120"/>
        <w:ind w:left="425" w:hanging="425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Que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persona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solicitante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compromete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comunicación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subvenciones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concedidas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con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anterioridad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presentación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subvención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misma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finalidad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y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el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compromiso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comunicar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más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rápido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posible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las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ayudas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obtenidas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con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posterioridad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presentación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solicitud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y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antes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resolución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4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misma.</w:t>
      </w:r>
    </w:p>
    <w:p w:rsidR="00571B1B" w:rsidRPr="00EF39F0" w:rsidRDefault="00571B1B" w:rsidP="00571B1B">
      <w:pPr>
        <w:pStyle w:val="Prrafodelista"/>
        <w:numPr>
          <w:ilvl w:val="0"/>
          <w:numId w:val="22"/>
        </w:numPr>
        <w:tabs>
          <w:tab w:val="left" w:pos="426"/>
        </w:tabs>
        <w:suppressAutoHyphens w:val="0"/>
        <w:autoSpaceDE w:val="0"/>
        <w:autoSpaceDN w:val="0"/>
        <w:spacing w:after="120"/>
        <w:ind w:left="425" w:hanging="425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Que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persona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solicitante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encuentra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al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corriente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de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pago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en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sus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obligaciones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fiscales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con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la</w:t>
      </w:r>
      <w:r w:rsidRPr="000D7EF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hacienda</w:t>
      </w:r>
      <w:r w:rsidRPr="000D7EF9">
        <w:rPr>
          <w:rFonts w:ascii="Calibri" w:hAnsi="Calibri" w:cs="Calibri"/>
          <w:spacing w:val="-3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4"/>
          <w:sz w:val="21"/>
          <w:szCs w:val="21"/>
        </w:rPr>
        <w:t>local.</w:t>
      </w:r>
    </w:p>
    <w:p w:rsidR="00571B1B" w:rsidRPr="00EF39F0" w:rsidRDefault="00571B1B" w:rsidP="00571B1B">
      <w:pPr>
        <w:pStyle w:val="Prrafodelista"/>
        <w:numPr>
          <w:ilvl w:val="0"/>
          <w:numId w:val="22"/>
        </w:numPr>
        <w:tabs>
          <w:tab w:val="left" w:pos="426"/>
        </w:tabs>
        <w:suppressAutoHyphens w:val="0"/>
        <w:autoSpaceDE w:val="0"/>
        <w:autoSpaceDN w:val="0"/>
        <w:spacing w:after="120"/>
        <w:ind w:left="425" w:hanging="425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Que la persona beneficiaria se halla al corriente en el cumplimento de sus obligaciones tributarias y frente a la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Seguridad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Social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y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no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es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deudor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resolución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procedencia</w:t>
      </w:r>
      <w:r w:rsidRPr="000D7EF9">
        <w:rPr>
          <w:rFonts w:ascii="Calibri" w:hAnsi="Calibri" w:cs="Calibri"/>
          <w:spacing w:val="-1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9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reintegro.</w:t>
      </w:r>
    </w:p>
    <w:p w:rsidR="00571B1B" w:rsidRPr="00EF39F0" w:rsidRDefault="00571B1B" w:rsidP="00571B1B">
      <w:pPr>
        <w:pStyle w:val="Prrafodelista"/>
        <w:numPr>
          <w:ilvl w:val="0"/>
          <w:numId w:val="22"/>
        </w:numPr>
        <w:tabs>
          <w:tab w:val="left" w:pos="426"/>
        </w:tabs>
        <w:suppressAutoHyphens w:val="0"/>
        <w:autoSpaceDE w:val="0"/>
        <w:autoSpaceDN w:val="0"/>
        <w:spacing w:after="120"/>
        <w:ind w:left="425" w:hanging="425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Que la persona beneficiaria no está inmersa en expedientes de devolución de subvenciones concedidas por el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Ayuntamiento de Jaraíz de la Vera anteriormente.</w:t>
      </w:r>
    </w:p>
    <w:p w:rsidR="00571B1B" w:rsidRPr="000D7EF9" w:rsidRDefault="00571B1B" w:rsidP="00571B1B">
      <w:pPr>
        <w:pStyle w:val="Prrafodelista"/>
        <w:numPr>
          <w:ilvl w:val="0"/>
          <w:numId w:val="22"/>
        </w:numPr>
        <w:tabs>
          <w:tab w:val="left" w:pos="426"/>
        </w:tabs>
        <w:suppressAutoHyphens w:val="0"/>
        <w:autoSpaceDE w:val="0"/>
        <w:autoSpaceDN w:val="0"/>
        <w:spacing w:after="120"/>
        <w:ind w:left="425" w:hanging="425"/>
        <w:jc w:val="both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Que la persona beneficiaria no se encuentra comprendida en ninguno de los supuestos recogidos en el artículo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13,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apartados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2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y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3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Ley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38/2003,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17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noviembre,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sobre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prohibición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para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la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obtención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de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ayudas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o</w:t>
      </w:r>
      <w:r w:rsidRPr="000D7EF9">
        <w:rPr>
          <w:rFonts w:ascii="Calibri" w:hAnsi="Calibri" w:cs="Calibri"/>
          <w:spacing w:val="40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subvenciones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públicas.</w:t>
      </w:r>
    </w:p>
    <w:p w:rsidR="00571B1B" w:rsidRPr="000D7EF9" w:rsidRDefault="00571B1B" w:rsidP="00571B1B">
      <w:pPr>
        <w:pStyle w:val="Textoindependiente"/>
        <w:tabs>
          <w:tab w:val="left" w:pos="426"/>
        </w:tabs>
        <w:spacing w:before="4"/>
        <w:ind w:left="426" w:right="-1" w:hanging="426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426"/>
          <w:tab w:val="left" w:pos="1882"/>
          <w:tab w:val="left" w:leader="underscore" w:pos="4141"/>
        </w:tabs>
        <w:ind w:left="426" w:right="-1" w:hanging="426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En Jaraíz de la Vera a_____</w:t>
      </w:r>
      <w:r w:rsidRPr="000D7EF9">
        <w:rPr>
          <w:rFonts w:ascii="Calibri" w:hAnsi="Calibri" w:cs="Calibri"/>
          <w:spacing w:val="-5"/>
          <w:sz w:val="21"/>
          <w:szCs w:val="21"/>
        </w:rPr>
        <w:t>de</w:t>
      </w:r>
      <w:r w:rsidRPr="000D7EF9">
        <w:rPr>
          <w:rFonts w:ascii="Calibri" w:hAnsi="Calibri" w:cs="Calibri"/>
          <w:sz w:val="21"/>
          <w:szCs w:val="21"/>
        </w:rPr>
        <w:tab/>
        <w:t>de</w:t>
      </w:r>
      <w:r w:rsidRPr="000D7EF9">
        <w:rPr>
          <w:rFonts w:ascii="Calibri" w:hAnsi="Calibri" w:cs="Calibri"/>
          <w:spacing w:val="2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2.023</w:t>
      </w:r>
    </w:p>
    <w:p w:rsidR="00571B1B" w:rsidRPr="000D7EF9" w:rsidRDefault="00571B1B" w:rsidP="00571B1B">
      <w:pPr>
        <w:tabs>
          <w:tab w:val="left" w:pos="426"/>
        </w:tabs>
        <w:spacing w:before="1"/>
        <w:ind w:left="426" w:right="-1" w:hanging="426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6"/>
          <w:sz w:val="21"/>
          <w:szCs w:val="21"/>
        </w:rPr>
        <w:t>EL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SOLICITANTE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O</w:t>
      </w:r>
      <w:r w:rsidRPr="000D7EF9">
        <w:rPr>
          <w:rFonts w:ascii="Calibri" w:hAnsi="Calibri" w:cs="Calibri"/>
          <w:spacing w:val="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REPRESENTANTE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LEGAL</w:t>
      </w:r>
    </w:p>
    <w:p w:rsidR="00571B1B" w:rsidRPr="000D7EF9" w:rsidRDefault="00571B1B" w:rsidP="00571B1B">
      <w:pPr>
        <w:pStyle w:val="Textoindependiente"/>
        <w:tabs>
          <w:tab w:val="left" w:pos="426"/>
        </w:tabs>
        <w:ind w:left="426" w:right="-1" w:hanging="426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pStyle w:val="Textoindependiente"/>
        <w:tabs>
          <w:tab w:val="left" w:pos="426"/>
        </w:tabs>
        <w:spacing w:before="3"/>
        <w:ind w:right="-1"/>
        <w:rPr>
          <w:rFonts w:ascii="Calibri" w:hAnsi="Calibri" w:cs="Calibri"/>
          <w:sz w:val="21"/>
          <w:szCs w:val="21"/>
        </w:rPr>
      </w:pPr>
    </w:p>
    <w:p w:rsidR="00571B1B" w:rsidRPr="000D7EF9" w:rsidRDefault="00571B1B" w:rsidP="00571B1B">
      <w:pPr>
        <w:tabs>
          <w:tab w:val="left" w:pos="426"/>
          <w:tab w:val="left" w:pos="3154"/>
        </w:tabs>
        <w:ind w:left="426" w:right="-1" w:hanging="426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Fdo.: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  <w:u w:val="single"/>
        </w:rPr>
        <w:tab/>
      </w:r>
    </w:p>
    <w:p w:rsidR="00571B1B" w:rsidRPr="00EF39F0" w:rsidRDefault="00571B1B" w:rsidP="00571B1B">
      <w:pPr>
        <w:autoSpaceDE w:val="0"/>
        <w:autoSpaceDN w:val="0"/>
        <w:adjustRightInd w:val="0"/>
        <w:spacing w:after="0"/>
        <w:ind w:right="-1"/>
        <w:rPr>
          <w:sz w:val="18"/>
          <w:szCs w:val="18"/>
        </w:rPr>
      </w:pPr>
    </w:p>
    <w:p w:rsidR="00D32DFE" w:rsidRDefault="00571B1B" w:rsidP="00571B1B">
      <w:pPr>
        <w:spacing w:before="37" w:line="200" w:lineRule="exact"/>
        <w:rPr>
          <w:rFonts w:ascii="Calibri" w:hAnsi="Calibri" w:cs="Calibri"/>
          <w:sz w:val="15"/>
          <w:szCs w:val="15"/>
        </w:rPr>
      </w:pPr>
      <w:r w:rsidRPr="00EF39F0">
        <w:rPr>
          <w:rFonts w:ascii="Calibri" w:hAnsi="Calibri" w:cs="Calibri"/>
          <w:b/>
          <w:sz w:val="15"/>
          <w:szCs w:val="15"/>
        </w:rPr>
        <w:t xml:space="preserve">INFORMACIÓN BÁSICA PROTECCIÓN DE DATOS: </w:t>
      </w:r>
      <w:r w:rsidRPr="00EF39F0">
        <w:rPr>
          <w:rFonts w:ascii="Calibri" w:hAnsi="Calibri" w:cs="Calibri"/>
          <w:sz w:val="15"/>
          <w:szCs w:val="15"/>
        </w:rPr>
        <w:t xml:space="preserve">De conformidad con el </w:t>
      </w:r>
      <w:r w:rsidRPr="00EF39F0">
        <w:rPr>
          <w:rFonts w:ascii="Calibri" w:hAnsi="Calibri" w:cs="Calibri"/>
          <w:i/>
          <w:sz w:val="15"/>
          <w:szCs w:val="15"/>
        </w:rPr>
        <w:t>Reglamento (UE) 2016/679 del</w:t>
      </w:r>
      <w:r w:rsidRPr="00EF39F0">
        <w:rPr>
          <w:rFonts w:ascii="Calibri" w:hAnsi="Calibri" w:cs="Calibri"/>
          <w:i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Parlamento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Europeo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y</w:t>
      </w:r>
      <w:r w:rsidRPr="00EF39F0">
        <w:rPr>
          <w:rFonts w:ascii="Calibri" w:hAnsi="Calibri" w:cs="Calibri"/>
          <w:i/>
          <w:spacing w:val="-7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del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Consejo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de</w:t>
      </w:r>
      <w:r w:rsidRPr="00EF39F0">
        <w:rPr>
          <w:rFonts w:ascii="Calibri" w:hAnsi="Calibri" w:cs="Calibri"/>
          <w:i/>
          <w:spacing w:val="-7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27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de</w:t>
      </w:r>
      <w:r w:rsidRPr="00EF39F0">
        <w:rPr>
          <w:rFonts w:ascii="Calibri" w:hAnsi="Calibri" w:cs="Calibri"/>
          <w:i/>
          <w:spacing w:val="-7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abril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de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2016</w:t>
      </w:r>
      <w:r w:rsidRPr="00EF39F0">
        <w:rPr>
          <w:rFonts w:ascii="Calibri" w:hAnsi="Calibri" w:cs="Calibri"/>
          <w:i/>
          <w:spacing w:val="-7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y</w:t>
      </w:r>
      <w:r w:rsidRPr="00EF39F0">
        <w:rPr>
          <w:rFonts w:ascii="Calibri" w:hAnsi="Calibri" w:cs="Calibri"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en</w:t>
      </w:r>
      <w:r w:rsidRPr="00EF39F0">
        <w:rPr>
          <w:rFonts w:ascii="Calibri" w:hAnsi="Calibri" w:cs="Calibri"/>
          <w:spacing w:val="-7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cumplimiento</w:t>
      </w:r>
      <w:r w:rsidRPr="00EF39F0">
        <w:rPr>
          <w:rFonts w:ascii="Calibri" w:hAnsi="Calibri" w:cs="Calibri"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de</w:t>
      </w:r>
      <w:r w:rsidRPr="00EF39F0">
        <w:rPr>
          <w:rFonts w:ascii="Calibri" w:hAnsi="Calibri" w:cs="Calibri"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la</w:t>
      </w:r>
      <w:r w:rsidRPr="00EF39F0">
        <w:rPr>
          <w:rFonts w:ascii="Calibri" w:hAnsi="Calibri" w:cs="Calibri"/>
          <w:spacing w:val="-7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Ley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orgánica</w:t>
      </w:r>
      <w:r w:rsidRPr="00EF39F0">
        <w:rPr>
          <w:rFonts w:ascii="Calibri" w:hAnsi="Calibri" w:cs="Calibri"/>
          <w:i/>
          <w:spacing w:val="-7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3/2018,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de</w:t>
      </w:r>
      <w:r w:rsidRPr="00EF39F0">
        <w:rPr>
          <w:rFonts w:ascii="Calibri" w:hAnsi="Calibri" w:cs="Calibri"/>
          <w:i/>
          <w:spacing w:val="-8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5</w:t>
      </w:r>
      <w:r w:rsidRPr="00EF39F0">
        <w:rPr>
          <w:rFonts w:ascii="Calibri" w:hAnsi="Calibri" w:cs="Calibri"/>
          <w:i/>
          <w:spacing w:val="-7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2"/>
          <w:sz w:val="15"/>
          <w:szCs w:val="15"/>
        </w:rPr>
        <w:t>de</w:t>
      </w:r>
      <w:r w:rsidRPr="00EF39F0">
        <w:rPr>
          <w:rFonts w:ascii="Calibri" w:hAnsi="Calibri" w:cs="Calibri"/>
          <w:i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diciembre,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de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protección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de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datos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y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garantía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de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los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derechos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i/>
          <w:spacing w:val="-6"/>
          <w:sz w:val="15"/>
          <w:szCs w:val="15"/>
        </w:rPr>
        <w:t>digitales</w:t>
      </w:r>
      <w:r w:rsidRPr="00EF39F0">
        <w:rPr>
          <w:rFonts w:ascii="Calibri" w:hAnsi="Calibri" w:cs="Calibri"/>
          <w:i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,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los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datos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recabados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de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esta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solicitud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serán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tratados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para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la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tramitación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de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la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misma,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bajo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la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responsabilidad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del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área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tramitadora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del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procedimiento</w:t>
      </w:r>
      <w:r w:rsidRPr="00EF39F0">
        <w:rPr>
          <w:rFonts w:ascii="Calibri" w:hAnsi="Calibri" w:cs="Calibri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6"/>
          <w:sz w:val="15"/>
          <w:szCs w:val="15"/>
        </w:rPr>
        <w:t>instado,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para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los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fines</w:t>
      </w:r>
      <w:r w:rsidRPr="00EF39F0">
        <w:rPr>
          <w:rFonts w:ascii="Calibri" w:hAnsi="Calibri" w:cs="Calibri"/>
          <w:spacing w:val="-9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indicados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por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el</w:t>
      </w:r>
      <w:r w:rsidRPr="00EF39F0">
        <w:rPr>
          <w:rFonts w:ascii="Calibri" w:hAnsi="Calibri" w:cs="Calibri"/>
          <w:spacing w:val="-9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Ayuntamiento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de</w:t>
      </w:r>
      <w:r w:rsidRPr="00EF39F0">
        <w:rPr>
          <w:rFonts w:ascii="Calibri" w:hAnsi="Calibri" w:cs="Calibri"/>
          <w:spacing w:val="-9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Jaraíz de la Vera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y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ante</w:t>
      </w:r>
      <w:r w:rsidRPr="00EF39F0">
        <w:rPr>
          <w:rFonts w:ascii="Calibri" w:hAnsi="Calibri" w:cs="Calibri"/>
          <w:spacing w:val="-9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quien,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las</w:t>
      </w:r>
      <w:r w:rsidRPr="00EF39F0">
        <w:rPr>
          <w:rFonts w:ascii="Calibri" w:hAnsi="Calibri" w:cs="Calibri"/>
          <w:spacing w:val="-9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personas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afectadas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podrán</w:t>
      </w:r>
      <w:r w:rsidRPr="00EF39F0">
        <w:rPr>
          <w:rFonts w:ascii="Calibri" w:hAnsi="Calibri" w:cs="Calibri"/>
          <w:spacing w:val="-9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ejercer</w:t>
      </w:r>
      <w:r w:rsidRPr="00EF39F0">
        <w:rPr>
          <w:rFonts w:ascii="Calibri" w:hAnsi="Calibri" w:cs="Calibri"/>
          <w:spacing w:val="-1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los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4"/>
          <w:sz w:val="15"/>
          <w:szCs w:val="15"/>
        </w:rPr>
        <w:t>derechos de acceso, rectificación, supresión, oposición, limitación del tratamiento y portabilidad de los mismos.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4"/>
          <w:sz w:val="15"/>
          <w:szCs w:val="15"/>
        </w:rPr>
        <w:t>Así como la puesta de reclamaciones ante la autoridad de control. El tratamiento de datos queda legitimado por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obligación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legal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y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el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consentimiento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de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las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personas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interesadas.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La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presentación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de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esta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solicitud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supone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2"/>
          <w:sz w:val="15"/>
          <w:szCs w:val="15"/>
        </w:rPr>
        <w:t>una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pacing w:val="-4"/>
          <w:sz w:val="15"/>
          <w:szCs w:val="15"/>
        </w:rPr>
        <w:t>clara acción afirmativa en relación al tratamiento de los datos personales incorporados a la misma. Los datos se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comunicarán a las unidades administrativas municipales competentes en la materia relacionada con la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comunicación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realizada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y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no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podrán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ser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cedidos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a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terceros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salvo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en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los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supuestos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previstos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en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la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normativa</w:t>
      </w:r>
      <w:r w:rsidRPr="00EF39F0">
        <w:rPr>
          <w:rFonts w:ascii="Calibri" w:hAnsi="Calibri" w:cs="Calibri"/>
          <w:spacing w:val="40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vigente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sobre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protección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de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datos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de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carácter</w:t>
      </w:r>
      <w:r w:rsidRPr="00EF39F0">
        <w:rPr>
          <w:rFonts w:ascii="Calibri" w:hAnsi="Calibri" w:cs="Calibri"/>
          <w:spacing w:val="-6"/>
          <w:sz w:val="15"/>
          <w:szCs w:val="15"/>
        </w:rPr>
        <w:t xml:space="preserve"> </w:t>
      </w:r>
      <w:r w:rsidRPr="00EF39F0">
        <w:rPr>
          <w:rFonts w:ascii="Calibri" w:hAnsi="Calibri" w:cs="Calibri"/>
          <w:sz w:val="15"/>
          <w:szCs w:val="15"/>
        </w:rPr>
        <w:t>personal.</w:t>
      </w:r>
    </w:p>
    <w:p w:rsidR="005C5303" w:rsidRDefault="005C5303" w:rsidP="00571B1B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Default="006252B7" w:rsidP="00571B1B">
      <w:pPr>
        <w:spacing w:before="37" w:line="200" w:lineRule="exact"/>
        <w:rPr>
          <w:rFonts w:ascii="Calibri" w:hAnsi="Calibri" w:cs="Calibri"/>
          <w:noProof/>
          <w:sz w:val="21"/>
          <w:szCs w:val="21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367030</wp:posOffset>
                </wp:positionV>
                <wp:extent cx="5454015" cy="1089660"/>
                <wp:effectExtent l="0" t="0" r="0" b="0"/>
                <wp:wrapTopAndBottom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54015" cy="10896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51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C5303" w:rsidRPr="005C5303" w:rsidRDefault="005C5303" w:rsidP="005C5303">
                            <w:pPr>
                              <w:spacing w:line="276" w:lineRule="auto"/>
                              <w:ind w:left="124" w:right="121"/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PROGRAMA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AYUDAS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PARA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ADQUISION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LIBROS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TEXTO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 xml:space="preserve">Y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MATERIAL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ESCOLAR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PARA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EL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CURSO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ESCOLAR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2023-2024</w:t>
                            </w:r>
                          </w:p>
                          <w:p w:rsidR="005C5303" w:rsidRPr="005C5303" w:rsidRDefault="005C5303" w:rsidP="005C5303">
                            <w:pPr>
                              <w:spacing w:before="174"/>
                              <w:ind w:left="121" w:right="121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0"/>
                                <w:szCs w:val="21"/>
                              </w:rPr>
                            </w:pPr>
                            <w:r w:rsidRPr="005C5303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pacing w:val="-2"/>
                                <w:sz w:val="40"/>
                                <w:szCs w:val="21"/>
                              </w:rPr>
                              <w:t>BAREMO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" o:spid="_x0000_s1030" type="#_x0000_t202" style="position:absolute;left:0;text-align:left;margin-left:85.1pt;margin-top:28.9pt;width:429.45pt;height:85.8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" fillcolor="#bfbfbf" strokeweight=".14278mm">
                <v:path arrowok="t"/>
                <v:textbox inset="0,0,0,0">
                  <w:txbxContent>
                    <w:p w:rsidR="005C5303" w:rsidRPr="005C5303" w:rsidRDefault="005C5303" w:rsidP="005C5303">
                      <w:pPr>
                        <w:spacing w:line="276" w:lineRule="auto"/>
                        <w:ind w:left="124" w:right="121"/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PROGRAMA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AYUDAS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PARA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ADQUISION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LIBROS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TEXTO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 xml:space="preserve">Y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MATERIAL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ESCOLAR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PARA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EL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CURSO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ESCOLAR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2023-2024</w:t>
                      </w:r>
                    </w:p>
                    <w:p w:rsidR="005C5303" w:rsidRPr="005C5303" w:rsidRDefault="005C5303" w:rsidP="005C5303">
                      <w:pPr>
                        <w:spacing w:before="174"/>
                        <w:ind w:left="121" w:right="121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0"/>
                          <w:szCs w:val="21"/>
                        </w:rPr>
                      </w:pPr>
                      <w:r w:rsidRPr="005C5303">
                        <w:rPr>
                          <w:rFonts w:ascii="Calibri" w:hAnsi="Calibri" w:cs="Calibri"/>
                          <w:b/>
                          <w:bCs/>
                          <w:color w:val="000000"/>
                          <w:spacing w:val="-2"/>
                          <w:sz w:val="40"/>
                          <w:szCs w:val="21"/>
                        </w:rPr>
                        <w:t>BAREMO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C5303" w:rsidRPr="00EF39F0">
        <w:rPr>
          <w:rFonts w:ascii="Calibri" w:hAnsi="Calibri" w:cs="Calibri"/>
          <w:b/>
          <w:bCs/>
          <w:spacing w:val="-2"/>
          <w:sz w:val="28"/>
          <w:szCs w:val="28"/>
        </w:rPr>
        <w:t>ANEXO</w:t>
      </w:r>
      <w:r w:rsidR="005C5303" w:rsidRPr="00EF39F0">
        <w:rPr>
          <w:rFonts w:ascii="Calibri" w:hAnsi="Calibri" w:cs="Calibri"/>
          <w:b/>
          <w:bCs/>
          <w:spacing w:val="-5"/>
          <w:sz w:val="28"/>
          <w:szCs w:val="28"/>
        </w:rPr>
        <w:t xml:space="preserve"> </w:t>
      </w:r>
      <w:r w:rsidR="005C5303" w:rsidRPr="00EF39F0">
        <w:rPr>
          <w:rFonts w:ascii="Calibri" w:hAnsi="Calibri" w:cs="Calibri"/>
          <w:b/>
          <w:bCs/>
          <w:spacing w:val="-10"/>
          <w:sz w:val="28"/>
          <w:szCs w:val="28"/>
        </w:rPr>
        <w:t>I</w:t>
      </w:r>
      <w:r w:rsidR="005C5303">
        <w:rPr>
          <w:rFonts w:ascii="Calibri" w:hAnsi="Calibri" w:cs="Calibri"/>
          <w:b/>
          <w:bCs/>
          <w:spacing w:val="-10"/>
          <w:sz w:val="28"/>
          <w:szCs w:val="28"/>
        </w:rPr>
        <w:t>II</w:t>
      </w:r>
      <w:r w:rsidR="005C5303" w:rsidRPr="000D7EF9">
        <w:rPr>
          <w:rFonts w:ascii="Calibri" w:hAnsi="Calibri" w:cs="Calibri"/>
          <w:noProof/>
          <w:sz w:val="21"/>
          <w:szCs w:val="21"/>
        </w:rPr>
        <w:t xml:space="preserve"> </w:t>
      </w:r>
    </w:p>
    <w:p w:rsidR="005C5303" w:rsidRDefault="005C5303" w:rsidP="00571B1B">
      <w:pPr>
        <w:spacing w:before="37" w:line="200" w:lineRule="exact"/>
        <w:rPr>
          <w:rFonts w:ascii="Calibri" w:hAnsi="Calibri" w:cs="Calibri"/>
          <w:noProof/>
          <w:sz w:val="21"/>
          <w:szCs w:val="21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b/>
          <w:bCs/>
          <w:sz w:val="24"/>
          <w:szCs w:val="24"/>
        </w:rPr>
      </w:pPr>
      <w:r w:rsidRPr="005C5303">
        <w:rPr>
          <w:rFonts w:ascii="Calibri" w:hAnsi="Calibri" w:cs="Calibri"/>
          <w:b/>
          <w:bCs/>
          <w:sz w:val="24"/>
          <w:szCs w:val="24"/>
        </w:rPr>
        <w:t>PARTE A</w:t>
      </w: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  <w:r w:rsidRPr="005C5303">
        <w:rPr>
          <w:rFonts w:ascii="Calibri" w:hAnsi="Calibri" w:cs="Calibri"/>
          <w:b/>
          <w:bCs/>
          <w:sz w:val="24"/>
          <w:szCs w:val="24"/>
        </w:rPr>
        <w:t>INGRESOS MENSUALES UNIDAD FAMILIAR EN EL MOMENTO DE LA SOLICITUD</w:t>
      </w:r>
      <w:r w:rsidRPr="005C5303">
        <w:rPr>
          <w:rFonts w:ascii="Calibri" w:hAnsi="Calibri" w:cs="Calibri"/>
          <w:sz w:val="24"/>
          <w:szCs w:val="24"/>
        </w:rPr>
        <w:t xml:space="preserve"> (Máximo 5 puntos) IPREM 2.023: IPREM Mensual: 600,00 €</w:t>
      </w: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5"/>
        <w:gridCol w:w="1448"/>
      </w:tblGrid>
      <w:tr w:rsidR="005C5303">
        <w:trPr>
          <w:trHeight w:val="426"/>
        </w:trPr>
        <w:tc>
          <w:tcPr>
            <w:tcW w:w="2115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Menos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IPREM</w:t>
            </w:r>
          </w:p>
        </w:tc>
        <w:tc>
          <w:tcPr>
            <w:tcW w:w="1448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26"/>
        </w:trPr>
        <w:tc>
          <w:tcPr>
            <w:tcW w:w="2115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Entre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IPREM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Y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1,5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IPREM</w:t>
            </w:r>
          </w:p>
        </w:tc>
        <w:tc>
          <w:tcPr>
            <w:tcW w:w="1448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4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26"/>
        </w:trPr>
        <w:tc>
          <w:tcPr>
            <w:tcW w:w="2115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Entre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1,5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IPREM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y</w:t>
            </w:r>
            <w:r>
              <w:rPr>
                <w:rFonts w:ascii="Calibri" w:hAnsi="Calibri" w:cs="Calibri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IPREM</w:t>
            </w:r>
          </w:p>
        </w:tc>
        <w:tc>
          <w:tcPr>
            <w:tcW w:w="1448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26"/>
        </w:trPr>
        <w:tc>
          <w:tcPr>
            <w:tcW w:w="2115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Entre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IPREM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y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2,5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IPREM</w:t>
            </w:r>
          </w:p>
        </w:tc>
        <w:tc>
          <w:tcPr>
            <w:tcW w:w="1448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26"/>
        </w:trPr>
        <w:tc>
          <w:tcPr>
            <w:tcW w:w="2115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Entre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2,5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IPREM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y</w:t>
            </w:r>
            <w:r>
              <w:rPr>
                <w:rFonts w:ascii="Calibri" w:hAnsi="Calibri" w:cs="Calibri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IPREM</w:t>
            </w:r>
          </w:p>
        </w:tc>
        <w:tc>
          <w:tcPr>
            <w:tcW w:w="1448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26"/>
        </w:trPr>
        <w:tc>
          <w:tcPr>
            <w:tcW w:w="2115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Más</w:t>
            </w:r>
            <w:r>
              <w:rPr>
                <w:rFonts w:ascii="Calibri" w:hAnsi="Calibri" w:cs="Calibri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4"/>
                <w:sz w:val="21"/>
                <w:szCs w:val="21"/>
              </w:rPr>
              <w:t>IPREM</w:t>
            </w:r>
          </w:p>
        </w:tc>
        <w:tc>
          <w:tcPr>
            <w:tcW w:w="1448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0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</w:tbl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b/>
          <w:bCs/>
          <w:sz w:val="24"/>
          <w:szCs w:val="24"/>
        </w:rPr>
      </w:pPr>
      <w:r w:rsidRPr="005C5303">
        <w:rPr>
          <w:rFonts w:ascii="Calibri" w:hAnsi="Calibri" w:cs="Calibri"/>
          <w:b/>
          <w:bCs/>
          <w:sz w:val="24"/>
          <w:szCs w:val="24"/>
        </w:rPr>
        <w:t>PARTE B</w:t>
      </w: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  <w:r w:rsidRPr="005C5303">
        <w:rPr>
          <w:rFonts w:ascii="Calibri" w:hAnsi="Calibri" w:cs="Calibri"/>
          <w:b/>
          <w:bCs/>
          <w:sz w:val="24"/>
          <w:szCs w:val="24"/>
        </w:rPr>
        <w:t>ASPECTOS SOCIOFAMILIARES</w:t>
      </w:r>
      <w:r w:rsidRPr="005C5303">
        <w:rPr>
          <w:rFonts w:ascii="Calibri" w:hAnsi="Calibri" w:cs="Calibri"/>
          <w:sz w:val="24"/>
          <w:szCs w:val="24"/>
        </w:rPr>
        <w:t>. (Máximo 15 puntos)</w:t>
      </w: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  <w:r w:rsidRPr="005C5303">
        <w:rPr>
          <w:rFonts w:ascii="Calibri" w:hAnsi="Calibri" w:cs="Calibri"/>
          <w:sz w:val="24"/>
          <w:szCs w:val="24"/>
        </w:rPr>
        <w:t>1.- DISCAPACIDAD / DEPENDENCIA DE ALGUN MIEMBRO DE LA UNIDAD FAMILIAR</w:t>
      </w:r>
    </w:p>
    <w:tbl>
      <w:tblPr>
        <w:tblW w:w="855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8"/>
        <w:gridCol w:w="1471"/>
      </w:tblGrid>
      <w:tr w:rsidR="005C5303">
        <w:trPr>
          <w:trHeight w:val="442"/>
        </w:trPr>
        <w:tc>
          <w:tcPr>
            <w:tcW w:w="7088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Grado</w:t>
            </w:r>
            <w:r>
              <w:rPr>
                <w:rFonts w:ascii="Calibri" w:hAnsi="Calibri" w:cs="Calibri"/>
                <w:spacing w:val="-1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III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dependencia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reconocida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y/o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65%</w:t>
            </w:r>
            <w:r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>más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de</w:t>
            </w:r>
            <w:r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discapacidad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reconocida</w:t>
            </w:r>
          </w:p>
        </w:tc>
        <w:tc>
          <w:tcPr>
            <w:tcW w:w="1471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42"/>
        </w:trPr>
        <w:tc>
          <w:tcPr>
            <w:tcW w:w="7088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Grado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II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dependencia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reconocida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y/o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entre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>33%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y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64%</w:t>
            </w:r>
            <w:r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discapacidad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reconocida</w:t>
            </w:r>
          </w:p>
        </w:tc>
        <w:tc>
          <w:tcPr>
            <w:tcW w:w="1471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42"/>
        </w:trPr>
        <w:tc>
          <w:tcPr>
            <w:tcW w:w="7088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Grado I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dependencia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reconocida y/o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menos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>del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33%</w:t>
            </w:r>
            <w:r>
              <w:rPr>
                <w:rFonts w:ascii="Calibri" w:hAnsi="Calibri" w:cs="Calibri"/>
                <w:spacing w:val="-1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discapacidad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reconocida</w:t>
            </w:r>
          </w:p>
        </w:tc>
        <w:tc>
          <w:tcPr>
            <w:tcW w:w="1471" w:type="dxa"/>
            <w:shd w:val="clear" w:color="auto" w:fill="auto"/>
          </w:tcPr>
          <w:p w:rsidR="005C5303" w:rsidRDefault="005C5303">
            <w:pPr>
              <w:pStyle w:val="TableParagraph"/>
              <w:ind w:left="126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0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</w:tbl>
    <w:p w:rsid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  <w:r w:rsidRPr="005C5303">
        <w:rPr>
          <w:rFonts w:ascii="Calibri" w:hAnsi="Calibri" w:cs="Calibri"/>
          <w:sz w:val="24"/>
          <w:szCs w:val="24"/>
        </w:rPr>
        <w:t>2.- FAMILIA NUMEROSA</w:t>
      </w:r>
    </w:p>
    <w:tbl>
      <w:tblPr>
        <w:tblW w:w="857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8"/>
        <w:gridCol w:w="1484"/>
      </w:tblGrid>
      <w:tr w:rsidR="005C5303">
        <w:trPr>
          <w:trHeight w:val="420"/>
        </w:trPr>
        <w:tc>
          <w:tcPr>
            <w:tcW w:w="7088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Condición reconocida de Familia Numerosa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especial</w:t>
            </w:r>
          </w:p>
        </w:tc>
        <w:tc>
          <w:tcPr>
            <w:tcW w:w="1484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puntos.</w:t>
            </w:r>
          </w:p>
        </w:tc>
      </w:tr>
      <w:tr w:rsidR="005C5303">
        <w:trPr>
          <w:trHeight w:val="420"/>
        </w:trPr>
        <w:tc>
          <w:tcPr>
            <w:tcW w:w="7088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Condición reconocida de Familia numerosa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general</w:t>
            </w:r>
          </w:p>
        </w:tc>
        <w:tc>
          <w:tcPr>
            <w:tcW w:w="1484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</w:tbl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  <w:r w:rsidRPr="005C5303">
        <w:rPr>
          <w:rFonts w:ascii="Calibri" w:hAnsi="Calibri" w:cs="Calibri"/>
          <w:sz w:val="24"/>
          <w:szCs w:val="24"/>
        </w:rPr>
        <w:t>3.-OTRAS SITUACIONES</w:t>
      </w: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0"/>
        <w:gridCol w:w="1279"/>
      </w:tblGrid>
      <w:tr w:rsidR="005C5303">
        <w:trPr>
          <w:trHeight w:val="224"/>
        </w:trPr>
        <w:tc>
          <w:tcPr>
            <w:tcW w:w="7230" w:type="dxa"/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Familia monoparental/monomarental</w:t>
            </w:r>
          </w:p>
        </w:tc>
        <w:tc>
          <w:tcPr>
            <w:tcW w:w="1279" w:type="dxa"/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224"/>
        </w:trPr>
        <w:tc>
          <w:tcPr>
            <w:tcW w:w="7230" w:type="dxa"/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Existencia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de menor/es en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acogimiento familiar</w:t>
            </w:r>
          </w:p>
        </w:tc>
        <w:tc>
          <w:tcPr>
            <w:tcW w:w="1279" w:type="dxa"/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50"/>
        </w:trPr>
        <w:tc>
          <w:tcPr>
            <w:tcW w:w="7230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Desempleo de todos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los miembros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de la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unidad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familiar</w:t>
            </w:r>
          </w:p>
        </w:tc>
        <w:tc>
          <w:tcPr>
            <w:tcW w:w="1279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280"/>
        </w:trPr>
        <w:tc>
          <w:tcPr>
            <w:tcW w:w="7230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Victima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violencia</w:t>
            </w:r>
            <w:r>
              <w:rPr>
                <w:rFonts w:ascii="Calibri" w:hAnsi="Calibri" w:cs="Calibri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genero</w:t>
            </w:r>
          </w:p>
        </w:tc>
        <w:tc>
          <w:tcPr>
            <w:tcW w:w="1279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50"/>
        </w:trPr>
        <w:tc>
          <w:tcPr>
            <w:tcW w:w="7230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Unidad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familiar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que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se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encuentra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en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situación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exclusión social o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riesgo de estarlo</w:t>
            </w:r>
          </w:p>
        </w:tc>
        <w:tc>
          <w:tcPr>
            <w:tcW w:w="1279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676"/>
        </w:trPr>
        <w:tc>
          <w:tcPr>
            <w:tcW w:w="7230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Intervención social y/o educativa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desde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programas</w:t>
            </w:r>
            <w:r>
              <w:rPr>
                <w:rFonts w:ascii="Calibri" w:hAnsi="Calibri" w:cs="Calibri"/>
                <w:spacing w:val="-1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Servicios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Sociales</w:t>
            </w:r>
            <w:r>
              <w:rPr>
                <w:rFonts w:ascii="Calibri" w:hAnsi="Calibri" w:cs="Calibri"/>
                <w:spacing w:val="1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con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valoración de </w:t>
            </w:r>
            <w:r w:rsidR="00B9577E">
              <w:rPr>
                <w:rFonts w:ascii="Calibri" w:hAnsi="Calibri" w:cs="Calibri"/>
                <w:sz w:val="21"/>
                <w:szCs w:val="21"/>
              </w:rPr>
              <w:t>pronóstico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positivo</w:t>
            </w:r>
          </w:p>
        </w:tc>
        <w:tc>
          <w:tcPr>
            <w:tcW w:w="1279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  <w:tr w:rsidR="005C5303">
        <w:trPr>
          <w:trHeight w:val="450"/>
        </w:trPr>
        <w:tc>
          <w:tcPr>
            <w:tcW w:w="7230" w:type="dxa"/>
            <w:shd w:val="clear" w:color="auto" w:fill="auto"/>
          </w:tcPr>
          <w:p w:rsidR="005C5303" w:rsidRDefault="005C5303" w:rsidP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Otras situaciones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de riesgo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social en</w:t>
            </w:r>
            <w:r>
              <w:rPr>
                <w:rFonts w:ascii="Calibri" w:hAnsi="Calibri" w:cs="Calibri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la unidad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familiar</w:t>
            </w:r>
          </w:p>
        </w:tc>
        <w:tc>
          <w:tcPr>
            <w:tcW w:w="1279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</w:tr>
    </w:tbl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  <w:r w:rsidRPr="005C5303">
        <w:rPr>
          <w:rFonts w:ascii="Calibri" w:hAnsi="Calibri" w:cs="Calibri"/>
          <w:sz w:val="24"/>
          <w:szCs w:val="24"/>
        </w:rPr>
        <w:t>PORCENTAJE A CONCEDER SEGÚN PUNTUACIÓN EN BASE AL PRESUPUESTO PRESENTADO</w:t>
      </w: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3"/>
        <w:gridCol w:w="1145"/>
      </w:tblGrid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0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0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-4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1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a</w:t>
            </w:r>
            <w:r>
              <w:rPr>
                <w:rFonts w:ascii="Calibri" w:hAnsi="Calibri" w:cs="Calibri"/>
                <w:spacing w:val="-4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30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7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35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8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40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9</w:t>
            </w:r>
            <w:r>
              <w:rPr>
                <w:rFonts w:ascii="Calibri" w:hAnsi="Calibri" w:cs="Calibri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45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10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5"/>
                <w:sz w:val="21"/>
                <w:szCs w:val="21"/>
              </w:rPr>
              <w:t>50%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11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55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12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60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13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65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14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70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75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16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80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17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85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18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90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19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95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%</w:t>
            </w:r>
          </w:p>
        </w:tc>
      </w:tr>
      <w:tr w:rsidR="005C5303">
        <w:trPr>
          <w:trHeight w:val="246"/>
        </w:trPr>
        <w:tc>
          <w:tcPr>
            <w:tcW w:w="2063" w:type="dxa"/>
            <w:tcBorders>
              <w:righ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20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puntos</w:t>
            </w:r>
          </w:p>
        </w:tc>
        <w:tc>
          <w:tcPr>
            <w:tcW w:w="1145" w:type="dxa"/>
            <w:tcBorders>
              <w:left w:val="dashed" w:sz="4" w:space="0" w:color="000000"/>
            </w:tcBorders>
            <w:shd w:val="clear" w:color="auto" w:fill="auto"/>
          </w:tcPr>
          <w:p w:rsidR="005C5303" w:rsidRDefault="005C5303">
            <w:pPr>
              <w:pStyle w:val="TableParagraph"/>
              <w:spacing w:line="200" w:lineRule="exac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100</w:t>
            </w:r>
            <w:r>
              <w:rPr>
                <w:rFonts w:ascii="Calibri" w:hAnsi="Calibri" w:cs="Calibri"/>
                <w:spacing w:val="-6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%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1"/>
                <w:szCs w:val="21"/>
              </w:rPr>
              <w:t>*</w:t>
            </w:r>
          </w:p>
        </w:tc>
      </w:tr>
    </w:tbl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24"/>
          <w:szCs w:val="24"/>
        </w:rPr>
      </w:pPr>
      <w:r w:rsidRPr="005C5303">
        <w:rPr>
          <w:rFonts w:ascii="Calibri" w:hAnsi="Calibri" w:cs="Calibri"/>
          <w:sz w:val="24"/>
          <w:szCs w:val="24"/>
        </w:rPr>
        <w:t>* Con un máximo de 80 euros por menor</w:t>
      </w: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Pr="005C5303" w:rsidRDefault="005C5303" w:rsidP="005C5303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Default="005C5303" w:rsidP="005C5303">
      <w:pPr>
        <w:spacing w:before="37" w:line="200" w:lineRule="exact"/>
        <w:rPr>
          <w:rFonts w:ascii="Calibri" w:hAnsi="Calibri" w:cs="Calibri"/>
          <w:b/>
          <w:bCs/>
          <w:spacing w:val="-2"/>
          <w:sz w:val="28"/>
          <w:szCs w:val="28"/>
        </w:rPr>
      </w:pPr>
    </w:p>
    <w:p w:rsidR="005C5303" w:rsidRDefault="005C5303" w:rsidP="005C5303">
      <w:pPr>
        <w:spacing w:before="37" w:line="200" w:lineRule="exact"/>
        <w:rPr>
          <w:rFonts w:ascii="Calibri" w:hAnsi="Calibri" w:cs="Calibri"/>
          <w:b/>
          <w:bCs/>
          <w:spacing w:val="-2"/>
          <w:sz w:val="28"/>
          <w:szCs w:val="28"/>
        </w:rPr>
      </w:pPr>
    </w:p>
    <w:p w:rsidR="005C5303" w:rsidRDefault="005C5303" w:rsidP="005C5303">
      <w:pPr>
        <w:spacing w:before="37" w:line="200" w:lineRule="exact"/>
        <w:rPr>
          <w:rFonts w:ascii="Calibri" w:hAnsi="Calibri" w:cs="Calibri"/>
          <w:b/>
          <w:bCs/>
          <w:spacing w:val="-2"/>
          <w:sz w:val="28"/>
          <w:szCs w:val="28"/>
        </w:rPr>
      </w:pPr>
    </w:p>
    <w:p w:rsidR="005C5303" w:rsidRDefault="006252B7" w:rsidP="005C5303">
      <w:pPr>
        <w:spacing w:before="37" w:line="200" w:lineRule="exact"/>
        <w:rPr>
          <w:rFonts w:ascii="Calibri" w:hAnsi="Calibri" w:cs="Calibri"/>
          <w:noProof/>
          <w:sz w:val="21"/>
          <w:szCs w:val="21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367030</wp:posOffset>
                </wp:positionV>
                <wp:extent cx="5454015" cy="1089660"/>
                <wp:effectExtent l="0" t="0" r="0" b="0"/>
                <wp:wrapTopAndBottom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54015" cy="10896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51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C5303" w:rsidRPr="005C5303" w:rsidRDefault="005C5303" w:rsidP="005C5303">
                            <w:pPr>
                              <w:spacing w:line="276" w:lineRule="auto"/>
                              <w:ind w:left="124" w:right="121"/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PROGRAMA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AYUDAS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PARA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ADQUISION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LIBROS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DE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TEXTO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 xml:space="preserve">Y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MATERIAL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ESCOLAR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PARA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EL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CURSO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ESCOLAR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303">
                              <w:rPr>
                                <w:rFonts w:ascii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2023-2024</w:t>
                            </w:r>
                          </w:p>
                          <w:p w:rsidR="005C5303" w:rsidRPr="005C5303" w:rsidRDefault="005C5303" w:rsidP="005C5303">
                            <w:pPr>
                              <w:spacing w:before="174"/>
                              <w:ind w:left="121" w:right="121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0"/>
                                <w:szCs w:val="21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pacing w:val="-2"/>
                                <w:sz w:val="40"/>
                                <w:szCs w:val="21"/>
                              </w:rPr>
                              <w:t>JUSTIFICACIÓN DE LA SUBVENCIÓN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3" o:spid="_x0000_s1031" type="#_x0000_t202" style="position:absolute;left:0;text-align:left;margin-left:85.1pt;margin-top:28.9pt;width:429.45pt;height:85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" fillcolor="#bfbfbf" strokeweight=".14278mm">
                <v:path arrowok="t"/>
                <v:textbox inset="0,0,0,0">
                  <w:txbxContent>
                    <w:p w:rsidR="005C5303" w:rsidRPr="005C5303" w:rsidRDefault="005C5303" w:rsidP="005C5303">
                      <w:pPr>
                        <w:spacing w:line="276" w:lineRule="auto"/>
                        <w:ind w:left="124" w:right="121"/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PROGRAMA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AYUDAS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PARA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ADQUISION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LIBROS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DE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>TEXTO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8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6"/>
                          <w:sz w:val="28"/>
                          <w:szCs w:val="28"/>
                        </w:rPr>
                        <w:t xml:space="preserve">Y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MATERIAL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ESCOLAR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PARA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EL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6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CURSO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ESCOLAR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pacing w:val="-15"/>
                          <w:sz w:val="28"/>
                          <w:szCs w:val="28"/>
                        </w:rPr>
                        <w:t xml:space="preserve"> </w:t>
                      </w:r>
                      <w:r w:rsidRPr="005C5303">
                        <w:rPr>
                          <w:rFonts w:ascii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2023-2024</w:t>
                      </w:r>
                    </w:p>
                    <w:p w:rsidR="005C5303" w:rsidRPr="005C5303" w:rsidRDefault="005C5303" w:rsidP="005C5303">
                      <w:pPr>
                        <w:spacing w:before="174"/>
                        <w:ind w:left="121" w:right="121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0"/>
                          <w:szCs w:val="21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pacing w:val="-2"/>
                          <w:sz w:val="40"/>
                          <w:szCs w:val="21"/>
                        </w:rPr>
                        <w:t>JUSTIFICACIÓN DE LA SUBVENCIÓN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C5303" w:rsidRPr="00EF39F0">
        <w:rPr>
          <w:rFonts w:ascii="Calibri" w:hAnsi="Calibri" w:cs="Calibri"/>
          <w:b/>
          <w:bCs/>
          <w:spacing w:val="-2"/>
          <w:sz w:val="28"/>
          <w:szCs w:val="28"/>
        </w:rPr>
        <w:t>ANEXO</w:t>
      </w:r>
      <w:r w:rsidR="005C5303" w:rsidRPr="00EF39F0">
        <w:rPr>
          <w:rFonts w:ascii="Calibri" w:hAnsi="Calibri" w:cs="Calibri"/>
          <w:b/>
          <w:bCs/>
          <w:spacing w:val="-5"/>
          <w:sz w:val="28"/>
          <w:szCs w:val="28"/>
        </w:rPr>
        <w:t xml:space="preserve"> </w:t>
      </w:r>
      <w:r w:rsidR="005C5303" w:rsidRPr="00EF39F0">
        <w:rPr>
          <w:rFonts w:ascii="Calibri" w:hAnsi="Calibri" w:cs="Calibri"/>
          <w:b/>
          <w:bCs/>
          <w:spacing w:val="-10"/>
          <w:sz w:val="28"/>
          <w:szCs w:val="28"/>
        </w:rPr>
        <w:t>I</w:t>
      </w:r>
      <w:r w:rsidR="005C5303">
        <w:rPr>
          <w:rFonts w:ascii="Calibri" w:hAnsi="Calibri" w:cs="Calibri"/>
          <w:b/>
          <w:bCs/>
          <w:spacing w:val="-10"/>
          <w:sz w:val="28"/>
          <w:szCs w:val="28"/>
        </w:rPr>
        <w:t>V</w:t>
      </w:r>
    </w:p>
    <w:p w:rsidR="005C5303" w:rsidRDefault="005C5303" w:rsidP="00571B1B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tbl>
      <w:tblPr>
        <w:tblW w:w="859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7"/>
        <w:gridCol w:w="1243"/>
        <w:gridCol w:w="686"/>
        <w:gridCol w:w="902"/>
        <w:gridCol w:w="3076"/>
      </w:tblGrid>
      <w:tr w:rsidR="005C5303">
        <w:trPr>
          <w:trHeight w:val="432"/>
        </w:trPr>
        <w:tc>
          <w:tcPr>
            <w:tcW w:w="8594" w:type="dxa"/>
            <w:gridSpan w:val="5"/>
            <w:shd w:val="clear" w:color="auto" w:fill="D9D9D9"/>
          </w:tcPr>
          <w:p w:rsidR="005C5303" w:rsidRDefault="005C5303">
            <w:pPr>
              <w:pStyle w:val="TableParagraph"/>
              <w:rPr>
                <w:rFonts w:ascii="Calibri" w:hAnsi="Calibri" w:cs="Calibri"/>
                <w:b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pacing w:val="-2"/>
                <w:sz w:val="21"/>
                <w:szCs w:val="21"/>
              </w:rPr>
              <w:t>DATOS DE LA PEROSONA BENEFICIARIA:</w:t>
            </w:r>
          </w:p>
        </w:tc>
      </w:tr>
      <w:tr w:rsidR="005C5303">
        <w:trPr>
          <w:trHeight w:val="432"/>
        </w:trPr>
        <w:tc>
          <w:tcPr>
            <w:tcW w:w="8594" w:type="dxa"/>
            <w:gridSpan w:val="5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NOMBRE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Y</w:t>
            </w:r>
            <w:r>
              <w:rPr>
                <w:rFonts w:ascii="Calibri" w:hAnsi="Calibri" w:cs="Calibri"/>
                <w:spacing w:val="-4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APELLIDOS:</w:t>
            </w:r>
          </w:p>
        </w:tc>
      </w:tr>
      <w:tr w:rsidR="005C5303">
        <w:trPr>
          <w:trHeight w:val="432"/>
        </w:trPr>
        <w:tc>
          <w:tcPr>
            <w:tcW w:w="3930" w:type="dxa"/>
            <w:gridSpan w:val="2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D.N:I.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/</w:t>
            </w:r>
            <w:r>
              <w:rPr>
                <w:rFonts w:ascii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N.I:E.:</w:t>
            </w:r>
          </w:p>
        </w:tc>
        <w:tc>
          <w:tcPr>
            <w:tcW w:w="4663" w:type="dxa"/>
            <w:gridSpan w:val="3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FECHA</w:t>
            </w:r>
            <w:r>
              <w:rPr>
                <w:rFonts w:ascii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z w:val="21"/>
                <w:szCs w:val="21"/>
              </w:rPr>
              <w:t>DE</w:t>
            </w:r>
            <w:r>
              <w:rPr>
                <w:rFonts w:ascii="Calibri" w:hAnsi="Calibri" w:cs="Calibri"/>
                <w:spacing w:val="-9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NACIMIENTO:</w:t>
            </w:r>
          </w:p>
        </w:tc>
      </w:tr>
      <w:tr w:rsidR="005C5303">
        <w:trPr>
          <w:trHeight w:val="432"/>
        </w:trPr>
        <w:tc>
          <w:tcPr>
            <w:tcW w:w="8594" w:type="dxa"/>
            <w:gridSpan w:val="5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DOMICILIO:</w:t>
            </w:r>
          </w:p>
        </w:tc>
      </w:tr>
      <w:tr w:rsidR="005C5303">
        <w:trPr>
          <w:trHeight w:val="432"/>
        </w:trPr>
        <w:tc>
          <w:tcPr>
            <w:tcW w:w="2687" w:type="dxa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MUNICIPIO:</w:t>
            </w:r>
          </w:p>
        </w:tc>
        <w:tc>
          <w:tcPr>
            <w:tcW w:w="2831" w:type="dxa"/>
            <w:gridSpan w:val="3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PROVINCIA:</w:t>
            </w:r>
          </w:p>
        </w:tc>
        <w:tc>
          <w:tcPr>
            <w:tcW w:w="3075" w:type="dxa"/>
            <w:shd w:val="clear" w:color="auto" w:fill="auto"/>
          </w:tcPr>
          <w:p w:rsidR="005C5303" w:rsidRDefault="005C5303">
            <w:pPr>
              <w:pStyle w:val="TableParagraph"/>
              <w:ind w:left="88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CODIGO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POSTAL:</w:t>
            </w:r>
          </w:p>
        </w:tc>
      </w:tr>
      <w:tr w:rsidR="005C5303">
        <w:trPr>
          <w:trHeight w:val="432"/>
        </w:trPr>
        <w:tc>
          <w:tcPr>
            <w:tcW w:w="4616" w:type="dxa"/>
            <w:gridSpan w:val="3"/>
            <w:shd w:val="clear" w:color="auto" w:fill="auto"/>
          </w:tcPr>
          <w:p w:rsidR="005C5303" w:rsidRDefault="005C5303">
            <w:pPr>
              <w:pStyle w:val="TableParagraph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E-</w:t>
            </w:r>
            <w:r>
              <w:rPr>
                <w:rFonts w:ascii="Calibri" w:hAnsi="Calibri" w:cs="Calibri"/>
                <w:spacing w:val="-5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1"/>
                <w:szCs w:val="21"/>
              </w:rPr>
              <w:t>MAIL:</w:t>
            </w:r>
          </w:p>
        </w:tc>
        <w:tc>
          <w:tcPr>
            <w:tcW w:w="3977" w:type="dxa"/>
            <w:gridSpan w:val="2"/>
            <w:shd w:val="clear" w:color="auto" w:fill="auto"/>
          </w:tcPr>
          <w:p w:rsidR="005C5303" w:rsidRDefault="005C5303">
            <w:pPr>
              <w:pStyle w:val="TableParagraph"/>
              <w:ind w:left="87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pacing w:val="-2"/>
                <w:sz w:val="21"/>
                <w:szCs w:val="21"/>
              </w:rPr>
              <w:t>TELEFONO:</w:t>
            </w:r>
          </w:p>
        </w:tc>
      </w:tr>
    </w:tbl>
    <w:p w:rsidR="005C5303" w:rsidRDefault="005C5303" w:rsidP="00571B1B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Default="005C5303" w:rsidP="00571B1B">
      <w:pPr>
        <w:spacing w:before="37" w:line="200" w:lineRule="exact"/>
        <w:rPr>
          <w:rFonts w:ascii="Calibri" w:hAnsi="Calibri" w:cs="Calibri"/>
          <w:sz w:val="15"/>
          <w:szCs w:val="15"/>
        </w:rPr>
      </w:pPr>
    </w:p>
    <w:p w:rsidR="005C5303" w:rsidRPr="000D7EF9" w:rsidRDefault="005C5303" w:rsidP="005C5303">
      <w:pPr>
        <w:spacing w:before="65"/>
        <w:ind w:right="-1"/>
        <w:rPr>
          <w:rFonts w:ascii="Calibri" w:hAnsi="Calibri" w:cs="Calibri"/>
          <w:b/>
          <w:sz w:val="21"/>
          <w:szCs w:val="21"/>
        </w:rPr>
      </w:pPr>
      <w:r w:rsidRPr="000D7EF9">
        <w:rPr>
          <w:rFonts w:ascii="Calibri" w:hAnsi="Calibri" w:cs="Calibri"/>
          <w:b/>
          <w:spacing w:val="-6"/>
          <w:sz w:val="21"/>
          <w:szCs w:val="21"/>
        </w:rPr>
        <w:t>DOCUMENTACIÓN</w:t>
      </w:r>
      <w:r w:rsidRPr="000D7EF9">
        <w:rPr>
          <w:rFonts w:ascii="Calibri" w:hAnsi="Calibri" w:cs="Calibri"/>
          <w:b/>
          <w:spacing w:val="2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6"/>
          <w:sz w:val="21"/>
          <w:szCs w:val="21"/>
        </w:rPr>
        <w:t>A</w:t>
      </w:r>
      <w:r w:rsidRPr="000D7EF9">
        <w:rPr>
          <w:rFonts w:ascii="Calibri" w:hAnsi="Calibri" w:cs="Calibri"/>
          <w:b/>
          <w:spacing w:val="2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pacing w:val="-6"/>
          <w:sz w:val="21"/>
          <w:szCs w:val="21"/>
        </w:rPr>
        <w:t>PRESENTAR:</w:t>
      </w:r>
    </w:p>
    <w:p w:rsidR="005C5303" w:rsidRPr="000D7EF9" w:rsidRDefault="005C5303" w:rsidP="005C5303">
      <w:pPr>
        <w:pStyle w:val="Textoindependiente"/>
        <w:spacing w:before="8"/>
        <w:ind w:right="-1"/>
        <w:rPr>
          <w:rFonts w:ascii="Calibri" w:hAnsi="Calibri" w:cs="Calibri"/>
          <w:b/>
          <w:sz w:val="21"/>
          <w:szCs w:val="21"/>
        </w:rPr>
      </w:pPr>
    </w:p>
    <w:p w:rsidR="005C5303" w:rsidRPr="000D7EF9" w:rsidRDefault="005C5303" w:rsidP="005C5303">
      <w:pPr>
        <w:pStyle w:val="Textoindependiente"/>
        <w:spacing w:line="283" w:lineRule="auto"/>
        <w:ind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1.-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facturas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originales</w:t>
      </w:r>
      <w:r w:rsidRPr="000D7EF9">
        <w:rPr>
          <w:rFonts w:ascii="Calibri" w:hAnsi="Calibri" w:cs="Calibri"/>
          <w:b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y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los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documentos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pago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mismas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del</w:t>
      </w:r>
      <w:r w:rsidRPr="000D7EF9">
        <w:rPr>
          <w:rFonts w:ascii="Calibri" w:hAnsi="Calibri" w:cs="Calibri"/>
          <w:spacing w:val="-5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material escolar adquirido y que han sido fueran motivo de la ejecución de la subvención.</w:t>
      </w:r>
    </w:p>
    <w:p w:rsidR="005C5303" w:rsidRPr="000D7EF9" w:rsidRDefault="005C5303" w:rsidP="005C5303">
      <w:pPr>
        <w:spacing w:before="2" w:line="283" w:lineRule="auto"/>
        <w:ind w:right="-1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b/>
          <w:sz w:val="21"/>
          <w:szCs w:val="21"/>
        </w:rPr>
        <w:t>2.- Certificado</w:t>
      </w:r>
      <w:r w:rsidRPr="000D7EF9">
        <w:rPr>
          <w:rFonts w:ascii="Calibri" w:hAnsi="Calibri" w:cs="Calibri"/>
          <w:b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del número de</w:t>
      </w:r>
      <w:r w:rsidRPr="000D7EF9">
        <w:rPr>
          <w:rFonts w:ascii="Calibri" w:hAnsi="Calibri" w:cs="Calibri"/>
          <w:b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b/>
          <w:sz w:val="21"/>
          <w:szCs w:val="21"/>
        </w:rPr>
        <w:t>cuenta bancaria</w:t>
      </w:r>
      <w:r w:rsidRPr="000D7EF9">
        <w:rPr>
          <w:rFonts w:ascii="Calibri" w:hAnsi="Calibri" w:cs="Calibri"/>
          <w:b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cuyo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titular será la persona solicitante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emitido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por</w:t>
      </w:r>
      <w:r w:rsidRPr="000D7EF9">
        <w:rPr>
          <w:rFonts w:ascii="Calibri" w:hAnsi="Calibri" w:cs="Calibri"/>
          <w:spacing w:val="-1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</w:rPr>
        <w:t>la entidad financiera para el ingreso de la subvención.</w:t>
      </w:r>
    </w:p>
    <w:p w:rsidR="005C5303" w:rsidRPr="000D7EF9" w:rsidRDefault="005C5303" w:rsidP="005C5303">
      <w:pPr>
        <w:pStyle w:val="Textoindependiente"/>
        <w:spacing w:before="8"/>
        <w:rPr>
          <w:rFonts w:ascii="Calibri" w:hAnsi="Calibri" w:cs="Calibri"/>
          <w:sz w:val="21"/>
          <w:szCs w:val="21"/>
        </w:rPr>
      </w:pPr>
    </w:p>
    <w:p w:rsidR="005C5303" w:rsidRPr="000D7EF9" w:rsidRDefault="005C5303" w:rsidP="005C5303">
      <w:pPr>
        <w:tabs>
          <w:tab w:val="left" w:pos="1882"/>
          <w:tab w:val="left" w:leader="underscore" w:pos="4141"/>
        </w:tabs>
        <w:ind w:left="627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4"/>
          <w:sz w:val="21"/>
          <w:szCs w:val="21"/>
        </w:rPr>
        <w:t>En Jaraíz de la Vera a_____</w:t>
      </w:r>
      <w:r w:rsidRPr="000D7EF9">
        <w:rPr>
          <w:rFonts w:ascii="Calibri" w:hAnsi="Calibri" w:cs="Calibri"/>
          <w:spacing w:val="-5"/>
          <w:sz w:val="21"/>
          <w:szCs w:val="21"/>
        </w:rPr>
        <w:t>de</w:t>
      </w:r>
      <w:r w:rsidRPr="000D7EF9">
        <w:rPr>
          <w:rFonts w:ascii="Calibri" w:hAnsi="Calibri" w:cs="Calibri"/>
          <w:sz w:val="21"/>
          <w:szCs w:val="21"/>
        </w:rPr>
        <w:tab/>
        <w:t>de</w:t>
      </w:r>
      <w:r w:rsidRPr="000D7EF9">
        <w:rPr>
          <w:rFonts w:ascii="Calibri" w:hAnsi="Calibri" w:cs="Calibri"/>
          <w:spacing w:val="25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2"/>
          <w:sz w:val="21"/>
          <w:szCs w:val="21"/>
        </w:rPr>
        <w:t>2.023</w:t>
      </w:r>
    </w:p>
    <w:p w:rsidR="005C5303" w:rsidRPr="000D7EF9" w:rsidRDefault="005C5303" w:rsidP="005C5303">
      <w:pPr>
        <w:pStyle w:val="Textoindependiente"/>
        <w:spacing w:before="1"/>
        <w:rPr>
          <w:rFonts w:ascii="Calibri" w:hAnsi="Calibri" w:cs="Calibri"/>
          <w:sz w:val="21"/>
          <w:szCs w:val="21"/>
        </w:rPr>
      </w:pPr>
    </w:p>
    <w:p w:rsidR="005C5303" w:rsidRPr="000D7EF9" w:rsidRDefault="005C5303" w:rsidP="005C5303">
      <w:pPr>
        <w:spacing w:before="1"/>
        <w:ind w:left="626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pacing w:val="-6"/>
          <w:sz w:val="21"/>
          <w:szCs w:val="21"/>
        </w:rPr>
        <w:t>EL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SOLICITANTE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O</w:t>
      </w:r>
      <w:r w:rsidRPr="000D7EF9">
        <w:rPr>
          <w:rFonts w:ascii="Calibri" w:hAnsi="Calibri" w:cs="Calibri"/>
          <w:spacing w:val="7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REPRESENTANTE</w:t>
      </w:r>
      <w:r w:rsidRPr="000D7EF9">
        <w:rPr>
          <w:rFonts w:ascii="Calibri" w:hAnsi="Calibri" w:cs="Calibri"/>
          <w:spacing w:val="6"/>
          <w:sz w:val="21"/>
          <w:szCs w:val="21"/>
        </w:rPr>
        <w:t xml:space="preserve"> </w:t>
      </w:r>
      <w:r w:rsidRPr="000D7EF9">
        <w:rPr>
          <w:rFonts w:ascii="Calibri" w:hAnsi="Calibri" w:cs="Calibri"/>
          <w:spacing w:val="-6"/>
          <w:sz w:val="21"/>
          <w:szCs w:val="21"/>
        </w:rPr>
        <w:t>LEGAL</w:t>
      </w:r>
    </w:p>
    <w:p w:rsidR="005C5303" w:rsidRPr="000D7EF9" w:rsidRDefault="005C5303" w:rsidP="005C5303">
      <w:pPr>
        <w:pStyle w:val="Textoindependiente"/>
        <w:rPr>
          <w:rFonts w:ascii="Calibri" w:hAnsi="Calibri" w:cs="Calibri"/>
          <w:sz w:val="21"/>
          <w:szCs w:val="21"/>
        </w:rPr>
      </w:pPr>
    </w:p>
    <w:p w:rsidR="005C5303" w:rsidRPr="000D7EF9" w:rsidRDefault="005C5303" w:rsidP="005C5303">
      <w:pPr>
        <w:pStyle w:val="Textoindependiente"/>
        <w:rPr>
          <w:rFonts w:ascii="Calibri" w:hAnsi="Calibri" w:cs="Calibri"/>
          <w:sz w:val="21"/>
          <w:szCs w:val="21"/>
        </w:rPr>
      </w:pPr>
    </w:p>
    <w:p w:rsidR="005C5303" w:rsidRPr="000D7EF9" w:rsidRDefault="005C5303" w:rsidP="005C5303">
      <w:pPr>
        <w:pStyle w:val="Textoindependiente"/>
        <w:spacing w:before="3"/>
        <w:rPr>
          <w:rFonts w:ascii="Calibri" w:hAnsi="Calibri" w:cs="Calibri"/>
          <w:sz w:val="21"/>
          <w:szCs w:val="21"/>
        </w:rPr>
      </w:pPr>
    </w:p>
    <w:p w:rsidR="005C5303" w:rsidRPr="005C5303" w:rsidRDefault="005C5303" w:rsidP="005C5303">
      <w:pPr>
        <w:tabs>
          <w:tab w:val="left" w:pos="3154"/>
        </w:tabs>
        <w:ind w:left="659"/>
        <w:jc w:val="center"/>
        <w:rPr>
          <w:rFonts w:ascii="Calibri" w:hAnsi="Calibri" w:cs="Calibri"/>
          <w:sz w:val="21"/>
          <w:szCs w:val="21"/>
        </w:rPr>
      </w:pPr>
      <w:r w:rsidRPr="000D7EF9">
        <w:rPr>
          <w:rFonts w:ascii="Calibri" w:hAnsi="Calibri" w:cs="Calibri"/>
          <w:sz w:val="21"/>
          <w:szCs w:val="21"/>
        </w:rPr>
        <w:t>Fdo.:</w:t>
      </w:r>
      <w:r w:rsidRPr="000D7EF9">
        <w:rPr>
          <w:rFonts w:ascii="Calibri" w:hAnsi="Calibri" w:cs="Calibri"/>
          <w:spacing w:val="-6"/>
          <w:sz w:val="21"/>
          <w:szCs w:val="21"/>
        </w:rPr>
        <w:t xml:space="preserve"> </w:t>
      </w:r>
      <w:r w:rsidRPr="000D7EF9">
        <w:rPr>
          <w:rFonts w:ascii="Calibri" w:hAnsi="Calibri" w:cs="Calibri"/>
          <w:sz w:val="21"/>
          <w:szCs w:val="21"/>
          <w:u w:val="single"/>
        </w:rPr>
        <w:tab/>
      </w:r>
    </w:p>
    <w:sectPr w:rsidR="005C5303" w:rsidRPr="005C5303" w:rsidSect="001927DF">
      <w:headerReference w:type="default" r:id="rId8"/>
      <w:footerReference w:type="default" r:id="rId9"/>
      <w:pgSz w:w="11906" w:h="16838" w:code="9"/>
      <w:pgMar w:top="1936" w:right="1701" w:bottom="993" w:left="1701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B41" w:rsidRDefault="00137B41">
      <w:r>
        <w:separator/>
      </w:r>
    </w:p>
  </w:endnote>
  <w:endnote w:type="continuationSeparator" w:id="0">
    <w:p w:rsidR="00137B41" w:rsidRDefault="00137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liss-Regular">
    <w:altName w:val="Franklin Gothic Medium Cond"/>
    <w:charset w:val="00"/>
    <w:family w:val="auto"/>
    <w:pitch w:val="variable"/>
    <w:sig w:usb0="80000027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MT">
    <w:altName w:val="Klee One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NewPSMT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8B5" w:rsidRDefault="003678B5">
    <w:pPr>
      <w:pStyle w:val="Textoindependiente"/>
      <w:pBdr>
        <w:top w:val="single" w:sz="4" w:space="5" w:color="000000"/>
      </w:pBdr>
      <w:jc w:val="center"/>
      <w:rPr>
        <w:sz w:val="16"/>
      </w:rPr>
    </w:pPr>
    <w:r>
      <w:rPr>
        <w:b/>
      </w:rPr>
      <w:t>Ayuntamiento de Jaraíz de la Vera,</w:t>
    </w:r>
  </w:p>
  <w:p w:rsidR="003678B5" w:rsidRDefault="003678B5">
    <w:pPr>
      <w:pStyle w:val="Textoindependiente"/>
      <w:jc w:val="center"/>
    </w:pPr>
    <w:r>
      <w:rPr>
        <w:sz w:val="16"/>
      </w:rPr>
      <w:t>Plaza Mayor, 1, Jaraíz de la Vera, CIF P1010700A, 10400 Cáceres. Tfno. 927460024. Fax: 927460008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B41" w:rsidRDefault="00137B41">
      <w:r>
        <w:separator/>
      </w:r>
    </w:p>
  </w:footnote>
  <w:footnote w:type="continuationSeparator" w:id="0">
    <w:p w:rsidR="00137B41" w:rsidRDefault="00137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8B5" w:rsidRPr="003B3511" w:rsidRDefault="006252B7">
    <w:pPr>
      <w:pStyle w:val="Header4"/>
    </w:pPr>
    <w:r>
      <w:rPr>
        <w:noProof/>
        <w:lang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3359785</wp:posOffset>
          </wp:positionH>
          <wp:positionV relativeFrom="paragraph">
            <wp:posOffset>0</wp:posOffset>
          </wp:positionV>
          <wp:extent cx="2047875" cy="819150"/>
          <wp:effectExtent l="0" t="0" r="0" b="0"/>
          <wp:wrapNone/>
          <wp:docPr id="1" name="Imagen 1" descr="safaric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faric 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09A1">
      <w:rPr>
        <w:noProof/>
        <w:lang w:eastAsia="es-ES"/>
      </w:rPr>
      <w:drawing>
        <wp:inline distT="0" distB="0" distL="0" distR="0">
          <wp:extent cx="409575" cy="69532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678B5">
      <w:t xml:space="preserve"> </w:t>
    </w:r>
  </w:p>
  <w:p w:rsidR="003678B5" w:rsidRPr="003B3511" w:rsidRDefault="003678B5" w:rsidP="003B3511">
    <w:pPr>
      <w:pStyle w:val="Header2"/>
      <w:pBdr>
        <w:bottom w:val="single" w:sz="4" w:space="0" w:color="000000"/>
      </w:pBdr>
      <w:jc w:val="center"/>
      <w:rPr>
        <w:sz w:val="32"/>
        <w:szCs w:val="32"/>
      </w:rPr>
    </w:pPr>
    <w:r w:rsidRPr="003B3511">
      <w:rPr>
        <w:b/>
        <w:bCs/>
        <w:sz w:val="32"/>
        <w:szCs w:val="32"/>
      </w:rPr>
      <w:t>Ayuntamiento de Jaraíz de la Vera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E0431"/>
    <w:multiLevelType w:val="hybridMultilevel"/>
    <w:tmpl w:val="FCB65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F70D3"/>
    <w:multiLevelType w:val="hybridMultilevel"/>
    <w:tmpl w:val="405A240E"/>
    <w:lvl w:ilvl="0" w:tplc="9DEAA7A8">
      <w:numFmt w:val="bullet"/>
      <w:lvlText w:val="-"/>
      <w:lvlJc w:val="left"/>
      <w:pPr>
        <w:ind w:left="2225" w:hanging="8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5"/>
        <w:sz w:val="17"/>
        <w:szCs w:val="17"/>
        <w:lang w:val="es-ES" w:eastAsia="en-US" w:bidi="ar-SA"/>
      </w:rPr>
    </w:lvl>
    <w:lvl w:ilvl="1" w:tplc="6B14627E">
      <w:numFmt w:val="bullet"/>
      <w:lvlText w:val="•"/>
      <w:lvlJc w:val="left"/>
      <w:pPr>
        <w:ind w:left="3114" w:hanging="87"/>
      </w:pPr>
      <w:rPr>
        <w:rFonts w:hint="default"/>
        <w:lang w:val="es-ES" w:eastAsia="en-US" w:bidi="ar-SA"/>
      </w:rPr>
    </w:lvl>
    <w:lvl w:ilvl="2" w:tplc="16B09EEA">
      <w:numFmt w:val="bullet"/>
      <w:lvlText w:val="•"/>
      <w:lvlJc w:val="left"/>
      <w:pPr>
        <w:ind w:left="4009" w:hanging="87"/>
      </w:pPr>
      <w:rPr>
        <w:rFonts w:hint="default"/>
        <w:lang w:val="es-ES" w:eastAsia="en-US" w:bidi="ar-SA"/>
      </w:rPr>
    </w:lvl>
    <w:lvl w:ilvl="3" w:tplc="2026CFFA">
      <w:numFmt w:val="bullet"/>
      <w:lvlText w:val="•"/>
      <w:lvlJc w:val="left"/>
      <w:pPr>
        <w:ind w:left="4903" w:hanging="87"/>
      </w:pPr>
      <w:rPr>
        <w:rFonts w:hint="default"/>
        <w:lang w:val="es-ES" w:eastAsia="en-US" w:bidi="ar-SA"/>
      </w:rPr>
    </w:lvl>
    <w:lvl w:ilvl="4" w:tplc="2004C506">
      <w:numFmt w:val="bullet"/>
      <w:lvlText w:val="•"/>
      <w:lvlJc w:val="left"/>
      <w:pPr>
        <w:ind w:left="5798" w:hanging="87"/>
      </w:pPr>
      <w:rPr>
        <w:rFonts w:hint="default"/>
        <w:lang w:val="es-ES" w:eastAsia="en-US" w:bidi="ar-SA"/>
      </w:rPr>
    </w:lvl>
    <w:lvl w:ilvl="5" w:tplc="205250B2">
      <w:numFmt w:val="bullet"/>
      <w:lvlText w:val="•"/>
      <w:lvlJc w:val="left"/>
      <w:pPr>
        <w:ind w:left="6692" w:hanging="87"/>
      </w:pPr>
      <w:rPr>
        <w:rFonts w:hint="default"/>
        <w:lang w:val="es-ES" w:eastAsia="en-US" w:bidi="ar-SA"/>
      </w:rPr>
    </w:lvl>
    <w:lvl w:ilvl="6" w:tplc="34A8743A">
      <w:numFmt w:val="bullet"/>
      <w:lvlText w:val="•"/>
      <w:lvlJc w:val="left"/>
      <w:pPr>
        <w:ind w:left="7587" w:hanging="87"/>
      </w:pPr>
      <w:rPr>
        <w:rFonts w:hint="default"/>
        <w:lang w:val="es-ES" w:eastAsia="en-US" w:bidi="ar-SA"/>
      </w:rPr>
    </w:lvl>
    <w:lvl w:ilvl="7" w:tplc="526ECDC0">
      <w:numFmt w:val="bullet"/>
      <w:lvlText w:val="•"/>
      <w:lvlJc w:val="left"/>
      <w:pPr>
        <w:ind w:left="8481" w:hanging="87"/>
      </w:pPr>
      <w:rPr>
        <w:rFonts w:hint="default"/>
        <w:lang w:val="es-ES" w:eastAsia="en-US" w:bidi="ar-SA"/>
      </w:rPr>
    </w:lvl>
    <w:lvl w:ilvl="8" w:tplc="C90084F6">
      <w:numFmt w:val="bullet"/>
      <w:lvlText w:val="•"/>
      <w:lvlJc w:val="left"/>
      <w:pPr>
        <w:ind w:left="9376" w:hanging="87"/>
      </w:pPr>
      <w:rPr>
        <w:rFonts w:hint="default"/>
        <w:lang w:val="es-ES" w:eastAsia="en-US" w:bidi="ar-SA"/>
      </w:rPr>
    </w:lvl>
  </w:abstractNum>
  <w:abstractNum w:abstractNumId="2" w15:restartNumberingAfterBreak="0">
    <w:nsid w:val="108C034A"/>
    <w:multiLevelType w:val="hybridMultilevel"/>
    <w:tmpl w:val="994EB3CC"/>
    <w:lvl w:ilvl="0" w:tplc="34AAADF6">
      <w:start w:val="1"/>
      <w:numFmt w:val="lowerLetter"/>
      <w:lvlText w:val="%1)"/>
      <w:lvlJc w:val="left"/>
      <w:pPr>
        <w:ind w:left="3099" w:hanging="292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18"/>
        <w:szCs w:val="18"/>
        <w:lang w:val="es-ES" w:eastAsia="en-US" w:bidi="ar-SA"/>
      </w:rPr>
    </w:lvl>
    <w:lvl w:ilvl="1" w:tplc="260AC830">
      <w:numFmt w:val="bullet"/>
      <w:lvlText w:val="o"/>
      <w:lvlJc w:val="left"/>
      <w:pPr>
        <w:ind w:left="3385" w:hanging="29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8"/>
        <w:sz w:val="18"/>
        <w:szCs w:val="18"/>
        <w:lang w:val="es-ES" w:eastAsia="en-US" w:bidi="ar-SA"/>
      </w:rPr>
    </w:lvl>
    <w:lvl w:ilvl="2" w:tplc="7FCE74A6">
      <w:numFmt w:val="bullet"/>
      <w:lvlText w:val="•"/>
      <w:lvlJc w:val="left"/>
      <w:pPr>
        <w:ind w:left="4245" w:hanging="290"/>
      </w:pPr>
      <w:rPr>
        <w:rFonts w:hint="default"/>
        <w:lang w:val="es-ES" w:eastAsia="en-US" w:bidi="ar-SA"/>
      </w:rPr>
    </w:lvl>
    <w:lvl w:ilvl="3" w:tplc="6FACB59C">
      <w:numFmt w:val="bullet"/>
      <w:lvlText w:val="•"/>
      <w:lvlJc w:val="left"/>
      <w:pPr>
        <w:ind w:left="5110" w:hanging="290"/>
      </w:pPr>
      <w:rPr>
        <w:rFonts w:hint="default"/>
        <w:lang w:val="es-ES" w:eastAsia="en-US" w:bidi="ar-SA"/>
      </w:rPr>
    </w:lvl>
    <w:lvl w:ilvl="4" w:tplc="B6428BA8">
      <w:numFmt w:val="bullet"/>
      <w:lvlText w:val="•"/>
      <w:lvlJc w:val="left"/>
      <w:pPr>
        <w:ind w:left="5975" w:hanging="290"/>
      </w:pPr>
      <w:rPr>
        <w:rFonts w:hint="default"/>
        <w:lang w:val="es-ES" w:eastAsia="en-US" w:bidi="ar-SA"/>
      </w:rPr>
    </w:lvl>
    <w:lvl w:ilvl="5" w:tplc="325408B8">
      <w:numFmt w:val="bullet"/>
      <w:lvlText w:val="•"/>
      <w:lvlJc w:val="left"/>
      <w:pPr>
        <w:ind w:left="6840" w:hanging="290"/>
      </w:pPr>
      <w:rPr>
        <w:rFonts w:hint="default"/>
        <w:lang w:val="es-ES" w:eastAsia="en-US" w:bidi="ar-SA"/>
      </w:rPr>
    </w:lvl>
    <w:lvl w:ilvl="6" w:tplc="B9AA3DE4">
      <w:numFmt w:val="bullet"/>
      <w:lvlText w:val="•"/>
      <w:lvlJc w:val="left"/>
      <w:pPr>
        <w:ind w:left="7705" w:hanging="290"/>
      </w:pPr>
      <w:rPr>
        <w:rFonts w:hint="default"/>
        <w:lang w:val="es-ES" w:eastAsia="en-US" w:bidi="ar-SA"/>
      </w:rPr>
    </w:lvl>
    <w:lvl w:ilvl="7" w:tplc="A88EDA8C">
      <w:numFmt w:val="bullet"/>
      <w:lvlText w:val="•"/>
      <w:lvlJc w:val="left"/>
      <w:pPr>
        <w:ind w:left="8570" w:hanging="290"/>
      </w:pPr>
      <w:rPr>
        <w:rFonts w:hint="default"/>
        <w:lang w:val="es-ES" w:eastAsia="en-US" w:bidi="ar-SA"/>
      </w:rPr>
    </w:lvl>
    <w:lvl w:ilvl="8" w:tplc="DA0811C6">
      <w:numFmt w:val="bullet"/>
      <w:lvlText w:val="•"/>
      <w:lvlJc w:val="left"/>
      <w:pPr>
        <w:ind w:left="9435" w:hanging="290"/>
      </w:pPr>
      <w:rPr>
        <w:rFonts w:hint="default"/>
        <w:lang w:val="es-ES" w:eastAsia="en-US" w:bidi="ar-SA"/>
      </w:rPr>
    </w:lvl>
  </w:abstractNum>
  <w:abstractNum w:abstractNumId="3" w15:restartNumberingAfterBreak="0">
    <w:nsid w:val="14621D97"/>
    <w:multiLevelType w:val="hybridMultilevel"/>
    <w:tmpl w:val="1CB6C2AE"/>
    <w:lvl w:ilvl="0" w:tplc="0140442E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6725F"/>
    <w:multiLevelType w:val="hybridMultilevel"/>
    <w:tmpl w:val="EEF8542E"/>
    <w:lvl w:ilvl="0" w:tplc="3208DE66">
      <w:start w:val="10"/>
      <w:numFmt w:val="bullet"/>
      <w:lvlText w:val="-"/>
      <w:lvlJc w:val="left"/>
      <w:pPr>
        <w:ind w:left="720" w:hanging="360"/>
      </w:pPr>
      <w:rPr>
        <w:rFonts w:ascii="Bliss-Regular" w:eastAsia="Times New Roman" w:hAnsi="Bliss-Regular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A01C0"/>
    <w:multiLevelType w:val="hybridMultilevel"/>
    <w:tmpl w:val="074086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4669C"/>
    <w:multiLevelType w:val="hybridMultilevel"/>
    <w:tmpl w:val="810AC432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CB327F1"/>
    <w:multiLevelType w:val="hybridMultilevel"/>
    <w:tmpl w:val="2B8AB398"/>
    <w:lvl w:ilvl="0" w:tplc="3208DE66">
      <w:start w:val="10"/>
      <w:numFmt w:val="bullet"/>
      <w:lvlText w:val="-"/>
      <w:lvlJc w:val="left"/>
      <w:pPr>
        <w:ind w:left="1080" w:hanging="360"/>
      </w:pPr>
      <w:rPr>
        <w:rFonts w:ascii="Bliss-Regular" w:eastAsia="Times New Roman" w:hAnsi="Bliss-Regular" w:cs="Times New Roman" w:hint="default"/>
      </w:rPr>
    </w:lvl>
    <w:lvl w:ilvl="1" w:tplc="5A224538">
      <w:numFmt w:val="bullet"/>
      <w:lvlText w:val=""/>
      <w:lvlJc w:val="left"/>
      <w:pPr>
        <w:ind w:left="1800" w:hanging="360"/>
      </w:pPr>
      <w:rPr>
        <w:rFonts w:ascii="Arial" w:eastAsia="Lucida Sans Unicode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164C8B"/>
    <w:multiLevelType w:val="hybridMultilevel"/>
    <w:tmpl w:val="1254A584"/>
    <w:lvl w:ilvl="0" w:tplc="C890C452">
      <w:start w:val="1"/>
      <w:numFmt w:val="bullet"/>
      <w:lvlText w:val="-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B67E9F"/>
    <w:multiLevelType w:val="hybridMultilevel"/>
    <w:tmpl w:val="6E4843DA"/>
    <w:lvl w:ilvl="0" w:tplc="3C0E6EF6">
      <w:numFmt w:val="bullet"/>
      <w:lvlText w:val="·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A3701"/>
    <w:multiLevelType w:val="hybridMultilevel"/>
    <w:tmpl w:val="C95EB9E8"/>
    <w:lvl w:ilvl="0" w:tplc="839A0A18">
      <w:start w:val="7"/>
      <w:numFmt w:val="lowerLetter"/>
      <w:lvlText w:val="%1)"/>
      <w:lvlJc w:val="left"/>
      <w:pPr>
        <w:ind w:left="2516" w:hanging="1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18"/>
        <w:szCs w:val="18"/>
        <w:lang w:val="es-ES" w:eastAsia="en-US" w:bidi="ar-SA"/>
      </w:rPr>
    </w:lvl>
    <w:lvl w:ilvl="1" w:tplc="8A845254">
      <w:numFmt w:val="bullet"/>
      <w:lvlText w:val="•"/>
      <w:lvlJc w:val="left"/>
      <w:pPr>
        <w:ind w:left="3384" w:hanging="184"/>
      </w:pPr>
      <w:rPr>
        <w:rFonts w:hint="default"/>
        <w:lang w:val="es-ES" w:eastAsia="en-US" w:bidi="ar-SA"/>
      </w:rPr>
    </w:lvl>
    <w:lvl w:ilvl="2" w:tplc="FAFAE496">
      <w:numFmt w:val="bullet"/>
      <w:lvlText w:val="•"/>
      <w:lvlJc w:val="left"/>
      <w:pPr>
        <w:ind w:left="4249" w:hanging="184"/>
      </w:pPr>
      <w:rPr>
        <w:rFonts w:hint="default"/>
        <w:lang w:val="es-ES" w:eastAsia="en-US" w:bidi="ar-SA"/>
      </w:rPr>
    </w:lvl>
    <w:lvl w:ilvl="3" w:tplc="FCA6F1D4">
      <w:numFmt w:val="bullet"/>
      <w:lvlText w:val="•"/>
      <w:lvlJc w:val="left"/>
      <w:pPr>
        <w:ind w:left="5113" w:hanging="184"/>
      </w:pPr>
      <w:rPr>
        <w:rFonts w:hint="default"/>
        <w:lang w:val="es-ES" w:eastAsia="en-US" w:bidi="ar-SA"/>
      </w:rPr>
    </w:lvl>
    <w:lvl w:ilvl="4" w:tplc="F7D8A65C">
      <w:numFmt w:val="bullet"/>
      <w:lvlText w:val="•"/>
      <w:lvlJc w:val="left"/>
      <w:pPr>
        <w:ind w:left="5978" w:hanging="184"/>
      </w:pPr>
      <w:rPr>
        <w:rFonts w:hint="default"/>
        <w:lang w:val="es-ES" w:eastAsia="en-US" w:bidi="ar-SA"/>
      </w:rPr>
    </w:lvl>
    <w:lvl w:ilvl="5" w:tplc="A9B62AAA">
      <w:numFmt w:val="bullet"/>
      <w:lvlText w:val="•"/>
      <w:lvlJc w:val="left"/>
      <w:pPr>
        <w:ind w:left="6842" w:hanging="184"/>
      </w:pPr>
      <w:rPr>
        <w:rFonts w:hint="default"/>
        <w:lang w:val="es-ES" w:eastAsia="en-US" w:bidi="ar-SA"/>
      </w:rPr>
    </w:lvl>
    <w:lvl w:ilvl="6" w:tplc="026C5B6C">
      <w:numFmt w:val="bullet"/>
      <w:lvlText w:val="•"/>
      <w:lvlJc w:val="left"/>
      <w:pPr>
        <w:ind w:left="7707" w:hanging="184"/>
      </w:pPr>
      <w:rPr>
        <w:rFonts w:hint="default"/>
        <w:lang w:val="es-ES" w:eastAsia="en-US" w:bidi="ar-SA"/>
      </w:rPr>
    </w:lvl>
    <w:lvl w:ilvl="7" w:tplc="B976578E">
      <w:numFmt w:val="bullet"/>
      <w:lvlText w:val="•"/>
      <w:lvlJc w:val="left"/>
      <w:pPr>
        <w:ind w:left="8571" w:hanging="184"/>
      </w:pPr>
      <w:rPr>
        <w:rFonts w:hint="default"/>
        <w:lang w:val="es-ES" w:eastAsia="en-US" w:bidi="ar-SA"/>
      </w:rPr>
    </w:lvl>
    <w:lvl w:ilvl="8" w:tplc="721E6D10">
      <w:numFmt w:val="bullet"/>
      <w:lvlText w:val="•"/>
      <w:lvlJc w:val="left"/>
      <w:pPr>
        <w:ind w:left="9436" w:hanging="184"/>
      </w:pPr>
      <w:rPr>
        <w:rFonts w:hint="default"/>
        <w:lang w:val="es-ES" w:eastAsia="en-US" w:bidi="ar-SA"/>
      </w:rPr>
    </w:lvl>
  </w:abstractNum>
  <w:abstractNum w:abstractNumId="11" w15:restartNumberingAfterBreak="0">
    <w:nsid w:val="39EB3823"/>
    <w:multiLevelType w:val="hybridMultilevel"/>
    <w:tmpl w:val="5718C558"/>
    <w:lvl w:ilvl="0" w:tplc="3208DE66">
      <w:start w:val="10"/>
      <w:numFmt w:val="bullet"/>
      <w:lvlText w:val="-"/>
      <w:lvlJc w:val="left"/>
      <w:pPr>
        <w:ind w:left="720" w:hanging="360"/>
      </w:pPr>
      <w:rPr>
        <w:rFonts w:ascii="Bliss-Regular" w:eastAsia="Times New Roman" w:hAnsi="Bliss-Regular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A3597"/>
    <w:multiLevelType w:val="hybridMultilevel"/>
    <w:tmpl w:val="559CC68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433ED"/>
    <w:multiLevelType w:val="hybridMultilevel"/>
    <w:tmpl w:val="B6E4EA4E"/>
    <w:lvl w:ilvl="0" w:tplc="27F41AF6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137540"/>
    <w:multiLevelType w:val="hybridMultilevel"/>
    <w:tmpl w:val="F440F692"/>
    <w:lvl w:ilvl="0" w:tplc="3208DE66">
      <w:start w:val="10"/>
      <w:numFmt w:val="bullet"/>
      <w:lvlText w:val="-"/>
      <w:lvlJc w:val="left"/>
      <w:pPr>
        <w:ind w:left="720" w:hanging="360"/>
      </w:pPr>
      <w:rPr>
        <w:rFonts w:ascii="Bliss-Regular" w:eastAsia="Times New Roman" w:hAnsi="Bliss-Regular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9B427C"/>
    <w:multiLevelType w:val="hybridMultilevel"/>
    <w:tmpl w:val="A770F9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3216D"/>
    <w:multiLevelType w:val="hybridMultilevel"/>
    <w:tmpl w:val="DE3C53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D4ADB"/>
    <w:multiLevelType w:val="hybridMultilevel"/>
    <w:tmpl w:val="AC548352"/>
    <w:lvl w:ilvl="0" w:tplc="40F8C4EA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81521C"/>
    <w:multiLevelType w:val="hybridMultilevel"/>
    <w:tmpl w:val="E5DEF28C"/>
    <w:lvl w:ilvl="0" w:tplc="3208DE66">
      <w:start w:val="10"/>
      <w:numFmt w:val="bullet"/>
      <w:lvlText w:val="-"/>
      <w:lvlJc w:val="left"/>
      <w:pPr>
        <w:ind w:left="1287" w:hanging="360"/>
      </w:pPr>
      <w:rPr>
        <w:rFonts w:ascii="Bliss-Regular" w:eastAsia="Times New Roman" w:hAnsi="Bliss-Regular" w:cs="Times New Roman" w:hint="default"/>
      </w:rPr>
    </w:lvl>
    <w:lvl w:ilvl="1" w:tplc="A0F6807A">
      <w:numFmt w:val="bullet"/>
      <w:lvlText w:val=""/>
      <w:lvlJc w:val="left"/>
      <w:pPr>
        <w:ind w:left="2007" w:hanging="360"/>
      </w:pPr>
      <w:rPr>
        <w:rFonts w:ascii="Arial" w:eastAsia="Lucida Sans Unicode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6BB3959"/>
    <w:multiLevelType w:val="hybridMultilevel"/>
    <w:tmpl w:val="86C266C6"/>
    <w:lvl w:ilvl="0" w:tplc="3208DE66">
      <w:start w:val="10"/>
      <w:numFmt w:val="bullet"/>
      <w:lvlText w:val="-"/>
      <w:lvlJc w:val="left"/>
      <w:pPr>
        <w:ind w:left="720" w:hanging="360"/>
      </w:pPr>
      <w:rPr>
        <w:rFonts w:ascii="Bliss-Regular" w:eastAsia="Times New Roman" w:hAnsi="Bliss-Regular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8F60A4"/>
    <w:multiLevelType w:val="hybridMultilevel"/>
    <w:tmpl w:val="9F20F908"/>
    <w:lvl w:ilvl="0" w:tplc="4D7CE66E">
      <w:start w:val="9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AE6C3D"/>
    <w:multiLevelType w:val="hybridMultilevel"/>
    <w:tmpl w:val="6AE2BD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20"/>
  </w:num>
  <w:num w:numId="4">
    <w:abstractNumId w:val="7"/>
  </w:num>
  <w:num w:numId="5">
    <w:abstractNumId w:val="18"/>
  </w:num>
  <w:num w:numId="6">
    <w:abstractNumId w:val="19"/>
  </w:num>
  <w:num w:numId="7">
    <w:abstractNumId w:val="11"/>
  </w:num>
  <w:num w:numId="8">
    <w:abstractNumId w:val="8"/>
  </w:num>
  <w:num w:numId="9">
    <w:abstractNumId w:val="5"/>
  </w:num>
  <w:num w:numId="10">
    <w:abstractNumId w:val="6"/>
  </w:num>
  <w:num w:numId="11">
    <w:abstractNumId w:val="0"/>
  </w:num>
  <w:num w:numId="12">
    <w:abstractNumId w:val="4"/>
  </w:num>
  <w:num w:numId="13">
    <w:abstractNumId w:val="17"/>
  </w:num>
  <w:num w:numId="14">
    <w:abstractNumId w:val="13"/>
  </w:num>
  <w:num w:numId="15">
    <w:abstractNumId w:val="16"/>
  </w:num>
  <w:num w:numId="16">
    <w:abstractNumId w:val="12"/>
  </w:num>
  <w:num w:numId="17">
    <w:abstractNumId w:val="3"/>
  </w:num>
  <w:num w:numId="18">
    <w:abstractNumId w:val="15"/>
  </w:num>
  <w:num w:numId="19">
    <w:abstractNumId w:val="21"/>
  </w:num>
  <w:num w:numId="20">
    <w:abstractNumId w:val="10"/>
  </w:num>
  <w:num w:numId="21">
    <w:abstractNumId w:val="2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376"/>
    <w:rsid w:val="0004188F"/>
    <w:rsid w:val="00063A27"/>
    <w:rsid w:val="000712B2"/>
    <w:rsid w:val="000A7F21"/>
    <w:rsid w:val="000C06F8"/>
    <w:rsid w:val="000C7DFB"/>
    <w:rsid w:val="000E1767"/>
    <w:rsid w:val="000E439A"/>
    <w:rsid w:val="001106A3"/>
    <w:rsid w:val="00137B41"/>
    <w:rsid w:val="00181C5F"/>
    <w:rsid w:val="00185451"/>
    <w:rsid w:val="00185559"/>
    <w:rsid w:val="001927DF"/>
    <w:rsid w:val="001A09E2"/>
    <w:rsid w:val="001A769F"/>
    <w:rsid w:val="001C6F9B"/>
    <w:rsid w:val="001E0A3F"/>
    <w:rsid w:val="00221F2F"/>
    <w:rsid w:val="00224FA1"/>
    <w:rsid w:val="002629A7"/>
    <w:rsid w:val="00263AD9"/>
    <w:rsid w:val="00273634"/>
    <w:rsid w:val="00274329"/>
    <w:rsid w:val="002A5B20"/>
    <w:rsid w:val="00354B8A"/>
    <w:rsid w:val="00357278"/>
    <w:rsid w:val="003678B5"/>
    <w:rsid w:val="0038306D"/>
    <w:rsid w:val="00383CF2"/>
    <w:rsid w:val="00384772"/>
    <w:rsid w:val="003908EE"/>
    <w:rsid w:val="003B3511"/>
    <w:rsid w:val="003B3BE6"/>
    <w:rsid w:val="003B7529"/>
    <w:rsid w:val="003D124D"/>
    <w:rsid w:val="00401D65"/>
    <w:rsid w:val="00421C52"/>
    <w:rsid w:val="00456788"/>
    <w:rsid w:val="0046773E"/>
    <w:rsid w:val="00471C57"/>
    <w:rsid w:val="004E70CB"/>
    <w:rsid w:val="004F09F8"/>
    <w:rsid w:val="00562A87"/>
    <w:rsid w:val="00571376"/>
    <w:rsid w:val="00571B1B"/>
    <w:rsid w:val="00586976"/>
    <w:rsid w:val="00597D04"/>
    <w:rsid w:val="005C5303"/>
    <w:rsid w:val="005D5B77"/>
    <w:rsid w:val="005E06E4"/>
    <w:rsid w:val="006252B7"/>
    <w:rsid w:val="00683C5F"/>
    <w:rsid w:val="006B4C91"/>
    <w:rsid w:val="006C7132"/>
    <w:rsid w:val="006E3991"/>
    <w:rsid w:val="00701B76"/>
    <w:rsid w:val="00705354"/>
    <w:rsid w:val="007730FC"/>
    <w:rsid w:val="007909A1"/>
    <w:rsid w:val="007D3CAF"/>
    <w:rsid w:val="00826383"/>
    <w:rsid w:val="008270CB"/>
    <w:rsid w:val="00842D4E"/>
    <w:rsid w:val="008531F9"/>
    <w:rsid w:val="00862096"/>
    <w:rsid w:val="0095077E"/>
    <w:rsid w:val="00971B33"/>
    <w:rsid w:val="00996A28"/>
    <w:rsid w:val="00A13954"/>
    <w:rsid w:val="00A224C7"/>
    <w:rsid w:val="00A46532"/>
    <w:rsid w:val="00A9376F"/>
    <w:rsid w:val="00B57D1F"/>
    <w:rsid w:val="00B9577E"/>
    <w:rsid w:val="00BB2D76"/>
    <w:rsid w:val="00BC361E"/>
    <w:rsid w:val="00BD5BA8"/>
    <w:rsid w:val="00BE21ED"/>
    <w:rsid w:val="00C00334"/>
    <w:rsid w:val="00C34C76"/>
    <w:rsid w:val="00C44A61"/>
    <w:rsid w:val="00CA27CE"/>
    <w:rsid w:val="00D32DFE"/>
    <w:rsid w:val="00D95A3C"/>
    <w:rsid w:val="00DD605F"/>
    <w:rsid w:val="00DF436B"/>
    <w:rsid w:val="00E15E21"/>
    <w:rsid w:val="00E52F05"/>
    <w:rsid w:val="00E82765"/>
    <w:rsid w:val="00EC6CD1"/>
    <w:rsid w:val="00F43A9B"/>
    <w:rsid w:val="00F7622D"/>
    <w:rsid w:val="00F77C26"/>
    <w:rsid w:val="00F847FD"/>
    <w:rsid w:val="00F953B9"/>
    <w:rsid w:val="00FB01F0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9B9BBD-73BC-4FD2-A6D0-BBEA153B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376"/>
    <w:pPr>
      <w:spacing w:after="200"/>
      <w:jc w:val="both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571B1B"/>
    <w:pPr>
      <w:widowControl w:val="0"/>
      <w:autoSpaceDE w:val="0"/>
      <w:autoSpaceDN w:val="0"/>
      <w:spacing w:after="0"/>
      <w:ind w:left="2225"/>
      <w:jc w:val="left"/>
      <w:outlineLvl w:val="0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rsid w:val="00401D6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Textoindependiente">
    <w:name w:val="Body Text"/>
    <w:basedOn w:val="Normal"/>
    <w:link w:val="TextoindependienteCar"/>
    <w:uiPriority w:val="99"/>
    <w:rsid w:val="00401D65"/>
    <w:pPr>
      <w:spacing w:after="120"/>
    </w:pPr>
    <w:rPr>
      <w:lang w:val="x-none"/>
    </w:rPr>
  </w:style>
  <w:style w:type="character" w:customStyle="1" w:styleId="TextoindependienteCar">
    <w:name w:val="Texto independiente Car"/>
    <w:link w:val="Textoindependiente"/>
    <w:uiPriority w:val="99"/>
    <w:semiHidden/>
    <w:rsid w:val="00F65CA0"/>
    <w:rPr>
      <w:sz w:val="22"/>
      <w:szCs w:val="22"/>
      <w:lang w:eastAsia="en-US"/>
    </w:rPr>
  </w:style>
  <w:style w:type="paragraph" w:styleId="Lista">
    <w:name w:val="List"/>
    <w:basedOn w:val="Textoindependiente"/>
    <w:uiPriority w:val="99"/>
    <w:rsid w:val="00401D65"/>
    <w:rPr>
      <w:rFonts w:cs="Tahoma"/>
    </w:rPr>
  </w:style>
  <w:style w:type="paragraph" w:customStyle="1" w:styleId="Epgrafe1">
    <w:name w:val="Epígrafe1"/>
    <w:basedOn w:val="Normal"/>
    <w:qFormat/>
    <w:rsid w:val="00401D6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rsid w:val="00401D65"/>
    <w:pPr>
      <w:suppressLineNumbers/>
    </w:pPr>
    <w:rPr>
      <w:rFonts w:cs="Tahoma"/>
    </w:rPr>
  </w:style>
  <w:style w:type="paragraph" w:customStyle="1" w:styleId="Header1">
    <w:name w:val="Header1"/>
    <w:basedOn w:val="Normal"/>
    <w:rsid w:val="00401D65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401D65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401D65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401D65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401D65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401D65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401D65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401D65"/>
    <w:pPr>
      <w:suppressLineNumbers/>
    </w:pPr>
  </w:style>
  <w:style w:type="paragraph" w:customStyle="1" w:styleId="TableHeading">
    <w:name w:val="Table Heading"/>
    <w:basedOn w:val="TableContents"/>
    <w:rsid w:val="00401D65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rsid w:val="00401D65"/>
    <w:pPr>
      <w:suppressLineNumbers/>
      <w:tabs>
        <w:tab w:val="center" w:pos="5386"/>
        <w:tab w:val="right" w:pos="10772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semiHidden/>
    <w:rsid w:val="00F65CA0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rsid w:val="00401D65"/>
    <w:pPr>
      <w:suppressLineNumbers/>
      <w:tabs>
        <w:tab w:val="center" w:pos="5386"/>
        <w:tab w:val="right" w:pos="10772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semiHidden/>
    <w:rsid w:val="00F65CA0"/>
    <w:rPr>
      <w:sz w:val="22"/>
      <w:szCs w:val="22"/>
      <w:lang w:eastAsia="en-US"/>
    </w:rPr>
  </w:style>
  <w:style w:type="character" w:styleId="Hipervnculo">
    <w:name w:val="Hyperlink"/>
    <w:uiPriority w:val="99"/>
    <w:rsid w:val="00571376"/>
    <w:rPr>
      <w:color w:val="0000FF"/>
      <w:u w:val="single"/>
    </w:rPr>
  </w:style>
  <w:style w:type="table" w:customStyle="1" w:styleId="GridTable4Accent2">
    <w:name w:val="Grid Table 4 Accent 2"/>
    <w:basedOn w:val="Tablanormal"/>
    <w:uiPriority w:val="49"/>
    <w:rsid w:val="00571376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BE4D5"/>
      </w:tcPr>
    </w:tblStylePr>
    <w:tblStylePr w:type="band1Horz">
      <w:rPr>
        <w:rFonts w:cs="Times New Roman"/>
      </w:rPr>
      <w:tblPr/>
      <w:tcPr>
        <w:shd w:val="clear" w:color="auto" w:fill="FBE4D5"/>
      </w:tcPr>
    </w:tblStylePr>
  </w:style>
  <w:style w:type="paragraph" w:styleId="Prrafodelista">
    <w:name w:val="List Paragraph"/>
    <w:basedOn w:val="Normal"/>
    <w:uiPriority w:val="1"/>
    <w:qFormat/>
    <w:rsid w:val="00586976"/>
    <w:pPr>
      <w:widowControl w:val="0"/>
      <w:suppressAutoHyphens/>
      <w:spacing w:after="0"/>
      <w:ind w:left="708"/>
      <w:jc w:val="left"/>
    </w:pPr>
    <w:rPr>
      <w:rFonts w:ascii="Arial" w:eastAsia="Lucida Sans Unicode" w:hAnsi="Arial"/>
      <w:kern w:val="1"/>
      <w:szCs w:val="24"/>
      <w:lang/>
    </w:rPr>
  </w:style>
  <w:style w:type="paragraph" w:styleId="NormalWeb">
    <w:name w:val="Normal (Web)"/>
    <w:basedOn w:val="Normal"/>
    <w:uiPriority w:val="99"/>
    <w:unhideWhenUsed/>
    <w:rsid w:val="004E70CB"/>
    <w:pPr>
      <w:spacing w:before="100" w:beforeAutospacing="1" w:after="100" w:afterAutospacing="1"/>
      <w:jc w:val="left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7D1F"/>
    <w:pPr>
      <w:spacing w:after="0"/>
    </w:pPr>
    <w:rPr>
      <w:rFonts w:ascii="Segoe UI" w:hAnsi="Segoe UI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B57D1F"/>
    <w:rPr>
      <w:rFonts w:ascii="Segoe UI" w:hAnsi="Segoe UI" w:cs="Segoe UI"/>
      <w:sz w:val="18"/>
      <w:szCs w:val="18"/>
      <w:lang w:eastAsia="en-US"/>
    </w:rPr>
  </w:style>
  <w:style w:type="character" w:customStyle="1" w:styleId="lrzxr">
    <w:name w:val="lrzxr"/>
    <w:rsid w:val="001A09E2"/>
  </w:style>
  <w:style w:type="character" w:customStyle="1" w:styleId="Ttulo1Car">
    <w:name w:val="Título 1 Car"/>
    <w:link w:val="Ttulo1"/>
    <w:uiPriority w:val="9"/>
    <w:rsid w:val="00571B1B"/>
    <w:rPr>
      <w:rFonts w:ascii="Calibri" w:eastAsia="Calibri" w:hAnsi="Calibri" w:cs="Calibri"/>
      <w:b/>
      <w:bCs/>
      <w:sz w:val="18"/>
      <w:szCs w:val="1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71B1B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71B1B"/>
    <w:pPr>
      <w:widowControl w:val="0"/>
      <w:autoSpaceDE w:val="0"/>
      <w:autoSpaceDN w:val="0"/>
      <w:spacing w:before="4" w:after="0"/>
      <w:ind w:left="86"/>
      <w:jc w:val="left"/>
    </w:pPr>
    <w:rPr>
      <w:rFonts w:ascii="Helvetica" w:eastAsia="Helvetica" w:hAnsi="Helvetica" w:cs="Helveti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1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esktop\PLANTILLA%20AYUNTAMIENTO%20GESTION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2DFF0-1EDE-4D03-B44C-C88CD2000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PLANTILLA%20AYUNTAMIENTO%20GESTIONA.dot</Template>
  <TotalTime>0</TotalTime>
  <Pages>3</Pages>
  <Words>5430</Words>
  <Characters>29867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Jaraíz de la Vera, a 12 de junio de 2017</vt:lpstr>
    </vt:vector>
  </TitlesOfParts>
  <Company/>
  <LinksUpToDate>false</LinksUpToDate>
  <CharactersWithSpaces>35227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Jaraíz de la Vera, a 12 de junio de 2017</dc:title>
  <dc:subject/>
  <dc:creator>pc</dc:creator>
  <cp:keywords/>
  <dc:description/>
  <cp:lastModifiedBy>ELENA</cp:lastModifiedBy>
  <cp:revision>2</cp:revision>
  <cp:lastPrinted>2023-09-04T10:27:00Z</cp:lastPrinted>
  <dcterms:created xsi:type="dcterms:W3CDTF">2023-09-27T07:35:00Z</dcterms:created>
  <dcterms:modified xsi:type="dcterms:W3CDTF">2023-09-27T07:35:00Z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