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CC1" w:rsidRPr="00813CC1" w:rsidRDefault="00813CC1" w:rsidP="00813CC1">
      <w:pPr>
        <w:pStyle w:val="Textindependent2"/>
        <w:jc w:val="center"/>
        <w:rPr>
          <w:b/>
          <w:sz w:val="22"/>
          <w:szCs w:val="22"/>
        </w:rPr>
      </w:pPr>
      <w:r w:rsidRPr="00813CC1">
        <w:rPr>
          <w:b/>
          <w:sz w:val="22"/>
          <w:szCs w:val="22"/>
        </w:rPr>
        <w:t>BASES REGULADORES PER A LA CONCESSIÓ EN RÈGIM DE CONCURRÈNCIA COMPETITIVA PER ALS AJUTS MUNICIPALS PER A LA CONSERVACIÓ I LA REHABILITACIÓ DE LES FAÇANES I DE CONCURRÈNCIA NO COMPETITIVA  PER A ACTUACIONS DE MILLORA D’ACCESSIBILITAT</w:t>
      </w:r>
    </w:p>
    <w:p w:rsidR="00370071" w:rsidRDefault="00370071" w:rsidP="00813CC1">
      <w:pPr>
        <w:pStyle w:val="Textindependent2"/>
        <w:rPr>
          <w:sz w:val="22"/>
          <w:szCs w:val="22"/>
        </w:rPr>
      </w:pPr>
    </w:p>
    <w:p w:rsidR="00813CC1" w:rsidRPr="00813CC1" w:rsidRDefault="00813CC1" w:rsidP="00813CC1">
      <w:pPr>
        <w:pStyle w:val="Textindependent2"/>
        <w:rPr>
          <w:sz w:val="22"/>
          <w:szCs w:val="22"/>
        </w:rPr>
      </w:pPr>
    </w:p>
    <w:p w:rsidR="00813CC1" w:rsidRDefault="00813CC1" w:rsidP="00813CC1">
      <w:pPr>
        <w:pStyle w:val="Textindependent2"/>
        <w:rPr>
          <w:b/>
          <w:sz w:val="22"/>
          <w:szCs w:val="22"/>
        </w:rPr>
      </w:pPr>
      <w:r w:rsidRPr="00813CC1">
        <w:rPr>
          <w:b/>
          <w:sz w:val="22"/>
          <w:szCs w:val="22"/>
        </w:rPr>
        <w:t>1.- OBJECTE</w:t>
      </w:r>
    </w:p>
    <w:p w:rsidR="00146BD1" w:rsidRPr="00813CC1" w:rsidRDefault="00146BD1" w:rsidP="00813CC1">
      <w:pPr>
        <w:pStyle w:val="Textindependent2"/>
        <w:rPr>
          <w:b/>
          <w:sz w:val="22"/>
          <w:szCs w:val="22"/>
        </w:rPr>
      </w:pPr>
    </w:p>
    <w:p w:rsidR="00146BD1" w:rsidRDefault="00813CC1" w:rsidP="00813CC1">
      <w:pPr>
        <w:pStyle w:val="Textindependent2"/>
        <w:rPr>
          <w:sz w:val="22"/>
          <w:szCs w:val="22"/>
        </w:rPr>
      </w:pPr>
      <w:r w:rsidRPr="00813CC1">
        <w:rPr>
          <w:sz w:val="22"/>
          <w:szCs w:val="22"/>
        </w:rPr>
        <w:t xml:space="preserve">L'Ajuntament de Sant Pere de Ribes s’ha fixat </w:t>
      </w:r>
      <w:r w:rsidR="00146BD1">
        <w:rPr>
          <w:sz w:val="22"/>
          <w:szCs w:val="22"/>
        </w:rPr>
        <w:t>un doble objectiu:</w:t>
      </w:r>
    </w:p>
    <w:p w:rsidR="00146BD1" w:rsidRDefault="00146BD1" w:rsidP="00813CC1">
      <w:pPr>
        <w:pStyle w:val="Textindependent2"/>
        <w:rPr>
          <w:sz w:val="22"/>
          <w:szCs w:val="22"/>
        </w:rPr>
      </w:pPr>
    </w:p>
    <w:p w:rsidR="00813CC1" w:rsidRDefault="00146BD1" w:rsidP="00146BD1">
      <w:pPr>
        <w:pStyle w:val="Textindependent2"/>
        <w:numPr>
          <w:ilvl w:val="0"/>
          <w:numId w:val="5"/>
        </w:numPr>
        <w:rPr>
          <w:sz w:val="22"/>
          <w:szCs w:val="22"/>
        </w:rPr>
      </w:pPr>
      <w:r>
        <w:rPr>
          <w:sz w:val="22"/>
          <w:szCs w:val="22"/>
        </w:rPr>
        <w:t>C</w:t>
      </w:r>
      <w:r w:rsidR="00813CC1" w:rsidRPr="00813CC1">
        <w:rPr>
          <w:sz w:val="22"/>
          <w:szCs w:val="22"/>
        </w:rPr>
        <w:t xml:space="preserve">onscienciar als </w:t>
      </w:r>
      <w:bookmarkStart w:id="0" w:name="_GoBack"/>
      <w:bookmarkEnd w:id="0"/>
      <w:r w:rsidR="00813CC1" w:rsidRPr="00813CC1">
        <w:rPr>
          <w:sz w:val="22"/>
          <w:szCs w:val="22"/>
        </w:rPr>
        <w:t>veïns i veïnes del municipi de la importància de complir els seus deures d’ús, conservació i rehabilitació dels edificis existents, en la mesura que quedi afectada la seguretat dels vianants i la preservació del patrimoni i de la qualitat del paisatge urbà.</w:t>
      </w:r>
    </w:p>
    <w:p w:rsidR="00146BD1" w:rsidRPr="00146BD1" w:rsidRDefault="00146BD1" w:rsidP="00146BD1">
      <w:pPr>
        <w:pStyle w:val="Textindependent2"/>
        <w:numPr>
          <w:ilvl w:val="0"/>
          <w:numId w:val="5"/>
        </w:numPr>
        <w:rPr>
          <w:sz w:val="22"/>
          <w:szCs w:val="22"/>
        </w:rPr>
      </w:pPr>
      <w:r>
        <w:rPr>
          <w:sz w:val="22"/>
          <w:szCs w:val="22"/>
        </w:rPr>
        <w:t>F</w:t>
      </w:r>
      <w:r w:rsidRPr="00146BD1">
        <w:rPr>
          <w:sz w:val="22"/>
          <w:szCs w:val="22"/>
        </w:rPr>
        <w:t>omentar amb ajuts les obres de millora d’accessibilitat i superació de barreres arquitectòniques als habitatges del municipi i als espais comuns dels edificis plurifamiliars.</w:t>
      </w:r>
    </w:p>
    <w:p w:rsidR="00146BD1" w:rsidRPr="00813CC1" w:rsidRDefault="00146BD1" w:rsidP="00813CC1">
      <w:pPr>
        <w:pStyle w:val="Textindependent2"/>
        <w:rPr>
          <w:sz w:val="22"/>
          <w:szCs w:val="22"/>
        </w:rPr>
      </w:pPr>
    </w:p>
    <w:p w:rsidR="00813CC1" w:rsidRDefault="00813CC1" w:rsidP="00813CC1">
      <w:pPr>
        <w:pStyle w:val="Textindependent2"/>
        <w:rPr>
          <w:sz w:val="22"/>
          <w:szCs w:val="22"/>
        </w:rPr>
      </w:pPr>
      <w:r w:rsidRPr="00813CC1">
        <w:rPr>
          <w:sz w:val="22"/>
          <w:szCs w:val="22"/>
        </w:rPr>
        <w:t>Per altra banda, aquest</w:t>
      </w:r>
      <w:r w:rsidR="00146BD1">
        <w:rPr>
          <w:sz w:val="22"/>
          <w:szCs w:val="22"/>
        </w:rPr>
        <w:t>s dos</w:t>
      </w:r>
      <w:r w:rsidRPr="00813CC1">
        <w:rPr>
          <w:sz w:val="22"/>
          <w:szCs w:val="22"/>
        </w:rPr>
        <w:t xml:space="preserve"> objectiu</w:t>
      </w:r>
      <w:r w:rsidR="00146BD1">
        <w:rPr>
          <w:sz w:val="22"/>
          <w:szCs w:val="22"/>
        </w:rPr>
        <w:t>s</w:t>
      </w:r>
      <w:r w:rsidRPr="00813CC1">
        <w:rPr>
          <w:sz w:val="22"/>
          <w:szCs w:val="22"/>
        </w:rPr>
        <w:t xml:space="preserve"> també ha</w:t>
      </w:r>
      <w:r w:rsidR="00146BD1">
        <w:rPr>
          <w:sz w:val="22"/>
          <w:szCs w:val="22"/>
        </w:rPr>
        <w:t>n</w:t>
      </w:r>
      <w:r w:rsidRPr="00813CC1">
        <w:rPr>
          <w:sz w:val="22"/>
          <w:szCs w:val="22"/>
        </w:rPr>
        <w:t xml:space="preserve"> de comportar la creació de llocs de treball i la dinamització del sector econòmic de la construcció.</w:t>
      </w:r>
    </w:p>
    <w:p w:rsidR="00146BD1" w:rsidRPr="00813CC1" w:rsidRDefault="00146BD1" w:rsidP="00813CC1">
      <w:pPr>
        <w:pStyle w:val="Textindependent2"/>
        <w:rPr>
          <w:sz w:val="22"/>
          <w:szCs w:val="22"/>
        </w:rPr>
      </w:pPr>
    </w:p>
    <w:p w:rsidR="00146BD1" w:rsidRDefault="00813CC1" w:rsidP="00813CC1">
      <w:pPr>
        <w:pStyle w:val="Textindependent2"/>
        <w:rPr>
          <w:sz w:val="22"/>
          <w:szCs w:val="22"/>
        </w:rPr>
      </w:pPr>
      <w:r w:rsidRPr="00813CC1">
        <w:rPr>
          <w:sz w:val="22"/>
          <w:szCs w:val="22"/>
        </w:rPr>
        <w:t>És amb aquesta doble finalitat que, des de la Regidoria d’Habitatge, s’han elaborat aquestes bases per a definir les condicions i els procediments que han de regular les sol·licituds d’aquesta subvenció destinada a</w:t>
      </w:r>
      <w:r w:rsidR="00146BD1">
        <w:rPr>
          <w:sz w:val="22"/>
          <w:szCs w:val="22"/>
        </w:rPr>
        <w:t xml:space="preserve"> l’assoliment de dos finalitats:</w:t>
      </w:r>
    </w:p>
    <w:p w:rsidR="00146BD1" w:rsidRDefault="00146BD1" w:rsidP="00813CC1">
      <w:pPr>
        <w:pStyle w:val="Textindependent2"/>
        <w:rPr>
          <w:sz w:val="22"/>
          <w:szCs w:val="22"/>
        </w:rPr>
      </w:pPr>
    </w:p>
    <w:p w:rsidR="00813CC1" w:rsidRDefault="00146BD1" w:rsidP="00146BD1">
      <w:pPr>
        <w:pStyle w:val="Textindependent2"/>
        <w:numPr>
          <w:ilvl w:val="0"/>
          <w:numId w:val="6"/>
        </w:numPr>
        <w:rPr>
          <w:sz w:val="22"/>
          <w:szCs w:val="22"/>
        </w:rPr>
      </w:pPr>
      <w:r w:rsidRPr="00146BD1">
        <w:rPr>
          <w:sz w:val="22"/>
          <w:szCs w:val="22"/>
          <w:u w:val="single"/>
        </w:rPr>
        <w:t xml:space="preserve">Línia d’ajuts a la conservació i rehabilitació de </w:t>
      </w:r>
      <w:r w:rsidR="00813CC1" w:rsidRPr="00146BD1">
        <w:rPr>
          <w:sz w:val="22"/>
          <w:szCs w:val="22"/>
          <w:u w:val="single"/>
        </w:rPr>
        <w:t>les façanes</w:t>
      </w:r>
      <w:r w:rsidR="00813CC1" w:rsidRPr="00813CC1">
        <w:rPr>
          <w:sz w:val="22"/>
          <w:szCs w:val="22"/>
        </w:rPr>
        <w:t xml:space="preserve"> dels immobles del municipi, i especialment, les façanes objecte de protecció i/o visibles des de l’espai públic.</w:t>
      </w:r>
    </w:p>
    <w:p w:rsidR="00146BD1" w:rsidRDefault="00146BD1" w:rsidP="00146BD1">
      <w:pPr>
        <w:pStyle w:val="Textindependent2"/>
        <w:numPr>
          <w:ilvl w:val="0"/>
          <w:numId w:val="6"/>
        </w:numPr>
        <w:rPr>
          <w:sz w:val="22"/>
          <w:szCs w:val="22"/>
        </w:rPr>
      </w:pPr>
      <w:r w:rsidRPr="00146BD1">
        <w:rPr>
          <w:sz w:val="22"/>
          <w:szCs w:val="22"/>
          <w:u w:val="single"/>
        </w:rPr>
        <w:t>Línia d’ajuts per a la millora de l’accessibilitat</w:t>
      </w:r>
      <w:r>
        <w:rPr>
          <w:sz w:val="22"/>
          <w:szCs w:val="22"/>
        </w:rPr>
        <w:t xml:space="preserve"> dels immobles del municipi.</w:t>
      </w:r>
    </w:p>
    <w:p w:rsidR="00146BD1" w:rsidRPr="00813CC1" w:rsidRDefault="00146BD1" w:rsidP="00813CC1">
      <w:pPr>
        <w:pStyle w:val="Textindependent2"/>
        <w:rPr>
          <w:sz w:val="22"/>
          <w:szCs w:val="22"/>
        </w:rPr>
      </w:pPr>
    </w:p>
    <w:p w:rsidR="00813CC1" w:rsidRPr="003A0A7C" w:rsidRDefault="00813CC1" w:rsidP="00813CC1">
      <w:pPr>
        <w:pStyle w:val="Textindependent2"/>
        <w:rPr>
          <w:b/>
          <w:sz w:val="22"/>
          <w:szCs w:val="22"/>
        </w:rPr>
      </w:pPr>
      <w:r w:rsidRPr="003A0A7C">
        <w:rPr>
          <w:b/>
          <w:sz w:val="22"/>
          <w:szCs w:val="22"/>
        </w:rPr>
        <w:t>2.- FINALITATS I ACTUACIONS SUBVENCIONABLES</w:t>
      </w:r>
    </w:p>
    <w:p w:rsidR="003A0A7C" w:rsidRPr="00813CC1" w:rsidRDefault="003A0A7C" w:rsidP="00813CC1">
      <w:pPr>
        <w:pStyle w:val="Textindependent2"/>
        <w:rPr>
          <w:sz w:val="22"/>
          <w:szCs w:val="22"/>
        </w:rPr>
      </w:pPr>
    </w:p>
    <w:p w:rsidR="00813CC1" w:rsidRDefault="00813CC1" w:rsidP="00813CC1">
      <w:pPr>
        <w:pStyle w:val="Textindependent2"/>
        <w:rPr>
          <w:sz w:val="22"/>
          <w:szCs w:val="22"/>
        </w:rPr>
      </w:pPr>
      <w:r w:rsidRPr="00813CC1">
        <w:rPr>
          <w:sz w:val="22"/>
          <w:szCs w:val="22"/>
        </w:rPr>
        <w:t xml:space="preserve">En relació als </w:t>
      </w:r>
      <w:r w:rsidRPr="003A0A7C">
        <w:rPr>
          <w:sz w:val="22"/>
          <w:szCs w:val="22"/>
          <w:u w:val="single"/>
        </w:rPr>
        <w:t xml:space="preserve">ajuts de </w:t>
      </w:r>
      <w:r w:rsidR="003A0A7C">
        <w:rPr>
          <w:sz w:val="22"/>
          <w:szCs w:val="22"/>
          <w:u w:val="single"/>
        </w:rPr>
        <w:t xml:space="preserve">conservació i </w:t>
      </w:r>
      <w:r w:rsidRPr="003A0A7C">
        <w:rPr>
          <w:sz w:val="22"/>
          <w:szCs w:val="22"/>
          <w:u w:val="single"/>
        </w:rPr>
        <w:t>rehabilitació de façanes</w:t>
      </w:r>
      <w:r w:rsidRPr="00813CC1">
        <w:rPr>
          <w:sz w:val="22"/>
          <w:szCs w:val="22"/>
        </w:rPr>
        <w:t>, les b</w:t>
      </w:r>
      <w:r w:rsidR="003A0A7C">
        <w:rPr>
          <w:sz w:val="22"/>
          <w:szCs w:val="22"/>
        </w:rPr>
        <w:t xml:space="preserve">ases persegueixen les següents </w:t>
      </w:r>
      <w:r w:rsidRPr="00813CC1">
        <w:rPr>
          <w:sz w:val="22"/>
          <w:szCs w:val="22"/>
        </w:rPr>
        <w:t>finalitats:</w:t>
      </w:r>
    </w:p>
    <w:p w:rsidR="003A0A7C" w:rsidRPr="00813CC1" w:rsidRDefault="003A0A7C" w:rsidP="00813CC1">
      <w:pPr>
        <w:pStyle w:val="Textindependent2"/>
        <w:rPr>
          <w:sz w:val="22"/>
          <w:szCs w:val="22"/>
        </w:rPr>
      </w:pPr>
    </w:p>
    <w:p w:rsidR="00813CC1" w:rsidRPr="00813CC1" w:rsidRDefault="00813CC1" w:rsidP="003A0A7C">
      <w:pPr>
        <w:pStyle w:val="Textindependent2"/>
        <w:numPr>
          <w:ilvl w:val="0"/>
          <w:numId w:val="7"/>
        </w:numPr>
        <w:ind w:left="0" w:firstLine="0"/>
        <w:rPr>
          <w:sz w:val="22"/>
          <w:szCs w:val="22"/>
        </w:rPr>
      </w:pPr>
      <w:r w:rsidRPr="00813CC1">
        <w:rPr>
          <w:sz w:val="22"/>
          <w:szCs w:val="22"/>
        </w:rPr>
        <w:t>Millorar l’estat de conservació i seguretat de les façanes del municipi per la seva especial incidència en la seguretat dels vianants i la preservació de la qualitat del paisatge urbà.</w:t>
      </w:r>
    </w:p>
    <w:p w:rsidR="00813CC1" w:rsidRPr="00813CC1" w:rsidRDefault="00813CC1" w:rsidP="003A0A7C">
      <w:pPr>
        <w:pStyle w:val="Textindependent2"/>
        <w:numPr>
          <w:ilvl w:val="0"/>
          <w:numId w:val="7"/>
        </w:numPr>
        <w:ind w:left="0" w:firstLine="0"/>
        <w:rPr>
          <w:sz w:val="22"/>
          <w:szCs w:val="22"/>
        </w:rPr>
      </w:pPr>
      <w:r w:rsidRPr="00813CC1">
        <w:rPr>
          <w:sz w:val="22"/>
          <w:szCs w:val="22"/>
        </w:rPr>
        <w:t>Promoure el manteniment i la rehabilitació de les façanes que formen part dels conjunts o dels edificis i façanes protegits del Catàleg.</w:t>
      </w:r>
    </w:p>
    <w:p w:rsidR="00813CC1" w:rsidRPr="00813CC1" w:rsidRDefault="00813CC1" w:rsidP="003A0A7C">
      <w:pPr>
        <w:pStyle w:val="Textindependent2"/>
        <w:numPr>
          <w:ilvl w:val="0"/>
          <w:numId w:val="7"/>
        </w:numPr>
        <w:ind w:left="0" w:firstLine="0"/>
        <w:rPr>
          <w:sz w:val="22"/>
          <w:szCs w:val="22"/>
        </w:rPr>
      </w:pPr>
      <w:r w:rsidRPr="00813CC1">
        <w:rPr>
          <w:sz w:val="22"/>
          <w:szCs w:val="22"/>
        </w:rPr>
        <w:t>Difondre i crear hàbits a la ciutadania, en relació amb la importància de la conservació i rehabilitació de les façanes dels edificis.</w:t>
      </w:r>
    </w:p>
    <w:p w:rsidR="00813CC1" w:rsidRPr="00813CC1" w:rsidRDefault="00813CC1" w:rsidP="003A0A7C">
      <w:pPr>
        <w:pStyle w:val="Textindependent2"/>
        <w:numPr>
          <w:ilvl w:val="0"/>
          <w:numId w:val="7"/>
        </w:numPr>
        <w:ind w:left="0" w:firstLine="0"/>
        <w:rPr>
          <w:sz w:val="22"/>
          <w:szCs w:val="22"/>
        </w:rPr>
      </w:pPr>
      <w:r w:rsidRPr="00813CC1">
        <w:rPr>
          <w:sz w:val="22"/>
          <w:szCs w:val="22"/>
        </w:rPr>
        <w:t>Fomentar el desenvolupament de projectes i obres de rehabilitació i conservació específicament en l’àmbit de les façanes dels edificis, impulsats per la societat civil dins del municipi.</w:t>
      </w:r>
    </w:p>
    <w:p w:rsidR="00813CC1" w:rsidRPr="00813CC1" w:rsidRDefault="00813CC1" w:rsidP="003A0A7C">
      <w:pPr>
        <w:pStyle w:val="Textindependent2"/>
        <w:numPr>
          <w:ilvl w:val="0"/>
          <w:numId w:val="7"/>
        </w:numPr>
        <w:ind w:left="0" w:firstLine="0"/>
        <w:rPr>
          <w:sz w:val="22"/>
          <w:szCs w:val="22"/>
        </w:rPr>
      </w:pPr>
      <w:r w:rsidRPr="00813CC1">
        <w:rPr>
          <w:sz w:val="22"/>
          <w:szCs w:val="22"/>
        </w:rPr>
        <w:t>Reactivar el sector econòmic que es mou al voltant del camp de la rehabilitació.</w:t>
      </w:r>
    </w:p>
    <w:p w:rsidR="003A0A7C" w:rsidRDefault="003A0A7C" w:rsidP="00813CC1">
      <w:pPr>
        <w:pStyle w:val="Textindependent2"/>
        <w:rPr>
          <w:sz w:val="22"/>
          <w:szCs w:val="22"/>
        </w:rPr>
      </w:pPr>
    </w:p>
    <w:p w:rsidR="00813CC1" w:rsidRDefault="00813CC1" w:rsidP="00813CC1">
      <w:pPr>
        <w:pStyle w:val="Textindependent2"/>
        <w:rPr>
          <w:sz w:val="22"/>
          <w:szCs w:val="22"/>
        </w:rPr>
      </w:pPr>
      <w:r w:rsidRPr="00813CC1">
        <w:rPr>
          <w:sz w:val="22"/>
          <w:szCs w:val="22"/>
        </w:rPr>
        <w:lastRenderedPageBreak/>
        <w:t xml:space="preserve">Pel que fa als </w:t>
      </w:r>
      <w:r w:rsidRPr="003A0A7C">
        <w:rPr>
          <w:sz w:val="22"/>
          <w:szCs w:val="22"/>
          <w:u w:val="single"/>
        </w:rPr>
        <w:t xml:space="preserve">ajuts </w:t>
      </w:r>
      <w:r w:rsidR="003A0A7C">
        <w:rPr>
          <w:sz w:val="22"/>
          <w:szCs w:val="22"/>
          <w:u w:val="single"/>
        </w:rPr>
        <w:t>per a la millora de l</w:t>
      </w:r>
      <w:r w:rsidRPr="003A0A7C">
        <w:rPr>
          <w:sz w:val="22"/>
          <w:szCs w:val="22"/>
          <w:u w:val="single"/>
        </w:rPr>
        <w:t>’accessibilitat</w:t>
      </w:r>
      <w:r w:rsidRPr="00813CC1">
        <w:rPr>
          <w:sz w:val="22"/>
          <w:szCs w:val="22"/>
        </w:rPr>
        <w:t>, es consideren actuacions per a la millora de l'accessibilitat les que consisteixin a adequar els edificis i els accessos als edificis d’habitatges a la normativa vigent, segons les especific</w:t>
      </w:r>
      <w:r w:rsidR="003A0A7C">
        <w:rPr>
          <w:sz w:val="22"/>
          <w:szCs w:val="22"/>
        </w:rPr>
        <w:t>acions tècniques descrites a l'A</w:t>
      </w:r>
      <w:r w:rsidRPr="00813CC1">
        <w:rPr>
          <w:sz w:val="22"/>
          <w:szCs w:val="22"/>
        </w:rPr>
        <w:t xml:space="preserve">nnex </w:t>
      </w:r>
      <w:r w:rsidR="00585944">
        <w:rPr>
          <w:sz w:val="22"/>
          <w:szCs w:val="22"/>
        </w:rPr>
        <w:t>4</w:t>
      </w:r>
      <w:r w:rsidRPr="00813CC1">
        <w:rPr>
          <w:sz w:val="22"/>
          <w:szCs w:val="22"/>
        </w:rPr>
        <w:t>, com les següents:</w:t>
      </w:r>
    </w:p>
    <w:p w:rsidR="003A0A7C" w:rsidRPr="00813CC1" w:rsidRDefault="003A0A7C"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a)</w:t>
      </w:r>
      <w:r w:rsidRPr="00813CC1">
        <w:rPr>
          <w:sz w:val="22"/>
          <w:szCs w:val="22"/>
        </w:rPr>
        <w:tab/>
        <w:t>La instal</w:t>
      </w:r>
      <w:r w:rsidR="000B544E">
        <w:rPr>
          <w:sz w:val="22"/>
          <w:szCs w:val="22"/>
        </w:rPr>
        <w:t>·</w:t>
      </w:r>
      <w:r w:rsidRPr="00813CC1">
        <w:rPr>
          <w:sz w:val="22"/>
          <w:szCs w:val="22"/>
        </w:rPr>
        <w:t>lació d'ascensors, remuntadors d'escales, rampes o altres dispositius d'accessibilitat, incloent-hi els adaptats a les necessitats de persones amb discapacitat sensorial o intel</w:t>
      </w:r>
      <w:r w:rsidR="000B544E">
        <w:rPr>
          <w:sz w:val="22"/>
          <w:szCs w:val="22"/>
        </w:rPr>
        <w:t>·</w:t>
      </w:r>
      <w:r w:rsidRPr="00813CC1">
        <w:rPr>
          <w:sz w:val="22"/>
          <w:szCs w:val="22"/>
        </w:rPr>
        <w:t>lectual, així com la seva adaptació, una vegada instal•lats, a la normativa sectorial corresponent.</w:t>
      </w:r>
    </w:p>
    <w:p w:rsidR="00813CC1" w:rsidRPr="00813CC1" w:rsidRDefault="00813CC1" w:rsidP="00813CC1">
      <w:pPr>
        <w:pStyle w:val="Textindependent2"/>
        <w:rPr>
          <w:sz w:val="22"/>
          <w:szCs w:val="22"/>
        </w:rPr>
      </w:pPr>
      <w:r w:rsidRPr="00813CC1">
        <w:rPr>
          <w:sz w:val="22"/>
          <w:szCs w:val="22"/>
        </w:rPr>
        <w:t>b)</w:t>
      </w:r>
      <w:r w:rsidRPr="00813CC1">
        <w:rPr>
          <w:sz w:val="22"/>
          <w:szCs w:val="22"/>
        </w:rPr>
        <w:tab/>
        <w:t>La instal</w:t>
      </w:r>
      <w:r w:rsidR="000B544E">
        <w:rPr>
          <w:sz w:val="22"/>
          <w:szCs w:val="22"/>
        </w:rPr>
        <w:t>·</w:t>
      </w:r>
      <w:r w:rsidRPr="00813CC1">
        <w:rPr>
          <w:sz w:val="22"/>
          <w:szCs w:val="22"/>
        </w:rPr>
        <w:t>lació d'elements d'informació o d'avís, com senyals lluminosos o sonors que permetin l'orientació en la utilització de les escales i els ascensors.</w:t>
      </w:r>
    </w:p>
    <w:p w:rsidR="00813CC1" w:rsidRPr="00813CC1" w:rsidRDefault="00813CC1" w:rsidP="00813CC1">
      <w:pPr>
        <w:pStyle w:val="Textindependent2"/>
        <w:rPr>
          <w:sz w:val="22"/>
          <w:szCs w:val="22"/>
        </w:rPr>
      </w:pPr>
      <w:r w:rsidRPr="00813CC1">
        <w:rPr>
          <w:sz w:val="22"/>
          <w:szCs w:val="22"/>
        </w:rPr>
        <w:t>c)</w:t>
      </w:r>
      <w:r w:rsidRPr="00813CC1">
        <w:rPr>
          <w:sz w:val="22"/>
          <w:szCs w:val="22"/>
        </w:rPr>
        <w:tab/>
        <w:t>La instal</w:t>
      </w:r>
      <w:r w:rsidR="000B544E">
        <w:rPr>
          <w:sz w:val="22"/>
          <w:szCs w:val="22"/>
        </w:rPr>
        <w:t>·</w:t>
      </w:r>
      <w:r w:rsidRPr="00813CC1">
        <w:rPr>
          <w:sz w:val="22"/>
          <w:szCs w:val="22"/>
        </w:rPr>
        <w:t>lació d'elements o dispositius electrònics de comunicació entre els habitatges i l'exterior, com videoporters i anàlegs.</w:t>
      </w:r>
    </w:p>
    <w:p w:rsidR="00813CC1" w:rsidRPr="00813CC1" w:rsidRDefault="00813CC1" w:rsidP="00813CC1">
      <w:pPr>
        <w:pStyle w:val="Textindependent2"/>
        <w:rPr>
          <w:sz w:val="22"/>
          <w:szCs w:val="22"/>
        </w:rPr>
      </w:pPr>
      <w:r w:rsidRPr="00813CC1">
        <w:rPr>
          <w:sz w:val="22"/>
          <w:szCs w:val="22"/>
        </w:rPr>
        <w:t>d)</w:t>
      </w:r>
      <w:r w:rsidRPr="00813CC1">
        <w:rPr>
          <w:sz w:val="22"/>
          <w:szCs w:val="22"/>
        </w:rPr>
        <w:tab/>
        <w:t>La instal</w:t>
      </w:r>
      <w:r w:rsidR="000B544E">
        <w:rPr>
          <w:sz w:val="22"/>
          <w:szCs w:val="22"/>
        </w:rPr>
        <w:t>·</w:t>
      </w:r>
      <w:r w:rsidRPr="00813CC1">
        <w:rPr>
          <w:sz w:val="22"/>
          <w:szCs w:val="22"/>
        </w:rPr>
        <w:t>lació domòtica i d'altres avenços tecnològics per afavorir l'autonomia de les persones grans o amb discapacitat.</w:t>
      </w:r>
    </w:p>
    <w:p w:rsidR="00813CC1" w:rsidRPr="00813CC1" w:rsidRDefault="00813CC1" w:rsidP="00813CC1">
      <w:pPr>
        <w:pStyle w:val="Textindependent2"/>
        <w:rPr>
          <w:sz w:val="22"/>
          <w:szCs w:val="22"/>
        </w:rPr>
      </w:pPr>
      <w:r w:rsidRPr="00813CC1">
        <w:rPr>
          <w:sz w:val="22"/>
          <w:szCs w:val="22"/>
        </w:rPr>
        <w:t>En particular pels edificis que ja en disposin de les instal</w:t>
      </w:r>
      <w:r w:rsidR="000B544E">
        <w:rPr>
          <w:sz w:val="22"/>
          <w:szCs w:val="22"/>
        </w:rPr>
        <w:t>·</w:t>
      </w:r>
      <w:r w:rsidRPr="00813CC1">
        <w:rPr>
          <w:sz w:val="22"/>
          <w:szCs w:val="22"/>
        </w:rPr>
        <w:t>lacions a), b), c) i d) anteriors:</w:t>
      </w:r>
    </w:p>
    <w:p w:rsidR="00813CC1" w:rsidRDefault="00813CC1" w:rsidP="00813CC1">
      <w:pPr>
        <w:pStyle w:val="Textindependent2"/>
        <w:rPr>
          <w:sz w:val="22"/>
          <w:szCs w:val="22"/>
        </w:rPr>
      </w:pPr>
      <w:r w:rsidRPr="00813CC1">
        <w:rPr>
          <w:sz w:val="22"/>
          <w:szCs w:val="22"/>
        </w:rPr>
        <w:t>e)</w:t>
      </w:r>
      <w:r w:rsidRPr="00813CC1">
        <w:rPr>
          <w:sz w:val="22"/>
          <w:szCs w:val="22"/>
        </w:rPr>
        <w:tab/>
        <w:t>Qualsevol intervenció en l’àmbit de l’accessibilitat que millori el compliment dels paràmetres establerts al document bàsic del CTE DB-SUA, seguretat d'utilització i accessibilitat.</w:t>
      </w:r>
    </w:p>
    <w:p w:rsidR="003A0A7C" w:rsidRPr="00813CC1" w:rsidRDefault="003A0A7C" w:rsidP="00813CC1">
      <w:pPr>
        <w:pStyle w:val="Textindependent2"/>
        <w:rPr>
          <w:sz w:val="22"/>
          <w:szCs w:val="22"/>
        </w:rPr>
      </w:pPr>
    </w:p>
    <w:p w:rsidR="00813CC1" w:rsidRPr="003A0A7C" w:rsidRDefault="00813CC1" w:rsidP="00813CC1">
      <w:pPr>
        <w:pStyle w:val="Textindependent2"/>
        <w:rPr>
          <w:b/>
          <w:sz w:val="22"/>
          <w:szCs w:val="22"/>
        </w:rPr>
      </w:pPr>
      <w:r w:rsidRPr="003A0A7C">
        <w:rPr>
          <w:b/>
          <w:sz w:val="22"/>
          <w:szCs w:val="22"/>
        </w:rPr>
        <w:t>3.- PERÍODE D’EXECUCIÓ</w:t>
      </w:r>
    </w:p>
    <w:p w:rsidR="003A0A7C" w:rsidRPr="00813CC1" w:rsidRDefault="003A0A7C"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 xml:space="preserve">Les subvencions concedides a l'empara d'aquestes bases, s'hauran de destinar a finançar les activitats desenvolupades a l’empara de les corresponents llicències municipals i/o de les corresponents comunicacions prèvies; les quals, en tot cas, hauran d’haver estat sol·licitades i/o formulades davant l’Ajuntament de Sant Pere de Ribes a partir de l’1 de gener de 2022 i, </w:t>
      </w:r>
      <w:r w:rsidR="002643E0">
        <w:rPr>
          <w:sz w:val="22"/>
          <w:szCs w:val="22"/>
        </w:rPr>
        <w:t>finalitzades, com a màxim, el 27</w:t>
      </w:r>
      <w:r w:rsidRPr="00813CC1">
        <w:rPr>
          <w:sz w:val="22"/>
          <w:szCs w:val="22"/>
        </w:rPr>
        <w:t xml:space="preserve"> d’octubre de 2023.</w:t>
      </w:r>
    </w:p>
    <w:p w:rsidR="00813CC1" w:rsidRPr="00813CC1" w:rsidRDefault="00813CC1" w:rsidP="00813CC1">
      <w:pPr>
        <w:pStyle w:val="Textindependent2"/>
        <w:rPr>
          <w:sz w:val="22"/>
          <w:szCs w:val="22"/>
        </w:rPr>
      </w:pPr>
    </w:p>
    <w:p w:rsidR="00813CC1" w:rsidRPr="002643E0" w:rsidRDefault="00813CC1" w:rsidP="00813CC1">
      <w:pPr>
        <w:pStyle w:val="Textindependent2"/>
        <w:rPr>
          <w:b/>
          <w:sz w:val="22"/>
          <w:szCs w:val="22"/>
        </w:rPr>
      </w:pPr>
      <w:r w:rsidRPr="002643E0">
        <w:rPr>
          <w:b/>
          <w:sz w:val="22"/>
          <w:szCs w:val="22"/>
        </w:rPr>
        <w:t>4.- REQUISITS DELS BENEFICIARIS/ÀRIES</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Podran percebre les subvencions totes aquelles persones amb títol de domini, com amb qualsevol dret que permeti realitzar les actuacions de manteniment, reparació rehabilitació i/o millora de façanes dels immobles del municipi, i complir amb les obligacions que corresponen al manteniment i conservació dels edificis (persones propietàries, comunitats de persones propietàries usufructuàries, llogateres, usuàries d’edificis, etc...).</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Amb caràcter general, podran ser beneficiaris / àries d'aquestes subvencions les persones físiques o jurídiques que hagin de realitzar l'activitat que fonamenta la concessió, sempre que no estiguin afectades per cap de les prohibicions contingudes en l'article 13 de la Llei 38/2003, de 17 de novembre, General de Subvencions (en endavant LGS).</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 xml:space="preserve">En el cas d’intervencions de millora d’accessibilitat en edificis unifamiliars i en l’interior d’elements privatius en edificis plurifamiliars, els requisits de la persona beneficiària per accedir als ajuts és que la seva unitat de convivència tingui uns ingressos inferiors a 5 vegades l’IRSC, topall que es podrà superar quan dins d’aquesta unitat familiar es trobi </w:t>
      </w:r>
      <w:r w:rsidRPr="00813CC1">
        <w:rPr>
          <w:sz w:val="22"/>
          <w:szCs w:val="22"/>
        </w:rPr>
        <w:lastRenderedPageBreak/>
        <w:t>una persona amb mobilitat reduïda, i s’acrediti dita circumstància en la sol·licitud de l’ajut.</w:t>
      </w:r>
    </w:p>
    <w:p w:rsidR="002643E0" w:rsidRPr="00813CC1" w:rsidRDefault="002643E0"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La concurrència d'aquests requisits s'acredita en el moment de presentar la sol·licitud, mitjançant la presentació dels documents que s'indiquen en el següent article.</w:t>
      </w:r>
    </w:p>
    <w:p w:rsidR="002643E0" w:rsidRPr="00813CC1" w:rsidRDefault="002643E0" w:rsidP="00813CC1">
      <w:pPr>
        <w:pStyle w:val="Textindependent2"/>
        <w:rPr>
          <w:sz w:val="22"/>
          <w:szCs w:val="22"/>
        </w:rPr>
      </w:pPr>
    </w:p>
    <w:p w:rsidR="00813CC1" w:rsidRPr="002643E0" w:rsidRDefault="00813CC1" w:rsidP="00813CC1">
      <w:pPr>
        <w:pStyle w:val="Textindependent2"/>
        <w:rPr>
          <w:b/>
          <w:sz w:val="22"/>
          <w:szCs w:val="22"/>
        </w:rPr>
      </w:pPr>
      <w:r w:rsidRPr="002643E0">
        <w:rPr>
          <w:b/>
          <w:sz w:val="22"/>
          <w:szCs w:val="22"/>
        </w:rPr>
        <w:t>5.- DOCUMENTACIÓ A PRESENTAR</w:t>
      </w:r>
    </w:p>
    <w:p w:rsidR="002643E0" w:rsidRPr="00813CC1" w:rsidRDefault="002643E0" w:rsidP="00813CC1">
      <w:pPr>
        <w:pStyle w:val="Textindependent2"/>
        <w:rPr>
          <w:sz w:val="22"/>
          <w:szCs w:val="22"/>
        </w:rPr>
      </w:pPr>
    </w:p>
    <w:p w:rsidR="00813CC1" w:rsidRPr="002643E0" w:rsidRDefault="00813CC1" w:rsidP="00813CC1">
      <w:pPr>
        <w:pStyle w:val="Textindependent2"/>
        <w:rPr>
          <w:sz w:val="22"/>
          <w:szCs w:val="22"/>
          <w:u w:val="single"/>
        </w:rPr>
      </w:pPr>
      <w:r w:rsidRPr="002643E0">
        <w:rPr>
          <w:sz w:val="22"/>
          <w:szCs w:val="22"/>
          <w:u w:val="single"/>
        </w:rPr>
        <w:t>Línia ajuts</w:t>
      </w:r>
      <w:r w:rsidR="002643E0" w:rsidRPr="002643E0">
        <w:rPr>
          <w:sz w:val="22"/>
          <w:szCs w:val="22"/>
          <w:u w:val="single"/>
        </w:rPr>
        <w:t xml:space="preserve"> a la conservació i rehabilitació de façanes:</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La sol·licitud de la subvenció ha d'adjuntar la següent documentació:</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1.</w:t>
      </w:r>
      <w:r w:rsidRPr="00813CC1">
        <w:rPr>
          <w:sz w:val="22"/>
          <w:szCs w:val="22"/>
        </w:rPr>
        <w:tab/>
        <w:t>Instància adreçada a l’alcalde/</w:t>
      </w:r>
      <w:proofErr w:type="spellStart"/>
      <w:r w:rsidRPr="00813CC1">
        <w:rPr>
          <w:sz w:val="22"/>
          <w:szCs w:val="22"/>
        </w:rPr>
        <w:t>ssa</w:t>
      </w:r>
      <w:proofErr w:type="spellEnd"/>
      <w:r w:rsidRPr="00813CC1">
        <w:rPr>
          <w:sz w:val="22"/>
          <w:szCs w:val="22"/>
        </w:rPr>
        <w:t>, sol·licitant i justificant, la subvenció i omplint les dades generals i particulars de l’entitat o persona física sol·licitant (MODEL 1).</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2.</w:t>
      </w:r>
      <w:r w:rsidRPr="00813CC1">
        <w:rPr>
          <w:sz w:val="22"/>
          <w:szCs w:val="22"/>
        </w:rPr>
        <w:tab/>
        <w:t>Declaració conforme es compleixen els requisits exigits i s’està al corrent del compliment de les obligacions amb Hisenda i la Seguretat Social o bé que n’està exempta (MODEL 2).</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3.</w:t>
      </w:r>
      <w:r w:rsidRPr="00813CC1">
        <w:rPr>
          <w:sz w:val="22"/>
          <w:szCs w:val="22"/>
        </w:rPr>
        <w:tab/>
        <w:t>Per a les obres de rehabilitació i conservació de façanes, caldrà presentar el projecte o memòria valorada de les obres a executar, que hauran de contenir, entre d’altres coses, el pressupost d’execució material signat i acceptat pel constructor de l’obra, així com l’alta en l’IAE (model 036) del constructor. Per les obres d’arrebossat i pintura de façanes, caldrà indicar els m2 a arrebossar, estucar o pintar, especificar el pressupost d’execució material de les obres, també acceptat pel constructor de l’obra,</w:t>
      </w:r>
      <w:r w:rsidR="002643E0">
        <w:rPr>
          <w:sz w:val="22"/>
          <w:szCs w:val="22"/>
        </w:rPr>
        <w:t xml:space="preserve"> </w:t>
      </w:r>
      <w:r w:rsidRPr="00813CC1">
        <w:rPr>
          <w:sz w:val="22"/>
          <w:szCs w:val="22"/>
        </w:rPr>
        <w:t>així com l’alta en l’IAE (model 036) del constructor. Aquesta documentació no serà necessària si el sol·licitant ha presentat la corresponent llicència o comunicació d’obra i aquella documentació ja consta en aquell expedient. En aquest cas, haurà de fer referència al número d’expedient i/o registre d’entrada a la Corporació.</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4.</w:t>
      </w:r>
      <w:r w:rsidRPr="00813CC1">
        <w:rPr>
          <w:sz w:val="22"/>
          <w:szCs w:val="22"/>
        </w:rPr>
        <w:tab/>
        <w:t>Declaració responsable de deducció o no de l’import corresponent a l’IVA que grava l’import de l’actuació a subvencionar(MODEL 3).</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5.</w:t>
      </w:r>
      <w:r w:rsidRPr="00813CC1">
        <w:rPr>
          <w:sz w:val="22"/>
          <w:szCs w:val="22"/>
        </w:rPr>
        <w:tab/>
        <w:t>Declaració responsable que les obres s’ajusten a l’ajut sol·licitat, de conformitat amb el projecte aprovat i la llicència atorgada (MODEL 4).</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6.</w:t>
      </w:r>
      <w:r w:rsidRPr="00813CC1">
        <w:rPr>
          <w:sz w:val="22"/>
          <w:szCs w:val="22"/>
        </w:rPr>
        <w:tab/>
        <w:t>La documentació que acredita el compliment dels criteris objectius de puntuació que es relacionen a l’Annex 1 de les presents Bases, als efectes de poder puntuar correctament les sol·licituds.</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7.</w:t>
      </w:r>
      <w:r w:rsidRPr="00813CC1">
        <w:rPr>
          <w:sz w:val="22"/>
          <w:szCs w:val="22"/>
        </w:rPr>
        <w:tab/>
        <w:t>Factures, rebuts o qualsevol altre documentació que justifiquin el 100% del cost de l’activitat, encara que la part subvencionada sigui del 50%, del 25% i/o del 10%.</w:t>
      </w:r>
    </w:p>
    <w:p w:rsidR="002643E0" w:rsidRPr="00813CC1" w:rsidRDefault="002643E0" w:rsidP="00813CC1">
      <w:pPr>
        <w:pStyle w:val="Textindependent2"/>
        <w:rPr>
          <w:sz w:val="22"/>
          <w:szCs w:val="22"/>
        </w:rPr>
      </w:pPr>
    </w:p>
    <w:p w:rsidR="00813CC1" w:rsidRPr="00813CC1" w:rsidRDefault="00813CC1" w:rsidP="002643E0">
      <w:pPr>
        <w:pStyle w:val="Textindependent2"/>
        <w:numPr>
          <w:ilvl w:val="0"/>
          <w:numId w:val="9"/>
        </w:numPr>
        <w:rPr>
          <w:sz w:val="22"/>
          <w:szCs w:val="22"/>
        </w:rPr>
      </w:pPr>
      <w:r w:rsidRPr="00813CC1">
        <w:rPr>
          <w:sz w:val="22"/>
          <w:szCs w:val="22"/>
        </w:rPr>
        <w:t>En els casos de factures, és obligatori adjuntar el rebut conforme s’ha fet el pagament, el tiquet de caixa o el justificant de transferència bancària. Només es podrà dispensar d’adjuntar rebut, tiquet de caixa o justificant de transferència bancària quan la factura porti un segell de Cobrat o Pagat que porti incorporades les d</w:t>
      </w:r>
      <w:r w:rsidR="002643E0">
        <w:rPr>
          <w:sz w:val="22"/>
          <w:szCs w:val="22"/>
        </w:rPr>
        <w:t>ades de l’emissor de la factura.</w:t>
      </w:r>
    </w:p>
    <w:p w:rsidR="00813CC1" w:rsidRPr="00813CC1" w:rsidRDefault="00813CC1" w:rsidP="002643E0">
      <w:pPr>
        <w:pStyle w:val="Textindependent2"/>
        <w:numPr>
          <w:ilvl w:val="0"/>
          <w:numId w:val="9"/>
        </w:numPr>
        <w:rPr>
          <w:sz w:val="22"/>
          <w:szCs w:val="22"/>
        </w:rPr>
      </w:pPr>
      <w:r w:rsidRPr="00813CC1">
        <w:rPr>
          <w:sz w:val="22"/>
          <w:szCs w:val="22"/>
        </w:rPr>
        <w:lastRenderedPageBreak/>
        <w:t>Han de correspondre a l’activitat subvencionada.</w:t>
      </w:r>
    </w:p>
    <w:p w:rsidR="00813CC1" w:rsidRPr="00813CC1" w:rsidRDefault="00813CC1" w:rsidP="002643E0">
      <w:pPr>
        <w:pStyle w:val="Textindependent2"/>
        <w:numPr>
          <w:ilvl w:val="0"/>
          <w:numId w:val="9"/>
        </w:numPr>
        <w:rPr>
          <w:sz w:val="22"/>
          <w:szCs w:val="22"/>
        </w:rPr>
      </w:pPr>
      <w:r w:rsidRPr="00813CC1">
        <w:rPr>
          <w:sz w:val="22"/>
          <w:szCs w:val="22"/>
        </w:rPr>
        <w:t>Han de portar les dades i el NIF de l’empresa o grup/persona sol·licitant.</w:t>
      </w:r>
    </w:p>
    <w:p w:rsidR="00813CC1" w:rsidRPr="00813CC1" w:rsidRDefault="00813CC1" w:rsidP="002643E0">
      <w:pPr>
        <w:pStyle w:val="Textindependent2"/>
        <w:numPr>
          <w:ilvl w:val="0"/>
          <w:numId w:val="9"/>
        </w:numPr>
        <w:rPr>
          <w:sz w:val="22"/>
          <w:szCs w:val="22"/>
        </w:rPr>
      </w:pPr>
      <w:r w:rsidRPr="00813CC1">
        <w:rPr>
          <w:sz w:val="22"/>
          <w:szCs w:val="22"/>
        </w:rPr>
        <w:t>Han de ser vàlides en el tràfic jurídic mercantil.</w:t>
      </w:r>
    </w:p>
    <w:p w:rsidR="00813CC1" w:rsidRPr="00813CC1" w:rsidRDefault="00813CC1" w:rsidP="002643E0">
      <w:pPr>
        <w:pStyle w:val="Textindependent2"/>
        <w:numPr>
          <w:ilvl w:val="0"/>
          <w:numId w:val="9"/>
        </w:numPr>
        <w:rPr>
          <w:sz w:val="22"/>
          <w:szCs w:val="22"/>
        </w:rPr>
      </w:pPr>
      <w:r w:rsidRPr="00813CC1">
        <w:rPr>
          <w:sz w:val="22"/>
          <w:szCs w:val="22"/>
        </w:rPr>
        <w:t>No poden estar trencades, tatxades o ratllades.</w:t>
      </w:r>
    </w:p>
    <w:p w:rsidR="00813CC1" w:rsidRDefault="00813CC1" w:rsidP="002643E0">
      <w:pPr>
        <w:pStyle w:val="Textindependent2"/>
        <w:numPr>
          <w:ilvl w:val="0"/>
          <w:numId w:val="9"/>
        </w:numPr>
        <w:rPr>
          <w:sz w:val="22"/>
          <w:szCs w:val="22"/>
        </w:rPr>
      </w:pPr>
      <w:r w:rsidRPr="00813CC1">
        <w:rPr>
          <w:sz w:val="22"/>
          <w:szCs w:val="22"/>
        </w:rPr>
        <w:t>Han d’estar emeses durant l’any 2022 i/</w:t>
      </w:r>
      <w:r w:rsidR="002643E0">
        <w:rPr>
          <w:sz w:val="22"/>
          <w:szCs w:val="22"/>
        </w:rPr>
        <w:t>o 2023 i, com a màxim, fins el 27</w:t>
      </w:r>
      <w:r w:rsidRPr="00813CC1">
        <w:rPr>
          <w:sz w:val="22"/>
          <w:szCs w:val="22"/>
        </w:rPr>
        <w:t>/10/2023</w:t>
      </w:r>
    </w:p>
    <w:p w:rsidR="002643E0" w:rsidRPr="00813CC1" w:rsidRDefault="002643E0" w:rsidP="002643E0">
      <w:pPr>
        <w:pStyle w:val="Textindependent2"/>
        <w:rPr>
          <w:sz w:val="22"/>
          <w:szCs w:val="22"/>
        </w:rPr>
      </w:pPr>
    </w:p>
    <w:p w:rsidR="00813CC1" w:rsidRPr="00813CC1" w:rsidRDefault="00813CC1" w:rsidP="002643E0">
      <w:pPr>
        <w:pStyle w:val="Textindependent2"/>
        <w:rPr>
          <w:sz w:val="22"/>
          <w:szCs w:val="22"/>
        </w:rPr>
      </w:pPr>
      <w:r w:rsidRPr="00813CC1">
        <w:rPr>
          <w:sz w:val="22"/>
          <w:szCs w:val="22"/>
        </w:rPr>
        <w:t>8.</w:t>
      </w:r>
      <w:r w:rsidRPr="00813CC1">
        <w:rPr>
          <w:sz w:val="22"/>
          <w:szCs w:val="22"/>
        </w:rPr>
        <w:tab/>
        <w:t>Fotografies de la façana abans de les actuacions, i fotografies un cop realitzades les actuacions on s’observi el resultat d’aquestes.</w:t>
      </w:r>
    </w:p>
    <w:p w:rsidR="002643E0"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Els models normalitzats de sol·licitud de subvenció, així com la declaració de responsabilitat i l’autorització per a la comprovació de dades al Servei de Via Oberta, estaran a disposició de les persones interessades a l’Oficina d’Atenció Ciutadana situada a la Plaça Vinya d’En Petaca 1, de Les Roquetes, o a la Plaça de la Vila 1, de Ribes i a la pàgina web municipal.</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Les persones sol·licitants dels mateixos ajuts que van presentar sol·licitud per la convocatòria de l’any 2021-2022 i van ser resoltes negativament per manca de crèdit, poden tornar a presentar sol·licitud a la present convocatòria sense haver de tornar a aportar la documentació una altra vegada, sempre que encara sigui vigent i compleixin amb els requisits de les presents bases. Tanmateix, caldrà que aquestes persones tornin a presentar el MODEL 1 de sol·licitud i indicar que la documentació ja ha sigut aportada.</w:t>
      </w:r>
    </w:p>
    <w:p w:rsidR="002643E0" w:rsidRPr="00813CC1" w:rsidRDefault="002643E0" w:rsidP="00813CC1">
      <w:pPr>
        <w:pStyle w:val="Textindependent2"/>
        <w:rPr>
          <w:sz w:val="22"/>
          <w:szCs w:val="22"/>
        </w:rPr>
      </w:pPr>
    </w:p>
    <w:p w:rsidR="00813CC1" w:rsidRPr="002643E0" w:rsidRDefault="00813CC1" w:rsidP="00813CC1">
      <w:pPr>
        <w:pStyle w:val="Textindependent2"/>
        <w:rPr>
          <w:sz w:val="22"/>
          <w:szCs w:val="22"/>
          <w:u w:val="single"/>
        </w:rPr>
      </w:pPr>
      <w:r w:rsidRPr="002643E0">
        <w:rPr>
          <w:sz w:val="22"/>
          <w:szCs w:val="22"/>
          <w:u w:val="single"/>
        </w:rPr>
        <w:t xml:space="preserve">Línia ajuts </w:t>
      </w:r>
      <w:r w:rsidR="002643E0" w:rsidRPr="002643E0">
        <w:rPr>
          <w:sz w:val="22"/>
          <w:szCs w:val="22"/>
          <w:u w:val="single"/>
        </w:rPr>
        <w:t>per la millora de l’</w:t>
      </w:r>
      <w:r w:rsidRPr="002643E0">
        <w:rPr>
          <w:sz w:val="22"/>
          <w:szCs w:val="22"/>
          <w:u w:val="single"/>
        </w:rPr>
        <w:t>accessibilitat:</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La sol·licitud de la subvenció ha d'adjuntar la següent documentació:</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1.</w:t>
      </w:r>
      <w:r w:rsidRPr="00813CC1">
        <w:rPr>
          <w:sz w:val="22"/>
          <w:szCs w:val="22"/>
        </w:rPr>
        <w:tab/>
        <w:t>Instància adreçada a l’alcalde/</w:t>
      </w:r>
      <w:proofErr w:type="spellStart"/>
      <w:r w:rsidRPr="00813CC1">
        <w:rPr>
          <w:sz w:val="22"/>
          <w:szCs w:val="22"/>
        </w:rPr>
        <w:t>ssa</w:t>
      </w:r>
      <w:proofErr w:type="spellEnd"/>
      <w:r w:rsidRPr="00813CC1">
        <w:rPr>
          <w:sz w:val="22"/>
          <w:szCs w:val="22"/>
        </w:rPr>
        <w:t>, sol·licitant i justificant, la subvenció i omplint les dades generals i particulars de l’entitat o persona física sol·licitant (MODEL A).</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2.</w:t>
      </w:r>
      <w:r w:rsidRPr="00813CC1">
        <w:rPr>
          <w:sz w:val="22"/>
          <w:szCs w:val="22"/>
        </w:rPr>
        <w:tab/>
        <w:t>Declaració conforme es compleixen els requisits exigits i s’està al corrent del compliment de les obligacions amb Hisenda i la Seguretat Social o bé que n’està exempta (MODEL B).</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3.</w:t>
      </w:r>
      <w:r w:rsidRPr="00813CC1">
        <w:rPr>
          <w:sz w:val="22"/>
          <w:szCs w:val="22"/>
        </w:rPr>
        <w:tab/>
        <w:t>Projecte o memòria valorada de les obres executades, que hauran de contenir, entre d’altres coses, el pressupost d’execució material signat i acceptat pel constructor de l’obra, així com l’alta en l’IAE (model 036) del constructor. Aquesta documentació no serà necessària si el sol·licitant ha presentat la corresponent llicència o comunicació d’obra i aquella documentació ja consta en aquell expedient. En aquest cas, haurà de fer referència al número d’expedient i/o registre d’entrada a la Corporació.</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4.</w:t>
      </w:r>
      <w:r w:rsidRPr="00813CC1">
        <w:rPr>
          <w:sz w:val="22"/>
          <w:szCs w:val="22"/>
        </w:rPr>
        <w:tab/>
        <w:t>Declaració responsable de deducció o no de l’import corresponent a l’IVA que grava l’import de l’actuació a subvencionar (MODEL C).</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5.</w:t>
      </w:r>
      <w:r w:rsidRPr="00813CC1">
        <w:rPr>
          <w:sz w:val="22"/>
          <w:szCs w:val="22"/>
        </w:rPr>
        <w:tab/>
        <w:t>Declaració responsable que les obres s’ajusten a l’ajut sol·licitat, de conformitat amb el projecte aprovat i la llicència atorgada (MODEL D).</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6.</w:t>
      </w:r>
      <w:r w:rsidRPr="00813CC1">
        <w:rPr>
          <w:sz w:val="22"/>
          <w:szCs w:val="22"/>
        </w:rPr>
        <w:tab/>
        <w:t xml:space="preserve">En el cas d’intervencions en habitatges unifamiliars, caldrà aportar l’acreditació dels ingressos de la persona sol·licitant i de cadascun dels membres que integren la </w:t>
      </w:r>
      <w:r w:rsidRPr="00813CC1">
        <w:rPr>
          <w:sz w:val="22"/>
          <w:szCs w:val="22"/>
        </w:rPr>
        <w:lastRenderedPageBreak/>
        <w:t>unitat de convivència en edat laboral. Els ingressos cal acreditar-los de la manera següent:</w:t>
      </w:r>
    </w:p>
    <w:p w:rsidR="002643E0" w:rsidRPr="00813CC1" w:rsidRDefault="002643E0" w:rsidP="00813CC1">
      <w:pPr>
        <w:pStyle w:val="Textindependent2"/>
        <w:rPr>
          <w:sz w:val="22"/>
          <w:szCs w:val="22"/>
        </w:rPr>
      </w:pPr>
    </w:p>
    <w:p w:rsidR="00813CC1" w:rsidRPr="00813CC1" w:rsidRDefault="00813CC1" w:rsidP="002643E0">
      <w:pPr>
        <w:pStyle w:val="Textindependent2"/>
        <w:numPr>
          <w:ilvl w:val="0"/>
          <w:numId w:val="11"/>
        </w:numPr>
        <w:rPr>
          <w:sz w:val="22"/>
          <w:szCs w:val="22"/>
        </w:rPr>
      </w:pPr>
      <w:r w:rsidRPr="00813CC1">
        <w:rPr>
          <w:sz w:val="22"/>
          <w:szCs w:val="22"/>
        </w:rPr>
        <w:t>Declaració de l'IRPF, corresponent al període impositiu immediatament anterior, amb termini de presentació vençut en la data de presentació de la sol·licitud de la persona sol·licitant i de cadascun dels membres que integren la unitat de convivència en edat laboral.</w:t>
      </w:r>
    </w:p>
    <w:p w:rsidR="00813CC1" w:rsidRPr="00813CC1" w:rsidRDefault="00813CC1" w:rsidP="002643E0">
      <w:pPr>
        <w:pStyle w:val="Textindependent2"/>
        <w:numPr>
          <w:ilvl w:val="0"/>
          <w:numId w:val="11"/>
        </w:numPr>
        <w:rPr>
          <w:sz w:val="22"/>
          <w:szCs w:val="22"/>
        </w:rPr>
      </w:pPr>
      <w:r w:rsidRPr="00813CC1">
        <w:rPr>
          <w:sz w:val="22"/>
          <w:szCs w:val="22"/>
        </w:rPr>
        <w:t>En el cas que la persona sol·licitant o altres membres de la unitat de convivència en edat laboral no estiguin obligats a presentar la declaració de IRPF, han d'aportar un certificat d'imputacions subministrat per l'Agència Estatal d'Administració Tributària (AEAT) i l'informe de vida laboral o el corresponent certificat de les pensions o ajuts exempts de tributació.</w:t>
      </w:r>
    </w:p>
    <w:p w:rsidR="00813CC1" w:rsidRPr="00813CC1" w:rsidRDefault="00813CC1" w:rsidP="002643E0">
      <w:pPr>
        <w:pStyle w:val="Textindependent2"/>
        <w:numPr>
          <w:ilvl w:val="0"/>
          <w:numId w:val="11"/>
        </w:numPr>
        <w:rPr>
          <w:sz w:val="22"/>
          <w:szCs w:val="22"/>
        </w:rPr>
      </w:pPr>
      <w:r w:rsidRPr="00813CC1">
        <w:rPr>
          <w:sz w:val="22"/>
          <w:szCs w:val="22"/>
        </w:rPr>
        <w:t>Certificats d’ingressos per prestacions: atur, pensions no contributives,...</w:t>
      </w:r>
    </w:p>
    <w:p w:rsidR="00813CC1" w:rsidRPr="00813CC1" w:rsidRDefault="00813CC1" w:rsidP="002643E0">
      <w:pPr>
        <w:pStyle w:val="Textindependent2"/>
        <w:numPr>
          <w:ilvl w:val="0"/>
          <w:numId w:val="11"/>
        </w:numPr>
        <w:rPr>
          <w:sz w:val="22"/>
          <w:szCs w:val="22"/>
        </w:rPr>
      </w:pPr>
      <w:r w:rsidRPr="00813CC1">
        <w:rPr>
          <w:sz w:val="22"/>
          <w:szCs w:val="22"/>
        </w:rPr>
        <w:t>En el cas que la persona sol·licitant i/o persones que conviuen a la unitat prestin, mitjançant el formulari d’autorització corresponent, el seu consentiment per a la comprovació de les seves dades al servei de Via Oberta i hagin presentat la declaració de la Renda durant el període anterior, no caldrà l’acreditació de la mateixa i sí l’autorització (formulari corresponent) per a la consulta al servei Via Oberta.</w:t>
      </w:r>
    </w:p>
    <w:p w:rsidR="00813CC1" w:rsidRDefault="00813CC1" w:rsidP="002643E0">
      <w:pPr>
        <w:pStyle w:val="Textindependent2"/>
        <w:numPr>
          <w:ilvl w:val="0"/>
          <w:numId w:val="11"/>
        </w:numPr>
        <w:rPr>
          <w:sz w:val="22"/>
          <w:szCs w:val="22"/>
        </w:rPr>
      </w:pPr>
      <w:r w:rsidRPr="00813CC1">
        <w:rPr>
          <w:sz w:val="22"/>
          <w:szCs w:val="22"/>
        </w:rPr>
        <w:t>Per a les persones que no puguin acreditar els seus ingressos, hauran de prestar declaració jurada marcant la casella corresponent al formulari de sol·licitud.</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7.</w:t>
      </w:r>
      <w:r w:rsidRPr="00813CC1">
        <w:rPr>
          <w:sz w:val="22"/>
          <w:szCs w:val="22"/>
        </w:rPr>
        <w:tab/>
        <w:t>Certificat d’empadronament o volant de convivència, que acrediti el domicili de la persona sol·licitant i dels membres del nucli de convivència.</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8.</w:t>
      </w:r>
      <w:r w:rsidRPr="00813CC1">
        <w:rPr>
          <w:sz w:val="22"/>
          <w:szCs w:val="22"/>
        </w:rPr>
        <w:tab/>
        <w:t>Factures, rebuts o qualsevol altre documentació que justifiquin el 100% del cost de l’activitat:</w:t>
      </w:r>
    </w:p>
    <w:p w:rsidR="002643E0" w:rsidRPr="00813CC1" w:rsidRDefault="002643E0" w:rsidP="00813CC1">
      <w:pPr>
        <w:pStyle w:val="Textindependent2"/>
        <w:rPr>
          <w:sz w:val="22"/>
          <w:szCs w:val="22"/>
        </w:rPr>
      </w:pPr>
    </w:p>
    <w:p w:rsidR="00813CC1" w:rsidRPr="00813CC1" w:rsidRDefault="00813CC1" w:rsidP="002643E0">
      <w:pPr>
        <w:pStyle w:val="Textindependent2"/>
        <w:numPr>
          <w:ilvl w:val="0"/>
          <w:numId w:val="12"/>
        </w:numPr>
        <w:rPr>
          <w:sz w:val="22"/>
          <w:szCs w:val="22"/>
        </w:rPr>
      </w:pPr>
      <w:r w:rsidRPr="00813CC1">
        <w:rPr>
          <w:sz w:val="22"/>
          <w:szCs w:val="22"/>
        </w:rPr>
        <w:t>En els casos de factures, és obligatori adjuntar el rebut conforme s’ha fet el pagament, el tiquet de caixa o el justificant de transferència bancària. Només es podrà dispensar d’adjuntar rebut, tiquet de caixa o justificant de transferència bancària quan la factura porti un segell de Cobrat o Pagat que porti incorporades les dades de l’emissor de la factura.</w:t>
      </w:r>
    </w:p>
    <w:p w:rsidR="00813CC1" w:rsidRPr="00813CC1" w:rsidRDefault="00813CC1" w:rsidP="002643E0">
      <w:pPr>
        <w:pStyle w:val="Textindependent2"/>
        <w:numPr>
          <w:ilvl w:val="0"/>
          <w:numId w:val="12"/>
        </w:numPr>
        <w:rPr>
          <w:sz w:val="22"/>
          <w:szCs w:val="22"/>
        </w:rPr>
      </w:pPr>
      <w:r w:rsidRPr="00813CC1">
        <w:rPr>
          <w:sz w:val="22"/>
          <w:szCs w:val="22"/>
        </w:rPr>
        <w:t>Han de correspondre a l’activitat subvencionada.</w:t>
      </w:r>
    </w:p>
    <w:p w:rsidR="00813CC1" w:rsidRPr="00813CC1" w:rsidRDefault="00813CC1" w:rsidP="002643E0">
      <w:pPr>
        <w:pStyle w:val="Textindependent2"/>
        <w:numPr>
          <w:ilvl w:val="0"/>
          <w:numId w:val="12"/>
        </w:numPr>
        <w:rPr>
          <w:sz w:val="22"/>
          <w:szCs w:val="22"/>
        </w:rPr>
      </w:pPr>
      <w:r w:rsidRPr="00813CC1">
        <w:rPr>
          <w:sz w:val="22"/>
          <w:szCs w:val="22"/>
        </w:rPr>
        <w:t>Han de portar les dades i el NIF de l’empresa o grup/persona sol·licitant.</w:t>
      </w:r>
    </w:p>
    <w:p w:rsidR="00813CC1" w:rsidRPr="00813CC1" w:rsidRDefault="00813CC1" w:rsidP="002643E0">
      <w:pPr>
        <w:pStyle w:val="Textindependent2"/>
        <w:numPr>
          <w:ilvl w:val="0"/>
          <w:numId w:val="12"/>
        </w:numPr>
        <w:rPr>
          <w:sz w:val="22"/>
          <w:szCs w:val="22"/>
        </w:rPr>
      </w:pPr>
      <w:r w:rsidRPr="00813CC1">
        <w:rPr>
          <w:sz w:val="22"/>
          <w:szCs w:val="22"/>
        </w:rPr>
        <w:t>Han de ser vàlides en el tràfic jurídic mercantil.</w:t>
      </w:r>
    </w:p>
    <w:p w:rsidR="00813CC1" w:rsidRPr="00813CC1" w:rsidRDefault="00813CC1" w:rsidP="002643E0">
      <w:pPr>
        <w:pStyle w:val="Textindependent2"/>
        <w:numPr>
          <w:ilvl w:val="0"/>
          <w:numId w:val="12"/>
        </w:numPr>
        <w:rPr>
          <w:sz w:val="22"/>
          <w:szCs w:val="22"/>
        </w:rPr>
      </w:pPr>
      <w:r w:rsidRPr="00813CC1">
        <w:rPr>
          <w:sz w:val="22"/>
          <w:szCs w:val="22"/>
        </w:rPr>
        <w:t>No poden estar trencades, tatxades o ratllades.</w:t>
      </w:r>
    </w:p>
    <w:p w:rsidR="00813CC1" w:rsidRPr="00813CC1" w:rsidRDefault="00813CC1" w:rsidP="002643E0">
      <w:pPr>
        <w:pStyle w:val="Textindependent2"/>
        <w:numPr>
          <w:ilvl w:val="0"/>
          <w:numId w:val="12"/>
        </w:numPr>
        <w:rPr>
          <w:sz w:val="22"/>
          <w:szCs w:val="22"/>
        </w:rPr>
      </w:pPr>
      <w:r w:rsidRPr="00813CC1">
        <w:rPr>
          <w:sz w:val="22"/>
          <w:szCs w:val="22"/>
        </w:rPr>
        <w:t>Han d’estar emeses durant l’any 2022 i/o 2023 i, com a màxim, fins el 5/10/2023</w:t>
      </w:r>
    </w:p>
    <w:p w:rsidR="002643E0" w:rsidRDefault="002643E0"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9.</w:t>
      </w:r>
      <w:r w:rsidRPr="00813CC1">
        <w:rPr>
          <w:sz w:val="22"/>
          <w:szCs w:val="22"/>
        </w:rPr>
        <w:tab/>
        <w:t>Fotografies de les actuacions subvencionables realitzades.</w:t>
      </w:r>
    </w:p>
    <w:p w:rsidR="002643E0" w:rsidRDefault="002643E0"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Els models normalitzats de sol·licitud de subvenció, així com la declaració de responsabilitat i l’autorització per a la comprovació de dades al Servei de Via Oberta, estaran a disposició de les persones interessades a l’Oficina d’Atenció Ciutadana situada a la Plaça Vinya d’En Petaca 1, de Les Roquetes, o a la Plaça de la Vila 1, de Ribes i a la pàgina web municipal.</w:t>
      </w:r>
    </w:p>
    <w:p w:rsidR="00813CC1" w:rsidRDefault="00813CC1" w:rsidP="00813CC1">
      <w:pPr>
        <w:pStyle w:val="Textindependent2"/>
        <w:rPr>
          <w:sz w:val="22"/>
          <w:szCs w:val="22"/>
        </w:rPr>
      </w:pPr>
    </w:p>
    <w:p w:rsidR="00700D8D" w:rsidRPr="00813CC1" w:rsidRDefault="00700D8D" w:rsidP="00813CC1">
      <w:pPr>
        <w:pStyle w:val="Textindependent2"/>
        <w:rPr>
          <w:sz w:val="22"/>
          <w:szCs w:val="22"/>
        </w:rPr>
      </w:pPr>
    </w:p>
    <w:p w:rsidR="00813CC1" w:rsidRPr="002643E0" w:rsidRDefault="00813CC1" w:rsidP="00813CC1">
      <w:pPr>
        <w:pStyle w:val="Textindependent2"/>
        <w:rPr>
          <w:b/>
          <w:sz w:val="22"/>
          <w:szCs w:val="22"/>
        </w:rPr>
      </w:pPr>
      <w:r w:rsidRPr="002643E0">
        <w:rPr>
          <w:b/>
          <w:sz w:val="22"/>
          <w:szCs w:val="22"/>
        </w:rPr>
        <w:lastRenderedPageBreak/>
        <w:t>6.- TERMINI, FORMA I LLOC DE PRESENTACIÓ DE LES SOL·LICITUDS</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 xml:space="preserve">El termini de presentació de les sol·licituds s'iniciarà des del dia següent de la publicació de les Bases reguladores d’aquesta subvenció, en el Butlletí Oficial de la Província de Barcelona i, fins al </w:t>
      </w:r>
      <w:r w:rsidR="002643E0">
        <w:rPr>
          <w:sz w:val="22"/>
          <w:szCs w:val="22"/>
        </w:rPr>
        <w:t>6</w:t>
      </w:r>
      <w:r w:rsidRPr="00813CC1">
        <w:rPr>
          <w:sz w:val="22"/>
          <w:szCs w:val="22"/>
        </w:rPr>
        <w:t xml:space="preserve"> d’octubre de 2023, inclòs.</w:t>
      </w:r>
    </w:p>
    <w:p w:rsidR="002643E0" w:rsidRPr="00813CC1" w:rsidRDefault="002643E0" w:rsidP="00813CC1">
      <w:pPr>
        <w:pStyle w:val="Textindependent2"/>
        <w:rPr>
          <w:sz w:val="22"/>
          <w:szCs w:val="22"/>
        </w:rPr>
      </w:pPr>
    </w:p>
    <w:p w:rsidR="00813CC1" w:rsidRDefault="00813CC1" w:rsidP="00813CC1">
      <w:pPr>
        <w:pStyle w:val="Textindependent2"/>
        <w:rPr>
          <w:sz w:val="22"/>
          <w:szCs w:val="22"/>
        </w:rPr>
      </w:pPr>
      <w:r w:rsidRPr="00813CC1">
        <w:rPr>
          <w:sz w:val="22"/>
          <w:szCs w:val="22"/>
        </w:rPr>
        <w:t>Les sol·licituds podran presentar-se:</w:t>
      </w:r>
    </w:p>
    <w:p w:rsidR="002643E0" w:rsidRPr="00813CC1" w:rsidRDefault="002643E0" w:rsidP="00813CC1">
      <w:pPr>
        <w:pStyle w:val="Textindependent2"/>
        <w:rPr>
          <w:sz w:val="22"/>
          <w:szCs w:val="22"/>
        </w:rPr>
      </w:pPr>
    </w:p>
    <w:p w:rsidR="00813CC1" w:rsidRPr="00813CC1" w:rsidRDefault="00813CC1" w:rsidP="002643E0">
      <w:pPr>
        <w:pStyle w:val="Textindependent2"/>
        <w:numPr>
          <w:ilvl w:val="0"/>
          <w:numId w:val="14"/>
        </w:numPr>
        <w:rPr>
          <w:sz w:val="22"/>
          <w:szCs w:val="22"/>
        </w:rPr>
      </w:pPr>
      <w:r w:rsidRPr="00813CC1">
        <w:rPr>
          <w:sz w:val="22"/>
          <w:szCs w:val="22"/>
        </w:rPr>
        <w:t xml:space="preserve">Presencialment a les Oficines d’Atenció Ciutadana, demanant cita prèvia: </w:t>
      </w:r>
      <w:hyperlink r:id="rId7" w:history="1">
        <w:r w:rsidR="000B544E" w:rsidRPr="000B544E">
          <w:rPr>
            <w:rFonts w:eastAsiaTheme="minorHAnsi" w:cs="Arial"/>
            <w:color w:val="0000FF"/>
            <w:sz w:val="22"/>
            <w:szCs w:val="22"/>
            <w:u w:val="single"/>
            <w:lang w:val="es-ES_tradnl" w:eastAsia="en-US"/>
          </w:rPr>
          <w:t>https://citaprevia.santperederibes.cat</w:t>
        </w:r>
      </w:hyperlink>
      <w:r w:rsidR="000B544E" w:rsidRPr="000B544E">
        <w:rPr>
          <w:rFonts w:eastAsiaTheme="minorHAnsi" w:cs="Arial"/>
          <w:lang w:eastAsia="en-US"/>
        </w:rPr>
        <w:t>;</w:t>
      </w:r>
      <w:r w:rsidRPr="00813CC1">
        <w:rPr>
          <w:sz w:val="22"/>
          <w:szCs w:val="22"/>
        </w:rPr>
        <w:t xml:space="preserve"> mitjançant l’emplenament del model normalitzat, que anirà signat pel la interessat/da o pel representant legal de l'entitat, acompanyades per la documentació exigida a la base 5</w:t>
      </w:r>
    </w:p>
    <w:p w:rsidR="00813CC1" w:rsidRPr="00813CC1" w:rsidRDefault="00813CC1" w:rsidP="002643E0">
      <w:pPr>
        <w:pStyle w:val="Textindependent2"/>
        <w:numPr>
          <w:ilvl w:val="0"/>
          <w:numId w:val="14"/>
        </w:numPr>
        <w:rPr>
          <w:sz w:val="22"/>
          <w:szCs w:val="22"/>
        </w:rPr>
      </w:pPr>
      <w:r w:rsidRPr="00813CC1">
        <w:rPr>
          <w:sz w:val="22"/>
          <w:szCs w:val="22"/>
        </w:rPr>
        <w:t xml:space="preserve">Per la Seu Electrònica municipal, adjuntant la documentació a la instància: </w:t>
      </w:r>
      <w:hyperlink r:id="rId8" w:history="1">
        <w:r w:rsidR="000B544E" w:rsidRPr="000B544E">
          <w:rPr>
            <w:rFonts w:eastAsiaTheme="minorHAnsi" w:cs="Arial"/>
            <w:color w:val="0000FF"/>
            <w:sz w:val="22"/>
            <w:szCs w:val="22"/>
            <w:u w:val="single"/>
            <w:lang w:eastAsia="en-US"/>
          </w:rPr>
          <w:t>https://seuelectronica.santperederibes.cat/seuelectronica/tramits/tramits-online</w:t>
        </w:r>
      </w:hyperlink>
    </w:p>
    <w:p w:rsidR="00813CC1" w:rsidRDefault="00813CC1" w:rsidP="002643E0">
      <w:pPr>
        <w:pStyle w:val="Textindependent2"/>
        <w:numPr>
          <w:ilvl w:val="0"/>
          <w:numId w:val="14"/>
        </w:numPr>
        <w:rPr>
          <w:sz w:val="22"/>
          <w:szCs w:val="22"/>
        </w:rPr>
      </w:pPr>
      <w:r w:rsidRPr="00813CC1">
        <w:rPr>
          <w:sz w:val="22"/>
          <w:szCs w:val="22"/>
        </w:rPr>
        <w:t>També podran presentar-se en qualsevol dels llocs que preveu l'article 16.4 de la Llei 39/2015, d’1 d’octubre, del procediment administratiu comú de les administracions públiques.</w:t>
      </w:r>
    </w:p>
    <w:p w:rsidR="002643E0" w:rsidRPr="00813CC1" w:rsidRDefault="002643E0"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La presentació de la sol·licitud de subvenció pressuposa el coneixement i acceptació de les normes que la regulen.</w:t>
      </w:r>
    </w:p>
    <w:p w:rsidR="003B64E2" w:rsidRPr="00813CC1" w:rsidRDefault="003B64E2" w:rsidP="00813CC1">
      <w:pPr>
        <w:pStyle w:val="Textindependent2"/>
        <w:rPr>
          <w:sz w:val="22"/>
          <w:szCs w:val="22"/>
        </w:rPr>
      </w:pPr>
    </w:p>
    <w:p w:rsidR="00813CC1" w:rsidRPr="002643E0" w:rsidRDefault="00813CC1" w:rsidP="00813CC1">
      <w:pPr>
        <w:pStyle w:val="Textindependent2"/>
        <w:rPr>
          <w:b/>
          <w:sz w:val="22"/>
          <w:szCs w:val="22"/>
        </w:rPr>
      </w:pPr>
      <w:r w:rsidRPr="002643E0">
        <w:rPr>
          <w:b/>
          <w:sz w:val="22"/>
          <w:szCs w:val="22"/>
        </w:rPr>
        <w:t>7.- RECTIFICACIÓ DE DEFECTES O OMISSIONS EN LA DOCUMENTACIÓ</w:t>
      </w:r>
    </w:p>
    <w:p w:rsidR="002643E0" w:rsidRPr="00813CC1" w:rsidRDefault="002643E0"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 xml:space="preserve">En cas que la documentació presentada sigui incorrecta o incompleta, es requerirà al / a la beneficiari/ a, perquè en el termini de </w:t>
      </w:r>
      <w:r w:rsidR="008D63BD">
        <w:rPr>
          <w:sz w:val="22"/>
          <w:szCs w:val="22"/>
        </w:rPr>
        <w:t>cinc</w:t>
      </w:r>
      <w:r w:rsidRPr="00813CC1">
        <w:rPr>
          <w:sz w:val="22"/>
          <w:szCs w:val="22"/>
        </w:rPr>
        <w:t xml:space="preserve"> (</w:t>
      </w:r>
      <w:r w:rsidR="008D63BD">
        <w:rPr>
          <w:sz w:val="22"/>
          <w:szCs w:val="22"/>
        </w:rPr>
        <w:t>5</w:t>
      </w:r>
      <w:r w:rsidRPr="00813CC1">
        <w:rPr>
          <w:sz w:val="22"/>
          <w:szCs w:val="22"/>
        </w:rPr>
        <w:t>) dies hàbils a partir de l'endemà de la notificació, procedeixi a la seva rectificació o aportació de documents necessaris, amb indicació que en cas contrari s'entendrà que ha desistit de la seva sol·licitud.</w:t>
      </w:r>
    </w:p>
    <w:p w:rsidR="003B64E2" w:rsidRPr="00813CC1" w:rsidRDefault="003B64E2" w:rsidP="00813CC1">
      <w:pPr>
        <w:pStyle w:val="Textindependent2"/>
        <w:rPr>
          <w:sz w:val="22"/>
          <w:szCs w:val="22"/>
        </w:rPr>
      </w:pPr>
    </w:p>
    <w:p w:rsidR="00813CC1" w:rsidRPr="008D63BD" w:rsidRDefault="00813CC1" w:rsidP="00813CC1">
      <w:pPr>
        <w:pStyle w:val="Textindependent2"/>
        <w:rPr>
          <w:b/>
          <w:sz w:val="22"/>
          <w:szCs w:val="22"/>
        </w:rPr>
      </w:pPr>
      <w:r w:rsidRPr="008D63BD">
        <w:rPr>
          <w:b/>
          <w:sz w:val="22"/>
          <w:szCs w:val="22"/>
        </w:rPr>
        <w:t>8.- PROCEDIMENT DE CONCESSIÓ</w:t>
      </w:r>
    </w:p>
    <w:p w:rsidR="008D63BD" w:rsidRPr="00813CC1" w:rsidRDefault="008D63BD" w:rsidP="00813CC1">
      <w:pPr>
        <w:pStyle w:val="Textindependent2"/>
        <w:rPr>
          <w:sz w:val="22"/>
          <w:szCs w:val="22"/>
        </w:rPr>
      </w:pPr>
    </w:p>
    <w:p w:rsidR="00813CC1" w:rsidRPr="008D63BD" w:rsidRDefault="00813CC1" w:rsidP="00813CC1">
      <w:pPr>
        <w:pStyle w:val="Textindependent2"/>
        <w:rPr>
          <w:sz w:val="22"/>
          <w:szCs w:val="22"/>
          <w:u w:val="single"/>
        </w:rPr>
      </w:pPr>
      <w:r w:rsidRPr="008D63BD">
        <w:rPr>
          <w:sz w:val="22"/>
          <w:szCs w:val="22"/>
          <w:u w:val="single"/>
        </w:rPr>
        <w:t xml:space="preserve">Línia ajuts a la </w:t>
      </w:r>
      <w:r w:rsidR="008D63BD" w:rsidRPr="008D63BD">
        <w:rPr>
          <w:sz w:val="22"/>
          <w:szCs w:val="22"/>
          <w:u w:val="single"/>
        </w:rPr>
        <w:t xml:space="preserve">conservació i </w:t>
      </w:r>
      <w:r w:rsidRPr="008D63BD">
        <w:rPr>
          <w:sz w:val="22"/>
          <w:szCs w:val="22"/>
          <w:u w:val="single"/>
        </w:rPr>
        <w:t>rehabilitació de façanes:</w:t>
      </w:r>
    </w:p>
    <w:p w:rsidR="008D63BD" w:rsidRPr="00813CC1" w:rsidRDefault="008D63BD" w:rsidP="00813CC1">
      <w:pPr>
        <w:pStyle w:val="Textindependent2"/>
        <w:rPr>
          <w:sz w:val="22"/>
          <w:szCs w:val="22"/>
        </w:rPr>
      </w:pPr>
    </w:p>
    <w:p w:rsidR="00813CC1" w:rsidRDefault="00813CC1" w:rsidP="00813CC1">
      <w:pPr>
        <w:pStyle w:val="Textindependent2"/>
        <w:rPr>
          <w:sz w:val="22"/>
          <w:szCs w:val="22"/>
        </w:rPr>
      </w:pPr>
      <w:r w:rsidRPr="00813CC1">
        <w:rPr>
          <w:sz w:val="22"/>
          <w:szCs w:val="22"/>
        </w:rPr>
        <w:t>El procediment de concessió de les subvencions regulades en les presents bases reguladores serà el de concurrència competitiva.</w:t>
      </w:r>
    </w:p>
    <w:p w:rsidR="003B64E2" w:rsidRDefault="003B64E2" w:rsidP="00813CC1">
      <w:pPr>
        <w:pStyle w:val="Textindependent2"/>
        <w:rPr>
          <w:sz w:val="22"/>
          <w:szCs w:val="22"/>
        </w:rPr>
      </w:pPr>
    </w:p>
    <w:p w:rsidR="003B64E2" w:rsidRPr="00813CC1" w:rsidRDefault="003B64E2" w:rsidP="00813CC1">
      <w:pPr>
        <w:pStyle w:val="Textindependent2"/>
        <w:rPr>
          <w:sz w:val="22"/>
          <w:szCs w:val="22"/>
        </w:rPr>
      </w:pPr>
    </w:p>
    <w:p w:rsidR="00813CC1" w:rsidRPr="003B64E2" w:rsidRDefault="00813CC1" w:rsidP="00813CC1">
      <w:pPr>
        <w:pStyle w:val="Textindependent2"/>
        <w:rPr>
          <w:sz w:val="22"/>
          <w:szCs w:val="22"/>
          <w:u w:val="single"/>
        </w:rPr>
      </w:pPr>
      <w:r w:rsidRPr="003B64E2">
        <w:rPr>
          <w:sz w:val="22"/>
          <w:szCs w:val="22"/>
          <w:u w:val="single"/>
        </w:rPr>
        <w:t xml:space="preserve">Línia ajuts </w:t>
      </w:r>
      <w:r w:rsidR="003B64E2" w:rsidRPr="003B64E2">
        <w:rPr>
          <w:sz w:val="22"/>
          <w:szCs w:val="22"/>
          <w:u w:val="single"/>
        </w:rPr>
        <w:t>per la millora de l’</w:t>
      </w:r>
      <w:r w:rsidRPr="003B64E2">
        <w:rPr>
          <w:sz w:val="22"/>
          <w:szCs w:val="22"/>
          <w:u w:val="single"/>
        </w:rPr>
        <w:t>accessibilitat:</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Les subvencions es concedeixen mitjançant el procediment de concurrència pública no competitiva.</w:t>
      </w:r>
    </w:p>
    <w:p w:rsidR="00813CC1" w:rsidRPr="00813CC1" w:rsidRDefault="00813CC1" w:rsidP="00813CC1">
      <w:pPr>
        <w:pStyle w:val="Textindependent2"/>
        <w:rPr>
          <w:sz w:val="22"/>
          <w:szCs w:val="22"/>
        </w:rPr>
      </w:pPr>
    </w:p>
    <w:p w:rsidR="00813CC1" w:rsidRPr="003B64E2" w:rsidRDefault="00813CC1" w:rsidP="00813CC1">
      <w:pPr>
        <w:pStyle w:val="Textindependent2"/>
        <w:rPr>
          <w:b/>
          <w:sz w:val="22"/>
          <w:szCs w:val="22"/>
        </w:rPr>
      </w:pPr>
      <w:r w:rsidRPr="003B64E2">
        <w:rPr>
          <w:b/>
          <w:sz w:val="22"/>
          <w:szCs w:val="22"/>
        </w:rPr>
        <w:t>9.- CRITERIS OBJECTIUS DE CONCESSIÓ DE LA SUBVENCIÓ</w:t>
      </w:r>
    </w:p>
    <w:p w:rsidR="003B64E2" w:rsidRDefault="003B64E2" w:rsidP="00813CC1">
      <w:pPr>
        <w:pStyle w:val="Textindependent2"/>
        <w:rPr>
          <w:sz w:val="22"/>
          <w:szCs w:val="22"/>
        </w:rPr>
      </w:pPr>
    </w:p>
    <w:p w:rsidR="00813CC1" w:rsidRPr="003B64E2" w:rsidRDefault="00813CC1" w:rsidP="00813CC1">
      <w:pPr>
        <w:pStyle w:val="Textindependent2"/>
        <w:rPr>
          <w:sz w:val="22"/>
          <w:szCs w:val="22"/>
          <w:u w:val="single"/>
        </w:rPr>
      </w:pPr>
      <w:r w:rsidRPr="003B64E2">
        <w:rPr>
          <w:sz w:val="22"/>
          <w:szCs w:val="22"/>
          <w:u w:val="single"/>
        </w:rPr>
        <w:t xml:space="preserve">Línia ajuts a la </w:t>
      </w:r>
      <w:r w:rsidR="003B64E2" w:rsidRPr="003B64E2">
        <w:rPr>
          <w:sz w:val="22"/>
          <w:szCs w:val="22"/>
          <w:u w:val="single"/>
        </w:rPr>
        <w:t xml:space="preserve">conservació i </w:t>
      </w:r>
      <w:r w:rsidRPr="003B64E2">
        <w:rPr>
          <w:sz w:val="22"/>
          <w:szCs w:val="22"/>
          <w:u w:val="single"/>
        </w:rPr>
        <w:t>rehabilitació de façanes:</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 xml:space="preserve">Les subvencions es concediran a aquells sol·licitants que obtinguin millor valoració un cop aplicats els criteris objectius determinats a l’Annex 1 de les presents Bases. En cas </w:t>
      </w:r>
      <w:r w:rsidRPr="00813CC1">
        <w:rPr>
          <w:sz w:val="22"/>
          <w:szCs w:val="22"/>
        </w:rPr>
        <w:lastRenderedPageBreak/>
        <w:t>d’empat, es dirimirà el mateix seguint el criteri d’ordre d’entrada de les peticions en el regist</w:t>
      </w:r>
      <w:r w:rsidR="003B64E2">
        <w:rPr>
          <w:sz w:val="22"/>
          <w:szCs w:val="22"/>
        </w:rPr>
        <w:t>re general d’aquest Ajuntament.</w:t>
      </w:r>
    </w:p>
    <w:p w:rsidR="003B64E2" w:rsidRPr="00813CC1" w:rsidRDefault="003B64E2" w:rsidP="00813CC1">
      <w:pPr>
        <w:pStyle w:val="Textindependent2"/>
        <w:rPr>
          <w:sz w:val="22"/>
          <w:szCs w:val="22"/>
        </w:rPr>
      </w:pPr>
    </w:p>
    <w:p w:rsidR="00813CC1" w:rsidRPr="003B64E2" w:rsidRDefault="00813CC1" w:rsidP="00813CC1">
      <w:pPr>
        <w:pStyle w:val="Textindependent2"/>
        <w:rPr>
          <w:sz w:val="22"/>
          <w:szCs w:val="22"/>
          <w:u w:val="single"/>
        </w:rPr>
      </w:pPr>
      <w:r w:rsidRPr="003B64E2">
        <w:rPr>
          <w:sz w:val="22"/>
          <w:szCs w:val="22"/>
          <w:u w:val="single"/>
        </w:rPr>
        <w:t xml:space="preserve">Línia ajuts </w:t>
      </w:r>
      <w:r w:rsidR="003B64E2" w:rsidRPr="003B64E2">
        <w:rPr>
          <w:sz w:val="22"/>
          <w:szCs w:val="22"/>
          <w:u w:val="single"/>
        </w:rPr>
        <w:t>per a la millora de l’</w:t>
      </w:r>
      <w:r w:rsidRPr="003B64E2">
        <w:rPr>
          <w:sz w:val="22"/>
          <w:szCs w:val="22"/>
          <w:u w:val="single"/>
        </w:rPr>
        <w:t>accessibilitat:</w:t>
      </w:r>
    </w:p>
    <w:p w:rsidR="003B64E2" w:rsidRPr="00813CC1" w:rsidRDefault="003B64E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Les sol</w:t>
      </w:r>
      <w:r w:rsidR="000B544E">
        <w:rPr>
          <w:sz w:val="22"/>
          <w:szCs w:val="22"/>
        </w:rPr>
        <w:t>·</w:t>
      </w:r>
      <w:r w:rsidRPr="00813CC1">
        <w:rPr>
          <w:sz w:val="22"/>
          <w:szCs w:val="22"/>
        </w:rPr>
        <w:t>licituds es resolen seguint l'ordre d'entrada al registre corresponent, amb la documentació completa i correcte, fins l'exhauriment de la dotació pressupostària.</w:t>
      </w:r>
    </w:p>
    <w:p w:rsidR="003B64E2" w:rsidRPr="00813CC1" w:rsidRDefault="003B64E2" w:rsidP="00813CC1">
      <w:pPr>
        <w:pStyle w:val="Textindependent2"/>
        <w:rPr>
          <w:sz w:val="22"/>
          <w:szCs w:val="22"/>
        </w:rPr>
      </w:pPr>
    </w:p>
    <w:p w:rsidR="00813CC1" w:rsidRPr="003B64E2" w:rsidRDefault="00813CC1" w:rsidP="00813CC1">
      <w:pPr>
        <w:pStyle w:val="Textindependent2"/>
        <w:rPr>
          <w:b/>
          <w:sz w:val="22"/>
          <w:szCs w:val="22"/>
        </w:rPr>
      </w:pPr>
      <w:r w:rsidRPr="003B64E2">
        <w:rPr>
          <w:b/>
          <w:sz w:val="22"/>
          <w:szCs w:val="22"/>
        </w:rPr>
        <w:t>10.- QUANTIA TOTAL MÀXIMA DE LES SUBVENCIONS A CONCEDIR I CONSIGNACIÓ PRESSUPOSTÀRIA</w:t>
      </w:r>
    </w:p>
    <w:p w:rsidR="003B64E2" w:rsidRPr="00813CC1" w:rsidRDefault="003B64E2" w:rsidP="00813CC1">
      <w:pPr>
        <w:pStyle w:val="Textindependent2"/>
        <w:rPr>
          <w:sz w:val="22"/>
          <w:szCs w:val="22"/>
        </w:rPr>
      </w:pPr>
    </w:p>
    <w:p w:rsidR="00813CC1" w:rsidRPr="003B64E2" w:rsidRDefault="00813CC1" w:rsidP="00813CC1">
      <w:pPr>
        <w:pStyle w:val="Textindependent2"/>
        <w:rPr>
          <w:sz w:val="22"/>
          <w:szCs w:val="22"/>
          <w:u w:val="single"/>
        </w:rPr>
      </w:pPr>
      <w:r w:rsidRPr="003B64E2">
        <w:rPr>
          <w:sz w:val="22"/>
          <w:szCs w:val="22"/>
          <w:u w:val="single"/>
        </w:rPr>
        <w:t xml:space="preserve">Línia ajuts a la </w:t>
      </w:r>
      <w:r w:rsidR="003B64E2" w:rsidRPr="003B64E2">
        <w:rPr>
          <w:sz w:val="22"/>
          <w:szCs w:val="22"/>
          <w:u w:val="single"/>
        </w:rPr>
        <w:t xml:space="preserve">conservació i </w:t>
      </w:r>
      <w:r w:rsidRPr="003B64E2">
        <w:rPr>
          <w:sz w:val="22"/>
          <w:szCs w:val="22"/>
          <w:u w:val="single"/>
        </w:rPr>
        <w:t>rehabilitació de façanes:</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La present actuació està prevista a la partida pressupostària amb número 31001 1522 78900 (2022_01_18) Ajuts arranjament façanes, i dotada amb 2</w:t>
      </w:r>
      <w:r w:rsidR="003B64E2">
        <w:rPr>
          <w:sz w:val="22"/>
          <w:szCs w:val="22"/>
        </w:rPr>
        <w:t>4</w:t>
      </w:r>
      <w:r w:rsidRPr="00813CC1">
        <w:rPr>
          <w:sz w:val="22"/>
          <w:szCs w:val="22"/>
        </w:rPr>
        <w:t>.</w:t>
      </w:r>
      <w:r w:rsidR="003B64E2">
        <w:rPr>
          <w:sz w:val="22"/>
          <w:szCs w:val="22"/>
        </w:rPr>
        <w:t>169</w:t>
      </w:r>
      <w:r w:rsidRPr="00813CC1">
        <w:rPr>
          <w:sz w:val="22"/>
          <w:szCs w:val="22"/>
        </w:rPr>
        <w:t xml:space="preserve"> € (</w:t>
      </w:r>
      <w:r w:rsidR="000B544E">
        <w:rPr>
          <w:sz w:val="22"/>
          <w:szCs w:val="22"/>
        </w:rPr>
        <w:t>VINT-I QUATRE MIL CENT SEIXANTA-NOU</w:t>
      </w:r>
      <w:r w:rsidRPr="00813CC1">
        <w:rPr>
          <w:sz w:val="22"/>
          <w:szCs w:val="22"/>
        </w:rPr>
        <w:t xml:space="preserve"> EUROS).</w:t>
      </w:r>
    </w:p>
    <w:p w:rsidR="003B64E2" w:rsidRPr="00813CC1" w:rsidRDefault="003B64E2" w:rsidP="00813CC1">
      <w:pPr>
        <w:pStyle w:val="Textindependent2"/>
        <w:rPr>
          <w:sz w:val="22"/>
          <w:szCs w:val="22"/>
        </w:rPr>
      </w:pPr>
    </w:p>
    <w:p w:rsidR="00813CC1" w:rsidRPr="003B64E2" w:rsidRDefault="00813CC1" w:rsidP="00813CC1">
      <w:pPr>
        <w:pStyle w:val="Textindependent2"/>
        <w:rPr>
          <w:sz w:val="22"/>
          <w:szCs w:val="22"/>
          <w:u w:val="single"/>
        </w:rPr>
      </w:pPr>
      <w:r w:rsidRPr="003B64E2">
        <w:rPr>
          <w:sz w:val="22"/>
          <w:szCs w:val="22"/>
          <w:u w:val="single"/>
        </w:rPr>
        <w:t xml:space="preserve">Línia ajuts </w:t>
      </w:r>
      <w:r w:rsidR="003B64E2" w:rsidRPr="003B64E2">
        <w:rPr>
          <w:sz w:val="22"/>
          <w:szCs w:val="22"/>
          <w:u w:val="single"/>
        </w:rPr>
        <w:t>per a la millora de l’</w:t>
      </w:r>
      <w:r w:rsidRPr="003B64E2">
        <w:rPr>
          <w:sz w:val="22"/>
          <w:szCs w:val="22"/>
          <w:u w:val="single"/>
        </w:rPr>
        <w:t>accessibilitat:</w:t>
      </w:r>
    </w:p>
    <w:p w:rsidR="003B64E2" w:rsidRPr="00813CC1" w:rsidRDefault="003B64E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La present actuació està prevista a la partida pressupostària amb número 31001 1522 78900 (2022_01_36) Transf. Capital Ajuts accessibilitat veïns, i dotada amb 2</w:t>
      </w:r>
      <w:r w:rsidR="003B64E2">
        <w:rPr>
          <w:sz w:val="22"/>
          <w:szCs w:val="22"/>
        </w:rPr>
        <w:t>4</w:t>
      </w:r>
      <w:r w:rsidRPr="00813CC1">
        <w:rPr>
          <w:sz w:val="22"/>
          <w:szCs w:val="22"/>
        </w:rPr>
        <w:t>.</w:t>
      </w:r>
      <w:r w:rsidR="003B64E2">
        <w:rPr>
          <w:sz w:val="22"/>
          <w:szCs w:val="22"/>
        </w:rPr>
        <w:t>169</w:t>
      </w:r>
      <w:r w:rsidRPr="00813CC1">
        <w:rPr>
          <w:sz w:val="22"/>
          <w:szCs w:val="22"/>
        </w:rPr>
        <w:t>€ (</w:t>
      </w:r>
      <w:r w:rsidR="000B544E">
        <w:rPr>
          <w:sz w:val="22"/>
          <w:szCs w:val="22"/>
        </w:rPr>
        <w:t>VINT-I QUATRE MIL CENT SEIXANTA-NOU</w:t>
      </w:r>
      <w:r w:rsidR="000B544E" w:rsidRPr="00813CC1">
        <w:rPr>
          <w:sz w:val="22"/>
          <w:szCs w:val="22"/>
        </w:rPr>
        <w:t xml:space="preserve"> EUROS</w:t>
      </w:r>
      <w:r w:rsidRPr="00813CC1">
        <w:rPr>
          <w:sz w:val="22"/>
          <w:szCs w:val="22"/>
        </w:rPr>
        <w:t>).</w:t>
      </w:r>
    </w:p>
    <w:p w:rsidR="00813CC1" w:rsidRPr="00813CC1" w:rsidRDefault="00813CC1" w:rsidP="00813CC1">
      <w:pPr>
        <w:pStyle w:val="Textindependent2"/>
        <w:rPr>
          <w:sz w:val="22"/>
          <w:szCs w:val="22"/>
        </w:rPr>
      </w:pPr>
    </w:p>
    <w:p w:rsidR="00813CC1" w:rsidRDefault="00813CC1" w:rsidP="00813CC1">
      <w:pPr>
        <w:pStyle w:val="Textindependent2"/>
        <w:rPr>
          <w:sz w:val="22"/>
          <w:szCs w:val="22"/>
        </w:rPr>
      </w:pPr>
      <w:r w:rsidRPr="00813CC1">
        <w:rPr>
          <w:sz w:val="22"/>
          <w:szCs w:val="22"/>
        </w:rPr>
        <w:t>Es podrà fixar una quantia addicional a la quantia màxima prevista a l'apartat anterior, en el cas que, abans de la resolució de la convocatòria, quedés crèdit sense aplicació o augmenti la disponibilitat de crèdit en la partida pressupostària corresponent. L'efectivitat de la quantia addicional queda condicionada a la declaració de disponibilitat del crèdit i, en el seu cas, prèvia aprovació de la modificació pressupostària que precedeixi, en un moment anterior a la resolució de la convocatòria. En aquest cas es podrà atendre la concessió de les subvencions corresponents sense necessitat de realitzar una nova convocatòria.</w:t>
      </w:r>
    </w:p>
    <w:p w:rsidR="003B64E2" w:rsidRPr="00813CC1" w:rsidRDefault="003B64E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En</w:t>
      </w:r>
      <w:r w:rsidR="003B64E2">
        <w:rPr>
          <w:sz w:val="22"/>
          <w:szCs w:val="22"/>
        </w:rPr>
        <w:t xml:space="preserve"> el cas que, un cop resolta la concessió d’ajuts</w:t>
      </w:r>
      <w:r w:rsidRPr="00813CC1">
        <w:rPr>
          <w:sz w:val="22"/>
          <w:szCs w:val="22"/>
        </w:rPr>
        <w:t xml:space="preserve">, quedés crèdit sense aplicació en alguna de les </w:t>
      </w:r>
      <w:r w:rsidR="003B64E2">
        <w:rPr>
          <w:sz w:val="22"/>
          <w:szCs w:val="22"/>
        </w:rPr>
        <w:t>línies d’ajuts descrites</w:t>
      </w:r>
      <w:r w:rsidRPr="00813CC1">
        <w:rPr>
          <w:sz w:val="22"/>
          <w:szCs w:val="22"/>
        </w:rPr>
        <w:t xml:space="preserve"> (la d’ajuts a la </w:t>
      </w:r>
      <w:r w:rsidR="003B64E2">
        <w:rPr>
          <w:sz w:val="22"/>
          <w:szCs w:val="22"/>
        </w:rPr>
        <w:t xml:space="preserve">conservació i </w:t>
      </w:r>
      <w:r w:rsidRPr="00813CC1">
        <w:rPr>
          <w:sz w:val="22"/>
          <w:szCs w:val="22"/>
        </w:rPr>
        <w:t xml:space="preserve">rehabilitació de façanes o la d’ajuts </w:t>
      </w:r>
      <w:r w:rsidR="003B64E2">
        <w:rPr>
          <w:sz w:val="22"/>
          <w:szCs w:val="22"/>
        </w:rPr>
        <w:t>per a la millora de</w:t>
      </w:r>
      <w:r w:rsidRPr="00813CC1">
        <w:rPr>
          <w:sz w:val="22"/>
          <w:szCs w:val="22"/>
        </w:rPr>
        <w:t xml:space="preserve"> l’accessibilitat) es podrà destinar a concedir els ajuts corresponents a les sol·licituds denegades per manca de crèdit, fins exhaurir el crèdit total de les dues partides (</w:t>
      </w:r>
      <w:r w:rsidR="003B64E2">
        <w:rPr>
          <w:sz w:val="22"/>
          <w:szCs w:val="22"/>
        </w:rPr>
        <w:t>48</w:t>
      </w:r>
      <w:r w:rsidRPr="00813CC1">
        <w:rPr>
          <w:sz w:val="22"/>
          <w:szCs w:val="22"/>
        </w:rPr>
        <w:t>.</w:t>
      </w:r>
      <w:r w:rsidR="003B64E2">
        <w:rPr>
          <w:sz w:val="22"/>
          <w:szCs w:val="22"/>
        </w:rPr>
        <w:t>338 €).</w:t>
      </w:r>
    </w:p>
    <w:p w:rsidR="00813CC1" w:rsidRPr="00813CC1" w:rsidRDefault="00813CC1" w:rsidP="00813CC1">
      <w:pPr>
        <w:pStyle w:val="Textindependent2"/>
        <w:rPr>
          <w:sz w:val="22"/>
          <w:szCs w:val="22"/>
        </w:rPr>
      </w:pPr>
    </w:p>
    <w:p w:rsidR="00813CC1" w:rsidRPr="003B64E2" w:rsidRDefault="00813CC1" w:rsidP="00813CC1">
      <w:pPr>
        <w:pStyle w:val="Textindependent2"/>
        <w:rPr>
          <w:b/>
          <w:sz w:val="22"/>
          <w:szCs w:val="22"/>
        </w:rPr>
      </w:pPr>
      <w:r w:rsidRPr="003B64E2">
        <w:rPr>
          <w:b/>
          <w:sz w:val="22"/>
          <w:szCs w:val="22"/>
        </w:rPr>
        <w:t>11.- IMPORT INDIVIDUALITZAT DE LES SUBVENCIONS</w:t>
      </w:r>
    </w:p>
    <w:p w:rsidR="003B64E2" w:rsidRPr="00813CC1" w:rsidRDefault="003B64E2" w:rsidP="00813CC1">
      <w:pPr>
        <w:pStyle w:val="Textindependent2"/>
        <w:rPr>
          <w:sz w:val="22"/>
          <w:szCs w:val="22"/>
        </w:rPr>
      </w:pPr>
    </w:p>
    <w:p w:rsidR="00813CC1" w:rsidRPr="003B64E2" w:rsidRDefault="00813CC1" w:rsidP="00813CC1">
      <w:pPr>
        <w:pStyle w:val="Textindependent2"/>
        <w:rPr>
          <w:sz w:val="22"/>
          <w:szCs w:val="22"/>
          <w:u w:val="single"/>
        </w:rPr>
      </w:pPr>
      <w:r w:rsidRPr="003B64E2">
        <w:rPr>
          <w:sz w:val="22"/>
          <w:szCs w:val="22"/>
          <w:u w:val="single"/>
        </w:rPr>
        <w:t xml:space="preserve">Línia ajuts a la </w:t>
      </w:r>
      <w:r w:rsidR="003B64E2" w:rsidRPr="003B64E2">
        <w:rPr>
          <w:sz w:val="22"/>
          <w:szCs w:val="22"/>
          <w:u w:val="single"/>
        </w:rPr>
        <w:t xml:space="preserve">conservació i </w:t>
      </w:r>
      <w:r w:rsidRPr="003B64E2">
        <w:rPr>
          <w:sz w:val="22"/>
          <w:szCs w:val="22"/>
          <w:u w:val="single"/>
        </w:rPr>
        <w:t>rehabilitació de façanes:</w:t>
      </w:r>
    </w:p>
    <w:p w:rsidR="003B64E2"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L'import a concedir a cadascun de les activitats subvencionades es determinarà segons el següent:</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 xml:space="preserve">L’Ajuntament subvencionarà el 50% del cost de les obres quan es tracti de façanes que formin part dels conjunts, dels edificis o de les façanes protegits/es pel Catàleg. Fora d’aquests supòsits, la subvenció serà del 25% del cost de les obres quan es tracti de </w:t>
      </w:r>
      <w:r w:rsidRPr="00813CC1">
        <w:rPr>
          <w:sz w:val="22"/>
          <w:szCs w:val="22"/>
        </w:rPr>
        <w:lastRenderedPageBreak/>
        <w:t>façanes no protegides i que siguin visibles des de la via pública i un 10% del cost de les obres quan es tracti de façanes no protegides i que no siguin visibles des de la via pública.</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L’import subvencionat no inclourà l’IVA que grava l’import de l’actuació subvencionada en cas que el sol·licitant es dedueixi aquest IVA, per la via compensar-lo amb l’IVA que, en el seu cas, repercuteixi per raó del desenvolupament de les seves activitats. En cas que no tingui lloc aquesta deducció/via compensació, l’import subvencionat inclourà l’IVA que grava l’import de l’actuació subvencionada.</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En qualsevol cas, s’estableix un import màxim atorgable com a subvenció per a cada edifici, segons el criteri següent:</w:t>
      </w:r>
    </w:p>
    <w:p w:rsidR="003B64E2" w:rsidRPr="00813CC1" w:rsidRDefault="003B64E2" w:rsidP="00813CC1">
      <w:pPr>
        <w:pStyle w:val="Textindependent2"/>
        <w:rPr>
          <w:sz w:val="22"/>
          <w:szCs w:val="22"/>
        </w:rPr>
      </w:pPr>
    </w:p>
    <w:p w:rsidR="00813CC1" w:rsidRPr="00813CC1" w:rsidRDefault="00813CC1" w:rsidP="003B64E2">
      <w:pPr>
        <w:pStyle w:val="Textindependent2"/>
        <w:numPr>
          <w:ilvl w:val="0"/>
          <w:numId w:val="15"/>
        </w:numPr>
        <w:rPr>
          <w:sz w:val="22"/>
          <w:szCs w:val="22"/>
        </w:rPr>
      </w:pPr>
      <w:r w:rsidRPr="00813CC1">
        <w:rPr>
          <w:sz w:val="22"/>
          <w:szCs w:val="22"/>
        </w:rPr>
        <w:t>Si el pressupost d’execució material de l’obra és inferior a 8.000 euros (vuit mil euros), es finançarà el 50%, el 25% o el 10 % del seu cost, en funció de la pertinença o no de la façana/es al catàleg i/o de la seva visibilitat o no des de la via pública.</w:t>
      </w:r>
    </w:p>
    <w:p w:rsidR="00813CC1" w:rsidRPr="00813CC1" w:rsidRDefault="00813CC1" w:rsidP="003B64E2">
      <w:pPr>
        <w:pStyle w:val="Textindependent2"/>
        <w:numPr>
          <w:ilvl w:val="0"/>
          <w:numId w:val="15"/>
        </w:numPr>
        <w:rPr>
          <w:sz w:val="22"/>
          <w:szCs w:val="22"/>
        </w:rPr>
      </w:pPr>
      <w:r w:rsidRPr="00813CC1">
        <w:rPr>
          <w:sz w:val="22"/>
          <w:szCs w:val="22"/>
        </w:rPr>
        <w:t>Si el pressupost d’execució material de l’obra és superior a 8.000 euros (vuit mil euros), es fixa una quantia subvencionable màxima de 4.000, 2.000 o 800 euros (quatre mil, dos mil o vuit-cents euros), en funció de la pertinença o no de la façana al catàleg i/o de la seva visibilitat o no des de la via pública.</w:t>
      </w:r>
    </w:p>
    <w:p w:rsidR="00813CC1" w:rsidRPr="00813CC1" w:rsidRDefault="00813CC1" w:rsidP="00813CC1">
      <w:pPr>
        <w:pStyle w:val="Textindependent2"/>
        <w:rPr>
          <w:sz w:val="22"/>
          <w:szCs w:val="22"/>
        </w:rPr>
      </w:pPr>
    </w:p>
    <w:p w:rsidR="00813CC1" w:rsidRPr="003B64E2" w:rsidRDefault="00813CC1" w:rsidP="00813CC1">
      <w:pPr>
        <w:pStyle w:val="Textindependent2"/>
        <w:rPr>
          <w:sz w:val="22"/>
          <w:szCs w:val="22"/>
          <w:u w:val="single"/>
        </w:rPr>
      </w:pPr>
      <w:r w:rsidRPr="003B64E2">
        <w:rPr>
          <w:sz w:val="22"/>
          <w:szCs w:val="22"/>
          <w:u w:val="single"/>
        </w:rPr>
        <w:t xml:space="preserve">Línia ajuts </w:t>
      </w:r>
      <w:r w:rsidR="003B64E2" w:rsidRPr="003B64E2">
        <w:rPr>
          <w:sz w:val="22"/>
          <w:szCs w:val="22"/>
          <w:u w:val="single"/>
        </w:rPr>
        <w:t>per a la millora de l’</w:t>
      </w:r>
      <w:r w:rsidRPr="003B64E2">
        <w:rPr>
          <w:sz w:val="22"/>
          <w:szCs w:val="22"/>
          <w:u w:val="single"/>
        </w:rPr>
        <w:t>accessibilitat:</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La quantia màxima de la subvenció s’estableix en funció dels costos o despeses subvencionables del conjunt de les actuacions de rehabilitació de l’edifici. En el supòsit que les obres incloguin diverses actuacions de rehabilitació, el pressupost haurà de ser desglossat per a cadascuna de les actuacions que es poden subvencionar.</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 xml:space="preserve">L'import de la subvenció serà el 35% del pressupost </w:t>
      </w:r>
      <w:proofErr w:type="spellStart"/>
      <w:r w:rsidRPr="00813CC1">
        <w:rPr>
          <w:sz w:val="22"/>
          <w:szCs w:val="22"/>
        </w:rPr>
        <w:t>protegible</w:t>
      </w:r>
      <w:proofErr w:type="spellEnd"/>
      <w:r w:rsidRPr="00813CC1">
        <w:rPr>
          <w:sz w:val="22"/>
          <w:szCs w:val="22"/>
        </w:rPr>
        <w:t>, amb un màxim de 4.000 euros per edifici per a obres destinades a la millora de l’accessibilitat de les  zones comunes d’edificis plurifamiliars i de 2.000 euros per habitatge per a obres destinades a la millora de l’accessibilitat en edificis unifamiliars.</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Les quanties indicades es poden incrementar en els casos següents:</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Les quanties de les actuacions es poden incrementar en 1.000 euros per als edificis protegits, pel Catàleg de Patrimoni o un Pla de Millora Urbana, com a edifici, façana, conjunt, barri o carrer d’interès històric.</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En tot cas, el finançament d’aquestes activitats estaran subjectes i condicionades a la disponibilitat pressupostària.</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L’atorgament d’aquesta subvenció serà compatible amb altres ingressos i subvencions d’altres institucions i/o empreses, sempre que els ingressos totals obtinguts no superin el cost de l’activitat subvencionada. La mateixa activitat no podrà rebre subvencions de diferents Serveis de l’Ajuntament de Sant Pere de Ribes.</w:t>
      </w:r>
    </w:p>
    <w:p w:rsidR="003B64E2" w:rsidRPr="00813CC1" w:rsidRDefault="003B64E2" w:rsidP="00813CC1">
      <w:pPr>
        <w:pStyle w:val="Textindependent2"/>
        <w:rPr>
          <w:sz w:val="22"/>
          <w:szCs w:val="22"/>
        </w:rPr>
      </w:pPr>
    </w:p>
    <w:p w:rsidR="00813CC1" w:rsidRPr="003B64E2" w:rsidRDefault="00813CC1" w:rsidP="00813CC1">
      <w:pPr>
        <w:pStyle w:val="Textindependent2"/>
        <w:rPr>
          <w:b/>
          <w:sz w:val="22"/>
          <w:szCs w:val="22"/>
        </w:rPr>
      </w:pPr>
      <w:r w:rsidRPr="003B64E2">
        <w:rPr>
          <w:b/>
          <w:sz w:val="22"/>
          <w:szCs w:val="22"/>
        </w:rPr>
        <w:lastRenderedPageBreak/>
        <w:t>12.- ÒRGANS COMPETENTS PER A LA INSTRUCCIÓ I LA PROPOSTA DE CONCESSIÓ</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L'òrgan responsable de la instrucció del procediment per a la concessió de les subvencions previstes en les presents bases serà el Servei d’habitatge.</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La proposta de concessió de les subvencions serà elaborada per un òrgan col·legiat constituït d'acord amb el que preveu l'Ordenança General de Subvencions de l'Entitat i que estarà format per les següents persones:</w:t>
      </w:r>
    </w:p>
    <w:p w:rsidR="003B64E2" w:rsidRPr="00813CC1" w:rsidRDefault="003B64E2" w:rsidP="00813CC1">
      <w:pPr>
        <w:pStyle w:val="Textindependent2"/>
        <w:rPr>
          <w:sz w:val="22"/>
          <w:szCs w:val="22"/>
        </w:rPr>
      </w:pPr>
    </w:p>
    <w:p w:rsidR="00813CC1" w:rsidRPr="00813CC1" w:rsidRDefault="00813CC1" w:rsidP="003B64E2">
      <w:pPr>
        <w:pStyle w:val="Textindependent2"/>
        <w:numPr>
          <w:ilvl w:val="0"/>
          <w:numId w:val="17"/>
        </w:numPr>
        <w:rPr>
          <w:sz w:val="22"/>
          <w:szCs w:val="22"/>
        </w:rPr>
      </w:pPr>
      <w:r w:rsidRPr="00813CC1">
        <w:rPr>
          <w:sz w:val="22"/>
          <w:szCs w:val="22"/>
        </w:rPr>
        <w:t>La Cap del Servei d’habitatge o persona en qui delegui</w:t>
      </w:r>
    </w:p>
    <w:p w:rsidR="00813CC1" w:rsidRPr="00813CC1" w:rsidRDefault="00813CC1" w:rsidP="003B64E2">
      <w:pPr>
        <w:pStyle w:val="Textindependent2"/>
        <w:numPr>
          <w:ilvl w:val="0"/>
          <w:numId w:val="17"/>
        </w:numPr>
        <w:rPr>
          <w:sz w:val="22"/>
          <w:szCs w:val="22"/>
        </w:rPr>
      </w:pPr>
      <w:r w:rsidRPr="00813CC1">
        <w:rPr>
          <w:sz w:val="22"/>
          <w:szCs w:val="22"/>
        </w:rPr>
        <w:t>La regidora del Servei d’habitatge o persona en qui delegui</w:t>
      </w:r>
    </w:p>
    <w:p w:rsidR="00813CC1" w:rsidRPr="00813CC1" w:rsidRDefault="00813CC1" w:rsidP="003B64E2">
      <w:pPr>
        <w:pStyle w:val="Textindependent2"/>
        <w:numPr>
          <w:ilvl w:val="0"/>
          <w:numId w:val="17"/>
        </w:numPr>
        <w:rPr>
          <w:sz w:val="22"/>
          <w:szCs w:val="22"/>
        </w:rPr>
      </w:pPr>
      <w:r w:rsidRPr="00813CC1">
        <w:rPr>
          <w:sz w:val="22"/>
          <w:szCs w:val="22"/>
        </w:rPr>
        <w:t>Un arquitecte o arquitecte tècnic de l’Ajuntament</w:t>
      </w:r>
    </w:p>
    <w:p w:rsidR="003B64E2"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L'òrgan responsable de la resolució del procediment per a la concessió de les subvencions serà aquell que es determini d'acord amb la normativa sobre delegacions de competències i atribucions dels òrgans de l'Entitat diferents al Ple (o bé, el que estableix les bases d'Execució del Pressupost vigent).</w:t>
      </w:r>
    </w:p>
    <w:p w:rsidR="003B64E2" w:rsidRPr="00813CC1" w:rsidRDefault="003B64E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L'òrgan competent per a la concessió podrà, discrecionalment, deixar deserta la convocatòria o no esgotar el crèdit total previst.</w:t>
      </w:r>
    </w:p>
    <w:p w:rsidR="003B64E2" w:rsidRPr="00813CC1" w:rsidRDefault="003B64E2" w:rsidP="00813CC1">
      <w:pPr>
        <w:pStyle w:val="Textindependent2"/>
        <w:rPr>
          <w:sz w:val="22"/>
          <w:szCs w:val="22"/>
        </w:rPr>
      </w:pPr>
    </w:p>
    <w:p w:rsidR="00813CC1" w:rsidRPr="003B64E2" w:rsidRDefault="00813CC1" w:rsidP="00813CC1">
      <w:pPr>
        <w:pStyle w:val="Textindependent2"/>
        <w:rPr>
          <w:b/>
          <w:sz w:val="22"/>
          <w:szCs w:val="22"/>
        </w:rPr>
      </w:pPr>
      <w:r w:rsidRPr="003B64E2">
        <w:rPr>
          <w:b/>
          <w:sz w:val="22"/>
          <w:szCs w:val="22"/>
        </w:rPr>
        <w:t>13.- TERMINI DE RESOLUCIÓ, DE NOTIFICACIÓ I RÈGIM DE RECURSOS</w:t>
      </w:r>
    </w:p>
    <w:p w:rsidR="003B64E2"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El termini per a la concessió de les subvencions serà, com a màxim, de tres mesos a comptar de la data de tancament del període de presentació de sol·licituds.</w:t>
      </w:r>
    </w:p>
    <w:p w:rsidR="003B64E2"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La resolució definitiva de l’expedient es notificarà individualment a totes les persones sol·licitants mitjançant la notificació electrònica.</w:t>
      </w:r>
    </w:p>
    <w:p w:rsidR="003B64E2" w:rsidRPr="00813CC1" w:rsidRDefault="003B64E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 xml:space="preserve">La manca de resolució dins el termini indicat tindrà efectes </w:t>
      </w:r>
      <w:proofErr w:type="spellStart"/>
      <w:r w:rsidRPr="00813CC1">
        <w:rPr>
          <w:sz w:val="22"/>
          <w:szCs w:val="22"/>
        </w:rPr>
        <w:t>desestimatoris</w:t>
      </w:r>
      <w:proofErr w:type="spellEnd"/>
      <w:r w:rsidRPr="00813CC1">
        <w:rPr>
          <w:sz w:val="22"/>
          <w:szCs w:val="22"/>
        </w:rPr>
        <w:t>.</w:t>
      </w:r>
    </w:p>
    <w:p w:rsidR="00813CC1" w:rsidRDefault="00813CC1" w:rsidP="00813CC1">
      <w:pPr>
        <w:pStyle w:val="Textindependent2"/>
        <w:rPr>
          <w:sz w:val="22"/>
          <w:szCs w:val="22"/>
        </w:rPr>
      </w:pPr>
      <w:r w:rsidRPr="00813CC1">
        <w:rPr>
          <w:sz w:val="22"/>
          <w:szCs w:val="22"/>
        </w:rPr>
        <w:t>La resolució del procediment posa fi a la via administrativa, i contra la mateixa es pot interposar recurs contenciós administratiu en el termini de dos mesos a comptar de l'endemà de la notificació.</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Alternativament i de forma potestativa, es pot interposar recurs de reposició davant del mateix òrgan que el va dictar en el termini d'un mes a comptar de l'endemà de la notificació.</w:t>
      </w:r>
    </w:p>
    <w:p w:rsidR="003B64E2" w:rsidRPr="00813CC1" w:rsidRDefault="003B64E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 xml:space="preserve">Els ajuts s'entendran acceptats si transcorregut el termini del mes següent a la recepció de la comunicació de concessió no es manifesta res en contra. En el cas dels ajuts concedits a causa del romanent de crèdit en alguna partida pressupostària no exhaurida en els termes indicats a la Base 10 in </w:t>
      </w:r>
      <w:proofErr w:type="spellStart"/>
      <w:r w:rsidRPr="00813CC1">
        <w:rPr>
          <w:sz w:val="22"/>
          <w:szCs w:val="22"/>
        </w:rPr>
        <w:t>fine</w:t>
      </w:r>
      <w:proofErr w:type="spellEnd"/>
      <w:r w:rsidRPr="00813CC1">
        <w:rPr>
          <w:sz w:val="22"/>
          <w:szCs w:val="22"/>
        </w:rPr>
        <w:t>, aquest termini es reduirà a 7 dies naturals.</w:t>
      </w:r>
    </w:p>
    <w:p w:rsidR="003B64E2" w:rsidRPr="00813CC1" w:rsidRDefault="003B64E2" w:rsidP="00813CC1">
      <w:pPr>
        <w:pStyle w:val="Textindependent2"/>
        <w:rPr>
          <w:sz w:val="22"/>
          <w:szCs w:val="22"/>
        </w:rPr>
      </w:pPr>
    </w:p>
    <w:p w:rsidR="00813CC1" w:rsidRPr="003B64E2" w:rsidRDefault="00813CC1" w:rsidP="00813CC1">
      <w:pPr>
        <w:pStyle w:val="Textindependent2"/>
        <w:rPr>
          <w:b/>
          <w:sz w:val="22"/>
          <w:szCs w:val="22"/>
        </w:rPr>
      </w:pPr>
      <w:r w:rsidRPr="003B64E2">
        <w:rPr>
          <w:b/>
          <w:sz w:val="22"/>
          <w:szCs w:val="22"/>
        </w:rPr>
        <w:t>14.- OBLIGACIONS DELS BENEFICIARIS</w:t>
      </w:r>
    </w:p>
    <w:p w:rsidR="003B64E2"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 xml:space="preserve">Són </w:t>
      </w:r>
      <w:r w:rsidRPr="003B64E2">
        <w:rPr>
          <w:sz w:val="22"/>
          <w:szCs w:val="22"/>
          <w:u w:val="single"/>
        </w:rPr>
        <w:t>obligacions generals</w:t>
      </w:r>
      <w:r w:rsidRPr="00813CC1">
        <w:rPr>
          <w:sz w:val="22"/>
          <w:szCs w:val="22"/>
        </w:rPr>
        <w:t xml:space="preserve"> dels / les beneficiaris / àries d'aquesta subvenció, a més de les especificades en l'article 14 LGS, les que s'indiquen seguidament. El seu </w:t>
      </w:r>
      <w:r w:rsidRPr="00813CC1">
        <w:rPr>
          <w:sz w:val="22"/>
          <w:szCs w:val="22"/>
        </w:rPr>
        <w:lastRenderedPageBreak/>
        <w:t>incompliment originarà les responsabilitats que en cada cas corresponguin i la incoació de l'expedient de reintegrament de la subvenció.</w:t>
      </w:r>
    </w:p>
    <w:p w:rsidR="003B64E2" w:rsidRPr="00813CC1" w:rsidRDefault="003B64E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1.</w:t>
      </w:r>
      <w:r w:rsidRPr="00813CC1">
        <w:rPr>
          <w:sz w:val="22"/>
          <w:szCs w:val="22"/>
        </w:rPr>
        <w:tab/>
        <w:t>Els/les perceptors/es de subvencions concedides pel entitat, s'obliguen a executar les activitats subvencionades de conformitat amb els principis de bona administració, bona fe i presumpció de legalitat, així com la seva justificació d'acord amb el que estableixen les presents bases.</w:t>
      </w:r>
    </w:p>
    <w:p w:rsidR="00813CC1" w:rsidRPr="00813CC1" w:rsidRDefault="00813CC1" w:rsidP="00813CC1">
      <w:pPr>
        <w:pStyle w:val="Textindependent2"/>
        <w:rPr>
          <w:sz w:val="22"/>
          <w:szCs w:val="22"/>
        </w:rPr>
      </w:pPr>
      <w:r w:rsidRPr="00813CC1">
        <w:rPr>
          <w:sz w:val="22"/>
          <w:szCs w:val="22"/>
        </w:rPr>
        <w:t>2.</w:t>
      </w:r>
      <w:r w:rsidRPr="00813CC1">
        <w:rPr>
          <w:sz w:val="22"/>
          <w:szCs w:val="22"/>
        </w:rPr>
        <w:tab/>
        <w:t>Els/les beneficiaris/àries hauran d'estar al corrent de les seves obligacions tributàries i amb la Seguretat Social.</w:t>
      </w:r>
    </w:p>
    <w:p w:rsidR="00813CC1" w:rsidRPr="00813CC1" w:rsidRDefault="00813CC1" w:rsidP="00813CC1">
      <w:pPr>
        <w:pStyle w:val="Textindependent2"/>
        <w:rPr>
          <w:sz w:val="22"/>
          <w:szCs w:val="22"/>
        </w:rPr>
      </w:pPr>
      <w:r w:rsidRPr="00813CC1">
        <w:rPr>
          <w:sz w:val="22"/>
          <w:szCs w:val="22"/>
        </w:rPr>
        <w:t>3.</w:t>
      </w:r>
      <w:r w:rsidRPr="00813CC1">
        <w:rPr>
          <w:sz w:val="22"/>
          <w:szCs w:val="22"/>
        </w:rPr>
        <w:tab/>
        <w:t>El/la beneficiari/ària d'una subvenció està obligat a sotmetre a les actuacions de comprovació i de control financer que realitzi la Intervenció General de l'Entitat, i a aportar tota la informació que els sigui requerida en l'exercici de les actuacions anteriors i en relació a la subvenció concedida.</w:t>
      </w:r>
    </w:p>
    <w:p w:rsidR="00813CC1" w:rsidRPr="00813CC1" w:rsidRDefault="00813CC1" w:rsidP="00813CC1">
      <w:pPr>
        <w:pStyle w:val="Textindependent2"/>
        <w:rPr>
          <w:sz w:val="22"/>
          <w:szCs w:val="22"/>
        </w:rPr>
      </w:pPr>
      <w:r w:rsidRPr="00813CC1">
        <w:rPr>
          <w:sz w:val="22"/>
          <w:szCs w:val="22"/>
        </w:rPr>
        <w:t>4.</w:t>
      </w:r>
      <w:r w:rsidRPr="00813CC1">
        <w:rPr>
          <w:sz w:val="22"/>
          <w:szCs w:val="22"/>
        </w:rPr>
        <w:tab/>
        <w:t>El pressupost total presentat amb la sol·licitud és vinculant en cas de resultar beneficiari/a, si bé s'admetrà la possible compensació de desviacions entre les diverses partides que l'integren.</w:t>
      </w:r>
    </w:p>
    <w:p w:rsidR="00813CC1" w:rsidRPr="00813CC1" w:rsidRDefault="00813CC1" w:rsidP="00813CC1">
      <w:pPr>
        <w:pStyle w:val="Textindependent2"/>
        <w:rPr>
          <w:sz w:val="22"/>
          <w:szCs w:val="22"/>
        </w:rPr>
      </w:pPr>
      <w:r w:rsidRPr="00813CC1">
        <w:rPr>
          <w:sz w:val="22"/>
          <w:szCs w:val="22"/>
        </w:rPr>
        <w:t>5.</w:t>
      </w:r>
      <w:r w:rsidRPr="00813CC1">
        <w:rPr>
          <w:sz w:val="22"/>
          <w:szCs w:val="22"/>
        </w:rPr>
        <w:tab/>
        <w:t>Els documents de qualsevol tipus justificatius de l'aplicació dels fons rebuts seran conservades durant un període no inferior als 6 anys, a comptar de la finalització del termini de presentació de les justificacions.</w:t>
      </w:r>
    </w:p>
    <w:p w:rsidR="00813CC1" w:rsidRPr="00813CC1" w:rsidRDefault="00813CC1" w:rsidP="00813CC1">
      <w:pPr>
        <w:pStyle w:val="Textindependent2"/>
        <w:rPr>
          <w:sz w:val="22"/>
          <w:szCs w:val="22"/>
        </w:rPr>
      </w:pPr>
      <w:r w:rsidRPr="00813CC1">
        <w:rPr>
          <w:sz w:val="22"/>
          <w:szCs w:val="22"/>
        </w:rPr>
        <w:t>6.</w:t>
      </w:r>
      <w:r w:rsidRPr="00813CC1">
        <w:rPr>
          <w:sz w:val="22"/>
          <w:szCs w:val="22"/>
        </w:rPr>
        <w:tab/>
        <w:t>Els/les beneficiaris/àries hauran de fer constar la col·laboració de l’Ajuntament en l’execució del projecte o de l’activitat, en tota la documentació impresa i en cartells o mitjans electrònics i audiovisuals.</w:t>
      </w:r>
    </w:p>
    <w:p w:rsidR="00813CC1" w:rsidRPr="00813CC1" w:rsidRDefault="00813CC1" w:rsidP="00813CC1">
      <w:pPr>
        <w:pStyle w:val="Textindependent2"/>
        <w:rPr>
          <w:sz w:val="22"/>
          <w:szCs w:val="22"/>
        </w:rPr>
      </w:pPr>
      <w:r w:rsidRPr="00813CC1">
        <w:rPr>
          <w:sz w:val="22"/>
          <w:szCs w:val="22"/>
        </w:rPr>
        <w:t>7.</w:t>
      </w:r>
      <w:r w:rsidRPr="00813CC1">
        <w:rPr>
          <w:sz w:val="22"/>
          <w:szCs w:val="22"/>
        </w:rPr>
        <w:tab/>
        <w:t>Els/les beneficiaris/àries hauran de donar publicitat de les subvencions i ajudes percebudes per mitjans electrònics, en base a allò establert a la Llei 19/2013.</w:t>
      </w:r>
    </w:p>
    <w:p w:rsidR="00103E82"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L’incompliment d’aquestes obligacions originarà les responsabilitats que en cada cas corresponguin i podrà suposar la revocació, reducció o reintegrament de la subvenció concedida.</w:t>
      </w:r>
    </w:p>
    <w:p w:rsidR="003B64E2" w:rsidRPr="00813CC1" w:rsidRDefault="003B64E2" w:rsidP="00813CC1">
      <w:pPr>
        <w:pStyle w:val="Textindependent2"/>
        <w:rPr>
          <w:sz w:val="22"/>
          <w:szCs w:val="22"/>
        </w:rPr>
      </w:pPr>
    </w:p>
    <w:p w:rsidR="00813CC1" w:rsidRDefault="00813CC1" w:rsidP="00813CC1">
      <w:pPr>
        <w:pStyle w:val="Textindependent2"/>
        <w:rPr>
          <w:sz w:val="22"/>
          <w:szCs w:val="22"/>
        </w:rPr>
      </w:pPr>
      <w:r w:rsidRPr="00813CC1">
        <w:rPr>
          <w:sz w:val="22"/>
          <w:szCs w:val="22"/>
        </w:rPr>
        <w:t xml:space="preserve">Són </w:t>
      </w:r>
      <w:r w:rsidRPr="003B64E2">
        <w:rPr>
          <w:sz w:val="22"/>
          <w:szCs w:val="22"/>
          <w:u w:val="single"/>
        </w:rPr>
        <w:t>obligacions específiques</w:t>
      </w:r>
      <w:r w:rsidRPr="00813CC1">
        <w:rPr>
          <w:sz w:val="22"/>
          <w:szCs w:val="22"/>
        </w:rPr>
        <w:t xml:space="preserve"> dels / les beneficiaris / àries d'aquesta subvenció, les que s'indiquen seguidament:</w:t>
      </w:r>
    </w:p>
    <w:p w:rsidR="00103E82" w:rsidRPr="00813CC1" w:rsidRDefault="00103E82" w:rsidP="00813CC1">
      <w:pPr>
        <w:pStyle w:val="Textindependent2"/>
        <w:rPr>
          <w:sz w:val="22"/>
          <w:szCs w:val="22"/>
        </w:rPr>
      </w:pPr>
    </w:p>
    <w:p w:rsidR="00813CC1" w:rsidRPr="00813CC1" w:rsidRDefault="00103E82" w:rsidP="00813CC1">
      <w:pPr>
        <w:pStyle w:val="Textindependent2"/>
        <w:rPr>
          <w:sz w:val="22"/>
          <w:szCs w:val="22"/>
        </w:rPr>
      </w:pPr>
      <w:r>
        <w:rPr>
          <w:sz w:val="22"/>
          <w:szCs w:val="22"/>
        </w:rPr>
        <w:t>1.</w:t>
      </w:r>
      <w:r>
        <w:rPr>
          <w:sz w:val="22"/>
          <w:szCs w:val="22"/>
        </w:rPr>
        <w:tab/>
      </w:r>
      <w:r w:rsidR="00813CC1" w:rsidRPr="00813CC1">
        <w:rPr>
          <w:sz w:val="22"/>
          <w:szCs w:val="22"/>
        </w:rPr>
        <w:t>Hauran de complir l’objectiu, executant les obres, de conformitat amb el projecte que fonamenti la concessió de la subvenció i l’atorgament de la corresponent llicència municipal.</w:t>
      </w:r>
    </w:p>
    <w:p w:rsidR="00813CC1" w:rsidRPr="00813CC1" w:rsidRDefault="00103E82" w:rsidP="00813CC1">
      <w:pPr>
        <w:pStyle w:val="Textindependent2"/>
        <w:rPr>
          <w:sz w:val="22"/>
          <w:szCs w:val="22"/>
        </w:rPr>
      </w:pPr>
      <w:r>
        <w:rPr>
          <w:sz w:val="22"/>
          <w:szCs w:val="22"/>
        </w:rPr>
        <w:t>2.</w:t>
      </w:r>
      <w:r>
        <w:rPr>
          <w:sz w:val="22"/>
          <w:szCs w:val="22"/>
        </w:rPr>
        <w:tab/>
      </w:r>
      <w:r w:rsidR="00813CC1" w:rsidRPr="00813CC1">
        <w:rPr>
          <w:sz w:val="22"/>
          <w:szCs w:val="22"/>
        </w:rPr>
        <w:t>Realitzar una justificació adequada del compliment dels requisits i també de la posterior realització de les obres i compliment de la finalitat.</w:t>
      </w:r>
    </w:p>
    <w:p w:rsidR="00813CC1" w:rsidRPr="00813CC1" w:rsidRDefault="00103E82" w:rsidP="00813CC1">
      <w:pPr>
        <w:pStyle w:val="Textindependent2"/>
        <w:rPr>
          <w:sz w:val="22"/>
          <w:szCs w:val="22"/>
        </w:rPr>
      </w:pPr>
      <w:r>
        <w:rPr>
          <w:sz w:val="22"/>
          <w:szCs w:val="22"/>
        </w:rPr>
        <w:t>3.</w:t>
      </w:r>
      <w:r>
        <w:rPr>
          <w:sz w:val="22"/>
          <w:szCs w:val="22"/>
        </w:rPr>
        <w:tab/>
      </w:r>
      <w:r w:rsidR="00813CC1" w:rsidRPr="00813CC1">
        <w:rPr>
          <w:sz w:val="22"/>
          <w:szCs w:val="22"/>
        </w:rPr>
        <w:t>Aportar tota la informació que se li requereixi i col·laborar al màxim amb les actuacions de comprovació.</w:t>
      </w:r>
    </w:p>
    <w:p w:rsidR="00813CC1" w:rsidRPr="00813CC1" w:rsidRDefault="00103E82" w:rsidP="00813CC1">
      <w:pPr>
        <w:pStyle w:val="Textindependent2"/>
        <w:rPr>
          <w:sz w:val="22"/>
          <w:szCs w:val="22"/>
        </w:rPr>
      </w:pPr>
      <w:r>
        <w:rPr>
          <w:sz w:val="22"/>
          <w:szCs w:val="22"/>
        </w:rPr>
        <w:t>4.</w:t>
      </w:r>
      <w:r>
        <w:rPr>
          <w:sz w:val="22"/>
          <w:szCs w:val="22"/>
        </w:rPr>
        <w:tab/>
        <w:t xml:space="preserve">Per a les actuacions visibles, des de la via pública, de les dues línies d’ajuts, </w:t>
      </w:r>
      <w:r w:rsidR="00813CC1" w:rsidRPr="00813CC1">
        <w:rPr>
          <w:sz w:val="22"/>
          <w:szCs w:val="22"/>
        </w:rPr>
        <w:t xml:space="preserve">Instal·lar un cartell a la façana principal de l’obra, en un lloc prou visible des de la via pública, fet amb material que perduri en el temps, prou preparat per a suportar les diferents inclemències meteorològiques i, amb unes mida de DIN-3. En aquest cartell cal fer constar el següent text “Activitat subvencionada per l’Ajuntament de Sant Pere de Ribes” i </w:t>
      </w:r>
      <w:proofErr w:type="spellStart"/>
      <w:r w:rsidR="00813CC1" w:rsidRPr="00813CC1">
        <w:rPr>
          <w:sz w:val="22"/>
          <w:szCs w:val="22"/>
        </w:rPr>
        <w:t>insertar</w:t>
      </w:r>
      <w:proofErr w:type="spellEnd"/>
      <w:r w:rsidR="00813CC1" w:rsidRPr="00813CC1">
        <w:rPr>
          <w:sz w:val="22"/>
          <w:szCs w:val="22"/>
        </w:rPr>
        <w:t xml:space="preserve"> el logotip de l’Ajuntament, el qual serà facilitat per aquest Ajuntament en format digital.</w:t>
      </w:r>
    </w:p>
    <w:p w:rsidR="00813CC1" w:rsidRPr="00813CC1" w:rsidRDefault="00103E82" w:rsidP="00813CC1">
      <w:pPr>
        <w:pStyle w:val="Textindependent2"/>
        <w:rPr>
          <w:sz w:val="22"/>
          <w:szCs w:val="22"/>
        </w:rPr>
      </w:pPr>
      <w:r>
        <w:rPr>
          <w:sz w:val="22"/>
          <w:szCs w:val="22"/>
        </w:rPr>
        <w:t>5.</w:t>
      </w:r>
      <w:r>
        <w:rPr>
          <w:sz w:val="22"/>
          <w:szCs w:val="22"/>
        </w:rPr>
        <w:tab/>
      </w:r>
      <w:r w:rsidR="00813CC1" w:rsidRPr="00813CC1">
        <w:rPr>
          <w:sz w:val="22"/>
          <w:szCs w:val="22"/>
        </w:rPr>
        <w:t>Comunicar l’obtenció d’altres subvencions o recursos que financin les activitats subvencionades.</w:t>
      </w:r>
    </w:p>
    <w:p w:rsidR="00813CC1" w:rsidRPr="00813CC1" w:rsidRDefault="00103E82" w:rsidP="00813CC1">
      <w:pPr>
        <w:pStyle w:val="Textindependent2"/>
        <w:rPr>
          <w:sz w:val="22"/>
          <w:szCs w:val="22"/>
        </w:rPr>
      </w:pPr>
      <w:r>
        <w:rPr>
          <w:sz w:val="22"/>
          <w:szCs w:val="22"/>
        </w:rPr>
        <w:lastRenderedPageBreak/>
        <w:t>6.</w:t>
      </w:r>
      <w:r>
        <w:rPr>
          <w:sz w:val="22"/>
          <w:szCs w:val="22"/>
        </w:rPr>
        <w:tab/>
      </w:r>
      <w:r w:rsidR="00813CC1" w:rsidRPr="00813CC1">
        <w:rPr>
          <w:sz w:val="22"/>
          <w:szCs w:val="22"/>
        </w:rPr>
        <w:t>Acreditar estar al corrent de les obligacions tributàries i la Seguretat Social. No obstant, quan el beneficiari no estigui obligat a presentar les declaracions o documents en matèria tributària i de seguretat social, el seu compliment s’acreditarà mitjançant declaració responsable. Així mateix, i en el seu cas, també caldrà que el sol·licitant presenti una declaració responsable manifestant si es dedueix o no l’IVA que grava l’import de les actuacions subvencionades. Finalment, el sol·licitant no haurà de tenir cap deute amb l’Ajuntament.</w:t>
      </w:r>
    </w:p>
    <w:p w:rsidR="00813CC1" w:rsidRPr="00813CC1" w:rsidRDefault="00103E82" w:rsidP="00813CC1">
      <w:pPr>
        <w:pStyle w:val="Textindependent2"/>
        <w:rPr>
          <w:sz w:val="22"/>
          <w:szCs w:val="22"/>
        </w:rPr>
      </w:pPr>
      <w:r>
        <w:rPr>
          <w:sz w:val="22"/>
          <w:szCs w:val="22"/>
        </w:rPr>
        <w:t>7.</w:t>
      </w:r>
      <w:r>
        <w:rPr>
          <w:sz w:val="22"/>
          <w:szCs w:val="22"/>
        </w:rPr>
        <w:tab/>
      </w:r>
      <w:r w:rsidR="00813CC1" w:rsidRPr="00813CC1">
        <w:rPr>
          <w:sz w:val="22"/>
          <w:szCs w:val="22"/>
        </w:rPr>
        <w:t>Conservar els documents justificatius de l’aplicació dels fons rebuts.</w:t>
      </w:r>
    </w:p>
    <w:p w:rsidR="00813CC1" w:rsidRPr="00813CC1" w:rsidRDefault="00813CC1" w:rsidP="00813CC1">
      <w:pPr>
        <w:pStyle w:val="Textindependent2"/>
        <w:rPr>
          <w:sz w:val="22"/>
          <w:szCs w:val="22"/>
        </w:rPr>
      </w:pPr>
      <w:r w:rsidRPr="00813CC1">
        <w:rPr>
          <w:sz w:val="22"/>
          <w:szCs w:val="22"/>
        </w:rPr>
        <w:t>El seu incompliment, originarà les responsabilitats que en cada cas corresponguin i la incoació de l'expedient de reintegrament de la subvenció.</w:t>
      </w:r>
    </w:p>
    <w:p w:rsidR="00813CC1" w:rsidRPr="00813CC1" w:rsidRDefault="00103E82" w:rsidP="00813CC1">
      <w:pPr>
        <w:pStyle w:val="Textindependent2"/>
        <w:rPr>
          <w:sz w:val="22"/>
          <w:szCs w:val="22"/>
        </w:rPr>
      </w:pPr>
      <w:r>
        <w:rPr>
          <w:sz w:val="22"/>
          <w:szCs w:val="22"/>
        </w:rPr>
        <w:t>8</w:t>
      </w:r>
      <w:r>
        <w:rPr>
          <w:sz w:val="22"/>
          <w:szCs w:val="22"/>
        </w:rPr>
        <w:tab/>
      </w:r>
      <w:r w:rsidR="00813CC1" w:rsidRPr="00813CC1">
        <w:rPr>
          <w:sz w:val="22"/>
          <w:szCs w:val="22"/>
        </w:rPr>
        <w:t>Cal tenir en compte també l’establert a l’article 4 del Decret 67/2015, de 5 de maig pel foment del deure de conservació manteniment i rehabilitació dels edificis d’habitatges mitjançant les inspeccions tècniques i el llibre de l’edifici. Així mateix, també es poden derivar del pagament d’aquests ajuts obligacions tributàries contemplades a la 35/2006, de 28 de novembre, de l’Impost de la Renda de Persones Físiques, així com els reglaments que la desenvolupen.</w:t>
      </w:r>
    </w:p>
    <w:p w:rsidR="00813CC1" w:rsidRDefault="00813CC1" w:rsidP="00813CC1">
      <w:pPr>
        <w:pStyle w:val="Textindependent2"/>
        <w:rPr>
          <w:sz w:val="22"/>
          <w:szCs w:val="22"/>
        </w:rPr>
      </w:pPr>
    </w:p>
    <w:p w:rsidR="00813CC1" w:rsidRPr="00103E82" w:rsidRDefault="00813CC1" w:rsidP="00813CC1">
      <w:pPr>
        <w:pStyle w:val="Textindependent2"/>
        <w:rPr>
          <w:b/>
          <w:sz w:val="22"/>
          <w:szCs w:val="22"/>
        </w:rPr>
      </w:pPr>
      <w:r w:rsidRPr="00103E82">
        <w:rPr>
          <w:b/>
          <w:sz w:val="22"/>
          <w:szCs w:val="22"/>
        </w:rPr>
        <w:t>15.- INCOMPATIBILITATS I COMPATIBILITATS</w:t>
      </w:r>
    </w:p>
    <w:p w:rsidR="00103E82" w:rsidRDefault="00103E8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Les subvencions regulades en aquestes bases són compatibles amb les subvencions d'altres administracions públiques, sempre que la suma dels imports concedits no superi la totalitat del pressupost de les obres de rehabilitació.</w:t>
      </w:r>
    </w:p>
    <w:p w:rsidR="00813CC1" w:rsidRPr="00813CC1" w:rsidRDefault="00813CC1" w:rsidP="00813CC1">
      <w:pPr>
        <w:pStyle w:val="Textindependent2"/>
        <w:rPr>
          <w:sz w:val="22"/>
          <w:szCs w:val="22"/>
        </w:rPr>
      </w:pPr>
    </w:p>
    <w:p w:rsidR="00813CC1" w:rsidRPr="00103E82" w:rsidRDefault="00813CC1" w:rsidP="00813CC1">
      <w:pPr>
        <w:pStyle w:val="Textindependent2"/>
        <w:rPr>
          <w:b/>
          <w:sz w:val="22"/>
          <w:szCs w:val="22"/>
        </w:rPr>
      </w:pPr>
      <w:r w:rsidRPr="00103E82">
        <w:rPr>
          <w:b/>
          <w:sz w:val="22"/>
          <w:szCs w:val="22"/>
        </w:rPr>
        <w:t>16.- TERMINI I FORMA DE LA JUSTIFICACIÓ</w:t>
      </w:r>
    </w:p>
    <w:p w:rsidR="00103E82"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Les subvencions concedides s'hauran de justificar, c</w:t>
      </w:r>
      <w:r w:rsidR="00103E82">
        <w:rPr>
          <w:sz w:val="22"/>
          <w:szCs w:val="22"/>
        </w:rPr>
        <w:t>om a màxim el dia 27</w:t>
      </w:r>
      <w:r w:rsidRPr="00813CC1">
        <w:rPr>
          <w:sz w:val="22"/>
          <w:szCs w:val="22"/>
        </w:rPr>
        <w:t xml:space="preserve"> d’octubre de 2023, la qual s'ha de presentar per el/la beneficiari/ària, mitjançant el model normal</w:t>
      </w:r>
      <w:r w:rsidR="00103E82">
        <w:rPr>
          <w:sz w:val="22"/>
          <w:szCs w:val="22"/>
        </w:rPr>
        <w:t>itzat disponible</w:t>
      </w:r>
      <w:r w:rsidRPr="00813CC1">
        <w:rPr>
          <w:sz w:val="22"/>
          <w:szCs w:val="22"/>
        </w:rPr>
        <w:t>.</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 xml:space="preserve">Aquesta justificació de la despesa contindrà la documentació justificativa que no s’hagués pogut aportar </w:t>
      </w:r>
      <w:r w:rsidR="00103E82">
        <w:rPr>
          <w:sz w:val="22"/>
          <w:szCs w:val="22"/>
        </w:rPr>
        <w:t>en el moment de la sol·licitud.</w:t>
      </w:r>
    </w:p>
    <w:p w:rsidR="00103E82" w:rsidRPr="00813CC1" w:rsidRDefault="00103E82" w:rsidP="00813CC1">
      <w:pPr>
        <w:pStyle w:val="Textindependent2"/>
        <w:rPr>
          <w:sz w:val="22"/>
          <w:szCs w:val="22"/>
        </w:rPr>
      </w:pPr>
    </w:p>
    <w:p w:rsidR="00813CC1" w:rsidRPr="00103E82" w:rsidRDefault="00813CC1" w:rsidP="00813CC1">
      <w:pPr>
        <w:pStyle w:val="Textindependent2"/>
        <w:rPr>
          <w:sz w:val="22"/>
          <w:szCs w:val="22"/>
          <w:u w:val="single"/>
        </w:rPr>
      </w:pPr>
      <w:r w:rsidRPr="00103E82">
        <w:rPr>
          <w:sz w:val="22"/>
          <w:szCs w:val="22"/>
          <w:u w:val="single"/>
        </w:rPr>
        <w:t>Requisits de la justificació:</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Ser de data de l’any en que s’atorgui la subvenció (2022-2023). Anar a nom del beneficiari i reunir requisits tècnics oficials. Concepte referit a l’activitat subvencionada. Rebuts o segell que certifiqui el pagament de la despesa.</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La falsificació de qualsevol dels requisits comportarà les sancions oportunes.</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En el cas que els documents presentats com a justificació fossin incorrectes o incomplets, es comunicarà a l'interessat/a la necessitat d'esmenar les anomalies detectades en un termini màxim improrrogable de cinc dies hàbils, a comptar</w:t>
      </w:r>
      <w:r w:rsidR="00103E82">
        <w:rPr>
          <w:sz w:val="22"/>
          <w:szCs w:val="22"/>
        </w:rPr>
        <w:t xml:space="preserve"> de l'endemà de la notificació.</w:t>
      </w:r>
    </w:p>
    <w:p w:rsidR="00103E82" w:rsidRPr="00813CC1" w:rsidRDefault="00103E8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 xml:space="preserve">En el cas de les sol·licituds inicialment denegades per falta de crèdit, però posteriorment concedides al quedar romanent en una de les dues partides previstes segons l’establert </w:t>
      </w:r>
      <w:r w:rsidRPr="00813CC1">
        <w:rPr>
          <w:sz w:val="22"/>
          <w:szCs w:val="22"/>
        </w:rPr>
        <w:lastRenderedPageBreak/>
        <w:t xml:space="preserve">a la Base 10, caldrà que la persona sol·licitant aporti la justificació necessària en un termini de 7 dies hàbils des de la notificació de la concessió de l’ajut. </w:t>
      </w:r>
    </w:p>
    <w:p w:rsidR="00813CC1" w:rsidRPr="00813CC1" w:rsidRDefault="00813CC1" w:rsidP="00813CC1">
      <w:pPr>
        <w:pStyle w:val="Textindependent2"/>
        <w:rPr>
          <w:sz w:val="22"/>
          <w:szCs w:val="22"/>
        </w:rPr>
      </w:pPr>
    </w:p>
    <w:p w:rsidR="00813CC1" w:rsidRPr="00103E82" w:rsidRDefault="00813CC1" w:rsidP="00813CC1">
      <w:pPr>
        <w:pStyle w:val="Textindependent2"/>
        <w:rPr>
          <w:b/>
          <w:sz w:val="22"/>
          <w:szCs w:val="22"/>
        </w:rPr>
      </w:pPr>
      <w:r w:rsidRPr="00103E82">
        <w:rPr>
          <w:b/>
          <w:sz w:val="22"/>
          <w:szCs w:val="22"/>
        </w:rPr>
        <w:t>17.- PAGAMENT DE LA SUBVENCIÓ</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El pagament de l'import de la subvenció concedida, en funció de la disponibilitat de la dotació pressupostària de cada convocatòria, es tramita després de la justificació de les actuacions subvencionades.</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Els imports de les factures i rebuts presentats a l'Administració determinen la quantia per al pagament de la subvenció. L'import de la subvenció concedida no s'incrementa quan els costos de les obres són superiors al pressupost inicialment protegit.</w:t>
      </w:r>
    </w:p>
    <w:p w:rsidR="00813CC1" w:rsidRPr="00813CC1" w:rsidRDefault="00813CC1" w:rsidP="00813CC1">
      <w:pPr>
        <w:pStyle w:val="Textindependent2"/>
        <w:rPr>
          <w:sz w:val="22"/>
          <w:szCs w:val="22"/>
        </w:rPr>
      </w:pPr>
    </w:p>
    <w:p w:rsidR="00813CC1" w:rsidRPr="00103E82" w:rsidRDefault="00813CC1" w:rsidP="00813CC1">
      <w:pPr>
        <w:pStyle w:val="Textindependent2"/>
        <w:rPr>
          <w:b/>
          <w:sz w:val="22"/>
          <w:szCs w:val="22"/>
        </w:rPr>
      </w:pPr>
      <w:r w:rsidRPr="00103E82">
        <w:rPr>
          <w:b/>
          <w:sz w:val="22"/>
          <w:szCs w:val="22"/>
        </w:rPr>
        <w:t>18.- SUPERVISIÓ I CONTROL</w:t>
      </w:r>
    </w:p>
    <w:p w:rsidR="00103E82"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Els òrgans instructors, per ampliar el seu coneixement sobre la sol</w:t>
      </w:r>
      <w:r w:rsidR="00700D8D">
        <w:rPr>
          <w:sz w:val="22"/>
          <w:szCs w:val="22"/>
        </w:rPr>
        <w:t>·</w:t>
      </w:r>
      <w:r w:rsidRPr="00813CC1">
        <w:rPr>
          <w:sz w:val="22"/>
          <w:szCs w:val="22"/>
        </w:rPr>
        <w:t>licitud presentada, poden demanar documentació complementària amb la finalitat de comprovar el compliment de l'objecte de la subvenció.</w:t>
      </w:r>
    </w:p>
    <w:p w:rsidR="00103E82" w:rsidRPr="00813CC1" w:rsidRDefault="00103E8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Les persones o entitats beneficiàries resten sotmeses a les actuacions de control que regula el text refós de la Llei de finances públiques de Catalunya, les que estableix el Reial decret 106/2018, de 9 de març, la Llei 38/2003, de 17 de novembre, i el seu Reglament, aprovat pel Reial decret 887/2006, de 21 de juliol, i l'Ordre ECO/172/2015, de 3 de juny, sobre les formes de justificació de subvencions.</w:t>
      </w:r>
    </w:p>
    <w:p w:rsidR="00813CC1" w:rsidRPr="00813CC1" w:rsidRDefault="00813CC1" w:rsidP="00813CC1">
      <w:pPr>
        <w:pStyle w:val="Textindependent2"/>
        <w:rPr>
          <w:sz w:val="22"/>
          <w:szCs w:val="22"/>
        </w:rPr>
      </w:pPr>
    </w:p>
    <w:p w:rsidR="00813CC1" w:rsidRPr="00103E82" w:rsidRDefault="00813CC1" w:rsidP="00813CC1">
      <w:pPr>
        <w:pStyle w:val="Textindependent2"/>
        <w:rPr>
          <w:b/>
          <w:sz w:val="22"/>
          <w:szCs w:val="22"/>
        </w:rPr>
      </w:pPr>
      <w:r w:rsidRPr="00103E82">
        <w:rPr>
          <w:b/>
          <w:sz w:val="22"/>
          <w:szCs w:val="22"/>
        </w:rPr>
        <w:t>19.- PUBLICITAT</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Les subvencions concedides a l'empara d'aquestes bases seran objecte de publicitat, amb indicació de la convocatòria, l'aplicació pressupostària, el / la beneficiari / ària, la quantitat concedida i la finalitat de la subvenció, en els mitjans que es detallen a continuació, segons el seu import:</w:t>
      </w:r>
    </w:p>
    <w:p w:rsidR="00103E82" w:rsidRPr="00813CC1" w:rsidRDefault="00103E82" w:rsidP="00813CC1">
      <w:pPr>
        <w:pStyle w:val="Textindependent2"/>
        <w:rPr>
          <w:sz w:val="22"/>
          <w:szCs w:val="22"/>
        </w:rPr>
      </w:pPr>
    </w:p>
    <w:p w:rsidR="00813CC1" w:rsidRPr="00813CC1" w:rsidRDefault="00813CC1" w:rsidP="00103E82">
      <w:pPr>
        <w:pStyle w:val="Textindependent2"/>
        <w:numPr>
          <w:ilvl w:val="0"/>
          <w:numId w:val="19"/>
        </w:numPr>
        <w:rPr>
          <w:sz w:val="22"/>
          <w:szCs w:val="22"/>
        </w:rPr>
      </w:pPr>
      <w:r w:rsidRPr="00813CC1">
        <w:rPr>
          <w:sz w:val="22"/>
          <w:szCs w:val="22"/>
        </w:rPr>
        <w:t>Inferiors a 3.000 € al tauler d'anuncis corporatiu o a la seu electrònica.</w:t>
      </w:r>
    </w:p>
    <w:p w:rsidR="00813CC1" w:rsidRPr="00813CC1" w:rsidRDefault="00813CC1" w:rsidP="00103E82">
      <w:pPr>
        <w:pStyle w:val="Textindependent2"/>
        <w:numPr>
          <w:ilvl w:val="0"/>
          <w:numId w:val="19"/>
        </w:numPr>
        <w:rPr>
          <w:sz w:val="22"/>
          <w:szCs w:val="22"/>
        </w:rPr>
      </w:pPr>
      <w:r w:rsidRPr="00813CC1">
        <w:rPr>
          <w:sz w:val="22"/>
          <w:szCs w:val="22"/>
        </w:rPr>
        <w:t>Superiors a 3.000 € en el Butlletí Oficial de la Província.</w:t>
      </w:r>
    </w:p>
    <w:p w:rsidR="00813CC1" w:rsidRPr="00813CC1" w:rsidRDefault="00813CC1" w:rsidP="00813CC1">
      <w:pPr>
        <w:pStyle w:val="Textindependent2"/>
        <w:rPr>
          <w:sz w:val="22"/>
          <w:szCs w:val="22"/>
        </w:rPr>
      </w:pPr>
    </w:p>
    <w:p w:rsidR="00813CC1" w:rsidRPr="00103E82" w:rsidRDefault="00813CC1" w:rsidP="00813CC1">
      <w:pPr>
        <w:pStyle w:val="Textindependent2"/>
        <w:rPr>
          <w:b/>
          <w:sz w:val="22"/>
          <w:szCs w:val="22"/>
        </w:rPr>
      </w:pPr>
      <w:r w:rsidRPr="00103E82">
        <w:rPr>
          <w:b/>
          <w:sz w:val="22"/>
          <w:szCs w:val="22"/>
        </w:rPr>
        <w:t>20.- REVOCACIÓ I REINTEGRAMENT</w:t>
      </w:r>
    </w:p>
    <w:p w:rsidR="00103E82" w:rsidRPr="00813CC1" w:rsidRDefault="00103E82" w:rsidP="00813CC1">
      <w:pPr>
        <w:pStyle w:val="Textindependent2"/>
        <w:rPr>
          <w:sz w:val="22"/>
          <w:szCs w:val="22"/>
        </w:rPr>
      </w:pPr>
    </w:p>
    <w:p w:rsidR="00813CC1" w:rsidRDefault="00103E82" w:rsidP="00813CC1">
      <w:pPr>
        <w:pStyle w:val="Textindependent2"/>
        <w:rPr>
          <w:sz w:val="22"/>
          <w:szCs w:val="22"/>
        </w:rPr>
      </w:pPr>
      <w:r>
        <w:rPr>
          <w:sz w:val="22"/>
          <w:szCs w:val="22"/>
        </w:rPr>
        <w:t>2</w:t>
      </w:r>
      <w:r w:rsidR="00813CC1" w:rsidRPr="00813CC1">
        <w:rPr>
          <w:sz w:val="22"/>
          <w:szCs w:val="22"/>
        </w:rPr>
        <w:t>Són causes de revocació de la subvenció l'incompliment de les obligacions descrites a la base 14, a més de les que estableix l'article 99 del text refós de la Llei de finances públiques de Catalunya, i als preceptes bàsics de la Llei 38/2003, de 17 de novembre.</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 xml:space="preserve">L'òrgan </w:t>
      </w:r>
      <w:proofErr w:type="spellStart"/>
      <w:r w:rsidRPr="00813CC1">
        <w:rPr>
          <w:sz w:val="22"/>
          <w:szCs w:val="22"/>
        </w:rPr>
        <w:t>concedent</w:t>
      </w:r>
      <w:proofErr w:type="spellEnd"/>
      <w:r w:rsidRPr="00813CC1">
        <w:rPr>
          <w:sz w:val="22"/>
          <w:szCs w:val="22"/>
        </w:rPr>
        <w:t>, amb la tramitació prèvia del procediment legalment establert, ha de revocar totalment o parcialment les subvencions concedides, i la persona beneficiària té l'obligació de retornar l'import rebut i de pagar l'interès de demora corresponent, en els supòsits esmentats.</w:t>
      </w:r>
    </w:p>
    <w:p w:rsidR="00103E82" w:rsidRPr="00813CC1" w:rsidRDefault="00103E8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 xml:space="preserve">La inexactitud o falsedat de les declaracions responsables, a més de ser causa d'exclusió de la convocatòria, també és causa de revocació, sens perjudici de les </w:t>
      </w:r>
      <w:r w:rsidRPr="00813CC1">
        <w:rPr>
          <w:sz w:val="22"/>
          <w:szCs w:val="22"/>
        </w:rPr>
        <w:lastRenderedPageBreak/>
        <w:t>responsabilitats de qualsevol tipus en què hagi pogut incórrer la persona o entitat sol</w:t>
      </w:r>
      <w:r w:rsidR="00700D8D">
        <w:rPr>
          <w:sz w:val="22"/>
          <w:szCs w:val="22"/>
        </w:rPr>
        <w:t>·</w:t>
      </w:r>
      <w:r w:rsidRPr="00813CC1">
        <w:rPr>
          <w:sz w:val="22"/>
          <w:szCs w:val="22"/>
        </w:rPr>
        <w:t>licitant com a conseqüència de la inexactitud o la falsedat en la declaració.</w:t>
      </w:r>
    </w:p>
    <w:p w:rsidR="00813CC1" w:rsidRPr="00813CC1" w:rsidRDefault="00813CC1" w:rsidP="00813CC1">
      <w:pPr>
        <w:pStyle w:val="Textindependent2"/>
        <w:rPr>
          <w:sz w:val="22"/>
          <w:szCs w:val="22"/>
        </w:rPr>
      </w:pPr>
    </w:p>
    <w:p w:rsidR="00813CC1" w:rsidRPr="00103E82" w:rsidRDefault="00813CC1" w:rsidP="00813CC1">
      <w:pPr>
        <w:pStyle w:val="Textindependent2"/>
        <w:rPr>
          <w:b/>
          <w:sz w:val="22"/>
          <w:szCs w:val="22"/>
        </w:rPr>
      </w:pPr>
      <w:r w:rsidRPr="00103E82">
        <w:rPr>
          <w:b/>
          <w:sz w:val="22"/>
          <w:szCs w:val="22"/>
        </w:rPr>
        <w:t>21.- INFRACCIONS I SANCIONS</w:t>
      </w:r>
    </w:p>
    <w:p w:rsidR="00103E82"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En el cas d'incompliment de les obligacions que preveuen aquestes bases reguladores, s'aplicarà el règim sancionador que preveuen la Llei 38/2003, de 17 de novembre, i el text refós de la Llei de finances públiques de Catalunya, si aquest incompliment és constitutiu d'infracció d'acord amb la legislació esmentada, amb independència de la revocació de la resolució de concessió i de l'obligació de reintegrament total o parcial de la subvenció concedida.</w:t>
      </w:r>
    </w:p>
    <w:p w:rsidR="00103E82" w:rsidRPr="00813CC1" w:rsidRDefault="00103E8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En el cas d'incompliment dels principis ètics i de les regles de conducta regulats a la base 14.2, s'aplicarà el règim sancionador previst en la Llei 19/2014, del 29 de desembre, sens perjudici d'aquelles altres possibles conseqüències previstes a la legislació vigent en matèria de subvencions.</w:t>
      </w:r>
    </w:p>
    <w:p w:rsidR="00813CC1" w:rsidRPr="00813CC1" w:rsidRDefault="00813CC1" w:rsidP="00813CC1">
      <w:pPr>
        <w:pStyle w:val="Textindependent2"/>
        <w:rPr>
          <w:sz w:val="22"/>
          <w:szCs w:val="22"/>
        </w:rPr>
      </w:pPr>
    </w:p>
    <w:p w:rsidR="00813CC1" w:rsidRPr="00103E82" w:rsidRDefault="00813CC1" w:rsidP="00813CC1">
      <w:pPr>
        <w:pStyle w:val="Textindependent2"/>
        <w:rPr>
          <w:b/>
          <w:sz w:val="22"/>
          <w:szCs w:val="22"/>
        </w:rPr>
      </w:pPr>
      <w:r w:rsidRPr="00103E82">
        <w:rPr>
          <w:b/>
          <w:sz w:val="22"/>
          <w:szCs w:val="22"/>
        </w:rPr>
        <w:t>22.- ENTITATS COL</w:t>
      </w:r>
      <w:r w:rsidR="00700D8D" w:rsidRPr="00700D8D">
        <w:rPr>
          <w:b/>
          <w:sz w:val="22"/>
          <w:szCs w:val="22"/>
        </w:rPr>
        <w:t>·</w:t>
      </w:r>
      <w:r w:rsidRPr="00103E82">
        <w:rPr>
          <w:b/>
          <w:sz w:val="22"/>
          <w:szCs w:val="22"/>
        </w:rPr>
        <w:t>LABORADORES</w:t>
      </w:r>
    </w:p>
    <w:p w:rsidR="00103E82" w:rsidRDefault="00103E8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Són entitats col</w:t>
      </w:r>
      <w:r w:rsidR="00700D8D">
        <w:rPr>
          <w:sz w:val="22"/>
          <w:szCs w:val="22"/>
        </w:rPr>
        <w:t>·</w:t>
      </w:r>
      <w:r w:rsidRPr="00813CC1">
        <w:rPr>
          <w:sz w:val="22"/>
          <w:szCs w:val="22"/>
        </w:rPr>
        <w:t>laboradores les oficines locals d'habitatge i les administracions o empreses públiques d'àmbit local que subscriguin un conveni de col</w:t>
      </w:r>
      <w:r w:rsidR="00700D8D">
        <w:rPr>
          <w:sz w:val="22"/>
          <w:szCs w:val="22"/>
        </w:rPr>
        <w:t>·</w:t>
      </w:r>
      <w:r w:rsidRPr="00813CC1">
        <w:rPr>
          <w:sz w:val="22"/>
          <w:szCs w:val="22"/>
        </w:rPr>
        <w:t>laboració amb l’Ajuntament, amb la finalitat de facilitar els tràmits de presentació i gestió de les sol</w:t>
      </w:r>
      <w:r w:rsidR="00700D8D">
        <w:rPr>
          <w:sz w:val="22"/>
          <w:szCs w:val="22"/>
        </w:rPr>
        <w:t>·l</w:t>
      </w:r>
      <w:r w:rsidRPr="00813CC1">
        <w:rPr>
          <w:sz w:val="22"/>
          <w:szCs w:val="22"/>
        </w:rPr>
        <w:t>icituds, d'acord amb l'article 8.2 del Reial decret 106/2018, de 9 de març.</w:t>
      </w:r>
    </w:p>
    <w:p w:rsidR="00813CC1" w:rsidRPr="00813CC1" w:rsidRDefault="00813CC1" w:rsidP="00813CC1">
      <w:pPr>
        <w:pStyle w:val="Textindependent2"/>
        <w:rPr>
          <w:sz w:val="22"/>
          <w:szCs w:val="22"/>
        </w:rPr>
      </w:pPr>
    </w:p>
    <w:p w:rsidR="00813CC1" w:rsidRPr="00103E82" w:rsidRDefault="00813CC1" w:rsidP="00813CC1">
      <w:pPr>
        <w:pStyle w:val="Textindependent2"/>
        <w:rPr>
          <w:b/>
          <w:sz w:val="22"/>
          <w:szCs w:val="22"/>
        </w:rPr>
      </w:pPr>
      <w:r w:rsidRPr="00103E82">
        <w:rPr>
          <w:b/>
          <w:sz w:val="22"/>
          <w:szCs w:val="22"/>
        </w:rPr>
        <w:t>23.- NORMATIVA APLICABLE</w:t>
      </w:r>
    </w:p>
    <w:p w:rsidR="00103E82"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En tot el que no preveuen expressament aquestes bases, són aplicables les disposicions següents: el capítol IX del text refós de la Llei de finances públiques de Catalunya, aprovat pel Decret legislatiu 3/2002, de 24 de desembre; els preceptes bàsics de la Llei 38/2003, de 17 de novembre, general de subvencions, i del seu Reglament, aprovat pel Reial decret 887/2006, de 21 de juliol; la Llei 26/2010, de 3 d'agost, de règim jurídic i de procediment de les administracions públiques de Catalunya; la Llei 39/2015, d'1 d'octubre, del procediment administratiu comú de les administracions públiques; la Llei 40/2015, d'1 d'octubre, de règim jurídic del sector públic i la Llei 19/2014, de 29 de desembre, de transparència, accés a la informació pública i bon govern.</w:t>
      </w:r>
    </w:p>
    <w:p w:rsidR="00103E82" w:rsidRDefault="00103E82" w:rsidP="00813CC1">
      <w:pPr>
        <w:pStyle w:val="Textindependent2"/>
        <w:rPr>
          <w:sz w:val="22"/>
          <w:szCs w:val="22"/>
        </w:rPr>
      </w:pPr>
    </w:p>
    <w:p w:rsidR="00103E82" w:rsidRDefault="00103E82" w:rsidP="00813CC1">
      <w:pPr>
        <w:pStyle w:val="Textindependent2"/>
        <w:rPr>
          <w:sz w:val="22"/>
          <w:szCs w:val="22"/>
        </w:rPr>
      </w:pPr>
    </w:p>
    <w:p w:rsidR="00103E82" w:rsidRDefault="00103E82">
      <w:pPr>
        <w:rPr>
          <w:sz w:val="22"/>
          <w:szCs w:val="22"/>
        </w:rPr>
      </w:pPr>
      <w:r>
        <w:rPr>
          <w:sz w:val="22"/>
          <w:szCs w:val="22"/>
        </w:rPr>
        <w:br w:type="page"/>
      </w:r>
    </w:p>
    <w:p w:rsidR="00103E82" w:rsidRPr="00103E82" w:rsidRDefault="00103E82" w:rsidP="00813CC1">
      <w:pPr>
        <w:pStyle w:val="Textindependent2"/>
        <w:rPr>
          <w:sz w:val="22"/>
          <w:szCs w:val="22"/>
        </w:rPr>
      </w:pPr>
    </w:p>
    <w:p w:rsidR="00103E82" w:rsidRPr="00103E82" w:rsidRDefault="00103E82" w:rsidP="00813CC1">
      <w:pPr>
        <w:pStyle w:val="Textindependent2"/>
        <w:rPr>
          <w:sz w:val="22"/>
          <w:szCs w:val="22"/>
        </w:rPr>
      </w:pPr>
    </w:p>
    <w:p w:rsidR="00103E82" w:rsidRPr="00103E82" w:rsidRDefault="00103E82" w:rsidP="00813CC1">
      <w:pPr>
        <w:pStyle w:val="Textindependent2"/>
        <w:rPr>
          <w:sz w:val="22"/>
          <w:szCs w:val="22"/>
        </w:rPr>
      </w:pPr>
    </w:p>
    <w:p w:rsidR="00103E82" w:rsidRPr="00103E82" w:rsidRDefault="00103E82" w:rsidP="00103E82">
      <w:pPr>
        <w:pStyle w:val="Textindependent2"/>
        <w:jc w:val="center"/>
        <w:rPr>
          <w:b/>
          <w:sz w:val="28"/>
          <w:szCs w:val="28"/>
        </w:rPr>
      </w:pPr>
      <w:r w:rsidRPr="00103E82">
        <w:rPr>
          <w:b/>
          <w:sz w:val="28"/>
          <w:szCs w:val="28"/>
        </w:rPr>
        <w:t>ANNEX 1</w:t>
      </w:r>
    </w:p>
    <w:p w:rsidR="00813CC1" w:rsidRDefault="00813CC1" w:rsidP="00103E82">
      <w:pPr>
        <w:pStyle w:val="Textindependent2"/>
        <w:pBdr>
          <w:bottom w:val="single" w:sz="4" w:space="1" w:color="auto"/>
        </w:pBdr>
        <w:jc w:val="center"/>
        <w:rPr>
          <w:b/>
          <w:sz w:val="28"/>
          <w:szCs w:val="28"/>
        </w:rPr>
      </w:pPr>
      <w:r w:rsidRPr="00103E82">
        <w:rPr>
          <w:b/>
          <w:sz w:val="28"/>
          <w:szCs w:val="28"/>
        </w:rPr>
        <w:t>CRITERIS DE VALORACIÓ</w:t>
      </w:r>
    </w:p>
    <w:p w:rsidR="00D43ADE" w:rsidRPr="00103E82" w:rsidRDefault="00D43ADE" w:rsidP="00103E82">
      <w:pPr>
        <w:pStyle w:val="Textindependent2"/>
        <w:pBdr>
          <w:bottom w:val="single" w:sz="4" w:space="1" w:color="auto"/>
        </w:pBdr>
        <w:jc w:val="center"/>
        <w:rPr>
          <w:b/>
          <w:sz w:val="28"/>
          <w:szCs w:val="28"/>
        </w:rPr>
      </w:pPr>
      <w:r>
        <w:rPr>
          <w:b/>
          <w:sz w:val="28"/>
          <w:szCs w:val="28"/>
        </w:rPr>
        <w:t>LÍNIA AJUTS CONSERVACIÓ/REHABILITACIÓ FAÇANES</w:t>
      </w:r>
    </w:p>
    <w:p w:rsidR="00813CC1" w:rsidRPr="00813CC1" w:rsidRDefault="00813CC1"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Valoració general dels projectes presentats, atenent els següents criteris:</w:t>
      </w:r>
    </w:p>
    <w:p w:rsidR="00813CC1" w:rsidRPr="00813CC1" w:rsidRDefault="00813CC1" w:rsidP="00813CC1">
      <w:pPr>
        <w:pStyle w:val="Textindependent2"/>
        <w:rPr>
          <w:sz w:val="22"/>
          <w:szCs w:val="22"/>
        </w:rPr>
      </w:pPr>
    </w:p>
    <w:p w:rsidR="00813CC1" w:rsidRDefault="00813CC1" w:rsidP="00813CC1">
      <w:pPr>
        <w:pStyle w:val="Textindependent2"/>
        <w:rPr>
          <w:sz w:val="22"/>
          <w:szCs w:val="22"/>
        </w:rPr>
      </w:pPr>
      <w:r w:rsidRPr="00813CC1">
        <w:rPr>
          <w:sz w:val="22"/>
          <w:szCs w:val="22"/>
        </w:rPr>
        <w:t>A)</w:t>
      </w:r>
      <w:r w:rsidRPr="00813CC1">
        <w:rPr>
          <w:sz w:val="22"/>
          <w:szCs w:val="22"/>
        </w:rPr>
        <w:tab/>
        <w:t>S'atorgaran 4 punts per a aquells projectes de rehabilitació, reparació o manteniment que actuïn sobre les façanes que formin part dels conjunts protegits recollits en el catàleg contingut en les normes del Pla general d'ordenació urbana del municipi. (No cal aportar documentació)</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B)</w:t>
      </w:r>
      <w:r w:rsidRPr="00813CC1">
        <w:rPr>
          <w:sz w:val="22"/>
          <w:szCs w:val="22"/>
        </w:rPr>
        <w:tab/>
        <w:t>S'atorgaran 4 punts per a aquells projectes de rehabilitació, reparació o manteniment que actuïn sobre les façanes dels edificis protegits i sobre les façanes protegides recollits en el catàleg contingut en les normes del Pla general d'ordenació urbana del municipi. (No cal aportar documentació)</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C)</w:t>
      </w:r>
      <w:r w:rsidRPr="00813CC1">
        <w:rPr>
          <w:sz w:val="22"/>
          <w:szCs w:val="22"/>
        </w:rPr>
        <w:tab/>
        <w:t>S'atorgaran 3 punts per aquells projectes de rehabilitació, reparació o manteniment que actuïn sobre les façanes que donin a carrers d'interès històric regulats en el Pla de millora urbana a Sant Pere de Ribes PE-1 sector "Ribes".(No cal aportar documentació)</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D)</w:t>
      </w:r>
      <w:r w:rsidRPr="00813CC1">
        <w:rPr>
          <w:sz w:val="22"/>
          <w:szCs w:val="22"/>
        </w:rPr>
        <w:tab/>
        <w:t>S'atorgaran 4 punts per als projectes que contemplin obres de rehabilitació i reparació per deficiències que afectin la seguretat de les façanes amb alineació a vial. Cal aportar declaració responsable d’un arquitecte/a o tècnic/a qualificat/da, que indiqui la relació de l’actuació amb les deficiències que afectin la seguretat, o bé que s’indiqui clarament aquesta circumstància la projecte i/o la memòria valorada.</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E)</w:t>
      </w:r>
      <w:r w:rsidRPr="00813CC1">
        <w:rPr>
          <w:sz w:val="22"/>
          <w:szCs w:val="22"/>
        </w:rPr>
        <w:tab/>
        <w:t>Així mateix, es valorarà amb 2 punts aquells projectes que siguin per a altres obres de rehabilitació i reparació general de les façanes i mitgeres visibles des de l'espai públic no incloses en l'apartat anterior. (No cal aportar documentació)</w:t>
      </w:r>
      <w:r w:rsidR="00103E82">
        <w:rPr>
          <w:sz w:val="22"/>
          <w:szCs w:val="22"/>
        </w:rPr>
        <w:t>.</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F)</w:t>
      </w:r>
      <w:r w:rsidRPr="00813CC1">
        <w:rPr>
          <w:sz w:val="22"/>
          <w:szCs w:val="22"/>
        </w:rPr>
        <w:tab/>
        <w:t>S'atorgaran 2 punts per a aquelles actuacions d'eliminació de grafits visibles des de la via pública. Caldrà aportar fotografies de la façana amb els grafits i fotografies sense aquests un cop realitzades les actuacions.</w:t>
      </w:r>
    </w:p>
    <w:p w:rsidR="00103E82" w:rsidRPr="00813CC1" w:rsidRDefault="00103E8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G)</w:t>
      </w:r>
      <w:r w:rsidRPr="00813CC1">
        <w:rPr>
          <w:sz w:val="22"/>
          <w:szCs w:val="22"/>
        </w:rPr>
        <w:tab/>
        <w:t>Les actuacions que fomentin l'activitat econòmica del mu</w:t>
      </w:r>
      <w:r w:rsidR="00103E82">
        <w:rPr>
          <w:sz w:val="22"/>
          <w:szCs w:val="22"/>
        </w:rPr>
        <w:t>nicipi es valoraran amb 1 punt.</w:t>
      </w:r>
    </w:p>
    <w:p w:rsidR="00103E82" w:rsidRDefault="00103E82" w:rsidP="00813CC1">
      <w:pPr>
        <w:pStyle w:val="Textindependent2"/>
        <w:rPr>
          <w:sz w:val="22"/>
          <w:szCs w:val="22"/>
        </w:rPr>
      </w:pPr>
    </w:p>
    <w:p w:rsidR="00103E82" w:rsidRDefault="00103E82">
      <w:pPr>
        <w:rPr>
          <w:sz w:val="22"/>
          <w:szCs w:val="22"/>
        </w:rPr>
      </w:pPr>
      <w:r>
        <w:rPr>
          <w:sz w:val="22"/>
          <w:szCs w:val="22"/>
        </w:rPr>
        <w:br w:type="page"/>
      </w:r>
    </w:p>
    <w:p w:rsidR="00103E82" w:rsidRDefault="00103E82" w:rsidP="00813CC1">
      <w:pPr>
        <w:pStyle w:val="Textindependent2"/>
        <w:rPr>
          <w:sz w:val="22"/>
          <w:szCs w:val="22"/>
        </w:rPr>
      </w:pPr>
    </w:p>
    <w:p w:rsidR="00103E82" w:rsidRDefault="00103E82" w:rsidP="00813CC1">
      <w:pPr>
        <w:pStyle w:val="Textindependent2"/>
        <w:rPr>
          <w:sz w:val="22"/>
          <w:szCs w:val="22"/>
        </w:rPr>
      </w:pPr>
    </w:p>
    <w:p w:rsidR="00D43ADE" w:rsidRDefault="00D43ADE" w:rsidP="00813CC1">
      <w:pPr>
        <w:pStyle w:val="Textindependent2"/>
        <w:rPr>
          <w:sz w:val="22"/>
          <w:szCs w:val="22"/>
        </w:rPr>
      </w:pPr>
    </w:p>
    <w:p w:rsidR="00813CC1" w:rsidRPr="00103E82" w:rsidRDefault="00813CC1" w:rsidP="00103E82">
      <w:pPr>
        <w:pStyle w:val="Textindependent2"/>
        <w:pBdr>
          <w:bottom w:val="single" w:sz="4" w:space="1" w:color="auto"/>
        </w:pBdr>
        <w:jc w:val="center"/>
        <w:rPr>
          <w:b/>
          <w:sz w:val="28"/>
          <w:szCs w:val="28"/>
        </w:rPr>
      </w:pPr>
      <w:r w:rsidRPr="00103E82">
        <w:rPr>
          <w:b/>
          <w:sz w:val="28"/>
          <w:szCs w:val="28"/>
        </w:rPr>
        <w:t>ANNEX 2</w:t>
      </w:r>
    </w:p>
    <w:p w:rsidR="00813CC1" w:rsidRPr="00103E82" w:rsidRDefault="00813CC1" w:rsidP="00103E82">
      <w:pPr>
        <w:pStyle w:val="Textindependent2"/>
        <w:pBdr>
          <w:bottom w:val="single" w:sz="4" w:space="1" w:color="auto"/>
        </w:pBdr>
        <w:jc w:val="center"/>
        <w:rPr>
          <w:b/>
          <w:sz w:val="28"/>
          <w:szCs w:val="28"/>
        </w:rPr>
      </w:pPr>
      <w:r w:rsidRPr="00103E82">
        <w:rPr>
          <w:b/>
          <w:sz w:val="28"/>
          <w:szCs w:val="28"/>
        </w:rPr>
        <w:t>DOCUMENTACIÓ A PRESENTAR PER A SOL·LICITAR UN COMUNICAT O LLICÈNCIA D'OBRES MENORS PER A REPARAR / REHABILITAR FAÇANES</w:t>
      </w:r>
    </w:p>
    <w:p w:rsidR="00813CC1" w:rsidRPr="00813CC1" w:rsidRDefault="00813CC1"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w:t>
      </w:r>
      <w:r w:rsidRPr="00813CC1">
        <w:rPr>
          <w:sz w:val="22"/>
          <w:szCs w:val="22"/>
        </w:rPr>
        <w:tab/>
        <w:t>Sol·licitud de llicència urbanística d'edificació i ús del sòl i de les instal·lacions en l'àmbit privat d'obra menor per triplicat.</w:t>
      </w:r>
    </w:p>
    <w:p w:rsidR="00813CC1" w:rsidRPr="00813CC1" w:rsidRDefault="00813CC1"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w:t>
      </w:r>
      <w:r w:rsidRPr="00813CC1">
        <w:rPr>
          <w:sz w:val="22"/>
          <w:szCs w:val="22"/>
        </w:rPr>
        <w:tab/>
        <w:t xml:space="preserve">Pressupost de l'actuació </w:t>
      </w:r>
      <w:proofErr w:type="spellStart"/>
      <w:r w:rsidRPr="00813CC1">
        <w:rPr>
          <w:sz w:val="22"/>
          <w:szCs w:val="22"/>
        </w:rPr>
        <w:t>desagregrat</w:t>
      </w:r>
      <w:proofErr w:type="spellEnd"/>
      <w:r w:rsidRPr="00813CC1">
        <w:rPr>
          <w:sz w:val="22"/>
          <w:szCs w:val="22"/>
        </w:rPr>
        <w:t xml:space="preserve"> per a cadascuna de les façanes objecte d'obres.</w:t>
      </w:r>
    </w:p>
    <w:p w:rsidR="00813CC1" w:rsidRPr="00813CC1" w:rsidRDefault="00813CC1"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w:t>
      </w:r>
      <w:r w:rsidRPr="00813CC1">
        <w:rPr>
          <w:sz w:val="22"/>
          <w:szCs w:val="22"/>
        </w:rPr>
        <w:tab/>
        <w:t>Projecte tècnic, quan correspongui, per duplicat, signat pel tècnic i el promotor, per a aquelles obres que requereixin, acompanyat de l'estudi de seguretat i salut que correspongui.</w:t>
      </w:r>
    </w:p>
    <w:p w:rsidR="00813CC1" w:rsidRPr="00813CC1" w:rsidRDefault="00813CC1"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w:t>
      </w:r>
      <w:r w:rsidRPr="00813CC1">
        <w:rPr>
          <w:sz w:val="22"/>
          <w:szCs w:val="22"/>
        </w:rPr>
        <w:tab/>
        <w:t xml:space="preserve">Full </w:t>
      </w:r>
      <w:proofErr w:type="spellStart"/>
      <w:r w:rsidRPr="00813CC1">
        <w:rPr>
          <w:sz w:val="22"/>
          <w:szCs w:val="22"/>
        </w:rPr>
        <w:t>d'assumeix</w:t>
      </w:r>
      <w:proofErr w:type="spellEnd"/>
      <w:r w:rsidRPr="00813CC1">
        <w:rPr>
          <w:sz w:val="22"/>
          <w:szCs w:val="22"/>
        </w:rPr>
        <w:t xml:space="preserve"> visat de la direcció de l'obra i de la coordinació de seguretat i salut subscrit pel tècnic competent, per a aquelles obres que ho requereixin, o si cal col·locació de bastida.</w:t>
      </w:r>
    </w:p>
    <w:p w:rsidR="00813CC1" w:rsidRPr="00813CC1" w:rsidRDefault="00813CC1"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w:t>
      </w:r>
      <w:r w:rsidRPr="00813CC1">
        <w:rPr>
          <w:sz w:val="22"/>
          <w:szCs w:val="22"/>
        </w:rPr>
        <w:tab/>
        <w:t>Fotocòpia de l'alta en el cens de l'IAE i/o comunicació de les dades del constructor.</w:t>
      </w:r>
    </w:p>
    <w:p w:rsidR="00813CC1" w:rsidRPr="00813CC1" w:rsidRDefault="00813CC1"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w:t>
      </w:r>
      <w:r w:rsidRPr="00813CC1">
        <w:rPr>
          <w:sz w:val="22"/>
          <w:szCs w:val="22"/>
        </w:rPr>
        <w:tab/>
        <w:t>Fotografia de les façanes.</w:t>
      </w:r>
    </w:p>
    <w:p w:rsidR="00813CC1" w:rsidRPr="00813CC1" w:rsidRDefault="00813CC1" w:rsidP="00813CC1">
      <w:pPr>
        <w:pStyle w:val="Textindependent2"/>
        <w:rPr>
          <w:sz w:val="22"/>
          <w:szCs w:val="22"/>
        </w:rPr>
      </w:pPr>
    </w:p>
    <w:p w:rsidR="00813CC1" w:rsidRDefault="00813CC1" w:rsidP="00813CC1">
      <w:pPr>
        <w:pStyle w:val="Textindependent2"/>
        <w:rPr>
          <w:sz w:val="22"/>
          <w:szCs w:val="22"/>
        </w:rPr>
      </w:pPr>
      <w:r w:rsidRPr="00813CC1">
        <w:rPr>
          <w:sz w:val="22"/>
          <w:szCs w:val="22"/>
        </w:rPr>
        <w:t>•</w:t>
      </w:r>
      <w:r w:rsidRPr="00813CC1">
        <w:rPr>
          <w:sz w:val="22"/>
          <w:szCs w:val="22"/>
        </w:rPr>
        <w:tab/>
        <w:t>Si la reparació es realitza amb un camió, s'ha de presentar l'assegurança de responsabilitat civil.</w:t>
      </w:r>
    </w:p>
    <w:p w:rsidR="00103E82" w:rsidRPr="00813CC1" w:rsidRDefault="00103E82" w:rsidP="00813CC1">
      <w:pPr>
        <w:pStyle w:val="Textindependent2"/>
        <w:rPr>
          <w:sz w:val="22"/>
          <w:szCs w:val="22"/>
        </w:rPr>
      </w:pPr>
    </w:p>
    <w:p w:rsidR="00813CC1" w:rsidRDefault="00813CC1" w:rsidP="00813CC1">
      <w:pPr>
        <w:pStyle w:val="Textindependent2"/>
        <w:rPr>
          <w:sz w:val="22"/>
          <w:szCs w:val="22"/>
        </w:rPr>
      </w:pPr>
      <w:r w:rsidRPr="00813CC1">
        <w:rPr>
          <w:sz w:val="22"/>
          <w:szCs w:val="22"/>
        </w:rPr>
        <w:t>•</w:t>
      </w:r>
      <w:r w:rsidRPr="00813CC1">
        <w:rPr>
          <w:sz w:val="22"/>
          <w:szCs w:val="22"/>
        </w:rPr>
        <w:tab/>
        <w:t>Liquidació de l'Impost sobre construccions, instal·lacions i obres, així com de la taxa per llicències o comprovació d'activitats comunicades en matèria d'urbanisme, si escau.</w:t>
      </w:r>
    </w:p>
    <w:p w:rsidR="00103E82" w:rsidRDefault="00103E82" w:rsidP="00813CC1">
      <w:pPr>
        <w:pStyle w:val="Textindependent2"/>
        <w:rPr>
          <w:sz w:val="22"/>
          <w:szCs w:val="22"/>
        </w:rPr>
      </w:pPr>
    </w:p>
    <w:p w:rsidR="00103E82" w:rsidRPr="00813CC1" w:rsidRDefault="00103E82" w:rsidP="00813CC1">
      <w:pPr>
        <w:pStyle w:val="Textindependent2"/>
        <w:rPr>
          <w:sz w:val="22"/>
          <w:szCs w:val="22"/>
        </w:rPr>
      </w:pPr>
    </w:p>
    <w:p w:rsidR="00813CC1" w:rsidRPr="00813CC1" w:rsidRDefault="00813CC1" w:rsidP="00813CC1">
      <w:pPr>
        <w:pStyle w:val="Textindependent2"/>
        <w:rPr>
          <w:sz w:val="22"/>
          <w:szCs w:val="22"/>
        </w:rPr>
      </w:pPr>
      <w:r w:rsidRPr="00813CC1">
        <w:rPr>
          <w:sz w:val="22"/>
          <w:szCs w:val="22"/>
        </w:rPr>
        <w:t>Així mateix, de conformitat amb l'Ordenança Fiscal d'aplicació, conjuntament amb la petició de la llicència d'obres, es podrà sol·licitar la bonificació equivalent al 95% de l'impost i de la taxa, atès que es poden considerar obres d'especial interès i utilitat per al municipi.</w:t>
      </w:r>
    </w:p>
    <w:p w:rsidR="00813CC1" w:rsidRDefault="00813CC1" w:rsidP="00813CC1">
      <w:pPr>
        <w:pStyle w:val="Textindependent2"/>
        <w:rPr>
          <w:sz w:val="22"/>
          <w:szCs w:val="22"/>
        </w:rPr>
      </w:pPr>
    </w:p>
    <w:p w:rsidR="00103E82" w:rsidRDefault="00103E82">
      <w:pPr>
        <w:rPr>
          <w:sz w:val="22"/>
          <w:szCs w:val="22"/>
        </w:rPr>
      </w:pPr>
      <w:r>
        <w:rPr>
          <w:sz w:val="22"/>
          <w:szCs w:val="22"/>
        </w:rPr>
        <w:br w:type="page"/>
      </w:r>
    </w:p>
    <w:p w:rsidR="00103E82" w:rsidRDefault="00103E82" w:rsidP="00813CC1">
      <w:pPr>
        <w:pStyle w:val="Textindependent2"/>
        <w:rPr>
          <w:sz w:val="22"/>
          <w:szCs w:val="22"/>
        </w:rPr>
      </w:pPr>
    </w:p>
    <w:p w:rsidR="00D43ADE" w:rsidRPr="00D43ADE" w:rsidRDefault="00D43ADE" w:rsidP="00D43ADE">
      <w:pPr>
        <w:pStyle w:val="Textindependent2"/>
        <w:rPr>
          <w:sz w:val="22"/>
          <w:szCs w:val="22"/>
        </w:rPr>
      </w:pPr>
    </w:p>
    <w:p w:rsidR="00D43ADE" w:rsidRPr="00D43ADE" w:rsidRDefault="00D43ADE" w:rsidP="00D43ADE">
      <w:pPr>
        <w:pStyle w:val="Textindependent2"/>
        <w:rPr>
          <w:sz w:val="22"/>
          <w:szCs w:val="22"/>
        </w:rPr>
      </w:pPr>
    </w:p>
    <w:p w:rsidR="00D43ADE" w:rsidRDefault="00D43ADE" w:rsidP="00D43ADE">
      <w:pPr>
        <w:pStyle w:val="Textindependent2"/>
        <w:pBdr>
          <w:bottom w:val="single" w:sz="4" w:space="1" w:color="auto"/>
        </w:pBdr>
        <w:jc w:val="center"/>
        <w:rPr>
          <w:b/>
          <w:sz w:val="28"/>
          <w:szCs w:val="28"/>
        </w:rPr>
      </w:pPr>
      <w:r>
        <w:rPr>
          <w:b/>
          <w:sz w:val="28"/>
          <w:szCs w:val="28"/>
        </w:rPr>
        <w:t xml:space="preserve">ANNEX </w:t>
      </w:r>
      <w:r w:rsidR="00585944">
        <w:rPr>
          <w:b/>
          <w:sz w:val="28"/>
          <w:szCs w:val="28"/>
        </w:rPr>
        <w:t>3</w:t>
      </w:r>
    </w:p>
    <w:p w:rsidR="00D43ADE" w:rsidRPr="00D43ADE" w:rsidRDefault="00D43ADE" w:rsidP="00D43ADE">
      <w:pPr>
        <w:pStyle w:val="Textindependent2"/>
        <w:pBdr>
          <w:bottom w:val="single" w:sz="4" w:space="1" w:color="auto"/>
        </w:pBdr>
        <w:jc w:val="center"/>
        <w:rPr>
          <w:b/>
          <w:sz w:val="28"/>
          <w:szCs w:val="28"/>
        </w:rPr>
      </w:pPr>
      <w:r w:rsidRPr="00D43ADE">
        <w:rPr>
          <w:b/>
          <w:sz w:val="28"/>
          <w:szCs w:val="28"/>
        </w:rPr>
        <w:t>DOCUMENTACIÓ A PRESENTAR PER A SOL·LICITAR UN COMUNICAT O LLICÈNCIA D'OBRES MENORS PER ARREBOSSAT, ESTUCAT I PINTAT DE FAÇANES</w:t>
      </w:r>
    </w:p>
    <w:p w:rsidR="00D43ADE" w:rsidRPr="00D43ADE" w:rsidRDefault="00D43ADE" w:rsidP="00D43ADE">
      <w:pPr>
        <w:pStyle w:val="Textindependent2"/>
        <w:rPr>
          <w:sz w:val="22"/>
          <w:szCs w:val="22"/>
        </w:rPr>
      </w:pPr>
    </w:p>
    <w:p w:rsidR="00D43ADE" w:rsidRPr="00D43ADE" w:rsidRDefault="00D43ADE" w:rsidP="00D43ADE">
      <w:pPr>
        <w:pStyle w:val="Textindependent2"/>
        <w:rPr>
          <w:sz w:val="22"/>
          <w:szCs w:val="22"/>
        </w:rPr>
      </w:pPr>
      <w:r w:rsidRPr="00D43ADE">
        <w:rPr>
          <w:sz w:val="22"/>
          <w:szCs w:val="22"/>
        </w:rPr>
        <w:t>•</w:t>
      </w:r>
      <w:r w:rsidRPr="00D43ADE">
        <w:rPr>
          <w:sz w:val="22"/>
          <w:szCs w:val="22"/>
        </w:rPr>
        <w:tab/>
        <w:t>Sol·licitud de llicència urbanística d'edificació i ús del sòl i de les instal·lacions en l'àmbit privat d'obra menor per triplicat</w:t>
      </w:r>
    </w:p>
    <w:p w:rsidR="00D43ADE" w:rsidRPr="00D43ADE" w:rsidRDefault="00D43ADE" w:rsidP="00D43ADE">
      <w:pPr>
        <w:pStyle w:val="Textindependent2"/>
        <w:rPr>
          <w:sz w:val="22"/>
          <w:szCs w:val="22"/>
        </w:rPr>
      </w:pPr>
    </w:p>
    <w:p w:rsidR="00D43ADE" w:rsidRPr="00D43ADE" w:rsidRDefault="00D43ADE" w:rsidP="00D43ADE">
      <w:pPr>
        <w:pStyle w:val="Textindependent2"/>
        <w:rPr>
          <w:sz w:val="22"/>
          <w:szCs w:val="22"/>
        </w:rPr>
      </w:pPr>
      <w:r w:rsidRPr="00D43ADE">
        <w:rPr>
          <w:sz w:val="22"/>
          <w:szCs w:val="22"/>
        </w:rPr>
        <w:t>•</w:t>
      </w:r>
      <w:r w:rsidRPr="00D43ADE">
        <w:rPr>
          <w:sz w:val="22"/>
          <w:szCs w:val="22"/>
        </w:rPr>
        <w:tab/>
        <w:t>Pressupost de l'actuació desagregat per a cadascuna de les façanes objecte d'obres.</w:t>
      </w:r>
    </w:p>
    <w:p w:rsidR="00D43ADE" w:rsidRPr="00D43ADE" w:rsidRDefault="00D43ADE" w:rsidP="00D43ADE">
      <w:pPr>
        <w:pStyle w:val="Textindependent2"/>
        <w:rPr>
          <w:sz w:val="22"/>
          <w:szCs w:val="22"/>
        </w:rPr>
      </w:pPr>
    </w:p>
    <w:p w:rsidR="00D43ADE" w:rsidRPr="00D43ADE" w:rsidRDefault="00D43ADE" w:rsidP="00D43ADE">
      <w:pPr>
        <w:pStyle w:val="Textindependent2"/>
        <w:rPr>
          <w:sz w:val="22"/>
          <w:szCs w:val="22"/>
        </w:rPr>
      </w:pPr>
      <w:r w:rsidRPr="00D43ADE">
        <w:rPr>
          <w:sz w:val="22"/>
          <w:szCs w:val="22"/>
        </w:rPr>
        <w:t>•</w:t>
      </w:r>
      <w:r w:rsidRPr="00D43ADE">
        <w:rPr>
          <w:sz w:val="22"/>
          <w:szCs w:val="22"/>
        </w:rPr>
        <w:tab/>
        <w:t>Projecte tècnic i assumeix tècnic de la bastida, quan correspongui, per duplicat, signat pel tècnic i el promotor, per a aquelles obres que requereixin, acompanyat de l'estudi de seguretat i salut que correspongui.</w:t>
      </w:r>
    </w:p>
    <w:p w:rsidR="00D43ADE" w:rsidRPr="00D43ADE" w:rsidRDefault="00D43ADE" w:rsidP="00D43ADE">
      <w:pPr>
        <w:pStyle w:val="Textindependent2"/>
        <w:rPr>
          <w:sz w:val="22"/>
          <w:szCs w:val="22"/>
        </w:rPr>
      </w:pPr>
    </w:p>
    <w:p w:rsidR="00D43ADE" w:rsidRDefault="00D43ADE" w:rsidP="00D43ADE">
      <w:pPr>
        <w:pStyle w:val="Textindependent2"/>
        <w:rPr>
          <w:sz w:val="22"/>
          <w:szCs w:val="22"/>
        </w:rPr>
      </w:pPr>
      <w:r w:rsidRPr="00D43ADE">
        <w:rPr>
          <w:sz w:val="22"/>
          <w:szCs w:val="22"/>
        </w:rPr>
        <w:t>•</w:t>
      </w:r>
      <w:r w:rsidRPr="00D43ADE">
        <w:rPr>
          <w:sz w:val="22"/>
          <w:szCs w:val="22"/>
        </w:rPr>
        <w:tab/>
        <w:t>Indicar els m2 a arrebossar, estucar o pintar. Cal especificar el color si cal pintar i el pressupost de les obres.</w:t>
      </w:r>
    </w:p>
    <w:p w:rsidR="00D43ADE" w:rsidRPr="00D43ADE" w:rsidRDefault="00D43ADE" w:rsidP="00D43ADE">
      <w:pPr>
        <w:pStyle w:val="Textindependent2"/>
        <w:rPr>
          <w:sz w:val="22"/>
          <w:szCs w:val="22"/>
        </w:rPr>
      </w:pPr>
    </w:p>
    <w:p w:rsidR="00D43ADE" w:rsidRDefault="00D43ADE" w:rsidP="00D43ADE">
      <w:pPr>
        <w:pStyle w:val="Textindependent2"/>
        <w:rPr>
          <w:sz w:val="22"/>
          <w:szCs w:val="22"/>
        </w:rPr>
      </w:pPr>
      <w:r w:rsidRPr="00D43ADE">
        <w:rPr>
          <w:sz w:val="22"/>
          <w:szCs w:val="22"/>
        </w:rPr>
        <w:t>•</w:t>
      </w:r>
      <w:r w:rsidRPr="00D43ADE">
        <w:rPr>
          <w:sz w:val="22"/>
          <w:szCs w:val="22"/>
        </w:rPr>
        <w:tab/>
        <w:t>Fotocòpia de la sol·licitud d'ocupació de la via pública o de la seva autorització, en el cas que sigui necessària la col·locació de bastida o de sacs de runa.</w:t>
      </w:r>
    </w:p>
    <w:p w:rsidR="00D43ADE" w:rsidRPr="00D43ADE" w:rsidRDefault="00D43ADE" w:rsidP="00D43ADE">
      <w:pPr>
        <w:pStyle w:val="Textindependent2"/>
        <w:rPr>
          <w:sz w:val="22"/>
          <w:szCs w:val="22"/>
        </w:rPr>
      </w:pPr>
    </w:p>
    <w:p w:rsidR="00D43ADE" w:rsidRDefault="00D43ADE" w:rsidP="00D43ADE">
      <w:pPr>
        <w:pStyle w:val="Textindependent2"/>
        <w:rPr>
          <w:sz w:val="22"/>
          <w:szCs w:val="22"/>
        </w:rPr>
      </w:pPr>
      <w:r w:rsidRPr="00D43ADE">
        <w:rPr>
          <w:sz w:val="22"/>
          <w:szCs w:val="22"/>
        </w:rPr>
        <w:t>•</w:t>
      </w:r>
      <w:r w:rsidRPr="00D43ADE">
        <w:rPr>
          <w:sz w:val="22"/>
          <w:szCs w:val="22"/>
        </w:rPr>
        <w:tab/>
        <w:t xml:space="preserve">Per a edificis que necessiten la col·locació d'una bastida, s'ha de presentar el full </w:t>
      </w:r>
      <w:proofErr w:type="spellStart"/>
      <w:r w:rsidRPr="00D43ADE">
        <w:rPr>
          <w:sz w:val="22"/>
          <w:szCs w:val="22"/>
        </w:rPr>
        <w:t>d'assumeix</w:t>
      </w:r>
      <w:proofErr w:type="spellEnd"/>
      <w:r w:rsidRPr="00D43ADE">
        <w:rPr>
          <w:sz w:val="22"/>
          <w:szCs w:val="22"/>
        </w:rPr>
        <w:t xml:space="preserve"> de la instal·lació de la mateixa subscrit pel tècnic competent i estudi bàsic de seguretat i salut.</w:t>
      </w:r>
    </w:p>
    <w:p w:rsidR="00D43ADE" w:rsidRPr="00D43ADE" w:rsidRDefault="00D43ADE" w:rsidP="00D43ADE">
      <w:pPr>
        <w:pStyle w:val="Textindependent2"/>
        <w:rPr>
          <w:sz w:val="22"/>
          <w:szCs w:val="22"/>
        </w:rPr>
      </w:pPr>
    </w:p>
    <w:p w:rsidR="00D43ADE" w:rsidRDefault="00D43ADE" w:rsidP="00D43ADE">
      <w:pPr>
        <w:pStyle w:val="Textindependent2"/>
        <w:rPr>
          <w:sz w:val="22"/>
          <w:szCs w:val="22"/>
        </w:rPr>
      </w:pPr>
      <w:r w:rsidRPr="00D43ADE">
        <w:rPr>
          <w:sz w:val="22"/>
          <w:szCs w:val="22"/>
        </w:rPr>
        <w:t>•</w:t>
      </w:r>
      <w:r w:rsidRPr="00D43ADE">
        <w:rPr>
          <w:sz w:val="22"/>
          <w:szCs w:val="22"/>
        </w:rPr>
        <w:tab/>
        <w:t>Fotografia de la façana.</w:t>
      </w:r>
    </w:p>
    <w:p w:rsidR="00D43ADE" w:rsidRPr="00D43ADE" w:rsidRDefault="00D43ADE" w:rsidP="00D43ADE">
      <w:pPr>
        <w:pStyle w:val="Textindependent2"/>
        <w:rPr>
          <w:sz w:val="22"/>
          <w:szCs w:val="22"/>
        </w:rPr>
      </w:pPr>
    </w:p>
    <w:p w:rsidR="00D43ADE" w:rsidRDefault="00D43ADE" w:rsidP="00D43ADE">
      <w:pPr>
        <w:pStyle w:val="Textindependent2"/>
        <w:rPr>
          <w:sz w:val="22"/>
          <w:szCs w:val="22"/>
        </w:rPr>
      </w:pPr>
      <w:r w:rsidRPr="00D43ADE">
        <w:rPr>
          <w:sz w:val="22"/>
          <w:szCs w:val="22"/>
        </w:rPr>
        <w:t>•</w:t>
      </w:r>
      <w:r w:rsidRPr="00D43ADE">
        <w:rPr>
          <w:sz w:val="22"/>
          <w:szCs w:val="22"/>
        </w:rPr>
        <w:tab/>
        <w:t>Fotocòpia de l'alta en el cens de l'IAE i / o comunicació de les dades del constructor.</w:t>
      </w:r>
    </w:p>
    <w:p w:rsidR="00D43ADE" w:rsidRPr="00D43ADE" w:rsidRDefault="00D43ADE" w:rsidP="00D43ADE">
      <w:pPr>
        <w:pStyle w:val="Textindependent2"/>
        <w:rPr>
          <w:sz w:val="22"/>
          <w:szCs w:val="22"/>
        </w:rPr>
      </w:pPr>
    </w:p>
    <w:p w:rsidR="00D43ADE" w:rsidRDefault="00D43ADE" w:rsidP="00D43ADE">
      <w:pPr>
        <w:pStyle w:val="Textindependent2"/>
        <w:rPr>
          <w:sz w:val="22"/>
          <w:szCs w:val="22"/>
        </w:rPr>
      </w:pPr>
      <w:r w:rsidRPr="00D43ADE">
        <w:rPr>
          <w:sz w:val="22"/>
          <w:szCs w:val="22"/>
        </w:rPr>
        <w:t>•</w:t>
      </w:r>
      <w:r w:rsidRPr="00D43ADE">
        <w:rPr>
          <w:sz w:val="22"/>
          <w:szCs w:val="22"/>
        </w:rPr>
        <w:tab/>
        <w:t>Liquidació, si escau.</w:t>
      </w:r>
    </w:p>
    <w:p w:rsidR="00D43ADE" w:rsidRPr="00D43ADE" w:rsidRDefault="00D43ADE" w:rsidP="00D43ADE">
      <w:pPr>
        <w:pStyle w:val="Textindependent2"/>
        <w:rPr>
          <w:sz w:val="22"/>
          <w:szCs w:val="22"/>
        </w:rPr>
      </w:pPr>
    </w:p>
    <w:p w:rsidR="00D43ADE" w:rsidRDefault="00D43ADE" w:rsidP="00D43ADE">
      <w:pPr>
        <w:pStyle w:val="Textindependent2"/>
        <w:rPr>
          <w:sz w:val="22"/>
          <w:szCs w:val="22"/>
        </w:rPr>
      </w:pPr>
    </w:p>
    <w:p w:rsidR="00D43ADE" w:rsidRPr="00D43ADE" w:rsidRDefault="00D43ADE" w:rsidP="00D43ADE">
      <w:pPr>
        <w:pStyle w:val="Textindependent2"/>
        <w:rPr>
          <w:sz w:val="22"/>
          <w:szCs w:val="22"/>
        </w:rPr>
      </w:pPr>
      <w:r w:rsidRPr="00D43ADE">
        <w:rPr>
          <w:sz w:val="22"/>
          <w:szCs w:val="22"/>
        </w:rPr>
        <w:t>Així mateix, de conformitat amb l'Ordenança Fiscal d'aplicació, conjuntament amb la petició de la llicència d'obres, es podrà sol·licitar la bonificació equivalent al 95% de l'impost i de la taxa, atès que es poden considerar obres d'especial interès i utilitat per al municipi.</w:t>
      </w:r>
    </w:p>
    <w:p w:rsidR="00D43ADE" w:rsidRPr="00D43ADE" w:rsidRDefault="00D43ADE" w:rsidP="00D43ADE">
      <w:pPr>
        <w:pStyle w:val="Textindependent2"/>
        <w:rPr>
          <w:sz w:val="22"/>
          <w:szCs w:val="22"/>
        </w:rPr>
      </w:pPr>
    </w:p>
    <w:p w:rsidR="00D43ADE" w:rsidRPr="00D43ADE" w:rsidRDefault="00D43ADE" w:rsidP="00D43ADE">
      <w:pPr>
        <w:pStyle w:val="Textindependent2"/>
        <w:rPr>
          <w:sz w:val="22"/>
          <w:szCs w:val="22"/>
        </w:rPr>
      </w:pPr>
    </w:p>
    <w:p w:rsidR="00D43ADE" w:rsidRDefault="00D43ADE" w:rsidP="00813CC1">
      <w:pPr>
        <w:pStyle w:val="Textindependent2"/>
        <w:rPr>
          <w:sz w:val="22"/>
          <w:szCs w:val="22"/>
        </w:rPr>
      </w:pPr>
    </w:p>
    <w:p w:rsidR="00D43ADE" w:rsidRDefault="00D43ADE" w:rsidP="00813CC1">
      <w:pPr>
        <w:pStyle w:val="Textindependent2"/>
        <w:rPr>
          <w:sz w:val="22"/>
          <w:szCs w:val="22"/>
        </w:rPr>
      </w:pPr>
    </w:p>
    <w:p w:rsidR="00D43ADE" w:rsidRDefault="00D43ADE" w:rsidP="00813CC1">
      <w:pPr>
        <w:pStyle w:val="Textindependent2"/>
        <w:rPr>
          <w:sz w:val="22"/>
          <w:szCs w:val="22"/>
        </w:rPr>
      </w:pPr>
    </w:p>
    <w:p w:rsidR="00D43ADE" w:rsidRDefault="00D43ADE">
      <w:pPr>
        <w:rPr>
          <w:sz w:val="22"/>
          <w:szCs w:val="22"/>
        </w:rPr>
      </w:pPr>
      <w:r>
        <w:rPr>
          <w:sz w:val="22"/>
          <w:szCs w:val="22"/>
        </w:rPr>
        <w:br w:type="page"/>
      </w:r>
    </w:p>
    <w:p w:rsidR="00D43ADE" w:rsidRDefault="00D43ADE" w:rsidP="00813CC1">
      <w:pPr>
        <w:pStyle w:val="Textindependent2"/>
        <w:rPr>
          <w:sz w:val="22"/>
          <w:szCs w:val="22"/>
        </w:rPr>
      </w:pPr>
    </w:p>
    <w:p w:rsidR="00D43ADE" w:rsidRPr="00813CC1" w:rsidRDefault="00D43ADE" w:rsidP="00813CC1">
      <w:pPr>
        <w:pStyle w:val="Textindependent2"/>
        <w:rPr>
          <w:sz w:val="22"/>
          <w:szCs w:val="22"/>
        </w:rPr>
      </w:pPr>
    </w:p>
    <w:p w:rsidR="00D43ADE" w:rsidRDefault="00D43ADE" w:rsidP="00D43ADE">
      <w:pPr>
        <w:pStyle w:val="Textindependent2"/>
        <w:pBdr>
          <w:bottom w:val="single" w:sz="4" w:space="1" w:color="auto"/>
        </w:pBdr>
        <w:jc w:val="center"/>
        <w:rPr>
          <w:b/>
          <w:sz w:val="28"/>
          <w:szCs w:val="28"/>
        </w:rPr>
      </w:pPr>
      <w:r>
        <w:rPr>
          <w:b/>
          <w:sz w:val="28"/>
          <w:szCs w:val="28"/>
        </w:rPr>
        <w:t xml:space="preserve">ANNEX </w:t>
      </w:r>
      <w:r w:rsidR="00585944">
        <w:rPr>
          <w:b/>
          <w:sz w:val="28"/>
          <w:szCs w:val="28"/>
        </w:rPr>
        <w:t>4</w:t>
      </w:r>
    </w:p>
    <w:p w:rsidR="00813CC1" w:rsidRPr="00D43ADE" w:rsidRDefault="00813CC1" w:rsidP="00D43ADE">
      <w:pPr>
        <w:pStyle w:val="Textindependent2"/>
        <w:pBdr>
          <w:bottom w:val="single" w:sz="4" w:space="1" w:color="auto"/>
        </w:pBdr>
        <w:jc w:val="center"/>
        <w:rPr>
          <w:b/>
          <w:sz w:val="28"/>
          <w:szCs w:val="28"/>
        </w:rPr>
      </w:pPr>
      <w:r w:rsidRPr="00D43ADE">
        <w:rPr>
          <w:b/>
          <w:sz w:val="28"/>
          <w:szCs w:val="28"/>
        </w:rPr>
        <w:t>ESPECIFICACIONS TÈCNIQUES EN LES INTERVENCIONS DE REHABILITACIÓ EN ELS EDIFICIS DE TIPOLOGIA RESIDENCIAL AMB LA FINALITAT DE FOMENTAR LA MILLORA DE L'ACCESSIBILITAT</w:t>
      </w:r>
    </w:p>
    <w:p w:rsidR="00D43ADE" w:rsidRDefault="00D43ADE" w:rsidP="00813CC1">
      <w:pPr>
        <w:pStyle w:val="Textindependent2"/>
        <w:rPr>
          <w:sz w:val="22"/>
          <w:szCs w:val="22"/>
        </w:rPr>
      </w:pPr>
    </w:p>
    <w:p w:rsidR="00813CC1" w:rsidRDefault="00813CC1" w:rsidP="00813CC1">
      <w:pPr>
        <w:pStyle w:val="Textindependent2"/>
        <w:rPr>
          <w:sz w:val="22"/>
          <w:szCs w:val="22"/>
        </w:rPr>
      </w:pPr>
      <w:r w:rsidRPr="00813CC1">
        <w:rPr>
          <w:sz w:val="22"/>
          <w:szCs w:val="22"/>
        </w:rPr>
        <w:t>1.</w:t>
      </w:r>
      <w:r w:rsidRPr="00813CC1">
        <w:rPr>
          <w:sz w:val="22"/>
          <w:szCs w:val="22"/>
        </w:rPr>
        <w:tab/>
      </w:r>
      <w:r w:rsidRPr="00D43ADE">
        <w:rPr>
          <w:sz w:val="22"/>
          <w:szCs w:val="22"/>
          <w:u w:val="single"/>
        </w:rPr>
        <w:t>Criteris de legalitat i coherència tècnica</w:t>
      </w:r>
      <w:r w:rsidRPr="00813CC1">
        <w:rPr>
          <w:sz w:val="22"/>
          <w:szCs w:val="22"/>
        </w:rPr>
        <w:t>, regulats a l'article 31 del Decret 75/2014, de 27 de maig, del Pla per al dret a l'habitatge:</w:t>
      </w:r>
    </w:p>
    <w:p w:rsidR="00D43ADE" w:rsidRPr="00813CC1" w:rsidRDefault="00D43ADE" w:rsidP="00813CC1">
      <w:pPr>
        <w:pStyle w:val="Textindependent2"/>
        <w:rPr>
          <w:sz w:val="22"/>
          <w:szCs w:val="22"/>
        </w:rPr>
      </w:pPr>
    </w:p>
    <w:p w:rsidR="00813CC1" w:rsidRPr="00813CC1" w:rsidRDefault="00813CC1" w:rsidP="00D43ADE">
      <w:pPr>
        <w:pStyle w:val="Textindependent2"/>
        <w:numPr>
          <w:ilvl w:val="0"/>
          <w:numId w:val="21"/>
        </w:numPr>
        <w:rPr>
          <w:sz w:val="22"/>
          <w:szCs w:val="22"/>
        </w:rPr>
      </w:pPr>
      <w:r w:rsidRPr="00813CC1">
        <w:rPr>
          <w:sz w:val="22"/>
          <w:szCs w:val="22"/>
        </w:rPr>
        <w:t>Les actuacions de reh</w:t>
      </w:r>
      <w:r w:rsidR="00700D8D">
        <w:rPr>
          <w:sz w:val="22"/>
          <w:szCs w:val="22"/>
        </w:rPr>
        <w:t>abilitació per les quals es sol·</w:t>
      </w:r>
      <w:r w:rsidRPr="00813CC1">
        <w:rPr>
          <w:sz w:val="22"/>
          <w:szCs w:val="22"/>
        </w:rPr>
        <w:t>licitin aquests ajuts, han de tenir la preceptiva llicència municipal abans de començar les obres i s'han d'ajustar a la legalitat urbanística vigent.</w:t>
      </w:r>
    </w:p>
    <w:p w:rsidR="00813CC1" w:rsidRPr="00813CC1" w:rsidRDefault="00813CC1" w:rsidP="00D43ADE">
      <w:pPr>
        <w:pStyle w:val="Textindependent2"/>
        <w:numPr>
          <w:ilvl w:val="0"/>
          <w:numId w:val="21"/>
        </w:numPr>
        <w:rPr>
          <w:sz w:val="22"/>
          <w:szCs w:val="22"/>
        </w:rPr>
      </w:pPr>
      <w:r w:rsidRPr="00813CC1">
        <w:rPr>
          <w:sz w:val="22"/>
          <w:szCs w:val="22"/>
        </w:rPr>
        <w:t>Per poder sol</w:t>
      </w:r>
      <w:r w:rsidR="00700D8D">
        <w:rPr>
          <w:sz w:val="22"/>
          <w:szCs w:val="22"/>
        </w:rPr>
        <w:t>·</w:t>
      </w:r>
      <w:r w:rsidRPr="00813CC1">
        <w:rPr>
          <w:sz w:val="22"/>
          <w:szCs w:val="22"/>
        </w:rPr>
        <w:t>licitar els ajuts, es necessari que, prèviament, l'edifici tingui seguretat estructural o l'aconsegueixi mitjançant el procés de rehabilitació.</w:t>
      </w:r>
    </w:p>
    <w:p w:rsidR="00813CC1" w:rsidRPr="00813CC1" w:rsidRDefault="00813CC1" w:rsidP="00D43ADE">
      <w:pPr>
        <w:pStyle w:val="Textindependent2"/>
        <w:numPr>
          <w:ilvl w:val="0"/>
          <w:numId w:val="21"/>
        </w:numPr>
        <w:rPr>
          <w:sz w:val="22"/>
          <w:szCs w:val="22"/>
        </w:rPr>
      </w:pPr>
      <w:r w:rsidRPr="00813CC1">
        <w:rPr>
          <w:sz w:val="22"/>
          <w:szCs w:val="22"/>
        </w:rPr>
        <w:t>En les obres de rehabilitació s'han d'utilitzar solucions constructives, tipològiques i formals coherents amb les característiques arquitectòniques de l'edifici i del seu entorn.</w:t>
      </w:r>
    </w:p>
    <w:p w:rsidR="00813CC1" w:rsidRPr="00813CC1" w:rsidRDefault="00813CC1" w:rsidP="00813CC1">
      <w:pPr>
        <w:pStyle w:val="Textindependent2"/>
        <w:rPr>
          <w:sz w:val="22"/>
          <w:szCs w:val="22"/>
        </w:rPr>
      </w:pPr>
    </w:p>
    <w:p w:rsidR="00813CC1" w:rsidRDefault="00813CC1" w:rsidP="00813CC1">
      <w:pPr>
        <w:pStyle w:val="Textindependent2"/>
        <w:rPr>
          <w:sz w:val="22"/>
          <w:szCs w:val="22"/>
        </w:rPr>
      </w:pPr>
      <w:r w:rsidRPr="00813CC1">
        <w:rPr>
          <w:sz w:val="22"/>
          <w:szCs w:val="22"/>
        </w:rPr>
        <w:t>2.</w:t>
      </w:r>
      <w:r w:rsidRPr="00813CC1">
        <w:rPr>
          <w:sz w:val="22"/>
          <w:szCs w:val="22"/>
        </w:rPr>
        <w:tab/>
      </w:r>
      <w:r w:rsidRPr="00D43ADE">
        <w:rPr>
          <w:sz w:val="22"/>
          <w:szCs w:val="22"/>
          <w:u w:val="single"/>
        </w:rPr>
        <w:t>Criteris tècnic específics</w:t>
      </w:r>
      <w:r w:rsidR="00D43ADE">
        <w:rPr>
          <w:sz w:val="22"/>
          <w:szCs w:val="22"/>
        </w:rPr>
        <w:t>:</w:t>
      </w:r>
    </w:p>
    <w:p w:rsidR="00D43ADE" w:rsidRPr="00813CC1" w:rsidRDefault="00D43ADE" w:rsidP="00813CC1">
      <w:pPr>
        <w:pStyle w:val="Textindependent2"/>
        <w:rPr>
          <w:sz w:val="22"/>
          <w:szCs w:val="22"/>
        </w:rPr>
      </w:pPr>
    </w:p>
    <w:p w:rsidR="00813CC1" w:rsidRDefault="00813CC1" w:rsidP="00813CC1">
      <w:pPr>
        <w:pStyle w:val="Textindependent2"/>
        <w:rPr>
          <w:sz w:val="22"/>
          <w:szCs w:val="22"/>
        </w:rPr>
      </w:pPr>
      <w:r w:rsidRPr="00813CC1">
        <w:rPr>
          <w:sz w:val="22"/>
          <w:szCs w:val="22"/>
        </w:rPr>
        <w:t>El CTE també s'aplica a intervencions en els edificis existents i el seu compliment s'ha de justificar en el projecte o en una memòria subscrita pel tècnic o tècnica competent, juntament amb la llicència o autorització administrativa per a les obres.</w:t>
      </w:r>
    </w:p>
    <w:p w:rsidR="00D43ADE" w:rsidRPr="00813CC1" w:rsidRDefault="00D43ADE" w:rsidP="00813CC1">
      <w:pPr>
        <w:pStyle w:val="Textindependent2"/>
        <w:rPr>
          <w:sz w:val="22"/>
          <w:szCs w:val="22"/>
        </w:rPr>
      </w:pPr>
    </w:p>
    <w:p w:rsidR="00813CC1" w:rsidRDefault="00813CC1" w:rsidP="00813CC1">
      <w:pPr>
        <w:pStyle w:val="Textindependent2"/>
        <w:rPr>
          <w:sz w:val="22"/>
          <w:szCs w:val="22"/>
        </w:rPr>
      </w:pPr>
      <w:r w:rsidRPr="00813CC1">
        <w:rPr>
          <w:sz w:val="22"/>
          <w:szCs w:val="22"/>
        </w:rPr>
        <w:t>Quan l'aplicació del CTE-DB-SUA, en particular el DA-DB-SUA-2 d'adequació efectiva i el codi d'accessibilitat de Catalunya, no sigui urbanística, tècnica o econòmicament viable o, en el seu cas, sigui inviable o incompatible amb la naturalesa de la intervenció o amb el grau de protecció de l'edifici, es podran aplicar prèvia justificació, sota el criteri i responsabilitat del projectista o, en el seu cas, del tècnic o tècnica que subscriu la memòria, les solucions que permetin el màxim grau possible d'adequació efectiva.</w:t>
      </w:r>
    </w:p>
    <w:p w:rsidR="00D43ADE" w:rsidRPr="00813CC1" w:rsidRDefault="00D43ADE" w:rsidP="00813CC1">
      <w:pPr>
        <w:pStyle w:val="Textindependent2"/>
        <w:rPr>
          <w:sz w:val="22"/>
          <w:szCs w:val="22"/>
        </w:rPr>
      </w:pPr>
    </w:p>
    <w:p w:rsidR="00813CC1" w:rsidRDefault="00813CC1" w:rsidP="00813CC1">
      <w:pPr>
        <w:pStyle w:val="Textindependent2"/>
        <w:rPr>
          <w:sz w:val="22"/>
          <w:szCs w:val="22"/>
        </w:rPr>
      </w:pPr>
      <w:r w:rsidRPr="00813CC1">
        <w:rPr>
          <w:sz w:val="22"/>
          <w:szCs w:val="22"/>
        </w:rPr>
        <w:t>En les intervencions d'edificis existents no es poden reduir les condicions preexistents relacionades amb les exigències bàsiques quan aquestes condicions siguin menys exigents que les que estableixen els documents bàsics del CTE, excepte que en aquestes condicions s'hi estableixi un criteri diferent. Les que siguin més exigents únicament es poden reduir fins als nivells d'exigència que s'especifiquen en els documents bàsics.</w:t>
      </w:r>
    </w:p>
    <w:p w:rsidR="00D43ADE" w:rsidRPr="00813CC1" w:rsidRDefault="00D43ADE" w:rsidP="00813CC1">
      <w:pPr>
        <w:pStyle w:val="Textindependent2"/>
        <w:rPr>
          <w:sz w:val="22"/>
          <w:szCs w:val="22"/>
        </w:rPr>
      </w:pPr>
    </w:p>
    <w:p w:rsidR="00813CC1" w:rsidRDefault="00813CC1" w:rsidP="00813CC1">
      <w:pPr>
        <w:pStyle w:val="Textindependent2"/>
        <w:rPr>
          <w:sz w:val="22"/>
          <w:szCs w:val="22"/>
        </w:rPr>
      </w:pPr>
      <w:r w:rsidRPr="00813CC1">
        <w:rPr>
          <w:sz w:val="22"/>
          <w:szCs w:val="22"/>
        </w:rPr>
        <w:t>La modificació o ampliació d'ascensors existents per tal de donar accés a les plantes que no en disposin queda condicionada al fet que no hi hagi altres itineraris accessibles o alternatius.</w:t>
      </w:r>
    </w:p>
    <w:p w:rsidR="00D43ADE" w:rsidRPr="00813CC1" w:rsidRDefault="00D43ADE" w:rsidP="00813CC1">
      <w:pPr>
        <w:pStyle w:val="Textindependent2"/>
        <w:rPr>
          <w:sz w:val="22"/>
          <w:szCs w:val="22"/>
        </w:rPr>
      </w:pPr>
    </w:p>
    <w:p w:rsidR="00D43ADE" w:rsidRDefault="00813CC1" w:rsidP="00D43ADE">
      <w:pPr>
        <w:pStyle w:val="Textindependent2"/>
        <w:rPr>
          <w:sz w:val="22"/>
          <w:szCs w:val="22"/>
        </w:rPr>
      </w:pPr>
      <w:r w:rsidRPr="00813CC1">
        <w:rPr>
          <w:sz w:val="22"/>
          <w:szCs w:val="22"/>
        </w:rPr>
        <w:t>La documentació tècnica del projecte ha de contenir plànols de les p</w:t>
      </w:r>
      <w:r w:rsidR="00700D8D">
        <w:rPr>
          <w:sz w:val="22"/>
          <w:szCs w:val="22"/>
        </w:rPr>
        <w:t xml:space="preserve">lantes de l'edifici on es </w:t>
      </w:r>
      <w:proofErr w:type="spellStart"/>
      <w:r w:rsidR="00700D8D">
        <w:rPr>
          <w:sz w:val="22"/>
          <w:szCs w:val="22"/>
        </w:rPr>
        <w:t>grafiï</w:t>
      </w:r>
      <w:proofErr w:type="spellEnd"/>
      <w:r w:rsidRPr="00813CC1">
        <w:rPr>
          <w:sz w:val="22"/>
          <w:szCs w:val="22"/>
        </w:rPr>
        <w:t xml:space="preserve"> la totalitat de la distribució dels habitatges i les seccions, on s'indiquin els paràmetres aplicats</w:t>
      </w:r>
    </w:p>
    <w:sectPr w:rsidR="00D43ADE">
      <w:headerReference w:type="even" r:id="rId9"/>
      <w:headerReference w:type="default" r:id="rId10"/>
      <w:footerReference w:type="even" r:id="rId11"/>
      <w:footerReference w:type="default" r:id="rId12"/>
      <w:headerReference w:type="first" r:id="rId13"/>
      <w:footerReference w:type="first" r:id="rId14"/>
      <w:pgSz w:w="11906" w:h="16838" w:code="9"/>
      <w:pgMar w:top="2381" w:right="1701" w:bottom="1418"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F21" w:rsidRDefault="00850F21">
      <w:r>
        <w:separator/>
      </w:r>
    </w:p>
  </w:endnote>
  <w:endnote w:type="continuationSeparator" w:id="0">
    <w:p w:rsidR="00850F21" w:rsidRDefault="00850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C33" w:rsidRDefault="00A03C33" w:rsidP="00A03C33">
    <w:pPr>
      <w:pStyle w:val="Peu"/>
      <w:jc w:val="center"/>
      <w:rPr>
        <w:rFonts w:cs="Arial"/>
        <w:b/>
        <w:bCs/>
        <w:color w:val="999999"/>
        <w:sz w:val="16"/>
      </w:rPr>
    </w:pPr>
    <w:r>
      <w:rPr>
        <w:rFonts w:cs="Arial"/>
        <w:b/>
        <w:bCs/>
        <w:color w:val="999999"/>
        <w:sz w:val="16"/>
      </w:rPr>
      <w:t xml:space="preserve">Ajuntament Sant Pere de Ribes </w:t>
    </w:r>
  </w:p>
  <w:p w:rsidR="00A03C33" w:rsidRDefault="00A03C33" w:rsidP="00A03C33">
    <w:pPr>
      <w:pStyle w:val="Peu"/>
      <w:jc w:val="center"/>
      <w:rPr>
        <w:rFonts w:cs="Arial"/>
        <w:color w:val="999999"/>
        <w:sz w:val="16"/>
      </w:rPr>
    </w:pPr>
    <w:r>
      <w:rPr>
        <w:rFonts w:cs="Arial"/>
        <w:color w:val="999999"/>
        <w:sz w:val="16"/>
      </w:rPr>
      <w:t>Plaça de la Vila, 1 - 08810 – Ribes / Plaça de la Vinya d’en Petaca, 1 – 08812 Les Roquetes</w:t>
    </w:r>
  </w:p>
  <w:p w:rsidR="00A03C33" w:rsidRDefault="00A03C33" w:rsidP="00A03C33">
    <w:pPr>
      <w:pStyle w:val="Peu"/>
      <w:jc w:val="center"/>
      <w:rPr>
        <w:rFonts w:cs="Arial"/>
        <w:color w:val="999999"/>
        <w:sz w:val="16"/>
      </w:rPr>
    </w:pPr>
    <w:r>
      <w:rPr>
        <w:rFonts w:cs="Arial"/>
        <w:color w:val="999999"/>
        <w:sz w:val="16"/>
      </w:rPr>
      <w:t xml:space="preserve">Tel. 93 896 73 00 (ext. 1) - Fax 93 896 73 01 -  A/e: </w:t>
    </w:r>
    <w:hyperlink r:id="rId1" w:history="1">
      <w:hyperlink r:id="rId2" w:history="1">
        <w:r>
          <w:rPr>
            <w:rStyle w:val="Enlla"/>
            <w:rFonts w:cs="Arial"/>
            <w:color w:val="999999"/>
            <w:sz w:val="16"/>
            <w:u w:val="none"/>
          </w:rPr>
          <w:t>ajuntament@santperederibes.cat</w:t>
        </w:r>
      </w:hyperlink>
    </w:hyperlink>
  </w:p>
  <w:p w:rsidR="00A03C33" w:rsidRDefault="00A03C33" w:rsidP="00A03C33">
    <w:pPr>
      <w:pStyle w:val="Peu"/>
      <w:jc w:val="center"/>
      <w:rPr>
        <w:rFonts w:cs="Arial"/>
        <w:color w:val="999999"/>
        <w:sz w:val="16"/>
      </w:rPr>
    </w:pPr>
    <w:r>
      <w:rPr>
        <w:rFonts w:cs="Arial"/>
        <w:color w:val="999999"/>
        <w:sz w:val="16"/>
      </w:rPr>
      <w:t>www.santperederibes.cat</w:t>
    </w:r>
  </w:p>
  <w:p w:rsidR="00A03C33" w:rsidRDefault="00A03C33" w:rsidP="00A03C33">
    <w:pPr>
      <w:jc w:val="both"/>
      <w:rPr>
        <w:bCs/>
        <w:sz w:val="14"/>
      </w:rPr>
    </w:pPr>
  </w:p>
  <w:p w:rsidR="00A03C33" w:rsidRDefault="00A03C33" w:rsidP="00A03C33">
    <w:pPr>
      <w:jc w:val="center"/>
      <w:rPr>
        <w:sz w:val="14"/>
      </w:rPr>
    </w:pPr>
    <w:r w:rsidRPr="00F1360A">
      <w:rPr>
        <w:sz w:val="14"/>
      </w:rPr>
      <w:t>L’Ajuntament de Sant Pere de Ribes compleix amb el que estableix el Reglament 2016/679 del Parlament Europeu i del Consell de 27 d’abril de 2016, i la Llei Orgànica 3/2018, de 5 de desembre, de Protecció de Dades Personals i garantia dels drets digitals.</w:t>
    </w:r>
    <w:r>
      <w:rPr>
        <w:sz w:val="14"/>
      </w:rPr>
      <w:t xml:space="preserve"> </w:t>
    </w:r>
  </w:p>
  <w:p w:rsidR="00A03C33" w:rsidRDefault="00A03C33" w:rsidP="00A03C33">
    <w:pPr>
      <w:jc w:val="center"/>
      <w:rPr>
        <w:sz w:val="14"/>
      </w:rPr>
    </w:pPr>
    <w:r>
      <w:rPr>
        <w:sz w:val="14"/>
      </w:rPr>
      <w:t xml:space="preserve">Per a més informació adreceu-vos a </w:t>
    </w:r>
    <w:hyperlink r:id="rId3" w:history="1">
      <w:r>
        <w:rPr>
          <w:rStyle w:val="Enlla"/>
          <w:bCs/>
          <w:sz w:val="14"/>
        </w:rPr>
        <w:t>http://www.santperederibes.cat</w:t>
      </w:r>
    </w:hyperlink>
    <w:r>
      <w:rPr>
        <w:sz w:val="14"/>
      </w:rPr>
      <w:t xml:space="preserve"> o directament a l’Ajuntament.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F21" w:rsidRDefault="00850F21">
      <w:r>
        <w:separator/>
      </w:r>
    </w:p>
  </w:footnote>
  <w:footnote w:type="continuationSeparator" w:id="0">
    <w:p w:rsidR="00850F21" w:rsidRDefault="00850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1D9" w:rsidRDefault="00850F21">
    <w:pPr>
      <w:pStyle w:val="Capalera"/>
    </w:pPr>
    <w:r>
      <w:rPr>
        <w:noProof/>
        <w:lang w:val="es-ES"/>
      </w:rPr>
      <mc:AlternateContent>
        <mc:Choice Requires="wps">
          <w:drawing>
            <wp:anchor distT="0" distB="0" distL="114300" distR="114300" simplePos="0" relativeHeight="251658240" behindDoc="0" locked="0" layoutInCell="1" allowOverlap="1">
              <wp:simplePos x="0" y="0"/>
              <wp:positionH relativeFrom="column">
                <wp:posOffset>1647825</wp:posOffset>
              </wp:positionH>
              <wp:positionV relativeFrom="paragraph">
                <wp:posOffset>688340</wp:posOffset>
              </wp:positionV>
              <wp:extent cx="3152775" cy="3429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41D9" w:rsidRDefault="000620E6" w:rsidP="000C3554">
                          <w:pPr>
                            <w:pStyle w:val="Ttol1"/>
                          </w:pPr>
                          <w:r>
                            <w:rPr>
                              <w:sz w:val="16"/>
                            </w:rPr>
                            <w:t>Habitatge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29.75pt;margin-top:54.2pt;width:248.2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ivZtwIAALo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" filled="f" stroked="f">
              <v:textbox>
                <w:txbxContent>
                  <w:p w:rsidR="007F41D9" w:rsidRDefault="000620E6" w:rsidP="000C3554">
                    <w:pPr>
                      <w:pStyle w:val="Ttulo1"/>
                    </w:pPr>
                    <w:r>
                      <w:rPr>
                        <w:sz w:val="16"/>
                      </w:rPr>
                      <w:t>Habitatge</w:t>
                    </w:r>
                  </w:p>
                </w:txbxContent>
              </v:textbox>
            </v:shape>
          </w:pict>
        </mc:Fallback>
      </mc:AlternateContent>
    </w:r>
    <w:r>
      <w:rPr>
        <w:noProof/>
        <w:lang w:val="es-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5434330" cy="746760"/>
              <wp:effectExtent l="0" t="0"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41D9" w:rsidRDefault="007F41D9">
                            <w:pPr>
                              <w:pStyle w:val="Textindependent"/>
                              <w:rPr>
                                <w:spacing w:val="10"/>
                                <w:sz w:val="24"/>
                                <w:lang w:val="ca-ES"/>
                              </w:rPr>
                            </w:pPr>
                            <w:r>
                              <w:rPr>
                                <w:spacing w:val="10"/>
                                <w:sz w:val="24"/>
                                <w:lang w:val="ca-ES"/>
                              </w:rPr>
                              <w:t>Ajuntament</w:t>
                            </w:r>
                          </w:p>
                          <w:p w:rsidR="007F41D9" w:rsidRDefault="007F41D9">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3"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Fm0VcSAUAAJEPAAAO&#10;AAAAAAAAAAAAAAAAADoCAABkcnMvZTJvRG9jLnhtbFBLAQItABQABgAIAAAAIQCqJg6+vAAAACEB&#10;AAAZAAAAAAAAAAAAAAAAAK4HAABkcnMvX3JlbHMvZTJvRG9jLnhtbC5yZWxzUEsBAi0AFAAGAAgA&#10;AAAhALExGWnfAAAACQEAAA8AAAAAAAAAAAAAAAAAoQ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7F41D9" w:rsidRDefault="007F41D9">
                      <w:pPr>
                        <w:pStyle w:val="Textoindependiente"/>
                        <w:rPr>
                          <w:spacing w:val="10"/>
                          <w:sz w:val="24"/>
                          <w:lang w:val="ca-ES"/>
                        </w:rPr>
                      </w:pPr>
                      <w:r>
                        <w:rPr>
                          <w:spacing w:val="10"/>
                          <w:sz w:val="24"/>
                          <w:lang w:val="ca-ES"/>
                        </w:rPr>
                        <w:t>Ajuntament</w:t>
                      </w:r>
                    </w:p>
                    <w:p w:rsidR="007F41D9" w:rsidRDefault="007F41D9">
                      <w:pPr>
                        <w:pStyle w:val="Textoindependiente"/>
                        <w:rPr>
                          <w:spacing w:val="10"/>
                          <w:sz w:val="24"/>
                          <w:lang w:val="ca-ES"/>
                        </w:rPr>
                      </w:pPr>
                      <w:r>
                        <w:rPr>
                          <w:spacing w:val="10"/>
                          <w:sz w:val="24"/>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6" w:rsidRDefault="000620E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3A3E"/>
    <w:multiLevelType w:val="hybridMultilevel"/>
    <w:tmpl w:val="5816DB00"/>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BE0845"/>
    <w:multiLevelType w:val="hybridMultilevel"/>
    <w:tmpl w:val="E9FCE706"/>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005271"/>
    <w:multiLevelType w:val="hybridMultilevel"/>
    <w:tmpl w:val="EEF6D3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7055A2"/>
    <w:multiLevelType w:val="hybridMultilevel"/>
    <w:tmpl w:val="DC38EC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836B0A"/>
    <w:multiLevelType w:val="hybridMultilevel"/>
    <w:tmpl w:val="4AFAEA68"/>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BA24E3D"/>
    <w:multiLevelType w:val="hybridMultilevel"/>
    <w:tmpl w:val="98A8EA64"/>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6F67311"/>
    <w:multiLevelType w:val="hybridMultilevel"/>
    <w:tmpl w:val="03A089E8"/>
    <w:lvl w:ilvl="0" w:tplc="523C1DC8">
      <w:start w:val="8"/>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84F27E0"/>
    <w:multiLevelType w:val="hybridMultilevel"/>
    <w:tmpl w:val="5C4E9FB4"/>
    <w:lvl w:ilvl="0" w:tplc="DF3EE308">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D22652"/>
    <w:multiLevelType w:val="hybridMultilevel"/>
    <w:tmpl w:val="E75A2498"/>
    <w:lvl w:ilvl="0" w:tplc="1BF2567A">
      <w:start w:val="6"/>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24A6158"/>
    <w:multiLevelType w:val="hybridMultilevel"/>
    <w:tmpl w:val="5DC8376E"/>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ABC4E14"/>
    <w:multiLevelType w:val="hybridMultilevel"/>
    <w:tmpl w:val="49BAD5EE"/>
    <w:lvl w:ilvl="0" w:tplc="CAF24E2C">
      <w:start w:val="1"/>
      <w:numFmt w:val="bullet"/>
      <w:lvlText w:val="-"/>
      <w:lvlJc w:val="left"/>
      <w:pPr>
        <w:ind w:left="720" w:hanging="360"/>
      </w:pPr>
      <w:rPr>
        <w:rFonts w:ascii="Calibri" w:eastAsia="Calibri"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917DD9"/>
    <w:multiLevelType w:val="hybridMultilevel"/>
    <w:tmpl w:val="493E3D44"/>
    <w:lvl w:ilvl="0" w:tplc="CE34309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AE66092"/>
    <w:multiLevelType w:val="hybridMultilevel"/>
    <w:tmpl w:val="2AE88A6A"/>
    <w:lvl w:ilvl="0" w:tplc="8682CE98">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2936411"/>
    <w:multiLevelType w:val="hybridMultilevel"/>
    <w:tmpl w:val="56FA4112"/>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870A06"/>
    <w:multiLevelType w:val="hybridMultilevel"/>
    <w:tmpl w:val="7206ED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8E97E76"/>
    <w:multiLevelType w:val="hybridMultilevel"/>
    <w:tmpl w:val="A7B2E452"/>
    <w:lvl w:ilvl="0" w:tplc="F37EE4AE">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FDC093D"/>
    <w:multiLevelType w:val="hybridMultilevel"/>
    <w:tmpl w:val="54406DDC"/>
    <w:lvl w:ilvl="0" w:tplc="CAF24E2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227200C"/>
    <w:multiLevelType w:val="hybridMultilevel"/>
    <w:tmpl w:val="4906C5CA"/>
    <w:lvl w:ilvl="0" w:tplc="0403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7607376D"/>
    <w:multiLevelType w:val="hybridMultilevel"/>
    <w:tmpl w:val="2FDC954C"/>
    <w:lvl w:ilvl="0" w:tplc="0403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A0D1596"/>
    <w:multiLevelType w:val="hybridMultilevel"/>
    <w:tmpl w:val="66927860"/>
    <w:lvl w:ilvl="0" w:tplc="133C4D4A">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C6E646E"/>
    <w:multiLevelType w:val="hybridMultilevel"/>
    <w:tmpl w:val="3E1E937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1" w15:restartNumberingAfterBreak="0">
    <w:nsid w:val="7EC8040E"/>
    <w:multiLevelType w:val="hybridMultilevel"/>
    <w:tmpl w:val="20C4793A"/>
    <w:lvl w:ilvl="0" w:tplc="D9203CFC">
      <w:start w:val="6"/>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17"/>
  </w:num>
  <w:num w:numId="4">
    <w:abstractNumId w:val="11"/>
  </w:num>
  <w:num w:numId="5">
    <w:abstractNumId w:val="2"/>
  </w:num>
  <w:num w:numId="6">
    <w:abstractNumId w:val="20"/>
  </w:num>
  <w:num w:numId="7">
    <w:abstractNumId w:val="14"/>
  </w:num>
  <w:num w:numId="8">
    <w:abstractNumId w:val="7"/>
  </w:num>
  <w:num w:numId="9">
    <w:abstractNumId w:val="9"/>
  </w:num>
  <w:num w:numId="10">
    <w:abstractNumId w:val="19"/>
  </w:num>
  <w:num w:numId="11">
    <w:abstractNumId w:val="5"/>
  </w:num>
  <w:num w:numId="12">
    <w:abstractNumId w:val="13"/>
  </w:num>
  <w:num w:numId="13">
    <w:abstractNumId w:val="12"/>
  </w:num>
  <w:num w:numId="14">
    <w:abstractNumId w:val="1"/>
  </w:num>
  <w:num w:numId="15">
    <w:abstractNumId w:val="4"/>
  </w:num>
  <w:num w:numId="16">
    <w:abstractNumId w:val="8"/>
  </w:num>
  <w:num w:numId="17">
    <w:abstractNumId w:val="16"/>
  </w:num>
  <w:num w:numId="18">
    <w:abstractNumId w:val="21"/>
  </w:num>
  <w:num w:numId="19">
    <w:abstractNumId w:val="0"/>
  </w:num>
  <w:num w:numId="20">
    <w:abstractNumId w:val="6"/>
  </w:num>
  <w:num w:numId="21">
    <w:abstractNumId w:val="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21"/>
    <w:rsid w:val="00003D1B"/>
    <w:rsid w:val="000561DC"/>
    <w:rsid w:val="000620E6"/>
    <w:rsid w:val="000716D7"/>
    <w:rsid w:val="00080363"/>
    <w:rsid w:val="00081DAC"/>
    <w:rsid w:val="000A1512"/>
    <w:rsid w:val="000A3193"/>
    <w:rsid w:val="000B544E"/>
    <w:rsid w:val="000C3554"/>
    <w:rsid w:val="00103E82"/>
    <w:rsid w:val="00116219"/>
    <w:rsid w:val="00146BD1"/>
    <w:rsid w:val="001500AA"/>
    <w:rsid w:val="0016737B"/>
    <w:rsid w:val="001A122C"/>
    <w:rsid w:val="001E2AE3"/>
    <w:rsid w:val="001E31EB"/>
    <w:rsid w:val="002409CB"/>
    <w:rsid w:val="002643E0"/>
    <w:rsid w:val="002B1029"/>
    <w:rsid w:val="002F7229"/>
    <w:rsid w:val="003550C1"/>
    <w:rsid w:val="00360A75"/>
    <w:rsid w:val="00370071"/>
    <w:rsid w:val="00373D66"/>
    <w:rsid w:val="003A0A7C"/>
    <w:rsid w:val="003B64E2"/>
    <w:rsid w:val="00412F71"/>
    <w:rsid w:val="004419C2"/>
    <w:rsid w:val="00442922"/>
    <w:rsid w:val="00446C41"/>
    <w:rsid w:val="004C5478"/>
    <w:rsid w:val="005104D2"/>
    <w:rsid w:val="00537A5B"/>
    <w:rsid w:val="0057702D"/>
    <w:rsid w:val="00585944"/>
    <w:rsid w:val="005B67B8"/>
    <w:rsid w:val="005D3083"/>
    <w:rsid w:val="005F3CB9"/>
    <w:rsid w:val="00682D18"/>
    <w:rsid w:val="00692991"/>
    <w:rsid w:val="006A0F50"/>
    <w:rsid w:val="006A2FD6"/>
    <w:rsid w:val="006F4CE5"/>
    <w:rsid w:val="00700D8D"/>
    <w:rsid w:val="007230F3"/>
    <w:rsid w:val="0074788C"/>
    <w:rsid w:val="00753EEB"/>
    <w:rsid w:val="007E5F60"/>
    <w:rsid w:val="007F41D9"/>
    <w:rsid w:val="00813CC1"/>
    <w:rsid w:val="00824D3E"/>
    <w:rsid w:val="00832A97"/>
    <w:rsid w:val="00850F21"/>
    <w:rsid w:val="008566C9"/>
    <w:rsid w:val="008741C3"/>
    <w:rsid w:val="008831D3"/>
    <w:rsid w:val="008852F1"/>
    <w:rsid w:val="008A00C2"/>
    <w:rsid w:val="008C01EB"/>
    <w:rsid w:val="008D0AD5"/>
    <w:rsid w:val="008D63BD"/>
    <w:rsid w:val="0090380A"/>
    <w:rsid w:val="0095168C"/>
    <w:rsid w:val="00955203"/>
    <w:rsid w:val="0097675B"/>
    <w:rsid w:val="009D204E"/>
    <w:rsid w:val="009F417C"/>
    <w:rsid w:val="00A03C33"/>
    <w:rsid w:val="00A04B71"/>
    <w:rsid w:val="00A13553"/>
    <w:rsid w:val="00A153C1"/>
    <w:rsid w:val="00A42902"/>
    <w:rsid w:val="00A53E96"/>
    <w:rsid w:val="00A846CC"/>
    <w:rsid w:val="00A93B2B"/>
    <w:rsid w:val="00AE04D3"/>
    <w:rsid w:val="00B422C1"/>
    <w:rsid w:val="00B45B3E"/>
    <w:rsid w:val="00B5683C"/>
    <w:rsid w:val="00B60DEF"/>
    <w:rsid w:val="00BA3BA2"/>
    <w:rsid w:val="00C23596"/>
    <w:rsid w:val="00C3480E"/>
    <w:rsid w:val="00C470CE"/>
    <w:rsid w:val="00C56E51"/>
    <w:rsid w:val="00C600F8"/>
    <w:rsid w:val="00C96226"/>
    <w:rsid w:val="00CC11E8"/>
    <w:rsid w:val="00CC2D7C"/>
    <w:rsid w:val="00D023A5"/>
    <w:rsid w:val="00D042B0"/>
    <w:rsid w:val="00D43ADE"/>
    <w:rsid w:val="00D8136E"/>
    <w:rsid w:val="00D9381A"/>
    <w:rsid w:val="00DA702E"/>
    <w:rsid w:val="00E13859"/>
    <w:rsid w:val="00E21B61"/>
    <w:rsid w:val="00E56D2B"/>
    <w:rsid w:val="00E76BF3"/>
    <w:rsid w:val="00EA7439"/>
    <w:rsid w:val="00EB3531"/>
    <w:rsid w:val="00EC4ED8"/>
    <w:rsid w:val="00EF5281"/>
    <w:rsid w:val="00EF605B"/>
    <w:rsid w:val="00F13030"/>
    <w:rsid w:val="00F15EE3"/>
    <w:rsid w:val="00F63F8A"/>
    <w:rsid w:val="00F951BA"/>
    <w:rsid w:val="00FA1E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E306BC3"/>
  <w15:chartTrackingRefBased/>
  <w15:docId w15:val="{58F52C3F-A250-4477-BD91-A357B9B5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859"/>
    <w:rPr>
      <w:rFonts w:ascii="Arial" w:hAnsi="Arial"/>
      <w:lang w:val="ca-ES"/>
    </w:rPr>
  </w:style>
  <w:style w:type="paragraph" w:styleId="Ttol1">
    <w:name w:val="heading 1"/>
    <w:basedOn w:val="Normal"/>
    <w:next w:val="Normal"/>
    <w:qFormat/>
    <w:pPr>
      <w:keepNext/>
      <w:jc w:val="right"/>
      <w:outlineLvl w:val="0"/>
    </w:pPr>
    <w:rPr>
      <w:rFonts w:cs="Arial"/>
      <w:b/>
      <w:bCs/>
      <w:sz w:val="18"/>
      <w:szCs w:val="24"/>
    </w:rPr>
  </w:style>
  <w:style w:type="paragraph" w:styleId="Ttol3">
    <w:name w:val="heading 3"/>
    <w:basedOn w:val="Normal"/>
    <w:next w:val="Normal"/>
    <w:qFormat/>
    <w:pPr>
      <w:keepNext/>
      <w:jc w:val="right"/>
      <w:outlineLvl w:val="2"/>
    </w:pPr>
    <w:rPr>
      <w:rFonts w:cs="Arial"/>
      <w:b/>
      <w:bCs/>
      <w:sz w:val="16"/>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252"/>
        <w:tab w:val="right" w:pos="8504"/>
      </w:tabs>
    </w:pPr>
  </w:style>
  <w:style w:type="paragraph" w:styleId="Peu">
    <w:name w:val="footer"/>
    <w:basedOn w:val="Normal"/>
    <w:link w:val="PeuCar"/>
    <w:pPr>
      <w:tabs>
        <w:tab w:val="center" w:pos="4252"/>
        <w:tab w:val="right" w:pos="8504"/>
      </w:tabs>
    </w:pPr>
  </w:style>
  <w:style w:type="paragraph" w:styleId="Textindependent">
    <w:name w:val="Body Text"/>
    <w:basedOn w:val="Normal"/>
    <w:rPr>
      <w:rFonts w:cs="Arial"/>
      <w:b/>
      <w:bCs/>
      <w:szCs w:val="24"/>
      <w:lang w:val="es-ES"/>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link w:val="Textindependent2Car"/>
    <w:pPr>
      <w:jc w:val="both"/>
    </w:pPr>
  </w:style>
  <w:style w:type="paragraph" w:styleId="Pargrafdellista">
    <w:name w:val="List Paragraph"/>
    <w:basedOn w:val="Normal"/>
    <w:uiPriority w:val="34"/>
    <w:qFormat/>
    <w:rsid w:val="00080363"/>
    <w:pPr>
      <w:spacing w:after="160" w:line="259" w:lineRule="auto"/>
      <w:ind w:left="720"/>
      <w:contextualSpacing/>
    </w:pPr>
    <w:rPr>
      <w:rFonts w:ascii="Calibri" w:eastAsia="Calibri" w:hAnsi="Calibri"/>
      <w:sz w:val="22"/>
      <w:szCs w:val="22"/>
      <w:lang w:eastAsia="en-US"/>
    </w:rPr>
  </w:style>
  <w:style w:type="character" w:customStyle="1" w:styleId="PeuCar">
    <w:name w:val="Peu Car"/>
    <w:link w:val="Peu"/>
    <w:rsid w:val="00A03C33"/>
    <w:rPr>
      <w:rFonts w:ascii="Arial" w:hAnsi="Arial"/>
      <w:lang w:eastAsia="es-ES"/>
    </w:rPr>
  </w:style>
  <w:style w:type="character" w:customStyle="1" w:styleId="Textindependent2Car">
    <w:name w:val="Text independent 2 Car"/>
    <w:basedOn w:val="Tipusdelletraperdefectedelpargraf"/>
    <w:link w:val="Textindependent2"/>
    <w:rsid w:val="00E13859"/>
    <w:rPr>
      <w:rFonts w:ascii="Arial" w:hAnsi="Arial"/>
      <w:lang w:val="ca-ES"/>
    </w:rPr>
  </w:style>
  <w:style w:type="paragraph" w:styleId="Textdeglobus">
    <w:name w:val="Balloon Text"/>
    <w:basedOn w:val="Normal"/>
    <w:link w:val="TextdeglobusCar"/>
    <w:uiPriority w:val="99"/>
    <w:semiHidden/>
    <w:unhideWhenUsed/>
    <w:rsid w:val="00370071"/>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370071"/>
    <w:rPr>
      <w:rFonts w:ascii="Segoe UI" w:hAnsi="Segoe UI" w:cs="Segoe UI"/>
      <w:sz w:val="18"/>
      <w:szCs w:val="1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tramits-onlin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citaprevia.santperederibes.ca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http://www.santperederibes.cat/" TargetMode="External"/><Relationship Id="rId2" Type="http://schemas.openxmlformats.org/officeDocument/2006/relationships/hyperlink" Target="mailto:ajuntament@santperederibes.cat" TargetMode="External"/><Relationship Id="rId1" Type="http://schemas.openxmlformats.org/officeDocument/2006/relationships/hyperlink" Target="mailto:ajuntament@pereribes.diba.e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Plantilles\Plantilles%202019\Habitatge.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Habitatge.dot</Template>
  <TotalTime>81</TotalTime>
  <Pages>17</Pages>
  <Words>6251</Words>
  <Characters>34754</Characters>
  <Application>Microsoft Office Word</Application>
  <DocSecurity>0</DocSecurity>
  <Lines>289</Lines>
  <Paragraphs>81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ASPR</Company>
  <LinksUpToDate>false</LinksUpToDate>
  <CharactersWithSpaces>40924</CharactersWithSpaces>
  <SharedDoc>false</SharedDoc>
  <HLinks>
    <vt:vector size="18" baseType="variant">
      <vt:variant>
        <vt:i4>2359395</vt:i4>
      </vt:variant>
      <vt:variant>
        <vt:i4>6</vt:i4>
      </vt:variant>
      <vt:variant>
        <vt:i4>0</vt:i4>
      </vt:variant>
      <vt:variant>
        <vt:i4>5</vt:i4>
      </vt:variant>
      <vt:variant>
        <vt:lpwstr>http://www.santperederibes.cat/</vt:lpwstr>
      </vt:variant>
      <vt:variant>
        <vt:lpwstr/>
      </vt:variant>
      <vt:variant>
        <vt:i4>7471173</vt:i4>
      </vt:variant>
      <vt:variant>
        <vt:i4>2</vt:i4>
      </vt:variant>
      <vt:variant>
        <vt:i4>0</vt:i4>
      </vt:variant>
      <vt:variant>
        <vt:i4>5</vt:i4>
      </vt:variant>
      <vt:variant>
        <vt:lpwstr>mailto:ajuntament@santperederibes.cat</vt:lpwstr>
      </vt:variant>
      <vt:variant>
        <vt:lpwstr/>
      </vt:variant>
      <vt:variant>
        <vt:i4>917623</vt:i4>
      </vt:variant>
      <vt:variant>
        <vt:i4>0</vt:i4>
      </vt:variant>
      <vt:variant>
        <vt:i4>0</vt:i4>
      </vt:variant>
      <vt:variant>
        <vt:i4>5</vt:i4>
      </vt:variant>
      <vt:variant>
        <vt:lpwstr>mailto:ajuntament@pereribes.diba.es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Garrido Juan</dc:creator>
  <cp:keywords/>
  <cp:lastModifiedBy>Ferrer Socias, Esther</cp:lastModifiedBy>
  <cp:revision>14</cp:revision>
  <cp:lastPrinted>2023-08-02T09:11:00Z</cp:lastPrinted>
  <dcterms:created xsi:type="dcterms:W3CDTF">2023-07-20T09:26:00Z</dcterms:created>
  <dcterms:modified xsi:type="dcterms:W3CDTF">2023-08-03T09:17:00Z</dcterms:modified>
</cp:coreProperties>
</file>