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9838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8"/>
        <w:gridCol w:w="2429"/>
        <w:gridCol w:w="2429"/>
        <w:gridCol w:w="2542"/>
        <w:gridCol w:w="10"/>
      </w:tblGrid>
      <w:tr>
        <w:trPr/>
        <w:tc>
          <w:tcPr>
            <w:tcW w:w="9828" w:type="dxa"/>
            <w:gridSpan w:val="4"/>
            <w:tcBorders>
              <w:bottom w:val="single" w:sz="4" w:space="0" w:color="000000"/>
            </w:tcBorders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II - JUSTIFICACIÓN DE SUBVENCIÓN</w:t>
            </w:r>
          </w:p>
        </w:tc>
      </w:tr>
      <w:tr>
        <w:trPr/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snapToGrid w:val="false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 Black" w:hAnsi="Arial Black" w:cs="Arial Black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 Black" w:ascii="Arial Black" w:hAnsi="Arial Black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Sello entrada 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  <w:t xml:space="preserve">SECCIÓN GESTORA: PROMOCIÓN </w:t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CONVOCATORIA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concedido: </w:t>
            </w:r>
            <w: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Importe justificado: </w:t>
            </w:r>
            <w:r>
              <w:fldChar w:fldCharType="begin">
                <w:ffData>
                  <w:name w:val="Texto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NOMBRE DE LA ASOCIACIÓN: </w:t>
            </w: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REGISTRO MUNICIPAL DE ASOCIACIONES NUM………………………………………………………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7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8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16"/>
              </w:rPr>
              <w:t xml:space="preserve"> 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La Ficha de Terceros puede descargarse de  </w:t>
            </w:r>
            <w:hyperlink r:id="rId2">
              <w:r>
                <w:rPr>
                  <w:rStyle w:val="EnlacedeInternet"/>
                  <w:rFonts w:cs="Arial" w:ascii="Arial" w:hAnsi="Arial"/>
                  <w:sz w:val="16"/>
                  <w:szCs w:val="16"/>
                </w:rPr>
                <w:t>www.jaca.es</w:t>
              </w:r>
            </w:hyperlink>
            <w:r>
              <w:rPr>
                <w:rFonts w:cs="Arial" w:ascii="Arial" w:hAnsi="Arial"/>
                <w:sz w:val="16"/>
                <w:szCs w:val="16"/>
              </w:rPr>
              <w:t xml:space="preserve">  (Área de Tesorería)</w:t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</w:t>
            </w:r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Dirección: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Dirección a efecto de notificaciones: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>Municipio / Provincia: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34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35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b/>
                <w:sz w:val="16"/>
                <w:szCs w:val="16"/>
                <w:lang w:val="es-ES" w:eastAsia="es-ES"/>
              </w:rPr>
            </w:r>
            <w:r>
              <w:rPr>
                <w:sz w:val="16"/>
                <w:b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332_2463464591"/>
            <w:bookmarkStart w:id="1" w:name="__Fieldmark__332_2463464591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Memoria de la actividad (Anexo II.1).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333_2463464591"/>
            <w:bookmarkStart w:id="3" w:name="__Fieldmark__333_2463464591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Índice de los gastos soportados por la actividad o adquisición objeto de la subvención (Anexo II.2).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334_2463464591"/>
            <w:bookmarkStart w:id="5" w:name="__Fieldmark__334_2463464591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Justificantes de los gastos.</w:t>
            </w:r>
          </w:p>
        </w:tc>
      </w:tr>
      <w:tr>
        <w:trPr>
          <w:trHeight w:val="284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335_2463464591"/>
            <w:bookmarkStart w:id="7" w:name="__Fieldmark__335_2463464591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de otras subvenciones y ayudas solicitadas y/u obtenidas para la misma finalidad que la subvención solicitada. (anexo II.3)</w:t>
            </w:r>
          </w:p>
        </w:tc>
      </w:tr>
      <w:tr>
        <w:trPr>
          <w:trHeight w:val="1181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336_2463464591"/>
            <w:bookmarkStart w:id="9" w:name="__Fieldmark__336_2463464591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337_2463464591"/>
            <w:bookmarkStart w:id="11" w:name="__Fieldmark__337_2463464591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338_2463464591"/>
            <w:bookmarkStart w:id="13" w:name="__Fieldmark__338_2463464591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Jaca pueda solicitar datos a la Agencia Tributaria y a la Tesorería General de la Seguridad Social, relativos al cumplimiento de sus obligaciones tributarias y frente a la Seguridad Social, o a utilizar dichos datos en caso de obrar en su poder, a los efectos de la concesión, seguimiento y control de subvenciones y ayudas.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339_2463464591"/>
            <w:bookmarkStart w:id="15" w:name="__Fieldmark__339_2463464591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Otra documentación (relacionarla):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</w:pBdr>
              <w:shd w:fill="800000" w:val="clea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Declaración responsable por la que se manifiesta que:</w:t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0" w:leader="none"/>
              </w:tabs>
              <w:ind w:left="0" w:right="0" w:hanging="567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el importe de la subvención se ha destinado íntegramente a financiar la actuación para la cual fue concedida, y que ha sido realizada cumpliendo todas las obligaciones impuestas en la normativa reguladora de su concesión.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los justificantes incluidos en la relación de gastos (o los porcentajes imputados a la actividad subvencionada) no se han usado ni se usarán para justificar ninguna otra subvención.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en los importes de los justificantes consignados en la relación de gastos adjunta no se ha incluido el IVA deducible. </w:t>
            </w:r>
          </w:p>
          <w:p>
            <w:pPr>
              <w:pStyle w:val="Normal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Que la cuantía de la aportación efectuada por el Ayuntamiento de Jaca, conjuntamente con las otras fuentes específicas de financiación de la actuación que constan a la relación de otros ingresos, no supera el coste total de la misma. </w:t>
            </w:r>
          </w:p>
          <w:p>
            <w:pPr>
              <w:pStyle w:val="Normal"/>
              <w:rPr/>
            </w:pPr>
            <w:r>
              <w:rPr>
                <w:rFonts w:cs="Arial" w:ascii="Arial" w:hAnsi="Arial"/>
                <w:color w:val="000000"/>
                <w:sz w:val="16"/>
                <w:szCs w:val="16"/>
              </w:rPr>
              <w:t xml:space="preserve">- </w:t>
            </w:r>
            <w:r>
              <w:rPr>
                <w:rFonts w:cs="Arial" w:ascii="Arial" w:hAnsi="Arial"/>
                <w:sz w:val="16"/>
                <w:szCs w:val="16"/>
              </w:rPr>
              <w:t>Que se encuentra al corriente de sus obligaciones de reintegro, tributarias y con la Seguridad Social.</w:t>
            </w:r>
          </w:p>
        </w:tc>
      </w:tr>
      <w:tr>
        <w:trPr>
          <w:trHeight w:val="680" w:hRule="atLeast"/>
        </w:trPr>
        <w:tc>
          <w:tcPr>
            <w:tcW w:w="98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r>
              <w:fldChar w:fldCharType="begin">
                <w:ffData>
                  <w:name w:val="Texto1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, a  </w:t>
            </w:r>
            <w:r>
              <w:fldChar w:fldCharType="begin">
                <w:ffData>
                  <w:name w:val="Texto25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  <w:lang w:val="es-ES" w:eastAsia="es-ES"/>
              </w:rPr>
              <w:fldChar w:fldCharType="end"/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28" w:type="dxa"/>
            <w:gridSpan w:val="4"/>
            <w:tcBorders>
              <w:top w:val="single" w:sz="4" w:space="0" w:color="000000"/>
            </w:tcBorders>
          </w:tcPr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esta solicitud implica, a los efectos previstos en la Ley Orgánica 15/1999, de 13 de diciembre de Protección de datos de carácter personal,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</w:tc>
      </w:tr>
      <w:tr>
        <w:trPr/>
        <w:tc>
          <w:tcPr>
            <w:tcW w:w="9828" w:type="dxa"/>
            <w:gridSpan w:val="4"/>
            <w:tcBorders/>
          </w:tcPr>
          <w:p>
            <w:pPr>
              <w:pStyle w:val="Normal"/>
              <w:rPr>
                <w:rFonts w:ascii="Arial" w:hAnsi="Arial" w:cs="Arial"/>
                <w:b/>
                <w:b/>
                <w:sz w:val="18"/>
              </w:rPr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JACA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8"/>
          <w:szCs w:val="8"/>
        </w:rPr>
      </w:pPr>
      <w:r>
        <w:rPr>
          <w:rFonts w:cs="Arial" w:ascii="Arial" w:hAnsi="Arial"/>
          <w:sz w:val="8"/>
          <w:szCs w:val="8"/>
        </w:rPr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Arial Black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207"/>
        </w:tabs>
        <w:ind w:left="207" w:hanging="207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Wingdings" w:hAnsi="Wingdings" w:cs="Wingdings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Fuentedeprrafopredeter">
    <w:name w:val="Fuente de párrafo predeter."/>
    <w:qFormat/>
    <w:rPr/>
  </w:style>
  <w:style w:type="character" w:styleId="EnlacedeInternet">
    <w:name w:val="Enlace de Internet"/>
    <w:basedOn w:val="Fuentedeprrafopredeter"/>
    <w:rPr>
      <w:color w:val="0000FF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phuesca.es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49</TotalTime>
  <Application>LibreOffice/7.2.6.2$Windows_X86_64 LibreOffice_project/b0ec3a565991f7569a5a7f5d24fed7f52653d754</Application>
  <AppVersion>15.0000</AppVersion>
  <Pages>1</Pages>
  <Words>617</Words>
  <Characters>3119</Characters>
  <CharactersWithSpaces>3766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2010-10-08T15:08:00Z</dcterms:created>
  <dc:creator>JosAnt</dc:creator>
  <dc:description/>
  <dc:language>es-ES</dc:language>
  <cp:lastModifiedBy>Tlacasta</cp:lastModifiedBy>
  <cp:lastPrinted>2012-11-19T13:48:00Z</cp:lastPrinted>
  <dcterms:modified xsi:type="dcterms:W3CDTF">2018-03-21T18:26:00Z</dcterms:modified>
  <cp:revision>19</cp:revision>
  <dc:subject/>
  <dc:title>Datos de Identificación de la Subvención</dc:title>
</cp:coreProperties>
</file>