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ANEXO A LA SOLICITUD DE SUBVENCIÓN 2023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41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NÚMERO DE SOCIOS EN 2021,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NÚMERO DE SOCIOS EN 2022, residentes en Jaca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2022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2021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2023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6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3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3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4080" cy="73088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080" cy="73088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4pt;height:57.5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284" w:top="3079" w:footer="660" w:bottom="119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0325" cy="142875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25" cy="1428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3810" tIns="3810" rIns="3810" bIns="381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75pt;height:11.25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416666666666667in,0.00416666666666667in,0.00416666666666667in,0.00416666666666667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8665" cy="1767840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8665" cy="17678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5.2pt;height:60.75pt" filled="f" o:ole="">
                                <v:imagedata r:id="rId2" o:title=""/>
                              </v:shape>
                              <o:OLEObject Type="Embed" ProgID="" ShapeID="ole_rId1" DrawAspect="Content" ObjectID="_1566615783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4445" tIns="4445" rIns="4445" bIns="44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8.95pt;height:139.2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486111111111111in,0.00486111111111111in,0.00486111111111111in,0.00486111111111111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5.2pt;height:60.75pt" filled="f" o:ole="">
                          <v:imagedata r:id="rId4" o:title=""/>
                        </v:shape>
                        <o:OLEObject Type="Embed" ProgID="" ShapeID="ole_rId3" DrawAspect="Content" ObjectID="_1547715958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6</TotalTime>
  <Application>LibreOffice/7.2.6.2$Windows_X86_64 LibreOffice_project/b0ec3a565991f7569a5a7f5d24fed7f52653d754</Application>
  <AppVersion>15.0000</AppVersion>
  <Pages>3</Pages>
  <Words>543</Words>
  <Characters>3563</Characters>
  <CharactersWithSpaces>4432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2023-05-19T13:05:52Z</dcterms:modified>
  <cp:revision>6</cp:revision>
  <dc:subject/>
  <dc:title>ANEXO I</dc:title>
</cp:coreProperties>
</file>