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44FFA" w14:textId="1BCD2C20" w:rsidR="00EB540D" w:rsidRDefault="00EB540D"/>
    <w:p w14:paraId="2922764F" w14:textId="061CBAAD" w:rsidR="00EB540D" w:rsidRPr="00EB540D" w:rsidRDefault="00190DA3" w:rsidP="00EB540D">
      <w:pPr>
        <w:pStyle w:val="Testu-gorputza"/>
        <w:ind w:firstLine="0"/>
        <w:jc w:val="center"/>
        <w:rPr>
          <w:rFonts w:ascii="Univers" w:hAnsi="Univers"/>
          <w:b/>
          <w:lang w:val="eu-ES"/>
        </w:rPr>
      </w:pPr>
      <w:r>
        <w:rPr>
          <w:rFonts w:ascii="Univers" w:hAnsi="Univers"/>
          <w:b/>
          <w:lang w:val="eu-ES"/>
        </w:rPr>
        <w:t>I ERANSKINA</w:t>
      </w:r>
      <w:r w:rsidR="00EB540D" w:rsidRPr="00EB540D">
        <w:rPr>
          <w:rFonts w:ascii="Univers" w:hAnsi="Univers"/>
          <w:b/>
          <w:lang w:val="eu-ES"/>
        </w:rPr>
        <w:t>I</w:t>
      </w:r>
    </w:p>
    <w:p w14:paraId="5F94ED49" w14:textId="77777777" w:rsidR="00EB540D" w:rsidRDefault="00EB540D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5670"/>
      </w:tblGrid>
      <w:tr w:rsidR="009E4025" w14:paraId="632C1516" w14:textId="77777777">
        <w:tc>
          <w:tcPr>
            <w:tcW w:w="4323" w:type="dxa"/>
          </w:tcPr>
          <w:p w14:paraId="5F085395" w14:textId="77777777" w:rsidR="005A2C51" w:rsidRDefault="005A2C51">
            <w:pPr>
              <w:pStyle w:val="Testu-gorputza"/>
            </w:pPr>
          </w:p>
        </w:tc>
        <w:tc>
          <w:tcPr>
            <w:tcW w:w="5670" w:type="dxa"/>
            <w:tcBorders>
              <w:bottom w:val="double" w:sz="4" w:space="0" w:color="auto"/>
            </w:tcBorders>
          </w:tcPr>
          <w:p w14:paraId="5D7B6DB1" w14:textId="36B0453D" w:rsidR="005A2C51" w:rsidRDefault="00393066">
            <w:pPr>
              <w:pStyle w:val="Testu-gorputza"/>
              <w:ind w:firstLine="0"/>
              <w:jc w:val="right"/>
              <w:rPr>
                <w:rFonts w:ascii="Univers" w:hAnsi="Univers"/>
                <w:b/>
                <w:lang w:val="eu-ES"/>
              </w:rPr>
            </w:pPr>
            <w:r>
              <w:rPr>
                <w:rFonts w:ascii="Univers" w:hAnsi="Univers"/>
                <w:b/>
                <w:lang w:val="eu-ES"/>
              </w:rPr>
              <w:t>Bizilagunen akordio eredua</w:t>
            </w:r>
          </w:p>
        </w:tc>
      </w:tr>
    </w:tbl>
    <w:p w14:paraId="2D31DB83" w14:textId="77777777" w:rsidR="005A2C51" w:rsidRPr="00190DA3" w:rsidRDefault="005A2C51" w:rsidP="00190DA3">
      <w:pPr>
        <w:pStyle w:val="Testu-gorputza"/>
        <w:spacing w:before="120"/>
        <w:ind w:firstLine="0"/>
        <w:rPr>
          <w:szCs w:val="24"/>
          <w:lang w:val="eu-ES"/>
        </w:rPr>
      </w:pPr>
    </w:p>
    <w:p w14:paraId="497914B7" w14:textId="77777777" w:rsidR="00C37CA8" w:rsidRPr="00190DA3" w:rsidRDefault="00C37CA8" w:rsidP="00190DA3">
      <w:pPr>
        <w:pBdr>
          <w:bottom w:val="single" w:sz="4" w:space="1" w:color="auto"/>
        </w:pBdr>
        <w:spacing w:before="120"/>
        <w:jc w:val="both"/>
        <w:textAlignment w:val="baseline"/>
        <w:rPr>
          <w:rFonts w:ascii="Garamond" w:hAnsi="Garamond" w:cs="Arial"/>
          <w:b/>
          <w:bCs/>
          <w:sz w:val="24"/>
          <w:szCs w:val="24"/>
          <w:lang w:val="eu-ES"/>
        </w:rPr>
      </w:pPr>
      <w:r w:rsidRPr="00190DA3">
        <w:rPr>
          <w:rFonts w:ascii="Garamond" w:hAnsi="Garamond" w:cs="Arial"/>
          <w:b/>
          <w:bCs/>
          <w:sz w:val="24"/>
          <w:szCs w:val="24"/>
          <w:lang w:val="eu-ES"/>
        </w:rPr>
        <w:t>Jabeen Batzarrean onartzeko erabakiaren ziurtagiria</w:t>
      </w:r>
    </w:p>
    <w:p w14:paraId="70BCF6EF" w14:textId="62154558" w:rsidR="00C37CA8" w:rsidRPr="00190DA3" w:rsidRDefault="00C37CA8" w:rsidP="00190DA3">
      <w:pPr>
        <w:spacing w:before="120"/>
        <w:jc w:val="both"/>
        <w:rPr>
          <w:rFonts w:ascii="Garamond" w:hAnsi="Garamond" w:cs="Arial"/>
          <w:sz w:val="24"/>
          <w:szCs w:val="24"/>
          <w:lang w:val="eu-ES"/>
        </w:rPr>
      </w:pPr>
      <w:r w:rsidRPr="00190DA3">
        <w:rPr>
          <w:rFonts w:ascii="Garamond" w:hAnsi="Garamond" w:cs="Arial"/>
          <w:sz w:val="24"/>
          <w:szCs w:val="24"/>
          <w:lang w:val="eu-ES"/>
        </w:rPr>
        <w:t>……</w:t>
      </w:r>
      <w:r w:rsidR="00190DA3" w:rsidRPr="00190DA3">
        <w:rPr>
          <w:rFonts w:ascii="Garamond" w:hAnsi="Garamond" w:cs="Arial"/>
          <w:sz w:val="24"/>
          <w:szCs w:val="24"/>
          <w:lang w:val="eu-ES"/>
        </w:rPr>
        <w:t>………………………………………</w:t>
      </w:r>
      <w:r w:rsidRPr="00190DA3">
        <w:rPr>
          <w:rFonts w:ascii="Garamond" w:hAnsi="Garamond" w:cs="Arial"/>
          <w:sz w:val="24"/>
          <w:szCs w:val="24"/>
          <w:lang w:val="eu-ES"/>
        </w:rPr>
        <w:t>………………………………………. jaun/andrea, …</w:t>
      </w:r>
      <w:r w:rsidR="00190DA3" w:rsidRPr="00190DA3">
        <w:rPr>
          <w:rFonts w:ascii="Garamond" w:hAnsi="Garamond" w:cs="Arial"/>
          <w:sz w:val="24"/>
          <w:szCs w:val="24"/>
          <w:lang w:val="eu-ES"/>
        </w:rPr>
        <w:t>……………………………………………</w:t>
      </w:r>
      <w:r w:rsidRPr="00190DA3">
        <w:rPr>
          <w:rFonts w:ascii="Garamond" w:hAnsi="Garamond" w:cs="Arial"/>
          <w:sz w:val="24"/>
          <w:szCs w:val="24"/>
          <w:lang w:val="eu-ES"/>
        </w:rPr>
        <w:t>……………..ko jabekideen erkidegoa den aldetik. Helbide soziala: …</w:t>
      </w:r>
      <w:r w:rsidR="00190DA3" w:rsidRPr="00190DA3">
        <w:rPr>
          <w:rFonts w:ascii="Garamond" w:hAnsi="Garamond" w:cs="Arial"/>
          <w:sz w:val="24"/>
          <w:szCs w:val="24"/>
          <w:lang w:val="eu-ES"/>
        </w:rPr>
        <w:t>………………………</w:t>
      </w:r>
      <w:r w:rsidRPr="00190DA3">
        <w:rPr>
          <w:rFonts w:ascii="Garamond" w:hAnsi="Garamond" w:cs="Arial"/>
          <w:sz w:val="24"/>
          <w:szCs w:val="24"/>
          <w:lang w:val="eu-ES"/>
        </w:rPr>
        <w:t>………… …………, Arrasate; IFK: ……………….</w:t>
      </w:r>
    </w:p>
    <w:p w14:paraId="1C5A34CC" w14:textId="77777777" w:rsidR="00C37CA8" w:rsidRPr="00190DA3" w:rsidRDefault="00C37CA8" w:rsidP="00190DA3">
      <w:pPr>
        <w:spacing w:before="120"/>
        <w:jc w:val="center"/>
        <w:rPr>
          <w:rFonts w:ascii="Garamond" w:hAnsi="Garamond" w:cs="Arial"/>
          <w:b/>
          <w:bCs/>
          <w:sz w:val="24"/>
          <w:szCs w:val="24"/>
          <w:lang w:val="eu-ES"/>
        </w:rPr>
      </w:pPr>
      <w:r w:rsidRPr="00190DA3">
        <w:rPr>
          <w:rFonts w:ascii="Garamond" w:hAnsi="Garamond" w:cs="Arial"/>
          <w:b/>
          <w:bCs/>
          <w:sz w:val="24"/>
          <w:szCs w:val="24"/>
          <w:lang w:val="eu-ES"/>
        </w:rPr>
        <w:t>ZIURTATZEN DUT</w:t>
      </w:r>
    </w:p>
    <w:p w14:paraId="4BA84742" w14:textId="77777777" w:rsidR="00C37CA8" w:rsidRPr="00190DA3" w:rsidRDefault="00C37CA8" w:rsidP="00190DA3">
      <w:pPr>
        <w:spacing w:before="120"/>
        <w:jc w:val="both"/>
        <w:rPr>
          <w:rFonts w:ascii="Garamond" w:hAnsi="Garamond" w:cs="Arial"/>
          <w:sz w:val="24"/>
          <w:szCs w:val="24"/>
          <w:lang w:val="eu-ES"/>
        </w:rPr>
      </w:pPr>
      <w:r w:rsidRPr="00190DA3">
        <w:rPr>
          <w:rFonts w:ascii="Garamond" w:hAnsi="Garamond" w:cs="Arial"/>
          <w:sz w:val="24"/>
          <w:szCs w:val="24"/>
          <w:lang w:val="eu-ES"/>
        </w:rPr>
        <w:t>Erkidegoko Akten Liburuan, ……folioan, jarraian transkribatzen dudana ageri da:</w:t>
      </w:r>
    </w:p>
    <w:p w14:paraId="11C27DF4" w14:textId="17293E98" w:rsidR="00C37CA8" w:rsidRPr="00190DA3" w:rsidRDefault="00C37CA8" w:rsidP="00190DA3">
      <w:pPr>
        <w:spacing w:before="120"/>
        <w:jc w:val="both"/>
        <w:rPr>
          <w:rFonts w:ascii="Garamond" w:hAnsi="Garamond" w:cs="Arial"/>
          <w:sz w:val="24"/>
          <w:szCs w:val="24"/>
          <w:lang w:val="eu-ES"/>
        </w:rPr>
      </w:pP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 xml:space="preserve">Arrasaten, 2023 </w:t>
      </w:r>
      <w:r w:rsidR="00190DA3" w:rsidRPr="00190DA3">
        <w:rPr>
          <w:rFonts w:ascii="Garamond" w:hAnsi="Garamond" w:cs="Arial"/>
          <w:sz w:val="24"/>
          <w:szCs w:val="24"/>
          <w:lang w:val="eu-ES"/>
        </w:rPr>
        <w:t xml:space="preserve">………………ren 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…..n.</w:t>
      </w:r>
    </w:p>
    <w:p w14:paraId="6D66BE59" w14:textId="77777777" w:rsidR="00C37CA8" w:rsidRPr="00190DA3" w:rsidRDefault="00C37CA8" w:rsidP="00190DA3">
      <w:pPr>
        <w:spacing w:before="120"/>
        <w:jc w:val="both"/>
        <w:rPr>
          <w:rFonts w:ascii="Garamond" w:hAnsi="Garamond" w:cs="Arial"/>
          <w:sz w:val="24"/>
          <w:szCs w:val="24"/>
          <w:lang w:val="eu-ES"/>
        </w:rPr>
      </w:pPr>
    </w:p>
    <w:tbl>
      <w:tblPr>
        <w:tblStyle w:val="Saretaduntaula"/>
        <w:tblW w:w="0" w:type="auto"/>
        <w:tblInd w:w="693" w:type="dxa"/>
        <w:tblLook w:val="04A0" w:firstRow="1" w:lastRow="0" w:firstColumn="1" w:lastColumn="0" w:noHBand="0" w:noVBand="1"/>
      </w:tblPr>
      <w:tblGrid>
        <w:gridCol w:w="6230"/>
        <w:gridCol w:w="1386"/>
        <w:gridCol w:w="1438"/>
      </w:tblGrid>
      <w:tr w:rsidR="00C37CA8" w:rsidRPr="00190DA3" w14:paraId="5BE6C248" w14:textId="77777777" w:rsidTr="00190DA3">
        <w:tc>
          <w:tcPr>
            <w:tcW w:w="9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19A14BD4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b/>
                <w:bCs/>
                <w:sz w:val="24"/>
                <w:szCs w:val="24"/>
                <w:lang w:val="eu-ES"/>
              </w:rPr>
              <w:t>BERTARATUAK</w:t>
            </w:r>
          </w:p>
        </w:tc>
      </w:tr>
      <w:tr w:rsidR="00C37CA8" w:rsidRPr="00190DA3" w14:paraId="34BCF3B4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3EB81BD3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JAUN/ANDREA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3810350F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SOLAIRUA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60D05E4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KUOTA %</w:t>
            </w:r>
          </w:p>
        </w:tc>
      </w:tr>
      <w:tr w:rsidR="00C37CA8" w:rsidRPr="00190DA3" w14:paraId="2605BD8E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FDDFF2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29369CC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C4E61AB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28A5B002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545C1A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0233867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379041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2DE85FDB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75DFE83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BF9EADD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B4031D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344688FA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6B212D3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889005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ADE1131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4556E212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01A22F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B7A3D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E16375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3631D56A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12BACF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3979D87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A83326A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68610B1D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0D5133C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94FA27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F18758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08499AC6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F4405B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E55E7A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A5EB8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7F4078B7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AC353A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6D1094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D21A840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1E6F64E2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763F0AD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01501C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0F1FC7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1FFE3B33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27DF8AF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5BA2F7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2BB8C31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</w:tbl>
    <w:p w14:paraId="7731CFB1" w14:textId="77777777" w:rsidR="00C37CA8" w:rsidRPr="00190DA3" w:rsidRDefault="00C37CA8" w:rsidP="00C37CA8">
      <w:pPr>
        <w:jc w:val="both"/>
        <w:rPr>
          <w:rFonts w:ascii="Garamond" w:hAnsi="Garamond" w:cs="Arial"/>
          <w:kern w:val="2"/>
          <w:sz w:val="24"/>
          <w:szCs w:val="24"/>
          <w:lang w:val="eu-ES" w:eastAsia="en-US"/>
        </w:rPr>
      </w:pPr>
    </w:p>
    <w:p w14:paraId="22C9963F" w14:textId="53644A68" w:rsidR="00190DA3" w:rsidRPr="00190DA3" w:rsidRDefault="00190DA3" w:rsidP="00C37CA8">
      <w:pPr>
        <w:jc w:val="both"/>
        <w:rPr>
          <w:rFonts w:ascii="Garamond" w:hAnsi="Garamond" w:cs="Arial"/>
          <w:kern w:val="2"/>
          <w:sz w:val="24"/>
          <w:szCs w:val="24"/>
          <w:lang w:val="eu-ES" w:eastAsia="en-US"/>
        </w:rPr>
      </w:pPr>
      <w:r w:rsidRPr="00190DA3">
        <w:rPr>
          <w:rFonts w:ascii="Garamond" w:hAnsi="Garamond" w:cs="Arial"/>
          <w:kern w:val="2"/>
          <w:sz w:val="24"/>
          <w:szCs w:val="24"/>
          <w:lang w:val="eu-ES" w:eastAsia="en-US"/>
        </w:rPr>
        <w:br w:type="page"/>
      </w:r>
    </w:p>
    <w:tbl>
      <w:tblPr>
        <w:tblStyle w:val="Saretaduntaula"/>
        <w:tblW w:w="0" w:type="auto"/>
        <w:tblInd w:w="693" w:type="dxa"/>
        <w:tblLook w:val="04A0" w:firstRow="1" w:lastRow="0" w:firstColumn="1" w:lastColumn="0" w:noHBand="0" w:noVBand="1"/>
      </w:tblPr>
      <w:tblGrid>
        <w:gridCol w:w="6230"/>
        <w:gridCol w:w="1386"/>
        <w:gridCol w:w="1438"/>
      </w:tblGrid>
      <w:tr w:rsidR="00C37CA8" w:rsidRPr="00190DA3" w14:paraId="227C8521" w14:textId="77777777" w:rsidTr="00190DA3">
        <w:tc>
          <w:tcPr>
            <w:tcW w:w="9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4CF9B40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b/>
                <w:bCs/>
                <w:sz w:val="24"/>
                <w:szCs w:val="24"/>
                <w:lang w:val="eu-ES"/>
              </w:rPr>
              <w:t>ORDEZKATUAK</w:t>
            </w:r>
          </w:p>
        </w:tc>
      </w:tr>
      <w:tr w:rsidR="00C37CA8" w:rsidRPr="00190DA3" w14:paraId="438E0800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1E0BFDE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JAUN/ANDREA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4D17981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SOLAIRUA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1D32DE7C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KUOTA %</w:t>
            </w:r>
          </w:p>
        </w:tc>
      </w:tr>
      <w:tr w:rsidR="00C37CA8" w:rsidRPr="00190DA3" w14:paraId="5389FD8E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AD5B06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2DC64E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C18192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2D88E9D5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FD10B3F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A967D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B01C255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35E61C26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87F57A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851D817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DBB61D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7BC82CE1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7D2BEB0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AEA3A75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D1702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</w:tbl>
    <w:p w14:paraId="68196982" w14:textId="77777777" w:rsidR="00190DA3" w:rsidRPr="00190DA3" w:rsidRDefault="00190DA3" w:rsidP="00C37CA8">
      <w:pPr>
        <w:jc w:val="both"/>
        <w:rPr>
          <w:rFonts w:ascii="Garamond" w:hAnsi="Garamond" w:cs="Arial"/>
          <w:kern w:val="2"/>
          <w:sz w:val="24"/>
          <w:szCs w:val="24"/>
          <w:lang w:val="eu-ES" w:eastAsia="en-US"/>
        </w:rPr>
      </w:pPr>
    </w:p>
    <w:tbl>
      <w:tblPr>
        <w:tblStyle w:val="Saretaduntaula"/>
        <w:tblW w:w="0" w:type="auto"/>
        <w:tblInd w:w="693" w:type="dxa"/>
        <w:tblLook w:val="04A0" w:firstRow="1" w:lastRow="0" w:firstColumn="1" w:lastColumn="0" w:noHBand="0" w:noVBand="1"/>
      </w:tblPr>
      <w:tblGrid>
        <w:gridCol w:w="6230"/>
        <w:gridCol w:w="1386"/>
        <w:gridCol w:w="1438"/>
      </w:tblGrid>
      <w:tr w:rsidR="00C37CA8" w:rsidRPr="00190DA3" w14:paraId="0AF775C1" w14:textId="77777777" w:rsidTr="00190DA3">
        <w:tc>
          <w:tcPr>
            <w:tcW w:w="9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36FFB60A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b/>
                <w:bCs/>
                <w:sz w:val="24"/>
                <w:szCs w:val="24"/>
                <w:lang w:val="eu-ES"/>
              </w:rPr>
              <w:t>BERTARATU EZ DIRENAK</w:t>
            </w:r>
          </w:p>
        </w:tc>
      </w:tr>
      <w:tr w:rsidR="00C37CA8" w:rsidRPr="00190DA3" w14:paraId="109B2E00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526D119A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JAUN/ANDREA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3D492C65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SOLAIRUA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3B38E44D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KUOTA %</w:t>
            </w:r>
          </w:p>
        </w:tc>
      </w:tr>
      <w:tr w:rsidR="00C37CA8" w:rsidRPr="00190DA3" w14:paraId="20335A2D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C40692D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0FBF83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D32C819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768C8676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1723D2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BC62753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BDF74B0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2B0FCAD3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80F46E5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1F7391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AA15A3E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5CE02CCC" w14:textId="77777777" w:rsidTr="00190DA3"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7E4D360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08DD1BB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BB3D431" w14:textId="77777777" w:rsidR="00C37CA8" w:rsidRPr="00190DA3" w:rsidRDefault="00C37CA8">
            <w:pPr>
              <w:spacing w:before="120"/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</w:tbl>
    <w:p w14:paraId="2E5FEF8B" w14:textId="77777777" w:rsidR="00C37CA8" w:rsidRPr="00190DA3" w:rsidRDefault="00C37CA8" w:rsidP="00190DA3">
      <w:pPr>
        <w:jc w:val="both"/>
        <w:rPr>
          <w:rFonts w:ascii="Garamond" w:hAnsi="Garamond" w:cs="Arial"/>
          <w:sz w:val="24"/>
          <w:szCs w:val="24"/>
          <w:lang w:val="eu-ES"/>
        </w:rPr>
      </w:pPr>
    </w:p>
    <w:p w14:paraId="31756FE1" w14:textId="652D2B62" w:rsidR="00C37CA8" w:rsidRPr="00190DA3" w:rsidRDefault="00C37CA8" w:rsidP="00190DA3">
      <w:pPr>
        <w:spacing w:before="120"/>
        <w:jc w:val="both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Lehendakariak behar bezala deitutako Ezohiko Batzarrean bilduta, lehenengo deialdian (edo lehenengoaren baliozkotasunerako behar besteko kopururik agertu ez zenez, ordu erdi geroago egin zen, deialdian jaso zen bezala),</w:t>
      </w:r>
      <w:r w:rsidR="00190DA3" w:rsidRPr="00190DA3">
        <w:rPr>
          <w:rFonts w:ascii="Garamond" w:hAnsi="Garamond" w:cs="Arial"/>
          <w:color w:val="000000"/>
          <w:sz w:val="24"/>
          <w:szCs w:val="24"/>
          <w:lang w:val="eu-ES"/>
        </w:rPr>
        <w:t xml:space="preserve"> ……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……</w:t>
      </w:r>
      <w:r w:rsidR="00190DA3">
        <w:rPr>
          <w:rFonts w:ascii="Garamond" w:hAnsi="Garamond" w:cs="Arial"/>
          <w:color w:val="000000"/>
          <w:sz w:val="24"/>
          <w:szCs w:val="24"/>
          <w:lang w:val="eu-ES"/>
        </w:rPr>
        <w:t xml:space="preserve"> 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etxebizitzaren/lokalaren jabea den …</w:t>
      </w:r>
      <w:r w:rsidR="00190DA3" w:rsidRPr="00190DA3">
        <w:rPr>
          <w:rFonts w:ascii="Garamond" w:hAnsi="Garamond" w:cs="Arial"/>
          <w:color w:val="000000"/>
          <w:sz w:val="24"/>
          <w:szCs w:val="24"/>
          <w:lang w:val="eu-ES"/>
        </w:rPr>
        <w:t>…………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…………………………………jauna/andrea buru zela, alboan zerrendatutako jabeak, Erkidegoaren partaidetza-kuoten ………….% ordezkatzen dutenak, bilerari hasiera eman zitzaion:</w:t>
      </w:r>
    </w:p>
    <w:p w14:paraId="0151D00D" w14:textId="25CA2265" w:rsidR="00C37CA8" w:rsidRPr="00190DA3" w:rsidRDefault="00C37CA8" w:rsidP="00190DA3">
      <w:pPr>
        <w:spacing w:before="120"/>
        <w:jc w:val="both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Lehenik eta behin, boto-jabe pribatuen izen, abizen eta partaidetza-kuoten berri eman zen, ordaintzeke zeuden zor guztiak egunean ez zituztelako. Deialdian honako hauek ohartarazi ziren:</w:t>
      </w:r>
    </w:p>
    <w:p w14:paraId="3AA736E0" w14:textId="77777777" w:rsidR="00C37CA8" w:rsidRPr="00190DA3" w:rsidRDefault="00C37CA8" w:rsidP="00190DA3">
      <w:pPr>
        <w:jc w:val="both"/>
        <w:rPr>
          <w:rFonts w:ascii="Garamond" w:eastAsia="Calibri" w:hAnsi="Garamond" w:cs="Arial"/>
          <w:kern w:val="2"/>
          <w:sz w:val="24"/>
          <w:szCs w:val="24"/>
          <w:lang w:val="eu-ES" w:eastAsia="en-US"/>
        </w:rPr>
      </w:pPr>
      <w:bookmarkStart w:id="0" w:name="_Hlk132891091"/>
    </w:p>
    <w:tbl>
      <w:tblPr>
        <w:tblStyle w:val="Saretaduntaula"/>
        <w:tblW w:w="0" w:type="auto"/>
        <w:tblInd w:w="675" w:type="dxa"/>
        <w:tblLook w:val="04A0" w:firstRow="1" w:lastRow="0" w:firstColumn="1" w:lastColumn="0" w:noHBand="0" w:noVBand="1"/>
      </w:tblPr>
      <w:tblGrid>
        <w:gridCol w:w="5568"/>
        <w:gridCol w:w="1386"/>
        <w:gridCol w:w="1259"/>
        <w:gridCol w:w="1024"/>
      </w:tblGrid>
      <w:tr w:rsidR="00C37CA8" w:rsidRPr="00190DA3" w14:paraId="43D4DF67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  <w:hideMark/>
          </w:tcPr>
          <w:p w14:paraId="3BF0F30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JAUN/ANDREA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  <w:hideMark/>
          </w:tcPr>
          <w:p w14:paraId="25A8866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SOLAIRUA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  <w:hideMark/>
          </w:tcPr>
          <w:p w14:paraId="4D38C0A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KUOTA%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vAlign w:val="center"/>
            <w:hideMark/>
          </w:tcPr>
          <w:p w14:paraId="1542EEE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kern w:val="2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ZORRA</w:t>
            </w:r>
          </w:p>
        </w:tc>
      </w:tr>
      <w:tr w:rsidR="00C37CA8" w:rsidRPr="00190DA3" w14:paraId="374946C0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88B3C1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08C6D95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654CE4F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E7B9D2C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035FFA5F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12BFC35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F77498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E4CBCCC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0F3C88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1F3E511D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414CB8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CCFE827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F0A2DA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485774B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421B9575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4BA895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333DD91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7C7F365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CD13CF0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</w:tbl>
    <w:p w14:paraId="37419447" w14:textId="77777777" w:rsidR="00C37CA8" w:rsidRPr="00190DA3" w:rsidRDefault="00C37CA8" w:rsidP="00190DA3">
      <w:pPr>
        <w:spacing w:before="120"/>
        <w:jc w:val="both"/>
        <w:rPr>
          <w:rFonts w:ascii="Garamond" w:hAnsi="Garamond" w:cs="Arial"/>
          <w:kern w:val="2"/>
          <w:sz w:val="24"/>
          <w:szCs w:val="24"/>
          <w:lang w:val="eu-ES" w:eastAsia="en-US"/>
        </w:rPr>
      </w:pPr>
    </w:p>
    <w:bookmarkEnd w:id="0"/>
    <w:p w14:paraId="69E23B69" w14:textId="77777777" w:rsidR="00C37CA8" w:rsidRPr="00190DA3" w:rsidRDefault="00C37CA8" w:rsidP="00190DA3">
      <w:pPr>
        <w:spacing w:before="120"/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Ondoren, deialdiko gai-zerrendari ekin zitzaion, eta, gaia azaldu, eztabaidatu eta bozkatu ondoren, honako erabaki hauek hartu ziren:</w:t>
      </w:r>
    </w:p>
    <w:p w14:paraId="270E2042" w14:textId="3F1C9ABC" w:rsidR="00C37CA8" w:rsidRPr="00190DA3" w:rsidRDefault="00C37CA8" w:rsidP="00190DA3">
      <w:pPr>
        <w:spacing w:before="120"/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b/>
          <w:bCs/>
          <w:color w:val="000000"/>
          <w:sz w:val="24"/>
          <w:szCs w:val="24"/>
          <w:lang w:val="eu-ES"/>
        </w:rPr>
        <w:t>Lehenengoa.-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 xml:space="preserve"> Santa Teresa-Doneztebe 2022-2025 birgaitze integraleko proiektua gauzatzeko programari atxikitzea erabaki da. Proiektu hori Inbertsio Estrategikoen Erakunde arteko Planaren barruan dago (PIIE 22-24, 2025era luzatuta),</w:t>
      </w:r>
      <w:r w:rsidRPr="00190DA3">
        <w:rPr>
          <w:rFonts w:ascii="Garamond" w:hAnsi="Garamond"/>
          <w:color w:val="000000"/>
          <w:sz w:val="24"/>
          <w:szCs w:val="24"/>
          <w:shd w:val="clear" w:color="auto" w:fill="E6F4FF"/>
        </w:rPr>
        <w:t xml:space="preserve"> 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honako jabeen aldeko botoekin:</w:t>
      </w:r>
    </w:p>
    <w:p w14:paraId="63F85A24" w14:textId="77777777" w:rsidR="00C37CA8" w:rsidRPr="00190DA3" w:rsidRDefault="00C37CA8" w:rsidP="00C37CA8">
      <w:pPr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tbl>
      <w:tblPr>
        <w:tblStyle w:val="Saretaduntaula"/>
        <w:tblW w:w="0" w:type="auto"/>
        <w:tblInd w:w="675" w:type="dxa"/>
        <w:tblLook w:val="04A0" w:firstRow="1" w:lastRow="0" w:firstColumn="1" w:lastColumn="0" w:noHBand="0" w:noVBand="1"/>
      </w:tblPr>
      <w:tblGrid>
        <w:gridCol w:w="6237"/>
        <w:gridCol w:w="1386"/>
        <w:gridCol w:w="1449"/>
      </w:tblGrid>
      <w:tr w:rsidR="00C37CA8" w:rsidRPr="00190DA3" w14:paraId="298E3E55" w14:textId="77777777" w:rsidTr="00190DA3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49A712EF" w14:textId="77777777" w:rsidR="00C37CA8" w:rsidRPr="00190DA3" w:rsidRDefault="00C37CA8">
            <w:pPr>
              <w:spacing w:before="120"/>
              <w:jc w:val="center"/>
              <w:rPr>
                <w:rFonts w:ascii="Garamond" w:eastAsia="Calibri" w:hAnsi="Garamond" w:cs="Arial"/>
                <w:b/>
                <w:bCs/>
                <w:kern w:val="2"/>
                <w:sz w:val="24"/>
                <w:szCs w:val="24"/>
                <w:lang w:val="eu-ES" w:eastAsia="en-US"/>
              </w:rPr>
            </w:pPr>
            <w:r w:rsidRPr="00190DA3">
              <w:rPr>
                <w:rFonts w:ascii="Garamond" w:hAnsi="Garamond" w:cs="Arial"/>
                <w:b/>
                <w:bCs/>
                <w:sz w:val="24"/>
                <w:szCs w:val="24"/>
                <w:lang w:val="eu-ES"/>
              </w:rPr>
              <w:t>BERTARATUAK</w:t>
            </w:r>
          </w:p>
        </w:tc>
      </w:tr>
      <w:tr w:rsidR="00C37CA8" w:rsidRPr="00190DA3" w14:paraId="75EA3A16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50F9FEBF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JAUN/ANDREA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21AEC440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SOLAIRUA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48AB7D14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KUOTA %</w:t>
            </w:r>
          </w:p>
        </w:tc>
      </w:tr>
      <w:tr w:rsidR="00C37CA8" w:rsidRPr="00190DA3" w14:paraId="27198927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5C3455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F4720D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C3F84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4AC8D357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9AF553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664F3B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9E6EAC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3EB298FD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56099A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5F38ED5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BBB622F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6602D626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4A3FBAC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1FAE68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6B8CBD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7F88957A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5DE561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D993B2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A7EDA4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17D6AE12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5DB78A9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FB0B14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88EC2D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6C3FB238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1E09FEA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63906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3A78255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44F7BFC7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2A5092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05CEBEA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7D36C8A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7EE83F30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F85005E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C6C1680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A80C2F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</w:tbl>
    <w:p w14:paraId="2ECD05A8" w14:textId="77777777" w:rsidR="00C37CA8" w:rsidRPr="00190DA3" w:rsidRDefault="00C37CA8" w:rsidP="00C37CA8">
      <w:pPr>
        <w:jc w:val="both"/>
        <w:rPr>
          <w:rFonts w:ascii="Garamond" w:hAnsi="Garamond" w:cs="Arial"/>
          <w:kern w:val="2"/>
          <w:sz w:val="24"/>
          <w:szCs w:val="24"/>
          <w:lang w:val="eu-ES" w:eastAsia="en-US"/>
        </w:rPr>
      </w:pPr>
    </w:p>
    <w:tbl>
      <w:tblPr>
        <w:tblStyle w:val="Saretaduntaula"/>
        <w:tblW w:w="0" w:type="auto"/>
        <w:tblInd w:w="675" w:type="dxa"/>
        <w:tblLook w:val="04A0" w:firstRow="1" w:lastRow="0" w:firstColumn="1" w:lastColumn="0" w:noHBand="0" w:noVBand="1"/>
      </w:tblPr>
      <w:tblGrid>
        <w:gridCol w:w="6237"/>
        <w:gridCol w:w="1386"/>
        <w:gridCol w:w="1559"/>
      </w:tblGrid>
      <w:tr w:rsidR="00C37CA8" w:rsidRPr="00190DA3" w14:paraId="7072FB60" w14:textId="77777777" w:rsidTr="00190DA3"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0A5EC332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b/>
                <w:bCs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b/>
                <w:bCs/>
                <w:sz w:val="24"/>
                <w:szCs w:val="24"/>
                <w:lang w:val="eu-ES"/>
              </w:rPr>
              <w:t>ORDEZKATUAK</w:t>
            </w:r>
          </w:p>
        </w:tc>
      </w:tr>
      <w:tr w:rsidR="00C37CA8" w:rsidRPr="00190DA3" w14:paraId="5649DA2A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06228425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JAUN/ANDREA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75343310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SOLAIRUA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hideMark/>
          </w:tcPr>
          <w:p w14:paraId="6E97F2C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KUOTA %</w:t>
            </w:r>
          </w:p>
        </w:tc>
      </w:tr>
      <w:tr w:rsidR="00C37CA8" w:rsidRPr="00190DA3" w14:paraId="38D7C1B5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A4372AB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892FC2A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9E09C43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4D5F9D28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82F10E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A820B8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CFC1287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291E99B8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81CF8BF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A7FA2D6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96B15A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2F75BB49" w14:textId="77777777" w:rsidTr="00190DA3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5FC0163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FCDE8C3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9676AB7" w14:textId="77777777" w:rsidR="00C37CA8" w:rsidRPr="00190DA3" w:rsidRDefault="00C37CA8">
            <w:pPr>
              <w:spacing w:before="120"/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</w:tbl>
    <w:p w14:paraId="529E99F6" w14:textId="77777777" w:rsidR="00C37CA8" w:rsidRPr="00190DA3" w:rsidRDefault="00C37CA8" w:rsidP="00C37CA8">
      <w:pPr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29856648" w14:textId="77777777" w:rsidR="00C37CA8" w:rsidRPr="00190DA3" w:rsidRDefault="00C37CA8" w:rsidP="00C37CA8">
      <w:pPr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7DB1B1EB" w14:textId="77777777" w:rsidR="00C37CA8" w:rsidRPr="00190DA3" w:rsidRDefault="00C37CA8" w:rsidP="00C37CA8">
      <w:pPr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25037571" w14:textId="08D7D583" w:rsidR="00C37CA8" w:rsidRPr="00190DA3" w:rsidRDefault="00C37CA8" w:rsidP="00190DA3">
      <w:pPr>
        <w:spacing w:before="120"/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b/>
          <w:bCs/>
          <w:color w:val="000000"/>
          <w:sz w:val="24"/>
          <w:szCs w:val="24"/>
          <w:lang w:val="eu-ES"/>
        </w:rPr>
        <w:lastRenderedPageBreak/>
        <w:t>Bigarrena.-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……………………………………………………..…………….</w:t>
      </w:r>
      <w:r w:rsidR="00190DA3">
        <w:rPr>
          <w:rFonts w:ascii="Garamond" w:hAnsi="Garamond" w:cs="Arial"/>
          <w:color w:val="000000"/>
          <w:sz w:val="24"/>
          <w:szCs w:val="24"/>
          <w:lang w:val="eu-ES"/>
        </w:rPr>
        <w:t xml:space="preserve"> 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Jaun/andre, ……………….NAN zenbakidunari baimena ematea erabakitzen da, Santa Teresa-Doneztebe 2022-2025 birgaitze integraleko proiektua gauzatzearekin lotutako izapide guztietarako jabekideen erkidego honen ordezkari gisa jardun dezan.</w:t>
      </w:r>
    </w:p>
    <w:p w14:paraId="10BD2747" w14:textId="77777777" w:rsidR="00C37CA8" w:rsidRPr="00190DA3" w:rsidRDefault="00C37CA8" w:rsidP="00190DA3">
      <w:pPr>
        <w:spacing w:before="120"/>
        <w:rPr>
          <w:rFonts w:ascii="Garamond" w:hAnsi="Garamond"/>
          <w:sz w:val="24"/>
          <w:szCs w:val="24"/>
          <w:lang w:val="eu-ES"/>
        </w:rPr>
      </w:pPr>
    </w:p>
    <w:p w14:paraId="43987D40" w14:textId="77777777" w:rsidR="00C37CA8" w:rsidRPr="00190DA3" w:rsidRDefault="00C37CA8" w:rsidP="00190DA3">
      <w:pPr>
        <w:spacing w:before="120"/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b/>
          <w:bCs/>
          <w:color w:val="000000"/>
          <w:sz w:val="24"/>
          <w:szCs w:val="24"/>
          <w:lang w:val="eu-ES"/>
        </w:rPr>
        <w:t>Hirugarrena. –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 xml:space="preserve"> Erkidegoak Komunitateak adierazi du birgaitzeko laguntza hauek eskatu eta/edo lortu dituela deialdi honetako jarduketetarako:</w:t>
      </w:r>
    </w:p>
    <w:p w14:paraId="4C09CB67" w14:textId="77777777" w:rsidR="00C37CA8" w:rsidRPr="00190DA3" w:rsidRDefault="00C37CA8" w:rsidP="00190DA3">
      <w:pPr>
        <w:spacing w:before="120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tbl>
      <w:tblPr>
        <w:tblStyle w:val="Saretaduntaula"/>
        <w:tblW w:w="0" w:type="auto"/>
        <w:tblInd w:w="718" w:type="dxa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951"/>
      </w:tblGrid>
      <w:tr w:rsidR="00C37CA8" w:rsidRPr="00190DA3" w14:paraId="000BE639" w14:textId="77777777" w:rsidTr="00190DA3"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2ECD0F60" w14:textId="77777777" w:rsidR="00C37CA8" w:rsidRPr="00190DA3" w:rsidRDefault="00C37CA8">
            <w:pPr>
              <w:jc w:val="center"/>
              <w:rPr>
                <w:rFonts w:ascii="Garamond" w:eastAsia="Calibri" w:hAnsi="Garamond" w:cs="Arial"/>
                <w:kern w:val="2"/>
                <w:sz w:val="24"/>
                <w:szCs w:val="24"/>
                <w:lang w:val="eu-ES" w:eastAsia="en-U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Entitatea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0BD3B15E" w14:textId="77777777" w:rsidR="00C37CA8" w:rsidRPr="00190DA3" w:rsidRDefault="00C37CA8">
            <w:pPr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Espediente zk.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53480E4E" w14:textId="77777777" w:rsidR="00C37CA8" w:rsidRPr="00190DA3" w:rsidRDefault="00C37CA8">
            <w:pPr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Eskatutakoa (€)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0E59B828" w14:textId="77777777" w:rsidR="00C37CA8" w:rsidRPr="00190DA3" w:rsidRDefault="00C37CA8">
            <w:pPr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Emandakoa(€)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bottom w:w="28" w:type="dxa"/>
            </w:tcMar>
            <w:hideMark/>
          </w:tcPr>
          <w:p w14:paraId="22FA86A3" w14:textId="77777777" w:rsidR="00C37CA8" w:rsidRPr="00190DA3" w:rsidRDefault="00C37CA8">
            <w:pPr>
              <w:jc w:val="center"/>
              <w:rPr>
                <w:rFonts w:ascii="Garamond" w:hAnsi="Garamond" w:cs="Arial"/>
                <w:sz w:val="24"/>
                <w:szCs w:val="24"/>
                <w:lang w:val="eu-ES"/>
              </w:rPr>
            </w:pPr>
            <w:r w:rsidRPr="00190DA3">
              <w:rPr>
                <w:rFonts w:ascii="Garamond" w:hAnsi="Garamond" w:cs="Arial"/>
                <w:sz w:val="24"/>
                <w:szCs w:val="24"/>
                <w:lang w:val="eu-ES"/>
              </w:rPr>
              <w:t>Kobratutakoa (€)</w:t>
            </w:r>
          </w:p>
        </w:tc>
      </w:tr>
      <w:tr w:rsidR="00C37CA8" w:rsidRPr="00190DA3" w14:paraId="0293BCF0" w14:textId="77777777" w:rsidTr="00190DA3"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38BC55D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41F6485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35FFA5D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4149687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4DFA398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  <w:tr w:rsidR="00C37CA8" w:rsidRPr="00190DA3" w14:paraId="28C6DF0D" w14:textId="77777777" w:rsidTr="00190DA3"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8C3F7EF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0B873D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4FD980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C57A8AA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9EE5F32" w14:textId="77777777" w:rsidR="00C37CA8" w:rsidRPr="00190DA3" w:rsidRDefault="00C37CA8">
            <w:pPr>
              <w:jc w:val="both"/>
              <w:rPr>
                <w:rFonts w:ascii="Garamond" w:hAnsi="Garamond" w:cs="Arial"/>
                <w:sz w:val="24"/>
                <w:szCs w:val="24"/>
                <w:lang w:val="eu-ES"/>
              </w:rPr>
            </w:pPr>
          </w:p>
        </w:tc>
      </w:tr>
    </w:tbl>
    <w:p w14:paraId="65B22D95" w14:textId="77777777" w:rsidR="00190DA3" w:rsidRDefault="00190DA3" w:rsidP="00190DA3">
      <w:pPr>
        <w:spacing w:before="120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7067C00D" w14:textId="7F8BA862" w:rsidR="00C37CA8" w:rsidRPr="00190DA3" w:rsidRDefault="00C37CA8" w:rsidP="00190DA3">
      <w:pPr>
        <w:spacing w:before="120"/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b/>
          <w:bCs/>
          <w:color w:val="000000"/>
          <w:sz w:val="24"/>
          <w:szCs w:val="24"/>
          <w:lang w:val="eu-ES"/>
        </w:rPr>
        <w:t>Laugarrena. –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 xml:space="preserve"> Erkidegoaren ustez, komunitate-eskaerarekin batera, guztira kalteberatasun-kontzeptuagatik komunitateko………….. bizikidetza-unitateak laguntza eskatuko dituzte.</w:t>
      </w:r>
    </w:p>
    <w:p w14:paraId="72C699C8" w14:textId="77777777" w:rsidR="00190DA3" w:rsidRDefault="00190DA3" w:rsidP="00190DA3">
      <w:pPr>
        <w:spacing w:before="120"/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2B1E5B39" w14:textId="77777777" w:rsidR="00190DA3" w:rsidRDefault="00C37CA8" w:rsidP="00190DA3">
      <w:pPr>
        <w:spacing w:before="120"/>
        <w:jc w:val="both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Eta jasota gera dadin eta ondorioak izan ditzan, idazki hau egiten dut lehendakariaren oniritziarekin.</w:t>
      </w:r>
    </w:p>
    <w:p w14:paraId="573F93C1" w14:textId="469E7558" w:rsidR="00C37CA8" w:rsidRPr="00190DA3" w:rsidRDefault="00C37CA8" w:rsidP="00167EC1">
      <w:pPr>
        <w:spacing w:before="120"/>
        <w:jc w:val="center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3D1435A5" w14:textId="21838C5A" w:rsidR="00C37CA8" w:rsidRPr="00190DA3" w:rsidRDefault="00C37CA8" w:rsidP="00167EC1">
      <w:pPr>
        <w:spacing w:before="120"/>
        <w:jc w:val="center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 xml:space="preserve">Arrasaten, 2023ko </w:t>
      </w:r>
      <w:r w:rsidR="00190DA3">
        <w:rPr>
          <w:rFonts w:ascii="Garamond" w:hAnsi="Garamond" w:cs="Arial"/>
          <w:color w:val="000000"/>
          <w:sz w:val="24"/>
          <w:szCs w:val="24"/>
          <w:lang w:val="eu-ES"/>
        </w:rPr>
        <w:t>………..ren</w:t>
      </w: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,…….an.</w:t>
      </w:r>
    </w:p>
    <w:p w14:paraId="4B5ACF4F" w14:textId="3ADF6C50" w:rsidR="00C37CA8" w:rsidRPr="00190DA3" w:rsidRDefault="00C37CA8" w:rsidP="00167EC1">
      <w:pPr>
        <w:spacing w:before="120"/>
        <w:jc w:val="center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75CFF7C4" w14:textId="77777777" w:rsidR="00C37CA8" w:rsidRDefault="00C37CA8" w:rsidP="00167EC1">
      <w:pPr>
        <w:spacing w:before="120"/>
        <w:jc w:val="center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1613543D" w14:textId="77777777" w:rsidR="00167EC1" w:rsidRDefault="00167EC1" w:rsidP="00167EC1">
      <w:pPr>
        <w:spacing w:before="120"/>
        <w:jc w:val="center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7A5F7DA5" w14:textId="77777777" w:rsidR="00167EC1" w:rsidRDefault="00167EC1" w:rsidP="00167EC1">
      <w:pPr>
        <w:spacing w:before="120"/>
        <w:jc w:val="center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6832195C" w14:textId="77777777" w:rsidR="00167EC1" w:rsidRDefault="00167EC1" w:rsidP="00167EC1">
      <w:pPr>
        <w:spacing w:before="120"/>
        <w:jc w:val="center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5D6FB51A" w14:textId="77777777" w:rsidR="00167EC1" w:rsidRPr="00190DA3" w:rsidRDefault="00167EC1" w:rsidP="00167EC1">
      <w:pPr>
        <w:spacing w:before="120"/>
        <w:jc w:val="center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466113E3" w14:textId="284B09B0" w:rsidR="00C37CA8" w:rsidRPr="00190DA3" w:rsidRDefault="00C37CA8" w:rsidP="00167EC1">
      <w:pPr>
        <w:spacing w:before="120"/>
        <w:jc w:val="center"/>
        <w:textAlignment w:val="baseline"/>
        <w:rPr>
          <w:rFonts w:ascii="Garamond" w:hAnsi="Garamond" w:cs="Arial"/>
          <w:color w:val="000000"/>
          <w:sz w:val="24"/>
          <w:szCs w:val="24"/>
          <w:lang w:val="eu-ES"/>
        </w:rPr>
      </w:pPr>
      <w:r w:rsidRPr="00190DA3">
        <w:rPr>
          <w:rFonts w:ascii="Garamond" w:hAnsi="Garamond" w:cs="Arial"/>
          <w:color w:val="000000"/>
          <w:sz w:val="24"/>
          <w:szCs w:val="24"/>
          <w:lang w:val="eu-ES"/>
        </w:rPr>
        <w:t>Sin.: Idazkaria-Administraria Sin. Lehendakaria</w:t>
      </w:r>
    </w:p>
    <w:p w14:paraId="1544C4B5" w14:textId="77777777" w:rsidR="00C37CA8" w:rsidRPr="00190DA3" w:rsidRDefault="00C37CA8" w:rsidP="00190DA3">
      <w:pPr>
        <w:spacing w:before="120"/>
        <w:jc w:val="both"/>
        <w:rPr>
          <w:rFonts w:ascii="Garamond" w:hAnsi="Garamond" w:cs="Arial"/>
          <w:color w:val="000000"/>
          <w:sz w:val="24"/>
          <w:szCs w:val="24"/>
          <w:lang w:val="eu-ES"/>
        </w:rPr>
      </w:pPr>
    </w:p>
    <w:p w14:paraId="6CBF075B" w14:textId="77777777" w:rsidR="005A2C51" w:rsidRPr="00190DA3" w:rsidRDefault="005A2C51" w:rsidP="005A2C51">
      <w:pPr>
        <w:pStyle w:val="Testu-gorputza"/>
        <w:spacing w:before="0"/>
        <w:ind w:firstLine="0"/>
        <w:rPr>
          <w:szCs w:val="24"/>
          <w:lang w:val="eu-ES"/>
        </w:rPr>
      </w:pPr>
    </w:p>
    <w:sectPr w:rsidR="005A2C51" w:rsidRPr="00190DA3" w:rsidSect="00EF410F">
      <w:headerReference w:type="default" r:id="rId8"/>
      <w:footerReference w:type="default" r:id="rId9"/>
      <w:type w:val="continuous"/>
      <w:pgSz w:w="11906" w:h="16838" w:code="9"/>
      <w:pgMar w:top="567" w:right="992" w:bottom="1134" w:left="992" w:header="0" w:footer="284" w:gutter="0"/>
      <w:cols w:space="5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767C5" w14:textId="77777777" w:rsidR="00BD2EF6" w:rsidRDefault="00393066">
      <w:r>
        <w:separator/>
      </w:r>
    </w:p>
  </w:endnote>
  <w:endnote w:type="continuationSeparator" w:id="0">
    <w:p w14:paraId="585B42BA" w14:textId="77777777" w:rsidR="00BD2EF6" w:rsidRDefault="00393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Univers Condensed">
    <w:altName w:val="Univers Condensed"/>
    <w:charset w:val="00"/>
    <w:family w:val="swiss"/>
    <w:pitch w:val="variable"/>
    <w:sig w:usb0="80000287" w:usb1="00000000" w:usb2="00000000" w:usb3="00000000" w:csb0="0000000F" w:csb1="00000000"/>
  </w:font>
  <w:font w:name="Garmond (W1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ADB94" w14:textId="77777777" w:rsidR="00762218" w:rsidRDefault="00762218"/>
  <w:tbl>
    <w:tblPr>
      <w:tblStyle w:val="Saretaduntaula"/>
      <w:tblW w:w="10031" w:type="dxa"/>
      <w:tblLook w:val="04A0" w:firstRow="1" w:lastRow="0" w:firstColumn="1" w:lastColumn="0" w:noHBand="0" w:noVBand="1"/>
    </w:tblPr>
    <w:tblGrid>
      <w:gridCol w:w="1003"/>
      <w:gridCol w:w="2405"/>
      <w:gridCol w:w="803"/>
      <w:gridCol w:w="4544"/>
      <w:gridCol w:w="1276"/>
    </w:tblGrid>
    <w:tr w:rsidR="009E4025" w14:paraId="00E8719B" w14:textId="77777777" w:rsidTr="00EF410F">
      <w:tc>
        <w:tcPr>
          <w:tcW w:w="500" w:type="pct"/>
          <w:tcBorders>
            <w:bottom w:val="single" w:sz="4" w:space="0" w:color="auto"/>
          </w:tcBorders>
          <w:shd w:val="clear" w:color="auto" w:fill="B3B3B3"/>
        </w:tcPr>
        <w:p w14:paraId="7AC6AB82" w14:textId="77777777" w:rsidR="003C738E" w:rsidRPr="003C738E" w:rsidRDefault="00393066" w:rsidP="00762218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Código</w:t>
          </w:r>
        </w:p>
      </w:tc>
      <w:tc>
        <w:tcPr>
          <w:tcW w:w="1199" w:type="pct"/>
          <w:shd w:val="clear" w:color="auto" w:fill="auto"/>
        </w:tcPr>
        <w:p w14:paraId="32AE85E6" w14:textId="77777777" w:rsidR="003C738E" w:rsidRPr="003C738E" w:rsidRDefault="00393066" w:rsidP="0083648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CL23/06249</w:t>
          </w:r>
        </w:p>
      </w:tc>
      <w:tc>
        <w:tcPr>
          <w:tcW w:w="400" w:type="pct"/>
          <w:tcBorders>
            <w:bottom w:val="single" w:sz="4" w:space="0" w:color="auto"/>
          </w:tcBorders>
          <w:shd w:val="clear" w:color="auto" w:fill="B3B3B3"/>
        </w:tcPr>
        <w:p w14:paraId="6C53A324" w14:textId="77777777" w:rsidR="003C738E" w:rsidRPr="003C738E" w:rsidRDefault="00393066" w:rsidP="0083648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Ayto.</w:t>
          </w:r>
        </w:p>
      </w:tc>
      <w:tc>
        <w:tcPr>
          <w:tcW w:w="2265" w:type="pct"/>
          <w:shd w:val="clear" w:color="auto" w:fill="auto"/>
        </w:tcPr>
        <w:p w14:paraId="5FA68D12" w14:textId="77777777" w:rsidR="003C738E" w:rsidRPr="003C738E" w:rsidRDefault="00393066" w:rsidP="0083648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ARRASATE/MONDRAGON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14:paraId="137EC216" w14:textId="7D735569" w:rsidR="003C738E" w:rsidRPr="003C738E" w:rsidRDefault="00B46A7F" w:rsidP="0083648A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57C40503" wp14:editId="5BF26757">
                <wp:extent cx="723900" cy="723900"/>
                <wp:effectExtent l="0" t="0" r="0" b="0"/>
                <wp:docPr id="3" name="Irudi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E4025" w14:paraId="4F3C3DDD" w14:textId="77777777" w:rsidTr="00EF410F">
      <w:tc>
        <w:tcPr>
          <w:tcW w:w="500" w:type="pct"/>
          <w:tcBorders>
            <w:bottom w:val="single" w:sz="4" w:space="0" w:color="auto"/>
          </w:tcBorders>
          <w:shd w:val="clear" w:color="auto" w:fill="B3B3B3"/>
        </w:tcPr>
        <w:p w14:paraId="705AEFD8" w14:textId="77777777" w:rsidR="003C738E" w:rsidRPr="003C738E" w:rsidRDefault="00393066" w:rsidP="0083648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Fecha</w:t>
          </w:r>
        </w:p>
      </w:tc>
      <w:tc>
        <w:tcPr>
          <w:tcW w:w="1199" w:type="pct"/>
          <w:shd w:val="clear" w:color="auto" w:fill="auto"/>
        </w:tcPr>
        <w:p w14:paraId="6BB01592" w14:textId="77777777" w:rsidR="003C738E" w:rsidRPr="003C738E" w:rsidRDefault="00393066" w:rsidP="0083648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27/abr./2023</w:t>
          </w:r>
        </w:p>
      </w:tc>
      <w:tc>
        <w:tcPr>
          <w:tcW w:w="400" w:type="pct"/>
          <w:shd w:val="clear" w:color="auto" w:fill="B3B3B3"/>
        </w:tcPr>
        <w:p w14:paraId="5D388131" w14:textId="77777777" w:rsidR="003C738E" w:rsidRPr="003C738E" w:rsidRDefault="00393066" w:rsidP="0083648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CUDO</w:t>
          </w:r>
        </w:p>
      </w:tc>
      <w:tc>
        <w:tcPr>
          <w:tcW w:w="2265" w:type="pct"/>
          <w:shd w:val="clear" w:color="auto" w:fill="auto"/>
        </w:tcPr>
        <w:p w14:paraId="5BC11814" w14:textId="77777777" w:rsidR="003C738E" w:rsidRPr="003C738E" w:rsidRDefault="00393066" w:rsidP="0083648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000.0055.AAAAYTW7.L.iEcw</w:t>
          </w:r>
        </w:p>
      </w:tc>
      <w:tc>
        <w:tcPr>
          <w:tcW w:w="636" w:type="pct"/>
          <w:vMerge/>
          <w:shd w:val="clear" w:color="auto" w:fill="auto"/>
        </w:tcPr>
        <w:p w14:paraId="19C5AAF5" w14:textId="77777777" w:rsidR="003C738E" w:rsidRDefault="003C738E" w:rsidP="0083648A">
          <w:pPr>
            <w:pStyle w:val="Orri-oina"/>
          </w:pPr>
        </w:p>
      </w:tc>
    </w:tr>
    <w:tr w:rsidR="009E4025" w14:paraId="5CFD49B9" w14:textId="77777777" w:rsidTr="00EF410F">
      <w:tc>
        <w:tcPr>
          <w:tcW w:w="500" w:type="pct"/>
          <w:shd w:val="clear" w:color="auto" w:fill="B3B3B3"/>
        </w:tcPr>
        <w:p w14:paraId="551E1E5A" w14:textId="77777777" w:rsidR="003C738E" w:rsidRPr="003C738E" w:rsidRDefault="00393066" w:rsidP="0083648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3C738E">
            <w:rPr>
              <w:rFonts w:ascii="Tahoma" w:hAnsi="Tahoma" w:cs="Tahoma"/>
              <w:b/>
            </w:rPr>
            <w:t>URL</w:t>
          </w:r>
        </w:p>
      </w:tc>
      <w:tc>
        <w:tcPr>
          <w:tcW w:w="3864" w:type="pct"/>
          <w:gridSpan w:val="3"/>
          <w:shd w:val="clear" w:color="auto" w:fill="auto"/>
        </w:tcPr>
        <w:p w14:paraId="7F7F3F14" w14:textId="77777777" w:rsidR="003C738E" w:rsidRDefault="00393066" w:rsidP="0083648A">
          <w:pPr>
            <w:pStyle w:val="Orri-oina"/>
          </w:pPr>
          <w:r>
            <w:rPr>
              <w:rFonts w:ascii="Tahoma" w:hAnsi="Tahoma" w:cs="Tahoma"/>
              <w:noProof/>
            </w:rPr>
            <w:t>https://uzt.gipuzkoa.eus/PortalV/r/es/55/AAAAYTW7L.iEcw</w:t>
          </w:r>
        </w:p>
      </w:tc>
      <w:tc>
        <w:tcPr>
          <w:tcW w:w="636" w:type="pct"/>
          <w:vMerge/>
          <w:shd w:val="clear" w:color="auto" w:fill="auto"/>
        </w:tcPr>
        <w:p w14:paraId="4FA3E10B" w14:textId="77777777" w:rsidR="003C738E" w:rsidRDefault="003C738E" w:rsidP="0083648A">
          <w:pPr>
            <w:pStyle w:val="Orri-oina"/>
          </w:pPr>
        </w:p>
      </w:tc>
    </w:tr>
    <w:tr w:rsidR="009E4025" w14:paraId="624E7EBB" w14:textId="77777777" w:rsidTr="00EF410F">
      <w:tc>
        <w:tcPr>
          <w:tcW w:w="4364" w:type="pct"/>
          <w:gridSpan w:val="4"/>
          <w:shd w:val="clear" w:color="auto" w:fill="auto"/>
          <w:vAlign w:val="center"/>
        </w:tcPr>
        <w:p w14:paraId="7C02192B" w14:textId="77777777" w:rsidR="003C738E" w:rsidRDefault="00393066" w:rsidP="0083648A">
          <w:pPr>
            <w:pStyle w:val="Orri-oina"/>
          </w:pPr>
          <w:r>
            <w:rPr>
              <w:rFonts w:ascii="Tahoma" w:hAnsi="Tahoma" w:cs="Tahoma"/>
              <w:sz w:val="16"/>
            </w:rPr>
            <w:t>Para verificar la validez de este documento acceda a la WEB o lea la imagen QR</w:t>
          </w:r>
        </w:p>
      </w:tc>
      <w:tc>
        <w:tcPr>
          <w:tcW w:w="636" w:type="pct"/>
          <w:vMerge/>
          <w:shd w:val="clear" w:color="auto" w:fill="auto"/>
        </w:tcPr>
        <w:p w14:paraId="778C7417" w14:textId="77777777" w:rsidR="003C738E" w:rsidRDefault="003C738E" w:rsidP="0083648A">
          <w:pPr>
            <w:pStyle w:val="Orri-oina"/>
          </w:pPr>
        </w:p>
      </w:tc>
    </w:tr>
  </w:tbl>
  <w:p w14:paraId="7860A6D2" w14:textId="77777777" w:rsidR="005A2C51" w:rsidRPr="003C738E" w:rsidRDefault="005A2C51" w:rsidP="003C738E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A14EF" w14:textId="77777777" w:rsidR="00BD2EF6" w:rsidRDefault="00393066">
      <w:r>
        <w:separator/>
      </w:r>
    </w:p>
  </w:footnote>
  <w:footnote w:type="continuationSeparator" w:id="0">
    <w:p w14:paraId="6F826761" w14:textId="77777777" w:rsidR="00BD2EF6" w:rsidRDefault="00393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54E6C" w14:textId="77777777" w:rsidR="005A2C51" w:rsidRDefault="005A2C51">
    <w:pPr>
      <w:pStyle w:val="Oin-oharrarentestua"/>
    </w:pPr>
  </w:p>
  <w:p w14:paraId="6B2E546E" w14:textId="77777777" w:rsidR="005A2C51" w:rsidRDefault="005A2C51"/>
  <w:p w14:paraId="6B69FFF0" w14:textId="77777777" w:rsidR="005A2C51" w:rsidRDefault="005A2C51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9E4025" w14:paraId="6C83C340" w14:textId="77777777">
      <w:trPr>
        <w:trHeight w:val="1442"/>
      </w:trPr>
      <w:tc>
        <w:tcPr>
          <w:tcW w:w="4820" w:type="dxa"/>
          <w:gridSpan w:val="2"/>
        </w:tcPr>
        <w:p w14:paraId="5C8C7D51" w14:textId="08A5BCC0" w:rsidR="005A2C51" w:rsidRDefault="00B46A7F">
          <w:pPr>
            <w:pStyle w:val="Goiburua"/>
          </w:pPr>
          <w:r>
            <w:rPr>
              <w:rFonts w:ascii="Garamond" w:hAnsi="Garamond"/>
              <w:noProof/>
            </w:rPr>
            <w:drawing>
              <wp:inline distT="0" distB="0" distL="0" distR="0" wp14:anchorId="40E15592" wp14:editId="4E540738">
                <wp:extent cx="2085975" cy="990600"/>
                <wp:effectExtent l="0" t="0" r="0" b="0"/>
                <wp:docPr id="1" name="Irudi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14:paraId="14B07242" w14:textId="77777777" w:rsidR="005A2C51" w:rsidRDefault="005A2C51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501BFBAF" w14:textId="77777777" w:rsidR="005A2C51" w:rsidRDefault="005A2C51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5C933AC5" w14:textId="77777777" w:rsidR="005A2C51" w:rsidRDefault="005A2C51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14:paraId="17427B60" w14:textId="42A5EB0C" w:rsidR="005A2C51" w:rsidRDefault="00393066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Obras, Servicios, Mantenimiento y Barrios</w:t>
          </w:r>
          <w:r>
            <w:rPr>
              <w:rFonts w:ascii="Univers" w:hAnsi="Univers"/>
              <w:b/>
            </w:rPr>
            <w:t xml:space="preserve"> </w:t>
          </w:r>
          <w:r w:rsidR="00B46A7F">
            <w:rPr>
              <w:rFonts w:ascii="Univers" w:hAnsi="Univers"/>
              <w:b/>
              <w:noProof/>
            </w:rPr>
            <w:drawing>
              <wp:inline distT="0" distB="0" distL="0" distR="0" wp14:anchorId="1F9CA71F" wp14:editId="7DFBDEF9">
                <wp:extent cx="85725" cy="85725"/>
                <wp:effectExtent l="0" t="0" r="0" b="0"/>
                <wp:docPr id="2" name="Irudi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E4025" w14:paraId="2BCBF852" w14:textId="77777777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15E662FE" w14:textId="77777777" w:rsidR="005A2C51" w:rsidRPr="00273D0D" w:rsidRDefault="00393066">
          <w:pPr>
            <w:pStyle w:val="Goiburua"/>
            <w:rPr>
              <w:rFonts w:ascii="Univers" w:hAnsi="Univers"/>
              <w:sz w:val="22"/>
              <w:lang w:val="pt-BR"/>
            </w:rPr>
          </w:pPr>
          <w:r w:rsidRPr="00273D0D">
            <w:rPr>
              <w:rFonts w:ascii="Univers" w:hAnsi="Univers"/>
              <w:b/>
              <w:sz w:val="22"/>
              <w:lang w:val="pt-BR"/>
            </w:rPr>
            <w:t xml:space="preserve">Cód. Exp.: </w:t>
          </w:r>
          <w:r w:rsidRPr="00273D0D">
            <w:rPr>
              <w:rFonts w:ascii="Univers" w:hAnsi="Univers"/>
              <w:noProof/>
              <w:sz w:val="22"/>
              <w:lang w:val="pt-BR"/>
            </w:rPr>
            <w:t>2022ZDIR0011</w:t>
          </w:r>
        </w:p>
        <w:p w14:paraId="42705DC0" w14:textId="19946BB1" w:rsidR="005A2C51" w:rsidRPr="00273D0D" w:rsidRDefault="00393066">
          <w:pPr>
            <w:pStyle w:val="Goiburua"/>
            <w:rPr>
              <w:rFonts w:ascii="Univers" w:hAnsi="Univers"/>
              <w:sz w:val="22"/>
              <w:lang w:val="pt-BR"/>
            </w:rPr>
          </w:pPr>
          <w:r w:rsidRPr="00273D0D">
            <w:rPr>
              <w:rFonts w:ascii="Univers" w:hAnsi="Univers"/>
              <w:b/>
              <w:sz w:val="22"/>
              <w:lang w:val="pt-BR"/>
            </w:rPr>
            <w:t xml:space="preserve">Titular: </w:t>
          </w:r>
          <w:r w:rsidRPr="00273D0D">
            <w:rPr>
              <w:rFonts w:ascii="Univers" w:hAnsi="Univers"/>
              <w:noProof/>
              <w:sz w:val="22"/>
              <w:lang w:val="pt-BR"/>
            </w:rPr>
            <w:t>EUSKO JAURLARITZA, LURRALDE PLANGINTZAREN ETA HIRI AGENDAREN SAILBURUA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30DD106D" w14:textId="0C5ED2E7" w:rsidR="005A2C51" w:rsidRPr="00CC2933" w:rsidRDefault="00393066" w:rsidP="00853051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Asunto: </w:t>
          </w:r>
          <w:r>
            <w:rPr>
              <w:rFonts w:ascii="Univers" w:hAnsi="Univers"/>
              <w:noProof/>
              <w:sz w:val="22"/>
            </w:rPr>
            <w:t>2022-2024 aldirako INBERTSIO ESTRATEGIKOEN PLANeko hiri-berroneratzerako proiektua (Eusko Jaurkaritza) SANTA TERESA-DONEZTEBE</w:t>
          </w:r>
        </w:p>
      </w:tc>
    </w:tr>
  </w:tbl>
  <w:p w14:paraId="4B0229A5" w14:textId="77777777" w:rsidR="005A2C51" w:rsidRDefault="005A2C51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655715BE"/>
    <w:multiLevelType w:val="singleLevel"/>
    <w:tmpl w:val="6CB00504"/>
    <w:lvl w:ilvl="0">
      <w:numFmt w:val="none"/>
      <w:lvlText w:val=""/>
      <w:lvlJc w:val="left"/>
      <w:pPr>
        <w:tabs>
          <w:tab w:val="num" w:pos="2211"/>
        </w:tabs>
        <w:ind w:left="2211" w:hanging="453"/>
      </w:pPr>
      <w:rPr>
        <w:rFonts w:ascii="Monotype Sorts" w:hAnsi="Monotype Sorts" w:hint="default"/>
      </w:rPr>
    </w:lvl>
  </w:abstractNum>
  <w:num w:numId="1" w16cid:durableId="208845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7CE"/>
    <w:rsid w:val="00167EC1"/>
    <w:rsid w:val="00190DA3"/>
    <w:rsid w:val="00273D0D"/>
    <w:rsid w:val="002A084B"/>
    <w:rsid w:val="00361669"/>
    <w:rsid w:val="00393066"/>
    <w:rsid w:val="003C738E"/>
    <w:rsid w:val="004B1CB3"/>
    <w:rsid w:val="005A2C51"/>
    <w:rsid w:val="007037CE"/>
    <w:rsid w:val="00762218"/>
    <w:rsid w:val="0083648A"/>
    <w:rsid w:val="00853051"/>
    <w:rsid w:val="009244DC"/>
    <w:rsid w:val="009E4025"/>
    <w:rsid w:val="00B46A7F"/>
    <w:rsid w:val="00B56B37"/>
    <w:rsid w:val="00BD2EF6"/>
    <w:rsid w:val="00C37CA8"/>
    <w:rsid w:val="00C95F27"/>
    <w:rsid w:val="00CC2933"/>
    <w:rsid w:val="00EB540D"/>
    <w:rsid w:val="00EF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2E0D69"/>
  <w15:docId w15:val="{6EA8EB12-F8C0-49F8-BF1F-3A7E562B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  <w:style w:type="table" w:styleId="Saretaduntaula">
    <w:name w:val="Table Grid"/>
    <w:basedOn w:val="Taulanormala"/>
    <w:uiPriority w:val="39"/>
    <w:rsid w:val="003C7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8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orrizuri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33068-A52E-42F3-8477-8146FA101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orrizuria</Template>
  <TotalTime>1</TotalTime>
  <Pages>4</Pages>
  <Words>401</Words>
  <Characters>2288</Characters>
  <Application>Microsoft Office Word</Application>
  <DocSecurity>0</DocSecurity>
  <Lines>19</Lines>
  <Paragraphs>5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Zuzendari anderea/jauna:</vt:lpstr>
      <vt:lpstr>Zuzendari anderea/jauna:</vt:lpstr>
    </vt:vector>
  </TitlesOfParts>
  <Company>Arrasateko Udala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Zuzendari anderea/jauna:</dc:title>
  <dc:creator>Josefa .</dc:creator>
  <cp:lastModifiedBy>KONTRATAZIOA</cp:lastModifiedBy>
  <cp:revision>2</cp:revision>
  <cp:lastPrinted>2023-04-28T11:34:00Z</cp:lastPrinted>
  <dcterms:created xsi:type="dcterms:W3CDTF">2023-06-08T10:39:00Z</dcterms:created>
  <dcterms:modified xsi:type="dcterms:W3CDTF">2023-06-08T10:39:00Z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ARRASATE\maltuna</vt:lpwstr>
  </property>
  <property fmtid="{D5CDD505-2E9C-101B-9397-08002B2CF9AE}" pid="3" name="cgsCodigoCatalogo">
    <vt:lpwstr> </vt:lpwstr>
  </property>
  <property fmtid="{D5CDD505-2E9C-101B-9397-08002B2CF9AE}" pid="4" name="cgsCodigoExpediente">
    <vt:lpwstr>2022ZDIR0011</vt:lpwstr>
  </property>
  <property fmtid="{D5CDD505-2E9C-101B-9397-08002B2CF9AE}" pid="5" name="cgsGenerador">
    <vt:lpwstr>MUNIGEX</vt:lpwstr>
  </property>
  <property fmtid="{D5CDD505-2E9C-101B-9397-08002B2CF9AE}" pid="6" name="cgsIDGlobalDoc">
    <vt:lpwstr>965489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55</vt:lpwstr>
  </property>
  <property fmtid="{D5CDD505-2E9C-101B-9397-08002B2CF9AE}" pid="10" name="cgsNombreEntidad">
    <vt:lpwstr>Arrasateko Udala</vt:lpwstr>
  </property>
  <property fmtid="{D5CDD505-2E9C-101B-9397-08002B2CF9AE}" pid="11" name="cgsNumeroTramite">
    <vt:lpwstr>1269211</vt:lpwstr>
  </property>
  <property fmtid="{D5CDD505-2E9C-101B-9397-08002B2CF9AE}" pid="12" name="cgsPlantilla">
    <vt:lpwstr>Komodin kajetina</vt:lpwstr>
  </property>
  <property fmtid="{D5CDD505-2E9C-101B-9397-08002B2CF9AE}" pid="13" name="cgsPoblacion">
    <vt:lpwstr>ARRASATE/MONDRAGON</vt:lpwstr>
  </property>
  <property fmtid="{D5CDD505-2E9C-101B-9397-08002B2CF9AE}" pid="14" name="cgsVersionGenerador">
    <vt:lpwstr>7.32</vt:lpwstr>
  </property>
</Properties>
</file>