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850732" w:rsidRPr="00850732">
        <w:rPr>
          <w:b/>
          <w:color w:val="FF0000"/>
        </w:rPr>
        <w:t>xx</w:t>
      </w:r>
      <w:r w:rsidR="00290FC0" w:rsidRPr="00850732">
        <w:rPr>
          <w:b/>
          <w:color w:val="FF0000"/>
        </w:rPr>
        <w:t xml:space="preserve"> de </w:t>
      </w:r>
      <w:r w:rsidR="004C158A">
        <w:rPr>
          <w:b/>
          <w:color w:val="FF0000"/>
        </w:rPr>
        <w:t>mayo</w:t>
      </w:r>
      <w:r w:rsidR="00290FC0" w:rsidRPr="00850732">
        <w:rPr>
          <w:b/>
          <w:color w:val="FF0000"/>
        </w:rPr>
        <w:t xml:space="preserve"> de 2023</w:t>
      </w:r>
      <w:r w:rsidR="00290FC0" w:rsidRPr="00700175">
        <w:rPr>
          <w:b/>
        </w:rPr>
        <w:t xml:space="preserve">, del Consejero de Vertebración del Territorio, Movilidad y Vivienda, por la que se concede de forma directa una subvención </w:t>
      </w:r>
      <w:r w:rsidR="00014F92">
        <w:rPr>
          <w:b/>
        </w:rPr>
        <w:t xml:space="preserve">al Ayuntamiento de </w:t>
      </w:r>
      <w:r w:rsidR="004A459B">
        <w:rPr>
          <w:b/>
        </w:rPr>
        <w:t>Aguaviva</w:t>
      </w:r>
      <w:r w:rsidR="00014F92">
        <w:rPr>
          <w:b/>
        </w:rPr>
        <w:t xml:space="preserve"> (</w:t>
      </w:r>
      <w:r w:rsidR="001C0B3E">
        <w:rPr>
          <w:b/>
        </w:rPr>
        <w:t>Teruel</w:t>
      </w:r>
      <w:r w:rsidR="00014F92">
        <w:rPr>
          <w:b/>
        </w:rPr>
        <w:t>)</w:t>
      </w:r>
      <w:r w:rsidR="005702BE" w:rsidRPr="005702BE">
        <w:rPr>
          <w:b/>
        </w:rPr>
        <w:t>,</w:t>
      </w:r>
      <w:r w:rsidR="00290FC0" w:rsidRPr="005702BE">
        <w:rPr>
          <w:b/>
        </w:rPr>
        <w:t xml:space="preserve"> </w:t>
      </w:r>
      <w:r w:rsidR="00290FC0" w:rsidRPr="00700175">
        <w:rPr>
          <w:b/>
        </w:rPr>
        <w:t xml:space="preserve">para la </w:t>
      </w:r>
      <w:r w:rsidR="00850732">
        <w:rPr>
          <w:b/>
        </w:rPr>
        <w:t>rehabilitación de almacén municipal para su adecuación como 2</w:t>
      </w:r>
      <w:r w:rsidR="00ED7E38">
        <w:rPr>
          <w:b/>
        </w:rPr>
        <w:t xml:space="preserve"> </w:t>
      </w:r>
      <w:r w:rsidR="00290FC0" w:rsidRPr="00700175">
        <w:rPr>
          <w:b/>
        </w:rPr>
        <w:t xml:space="preserve">viviendas de alquiler </w:t>
      </w:r>
      <w:r w:rsidR="001C0B3E">
        <w:rPr>
          <w:b/>
        </w:rPr>
        <w:t>social</w:t>
      </w:r>
      <w:r w:rsidR="00290FC0" w:rsidRPr="00700175">
        <w:rPr>
          <w:b/>
        </w:rPr>
        <w:t xml:space="preserve"> en </w:t>
      </w:r>
      <w:r w:rsidR="00ED7E38">
        <w:rPr>
          <w:b/>
        </w:rPr>
        <w:t xml:space="preserve">un edificio </w:t>
      </w:r>
      <w:r w:rsidR="00290FC0" w:rsidRPr="00700175">
        <w:rPr>
          <w:b/>
        </w:rPr>
        <w:t>energéticamente eficiente,</w:t>
      </w:r>
      <w:r w:rsidR="009C072B">
        <w:rPr>
          <w:b/>
        </w:rPr>
        <w:t xml:space="preserve"> </w:t>
      </w:r>
      <w:r w:rsidR="00290FC0" w:rsidRPr="00700175">
        <w:rPr>
          <w:b/>
        </w:rPr>
        <w:t>incluidas en el programa 6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290FC0">
      <w:pPr>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Pr="000F7E45">
        <w:t>Programa de ayuda a la construcción de viviendas en alquiler social en edificios energéticamente eficientes</w:t>
      </w:r>
      <w:r>
        <w:t xml:space="preserve">, que corresponde a </w:t>
      </w:r>
      <w:r w:rsidRPr="000F7E45">
        <w:t>la inversión C02.I02</w:t>
      </w:r>
      <w:r>
        <w:t xml:space="preserve"> del </w:t>
      </w:r>
      <w:r w:rsidRPr="000F7E45">
        <w:t>Plan de Recuperación, Transformación y Resiliencia de España, en adelante PRTR</w:t>
      </w:r>
      <w:r>
        <w:t>.</w:t>
      </w:r>
    </w:p>
    <w:p w:rsidR="000F7E45" w:rsidRDefault="000F7E45" w:rsidP="00290FC0">
      <w:pPr>
        <w:jc w:val="both"/>
      </w:pPr>
      <w:r w:rsidRPr="000F7E45">
        <w:t>El objeto de este programa es el fomento e incremento del parque público de viviendas energéticamente eficientes destinadas al alquiler social o a precio asequible, mediante la promoción de viviendas de nueva construcción o rehabilitación de edificios no destinados actualmente a vivienda, sobre terrenos de titularidad pública, tanto de administraciones públicas, organismos públicos y demás entidades de derecho público, como de empresas públicas, público-privadas y sociedades mercantiles participadas mayoritariamente por las administraciones públicas, para ser destinadas al alquiler o cesión en uso de acuerdo con las condiciones previstas en el Real Decreto, y precisa la ejecución directa o licitación por una administración o ente público de fórmulas de colaboración público-privada.</w:t>
      </w:r>
    </w:p>
    <w:p w:rsidR="000F7E45" w:rsidRDefault="000F7E45" w:rsidP="000F7E45">
      <w:pPr>
        <w:jc w:val="both"/>
      </w:pPr>
      <w:r>
        <w:t>En consonancia con el objetivo CID 31 y operacional 31.2 establecidos en el PRTR, el MITMA ha asignado el siguiente objetivo a cumplir a fecha 30 de junio de 2026.</w:t>
      </w:r>
    </w:p>
    <w:p w:rsidR="000F7E45" w:rsidRDefault="000F7E45" w:rsidP="000F7E45">
      <w:pPr>
        <w:jc w:val="center"/>
      </w:pPr>
      <w:r>
        <w:rPr>
          <w:noProof/>
          <w:lang w:eastAsia="es-ES"/>
        </w:rPr>
        <w:drawing>
          <wp:inline distT="0" distB="0" distL="0" distR="0" wp14:anchorId="43B17DA2">
            <wp:extent cx="4194175" cy="7804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4175" cy="780415"/>
                    </a:xfrm>
                    <a:prstGeom prst="rect">
                      <a:avLst/>
                    </a:prstGeom>
                    <a:noFill/>
                  </pic:spPr>
                </pic:pic>
              </a:graphicData>
            </a:graphic>
          </wp:inline>
        </w:drawing>
      </w:r>
    </w:p>
    <w:p w:rsidR="000F7E45" w:rsidRDefault="000F7E45" w:rsidP="00290FC0">
      <w:pPr>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t>este programa</w:t>
      </w:r>
      <w:r w:rsidRPr="000F7E45">
        <w:t xml:space="preserve"> del Plan de Recuperación, Transformación y Resiliencia en nuestra Comunidad Autónoma, se ha considerado conveniente conocer mediante una consulta previa cuántos municipios interesados puede haber en estas líneas de actuación, lo que nos ha permitido disponer de esta valiosa información, implicando ya en estos objetivos a dichos municipios.</w:t>
      </w:r>
    </w:p>
    <w:p w:rsidR="000F7E45" w:rsidRDefault="000F7E45" w:rsidP="00290FC0">
      <w:pPr>
        <w:jc w:val="both"/>
      </w:pPr>
      <w:r>
        <w:t xml:space="preserve">Así, </w:t>
      </w:r>
      <w:r w:rsidRPr="000F7E45">
        <w:t xml:space="preserve">en el boletín Oficial de Aragón de 30 de noviembre de 2021, se publicó la Orden de 22 de noviembre de 2021, del Consejero de Vertebración del Territorio, Movilidad y Vivienda, por la que se acuerda la apertura de un período de consulta previa, dirigida a los ayuntamientos de la </w:t>
      </w:r>
      <w:r w:rsidRPr="000F7E45">
        <w:lastRenderedPageBreak/>
        <w:t>Comunidad Autónoma, previa a la ejecución de programas del Plan de Recuperación, Transformación y Resiliencia.</w:t>
      </w:r>
      <w:r>
        <w:t xml:space="preserve"> </w:t>
      </w:r>
    </w:p>
    <w:p w:rsidR="000F7E45" w:rsidRDefault="000F7E45" w:rsidP="00290FC0">
      <w:pPr>
        <w:jc w:val="both"/>
      </w:pPr>
      <w:r>
        <w:t>Como resultado de las propuestas recibidas en la consulta previa, se ha trabajado con todos los ayuntamientos interesados, y en coordinación con el MITMA, para concretar las actuaciones que puedan cumplir los requisitos y objetivos del programa.</w:t>
      </w:r>
    </w:p>
    <w:p w:rsidR="000F7E45" w:rsidRDefault="000F7E45" w:rsidP="00290FC0">
      <w:pPr>
        <w:jc w:val="both"/>
      </w:pPr>
      <w:r w:rsidRPr="000F7E45">
        <w:t xml:space="preserve">El artículo </w:t>
      </w:r>
      <w:r>
        <w:t>62.3</w:t>
      </w:r>
      <w:r w:rsidRPr="000F7E45">
        <w:t xml:space="preserve"> del RD 853 establece que las subvenciones correspondientes al programa </w:t>
      </w:r>
      <w:r w:rsidR="004C158A" w:rsidRPr="000F7E45">
        <w:t>de ayuda</w:t>
      </w:r>
      <w:r w:rsidRPr="000F7E45">
        <w:t xml:space="preserve"> a la construcción de viviendas en alquiler social en edificios energéticamente eficientes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0F7E45">
      <w:pPr>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0F7E45" w:rsidP="000F7E45">
      <w:pPr>
        <w:jc w:val="both"/>
      </w:pPr>
      <w:r>
        <w:t xml:space="preserve">El artículo 28 de la Ley 5/2015, de 25 de marzo, de Subvenciones de Aragón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0F7E45">
      <w:pPr>
        <w:jc w:val="both"/>
      </w:pPr>
      <w:r>
        <w:t xml:space="preserve">Con base en la competencia exclusiva en materia de vivienda que posee la Comunidad Autónoma de Aragón en virtud del artículo 71. 10.ª del Estatuto de Autonomía de Aragón, el Departamento de Vertebración del Territorio, Movilidad y Vivienda tiene atribuido el ejercicio de las competencias en materia de vivienda. Más concretamente, según dispone el Decreto 34/2020, de 25 de marzo, del Gobierno de Aragón, por el que se aprueba la estructura orgánica del Departamento de Vertebración del Territorio, Movilidad y Vivienda, corresponde a la Dirección General de Vivienda y Rehabilitación la planificación y ejecución de las políticas públicas de vivienda, arquitectura y rehabilitación.     </w:t>
      </w:r>
    </w:p>
    <w:p w:rsidR="000F7E45" w:rsidRDefault="000F7E45" w:rsidP="00290FC0">
      <w:pPr>
        <w:jc w:val="both"/>
      </w:pPr>
      <w:r w:rsidRPr="000F7E45">
        <w:t>La gestión de</w:t>
      </w:r>
      <w:r>
        <w:t>l</w:t>
      </w:r>
      <w:r w:rsidRPr="000F7E45">
        <w:t xml:space="preserve"> </w:t>
      </w:r>
      <w:r>
        <w:t>programa</w:t>
      </w:r>
      <w:r w:rsidRPr="000F7E45">
        <w:t xml:space="preserve"> requiere la participación, impulso y ejecución por parte de los ayuntamientos que sean titulares de suelos públicos donde prevean promover y cofinanciar la construcción de las viviendas de alquiler; ello reviste una gran complejidad por lo ambicioso de los objetivos energéticos a conseguir y el estricto cumplimiento de requisitos necesario, además de la disposición de los recursos humanos y económicos suficientes.</w:t>
      </w:r>
    </w:p>
    <w:p w:rsidR="000F7E45" w:rsidRDefault="000F7E45" w:rsidP="00290FC0">
      <w:pPr>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290FC0">
      <w:pPr>
        <w:jc w:val="both"/>
      </w:pPr>
      <w:r>
        <w:lastRenderedPageBreak/>
        <w:t>Por otra parte, el propio RD 853 y los importantes objetivos e hitos a cumplir avalan el innegable interés público y social de contar con una mayor dotación de viviendas públicas de alquiler social y asequible repartidas en el territorio de nuestra Comunidad Autónoma. Todo ello justifica la procedencia de la concesión directa de las subvenciones correspondientes a este programa.</w:t>
      </w:r>
    </w:p>
    <w:p w:rsidR="00C40B0F" w:rsidRDefault="00C40B0F" w:rsidP="00290FC0">
      <w:pPr>
        <w:jc w:val="both"/>
      </w:pPr>
      <w:r>
        <w:t xml:space="preserve">La propuesta presentada por </w:t>
      </w:r>
      <w:r w:rsidR="00014F92">
        <w:t xml:space="preserve">el Ayuntamiento de </w:t>
      </w:r>
      <w:r w:rsidR="004A459B">
        <w:t>Aguaviva</w:t>
      </w:r>
      <w:r>
        <w:t xml:space="preserve"> cumple con los requisitos para la obtención de una subvención directa para la construcción de viviendas de alquiler</w:t>
      </w:r>
      <w:r w:rsidR="00CC098A">
        <w:t xml:space="preserve"> </w:t>
      </w:r>
      <w:r w:rsidR="00ED7E38">
        <w:t xml:space="preserve">asequible </w:t>
      </w:r>
      <w:r w:rsidR="00CC098A">
        <w:t xml:space="preserve">en </w:t>
      </w:r>
      <w:r w:rsidR="00ED7E38">
        <w:t>el municipio</w:t>
      </w:r>
      <w:r w:rsidR="00CC098A">
        <w:t>, y ha presentado toda la documentación necesaria y exigible.</w:t>
      </w:r>
    </w:p>
    <w:p w:rsidR="00CC098A" w:rsidRDefault="00CC098A" w:rsidP="00290FC0">
      <w:pPr>
        <w:jc w:val="both"/>
      </w:pPr>
      <w:r w:rsidRPr="000F400D">
        <w:t xml:space="preserve">Con fecha </w:t>
      </w:r>
      <w:r w:rsidR="00850732" w:rsidRPr="00850732">
        <w:rPr>
          <w:color w:val="FF0000"/>
        </w:rPr>
        <w:t>xx</w:t>
      </w:r>
      <w:r w:rsidRPr="00850732">
        <w:rPr>
          <w:color w:val="FF0000"/>
        </w:rPr>
        <w:t xml:space="preserve"> de </w:t>
      </w:r>
      <w:r w:rsidR="004C158A">
        <w:rPr>
          <w:color w:val="FF0000"/>
        </w:rPr>
        <w:t>mayo</w:t>
      </w:r>
      <w:r w:rsidRPr="00850732">
        <w:rPr>
          <w:color w:val="FF0000"/>
        </w:rPr>
        <w:t xml:space="preserve"> de 2023 </w:t>
      </w:r>
      <w:r w:rsidRPr="000F400D">
        <w:t xml:space="preserve">se ha suscrito Acuerdo </w:t>
      </w:r>
      <w:r w:rsidRPr="00850732">
        <w:rPr>
          <w:color w:val="FF0000"/>
        </w:rPr>
        <w:t xml:space="preserve">nº </w:t>
      </w:r>
      <w:r w:rsidR="00850732" w:rsidRPr="00850732">
        <w:rPr>
          <w:color w:val="FF0000"/>
        </w:rPr>
        <w:t>X</w:t>
      </w:r>
      <w:r w:rsidR="00850732">
        <w:t xml:space="preserve"> </w:t>
      </w:r>
      <w:r w:rsidRPr="000F400D">
        <w:t>de la Comisión Bila</w:t>
      </w:r>
      <w:r w:rsidR="00ED7E38" w:rsidRPr="000F400D">
        <w:t xml:space="preserve">teral, relativo a </w:t>
      </w:r>
      <w:r w:rsidR="00ED7E38">
        <w:t xml:space="preserve">la promoción </w:t>
      </w:r>
      <w:r w:rsidRPr="00CC098A">
        <w:t xml:space="preserve">de </w:t>
      </w:r>
      <w:r w:rsidR="00850732">
        <w:t>2</w:t>
      </w:r>
      <w:r w:rsidRPr="00CC098A">
        <w:t xml:space="preserve"> viviendas energéticamente eficientes, destinadas a alquiler </w:t>
      </w:r>
      <w:r w:rsidR="00850732">
        <w:t>asequible</w:t>
      </w:r>
      <w:r w:rsidR="009C072B">
        <w:t>,</w:t>
      </w:r>
      <w:r w:rsidRPr="00CC098A">
        <w:t xml:space="preserve"> </w:t>
      </w:r>
      <w:r w:rsidR="00850732">
        <w:t>en un local destinado a almacén</w:t>
      </w:r>
      <w:r w:rsidR="001C0B3E">
        <w:t>,</w:t>
      </w:r>
      <w:r w:rsidRPr="00CC098A">
        <w:t xml:space="preserve"> propiedad </w:t>
      </w:r>
      <w:r w:rsidR="00014F92">
        <w:t xml:space="preserve">del Ayuntamiento de </w:t>
      </w:r>
      <w:r w:rsidR="004A459B">
        <w:t>Aguaviva</w:t>
      </w:r>
      <w:r w:rsidRPr="00CC098A">
        <w:t>, en relación con la ejecución de los programas de ayuda en materia de rehabilitación residencial y vivienda social del Plan de Recuperación, Transformación y Resiliencia - financiado por la unión europea — NEXTGENERATIONEU - en la Comunidad Autónoma de Aragón.</w:t>
      </w:r>
    </w:p>
    <w:p w:rsidR="000F7E45" w:rsidRDefault="000F7E45" w:rsidP="00290FC0">
      <w:pPr>
        <w:jc w:val="both"/>
      </w:pPr>
    </w:p>
    <w:p w:rsidR="00290FC0" w:rsidRDefault="00290FC0" w:rsidP="00290FC0">
      <w:pPr>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290FC0">
      <w:pPr>
        <w:jc w:val="both"/>
      </w:pPr>
      <w:r>
        <w:t>El objeto de la subvención que se concede</w:t>
      </w:r>
      <w:r w:rsidR="00290FC0">
        <w:t xml:space="preserve"> </w:t>
      </w:r>
      <w:r w:rsidR="00014F92">
        <w:t xml:space="preserve">al Ayuntamiento de </w:t>
      </w:r>
      <w:r w:rsidR="004A459B">
        <w:t>Aguaviva</w:t>
      </w:r>
      <w:r w:rsidR="00212ECD">
        <w:t xml:space="preserve"> </w:t>
      </w:r>
      <w:r>
        <w:t>es</w:t>
      </w:r>
      <w:r w:rsidR="00290FC0">
        <w:t xml:space="preserve"> la </w:t>
      </w:r>
      <w:r w:rsidR="00850732">
        <w:t>rehabilitación de un local de uso almacén, propiedad del Ayuntamiento de aguaviva, para 2</w:t>
      </w:r>
      <w:r w:rsidR="009C072B" w:rsidRPr="009C072B">
        <w:t xml:space="preserve"> viviendas energéticamente eficientes, destinadas a alquiler </w:t>
      </w:r>
      <w:r w:rsidR="00850732">
        <w:t>asequible</w:t>
      </w:r>
      <w:r w:rsidR="009C072B" w:rsidRPr="009C072B">
        <w:t xml:space="preserve">, </w:t>
      </w:r>
      <w:r w:rsidR="001C0B3E">
        <w:t>en</w:t>
      </w:r>
      <w:r w:rsidR="00C20BF5">
        <w:t xml:space="preserve"> </w:t>
      </w:r>
      <w:r w:rsidR="009C072B" w:rsidRPr="009C072B">
        <w:t xml:space="preserve">la C/ </w:t>
      </w:r>
      <w:r w:rsidR="00850732">
        <w:t>Pasaje Buenos Aires nº 1, planta 1ª</w:t>
      </w:r>
      <w:r w:rsidR="00212ECD">
        <w:t>,</w:t>
      </w:r>
      <w:r w:rsidR="00AC6C1D">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xml:space="preserve">, por un importe total de </w:t>
      </w:r>
      <w:r w:rsidR="00850732">
        <w:rPr>
          <w:b/>
        </w:rPr>
        <w:t>100.000</w:t>
      </w:r>
      <w:r w:rsidR="009C072B" w:rsidRPr="009C072B">
        <w:rPr>
          <w:b/>
        </w:rPr>
        <w:t xml:space="preserve">,00 </w:t>
      </w:r>
      <w:r w:rsidR="00212ECD" w:rsidRPr="009C072B">
        <w:rPr>
          <w:b/>
        </w:rPr>
        <w:t>€</w:t>
      </w:r>
      <w:r w:rsidRPr="005702BE">
        <w:rPr>
          <w:b/>
        </w:rPr>
        <w:t>,</w:t>
      </w:r>
      <w:r>
        <w:t xml:space="preserve"> con cargo al Programa 6 del </w:t>
      </w:r>
      <w:r w:rsidRPr="00187BD6">
        <w:t>Real Decreto 853/2021, de 5 de octubre</w:t>
      </w:r>
      <w:r w:rsidR="00212ECD">
        <w:t>.</w:t>
      </w:r>
    </w:p>
    <w:p w:rsidR="00187BD6" w:rsidRDefault="00187BD6" w:rsidP="00290FC0">
      <w:pPr>
        <w:jc w:val="both"/>
      </w:pPr>
      <w:r w:rsidRPr="000F400D">
        <w:t xml:space="preserve">La subvención que se concede está incluida en el Acuerdo nº </w:t>
      </w:r>
      <w:r w:rsidR="00850732" w:rsidRPr="00850732">
        <w:rPr>
          <w:color w:val="FF0000"/>
        </w:rPr>
        <w:t>X</w:t>
      </w:r>
      <w:r w:rsidR="000F400D" w:rsidRPr="000F400D">
        <w:t xml:space="preserve"> </w:t>
      </w:r>
      <w:r w:rsidRPr="000F400D">
        <w:t xml:space="preserve">(programa 6) de la Comisión Bilateral, celebrada </w:t>
      </w:r>
      <w:r w:rsidRPr="00850732">
        <w:rPr>
          <w:color w:val="FF0000"/>
        </w:rPr>
        <w:t xml:space="preserve">el </w:t>
      </w:r>
      <w:r w:rsidR="00850732" w:rsidRPr="00850732">
        <w:rPr>
          <w:color w:val="FF0000"/>
        </w:rPr>
        <w:t xml:space="preserve">XX de </w:t>
      </w:r>
      <w:r w:rsidR="004C158A">
        <w:rPr>
          <w:color w:val="FF0000"/>
        </w:rPr>
        <w:t>mayo</w:t>
      </w:r>
      <w:r w:rsidRPr="00850732">
        <w:rPr>
          <w:color w:val="FF0000"/>
        </w:rPr>
        <w:t xml:space="preserve"> de 2023</w:t>
      </w:r>
      <w:r w:rsidRPr="000F400D">
        <w:t xml:space="preserve">, </w:t>
      </w:r>
      <w:r w:rsidR="00AA04BB" w:rsidRPr="00AA04BB">
        <w:t xml:space="preserve">relativo a la rehabilitación de almacén municipal para su adecuación como 2 viviendas energéticamente eficientes con destino a alquiler social en el municipio de </w:t>
      </w:r>
      <w:r w:rsidR="00AA04BB">
        <w:t>A</w:t>
      </w:r>
      <w:r w:rsidR="00AA04BB" w:rsidRPr="00AA04BB">
        <w:t>guaviva</w:t>
      </w:r>
      <w:r w:rsidR="00AA04BB">
        <w:t>,</w:t>
      </w:r>
      <w:r w:rsidR="00AA04BB" w:rsidRPr="00187BD6">
        <w:t xml:space="preserve"> </w:t>
      </w:r>
      <w:r w:rsidRPr="00187BD6">
        <w:t xml:space="preserve">en relación con la ejecución de los programas de ayuda en materia de rehabilitación residencial y vivienda social del </w:t>
      </w:r>
      <w:r>
        <w:t>Plan de Recuperación, Transformación y R</w:t>
      </w:r>
      <w:r w:rsidRPr="00187BD6">
        <w:t>esiliencia - financiado por la unión europea — NEXTGENERATIONEU</w:t>
      </w:r>
      <w:r>
        <w:t xml:space="preserve"> - en la Comunidad Autónoma de A</w:t>
      </w:r>
      <w:r w:rsidRPr="00187BD6">
        <w:t>ragón</w:t>
      </w:r>
      <w:r>
        <w:t>.</w:t>
      </w:r>
    </w:p>
    <w:p w:rsidR="00F86362" w:rsidRPr="00AA04BB" w:rsidRDefault="00F86362" w:rsidP="00290FC0">
      <w:pPr>
        <w:jc w:val="both"/>
        <w:rPr>
          <w:b/>
          <w:color w:val="FF0000"/>
        </w:rPr>
      </w:pPr>
      <w:r>
        <w:t xml:space="preserve">El objeto de esta subvención contribuye al cumplimiento del objetivo CID 31 y operacional 31.2 establecidos en el PRTR, respecto al </w:t>
      </w:r>
      <w:r w:rsidR="00C202C6">
        <w:t>número</w:t>
      </w:r>
      <w:r>
        <w:t xml:space="preserve"> de viviendas construidas en el programa 6, </w:t>
      </w:r>
      <w:r w:rsidR="00C202C6">
        <w:t xml:space="preserve">que le asigna en Ministerio de Transportes, Movilidad y Agenda Urbana a la Comunidad Autónoma de Aragón, en la </w:t>
      </w:r>
      <w:r w:rsidR="00E50D2A">
        <w:t>Orden</w:t>
      </w:r>
      <w:r w:rsidR="00C202C6">
        <w:t xml:space="preserve"> de Transferencia de 16/02/2022 que se adjunta como Anexo III, para cumplir a fecha 30 de junio de 2026</w:t>
      </w:r>
      <w:r w:rsidR="000671F4">
        <w:t xml:space="preserve">, en un porcentaje del </w:t>
      </w:r>
      <w:r w:rsidR="00AA04BB" w:rsidRPr="00AA04BB">
        <w:rPr>
          <w:b/>
          <w:color w:val="FF0000"/>
        </w:rPr>
        <w:t>0,35 %</w:t>
      </w:r>
      <w:r w:rsidR="00C202C6" w:rsidRPr="00AA04BB">
        <w:rPr>
          <w:b/>
          <w:color w:val="FF0000"/>
        </w:rPr>
        <w:t>:</w:t>
      </w:r>
    </w:p>
    <w:p w:rsidR="00C202C6" w:rsidRDefault="00C202C6" w:rsidP="00C202C6">
      <w:pPr>
        <w:jc w:val="center"/>
      </w:pPr>
      <w:r>
        <w:rPr>
          <w:noProof/>
          <w:lang w:eastAsia="es-ES"/>
        </w:rPr>
        <w:lastRenderedPageBreak/>
        <w:drawing>
          <wp:inline distT="0" distB="0" distL="0" distR="0" wp14:anchorId="4E797F8F" wp14:editId="3AA4D1F9">
            <wp:extent cx="4200525" cy="8096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00525" cy="809625"/>
                    </a:xfrm>
                    <a:prstGeom prst="rect">
                      <a:avLst/>
                    </a:prstGeom>
                  </pic:spPr>
                </pic:pic>
              </a:graphicData>
            </a:graphic>
          </wp:inline>
        </w:drawing>
      </w:r>
    </w:p>
    <w:p w:rsidR="000671F4" w:rsidRDefault="00AA04BB" w:rsidP="00C202C6">
      <w:pPr>
        <w:jc w:val="center"/>
      </w:pPr>
      <w:r w:rsidRPr="00AA04BB">
        <w:rPr>
          <w:noProof/>
          <w:lang w:eastAsia="es-ES"/>
        </w:rPr>
        <w:drawing>
          <wp:inline distT="0" distB="0" distL="0" distR="0">
            <wp:extent cx="5400040" cy="179190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1791905"/>
                    </a:xfrm>
                    <a:prstGeom prst="rect">
                      <a:avLst/>
                    </a:prstGeom>
                    <a:noFill/>
                    <a:ln>
                      <a:noFill/>
                    </a:ln>
                  </pic:spPr>
                </pic:pic>
              </a:graphicData>
            </a:graphic>
          </wp:inline>
        </w:drawing>
      </w:r>
    </w:p>
    <w:p w:rsidR="00187BD6" w:rsidRPr="005A34CB" w:rsidRDefault="00187BD6" w:rsidP="00290FC0">
      <w:pPr>
        <w:jc w:val="both"/>
        <w:rPr>
          <w:b/>
        </w:rPr>
      </w:pPr>
      <w:bookmarkStart w:id="0" w:name="_GoBack"/>
      <w:bookmarkEnd w:id="0"/>
      <w:r w:rsidRPr="005A34CB">
        <w:rPr>
          <w:b/>
        </w:rPr>
        <w:t>SEGUNDO. OBLIGACIONES DEL BENEFICIARIO</w:t>
      </w:r>
    </w:p>
    <w:p w:rsidR="00AC6C1D" w:rsidRDefault="00A92C1A" w:rsidP="00290FC0">
      <w:pPr>
        <w:jc w:val="both"/>
      </w:pPr>
      <w:r>
        <w:t xml:space="preserve">De acuerdo con lo que establece el artículo 6 del RD 853, el destinatario último de esta subvención es </w:t>
      </w:r>
      <w:r w:rsidR="00014F92">
        <w:t xml:space="preserve">el Ayuntamiento de </w:t>
      </w:r>
      <w:r w:rsidR="004A459B">
        <w:t>Aguaviva</w:t>
      </w:r>
      <w:r>
        <w:t xml:space="preserve">, que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C20BF5">
        <w:t>a</w:t>
      </w:r>
      <w:r w:rsidRPr="00A92C1A">
        <w:t xml:space="preserve"> en las prohibiciones para obtener la condición de beneficiario de subvenciones previstas en el artículo 13.2 de la Ley 38/2003 de 17 de noviembre, General de Subvenciones</w:t>
      </w:r>
      <w:r>
        <w:t>.</w:t>
      </w: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4A459B">
        <w:t>Aguaviva</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7C2150">
        <w:t>Departamento de Vertebración del Territorio, Movilidad y Vivienda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 xml:space="preserve">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w:t>
      </w:r>
      <w:r>
        <w:lastRenderedPageBreak/>
        <w:t>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Ayuntamiento de </w:t>
      </w:r>
      <w:r w:rsidR="004A459B">
        <w:t>Aguaviva</w:t>
      </w:r>
      <w:r w:rsidR="009D6B2C" w:rsidRPr="009D6B2C">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al Departamento de Vertebración del Territorio, Movilidad y Vivienda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t>al programa 6 regulada</w:t>
      </w:r>
      <w:r w:rsidR="007C2150" w:rsidRPr="007C2150">
        <w:t xml:space="preserve">s en </w:t>
      </w:r>
      <w:r>
        <w:t>el RD 853, así como las que se establezcan a este respecto en el acuerdo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t xml:space="preserve">Departamento de Vertebración del Territorio, Movilidad y Vivienda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2F45C0">
      <w:pPr>
        <w:pStyle w:val="Prrafodelista"/>
        <w:ind w:left="1416"/>
        <w:jc w:val="both"/>
      </w:pPr>
      <w:r>
        <w:t>Campo de intervención: 025 ter - Construcción de nuevos edificios energéticamente eficientes</w:t>
      </w:r>
    </w:p>
    <w:p w:rsidR="002F45C0" w:rsidRDefault="002F45C0" w:rsidP="002F45C0">
      <w:pPr>
        <w:pStyle w:val="Prrafodelista"/>
        <w:ind w:left="1416"/>
        <w:jc w:val="both"/>
      </w:pPr>
      <w:r>
        <w:t>Coeficiente para el cálculo de la ayuda a los objetivos climáticos: 40 %</w:t>
      </w:r>
    </w:p>
    <w:p w:rsidR="002F45C0" w:rsidRDefault="002F45C0" w:rsidP="002F45C0">
      <w:pPr>
        <w:pStyle w:val="Prrafodelista"/>
        <w:ind w:left="1416"/>
        <w:jc w:val="both"/>
      </w:pPr>
      <w:r>
        <w:lastRenderedPageBreak/>
        <w:t>Coeficiente para el cálculo de la ayuda a los objetivos medioambientales: 40 %</w:t>
      </w:r>
    </w:p>
    <w:p w:rsidR="002F45C0" w:rsidRDefault="002F45C0" w:rsidP="002F45C0">
      <w:pPr>
        <w:pStyle w:val="Prrafodelista"/>
        <w:numPr>
          <w:ilvl w:val="0"/>
          <w:numId w:val="1"/>
        </w:numPr>
        <w:jc w:val="both"/>
      </w:pPr>
      <w:r>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0F400D" w:rsidRPr="000F400D" w:rsidRDefault="000F400D" w:rsidP="000F400D">
      <w:pPr>
        <w:pStyle w:val="Prrafodelista"/>
        <w:numPr>
          <w:ilvl w:val="0"/>
          <w:numId w:val="1"/>
        </w:numPr>
      </w:pPr>
      <w:r w:rsidRPr="000F400D">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0F400D" w:rsidRDefault="000F400D" w:rsidP="000F400D">
      <w:pPr>
        <w:pStyle w:val="Prrafodelista"/>
        <w:jc w:val="both"/>
      </w:pPr>
    </w:p>
    <w:p w:rsidR="00DA2B1C" w:rsidRDefault="00DA2B1C"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Requisitos específicos de los edificios</w:t>
      </w:r>
      <w:r w:rsidR="005A34CB">
        <w:t xml:space="preserve"> objeto de las actuaciones subvencionables</w:t>
      </w:r>
      <w:r w:rsidR="008004AF">
        <w:t>:</w:t>
      </w:r>
    </w:p>
    <w:p w:rsidR="002E47CC" w:rsidRDefault="002E47CC" w:rsidP="002F45C0">
      <w:pPr>
        <w:pStyle w:val="Prrafodelista"/>
        <w:ind w:left="0"/>
        <w:jc w:val="both"/>
      </w:pPr>
    </w:p>
    <w:p w:rsidR="005A34CB" w:rsidRDefault="005A34CB" w:rsidP="008004AF">
      <w:pPr>
        <w:pStyle w:val="Prrafodelista"/>
        <w:numPr>
          <w:ilvl w:val="0"/>
          <w:numId w:val="3"/>
        </w:numPr>
        <w:jc w:val="both"/>
      </w:pPr>
      <w:r>
        <w:t xml:space="preserve">Las viviendas se </w:t>
      </w:r>
      <w:r w:rsidR="009D6B2C">
        <w:t>destinarán</w:t>
      </w:r>
      <w:r>
        <w:t xml:space="preserve"> al alquiler por un plazo</w:t>
      </w:r>
      <w:r w:rsidR="00C20BF5">
        <w:t xml:space="preserve"> </w:t>
      </w:r>
      <w:r w:rsidR="008004AF">
        <w:t xml:space="preserve">de </w:t>
      </w:r>
      <w:r w:rsidR="00C20BF5">
        <w:t>50 años</w:t>
      </w:r>
      <w:r w:rsidR="008004AF">
        <w:t xml:space="preserve">. </w:t>
      </w:r>
      <w:r w:rsidR="008004AF" w:rsidRPr="008004AF">
        <w:t>El destino por un plazo de al menos 50 años al arrendamiento social o a precio asequible deberá constar, en todo caso, en nota marginal en el Registro de la Propiedad.</w:t>
      </w:r>
      <w:r w:rsidR="008004AF">
        <w:t xml:space="preserve"> </w:t>
      </w:r>
      <w:r w:rsidR="008004AF" w:rsidRPr="008004AF">
        <w:t>Este plazo se computará desde la fech</w:t>
      </w:r>
      <w:r w:rsidR="008004AF">
        <w:t xml:space="preserve">a de </w:t>
      </w:r>
      <w:r w:rsidR="00F8777E">
        <w:t>obtención de la licencia de primera ocupación, o autorización municipal equivalente.</w:t>
      </w:r>
    </w:p>
    <w:p w:rsidR="008004AF" w:rsidRDefault="008004AF" w:rsidP="008004AF">
      <w:pPr>
        <w:pStyle w:val="Prrafodelista"/>
        <w:numPr>
          <w:ilvl w:val="0"/>
          <w:numId w:val="3"/>
        </w:numPr>
        <w:jc w:val="both"/>
      </w:pPr>
      <w:r w:rsidRPr="008004AF">
        <w:t>Para poder obtener financiación con cargo a las ayudas de este programa, los edificios que se construyan</w:t>
      </w:r>
      <w:r w:rsidR="005F31B8">
        <w:t xml:space="preserve"> o rehabiliten</w:t>
      </w:r>
      <w:r w:rsidRPr="008004AF">
        <w:t xml:space="preserve"> deberán tener un consumo de energía primaria no renovable inferior a los valores límite incluidos en la tabla 60.1, en función de la zona climática en la que se ubique el edificio, según la clasificación climática del Código Técnico de la Edificación. </w:t>
      </w:r>
      <w:r>
        <w:t xml:space="preserve">En el caso de </w:t>
      </w:r>
      <w:r w:rsidR="004A459B">
        <w:t>Aguaviva</w:t>
      </w:r>
      <w:r>
        <w:t xml:space="preserve">, zona </w:t>
      </w:r>
      <w:r w:rsidR="00597BED">
        <w:t>D2</w:t>
      </w:r>
      <w:r>
        <w:t xml:space="preserve">, el valor será </w:t>
      </w:r>
      <w:r>
        <w:rPr>
          <w:rFonts w:cstheme="minorHAnsi"/>
        </w:rPr>
        <w:t>≤</w:t>
      </w:r>
      <w:r>
        <w:t xml:space="preserve"> </w:t>
      </w:r>
      <w:r w:rsidR="00044BD0">
        <w:t>3</w:t>
      </w:r>
      <w:r w:rsidR="00597BED">
        <w:t>0</w:t>
      </w:r>
      <w:r w:rsidR="00044BD0">
        <w:t>,4</w:t>
      </w:r>
      <w:r w:rsidR="00014F92">
        <w:t xml:space="preserve"> </w:t>
      </w:r>
      <w:r>
        <w:t>KWh/m</w:t>
      </w:r>
      <w:r w:rsidR="009C072B">
        <w:t>2. año</w:t>
      </w:r>
      <w:r>
        <w:t xml:space="preserve">. </w:t>
      </w:r>
      <w:r w:rsidRPr="008004AF">
        <w:t xml:space="preserve">Estos valores límite suponen una reducción del 20 % con respecto a los establecidos </w:t>
      </w:r>
      <w:r w:rsidRPr="008004AF">
        <w:lastRenderedPageBreak/>
        <w:t>en la sección HE0 del Documento Básico DB HE de Ahorro de energía del CTE, para edificios nuevos destinados a uso residencial vivienda.</w:t>
      </w:r>
    </w:p>
    <w:p w:rsidR="008004AF" w:rsidRDefault="00C20BF5" w:rsidP="008004AF">
      <w:pPr>
        <w:pStyle w:val="Prrafodelista"/>
        <w:numPr>
          <w:ilvl w:val="0"/>
          <w:numId w:val="3"/>
        </w:numPr>
        <w:jc w:val="both"/>
      </w:pPr>
      <w:r>
        <w:t>Los</w:t>
      </w:r>
      <w:r w:rsidR="008004AF" w:rsidRPr="008004AF">
        <w:t xml:space="preserve"> proyect</w:t>
      </w:r>
      <w:r>
        <w:t>os</w:t>
      </w:r>
      <w:r w:rsidR="008004AF" w:rsidRPr="008004AF">
        <w:t xml:space="preserve"> incluirá</w:t>
      </w:r>
      <w:r>
        <w:t>n</w:t>
      </w:r>
      <w:r w:rsidR="008004AF" w:rsidRPr="008004AF">
        <w:t xml:space="preserve"> un estudio de gestión de residuos de construcción y demolición que se desarrollará posteriormente en el correspondiente plan de gestión de residuos de construcción y demolición, conforme a lo establecido en el Real Decreto 105/2008, de 1 de </w:t>
      </w:r>
      <w:r w:rsidR="008004AF">
        <w:t>febrero, por el que se regula la producción y gestión de los residuos de construcción y demolición, donde se cumplirán las siguientes condiciones:</w:t>
      </w:r>
    </w:p>
    <w:p w:rsidR="008004AF" w:rsidRDefault="008004AF" w:rsidP="008004AF">
      <w:pPr>
        <w:pStyle w:val="Prrafodelista"/>
        <w:ind w:left="1416"/>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8004AF">
      <w:pPr>
        <w:pStyle w:val="Prrafodelista"/>
        <w:ind w:left="1416"/>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8004AF">
      <w:pPr>
        <w:pStyle w:val="Prrafodelista"/>
        <w:numPr>
          <w:ilvl w:val="0"/>
          <w:numId w:val="3"/>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8004AF" w:rsidRDefault="008004AF" w:rsidP="008004AF">
      <w:pPr>
        <w:pStyle w:val="Prrafodelista"/>
        <w:numPr>
          <w:ilvl w:val="0"/>
          <w:numId w:val="3"/>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8004AF" w:rsidRDefault="008004AF" w:rsidP="008004AF">
      <w:pPr>
        <w:pStyle w:val="Prrafodelista"/>
        <w:numPr>
          <w:ilvl w:val="0"/>
          <w:numId w:val="3"/>
        </w:numPr>
        <w:jc w:val="both"/>
      </w:pPr>
      <w:r>
        <w:t>El destinatario último/beneficiario fomentará</w:t>
      </w:r>
      <w:r w:rsidR="00F8777E">
        <w:t xml:space="preserve"> </w:t>
      </w:r>
      <w:r w:rsidRPr="008004AF">
        <w:t xml:space="preserve">la calidad arquitectónica de los proyectos y que estos minimicen el impacto ambiental, utilizando materiales y soluciones constructivas de bajo impacto. En el caso de que </w:t>
      </w:r>
      <w:r w:rsidR="0077283B">
        <w:t>los</w:t>
      </w:r>
      <w:r w:rsidRPr="008004AF">
        <w:t xml:space="preserve"> proyecto</w:t>
      </w:r>
      <w:r w:rsidR="0077283B">
        <w:t>s</w:t>
      </w:r>
      <w:r w:rsidRPr="008004AF">
        <w:t xml:space="preserve"> de arquitectura sea</w:t>
      </w:r>
      <w:r w:rsidR="0077283B">
        <w:t>n</w:t>
      </w:r>
      <w:r w:rsidRPr="008004AF">
        <w:t xml:space="preserve"> licitado</w:t>
      </w:r>
      <w:r w:rsidR="0077283B">
        <w:t>s</w:t>
      </w:r>
      <w:r w:rsidRPr="008004AF">
        <w:t xml:space="preserve"> de forma independiente a las obras por administraciones o entidades públicas, la adjudicación se podrá realizar conforme al procedimiento establecido en los artículos 183 a 187 de la Ley de contratos del Sector Público, de conformidad con lo previsto en </w:t>
      </w:r>
      <w:r w:rsidRPr="008004AF">
        <w:lastRenderedPageBreak/>
        <w:t>la misma. Así mismo, cuando se trate de contratos subvencionados sujetos a regulación armonizada en el sentido definido por el artículo 23 de la Ley 9/2017, además de publicarse en la Plataforma de Contratos del Sector Público, resultará de aplicación, con carácter general y siempre de acuerdo a las particularidades de dichas licitaciones, lo previsto en la Ley 9/2017, de 8 de noviembre, de Contratos del Sector Público, por la que se transponen al ordenamiento jurídico español las Directivas del Parlamento Europeo y del Consejo 2014/23/UE y 2014/24/UE, de 26 de febrero de 2014.</w:t>
      </w:r>
    </w:p>
    <w:p w:rsidR="002E47CC" w:rsidRDefault="002E47CC" w:rsidP="007E212B">
      <w:pPr>
        <w:jc w:val="both"/>
        <w:rPr>
          <w:b/>
        </w:rPr>
      </w:pPr>
    </w:p>
    <w:p w:rsidR="007358F5" w:rsidRDefault="007358F5" w:rsidP="007E212B">
      <w:pPr>
        <w:jc w:val="both"/>
      </w:pPr>
      <w:r w:rsidRPr="002E47CC">
        <w:rPr>
          <w:b/>
        </w:rPr>
        <w:t>3. Limitación del precio del alquiler</w:t>
      </w:r>
      <w:r w:rsidR="007E212B" w:rsidRPr="002E47CC">
        <w:rPr>
          <w:b/>
        </w:rPr>
        <w:t>:</w:t>
      </w:r>
      <w:r>
        <w:t xml:space="preserve"> </w:t>
      </w:r>
      <w:r w:rsidR="007E212B">
        <w:t xml:space="preserve">corresponde a </w:t>
      </w:r>
      <w:r w:rsidR="00D4414E">
        <w:t xml:space="preserve">definida en la Memoria Programa por </w:t>
      </w:r>
      <w:r w:rsidR="004A459B">
        <w:t>Aguaviva</w:t>
      </w:r>
      <w:r w:rsidR="00D4414E">
        <w:t>, en función de los datos de precios existentes en la localidad y de la necesidad de vivienda social justificada</w:t>
      </w:r>
      <w:r w:rsidR="00794322">
        <w:t xml:space="preserve"> por el Ayuntamiento</w:t>
      </w:r>
      <w:r w:rsidR="007E212B">
        <w:t>, de acuerdo con los criterios establecidos por la comisión bilateral de seguimiento. Será como máximo</w:t>
      </w:r>
      <w:r w:rsidR="00750B52">
        <w:t>,</w:t>
      </w:r>
      <w:r w:rsidR="00044BD0">
        <w:t xml:space="preserve"> de </w:t>
      </w:r>
      <w:r w:rsidR="005F31B8">
        <w:t>2,5</w:t>
      </w:r>
      <w:r w:rsidR="00044BD0">
        <w:t xml:space="preserve"> €/m2 de vivienda</w:t>
      </w:r>
      <w:r w:rsidR="00750B52">
        <w:t xml:space="preserve"> por mes</w:t>
      </w:r>
      <w:r w:rsidR="00044BD0">
        <w:t>.</w:t>
      </w:r>
    </w:p>
    <w:p w:rsidR="007E212B" w:rsidRDefault="007E212B" w:rsidP="008B1D84">
      <w:pPr>
        <w:jc w:val="both"/>
      </w:pPr>
      <w:r>
        <w:t>El precio del alquiler se aplicará en el momento de la suscripción del contrato de arrendamiento</w:t>
      </w:r>
      <w:r w:rsidRPr="007E212B">
        <w:t xml:space="preserve"> correspondiente. En dicho contrato se concretará la actualización de dicho precio</w:t>
      </w:r>
      <w:r w:rsidR="00750B52">
        <w:t xml:space="preserve"> según la variación del IPC anual,</w:t>
      </w:r>
      <w:r w:rsidRPr="007E212B">
        <w:t xml:space="preserve"> de conformidad con la legislación de aplicación</w:t>
      </w:r>
      <w:r w:rsidR="0077283B">
        <w:t xml:space="preserve"> en materia de </w:t>
      </w:r>
      <w:r w:rsidR="003E73BF">
        <w:t xml:space="preserve">alquiler de </w:t>
      </w:r>
      <w:r w:rsidR="0077283B">
        <w:t>vivienda en Aragón</w:t>
      </w:r>
      <w:r w:rsidRPr="007E212B">
        <w:t>.</w:t>
      </w:r>
    </w:p>
    <w:p w:rsidR="002E47CC" w:rsidRDefault="002E47CC" w:rsidP="008B1D84">
      <w:pPr>
        <w:jc w:val="both"/>
        <w:rPr>
          <w:b/>
        </w:rPr>
      </w:pPr>
    </w:p>
    <w:p w:rsidR="005F31B8" w:rsidRDefault="007E212B" w:rsidP="00E90C3A">
      <w:pPr>
        <w:jc w:val="both"/>
      </w:pPr>
      <w:r w:rsidRPr="002E47CC">
        <w:rPr>
          <w:b/>
        </w:rPr>
        <w:t>4. Arrendatarios:</w:t>
      </w:r>
      <w:r>
        <w:t xml:space="preserve"> </w:t>
      </w:r>
      <w:r w:rsidR="003F5A56">
        <w:t>Tal como establece el artículo 68 del Real Decreto 853/2021, de 5 de octubre, las viviendas financiadas con cargo a este programa solo podrán ser arrendadas a personas que vayan a tener su domicilio habitual y perma</w:t>
      </w:r>
      <w:r w:rsidR="00750B52">
        <w:t xml:space="preserve">nente en la vivienda arrendada. </w:t>
      </w:r>
    </w:p>
    <w:p w:rsidR="00750B52" w:rsidRDefault="00B4112D" w:rsidP="00E90C3A">
      <w:pPr>
        <w:jc w:val="both"/>
      </w:pPr>
      <w:r>
        <w:t>E</w:t>
      </w:r>
      <w:r w:rsidR="005F31B8" w:rsidRPr="005F31B8">
        <w:t xml:space="preserve">n las bases </w:t>
      </w:r>
      <w:r>
        <w:t xml:space="preserve">municipales </w:t>
      </w:r>
      <w:r w:rsidR="005F31B8" w:rsidRPr="005F31B8">
        <w:t>para la selección y admisión de los ar</w:t>
      </w:r>
      <w:r w:rsidR="005F31B8">
        <w:t>rendatarios se tendrá</w:t>
      </w:r>
      <w:r w:rsidR="005F31B8" w:rsidRPr="005F31B8">
        <w:t>n en cuenta aspectos como la renta de la unidad familiar, además de otros factores como discapacidades de cualquier tipo o víctimas de violencia de género. Además, en este caso, tanto por la tipología de la vivienda como por la demanda detectada, se primarán también cuestiones como la edad (jóvenes menores de 40 años) y el número de miembros de la unidad familiar</w:t>
      </w:r>
      <w:r w:rsidR="00E90C3A">
        <w:t>.</w:t>
      </w:r>
    </w:p>
    <w:p w:rsidR="003F5A56" w:rsidRDefault="003F5A56" w:rsidP="003F5A56">
      <w:pPr>
        <w:jc w:val="both"/>
      </w:pPr>
      <w:r>
        <w:t xml:space="preserve">Tal como se determina en el Acuerdo Bilateral se limitan, para cada vivienda de la actuación, los ingresos máximos de los arrendatarios en su conjunto según </w:t>
      </w:r>
      <w:r w:rsidR="00750B52">
        <w:t>el siguiente criterio</w:t>
      </w:r>
      <w:r>
        <w:t>:</w:t>
      </w:r>
    </w:p>
    <w:p w:rsidR="003F5A56" w:rsidRDefault="00B4112D" w:rsidP="003F5A56">
      <w:pPr>
        <w:jc w:val="both"/>
      </w:pPr>
      <w:r>
        <w:t xml:space="preserve">- </w:t>
      </w:r>
      <w:r w:rsidR="003F5A56">
        <w:t xml:space="preserve">Condiciones generales de los arrendatarios: los ingresos de la unidad familiar han de ser inferiores a </w:t>
      </w:r>
      <w:r>
        <w:t>5</w:t>
      </w:r>
      <w:r w:rsidR="003F5A56">
        <w:t xml:space="preserve"> veces el IPREM.</w:t>
      </w:r>
    </w:p>
    <w:p w:rsidR="00B4112D" w:rsidRDefault="00B4112D" w:rsidP="003F5A56">
      <w:pPr>
        <w:jc w:val="both"/>
      </w:pPr>
      <w:r>
        <w:t xml:space="preserve">- </w:t>
      </w:r>
      <w:r w:rsidRPr="00B4112D">
        <w:t>En el caso de familias numerosas y personas con discapacidad se ponderarán los ingresos mediante la</w:t>
      </w:r>
      <w:r>
        <w:t xml:space="preserve"> </w:t>
      </w:r>
      <w:r w:rsidRPr="00B4112D">
        <w:t>aplicación de un coeficiente multiplicador del 0,7</w:t>
      </w:r>
    </w:p>
    <w:p w:rsidR="00044BD0" w:rsidRDefault="00044BD0" w:rsidP="002F45C0">
      <w:pPr>
        <w:jc w:val="both"/>
        <w:rPr>
          <w:b/>
        </w:rPr>
      </w:pPr>
    </w:p>
    <w:p w:rsidR="00187BD6" w:rsidRDefault="007E212B" w:rsidP="00290FC0">
      <w:pPr>
        <w:jc w:val="both"/>
      </w:pPr>
      <w:r w:rsidRPr="00ED7D0C">
        <w:rPr>
          <w:b/>
        </w:rPr>
        <w:t xml:space="preserve">5. </w:t>
      </w:r>
      <w:r w:rsidR="008B1D84" w:rsidRPr="00ED7D0C">
        <w:rPr>
          <w:b/>
        </w:rPr>
        <w:t>Plazo de ejecución:</w:t>
      </w:r>
      <w:r w:rsidR="008B1D84">
        <w:t xml:space="preserve"> </w:t>
      </w:r>
      <w:r w:rsidR="00285E8F">
        <w:t>En la Memoria programa y la ficha, adjuntas al ACB, s</w:t>
      </w:r>
      <w:r w:rsidR="00ED7D0C">
        <w:t xml:space="preserve">e prevé </w:t>
      </w:r>
      <w:r w:rsidR="00E90C3A">
        <w:t>el</w:t>
      </w:r>
      <w:r w:rsidR="00ED7D0C">
        <w:t xml:space="preserve"> inicio de obras </w:t>
      </w:r>
      <w:r w:rsidR="003F5A56">
        <w:t xml:space="preserve">en </w:t>
      </w:r>
      <w:r w:rsidR="00B4112D">
        <w:t>julio</w:t>
      </w:r>
      <w:r w:rsidR="003F5A56">
        <w:t xml:space="preserve"> de</w:t>
      </w:r>
      <w:r w:rsidR="00ED7D0C">
        <w:t xml:space="preserve"> 2023</w:t>
      </w:r>
      <w:r w:rsidR="00B4112D">
        <w:t>, y su conclusión dentro del año 2023</w:t>
      </w:r>
      <w:r w:rsidR="00ED7D0C">
        <w:t xml:space="preserve">. No obstante, dada la actual situación de incertidumbre en el sector de la construcción, no se fija un plazo máximo para el inicio de obras; en cualquier </w:t>
      </w:r>
      <w:r w:rsidR="007A7F00">
        <w:t>caso,</w:t>
      </w:r>
      <w:r w:rsidR="00ED7D0C">
        <w:t xml:space="preserve"> las viviendas</w:t>
      </w:r>
      <w:r w:rsidR="008B1D84">
        <w:t xml:space="preserve"> deberán estar terminadas antes del </w:t>
      </w:r>
      <w:r w:rsidR="003F5A56">
        <w:t>3</w:t>
      </w:r>
      <w:r w:rsidR="00285E8F">
        <w:t>1</w:t>
      </w:r>
      <w:r w:rsidR="008B1D84">
        <w:t xml:space="preserve"> de </w:t>
      </w:r>
      <w:r w:rsidR="00285E8F">
        <w:t>agosto</w:t>
      </w:r>
      <w:r w:rsidR="008B1D84">
        <w:t xml:space="preserve"> de 202</w:t>
      </w:r>
      <w:r w:rsidR="00B4112D">
        <w:t>4</w:t>
      </w:r>
      <w:r w:rsidR="008B1D84">
        <w:t>.</w:t>
      </w:r>
      <w:r w:rsidR="00B4112D">
        <w:t xml:space="preserve"> Si existieran razones justificadas que imposibilitaran el cumplimiento de este plazo, se deberá solicitar una </w:t>
      </w:r>
      <w:r w:rsidR="00285E8F">
        <w:t>prórroga</w:t>
      </w:r>
      <w:r w:rsidR="00B4112D">
        <w:t xml:space="preserve">, aportando la </w:t>
      </w:r>
      <w:r w:rsidR="00285E8F">
        <w:t>documentación justificativa</w:t>
      </w:r>
      <w:r w:rsidR="00B4112D">
        <w:t xml:space="preserve"> necesa</w:t>
      </w:r>
      <w:r w:rsidR="00285E8F">
        <w:t>ria.</w:t>
      </w:r>
    </w:p>
    <w:p w:rsidR="00AC420F" w:rsidRDefault="00AC420F" w:rsidP="00290FC0">
      <w:pPr>
        <w:jc w:val="both"/>
      </w:pP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290FC0">
      <w:pPr>
        <w:jc w:val="both"/>
      </w:pPr>
      <w:r>
        <w:t xml:space="preserve">El Departamento de Vertebración del Territorio, Movilidad y Vivienda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290FC0">
      <w:pPr>
        <w:jc w:val="both"/>
      </w:pPr>
      <w:r w:rsidRPr="000671F4">
        <w:t>El órgano competente para</w:t>
      </w:r>
      <w:r w:rsidR="0077283B" w:rsidRPr="000671F4">
        <w:t xml:space="preserve"> la tramitación e instrucción del expediente relativo a la subvención concedida </w:t>
      </w:r>
      <w:r w:rsidRPr="000671F4">
        <w:t>es</w:t>
      </w:r>
      <w:r w:rsidR="0077283B" w:rsidRPr="000671F4">
        <w:t xml:space="preserve"> la Dirección General de Vivienda y Rehabilitación, </w:t>
      </w:r>
      <w:r w:rsidRPr="000671F4">
        <w:t>que realizará</w:t>
      </w:r>
      <w:r w:rsidR="0077283B" w:rsidRPr="000671F4">
        <w:t xml:space="preserve"> todas las 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290FC0">
      <w:pPr>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A800BA">
      <w:pPr>
        <w:jc w:val="both"/>
      </w:pPr>
      <w:r>
        <w:t xml:space="preserve">El importe de la subvención que se concede es de </w:t>
      </w:r>
      <w:r w:rsidR="00285E8F">
        <w:t>cien mil</w:t>
      </w:r>
      <w:r w:rsidR="00E90C3A">
        <w:t xml:space="preserve"> </w:t>
      </w:r>
      <w:r>
        <w:t>euros (</w:t>
      </w:r>
      <w:r w:rsidR="00285E8F">
        <w:rPr>
          <w:b/>
        </w:rPr>
        <w:t>100.000</w:t>
      </w:r>
      <w:r w:rsidRPr="009036CF">
        <w:rPr>
          <w:b/>
        </w:rPr>
        <w:t xml:space="preserve"> €</w:t>
      </w:r>
      <w:r>
        <w:t>)</w:t>
      </w:r>
      <w:r w:rsidR="00371C68">
        <w:t xml:space="preserve">, </w:t>
      </w:r>
      <w:r w:rsidR="00350A43">
        <w:t>con cargo a los fondos</w:t>
      </w:r>
      <w:r w:rsidR="009036CF">
        <w:t xml:space="preserve"> </w:t>
      </w:r>
      <w:r w:rsidR="00371C68">
        <w:t>procedente</w:t>
      </w:r>
      <w:r w:rsidR="009036CF">
        <w:t>s</w:t>
      </w:r>
      <w:r w:rsidR="00371C68">
        <w:t xml:space="preserve"> de la </w:t>
      </w:r>
      <w:r w:rsidR="00A800BA">
        <w:t xml:space="preserve">transferencia de fondos de la anualidad 2023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2023 del Programa 6, de fecha </w:t>
      </w:r>
      <w:r w:rsidR="00D4414E">
        <w:t>16</w:t>
      </w:r>
      <w:r w:rsidR="00A800BA">
        <w:t xml:space="preserve"> de febrero de 2023.</w:t>
      </w:r>
    </w:p>
    <w:p w:rsidR="00794322" w:rsidRDefault="00A800BA" w:rsidP="00A800BA">
      <w:pPr>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290FC0">
      <w:pPr>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F86362">
      <w:pPr>
        <w:jc w:val="both"/>
      </w:pPr>
      <w:r>
        <w:t>De acuerdo con el artículo 63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w:t>
      </w:r>
      <w:r w:rsidRPr="00F86362">
        <w:lastRenderedPageBreak/>
        <w:t>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F86362">
      <w:pPr>
        <w:jc w:val="both"/>
      </w:pPr>
      <w:r>
        <w:t>En todo caso, en la consecución de los hitos y objetivos establecidos en la Decisión de Ejecución del Consejo, de 16 de junio de 2021, relativa a la aprobación de la evaluación del plan de recuperación y resiliencia de España, vinculados con el desarrollo de este programa 6,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6B5B7D" w:rsidRDefault="00EC2332" w:rsidP="00290FC0">
      <w:pPr>
        <w:jc w:val="both"/>
      </w:pPr>
      <w:r w:rsidRPr="00A800BA">
        <w:rPr>
          <w:b/>
        </w:rPr>
        <w:t xml:space="preserve">6.1. </w:t>
      </w:r>
      <w:r w:rsidR="00A800BA">
        <w:rPr>
          <w:b/>
        </w:rPr>
        <w:t xml:space="preserve">HITOS: </w:t>
      </w:r>
      <w:r w:rsidR="006B5B7D">
        <w:t>Para garantizar el cumplimiento del plazo establecido en el artículo 69.1 del RD 853, se establecen los siguientes Hitos temporales:</w:t>
      </w:r>
    </w:p>
    <w:p w:rsidR="006B5B7D" w:rsidRDefault="006B5B7D" w:rsidP="007A7F00">
      <w:pPr>
        <w:pStyle w:val="Prrafodelista"/>
        <w:numPr>
          <w:ilvl w:val="0"/>
          <w:numId w:val="10"/>
        </w:numPr>
        <w:jc w:val="both"/>
      </w:pPr>
      <w:r>
        <w:t>HITO 1: 3</w:t>
      </w:r>
      <w:r w:rsidR="00285E8F">
        <w:t>0</w:t>
      </w:r>
      <w:r>
        <w:t xml:space="preserve"> de </w:t>
      </w:r>
      <w:r w:rsidR="00285E8F">
        <w:t>noviembre</w:t>
      </w:r>
      <w:r>
        <w:t xml:space="preserve"> de 202</w:t>
      </w:r>
      <w:r w:rsidR="00285E8F">
        <w:t>3</w:t>
      </w:r>
      <w:r w:rsidR="001722A0">
        <w:t xml:space="preserve">. </w:t>
      </w:r>
      <w:r w:rsidR="007A7F00" w:rsidRPr="007A7F00">
        <w:t>Haber iniciado la ejecución de obras</w:t>
      </w:r>
      <w:r w:rsidR="00C57C82">
        <w:t>.</w:t>
      </w:r>
    </w:p>
    <w:p w:rsidR="006B5B7D" w:rsidRDefault="003F5A56" w:rsidP="007A7F00">
      <w:pPr>
        <w:pStyle w:val="Prrafodelista"/>
        <w:numPr>
          <w:ilvl w:val="0"/>
          <w:numId w:val="10"/>
        </w:numPr>
      </w:pPr>
      <w:r>
        <w:t xml:space="preserve">HITO 2: </w:t>
      </w:r>
      <w:r w:rsidR="00E90C3A">
        <w:t>3</w:t>
      </w:r>
      <w:r w:rsidR="00D4414E">
        <w:t>1</w:t>
      </w:r>
      <w:r w:rsidR="006B5B7D">
        <w:t xml:space="preserve"> de </w:t>
      </w:r>
      <w:r w:rsidR="00E90C3A">
        <w:t>ma</w:t>
      </w:r>
      <w:r w:rsidR="00285E8F">
        <w:t>y</w:t>
      </w:r>
      <w:r w:rsidR="00E90C3A">
        <w:t>o</w:t>
      </w:r>
      <w:r w:rsidR="006B5B7D">
        <w:t xml:space="preserve"> de 202</w:t>
      </w:r>
      <w:r w:rsidR="00285E8F">
        <w:t>4</w:t>
      </w:r>
      <w:r w:rsidR="001722A0">
        <w:t xml:space="preserve">. </w:t>
      </w:r>
      <w:r w:rsidR="007A7F00" w:rsidRPr="007A7F00">
        <w:t xml:space="preserve">Haber certificado al menos el </w:t>
      </w:r>
      <w:r w:rsidR="00285E8F">
        <w:t>8</w:t>
      </w:r>
      <w:r w:rsidR="007A7F00" w:rsidRPr="007A7F00">
        <w:t>0 % del presupuesto de contrata de la obra</w:t>
      </w:r>
    </w:p>
    <w:p w:rsidR="006B5B7D" w:rsidRDefault="006B5B7D" w:rsidP="00CC73BE">
      <w:pPr>
        <w:pStyle w:val="Prrafodelista"/>
        <w:numPr>
          <w:ilvl w:val="0"/>
          <w:numId w:val="10"/>
        </w:numPr>
        <w:jc w:val="both"/>
      </w:pPr>
      <w:r>
        <w:t xml:space="preserve">HITO </w:t>
      </w:r>
      <w:r w:rsidR="00285E8F">
        <w:t>3</w:t>
      </w:r>
      <w:r>
        <w:t xml:space="preserve">: </w:t>
      </w:r>
      <w:r w:rsidR="00794322">
        <w:t>3</w:t>
      </w:r>
      <w:r w:rsidR="00285E8F">
        <w:t>1</w:t>
      </w:r>
      <w:r w:rsidR="003F5A56">
        <w:t xml:space="preserve"> de </w:t>
      </w:r>
      <w:r w:rsidR="00285E8F">
        <w:t>agosto</w:t>
      </w:r>
      <w:r w:rsidR="001722A0">
        <w:t xml:space="preserve"> de 202</w:t>
      </w:r>
      <w:r w:rsidR="00285E8F">
        <w:t>4</w:t>
      </w:r>
      <w:r w:rsidR="001722A0">
        <w:t>. Certificado final de obra.</w:t>
      </w:r>
      <w:r w:rsidR="002A6798">
        <w:t xml:space="preserve"> </w:t>
      </w:r>
    </w:p>
    <w:p w:rsidR="002A6798" w:rsidRDefault="002A6798" w:rsidP="002A6798">
      <w:pPr>
        <w:jc w:val="both"/>
      </w:pPr>
      <w:r>
        <w:t>Todos estos hitos se podrán prorrogar, por circunstancias excepcionales debidamente just</w:t>
      </w:r>
      <w:r w:rsidR="00285E8F">
        <w:t>ificadas, de forma que el Hito 3</w:t>
      </w:r>
      <w:r>
        <w:t xml:space="preserve"> nunca podrá ser posterior al </w:t>
      </w:r>
      <w:r w:rsidR="00794322">
        <w:t>30</w:t>
      </w:r>
      <w:r>
        <w:t xml:space="preserve">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65001" w:rsidRDefault="00C65001" w:rsidP="00EC2332">
      <w:pPr>
        <w:pStyle w:val="Prrafodelista"/>
        <w:numPr>
          <w:ilvl w:val="0"/>
          <w:numId w:val="11"/>
        </w:numPr>
        <w:jc w:val="both"/>
      </w:pPr>
      <w:r>
        <w:t>HITO 1:</w:t>
      </w:r>
    </w:p>
    <w:p w:rsidR="007A7F00" w:rsidRPr="007A7F00" w:rsidRDefault="007A7F00" w:rsidP="007A7F00">
      <w:pPr>
        <w:pStyle w:val="Prrafodelista"/>
        <w:numPr>
          <w:ilvl w:val="0"/>
          <w:numId w:val="7"/>
        </w:numPr>
      </w:pPr>
      <w:r w:rsidRPr="007A7F00">
        <w:t xml:space="preserve">Proyecto básico del edificio y certificado energético. </w:t>
      </w:r>
    </w:p>
    <w:p w:rsidR="00C57C82" w:rsidRDefault="007A7F00" w:rsidP="009B6D5A">
      <w:pPr>
        <w:pStyle w:val="Prrafodelista"/>
        <w:numPr>
          <w:ilvl w:val="0"/>
          <w:numId w:val="7"/>
        </w:numPr>
        <w:jc w:val="both"/>
      </w:pPr>
      <w:r>
        <w:t xml:space="preserve">Pliegos de licitación </w:t>
      </w:r>
      <w:r w:rsidR="00C57C82">
        <w:t xml:space="preserve">del contrato de </w:t>
      </w:r>
      <w:r>
        <w:t>obras.</w:t>
      </w:r>
    </w:p>
    <w:p w:rsidR="007A7F00" w:rsidRDefault="007A7F00" w:rsidP="009B6D5A">
      <w:pPr>
        <w:pStyle w:val="Prrafodelista"/>
        <w:numPr>
          <w:ilvl w:val="0"/>
          <w:numId w:val="7"/>
        </w:numPr>
        <w:jc w:val="both"/>
      </w:pPr>
      <w:r>
        <w:t>Documentación acreditativa de la adjudicación del contrato de obras y de los contratos de dirección facultativa.</w:t>
      </w:r>
    </w:p>
    <w:p w:rsidR="007A7F00" w:rsidRDefault="007A7F00" w:rsidP="009B6D5A">
      <w:pPr>
        <w:pStyle w:val="Prrafodelista"/>
        <w:numPr>
          <w:ilvl w:val="0"/>
          <w:numId w:val="7"/>
        </w:numPr>
        <w:jc w:val="both"/>
      </w:pPr>
      <w:r>
        <w:t>Acta de replanteo e inicio de obras.</w:t>
      </w:r>
    </w:p>
    <w:p w:rsidR="00680A78" w:rsidRDefault="00680A78" w:rsidP="00C65001">
      <w:pPr>
        <w:pStyle w:val="Prrafodelista"/>
        <w:ind w:left="0"/>
        <w:jc w:val="both"/>
      </w:pPr>
    </w:p>
    <w:p w:rsidR="00C65001" w:rsidRDefault="00C65001" w:rsidP="00680A78">
      <w:pPr>
        <w:pStyle w:val="Prrafodelista"/>
        <w:numPr>
          <w:ilvl w:val="0"/>
          <w:numId w:val="11"/>
        </w:numPr>
        <w:jc w:val="both"/>
      </w:pPr>
      <w:r>
        <w:t>HITO 2:</w:t>
      </w:r>
    </w:p>
    <w:p w:rsidR="00CB41C6" w:rsidRDefault="007A7F00" w:rsidP="001722A0">
      <w:pPr>
        <w:pStyle w:val="Prrafodelista"/>
        <w:numPr>
          <w:ilvl w:val="0"/>
          <w:numId w:val="7"/>
        </w:numPr>
        <w:jc w:val="both"/>
      </w:pPr>
      <w:r>
        <w:t xml:space="preserve">Certificación de obras por un importe mayor o igual </w:t>
      </w:r>
      <w:r w:rsidR="002A6798">
        <w:t xml:space="preserve">al </w:t>
      </w:r>
      <w:r w:rsidR="00285E8F">
        <w:t>8</w:t>
      </w:r>
      <w:r w:rsidR="002A6798">
        <w:t xml:space="preserve">0 % </w:t>
      </w:r>
      <w:r>
        <w:t>del presupuesto de contrata adjudicado</w:t>
      </w:r>
    </w:p>
    <w:p w:rsidR="00680A78" w:rsidRDefault="00680A78" w:rsidP="00C65001">
      <w:pPr>
        <w:pStyle w:val="Prrafodelista"/>
        <w:ind w:left="0"/>
        <w:jc w:val="both"/>
      </w:pPr>
    </w:p>
    <w:p w:rsidR="00C65001" w:rsidRDefault="00285E8F" w:rsidP="00680A78">
      <w:pPr>
        <w:pStyle w:val="Prrafodelista"/>
        <w:numPr>
          <w:ilvl w:val="0"/>
          <w:numId w:val="11"/>
        </w:numPr>
        <w:jc w:val="both"/>
      </w:pPr>
      <w:r>
        <w:t>HITO 3</w:t>
      </w:r>
      <w:r w:rsidR="00C65001">
        <w:t xml:space="preserve">: </w:t>
      </w:r>
    </w:p>
    <w:p w:rsidR="00CB41C6" w:rsidRDefault="00BC79D1" w:rsidP="001722A0">
      <w:pPr>
        <w:pStyle w:val="Prrafodelista"/>
        <w:numPr>
          <w:ilvl w:val="0"/>
          <w:numId w:val="7"/>
        </w:numPr>
        <w:jc w:val="both"/>
      </w:pPr>
      <w:r>
        <w:t>Certificación</w:t>
      </w:r>
      <w:r w:rsidR="00CB41C6">
        <w:t xml:space="preserve"> final de obras</w:t>
      </w:r>
      <w:r w:rsidR="00ED362A">
        <w:t xml:space="preserve"> y certificados finales de obra</w:t>
      </w:r>
      <w:r w:rsidR="0089094D">
        <w:t xml:space="preserve"> y de puesta en marcha de las instalaciones</w:t>
      </w:r>
    </w:p>
    <w:p w:rsidR="00ED362A" w:rsidRDefault="00ED362A" w:rsidP="00ED362A">
      <w:pPr>
        <w:pStyle w:val="Prrafodelista"/>
        <w:numPr>
          <w:ilvl w:val="0"/>
          <w:numId w:val="7"/>
        </w:numPr>
        <w:jc w:val="both"/>
      </w:pPr>
      <w:r w:rsidRPr="00ED362A">
        <w:lastRenderedPageBreak/>
        <w:t>Certificado de eficiencia energética de edificio terminado firmado por el técnico competente y certificado de la consecución de un consumo de energía primaria no renovable inferior a los valores límite incluidos en la tabla 60.1</w:t>
      </w:r>
      <w:r>
        <w:t xml:space="preserve"> del artículo 60 del RD 853</w:t>
      </w:r>
      <w:r w:rsidRPr="00ED362A">
        <w:t>, en función de la zona climática en la que se ubique el edificio, ambos emitidos por técnico competente. Se deberá incluir los porcentajes de contribución al etiquetado</w:t>
      </w:r>
      <w:r>
        <w:t xml:space="preserve"> verde y digital a los que dan cumplimiento los proyectos.</w:t>
      </w:r>
    </w:p>
    <w:p w:rsidR="0089094D" w:rsidRDefault="0089094D" w:rsidP="00ED362A">
      <w:pPr>
        <w:pStyle w:val="Prrafodelista"/>
        <w:numPr>
          <w:ilvl w:val="0"/>
          <w:numId w:val="7"/>
        </w:numPr>
        <w:jc w:val="both"/>
      </w:pPr>
      <w:r>
        <w:t>Acta de recepción de obras suscrita por el destinatario último</w:t>
      </w:r>
    </w:p>
    <w:p w:rsidR="00CB41C6" w:rsidRDefault="007A7F00" w:rsidP="00ED362A">
      <w:pPr>
        <w:pStyle w:val="Prrafodelista"/>
        <w:numPr>
          <w:ilvl w:val="0"/>
          <w:numId w:val="7"/>
        </w:numPr>
        <w:jc w:val="both"/>
      </w:pPr>
      <w:r>
        <w:t>A</w:t>
      </w:r>
      <w:r w:rsidR="00C57C82">
        <w:t xml:space="preserve">creditación de la inscripción </w:t>
      </w:r>
      <w:r w:rsidR="00ED362A">
        <w:t>en el R</w:t>
      </w:r>
      <w:r w:rsidR="00C57C82">
        <w:t xml:space="preserve">egistro de la Propiedad de la nota </w:t>
      </w:r>
      <w:r w:rsidR="00ED362A">
        <w:t>marginal sobre</w:t>
      </w:r>
      <w:r w:rsidR="00E8534E">
        <w:t xml:space="preserve"> el destino a vivienda de alquiler por plazo </w:t>
      </w:r>
      <w:r w:rsidR="002A6798">
        <w:t>superior o igual a</w:t>
      </w:r>
      <w:r w:rsidR="00E8534E">
        <w:t xml:space="preserve"> 50 años</w:t>
      </w:r>
      <w:r w:rsidR="002A6798">
        <w:t>.</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Memoria final descriptiva de la actuación realizada, con declaración y relación ordenada de todas las actividades realizadas para dar cumplimiento al objeto de la subvención y su coste, con el desglose de cada uno de los gastos incurridos.</w:t>
      </w:r>
    </w:p>
    <w:p w:rsidR="006E1D3E" w:rsidRDefault="006E1D3E" w:rsidP="00934D59">
      <w:pPr>
        <w:pStyle w:val="Prrafodelista"/>
        <w:numPr>
          <w:ilvl w:val="0"/>
          <w:numId w:val="7"/>
        </w:numPr>
        <w:jc w:val="both"/>
      </w:pPr>
      <w:r>
        <w:t>Acreditación del cumplimiento de requisitos y de todas las obligaciones contraídas por el destinatario último.</w:t>
      </w:r>
    </w:p>
    <w:p w:rsidR="00C65001" w:rsidRDefault="00C65001" w:rsidP="006E1D3E">
      <w:pPr>
        <w:pStyle w:val="Prrafodelista"/>
        <w:numPr>
          <w:ilvl w:val="0"/>
          <w:numId w:val="7"/>
        </w:numPr>
        <w:jc w:val="both"/>
      </w:pPr>
      <w:r>
        <w:t>Documentación acreditativa del gasto y del pago: De acuerdo con el artículo 32.6 de la Ley 5/2015, de 25 de marzo, de subvenciones de Aragón, por tratarse de ayudas concedidas con cargo a fondos procedentes de la Unión Europea, la justificación de los gastos se efectuará con facturas o documentos contables de valor probatorio equivalente, u la del pago,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6B5B7D">
      <w:pPr>
        <w:jc w:val="both"/>
      </w:pPr>
      <w:r>
        <w:t>Los documentos y certificados técnicos deberán estar firmados por técnicos competentes.</w:t>
      </w:r>
    </w:p>
    <w:p w:rsidR="00AC420F" w:rsidRDefault="00AC420F"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036710" w:rsidRDefault="00036710" w:rsidP="00290FC0">
      <w:pPr>
        <w:jc w:val="both"/>
      </w:pPr>
      <w:r>
        <w:t>Los pagos se realizarán a cuenta y por anticipado, de acuerdo con lo que establece el artículo 67 del RD 853/2021</w:t>
      </w:r>
      <w:r w:rsidR="000967E5">
        <w:t xml:space="preserve">, </w:t>
      </w:r>
      <w:r w:rsidR="00CB0DCB">
        <w:t xml:space="preserve">previa acreditación del cumplimiento de los requisitos e </w:t>
      </w:r>
      <w:r w:rsidR="00D036D2">
        <w:t>hitos descritos a continuación.</w:t>
      </w:r>
    </w:p>
    <w:p w:rsidR="00D036D2" w:rsidRDefault="00D036D2" w:rsidP="00290FC0">
      <w:pPr>
        <w:jc w:val="both"/>
      </w:pPr>
      <w:r w:rsidRPr="00D036D2">
        <w:t xml:space="preserve">En todo caso, previamente a dicho abono, ya sea total o parcial, el destinatario último deberá acreditar la titularidad pública del suelo, así como el cumplimiento de los requisitos establecidos </w:t>
      </w:r>
      <w:r w:rsidRPr="00D036D2">
        <w:lastRenderedPageBreak/>
        <w:t xml:space="preserve">en la </w:t>
      </w:r>
      <w:r w:rsidR="00E50D2A">
        <w:t>Orden</w:t>
      </w:r>
      <w:r w:rsidRPr="00D036D2">
        <w:t xml:space="preserve"> de concesión, en el marco de lo previsto en el </w:t>
      </w:r>
      <w:r w:rsidR="00EC2332">
        <w:t>A</w:t>
      </w:r>
      <w:r w:rsidRPr="00D036D2">
        <w:t>cuerdo de la comisión bilateral de seguimiento.</w:t>
      </w:r>
    </w:p>
    <w:p w:rsidR="00D036D2" w:rsidRDefault="00AA0A83" w:rsidP="00EC2332">
      <w:pPr>
        <w:pStyle w:val="Prrafodelista"/>
        <w:numPr>
          <w:ilvl w:val="0"/>
          <w:numId w:val="9"/>
        </w:numPr>
        <w:jc w:val="both"/>
      </w:pPr>
      <w:r>
        <w:t>Pago 1</w:t>
      </w:r>
      <w:r w:rsidR="00036710">
        <w:t>º</w:t>
      </w:r>
      <w:r>
        <w:t>: 15 %</w:t>
      </w:r>
      <w:r w:rsidR="000967E5">
        <w:t xml:space="preserve"> </w:t>
      </w:r>
      <w:r w:rsidR="002A6798">
        <w:t>con la aprobación del proyecto básico y de ejecución.</w:t>
      </w:r>
    </w:p>
    <w:p w:rsidR="002A6798" w:rsidRDefault="00AA0A83" w:rsidP="006A24C0">
      <w:pPr>
        <w:pStyle w:val="Prrafodelista"/>
        <w:numPr>
          <w:ilvl w:val="0"/>
          <w:numId w:val="9"/>
        </w:numPr>
        <w:jc w:val="both"/>
      </w:pPr>
      <w:r>
        <w:t>Pago 2</w:t>
      </w:r>
      <w:r w:rsidR="00036710">
        <w:t>º</w:t>
      </w:r>
      <w:r>
        <w:t xml:space="preserve">: 15 % </w:t>
      </w:r>
      <w:r w:rsidR="002A6798" w:rsidRPr="002A6798">
        <w:t>con la adjudicación del contrato de ejecución de obras</w:t>
      </w:r>
      <w:r w:rsidR="002A6798">
        <w:t>.</w:t>
      </w:r>
    </w:p>
    <w:p w:rsidR="00C23CE1" w:rsidRDefault="00AA0A83" w:rsidP="00EC2332">
      <w:pPr>
        <w:pStyle w:val="Prrafodelista"/>
        <w:numPr>
          <w:ilvl w:val="0"/>
          <w:numId w:val="9"/>
        </w:numPr>
        <w:jc w:val="both"/>
      </w:pPr>
      <w:r>
        <w:t>Pago 3</w:t>
      </w:r>
      <w:r w:rsidR="00036710">
        <w:t>º</w:t>
      </w:r>
      <w:r>
        <w:t>:  10 % con la presentación del Acta y certificado de inicio de obras</w:t>
      </w:r>
      <w:r w:rsidR="00036710">
        <w:t xml:space="preserve">. </w:t>
      </w:r>
    </w:p>
    <w:p w:rsidR="002A6798" w:rsidRDefault="002A6798" w:rsidP="002A6798">
      <w:pPr>
        <w:pStyle w:val="Prrafodelista"/>
        <w:ind w:left="0"/>
        <w:jc w:val="both"/>
      </w:pPr>
    </w:p>
    <w:p w:rsidR="002A6798" w:rsidRDefault="002A6798" w:rsidP="00954A2C">
      <w:pPr>
        <w:pStyle w:val="Prrafodelista"/>
        <w:ind w:left="360"/>
        <w:jc w:val="both"/>
      </w:pPr>
      <w:r w:rsidRPr="002A6798">
        <w:t xml:space="preserve">HITO 1: Presentación de documentación justificativa para </w:t>
      </w:r>
      <w:r>
        <w:t>los pagos 1º, 2º y 3º</w:t>
      </w:r>
      <w:r w:rsidRPr="002A6798">
        <w:t xml:space="preserve"> antes del 3</w:t>
      </w:r>
      <w:r w:rsidR="00954A2C">
        <w:t>0</w:t>
      </w:r>
      <w:r w:rsidRPr="002A6798">
        <w:t>/</w:t>
      </w:r>
      <w:r w:rsidR="00E90C3A">
        <w:t>1</w:t>
      </w:r>
      <w:r w:rsidR="00954A2C">
        <w:t>1</w:t>
      </w:r>
      <w:r w:rsidR="00E90C3A">
        <w:t>/202</w:t>
      </w:r>
      <w:r w:rsidR="00954A2C">
        <w:t>3</w:t>
      </w:r>
      <w:r w:rsidRPr="002A6798">
        <w:t>.</w:t>
      </w:r>
    </w:p>
    <w:p w:rsidR="002A6798" w:rsidRDefault="002A6798" w:rsidP="002A6798">
      <w:pPr>
        <w:pStyle w:val="Prrafodelista"/>
        <w:ind w:left="0"/>
        <w:jc w:val="both"/>
      </w:pPr>
    </w:p>
    <w:p w:rsidR="00AA0A83" w:rsidRDefault="00AA0A83" w:rsidP="00EC2332">
      <w:pPr>
        <w:pStyle w:val="Prrafodelista"/>
        <w:numPr>
          <w:ilvl w:val="0"/>
          <w:numId w:val="9"/>
        </w:numPr>
        <w:jc w:val="both"/>
      </w:pPr>
      <w:r>
        <w:t>Pago 4</w:t>
      </w:r>
      <w:r w:rsidR="00036710">
        <w:t>º</w:t>
      </w:r>
      <w:r>
        <w:t xml:space="preserve">: </w:t>
      </w:r>
      <w:r w:rsidR="00954A2C">
        <w:t>5</w:t>
      </w:r>
      <w:r>
        <w:t xml:space="preserve">0 % con la justificación de la certificación del </w:t>
      </w:r>
      <w:r w:rsidR="00954A2C">
        <w:t>8</w:t>
      </w:r>
      <w:r>
        <w:t>0 % del presupuesto de contrata de obras ejecutadas</w:t>
      </w:r>
    </w:p>
    <w:p w:rsidR="00B91E2B" w:rsidRDefault="00B91E2B" w:rsidP="00954A2C">
      <w:pPr>
        <w:ind w:left="360"/>
        <w:jc w:val="both"/>
      </w:pPr>
      <w:r>
        <w:t xml:space="preserve">HITO 2: documentación justificativa para el pago 4º antes del </w:t>
      </w:r>
      <w:r w:rsidR="00E90C3A">
        <w:t>31/</w:t>
      </w:r>
      <w:r w:rsidR="00954A2C">
        <w:t>5</w:t>
      </w:r>
      <w:r w:rsidR="00E90C3A">
        <w:t>/202</w:t>
      </w:r>
      <w:r w:rsidR="00954A2C">
        <w:t>4</w:t>
      </w:r>
      <w:r>
        <w:t>.</w:t>
      </w:r>
    </w:p>
    <w:p w:rsidR="00C23CE1" w:rsidRDefault="00AA0A83" w:rsidP="00EC2332">
      <w:pPr>
        <w:pStyle w:val="Prrafodelista"/>
        <w:numPr>
          <w:ilvl w:val="0"/>
          <w:numId w:val="9"/>
        </w:numPr>
        <w:jc w:val="both"/>
      </w:pPr>
      <w:r>
        <w:t xml:space="preserve">Pago </w:t>
      </w:r>
      <w:r w:rsidR="00954A2C">
        <w:t>5</w:t>
      </w:r>
      <w:r w:rsidR="00036710">
        <w:t>º</w:t>
      </w:r>
      <w:r>
        <w:t xml:space="preserve"> y ultimo: </w:t>
      </w:r>
      <w:r w:rsidR="00036710">
        <w:t xml:space="preserve">10 % </w:t>
      </w:r>
      <w:r>
        <w:t>con la presentación del certificado final de obras.</w:t>
      </w:r>
      <w:r w:rsidR="00036710">
        <w:t xml:space="preserve"> </w:t>
      </w:r>
    </w:p>
    <w:p w:rsidR="00B91E2B" w:rsidRDefault="00B91E2B" w:rsidP="00954A2C">
      <w:pPr>
        <w:ind w:left="360"/>
        <w:jc w:val="both"/>
      </w:pPr>
      <w:r w:rsidRPr="00B91E2B">
        <w:t xml:space="preserve">HITO 4: documentación justificativa para el pago </w:t>
      </w:r>
      <w:r w:rsidR="00954A2C">
        <w:t>5</w:t>
      </w:r>
      <w:r w:rsidRPr="00B91E2B">
        <w:t xml:space="preserve">º y último, antes del </w:t>
      </w:r>
      <w:r w:rsidR="00E90C3A">
        <w:t>3</w:t>
      </w:r>
      <w:r w:rsidR="00954A2C">
        <w:t>1</w:t>
      </w:r>
      <w:r w:rsidR="00E90C3A">
        <w:t>/</w:t>
      </w:r>
      <w:r w:rsidR="00954A2C">
        <w:t>8</w:t>
      </w:r>
      <w:r w:rsidR="00E90C3A">
        <w:t>/202</w:t>
      </w:r>
      <w:r w:rsidR="00954A2C">
        <w:t>4</w:t>
      </w:r>
      <w:r>
        <w:t>.</w:t>
      </w:r>
    </w:p>
    <w:p w:rsidR="007325CB" w:rsidRDefault="00B91E2B" w:rsidP="00290FC0">
      <w:pPr>
        <w:jc w:val="both"/>
      </w:pPr>
      <w:r w:rsidRPr="00B91E2B">
        <w:t>No obstante, esta distribución de pagos es únicamente orientativa y se refiere a los plazos de ejecución previstos, que se podrán reducir</w:t>
      </w:r>
      <w:r>
        <w:t xml:space="preserve"> o incrementar</w:t>
      </w:r>
      <w:r w:rsidRPr="00B91E2B">
        <w:t xml:space="preserve"> en función de los plazos reales de ejecución de las obras, siempre que se cumplan </w:t>
      </w:r>
      <w:r>
        <w:t>el hito máximo establecido para el programa en el RD 856/2021, esto es, 30 de junio de 2026</w:t>
      </w:r>
      <w:r w:rsidRPr="00B91E2B">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FB3812" w:rsidRDefault="002E47CC" w:rsidP="00FB3812">
      <w:pPr>
        <w:jc w:val="both"/>
      </w:pPr>
      <w:r w:rsidRPr="002E47CC">
        <w:rPr>
          <w:b/>
        </w:rPr>
        <w:t>8.1. REINTEGRO:</w:t>
      </w:r>
      <w:r>
        <w:t xml:space="preserve"> </w:t>
      </w:r>
      <w:r w:rsidR="00FB3812">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Subvenciones, y en el capítulo II del título III de la Ley 5/2015, de 25 de marzo, de Subvenciones de Aragón.</w:t>
      </w:r>
    </w:p>
    <w:p w:rsidR="00FB3812" w:rsidRDefault="00FB3812" w:rsidP="00FB3812">
      <w:pPr>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C23CE1" w:rsidRPr="00C23CE1" w:rsidRDefault="002E47CC" w:rsidP="00C23CE1">
      <w:pPr>
        <w:jc w:val="both"/>
      </w:pPr>
      <w:r w:rsidRPr="002E47CC">
        <w:rPr>
          <w:b/>
        </w:rPr>
        <w:lastRenderedPageBreak/>
        <w:t>8.2. REVOCACIÓN:</w:t>
      </w:r>
      <w:r>
        <w:t xml:space="preserve"> </w:t>
      </w:r>
      <w:r w:rsidR="00C23CE1" w:rsidRPr="00C23CE1">
        <w:t xml:space="preserve">Se producirá la revocación </w:t>
      </w:r>
      <w:r w:rsidR="00C23CE1">
        <w:t xml:space="preserve">de esta </w:t>
      </w:r>
      <w:r w:rsidR="00E50D2A">
        <w:t>Orden</w:t>
      </w:r>
      <w:r w:rsidR="00C23CE1">
        <w:t xml:space="preserve"> de</w:t>
      </w:r>
      <w:r w:rsidR="00C23CE1" w:rsidRPr="00C23CE1">
        <w:t xml:space="preserve"> concesión, con la consiguiente pérdida del derecho al cobro de la subvención, cuando el beneficiario incumpla las obligaciones de justificación</w:t>
      </w:r>
      <w:r w:rsidR="00C23CE1">
        <w:t xml:space="preserve">, las obligaciones para los beneficiarios </w:t>
      </w:r>
      <w:r w:rsidR="001672B3">
        <w:t>establecidas en el</w:t>
      </w:r>
      <w:r w:rsidR="00C23CE1">
        <w:t xml:space="preserve"> real decreto 853/2021,</w:t>
      </w:r>
      <w:r w:rsidR="00C23CE1" w:rsidRPr="00C23CE1">
        <w:t xml:space="preserve"> o el resto de las obligaciones y compromisos contraídos</w:t>
      </w:r>
      <w:r w:rsidR="00C23CE1">
        <w:t>,</w:t>
      </w:r>
      <w:r w:rsidR="00C23CE1" w:rsidRPr="00C23CE1">
        <w:t xml:space="preserve"> o concurra cualquier otra causa de las previstas en el artículo 43</w:t>
      </w:r>
      <w:r w:rsidR="00C23CE1">
        <w:t xml:space="preserve"> de la Ley de Subvenciones de Aragón</w:t>
      </w:r>
      <w:r w:rsidR="00C23CE1" w:rsidRPr="00C23CE1">
        <w:t>.</w:t>
      </w:r>
    </w:p>
    <w:p w:rsidR="00CB0DCB" w:rsidRDefault="00C23CE1" w:rsidP="00C23CE1">
      <w:pPr>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t>la citada ley de Subvenciones de Aragón</w:t>
      </w:r>
      <w:r w:rsidRPr="00C23CE1">
        <w:t>.</w:t>
      </w:r>
    </w:p>
    <w:p w:rsidR="001672B3" w:rsidRDefault="001672B3" w:rsidP="00C23CE1">
      <w:pPr>
        <w:jc w:val="both"/>
      </w:pPr>
      <w:r>
        <w:t xml:space="preserve">Cuando el incumplimiento se refiera al número final de las viviendas construidas y/o a su superficie útil, que han servido de base para el cálculo de la subvención, pero se mantenga el cumplimiento del resto de requisitos establecidos en el Programa 6 del </w:t>
      </w:r>
      <w:r w:rsidR="00AC6C1D">
        <w:t>R</w:t>
      </w:r>
      <w:r>
        <w:t xml:space="preserve">eal Decreto, en el </w:t>
      </w:r>
      <w:r w:rsidR="00AC6C1D">
        <w:t>A</w:t>
      </w:r>
      <w:r>
        <w:t xml:space="preserve">cuerdo de comisión bilateral y en esta </w:t>
      </w:r>
      <w:r w:rsidR="00E50D2A">
        <w:t>Orden</w:t>
      </w:r>
      <w:r>
        <w:t>, se podrá aplicar el principio de proporcionalidad y procederá el reintegro parcial en función de la cuantía de subvención correspondiente al número y superficie de las viviendas realmente ejecutadas</w:t>
      </w:r>
      <w:r w:rsidR="00AC6C1D">
        <w:t>.</w:t>
      </w:r>
    </w:p>
    <w:p w:rsidR="00AC6C1D" w:rsidRDefault="00AC6C1D" w:rsidP="00C23CE1">
      <w:pPr>
        <w:jc w:val="both"/>
      </w:pPr>
      <w:r>
        <w:t>Cuando el incumplimiento se refiera al incumplimiento de los plazos de ejecución y los hitos parciales previstos, se valorará la procedencia o no de revocación en función de las garantías de cumplimiento de objetivos y del plazo límite establecido en el artículo 69.1 del Real Decreto.</w:t>
      </w:r>
    </w:p>
    <w:p w:rsidR="002F17AA" w:rsidRDefault="002F17AA" w:rsidP="00C23CE1">
      <w:pPr>
        <w:jc w:val="both"/>
      </w:pPr>
      <w:r w:rsidRPr="002F17AA">
        <w:t xml:space="preserve">Excepcionalmente, en </w:t>
      </w:r>
      <w:r>
        <w:t xml:space="preserve">el programa </w:t>
      </w:r>
      <w:r w:rsidRPr="002F17AA">
        <w:t>6, la comisión bilateral de seguimiento, en función del grado de desarrollo del proyecto, podrá autorizar una prórroga en los plazos establecidos para la ejecución y justificación de las actuaciones.</w:t>
      </w:r>
    </w:p>
    <w:p w:rsidR="002E47CC" w:rsidRDefault="002E47CC" w:rsidP="00C23CE1">
      <w:pPr>
        <w:jc w:val="both"/>
        <w:rPr>
          <w:b/>
        </w:rPr>
      </w:pPr>
    </w:p>
    <w:p w:rsidR="002E47CC" w:rsidRDefault="002E47CC" w:rsidP="00C23CE1">
      <w:pPr>
        <w:jc w:val="both"/>
      </w:pPr>
      <w:r w:rsidRPr="002E47CC">
        <w:rPr>
          <w:b/>
        </w:rPr>
        <w:t>8.3. MODIFICACIONES:</w:t>
      </w:r>
      <w:r w:rsidRPr="002E47CC">
        <w:t xml:space="preserve"> dada la situación actual de variabilidad e incertidumbre en el mercado de la construcción, en el caso de que la licitación de </w:t>
      </w:r>
      <w:r w:rsidR="00B91E2B">
        <w:t>ejecución de obras</w:t>
      </w:r>
      <w:r w:rsidRPr="002E47CC">
        <w:t xml:space="preserve"> quede desierta, o se produzcan incidencias durante la ejecución de las </w:t>
      </w:r>
      <w:r w:rsidR="00B91E2B">
        <w:t>mismas</w:t>
      </w:r>
      <w:r w:rsidRPr="002E47CC">
        <w:t xml:space="preserve"> que comprometan el cumplimiento de los plazos e hitos establecidos, se deberá poner de inmediato e</w:t>
      </w:r>
      <w:r>
        <w:t>n conocimiento de la Dirección G</w:t>
      </w:r>
      <w:r w:rsidRPr="002E47CC">
        <w:t xml:space="preserve">eneral de Vivienda y </w:t>
      </w:r>
      <w:r>
        <w:t>R</w:t>
      </w:r>
      <w:r w:rsidRPr="002E47CC">
        <w:t>ehabilitación, junto con la propuesta o propuestas de soluciones para hacer viables las actuaciones, y se podrá  modificar las condiciones de concesión de esta subvención y el acuerdo bilateral con el MITMA de forma que se garantice el cumplimiento de hitos y objetivos del Programa y la mayor eficiencia en la aplicación de los fondos, siempre sometido a la aprobación previa del MITMA.</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290FC0">
      <w:pPr>
        <w:jc w:val="both"/>
      </w:pPr>
      <w:r>
        <w:t xml:space="preserve">De acuerdo con lo que establece el artículo 29 de la Ley 5/2015, de 25 de marzo, 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4A459B">
        <w:t>Aguaviva</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290FC0" w:rsidRDefault="00AC6C1D" w:rsidP="00290FC0">
      <w:pPr>
        <w:jc w:val="both"/>
      </w:pPr>
      <w:r>
        <w:rPr>
          <w:b/>
        </w:rPr>
        <w:t>DECIMO</w:t>
      </w:r>
      <w:r w:rsidR="00290FC0" w:rsidRPr="00CB0DCB">
        <w:rPr>
          <w:b/>
        </w:rPr>
        <w:t>.</w:t>
      </w:r>
      <w:r w:rsidR="00290FC0">
        <w:t xml:space="preserve"> 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00290FC0" w:rsidRPr="00AC6C1D">
        <w:t xml:space="preserve">contencioso-administrativo </w:t>
      </w:r>
      <w:r w:rsidR="00290FC0">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47347C" w:rsidRDefault="001C0B3E" w:rsidP="0047347C">
      <w:pPr>
        <w:jc w:val="right"/>
      </w:pPr>
      <w:r>
        <w:t>Teruel</w:t>
      </w:r>
      <w:r w:rsidR="0047347C">
        <w:t>, a fecha de firma electrónica</w:t>
      </w:r>
    </w:p>
    <w:p w:rsidR="0047347C" w:rsidRDefault="0047347C" w:rsidP="0047347C">
      <w:pPr>
        <w:jc w:val="right"/>
      </w:pPr>
      <w:r>
        <w:t>EL CONSEJERO DE VERTEBRACIÓN DEL TERRITORIO, MOVILIDAD Y VIVIENDA</w:t>
      </w:r>
    </w:p>
    <w:p w:rsidR="0047347C" w:rsidRPr="00D440B1" w:rsidRDefault="0047347C" w:rsidP="0047347C">
      <w:pPr>
        <w:jc w:val="right"/>
      </w:pPr>
      <w:r>
        <w:t>José Luis Soro Domingo</w:t>
      </w:r>
    </w:p>
    <w:sectPr w:rsidR="0047347C" w:rsidRPr="00D440B1" w:rsidSect="0053161A">
      <w:headerReference w:type="default" r:id="rId10"/>
      <w:footerReference w:type="default" r:id="rId11"/>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1953EB">
          <w:rPr>
            <w:noProof/>
          </w:rPr>
          <w:t>5</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E1180C2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0"/>
  </w:num>
  <w:num w:numId="3">
    <w:abstractNumId w:val="8"/>
  </w:num>
  <w:num w:numId="4">
    <w:abstractNumId w:val="4"/>
  </w:num>
  <w:num w:numId="5">
    <w:abstractNumId w:val="7"/>
  </w:num>
  <w:num w:numId="6">
    <w:abstractNumId w:val="3"/>
  </w:num>
  <w:num w:numId="7">
    <w:abstractNumId w:val="2"/>
  </w:num>
  <w:num w:numId="8">
    <w:abstractNumId w:val="1"/>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6710"/>
    <w:rsid w:val="00044BD0"/>
    <w:rsid w:val="000500D8"/>
    <w:rsid w:val="000671F4"/>
    <w:rsid w:val="00082514"/>
    <w:rsid w:val="000967E5"/>
    <w:rsid w:val="000F400D"/>
    <w:rsid w:val="000F7E45"/>
    <w:rsid w:val="001672B3"/>
    <w:rsid w:val="001722A0"/>
    <w:rsid w:val="00187BD6"/>
    <w:rsid w:val="001953EB"/>
    <w:rsid w:val="001A7EE4"/>
    <w:rsid w:val="001C0B3E"/>
    <w:rsid w:val="001D2EB2"/>
    <w:rsid w:val="00212ECD"/>
    <w:rsid w:val="00285E8F"/>
    <w:rsid w:val="00290FC0"/>
    <w:rsid w:val="002A6798"/>
    <w:rsid w:val="002E47CC"/>
    <w:rsid w:val="002F17AA"/>
    <w:rsid w:val="002F45C0"/>
    <w:rsid w:val="00306E14"/>
    <w:rsid w:val="003466E8"/>
    <w:rsid w:val="00350A43"/>
    <w:rsid w:val="0036204F"/>
    <w:rsid w:val="00362BED"/>
    <w:rsid w:val="00371C68"/>
    <w:rsid w:val="003857A4"/>
    <w:rsid w:val="003E73BF"/>
    <w:rsid w:val="003F3853"/>
    <w:rsid w:val="003F5A56"/>
    <w:rsid w:val="00466288"/>
    <w:rsid w:val="00471D62"/>
    <w:rsid w:val="0047347C"/>
    <w:rsid w:val="004A459B"/>
    <w:rsid w:val="004C158A"/>
    <w:rsid w:val="00530DE7"/>
    <w:rsid w:val="0053161A"/>
    <w:rsid w:val="005702BE"/>
    <w:rsid w:val="00597BED"/>
    <w:rsid w:val="005A34CB"/>
    <w:rsid w:val="005F31B8"/>
    <w:rsid w:val="00622F66"/>
    <w:rsid w:val="006456C8"/>
    <w:rsid w:val="00647F10"/>
    <w:rsid w:val="006653DE"/>
    <w:rsid w:val="00680A78"/>
    <w:rsid w:val="006B5B7D"/>
    <w:rsid w:val="006C430B"/>
    <w:rsid w:val="006D4B70"/>
    <w:rsid w:val="006E1D3E"/>
    <w:rsid w:val="00700175"/>
    <w:rsid w:val="00727323"/>
    <w:rsid w:val="007325CB"/>
    <w:rsid w:val="007358F5"/>
    <w:rsid w:val="00750B52"/>
    <w:rsid w:val="0075333B"/>
    <w:rsid w:val="0077283B"/>
    <w:rsid w:val="0078194D"/>
    <w:rsid w:val="00794322"/>
    <w:rsid w:val="007A7F00"/>
    <w:rsid w:val="007C2150"/>
    <w:rsid w:val="007E212B"/>
    <w:rsid w:val="008004AF"/>
    <w:rsid w:val="008059A7"/>
    <w:rsid w:val="008120ED"/>
    <w:rsid w:val="00850732"/>
    <w:rsid w:val="008550B1"/>
    <w:rsid w:val="0089094D"/>
    <w:rsid w:val="008B1D84"/>
    <w:rsid w:val="008B5376"/>
    <w:rsid w:val="009036CF"/>
    <w:rsid w:val="00906A0C"/>
    <w:rsid w:val="00935A15"/>
    <w:rsid w:val="00954A2C"/>
    <w:rsid w:val="009C072B"/>
    <w:rsid w:val="009D6B2C"/>
    <w:rsid w:val="00A45BCD"/>
    <w:rsid w:val="00A6130C"/>
    <w:rsid w:val="00A800BA"/>
    <w:rsid w:val="00A92C1A"/>
    <w:rsid w:val="00AA04BB"/>
    <w:rsid w:val="00AA0A83"/>
    <w:rsid w:val="00AB7DB7"/>
    <w:rsid w:val="00AC420F"/>
    <w:rsid w:val="00AC6C1D"/>
    <w:rsid w:val="00AF2BD3"/>
    <w:rsid w:val="00B4112D"/>
    <w:rsid w:val="00B91E2B"/>
    <w:rsid w:val="00BB7E01"/>
    <w:rsid w:val="00BC79D1"/>
    <w:rsid w:val="00C202C6"/>
    <w:rsid w:val="00C20BF5"/>
    <w:rsid w:val="00C23CE1"/>
    <w:rsid w:val="00C40B0F"/>
    <w:rsid w:val="00C53D90"/>
    <w:rsid w:val="00C57C82"/>
    <w:rsid w:val="00C65001"/>
    <w:rsid w:val="00CA1C9D"/>
    <w:rsid w:val="00CB0DCB"/>
    <w:rsid w:val="00CB41C6"/>
    <w:rsid w:val="00CC098A"/>
    <w:rsid w:val="00D036D2"/>
    <w:rsid w:val="00D440B1"/>
    <w:rsid w:val="00D4414E"/>
    <w:rsid w:val="00DA2B1C"/>
    <w:rsid w:val="00DA5C2C"/>
    <w:rsid w:val="00DE3F9F"/>
    <w:rsid w:val="00E50D2A"/>
    <w:rsid w:val="00E61034"/>
    <w:rsid w:val="00E8534E"/>
    <w:rsid w:val="00E90C3A"/>
    <w:rsid w:val="00EC2332"/>
    <w:rsid w:val="00ED362A"/>
    <w:rsid w:val="00ED7D0C"/>
    <w:rsid w:val="00ED7E38"/>
    <w:rsid w:val="00F817B9"/>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PRTR.dotx</Template>
  <TotalTime>79</TotalTime>
  <Pages>14</Pages>
  <Words>5821</Words>
  <Characters>32019</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5</cp:revision>
  <cp:lastPrinted>2023-02-06T09:13:00Z</cp:lastPrinted>
  <dcterms:created xsi:type="dcterms:W3CDTF">2023-04-10T10:59:00Z</dcterms:created>
  <dcterms:modified xsi:type="dcterms:W3CDTF">2023-04-25T15:23:00Z</dcterms:modified>
</cp:coreProperties>
</file>