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721BD" w14:textId="77777777" w:rsidR="004D103C" w:rsidRPr="00B8286F" w:rsidRDefault="004D103C" w:rsidP="004D103C">
      <w:pPr>
        <w:spacing w:after="0" w:line="240" w:lineRule="auto"/>
        <w:rPr>
          <w:rFonts w:eastAsia="Arial Unicode MS" w:cs="Arial"/>
          <w:b/>
        </w:rPr>
      </w:pPr>
      <w:r w:rsidRPr="00B8286F">
        <w:rPr>
          <w:rFonts w:eastAsia="Arial Unicode MS" w:cs="Arial"/>
          <w:b/>
        </w:rPr>
        <w:t>Ordenança reguladora de les bases que regiran la convocatòria de subvencions destinades a ajuts individuals de menjador escolar per a necessitats socioeconòmiques i geogràfiques a la comarca de la Selva per al curs escolar 2023/2024</w:t>
      </w:r>
    </w:p>
    <w:p w14:paraId="1B5B53FD" w14:textId="24619226" w:rsidR="00963E43" w:rsidRPr="00B8286F" w:rsidRDefault="00963E43" w:rsidP="00963E43">
      <w:pPr>
        <w:spacing w:after="0" w:line="240" w:lineRule="auto"/>
        <w:rPr>
          <w:rFonts w:eastAsia="Arial Unicode MS" w:cs="Arial"/>
          <w:b/>
          <w:lang w:val="es-ES"/>
        </w:rPr>
      </w:pPr>
      <w:r w:rsidRPr="00B8286F">
        <w:rPr>
          <w:rFonts w:eastAsia="Arial Unicode MS" w:cs="Arial"/>
          <w:b/>
          <w:lang w:val="es-ES"/>
        </w:rPr>
        <w:t>Antecedent</w:t>
      </w:r>
      <w:r w:rsidR="004D103C" w:rsidRPr="00B8286F">
        <w:rPr>
          <w:rFonts w:eastAsia="Arial Unicode MS" w:cs="Arial"/>
          <w:b/>
          <w:lang w:val="es-ES"/>
        </w:rPr>
        <w:t>es</w:t>
      </w:r>
    </w:p>
    <w:p w14:paraId="722B9EDD" w14:textId="77777777" w:rsidR="004D103C" w:rsidRPr="00B8286F" w:rsidRDefault="004D103C" w:rsidP="004D103C">
      <w:pPr>
        <w:spacing w:after="0" w:afterAutospacing="0" w:line="240" w:lineRule="auto"/>
        <w:rPr>
          <w:rFonts w:eastAsia="Arial Unicode MS" w:cs="Arial"/>
          <w:lang w:val="es-ES"/>
        </w:rPr>
      </w:pPr>
      <w:r w:rsidRPr="00B8286F">
        <w:rPr>
          <w:rFonts w:eastAsia="Arial Unicode MS" w:cs="Arial"/>
          <w:lang w:val="es-ES"/>
        </w:rPr>
        <w:t>La disposición adicional segunda del Decreto 160/1996 por el que se regula el servicio de comedor escolar, determina que corresponde a los consejos comarcales la gestión de las ayudas de comedor por necesidades socioeconómicas o de situación geográfica del alumnado, cuando hayan asumido esta competencia o bien lo asuman y firmen los correspondientes convenios con el Departamento de Educación, de acuerdo con lo que establece el Artículo 8.1 del Decreto 219/1989 de delegación de competencias de la Generalidad en las comarcas en materia de enseñanza.</w:t>
      </w:r>
    </w:p>
    <w:p w14:paraId="0E7A76B4" w14:textId="77777777" w:rsidR="004D103C" w:rsidRPr="00B8286F" w:rsidRDefault="004D103C" w:rsidP="004D103C">
      <w:pPr>
        <w:spacing w:after="0" w:afterAutospacing="0" w:line="240" w:lineRule="auto"/>
        <w:rPr>
          <w:rFonts w:eastAsia="Arial Unicode MS" w:cs="Arial"/>
          <w:lang w:val="es-ES"/>
        </w:rPr>
      </w:pPr>
    </w:p>
    <w:p w14:paraId="53CE8C38" w14:textId="56FA7FFC" w:rsidR="004D103C" w:rsidRPr="00B8286F" w:rsidRDefault="004D103C" w:rsidP="004D103C">
      <w:pPr>
        <w:spacing w:after="0" w:afterAutospacing="0" w:line="240" w:lineRule="auto"/>
        <w:rPr>
          <w:rFonts w:cs="Arial"/>
          <w:lang w:val="es-ES"/>
        </w:rPr>
      </w:pPr>
      <w:r w:rsidRPr="00B8286F">
        <w:rPr>
          <w:rFonts w:eastAsia="Arial Unicode MS" w:cs="Arial"/>
          <w:lang w:val="es-ES"/>
        </w:rPr>
        <w:t>El Acuerdo de Gobierno GOV/128/2021, de delegación de competencias en los consejos comarcales y en el Área Metropolitana de Barcelona en materia de educación incluye, entre estas competencias, la gestión de las ayudas individuales de comedor. En este sentido, el apartado 1.2 del punto Tercero del Anexo, indica que antes del inicio de cada curso escolar el consejo comarcal procederá a la convocatoria pública para el otorgamiento de estas ayudas, de acuerdo con los criterios que se hayan fijado por el Departamento.</w:t>
      </w:r>
      <w:r w:rsidRPr="00B8286F">
        <w:rPr>
          <w:rFonts w:cs="Arial"/>
          <w:lang w:val="es-ES"/>
        </w:rPr>
        <w:t xml:space="preserve"> Tal y como se hace anualmente, desde el Departamento se han revisado los criterios para la asignación de estas ayudas de cara al curso 2023/24, a partir de las aportaciones de un grupo trabajo constituido por representantes de los Consejos Comarcales, de la Asociación Catalana de Municipios, de la Federación de Municipios de Cataluña y del propio Departamento.</w:t>
      </w:r>
    </w:p>
    <w:p w14:paraId="35E635E8" w14:textId="77777777" w:rsidR="004D103C" w:rsidRPr="00B8286F" w:rsidRDefault="004D103C" w:rsidP="004D103C">
      <w:pPr>
        <w:spacing w:after="0" w:afterAutospacing="0" w:line="240" w:lineRule="auto"/>
        <w:rPr>
          <w:rFonts w:cs="Arial"/>
          <w:lang w:val="es-ES"/>
        </w:rPr>
      </w:pPr>
    </w:p>
    <w:p w14:paraId="0DBF9327" w14:textId="630CC1CF" w:rsidR="00963E43" w:rsidRPr="00B8286F" w:rsidRDefault="004D103C" w:rsidP="004D103C">
      <w:pPr>
        <w:spacing w:after="0" w:afterAutospacing="0" w:line="240" w:lineRule="auto"/>
        <w:rPr>
          <w:rFonts w:cs="Arial"/>
          <w:lang w:val="es-ES"/>
        </w:rPr>
      </w:pPr>
      <w:r w:rsidRPr="00B8286F">
        <w:rPr>
          <w:rFonts w:cs="Arial"/>
          <w:lang w:val="es-ES"/>
        </w:rPr>
        <w:t>Fruto de este trabajo, el Departamento de Educación ha elaborado el documento Directrices para el otorgamiento de ayudas individuales de comedor escolar dirigidas al alumnado de enseñanzas obligatorias y de educación infantil escolarizadas en centros educativos sufragados con fondos públicos para el curso escolar 2023-2024.</w:t>
      </w:r>
    </w:p>
    <w:p w14:paraId="7B74052D" w14:textId="77777777" w:rsidR="004D103C" w:rsidRPr="00B8286F" w:rsidRDefault="004D103C" w:rsidP="004D103C">
      <w:pPr>
        <w:spacing w:after="0" w:afterAutospacing="0" w:line="240" w:lineRule="auto"/>
        <w:rPr>
          <w:rFonts w:eastAsia="Arial Unicode MS" w:cs="Arial"/>
        </w:rPr>
      </w:pPr>
    </w:p>
    <w:p w14:paraId="097CE6BC" w14:textId="689F2D28" w:rsidR="00963E43" w:rsidRPr="00B8286F" w:rsidRDefault="00DF4170" w:rsidP="00DF4170">
      <w:pPr>
        <w:spacing w:after="0" w:line="240" w:lineRule="auto"/>
        <w:rPr>
          <w:rFonts w:eastAsia="Arial Unicode MS" w:cs="Arial"/>
          <w:b/>
          <w:lang w:val="es-ES"/>
        </w:rPr>
      </w:pPr>
      <w:r w:rsidRPr="00B8286F">
        <w:rPr>
          <w:rFonts w:eastAsia="Arial Unicode MS" w:cs="Arial"/>
          <w:b/>
          <w:lang w:val="es-ES"/>
        </w:rPr>
        <w:t xml:space="preserve">1. </w:t>
      </w:r>
      <w:r w:rsidR="00963E43" w:rsidRPr="00B8286F">
        <w:rPr>
          <w:rFonts w:eastAsia="Arial Unicode MS" w:cs="Arial"/>
          <w:b/>
          <w:lang w:val="es-ES"/>
        </w:rPr>
        <w:t>Obje</w:t>
      </w:r>
      <w:r w:rsidR="004D103C" w:rsidRPr="00B8286F">
        <w:rPr>
          <w:rFonts w:eastAsia="Arial Unicode MS" w:cs="Arial"/>
          <w:b/>
          <w:lang w:val="es-ES"/>
        </w:rPr>
        <w:t>to</w:t>
      </w:r>
    </w:p>
    <w:p w14:paraId="50C81095" w14:textId="2FBD9F81" w:rsidR="00963E43" w:rsidRPr="00B8286F" w:rsidRDefault="004D103C" w:rsidP="00ED3E60">
      <w:pPr>
        <w:spacing w:after="0" w:afterAutospacing="0" w:line="240" w:lineRule="auto"/>
        <w:rPr>
          <w:rFonts w:eastAsia="Arial Unicode MS" w:cs="Arial"/>
          <w:b/>
          <w:lang w:val="es-ES"/>
        </w:rPr>
      </w:pPr>
      <w:r w:rsidRPr="00B8286F">
        <w:rPr>
          <w:rFonts w:eastAsia="Arial Unicode MS" w:cs="Arial"/>
          <w:lang w:val="es-ES"/>
        </w:rPr>
        <w:t>El objeto de esta convocatoria es el otorgamiento de ayudas individuales de comedor escolar para necesidades socioeconómicas y geográficas, de acuerdo con la disposición presupuestaria, para los alumnos de educación infantil de segundo ciclo, educación primaria y educación secundaria obligatoria de la comarca de La Selva, para garantizar el principio de igualdad de oportunidades en la población escolar y promover acciones de carácter compensatorio en relación a las personas que se encuentran en situaciones socioeconómicas desfavorables.</w:t>
      </w:r>
    </w:p>
    <w:p w14:paraId="128C27E2" w14:textId="77777777" w:rsidR="004D103C" w:rsidRPr="00B8286F" w:rsidRDefault="004D103C" w:rsidP="004D103C">
      <w:pPr>
        <w:spacing w:after="0" w:afterAutospacing="0" w:line="240" w:lineRule="auto"/>
        <w:rPr>
          <w:rFonts w:eastAsia="Arial Unicode MS" w:cs="Arial"/>
          <w:b/>
          <w:lang w:val="es-ES"/>
        </w:rPr>
      </w:pPr>
    </w:p>
    <w:p w14:paraId="12D53209" w14:textId="4D3C04AC" w:rsidR="004D103C" w:rsidRPr="00B8286F" w:rsidRDefault="004D103C" w:rsidP="004D103C">
      <w:pPr>
        <w:spacing w:after="0" w:afterAutospacing="0" w:line="240" w:lineRule="auto"/>
        <w:rPr>
          <w:rFonts w:eastAsia="Arial Unicode MS" w:cs="Arial"/>
          <w:b/>
          <w:lang w:val="es-ES"/>
        </w:rPr>
      </w:pPr>
      <w:r w:rsidRPr="00B8286F">
        <w:rPr>
          <w:rFonts w:eastAsia="Arial Unicode MS" w:cs="Arial"/>
          <w:b/>
          <w:lang w:val="es-ES"/>
        </w:rPr>
        <w:t>2. Beneficiarios y solicitantes</w:t>
      </w:r>
    </w:p>
    <w:p w14:paraId="3D8C2407" w14:textId="77777777" w:rsidR="004D103C" w:rsidRPr="00B8286F" w:rsidRDefault="004D103C" w:rsidP="004D103C">
      <w:pPr>
        <w:spacing w:after="0" w:afterAutospacing="0" w:line="240" w:lineRule="auto"/>
        <w:rPr>
          <w:rFonts w:eastAsia="Arial Unicode MS" w:cs="Arial"/>
          <w:bCs/>
          <w:lang w:val="es-ES"/>
        </w:rPr>
      </w:pPr>
    </w:p>
    <w:p w14:paraId="17ED3241" w14:textId="7CC570FA" w:rsidR="004D103C" w:rsidRPr="00B8286F" w:rsidRDefault="004D103C" w:rsidP="004D103C">
      <w:pPr>
        <w:spacing w:after="0" w:afterAutospacing="0" w:line="240" w:lineRule="auto"/>
        <w:rPr>
          <w:rFonts w:eastAsia="Arial Unicode MS" w:cs="Arial"/>
          <w:bCs/>
          <w:lang w:val="es-ES"/>
        </w:rPr>
      </w:pPr>
      <w:r w:rsidRPr="00B8286F">
        <w:rPr>
          <w:rFonts w:eastAsia="Arial Unicode MS" w:cs="Arial"/>
          <w:bCs/>
          <w:lang w:val="es-ES"/>
        </w:rPr>
        <w:t>2.1. Los beneficiarios de ayuda de comedor escolar son los alumnos que reúnan los siguientes requisitos:</w:t>
      </w:r>
    </w:p>
    <w:p w14:paraId="01AD96D2" w14:textId="77777777" w:rsidR="004D103C" w:rsidRPr="00B8286F" w:rsidRDefault="004D103C" w:rsidP="004D103C">
      <w:pPr>
        <w:spacing w:after="0" w:afterAutospacing="0" w:line="240" w:lineRule="auto"/>
        <w:rPr>
          <w:rFonts w:eastAsia="Arial Unicode MS" w:cs="Arial"/>
          <w:bCs/>
          <w:lang w:val="es-ES"/>
        </w:rPr>
      </w:pPr>
      <w:r w:rsidRPr="00B8286F">
        <w:rPr>
          <w:rFonts w:eastAsia="Arial Unicode MS" w:cs="Arial"/>
          <w:bCs/>
          <w:lang w:val="es-ES"/>
        </w:rPr>
        <w:t>a) Estar matriculado en un centro escolar de la comarca sostenido con fondos públicos de Cataluña, en los cursos de segundo y tercero de las enseñanzas de primer ciclo de infantil, en aquellas escuelas de titularidad de la Generalidad donde se haya implantado, y cualquiera de los cursos de las enseñanzas de segundo ciclo de educación infantil y de enseñanzas obligatorias, durante el curso correspondiente a la convocatoria.</w:t>
      </w:r>
    </w:p>
    <w:p w14:paraId="7B7FBA65" w14:textId="77777777" w:rsidR="004D103C" w:rsidRPr="00B8286F" w:rsidRDefault="004D103C" w:rsidP="004D103C">
      <w:pPr>
        <w:spacing w:after="0" w:line="240" w:lineRule="auto"/>
        <w:rPr>
          <w:rFonts w:eastAsia="Arial Unicode MS" w:cs="Arial"/>
          <w:bCs/>
          <w:lang w:val="es-ES"/>
        </w:rPr>
      </w:pPr>
      <w:r w:rsidRPr="00B8286F">
        <w:rPr>
          <w:rFonts w:eastAsia="Arial Unicode MS" w:cs="Arial"/>
          <w:bCs/>
          <w:lang w:val="es-ES"/>
        </w:rPr>
        <w:t>b) No tener el servicio de comedor con carácter preceptivo y, por tanto, gratuito.</w:t>
      </w:r>
    </w:p>
    <w:p w14:paraId="222AF2D5" w14:textId="77777777" w:rsidR="004D103C" w:rsidRPr="00B8286F" w:rsidRDefault="004D103C" w:rsidP="004D103C">
      <w:pPr>
        <w:spacing w:after="0" w:line="240" w:lineRule="auto"/>
        <w:rPr>
          <w:rFonts w:eastAsia="Arial Unicode MS" w:cs="Arial"/>
          <w:bCs/>
          <w:lang w:val="es-ES"/>
        </w:rPr>
      </w:pPr>
      <w:r w:rsidRPr="00B8286F">
        <w:rPr>
          <w:rFonts w:eastAsia="Arial Unicode MS" w:cs="Arial"/>
          <w:bCs/>
          <w:lang w:val="es-ES"/>
        </w:rPr>
        <w:lastRenderedPageBreak/>
        <w:t>c) Hacer uso de forma fija del servicio de comedor escolar.</w:t>
      </w:r>
    </w:p>
    <w:p w14:paraId="33F22D89" w14:textId="77777777" w:rsidR="004D103C" w:rsidRPr="00B8286F" w:rsidRDefault="004D103C" w:rsidP="004D103C">
      <w:pPr>
        <w:spacing w:after="0" w:line="240" w:lineRule="auto"/>
        <w:rPr>
          <w:rFonts w:eastAsia="Arial Unicode MS" w:cs="Arial"/>
          <w:lang w:val="es-ES"/>
        </w:rPr>
      </w:pPr>
      <w:r w:rsidRPr="00B8286F">
        <w:rPr>
          <w:rFonts w:eastAsia="Arial Unicode MS" w:cs="Arial"/>
          <w:lang w:val="es-ES"/>
        </w:rPr>
        <w:t>2.2. Los solicitantes de la ayuda de comedor son el padre, la madre, el tutor o tutora o representante legal del alumno o alumnas.</w:t>
      </w:r>
    </w:p>
    <w:p w14:paraId="6CC9A819" w14:textId="77777777" w:rsidR="004D103C" w:rsidRPr="00B8286F" w:rsidRDefault="004D103C" w:rsidP="004D103C">
      <w:pPr>
        <w:spacing w:after="0" w:line="240" w:lineRule="auto"/>
        <w:rPr>
          <w:rFonts w:eastAsia="Arial Unicode MS" w:cs="Arial"/>
          <w:lang w:val="es-ES"/>
        </w:rPr>
      </w:pPr>
      <w:r w:rsidRPr="00B8286F">
        <w:rPr>
          <w:rFonts w:eastAsia="Arial Unicode MS" w:cs="Arial"/>
          <w:lang w:val="es-ES"/>
        </w:rPr>
        <w:t>2.3. Por la naturaleza de la ayuda y la especificidad del colectivo, para obtener la condición de perceptor de la ayuda no es necesario acreditar el cumplimiento de los requisitos establecidos en el artículo 13.2 de Ley 38/2003, de 17 de noviembre, general de subvenciones.</w:t>
      </w:r>
    </w:p>
    <w:p w14:paraId="7FDD3E6E" w14:textId="77777777" w:rsidR="004D103C" w:rsidRPr="00B8286F" w:rsidRDefault="004D103C" w:rsidP="004D103C">
      <w:pPr>
        <w:spacing w:after="0" w:line="240" w:lineRule="auto"/>
        <w:rPr>
          <w:rFonts w:eastAsia="Arial Unicode MS" w:cs="Arial"/>
          <w:lang w:val="es-ES"/>
        </w:rPr>
      </w:pPr>
      <w:r w:rsidRPr="00B8286F">
        <w:rPr>
          <w:rFonts w:eastAsia="Arial Unicode MS" w:cs="Arial"/>
          <w:lang w:val="es-ES"/>
        </w:rPr>
        <w:t>2.4. Las ayudas convocadas son compatibles con cualquier otra que pueda recibirse, para la misma finalidad, de otras entidades o personas públicas o privadas. En ningún caso, el importe de las ayudas concurrentes puede superar el coste del gasto realizado.</w:t>
      </w:r>
    </w:p>
    <w:p w14:paraId="1490506F" w14:textId="77777777" w:rsidR="00AB445B" w:rsidRPr="00B8286F" w:rsidRDefault="00AB445B" w:rsidP="00AB445B">
      <w:pPr>
        <w:spacing w:after="0" w:line="240" w:lineRule="auto"/>
        <w:rPr>
          <w:rFonts w:eastAsia="Arial Unicode MS" w:cs="Arial"/>
          <w:b/>
          <w:lang w:val="es-ES"/>
        </w:rPr>
      </w:pPr>
      <w:r w:rsidRPr="00B8286F">
        <w:rPr>
          <w:rFonts w:eastAsia="Arial Unicode MS" w:cs="Arial"/>
          <w:b/>
          <w:lang w:val="es-ES"/>
        </w:rPr>
        <w:t>3. Plazo de presentación de solicitudes</w:t>
      </w:r>
    </w:p>
    <w:p w14:paraId="7F6A7827" w14:textId="77777777" w:rsidR="00AB445B" w:rsidRPr="00B8286F" w:rsidRDefault="00AB445B" w:rsidP="00AB445B">
      <w:pPr>
        <w:spacing w:after="0" w:line="240" w:lineRule="auto"/>
        <w:rPr>
          <w:rFonts w:eastAsia="Arial Unicode MS" w:cs="Arial"/>
          <w:bCs/>
          <w:lang w:val="es-ES"/>
        </w:rPr>
      </w:pPr>
      <w:r w:rsidRPr="00B8286F">
        <w:rPr>
          <w:rFonts w:eastAsia="Arial Unicode MS" w:cs="Arial"/>
          <w:bCs/>
          <w:lang w:val="es-ES"/>
        </w:rPr>
        <w:t>El Consejo Comarcal publicará el edicto de convocatoria de las ayudas en el Boletín Oficial de la Provincia (BOP) y en el e-tablero del Consejo Comarcal. El plazo de presentación de solicitudes se iniciará al día siguiente de su publicación en el BOP.</w:t>
      </w:r>
    </w:p>
    <w:p w14:paraId="32907B76" w14:textId="77777777" w:rsidR="00AB445B" w:rsidRPr="00B8286F" w:rsidRDefault="00AB445B" w:rsidP="00AB445B">
      <w:pPr>
        <w:spacing w:after="0" w:line="240" w:lineRule="auto"/>
        <w:rPr>
          <w:rFonts w:eastAsia="Arial Unicode MS" w:cs="Arial"/>
          <w:bCs/>
          <w:lang w:val="es-ES"/>
        </w:rPr>
      </w:pPr>
      <w:r w:rsidRPr="00B8286F">
        <w:rPr>
          <w:rFonts w:eastAsia="Arial Unicode MS" w:cs="Arial"/>
          <w:bCs/>
          <w:lang w:val="es-ES"/>
        </w:rPr>
        <w:t>De acuerdo con la Resolución 17/XI del Parlamento de Cataluña, la convocatoria de acceso a las ayudas de comedor escolar quedará abierta durante todo el curso escolar</w:t>
      </w:r>
    </w:p>
    <w:p w14:paraId="6BDD2B1E" w14:textId="77777777" w:rsidR="00AB445B" w:rsidRPr="00B8286F" w:rsidRDefault="00AB445B" w:rsidP="00AB445B">
      <w:pPr>
        <w:spacing w:after="0" w:line="240" w:lineRule="auto"/>
        <w:rPr>
          <w:rFonts w:eastAsia="Arial Unicode MS" w:cs="Arial"/>
          <w:bCs/>
          <w:lang w:val="es-ES"/>
        </w:rPr>
      </w:pPr>
      <w:r w:rsidRPr="00B8286F">
        <w:rPr>
          <w:rFonts w:eastAsia="Arial Unicode MS" w:cs="Arial"/>
          <w:bCs/>
          <w:lang w:val="es-ES"/>
        </w:rPr>
        <w:t>Para que las ayudas sean de aplicación el primero de día de curso, habrá que solicitarlas, a más tardar, el día 9 de junio (excepto en los casos de alumnos que cursarán I3, que esta fecha es alargará hasta el 15 de julio, debido a que su matriculación es más tardía)</w:t>
      </w:r>
    </w:p>
    <w:p w14:paraId="0124D7D1" w14:textId="77777777" w:rsidR="00AB445B" w:rsidRPr="00B8286F" w:rsidRDefault="00AB445B" w:rsidP="00AB445B">
      <w:pPr>
        <w:spacing w:after="0" w:line="240" w:lineRule="auto"/>
        <w:rPr>
          <w:rFonts w:eastAsia="Arial Unicode MS" w:cs="Arial"/>
          <w:b/>
          <w:lang w:val="es-ES"/>
        </w:rPr>
      </w:pPr>
      <w:r w:rsidRPr="00B8286F">
        <w:rPr>
          <w:rFonts w:eastAsia="Arial Unicode MS" w:cs="Arial"/>
          <w:bCs/>
          <w:lang w:val="es-ES"/>
        </w:rPr>
        <w:t>Las solicitudes recibidas entre el 10 de junio y el 10 de septiembre y sean resueltas</w:t>
      </w:r>
      <w:r w:rsidRPr="00B8286F">
        <w:rPr>
          <w:rFonts w:eastAsia="Arial Unicode MS" w:cs="Arial"/>
          <w:b/>
          <w:lang w:val="es-ES"/>
        </w:rPr>
        <w:t xml:space="preserve"> </w:t>
      </w:r>
      <w:r w:rsidRPr="00B8286F">
        <w:rPr>
          <w:rFonts w:eastAsia="Arial Unicode MS" w:cs="Arial"/>
          <w:bCs/>
          <w:lang w:val="es-ES"/>
        </w:rPr>
        <w:t>favorablemente, se aplicarán a partir del día 1 de octubre</w:t>
      </w:r>
      <w:r w:rsidRPr="00B8286F">
        <w:rPr>
          <w:rFonts w:eastAsia="Arial Unicode MS" w:cs="Arial"/>
          <w:b/>
          <w:lang w:val="es-ES"/>
        </w:rPr>
        <w:t>.</w:t>
      </w:r>
    </w:p>
    <w:p w14:paraId="160903EB" w14:textId="3AB7C020" w:rsidR="00AB445B" w:rsidRPr="00B8286F" w:rsidRDefault="00AB445B" w:rsidP="00AB445B">
      <w:pPr>
        <w:spacing w:before="120" w:after="0" w:afterAutospacing="0" w:line="240" w:lineRule="auto"/>
        <w:rPr>
          <w:rFonts w:eastAsia="Arial Unicode MS" w:cs="Arial"/>
          <w:lang w:val="es-ES"/>
        </w:rPr>
      </w:pPr>
      <w:r w:rsidRPr="00B8286F">
        <w:rPr>
          <w:rFonts w:eastAsia="Arial Unicode MS" w:cs="Arial"/>
          <w:lang w:val="es-ES"/>
        </w:rPr>
        <w:t>A partir de ahí, las solicitudes recibidas entre el día 11 de cada mes y el día 10 del mes siguiente, y que sean resueltas favorablemente, se aplicarán a partir del día 1 del mes posterior a este último.</w:t>
      </w:r>
    </w:p>
    <w:p w14:paraId="36525595" w14:textId="77777777" w:rsidR="00DF4170" w:rsidRPr="00B8286F" w:rsidRDefault="00DF4170" w:rsidP="00DF4170">
      <w:pPr>
        <w:spacing w:after="0" w:afterAutospacing="0" w:line="240" w:lineRule="auto"/>
        <w:rPr>
          <w:rFonts w:eastAsia="Arial Unicode MS" w:cs="Arial"/>
          <w:lang w:val="es-ES"/>
        </w:rPr>
      </w:pPr>
    </w:p>
    <w:p w14:paraId="72E81720" w14:textId="77777777" w:rsidR="00AB445B" w:rsidRPr="00B8286F" w:rsidRDefault="00AB445B" w:rsidP="00AB445B">
      <w:pPr>
        <w:spacing w:before="120" w:after="0" w:afterAutospacing="0" w:line="240" w:lineRule="auto"/>
        <w:rPr>
          <w:rFonts w:eastAsia="Arial Unicode MS" w:cs="Arial"/>
          <w:b/>
          <w:bCs/>
          <w:lang w:val="es-ES"/>
        </w:rPr>
      </w:pPr>
      <w:r w:rsidRPr="00B8286F">
        <w:rPr>
          <w:rFonts w:eastAsia="Arial Unicode MS" w:cs="Arial"/>
          <w:b/>
          <w:bCs/>
          <w:lang w:val="es-ES"/>
        </w:rPr>
        <w:t>4. Solicitudes y documentación</w:t>
      </w:r>
    </w:p>
    <w:p w14:paraId="4CCC25C7" w14:textId="77777777" w:rsidR="00AB445B" w:rsidRPr="00B8286F" w:rsidRDefault="00AB445B" w:rsidP="00AB445B">
      <w:pPr>
        <w:spacing w:before="120" w:after="0" w:afterAutospacing="0" w:line="240" w:lineRule="auto"/>
        <w:rPr>
          <w:rFonts w:eastAsia="Arial Unicode MS" w:cs="Arial"/>
          <w:lang w:val="es-ES"/>
        </w:rPr>
      </w:pPr>
      <w:r w:rsidRPr="00B8286F">
        <w:rPr>
          <w:rFonts w:eastAsia="Arial Unicode MS" w:cs="Arial"/>
          <w:lang w:val="es-ES"/>
        </w:rPr>
        <w:t>4.1 Documentación obligatoria:</w:t>
      </w:r>
    </w:p>
    <w:p w14:paraId="4ED22693" w14:textId="77777777" w:rsidR="00AB445B" w:rsidRPr="00B8286F" w:rsidRDefault="00AB445B" w:rsidP="00AB445B">
      <w:pPr>
        <w:spacing w:before="120" w:after="0" w:afterAutospacing="0" w:line="240" w:lineRule="auto"/>
        <w:rPr>
          <w:rFonts w:eastAsia="Arial Unicode MS" w:cs="Arial"/>
          <w:lang w:val="es-ES"/>
        </w:rPr>
      </w:pPr>
      <w:r w:rsidRPr="00B8286F">
        <w:rPr>
          <w:rFonts w:eastAsia="Arial Unicode MS" w:cs="Arial"/>
          <w:lang w:val="es-ES"/>
        </w:rPr>
        <w:t>Las personas interesadas en esta convocatoria deben presentar la siguiente documentación obligatoria:</w:t>
      </w:r>
    </w:p>
    <w:p w14:paraId="6F1EA2BA" w14:textId="49785627" w:rsidR="00AB445B" w:rsidRPr="00B8286F" w:rsidRDefault="00AB445B" w:rsidP="00AB445B">
      <w:pPr>
        <w:spacing w:before="120" w:after="0" w:afterAutospacing="0" w:line="240" w:lineRule="auto"/>
        <w:rPr>
          <w:rFonts w:eastAsia="Arial Unicode MS" w:cs="Arial"/>
          <w:lang w:val="es-ES"/>
        </w:rPr>
      </w:pPr>
      <w:r w:rsidRPr="00B8286F">
        <w:rPr>
          <w:rFonts w:eastAsia="Arial Unicode MS" w:cs="Arial"/>
          <w:lang w:val="es-ES"/>
        </w:rPr>
        <w:t xml:space="preserve"> Modelo de solicitud. Cada familia presentará una solicitud única por el número de hermanos escolarizados en el mismo centro escolar. Las solicitudes se podrán presentar a través de los siguientes canales:</w:t>
      </w:r>
    </w:p>
    <w:p w14:paraId="699BFE9E" w14:textId="49A27423" w:rsidR="00AB445B" w:rsidRPr="00B8286F" w:rsidRDefault="00AB445B" w:rsidP="00AB445B">
      <w:pPr>
        <w:spacing w:before="120" w:after="0" w:afterAutospacing="0" w:line="240" w:lineRule="auto"/>
        <w:rPr>
          <w:rFonts w:eastAsia="Arial Unicode MS" w:cs="Arial"/>
          <w:lang w:val="es-ES"/>
        </w:rPr>
      </w:pPr>
      <w:r w:rsidRPr="00B8286F">
        <w:rPr>
          <w:rFonts w:eastAsia="Arial Unicode MS" w:cs="Arial"/>
          <w:lang w:val="es-ES"/>
        </w:rPr>
        <w:t>- Impreso normalizado debidamente impreso y firmado, presentado en formato papel en cualquier oficina de registro del Consejo Comarcal de La Selva, por correo postal certificado o en el centro educativo (se debe consultar, antes, si el centro educativo ofrece esta posibilidad)</w:t>
      </w:r>
    </w:p>
    <w:p w14:paraId="5669BAB0" w14:textId="6B287442" w:rsidR="00AB445B" w:rsidRPr="00B8286F" w:rsidRDefault="00AB445B" w:rsidP="00AB445B">
      <w:pPr>
        <w:spacing w:after="0" w:afterAutospacing="0" w:line="240" w:lineRule="auto"/>
        <w:rPr>
          <w:rFonts w:cs="Arial"/>
          <w:lang w:val="es-ES"/>
        </w:rPr>
      </w:pPr>
      <w:r w:rsidRPr="00B8286F">
        <w:rPr>
          <w:rFonts w:cs="Arial"/>
          <w:lang w:val="es-ES"/>
        </w:rPr>
        <w:t>- Formulario digital firmado electrónicamente y tramitado a través del servicio de instancia electrónica del Consejo Comarcal de La Selva</w:t>
      </w:r>
    </w:p>
    <w:p w14:paraId="312BC51C" w14:textId="77777777" w:rsidR="00AB445B" w:rsidRPr="00B8286F" w:rsidRDefault="00AB445B" w:rsidP="00AB445B">
      <w:pPr>
        <w:spacing w:after="0" w:afterAutospacing="0" w:line="240" w:lineRule="auto"/>
        <w:rPr>
          <w:rFonts w:cs="Arial"/>
          <w:lang w:val="es-ES"/>
        </w:rPr>
      </w:pPr>
    </w:p>
    <w:p w14:paraId="77358E79" w14:textId="617EC2AB" w:rsidR="00AB445B" w:rsidRPr="00B8286F" w:rsidRDefault="00AB445B" w:rsidP="00AB445B">
      <w:pPr>
        <w:spacing w:after="0" w:afterAutospacing="0" w:line="240" w:lineRule="auto"/>
        <w:rPr>
          <w:rFonts w:cs="Arial"/>
          <w:lang w:val="es-ES"/>
        </w:rPr>
      </w:pPr>
      <w:r w:rsidRPr="00B8286F">
        <w:rPr>
          <w:rFonts w:cs="Arial"/>
          <w:lang w:val="es-ES"/>
        </w:rPr>
        <w:t>- Deberá informarse del IDALU (código identificador asignado a cada alumno).</w:t>
      </w:r>
    </w:p>
    <w:p w14:paraId="5CA7A6D9" w14:textId="0F4F059E" w:rsidR="00AB445B" w:rsidRPr="00B8286F" w:rsidRDefault="00AB445B" w:rsidP="00AB445B">
      <w:pPr>
        <w:spacing w:after="0" w:afterAutospacing="0" w:line="240" w:lineRule="auto"/>
        <w:rPr>
          <w:rFonts w:cs="Arial"/>
          <w:lang w:val="es-ES"/>
        </w:rPr>
      </w:pPr>
      <w:r w:rsidRPr="00B8286F">
        <w:rPr>
          <w:rFonts w:cs="Arial"/>
          <w:lang w:val="es-ES"/>
        </w:rPr>
        <w:t>- Relación de miembros de la unidad familiar que conviven en el mismo domicilio, indicando nombre, apellidos y NIF/NIE, en su caso, de cada uno de ellos.</w:t>
      </w:r>
    </w:p>
    <w:p w14:paraId="368B6E6F" w14:textId="1AD3A2E9" w:rsidR="00ED3E60" w:rsidRPr="00B8286F" w:rsidRDefault="00AB445B" w:rsidP="00AB445B">
      <w:pPr>
        <w:spacing w:after="0" w:afterAutospacing="0" w:line="240" w:lineRule="auto"/>
        <w:rPr>
          <w:rFonts w:cs="Arial"/>
          <w:lang w:val="es-ES"/>
        </w:rPr>
      </w:pPr>
      <w:r w:rsidRPr="00B8286F">
        <w:rPr>
          <w:rFonts w:cs="Arial"/>
          <w:lang w:val="es-ES"/>
        </w:rPr>
        <w:t>- Correo electrónico y teléfono móvil en el que se informará de la resolución de las ayudas.</w:t>
      </w:r>
    </w:p>
    <w:p w14:paraId="441D8A67" w14:textId="77777777" w:rsidR="00AB445B" w:rsidRPr="00B8286F" w:rsidRDefault="00AB445B" w:rsidP="00AB445B">
      <w:pPr>
        <w:spacing w:after="0" w:afterAutospacing="0" w:line="240" w:lineRule="auto"/>
        <w:rPr>
          <w:rFonts w:cs="Arial"/>
          <w:lang w:val="es-ES"/>
        </w:rPr>
      </w:pPr>
    </w:p>
    <w:p w14:paraId="3C3F484D" w14:textId="77777777" w:rsidR="00AB445B" w:rsidRPr="00B8286F" w:rsidRDefault="00AB445B" w:rsidP="00AB445B">
      <w:pPr>
        <w:spacing w:after="0" w:afterAutospacing="0" w:line="240" w:lineRule="auto"/>
        <w:rPr>
          <w:rFonts w:cs="Arial"/>
          <w:lang w:val="es-ES"/>
        </w:rPr>
      </w:pPr>
      <w:r w:rsidRPr="00B8286F">
        <w:rPr>
          <w:rFonts w:cs="Arial"/>
          <w:lang w:val="es-ES"/>
        </w:rPr>
        <w:t>4.2 Documentación complementaria:</w:t>
      </w:r>
    </w:p>
    <w:p w14:paraId="62C595B3" w14:textId="58B99D45" w:rsidR="00AB445B" w:rsidRPr="00B8286F" w:rsidRDefault="00AB445B" w:rsidP="00AB445B">
      <w:pPr>
        <w:spacing w:after="0" w:afterAutospacing="0" w:line="240" w:lineRule="auto"/>
        <w:rPr>
          <w:rFonts w:cs="Arial"/>
          <w:lang w:val="es-ES"/>
        </w:rPr>
      </w:pPr>
      <w:r w:rsidRPr="00B8286F">
        <w:rPr>
          <w:rFonts w:cs="Arial"/>
          <w:lang w:val="es-ES"/>
        </w:rPr>
        <w:t>4.2.1) Acreditación de situaciones específicas de la unidad familiar, en su caso:</w:t>
      </w:r>
    </w:p>
    <w:p w14:paraId="63D35421" w14:textId="77777777" w:rsidR="00AB445B" w:rsidRPr="00B8286F" w:rsidRDefault="00AB445B" w:rsidP="00AB445B">
      <w:pPr>
        <w:spacing w:after="0" w:afterAutospacing="0" w:line="240" w:lineRule="auto"/>
        <w:rPr>
          <w:rFonts w:cs="Arial"/>
          <w:lang w:val="es-ES"/>
        </w:rPr>
      </w:pPr>
    </w:p>
    <w:p w14:paraId="510CEB2A" w14:textId="77777777" w:rsidR="00AB445B" w:rsidRPr="00B8286F" w:rsidRDefault="00AB445B" w:rsidP="00AB445B">
      <w:pPr>
        <w:spacing w:after="0" w:afterAutospacing="0" w:line="240" w:lineRule="auto"/>
        <w:ind w:left="709"/>
        <w:rPr>
          <w:rFonts w:cs="Arial"/>
          <w:lang w:val="es-ES"/>
        </w:rPr>
      </w:pPr>
      <w:r w:rsidRPr="00B8286F">
        <w:rPr>
          <w:rFonts w:cs="Arial"/>
          <w:lang w:val="es-ES"/>
        </w:rPr>
        <w:t>• Niños en acogimiento: se acreditará mediante la resolución de acogimiento de la Dirección General de Atención a la Infancia y la Adolescencia.</w:t>
      </w:r>
    </w:p>
    <w:p w14:paraId="77A67CC0" w14:textId="77777777" w:rsidR="00AB445B" w:rsidRPr="00B8286F" w:rsidRDefault="00AB445B" w:rsidP="00AB445B">
      <w:pPr>
        <w:spacing w:after="0" w:afterAutospacing="0" w:line="240" w:lineRule="auto"/>
        <w:ind w:left="709"/>
        <w:rPr>
          <w:rFonts w:cs="Arial"/>
          <w:lang w:val="es-ES"/>
        </w:rPr>
      </w:pPr>
      <w:r w:rsidRPr="00B8286F">
        <w:rPr>
          <w:rFonts w:cs="Arial"/>
          <w:lang w:val="es-ES"/>
        </w:rP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490CD16D" w14:textId="77777777" w:rsidR="00AB445B" w:rsidRPr="00B8286F" w:rsidRDefault="00AB445B" w:rsidP="00AB445B">
      <w:pPr>
        <w:spacing w:after="0" w:afterAutospacing="0" w:line="240" w:lineRule="auto"/>
        <w:ind w:left="708" w:firstLine="1"/>
        <w:rPr>
          <w:rFonts w:cs="Arial"/>
          <w:lang w:val="es-ES"/>
        </w:rPr>
      </w:pPr>
      <w:r w:rsidRPr="00B8286F">
        <w:rPr>
          <w:rFonts w:cs="Arial"/>
          <w:lang w:val="es-ES"/>
        </w:rPr>
        <w:t>• Convenio o sentencia de divorcio, o el acta final de mediación del Departamento de Justicia</w:t>
      </w:r>
    </w:p>
    <w:p w14:paraId="74A8279F" w14:textId="2FD3BA9E" w:rsidR="00963E43" w:rsidRPr="00B8286F" w:rsidRDefault="00AB445B" w:rsidP="00AB445B">
      <w:pPr>
        <w:spacing w:after="0" w:afterAutospacing="0" w:line="240" w:lineRule="auto"/>
        <w:ind w:left="708"/>
        <w:rPr>
          <w:rFonts w:cs="Arial"/>
          <w:lang w:val="es-ES"/>
        </w:rPr>
      </w:pPr>
      <w:r w:rsidRPr="00B8286F">
        <w:rPr>
          <w:rFonts w:cs="Arial"/>
          <w:lang w:val="es-ES"/>
        </w:rPr>
        <w:t>• Documento acreditativo de prestaciones económicas por ayudas de alquiler de la vivienda: se acreditará mediante resolución o certificación de la Agencia Catalana de la Vivienda.</w:t>
      </w:r>
    </w:p>
    <w:p w14:paraId="68AB156A" w14:textId="77777777" w:rsidR="00AB445B" w:rsidRPr="00B8286F" w:rsidRDefault="00AB445B" w:rsidP="00AB445B">
      <w:pPr>
        <w:spacing w:after="0" w:afterAutospacing="0" w:line="240" w:lineRule="auto"/>
        <w:ind w:firstLine="708"/>
        <w:rPr>
          <w:rFonts w:cs="Arial"/>
          <w:lang w:val="es-ES"/>
        </w:rPr>
      </w:pPr>
    </w:p>
    <w:p w14:paraId="0EB0257B" w14:textId="77777777" w:rsidR="00AB445B" w:rsidRPr="00B8286F" w:rsidRDefault="00AB445B" w:rsidP="00AB445B">
      <w:pPr>
        <w:spacing w:after="0" w:line="240" w:lineRule="auto"/>
        <w:rPr>
          <w:rFonts w:cs="Arial"/>
          <w:lang w:val="es-ES"/>
        </w:rPr>
      </w:pPr>
      <w:r w:rsidRPr="00B8286F">
        <w:rPr>
          <w:rFonts w:cs="Arial"/>
          <w:lang w:val="es-ES"/>
        </w:rPr>
        <w:t>4.2.3) Valoración por parte de los servicios sociales por situación social de riesgo:</w:t>
      </w:r>
    </w:p>
    <w:p w14:paraId="169A860D" w14:textId="77777777" w:rsidR="00AB445B" w:rsidRPr="00B8286F" w:rsidRDefault="00AB445B" w:rsidP="00AB445B">
      <w:pPr>
        <w:spacing w:after="0" w:line="240" w:lineRule="auto"/>
        <w:ind w:firstLine="708"/>
        <w:rPr>
          <w:rFonts w:cs="Arial"/>
          <w:lang w:val="es-ES"/>
        </w:rPr>
      </w:pPr>
      <w:r w:rsidRPr="00B8286F">
        <w:rPr>
          <w:rFonts w:cs="Arial"/>
          <w:lang w:val="es-ES"/>
        </w:rPr>
        <w:t>Las familias atendidas por los servicios sociales tendrán que declarar esta situación en la solicitud indicando por qué servicios sociales son atendidas.</w:t>
      </w:r>
    </w:p>
    <w:p w14:paraId="7FCA4FEA" w14:textId="77777777" w:rsidR="00AB445B" w:rsidRPr="00B8286F" w:rsidRDefault="00AB445B" w:rsidP="00AB445B">
      <w:pPr>
        <w:spacing w:after="0" w:line="240" w:lineRule="auto"/>
        <w:ind w:firstLine="708"/>
        <w:rPr>
          <w:rFonts w:cs="Arial"/>
          <w:lang w:val="es-ES"/>
        </w:rPr>
      </w:pPr>
      <w:r w:rsidRPr="00B8286F">
        <w:rPr>
          <w:rFonts w:cs="Arial"/>
          <w:lang w:val="es-ES"/>
        </w:rPr>
        <w:t>A efectos de determinar la puntuación correspondiente en este ámbito, se recomienda tener en cuenta las siguientes circunstancias:</w:t>
      </w:r>
    </w:p>
    <w:p w14:paraId="687B3A7E" w14:textId="77777777" w:rsidR="005C77DF" w:rsidRPr="00B8286F" w:rsidRDefault="005C77DF" w:rsidP="005C77DF">
      <w:pPr>
        <w:spacing w:after="0" w:afterAutospacing="0" w:line="240" w:lineRule="auto"/>
        <w:rPr>
          <w:rFonts w:cs="Arial"/>
          <w:lang w:val="es-ES"/>
        </w:rPr>
      </w:pPr>
      <w:r w:rsidRPr="00B8286F">
        <w:rPr>
          <w:rFonts w:cs="Arial"/>
          <w:lang w:val="es-ES"/>
        </w:rPr>
        <w:t>1.Por situación de riesgo social:</w:t>
      </w:r>
    </w:p>
    <w:p w14:paraId="5A7FDA93" w14:textId="77777777" w:rsidR="005C77DF" w:rsidRPr="00B8286F" w:rsidRDefault="005C77DF" w:rsidP="005C77DF">
      <w:pPr>
        <w:spacing w:after="0" w:afterAutospacing="0" w:line="240" w:lineRule="auto"/>
        <w:ind w:firstLine="709"/>
        <w:rPr>
          <w:rFonts w:cs="Arial"/>
          <w:lang w:val="es-ES"/>
        </w:rPr>
      </w:pPr>
      <w:r w:rsidRPr="00B8286F">
        <w:rPr>
          <w:rFonts w:cs="Arial"/>
          <w:lang w:val="es-ES"/>
        </w:rPr>
        <w:t>• Observadas en el niño:</w:t>
      </w:r>
    </w:p>
    <w:p w14:paraId="75F11B55" w14:textId="77777777" w:rsidR="005C77DF" w:rsidRPr="00B8286F" w:rsidRDefault="005C77DF" w:rsidP="005C77DF">
      <w:pPr>
        <w:spacing w:after="0" w:afterAutospacing="0" w:line="240" w:lineRule="auto"/>
        <w:ind w:left="2149"/>
        <w:rPr>
          <w:rFonts w:cs="Arial"/>
          <w:lang w:val="es-ES"/>
        </w:rPr>
      </w:pPr>
      <w:r w:rsidRPr="00B8286F">
        <w:rPr>
          <w:rFonts w:cs="Arial"/>
          <w:lang w:val="es-ES"/>
        </w:rPr>
        <w:t>- Absentismo escolar</w:t>
      </w:r>
    </w:p>
    <w:p w14:paraId="3DB2753B" w14:textId="77777777" w:rsidR="005C77DF" w:rsidRPr="00B8286F" w:rsidRDefault="005C77DF" w:rsidP="005C77DF">
      <w:pPr>
        <w:spacing w:after="0" w:afterAutospacing="0" w:line="240" w:lineRule="auto"/>
        <w:ind w:left="2149"/>
        <w:rPr>
          <w:rFonts w:cs="Arial"/>
          <w:lang w:val="es-ES"/>
        </w:rPr>
      </w:pPr>
      <w:r w:rsidRPr="00B8286F">
        <w:rPr>
          <w:rFonts w:cs="Arial"/>
          <w:lang w:val="es-ES"/>
        </w:rPr>
        <w:t>- Hábitos de comida: son irregulares y/o inadecuados</w:t>
      </w:r>
    </w:p>
    <w:p w14:paraId="02481AE6" w14:textId="77777777" w:rsidR="005C77DF" w:rsidRPr="00B8286F" w:rsidRDefault="005C77DF" w:rsidP="005C77DF">
      <w:pPr>
        <w:spacing w:after="0" w:afterAutospacing="0" w:line="240" w:lineRule="auto"/>
        <w:ind w:left="2149"/>
        <w:rPr>
          <w:rFonts w:cs="Arial"/>
          <w:lang w:val="es-ES"/>
        </w:rPr>
      </w:pPr>
      <w:r w:rsidRPr="00B8286F">
        <w:rPr>
          <w:rFonts w:cs="Arial"/>
          <w:lang w:val="es-ES"/>
        </w:rPr>
        <w:t>- Vestido inadecuado y/o carencia de higiene.</w:t>
      </w:r>
    </w:p>
    <w:p w14:paraId="233CA174" w14:textId="77777777" w:rsidR="005C77DF" w:rsidRPr="00B8286F" w:rsidRDefault="005C77DF" w:rsidP="005C77DF">
      <w:pPr>
        <w:spacing w:after="0" w:afterAutospacing="0" w:line="240" w:lineRule="auto"/>
        <w:ind w:left="2149"/>
        <w:rPr>
          <w:rFonts w:cs="Arial"/>
          <w:lang w:val="es-ES"/>
        </w:rPr>
      </w:pPr>
      <w:r w:rsidRPr="00B8286F">
        <w:rPr>
          <w:rFonts w:cs="Arial"/>
          <w:lang w:val="es-ES"/>
        </w:rPr>
        <w:t>- Dificultad de adaptación social (retraimiento, aislamiento, miedos, agresividad, manifestaciones conductuales)</w:t>
      </w:r>
    </w:p>
    <w:p w14:paraId="680AA5F3" w14:textId="77777777" w:rsidR="005C77DF" w:rsidRPr="00B8286F" w:rsidRDefault="005C77DF" w:rsidP="005C77DF">
      <w:pPr>
        <w:spacing w:after="0" w:afterAutospacing="0" w:line="240" w:lineRule="auto"/>
        <w:ind w:left="2149"/>
        <w:rPr>
          <w:rFonts w:cs="Arial"/>
          <w:lang w:val="es-ES"/>
        </w:rPr>
      </w:pPr>
      <w:r w:rsidRPr="00B8286F">
        <w:rPr>
          <w:rFonts w:cs="Arial"/>
          <w:lang w:val="es-ES"/>
        </w:rPr>
        <w:t>- Niños/as que desde los diferentes servicios observan trastornos de la alimentación.</w:t>
      </w:r>
    </w:p>
    <w:p w14:paraId="7B8D3EB4" w14:textId="3AF86EEC" w:rsidR="005C77DF" w:rsidRPr="00B8286F" w:rsidRDefault="005C77DF" w:rsidP="005C77DF">
      <w:pPr>
        <w:spacing w:after="0" w:afterAutospacing="0" w:line="240" w:lineRule="auto"/>
        <w:ind w:left="2149"/>
        <w:rPr>
          <w:rFonts w:cs="Arial"/>
          <w:lang w:val="es-ES"/>
        </w:rPr>
      </w:pPr>
      <w:r w:rsidRPr="00B8286F">
        <w:rPr>
          <w:rFonts w:cs="Arial"/>
          <w:lang w:val="es-ES"/>
        </w:rPr>
        <w:t>- Trastornos emocionales y/o enfermedad mental.</w:t>
      </w:r>
    </w:p>
    <w:p w14:paraId="67C4337E" w14:textId="77777777" w:rsidR="005C77DF" w:rsidRPr="00B8286F" w:rsidRDefault="005C77DF" w:rsidP="005C77DF">
      <w:pPr>
        <w:spacing w:after="0" w:afterAutospacing="0" w:line="240" w:lineRule="auto"/>
        <w:ind w:left="2149"/>
        <w:rPr>
          <w:rFonts w:cs="Arial"/>
          <w:lang w:val="es-ES"/>
        </w:rPr>
      </w:pPr>
    </w:p>
    <w:p w14:paraId="72815995" w14:textId="769035BE" w:rsidR="005C77DF" w:rsidRPr="00B8286F" w:rsidRDefault="005C77DF" w:rsidP="005C77DF">
      <w:pPr>
        <w:spacing w:after="0" w:afterAutospacing="0" w:line="240" w:lineRule="auto"/>
        <w:ind w:firstLine="709"/>
        <w:rPr>
          <w:rFonts w:cs="Arial"/>
          <w:lang w:val="es-ES"/>
        </w:rPr>
      </w:pPr>
      <w:r w:rsidRPr="00B8286F">
        <w:rPr>
          <w:rFonts w:cs="Arial"/>
          <w:lang w:val="es-ES"/>
        </w:rPr>
        <w:t>• Observadas en la familia:</w:t>
      </w:r>
    </w:p>
    <w:p w14:paraId="67568EF4" w14:textId="77777777" w:rsidR="005C77DF" w:rsidRPr="00B8286F" w:rsidRDefault="005C77DF" w:rsidP="005C77DF">
      <w:pPr>
        <w:spacing w:after="0" w:afterAutospacing="0" w:line="240" w:lineRule="auto"/>
        <w:ind w:left="2149"/>
        <w:rPr>
          <w:rFonts w:cs="Arial"/>
          <w:lang w:val="es-ES"/>
        </w:rPr>
      </w:pPr>
      <w:r w:rsidRPr="00B8286F">
        <w:rPr>
          <w:rFonts w:cs="Arial"/>
          <w:lang w:val="es-ES"/>
        </w:rPr>
        <w:t>- Trastornos emocionales y/o enfermedad mental.</w:t>
      </w:r>
    </w:p>
    <w:p w14:paraId="7EB72125" w14:textId="77777777" w:rsidR="005C77DF" w:rsidRPr="00B8286F" w:rsidRDefault="005C77DF" w:rsidP="005C77DF">
      <w:pPr>
        <w:spacing w:after="0" w:afterAutospacing="0" w:line="240" w:lineRule="auto"/>
        <w:ind w:left="2149"/>
        <w:rPr>
          <w:rFonts w:cs="Arial"/>
          <w:lang w:val="es-ES"/>
        </w:rPr>
      </w:pPr>
      <w:r w:rsidRPr="00B8286F">
        <w:rPr>
          <w:rFonts w:cs="Arial"/>
          <w:lang w:val="es-ES"/>
        </w:rPr>
        <w:t>- Consumo de tóxicos.</w:t>
      </w:r>
    </w:p>
    <w:p w14:paraId="527F87F8" w14:textId="77777777" w:rsidR="005C77DF" w:rsidRPr="00B8286F" w:rsidRDefault="005C77DF" w:rsidP="005C77DF">
      <w:pPr>
        <w:spacing w:after="0" w:afterAutospacing="0" w:line="240" w:lineRule="auto"/>
        <w:ind w:left="2149"/>
        <w:rPr>
          <w:rFonts w:cs="Arial"/>
          <w:lang w:val="es-ES"/>
        </w:rPr>
      </w:pPr>
      <w:r w:rsidRPr="00B8286F">
        <w:rPr>
          <w:rFonts w:cs="Arial"/>
          <w:lang w:val="es-ES"/>
        </w:rPr>
        <w:t>- Negligencia leve, cuando la omisión no atenta contra la dignidad física y/o psíquica del menor.</w:t>
      </w:r>
    </w:p>
    <w:p w14:paraId="019014EE" w14:textId="77777777" w:rsidR="005C77DF" w:rsidRPr="00B8286F" w:rsidRDefault="005C77DF" w:rsidP="005C77DF">
      <w:pPr>
        <w:spacing w:after="0" w:afterAutospacing="0" w:line="240" w:lineRule="auto"/>
        <w:ind w:left="2149"/>
        <w:rPr>
          <w:rFonts w:cs="Arial"/>
          <w:lang w:val="es-ES"/>
        </w:rPr>
      </w:pPr>
      <w:r w:rsidRPr="00B8286F">
        <w:rPr>
          <w:rFonts w:cs="Arial"/>
          <w:lang w:val="es-ES"/>
        </w:rPr>
        <w:t>- Seguimiento médico excesivo, ausentes o con carencias significativas.</w:t>
      </w:r>
    </w:p>
    <w:p w14:paraId="0F7FAE27" w14:textId="77777777" w:rsidR="005C77DF" w:rsidRPr="00B8286F" w:rsidRDefault="005C77DF" w:rsidP="005C77DF">
      <w:pPr>
        <w:spacing w:after="0" w:afterAutospacing="0" w:line="240" w:lineRule="auto"/>
        <w:ind w:left="2149"/>
        <w:rPr>
          <w:rFonts w:cs="Arial"/>
          <w:lang w:val="es-ES"/>
        </w:rPr>
      </w:pPr>
      <w:r w:rsidRPr="00B8286F">
        <w:rPr>
          <w:rFonts w:cs="Arial"/>
          <w:lang w:val="es-ES"/>
        </w:rPr>
        <w:t>- Problemas de vivienda: carencia, desahucio, hacinamiento, estancia en centro de acogida, etc.</w:t>
      </w:r>
    </w:p>
    <w:p w14:paraId="3048D0C8" w14:textId="77777777" w:rsidR="005C77DF" w:rsidRPr="00B8286F" w:rsidRDefault="005C77DF" w:rsidP="005C77DF">
      <w:pPr>
        <w:spacing w:after="0" w:afterAutospacing="0" w:line="240" w:lineRule="auto"/>
        <w:ind w:left="2149"/>
        <w:rPr>
          <w:rFonts w:cs="Arial"/>
          <w:lang w:val="es-ES"/>
        </w:rPr>
      </w:pPr>
      <w:r w:rsidRPr="00B8286F">
        <w:rPr>
          <w:rFonts w:cs="Arial"/>
          <w:lang w:val="es-ES"/>
        </w:rPr>
        <w:t>- Familia monoparental con poco o nulo soporte de familia extensa.</w:t>
      </w:r>
    </w:p>
    <w:p w14:paraId="045072BA" w14:textId="747E59FD" w:rsidR="00963E43" w:rsidRPr="00B8286F" w:rsidRDefault="005C77DF" w:rsidP="005C77DF">
      <w:pPr>
        <w:spacing w:after="0" w:afterAutospacing="0" w:line="240" w:lineRule="auto"/>
        <w:ind w:left="2149"/>
        <w:rPr>
          <w:rFonts w:cs="Arial"/>
          <w:lang w:val="es-ES"/>
        </w:rPr>
      </w:pPr>
      <w:r w:rsidRPr="00B8286F">
        <w:rPr>
          <w:rFonts w:cs="Arial"/>
          <w:lang w:val="es-ES"/>
        </w:rPr>
        <w:lastRenderedPageBreak/>
        <w:t>- Sospechas de la existencia de maltrato (físico, psicológico o emocional)</w:t>
      </w:r>
    </w:p>
    <w:p w14:paraId="7284DE9E" w14:textId="065E2E93" w:rsidR="005C77DF" w:rsidRPr="00B8286F" w:rsidRDefault="005C77DF" w:rsidP="005C77DF">
      <w:pPr>
        <w:spacing w:after="0" w:afterAutospacing="0" w:line="240" w:lineRule="auto"/>
        <w:rPr>
          <w:rFonts w:cs="Arial"/>
          <w:lang w:val="es-ES"/>
        </w:rPr>
      </w:pPr>
      <w:r w:rsidRPr="00B8286F">
        <w:rPr>
          <w:rFonts w:cs="Arial"/>
          <w:lang w:val="es-ES"/>
        </w:rPr>
        <w:t>2. Por situación de riesgo social grave:</w:t>
      </w:r>
    </w:p>
    <w:p w14:paraId="6E5D4789" w14:textId="77777777" w:rsidR="005C77DF" w:rsidRPr="00B8286F" w:rsidRDefault="005C77DF" w:rsidP="005C77DF">
      <w:pPr>
        <w:spacing w:after="0" w:afterAutospacing="0" w:line="240" w:lineRule="auto"/>
        <w:ind w:left="1429"/>
        <w:rPr>
          <w:rFonts w:cs="Arial"/>
          <w:lang w:val="es-ES"/>
        </w:rPr>
      </w:pPr>
      <w:r w:rsidRPr="00B8286F">
        <w:rPr>
          <w:rFonts w:cs="Arial"/>
          <w:lang w:val="es-ES"/>
        </w:rPr>
        <w:t>• Negligencia grave.</w:t>
      </w:r>
    </w:p>
    <w:p w14:paraId="0B8E4198" w14:textId="77777777" w:rsidR="005C77DF" w:rsidRPr="00B8286F" w:rsidRDefault="005C77DF" w:rsidP="005C77DF">
      <w:pPr>
        <w:spacing w:after="0" w:afterAutospacing="0" w:line="240" w:lineRule="auto"/>
        <w:ind w:left="1429"/>
        <w:rPr>
          <w:rFonts w:cs="Arial"/>
          <w:lang w:val="es-ES"/>
        </w:rPr>
      </w:pPr>
      <w:r w:rsidRPr="00B8286F">
        <w:rPr>
          <w:rFonts w:cs="Arial"/>
          <w:lang w:val="es-ES"/>
        </w:rPr>
        <w:t>• Maltrato psíquico.</w:t>
      </w:r>
    </w:p>
    <w:p w14:paraId="6B770A34" w14:textId="77777777" w:rsidR="005C77DF" w:rsidRPr="00B8286F" w:rsidRDefault="005C77DF" w:rsidP="005C77DF">
      <w:pPr>
        <w:spacing w:after="0" w:afterAutospacing="0" w:line="240" w:lineRule="auto"/>
        <w:ind w:left="1429"/>
        <w:rPr>
          <w:rFonts w:cs="Arial"/>
          <w:lang w:val="es-ES"/>
        </w:rPr>
      </w:pPr>
      <w:r w:rsidRPr="00B8286F">
        <w:rPr>
          <w:rFonts w:cs="Arial"/>
          <w:lang w:val="es-ES"/>
        </w:rPr>
        <w:t>• Maltrato físico.</w:t>
      </w:r>
    </w:p>
    <w:p w14:paraId="2A70CA2C" w14:textId="17A2B8BC" w:rsidR="00963E43" w:rsidRPr="00B8286F" w:rsidRDefault="005C77DF" w:rsidP="005C77DF">
      <w:pPr>
        <w:spacing w:after="0" w:afterAutospacing="0" w:line="240" w:lineRule="auto"/>
        <w:ind w:left="1429"/>
        <w:rPr>
          <w:rFonts w:cs="Arial"/>
          <w:lang w:val="es-ES"/>
        </w:rPr>
      </w:pPr>
      <w:r w:rsidRPr="00B8286F">
        <w:rPr>
          <w:rFonts w:cs="Arial"/>
          <w:lang w:val="es-ES"/>
        </w:rPr>
        <w:t xml:space="preserve">• Abuso sexual. </w:t>
      </w:r>
    </w:p>
    <w:p w14:paraId="5895D020" w14:textId="77777777" w:rsidR="005C77DF" w:rsidRPr="00B8286F" w:rsidRDefault="005C77DF" w:rsidP="005C77DF">
      <w:pPr>
        <w:spacing w:after="0" w:afterAutospacing="0" w:line="240" w:lineRule="auto"/>
        <w:ind w:left="1429"/>
        <w:rPr>
          <w:rFonts w:cs="Arial"/>
          <w:lang w:val="es-ES"/>
        </w:rPr>
      </w:pPr>
    </w:p>
    <w:p w14:paraId="38A8D633" w14:textId="77777777" w:rsidR="005C77DF" w:rsidRPr="00B8286F" w:rsidRDefault="005C77DF" w:rsidP="005C77DF">
      <w:pPr>
        <w:autoSpaceDE w:val="0"/>
        <w:autoSpaceDN w:val="0"/>
        <w:adjustRightInd w:val="0"/>
        <w:spacing w:after="0" w:line="240" w:lineRule="auto"/>
        <w:rPr>
          <w:rFonts w:cs="Arial"/>
          <w:lang w:val="es-ES"/>
        </w:rPr>
      </w:pPr>
      <w:r w:rsidRPr="00B8286F">
        <w:rPr>
          <w:rFonts w:cs="Arial"/>
          <w:lang w:val="es-ES"/>
        </w:rPr>
        <w:t>El Consejo Comarcal podrá requerir los documentos complementarios que considere necesarios para un conocimiento adecuado de las circunstancias peculiares de cada caso, a efectos de garantizar la inversión correcta de los recursos presupuestarios destinados al otorgamiento de las ayudas individuales para la utilización del servicio de comedor escolar.</w:t>
      </w:r>
    </w:p>
    <w:p w14:paraId="47F43DA6" w14:textId="77777777" w:rsidR="005C77DF" w:rsidRPr="00B8286F" w:rsidRDefault="005C77DF" w:rsidP="005C77DF">
      <w:pPr>
        <w:autoSpaceDE w:val="0"/>
        <w:autoSpaceDN w:val="0"/>
        <w:adjustRightInd w:val="0"/>
        <w:spacing w:after="0" w:line="240" w:lineRule="auto"/>
        <w:rPr>
          <w:rFonts w:cs="Arial"/>
          <w:lang w:val="es-ES"/>
        </w:rPr>
      </w:pPr>
      <w:r w:rsidRPr="00B8286F">
        <w:rPr>
          <w:rFonts w:cs="Arial"/>
          <w:lang w:val="es-ES"/>
        </w:rPr>
        <w:t>4.3 Autorizaciones:</w:t>
      </w:r>
    </w:p>
    <w:p w14:paraId="335D7966" w14:textId="77777777" w:rsidR="005C77DF" w:rsidRPr="00B8286F" w:rsidRDefault="005C77DF" w:rsidP="005C77DF">
      <w:pPr>
        <w:autoSpaceDE w:val="0"/>
        <w:autoSpaceDN w:val="0"/>
        <w:adjustRightInd w:val="0"/>
        <w:spacing w:after="0" w:line="240" w:lineRule="auto"/>
        <w:rPr>
          <w:rFonts w:cs="Arial"/>
          <w:lang w:val="es-ES"/>
        </w:rPr>
      </w:pPr>
      <w:r w:rsidRPr="00B8286F">
        <w:rPr>
          <w:rFonts w:cs="Arial"/>
          <w:lang w:val="es-ES"/>
        </w:rPr>
        <w:t>La presentación de la solicitud implica la autorización para que el Consejo Comarcal pueda trasladar la documentación necesaria a otros Consejos receptores, en caso de que haya un traslado del alumno.</w:t>
      </w:r>
    </w:p>
    <w:p w14:paraId="5DCD61A0" w14:textId="4F7BECFB" w:rsidR="005C77DF" w:rsidRPr="00B8286F" w:rsidRDefault="005C77DF" w:rsidP="005C77DF">
      <w:pPr>
        <w:spacing w:before="120" w:after="0" w:afterAutospacing="0" w:line="240" w:lineRule="auto"/>
        <w:rPr>
          <w:rFonts w:cs="Arial"/>
          <w:lang w:val="es-ES" w:eastAsia="es-ES"/>
        </w:rPr>
      </w:pPr>
      <w:bookmarkStart w:id="0" w:name="_Hlk65660611"/>
      <w:r w:rsidRPr="00B8286F">
        <w:rPr>
          <w:rFonts w:cs="Arial"/>
          <w:lang w:val="es-ES" w:eastAsia="es-ES"/>
        </w:rPr>
        <w:t>La presentación de la solicitud implica la autorización, de todos y cada uno de los miembros de la unidad familiar, a fin de que el Consejo Comarcal o el Departamento de Educación puedan obtener de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de ciudadanía y patrimonio familiar necesarios para la resolución de la solicitud de beca, que deberá estar debidamente firmada por los mayores de edad.</w:t>
      </w:r>
    </w:p>
    <w:p w14:paraId="603F2D07" w14:textId="77777777" w:rsidR="00DF4170" w:rsidRPr="00B8286F" w:rsidRDefault="00DF4170" w:rsidP="005C77DF">
      <w:pPr>
        <w:spacing w:before="120" w:after="0" w:afterAutospacing="0" w:line="240" w:lineRule="auto"/>
        <w:rPr>
          <w:rFonts w:cs="Arial"/>
          <w:lang w:val="es-ES" w:eastAsia="es-ES"/>
        </w:rPr>
      </w:pPr>
    </w:p>
    <w:p w14:paraId="2B27190F" w14:textId="77777777" w:rsidR="005C77DF" w:rsidRPr="00B8286F" w:rsidRDefault="005C77DF" w:rsidP="00DF4170">
      <w:pPr>
        <w:spacing w:after="0" w:afterAutospacing="0" w:line="240" w:lineRule="auto"/>
        <w:rPr>
          <w:rFonts w:cs="Arial"/>
          <w:b/>
          <w:bCs/>
          <w:lang w:val="es-ES" w:eastAsia="es-ES"/>
        </w:rPr>
      </w:pPr>
      <w:r w:rsidRPr="00B8286F">
        <w:rPr>
          <w:rFonts w:cs="Arial"/>
          <w:b/>
          <w:bCs/>
          <w:lang w:val="es-ES" w:eastAsia="es-ES"/>
        </w:rPr>
        <w:t>5. Criterios para el otorgamiento de las ayudas</w:t>
      </w:r>
    </w:p>
    <w:p w14:paraId="15F91770" w14:textId="77777777" w:rsidR="005C77DF" w:rsidRPr="00B8286F" w:rsidRDefault="005C77DF" w:rsidP="005C77DF">
      <w:pPr>
        <w:spacing w:before="120" w:after="0" w:afterAutospacing="0" w:line="240" w:lineRule="auto"/>
        <w:rPr>
          <w:rFonts w:cs="Arial"/>
          <w:lang w:val="es-ES" w:eastAsia="es-ES"/>
        </w:rPr>
      </w:pPr>
      <w:r w:rsidRPr="00B8286F">
        <w:rPr>
          <w:rFonts w:cs="Arial"/>
          <w:lang w:val="es-ES" w:eastAsia="es-ES"/>
        </w:rPr>
        <w:t>Se otorgarán ayudas del 70% o hasta el 100% del coste del comedor a los alumnos que cumplan los requisitos establecidos. El coste diario del comedor será el establecido para cada centro educativo y no podrá superar en ningún caso el precio máximo establecido por el Departamento, en función de la duración del espacio de mediodía.</w:t>
      </w:r>
    </w:p>
    <w:p w14:paraId="1004E601" w14:textId="77777777" w:rsidR="005C77DF" w:rsidRPr="00B8286F" w:rsidRDefault="005C77DF" w:rsidP="005C77DF">
      <w:pPr>
        <w:spacing w:before="120" w:after="0" w:afterAutospacing="0" w:line="240" w:lineRule="auto"/>
        <w:ind w:left="720"/>
        <w:rPr>
          <w:rFonts w:cs="Arial"/>
          <w:lang w:val="es-ES" w:eastAsia="es-ES"/>
        </w:rPr>
      </w:pPr>
      <w:r w:rsidRPr="00B8286F">
        <w:rPr>
          <w:rFonts w:cs="Arial"/>
          <w:lang w:val="es-ES" w:eastAsia="es-ES"/>
        </w:rPr>
        <w:t>5.1 Cálculo de la renta familiar.</w:t>
      </w:r>
    </w:p>
    <w:p w14:paraId="26F85E53" w14:textId="3BD461E8" w:rsidR="005C77DF" w:rsidRPr="00B8286F" w:rsidRDefault="005C77DF" w:rsidP="005C77DF">
      <w:pPr>
        <w:spacing w:before="120" w:after="0" w:afterAutospacing="0" w:line="240" w:lineRule="auto"/>
        <w:rPr>
          <w:rFonts w:cs="Arial"/>
          <w:lang w:val="es-ES" w:eastAsia="es-ES"/>
        </w:rPr>
      </w:pPr>
      <w:r w:rsidRPr="00B8286F">
        <w:rPr>
          <w:rFonts w:cs="Arial"/>
          <w:lang w:val="es-ES" w:eastAsia="es-ES"/>
        </w:rPr>
        <w:t>El Departamento de Educación o el Consejo Comarcal calculará la renta familiar por la agregación de las rentas correspondientes al ejercicio 2022de cada uno de los miembros computables de la familia que obtenga ingresos de cualquier naturaleza, según se indica en los párrafos siguientes y de conformidad con la normativa reguladora del impuesto sobre la renta de las personas físicas.</w:t>
      </w:r>
    </w:p>
    <w:p w14:paraId="159029C5" w14:textId="77777777" w:rsidR="005C77DF" w:rsidRPr="00B8286F" w:rsidRDefault="005C77DF" w:rsidP="005C77DF">
      <w:pPr>
        <w:spacing w:before="120" w:after="0" w:afterAutospacing="0" w:line="240" w:lineRule="auto"/>
        <w:rPr>
          <w:rFonts w:cs="Arial"/>
          <w:lang w:val="es-ES" w:eastAsia="es-ES"/>
        </w:rPr>
      </w:pPr>
      <w:r w:rsidRPr="00B8286F">
        <w:rPr>
          <w:rFonts w:cs="Arial"/>
          <w:lang w:val="es-ES" w:eastAsia="es-ES"/>
        </w:rPr>
        <w:t>Para la determinación de la renta de los miembros computables que hayan presentado declaración por el impuesto sobre la renta de las personas físicas, se procederá de la siguiente forma:</w:t>
      </w:r>
    </w:p>
    <w:bookmarkEnd w:id="0"/>
    <w:p w14:paraId="4997F355" w14:textId="77777777" w:rsidR="00DF4170" w:rsidRPr="00B8286F" w:rsidRDefault="00DF4170" w:rsidP="00DF4170">
      <w:pPr>
        <w:shd w:val="clear" w:color="auto" w:fill="FFFFFF"/>
        <w:spacing w:after="0" w:afterAutospacing="0" w:line="240" w:lineRule="auto"/>
        <w:rPr>
          <w:rFonts w:cs="Arial"/>
          <w:lang w:val="es-ES"/>
        </w:rPr>
      </w:pPr>
    </w:p>
    <w:p w14:paraId="1EC40470" w14:textId="72AF4932" w:rsidR="005C77DF" w:rsidRPr="00B8286F" w:rsidRDefault="005C77DF" w:rsidP="005C77DF">
      <w:pPr>
        <w:shd w:val="clear" w:color="auto" w:fill="FFFFFF"/>
        <w:spacing w:after="150"/>
        <w:rPr>
          <w:rFonts w:cs="Arial"/>
          <w:lang w:val="es-ES"/>
        </w:rPr>
      </w:pPr>
      <w:r w:rsidRPr="00B8286F">
        <w:rPr>
          <w:rFonts w:cs="Arial"/>
          <w:lang w:val="es-ES"/>
        </w:rPr>
        <w:t>1r.- se sumará la base imponible general con la base imponible del ahorro, excluyendo los saldos netos negativos de ganancias y pérdidas patrimoniales correspondientes de 2018 a 2021, y el saldo neto negativo de rendimientos de capital mobiliario de 2018 a 2021 a integrar en la base imponible del ahorro.</w:t>
      </w:r>
    </w:p>
    <w:p w14:paraId="60EAF88E" w14:textId="6B0511E2" w:rsidR="005C77DF" w:rsidRPr="00B8286F" w:rsidRDefault="005C77DF" w:rsidP="005C77DF">
      <w:pPr>
        <w:shd w:val="clear" w:color="auto" w:fill="FFFFFF"/>
        <w:spacing w:after="150"/>
        <w:rPr>
          <w:rFonts w:cs="Arial"/>
          <w:lang w:val="es-ES"/>
        </w:rPr>
      </w:pPr>
      <w:r w:rsidRPr="00B8286F">
        <w:rPr>
          <w:rFonts w:cs="Arial"/>
          <w:lang w:val="es-ES"/>
        </w:rPr>
        <w:lastRenderedPageBreak/>
        <w:t>2n.- A este resultado se restará la cuota resultante de la autoliquidación.</w:t>
      </w:r>
    </w:p>
    <w:p w14:paraId="422094E5" w14:textId="77777777" w:rsidR="005C77DF" w:rsidRPr="00B8286F" w:rsidRDefault="005C77DF" w:rsidP="005C77DF">
      <w:pPr>
        <w:shd w:val="clear" w:color="auto" w:fill="FFFFFF"/>
        <w:spacing w:after="150"/>
        <w:rPr>
          <w:rFonts w:cs="Arial"/>
          <w:lang w:val="es-ES"/>
        </w:rPr>
      </w:pPr>
      <w:r w:rsidRPr="00B8286F">
        <w:rPr>
          <w:rFonts w:cs="Arial"/>
          <w:lang w:val="es-ES"/>
        </w:rPr>
        <w:t>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se restarán los pagos a cuenta efectuados.</w:t>
      </w:r>
    </w:p>
    <w:p w14:paraId="2BF94BE6" w14:textId="516245E7" w:rsidR="005C77DF" w:rsidRPr="00B8286F" w:rsidRDefault="005C77DF" w:rsidP="005C77DF">
      <w:pPr>
        <w:shd w:val="clear" w:color="auto" w:fill="FFFFFF"/>
        <w:spacing w:after="150"/>
        <w:rPr>
          <w:rFonts w:cs="Arial"/>
          <w:lang w:val="es-ES"/>
        </w:rPr>
      </w:pPr>
      <w:r w:rsidRPr="00B8286F">
        <w:rPr>
          <w:rFonts w:cs="Arial"/>
          <w:lang w:val="es-ES"/>
        </w:rPr>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14D7C8DA" w14:textId="77777777" w:rsidR="0049318E" w:rsidRPr="00B8286F" w:rsidRDefault="0049318E" w:rsidP="0049318E">
      <w:pPr>
        <w:spacing w:before="120" w:after="0" w:afterAutospacing="0" w:line="240" w:lineRule="auto"/>
        <w:ind w:firstLine="709"/>
        <w:rPr>
          <w:rFonts w:cs="Arial"/>
          <w:color w:val="000000"/>
          <w:lang w:val="es-ES"/>
        </w:rPr>
      </w:pPr>
      <w:r w:rsidRPr="00B8286F">
        <w:rPr>
          <w:rFonts w:cs="Arial"/>
          <w:color w:val="000000"/>
          <w:lang w:val="es-ES"/>
        </w:rPr>
        <w:t>- Original y fotocopia del informe de vida laboral actualizado, emitido por la Seguridad Social.</w:t>
      </w:r>
    </w:p>
    <w:p w14:paraId="3541138F" w14:textId="58E80568" w:rsidR="0049318E" w:rsidRPr="00B8286F" w:rsidRDefault="0049318E" w:rsidP="0049318E">
      <w:pPr>
        <w:spacing w:before="120" w:after="0" w:afterAutospacing="0" w:line="240" w:lineRule="auto"/>
        <w:ind w:firstLine="709"/>
        <w:rPr>
          <w:rFonts w:cs="Arial"/>
          <w:color w:val="000000"/>
          <w:lang w:val="es-ES"/>
        </w:rPr>
      </w:pPr>
      <w:r w:rsidRPr="00B8286F">
        <w:rPr>
          <w:rFonts w:cs="Arial"/>
          <w:color w:val="000000"/>
          <w:lang w:val="es-ES"/>
        </w:rPr>
        <w:t>- Las personas que perciban prestaciones económicas por ayudas al alquiler de la vivienda: resolución o certificación de la Agencia Catalana de la Vivienda.</w:t>
      </w:r>
    </w:p>
    <w:p w14:paraId="081AC429" w14:textId="77777777" w:rsidR="0049318E" w:rsidRPr="00B8286F" w:rsidRDefault="0049318E" w:rsidP="0049318E">
      <w:pPr>
        <w:spacing w:before="120" w:after="0" w:afterAutospacing="0" w:line="240" w:lineRule="auto"/>
        <w:ind w:firstLine="709"/>
        <w:rPr>
          <w:rFonts w:cs="Arial"/>
          <w:color w:val="000000"/>
          <w:lang w:val="es-ES"/>
        </w:rPr>
      </w:pPr>
      <w:r w:rsidRPr="00B8286F">
        <w:rPr>
          <w:rFonts w:cs="Arial"/>
          <w:color w:val="000000"/>
          <w:lang w:val="es-ES"/>
        </w:rPr>
        <w:t>- Las personas que estén dadas de alta en el sistema especial de trabajadores del hogar de la Seguridad Social, será necesario aportar el certificado de cotizaciones correspondiente al año 2022.</w:t>
      </w:r>
    </w:p>
    <w:p w14:paraId="1572EB1E" w14:textId="415C2C42" w:rsidR="0049318E" w:rsidRPr="00B8286F" w:rsidRDefault="0049318E" w:rsidP="0049318E">
      <w:pPr>
        <w:spacing w:before="120" w:after="0" w:afterAutospacing="0" w:line="240" w:lineRule="auto"/>
        <w:rPr>
          <w:rFonts w:cs="Arial"/>
          <w:color w:val="000000"/>
          <w:lang w:val="es-ES"/>
        </w:rPr>
      </w:pPr>
      <w:r w:rsidRPr="00B8286F">
        <w:rPr>
          <w:rFonts w:cs="Arial"/>
          <w:color w:val="000000"/>
          <w:lang w:val="es-ES"/>
        </w:rPr>
        <w:t>En el resto de situaciones no previstas anteriormente el nivel de renta deberá acreditarse mediante cualquier otra documentación fehaciente que será valorada por la Comisión de adjudicación.</w:t>
      </w:r>
    </w:p>
    <w:p w14:paraId="74B29FD5" w14:textId="77777777" w:rsidR="0049318E" w:rsidRPr="00B8286F" w:rsidRDefault="0049318E" w:rsidP="0049318E">
      <w:pPr>
        <w:spacing w:before="120" w:after="0" w:afterAutospacing="0" w:line="240" w:lineRule="auto"/>
        <w:ind w:left="720"/>
        <w:rPr>
          <w:rFonts w:cs="Arial"/>
          <w:color w:val="000000"/>
          <w:lang w:val="es-ES"/>
        </w:rPr>
      </w:pPr>
      <w:r w:rsidRPr="00B8286F">
        <w:rPr>
          <w:rFonts w:cs="Arial"/>
          <w:color w:val="000000"/>
          <w:lang w:val="es-ES"/>
        </w:rPr>
        <w:t>5.2 Deducciones de la renta familiar</w:t>
      </w:r>
    </w:p>
    <w:p w14:paraId="554E1CA4" w14:textId="77777777" w:rsidR="0049318E" w:rsidRPr="00B8286F" w:rsidRDefault="0049318E" w:rsidP="0049318E">
      <w:pPr>
        <w:spacing w:before="120" w:after="0" w:afterAutospacing="0" w:line="240" w:lineRule="auto"/>
        <w:rPr>
          <w:rFonts w:cs="Arial"/>
          <w:color w:val="000000"/>
          <w:lang w:val="es-ES"/>
        </w:rPr>
      </w:pPr>
      <w:r w:rsidRPr="00B8286F">
        <w:rPr>
          <w:rFonts w:cs="Arial"/>
          <w:color w:val="000000"/>
          <w:lang w:val="es-ES"/>
        </w:rPr>
        <w:t>A efectos de la determinación de la renta a que se refieren los párrafos anteriores, una vez calculada la renta familiar a efectos de la ayuda, se aplicarán las siguientes deducciones:</w:t>
      </w:r>
    </w:p>
    <w:p w14:paraId="1E79A578" w14:textId="77777777" w:rsidR="0049318E" w:rsidRPr="00B8286F" w:rsidRDefault="0049318E" w:rsidP="0049318E">
      <w:pPr>
        <w:spacing w:before="120" w:after="0" w:afterAutospacing="0" w:line="240" w:lineRule="auto"/>
        <w:rPr>
          <w:rFonts w:cs="Arial"/>
          <w:lang w:val="es-ES"/>
        </w:rPr>
      </w:pPr>
      <w:r w:rsidRPr="00B8286F">
        <w:rPr>
          <w:rFonts w:cs="Arial"/>
          <w:lang w:val="es-ES"/>
        </w:rPr>
        <w:t>El cincuenta por ciento de los ingresos aportados por cualquiera de los miembros computables de la familia distintos de los principales sustentadores.</w:t>
      </w:r>
    </w:p>
    <w:p w14:paraId="37B159E3" w14:textId="5D1AA656" w:rsidR="004736AD" w:rsidRPr="00B8286F" w:rsidRDefault="0049318E" w:rsidP="0049318E">
      <w:pPr>
        <w:spacing w:before="120" w:after="0" w:afterAutospacing="0" w:line="240" w:lineRule="auto"/>
        <w:rPr>
          <w:rFonts w:cs="Arial"/>
          <w:lang w:val="es-ES"/>
        </w:rPr>
      </w:pPr>
      <w:r w:rsidRPr="00B8286F">
        <w:rPr>
          <w:rFonts w:cs="Arial"/>
          <w:lang w:val="es-ES"/>
        </w:rPr>
        <w:t>La cantidad de 500,00 € por motivos de duración del desplazamiento y distancia, cuando concurran las siguientes situaciones:</w:t>
      </w:r>
    </w:p>
    <w:p w14:paraId="626C11C0" w14:textId="77777777" w:rsidR="0049318E" w:rsidRPr="00B8286F" w:rsidRDefault="0049318E" w:rsidP="0049318E">
      <w:pPr>
        <w:spacing w:before="120" w:after="0" w:afterAutospacing="0" w:line="240" w:lineRule="auto"/>
        <w:rPr>
          <w:rFonts w:cs="Arial"/>
          <w:lang w:val="es-ES"/>
        </w:rPr>
      </w:pPr>
    </w:p>
    <w:p w14:paraId="01CAB700" w14:textId="77777777" w:rsidR="0049318E" w:rsidRPr="00B8286F" w:rsidRDefault="0049318E" w:rsidP="0049318E">
      <w:pPr>
        <w:autoSpaceDE w:val="0"/>
        <w:autoSpaceDN w:val="0"/>
        <w:adjustRightInd w:val="0"/>
        <w:spacing w:after="0" w:afterAutospacing="0" w:line="240" w:lineRule="auto"/>
        <w:ind w:left="709"/>
        <w:rPr>
          <w:rFonts w:cs="Arial"/>
          <w:lang w:val="es-ES" w:eastAsia="es-ES"/>
        </w:rPr>
      </w:pPr>
      <w:r w:rsidRPr="00B8286F">
        <w:rPr>
          <w:rFonts w:cs="Arial"/>
          <w:lang w:val="es-ES" w:eastAsia="es-ES"/>
        </w:rPr>
        <w:t>- Que el alumno se desplace en vehículo un mínimo de 3 km o cuyo desplazamiento tenga una duración superior a 25 minutos desde su domicilio familiar y donde tiene su residencia habitual hasta el centro donde está escolarizado.</w:t>
      </w:r>
    </w:p>
    <w:p w14:paraId="00AD7987" w14:textId="77777777" w:rsidR="0049318E" w:rsidRPr="00B8286F" w:rsidRDefault="0049318E" w:rsidP="0049318E">
      <w:pPr>
        <w:autoSpaceDE w:val="0"/>
        <w:autoSpaceDN w:val="0"/>
        <w:adjustRightInd w:val="0"/>
        <w:spacing w:after="0" w:afterAutospacing="0" w:line="240" w:lineRule="auto"/>
        <w:ind w:left="709"/>
        <w:rPr>
          <w:rFonts w:cs="Arial"/>
          <w:lang w:val="es-ES" w:eastAsia="es-ES"/>
        </w:rPr>
      </w:pPr>
    </w:p>
    <w:p w14:paraId="58DB319F" w14:textId="67EAEBC8" w:rsidR="0049318E" w:rsidRPr="00B8286F" w:rsidRDefault="0049318E" w:rsidP="0049318E">
      <w:pPr>
        <w:autoSpaceDE w:val="0"/>
        <w:autoSpaceDN w:val="0"/>
        <w:adjustRightInd w:val="0"/>
        <w:spacing w:after="0" w:afterAutospacing="0" w:line="240" w:lineRule="auto"/>
        <w:ind w:left="709"/>
        <w:rPr>
          <w:rFonts w:cs="Arial"/>
          <w:lang w:val="es-ES" w:eastAsia="es-ES"/>
        </w:rPr>
      </w:pPr>
      <w:r w:rsidRPr="00B8286F">
        <w:rPr>
          <w:rFonts w:cs="Arial"/>
          <w:lang w:val="es-ES" w:eastAsia="es-ES"/>
        </w:rPr>
        <w:t>- 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lo que respecta a la educación secundaria obligatoria, se considerará como centro propuesto, aquél que le corresponde, por la Resolución de adscripción. En caso de que el Departamento haya derivado al alumno a un centro diferente, por falta de oferta educativa, también se entenderá que este centro es el propuesto por el Departamento.</w:t>
      </w:r>
    </w:p>
    <w:p w14:paraId="3928572E" w14:textId="77777777" w:rsidR="0049318E" w:rsidRPr="00B8286F" w:rsidRDefault="0049318E" w:rsidP="0049318E">
      <w:pPr>
        <w:autoSpaceDE w:val="0"/>
        <w:autoSpaceDN w:val="0"/>
        <w:adjustRightInd w:val="0"/>
        <w:spacing w:after="0" w:afterAutospacing="0" w:line="240" w:lineRule="auto"/>
        <w:ind w:left="709"/>
        <w:rPr>
          <w:rFonts w:cs="Arial"/>
          <w:lang w:val="es-ES" w:eastAsia="es-ES"/>
        </w:rPr>
      </w:pPr>
    </w:p>
    <w:p w14:paraId="4E232874" w14:textId="5B89BAB3" w:rsidR="00963E43" w:rsidRPr="00B8286F" w:rsidRDefault="0049318E" w:rsidP="0049318E">
      <w:pPr>
        <w:autoSpaceDE w:val="0"/>
        <w:autoSpaceDN w:val="0"/>
        <w:adjustRightInd w:val="0"/>
        <w:spacing w:after="0" w:afterAutospacing="0" w:line="240" w:lineRule="auto"/>
        <w:ind w:left="709"/>
        <w:rPr>
          <w:rFonts w:cs="Arial"/>
          <w:lang w:val="es-ES" w:eastAsia="es-ES"/>
        </w:rPr>
      </w:pPr>
      <w:r w:rsidRPr="00B8286F">
        <w:rPr>
          <w:rFonts w:cs="Arial"/>
          <w:lang w:val="es-ES" w:eastAsia="es-ES"/>
        </w:rPr>
        <w:t>- No tener el servicio de transporte escolar con carácter preceptivo y, por tanto, gratuito.</w:t>
      </w:r>
    </w:p>
    <w:p w14:paraId="4DCC55B8" w14:textId="77777777" w:rsidR="0049318E" w:rsidRPr="00B8286F" w:rsidRDefault="0049318E" w:rsidP="0049318E">
      <w:pPr>
        <w:autoSpaceDE w:val="0"/>
        <w:autoSpaceDN w:val="0"/>
        <w:adjustRightInd w:val="0"/>
        <w:spacing w:after="0" w:afterAutospacing="0" w:line="240" w:lineRule="auto"/>
        <w:ind w:left="709"/>
        <w:rPr>
          <w:rFonts w:cs="Arial"/>
          <w:lang w:val="es-ES" w:eastAsia="es-ES"/>
        </w:rPr>
      </w:pPr>
    </w:p>
    <w:p w14:paraId="2E5DD8B4" w14:textId="77777777" w:rsidR="0049318E" w:rsidRPr="00B8286F" w:rsidRDefault="0049318E" w:rsidP="0049318E">
      <w:pPr>
        <w:autoSpaceDE w:val="0"/>
        <w:autoSpaceDN w:val="0"/>
        <w:adjustRightInd w:val="0"/>
        <w:spacing w:after="0" w:line="240" w:lineRule="auto"/>
        <w:rPr>
          <w:rFonts w:cs="Arial"/>
          <w:lang w:val="es-ES"/>
        </w:rPr>
      </w:pPr>
      <w:r w:rsidRPr="00B8286F">
        <w:rPr>
          <w:rFonts w:cs="Arial"/>
          <w:lang w:val="es-ES"/>
        </w:rPr>
        <w:lastRenderedPageBreak/>
        <w:t>• La cantidad de 800,00 € por cada hermano o hermana, incluyendo a la persona solicitante que conviva en el domicilio familiar, cuando acredite la condición de familia monoparental</w:t>
      </w:r>
    </w:p>
    <w:p w14:paraId="614F3F04" w14:textId="77777777" w:rsidR="0049318E" w:rsidRPr="00B8286F" w:rsidRDefault="0049318E" w:rsidP="0049318E">
      <w:pPr>
        <w:autoSpaceDE w:val="0"/>
        <w:autoSpaceDN w:val="0"/>
        <w:adjustRightInd w:val="0"/>
        <w:spacing w:after="0" w:line="240" w:lineRule="auto"/>
        <w:rPr>
          <w:rFonts w:cs="Arial"/>
          <w:lang w:val="es-ES"/>
        </w:rPr>
      </w:pPr>
      <w:r w:rsidRPr="00B8286F">
        <w:rPr>
          <w:rFonts w:cs="Arial"/>
          <w:lang w:val="es-ES"/>
        </w:rPr>
        <w:t>• La cantidad de 800,00 €, cuando acrediten la existencia de niños en acogimiento en la unidad familiar extensa o ajena.</w:t>
      </w:r>
    </w:p>
    <w:p w14:paraId="38315D30" w14:textId="77777777" w:rsidR="0049318E" w:rsidRPr="00B8286F" w:rsidRDefault="0049318E" w:rsidP="0049318E">
      <w:pPr>
        <w:autoSpaceDE w:val="0"/>
        <w:autoSpaceDN w:val="0"/>
        <w:adjustRightInd w:val="0"/>
        <w:spacing w:after="0" w:line="240" w:lineRule="auto"/>
        <w:rPr>
          <w:rFonts w:cs="Arial"/>
          <w:lang w:val="es-ES"/>
        </w:rPr>
      </w:pPr>
      <w:r w:rsidRPr="00B8286F">
        <w:rPr>
          <w:rFonts w:cs="Arial"/>
          <w:lang w:val="es-ES"/>
        </w:rPr>
        <w:t>• La cantidad de 500,00 € por cada hermano o hermana, incluyendo a la persona solicitante que conviva en el domicilio familiar, cuando se acredite la condición de familia numerosa.</w:t>
      </w:r>
    </w:p>
    <w:p w14:paraId="5521F7D4" w14:textId="77777777" w:rsidR="0049318E" w:rsidRPr="00B8286F" w:rsidRDefault="0049318E" w:rsidP="0049318E">
      <w:pPr>
        <w:autoSpaceDE w:val="0"/>
        <w:autoSpaceDN w:val="0"/>
        <w:adjustRightInd w:val="0"/>
        <w:spacing w:after="0" w:line="240" w:lineRule="auto"/>
        <w:rPr>
          <w:rFonts w:cs="Arial"/>
          <w:lang w:val="es-ES"/>
        </w:rPr>
      </w:pPr>
      <w:r w:rsidRPr="00B8286F">
        <w:rPr>
          <w:rFonts w:cs="Arial"/>
          <w:lang w:val="es-ES"/>
        </w:rPr>
        <w:t>• La cantidad de 1.000,00 € por cada hermano o hermana, incluyendo a la persona solicitante que conviva en el domicilio familiar, cuando la persona solicitante acredite la condición de discapacidad.</w:t>
      </w:r>
    </w:p>
    <w:p w14:paraId="79FC5057" w14:textId="77777777" w:rsidR="0049318E" w:rsidRPr="00B8286F" w:rsidRDefault="0049318E" w:rsidP="0049318E">
      <w:pPr>
        <w:autoSpaceDE w:val="0"/>
        <w:autoSpaceDN w:val="0"/>
        <w:adjustRightInd w:val="0"/>
        <w:spacing w:after="0" w:line="240" w:lineRule="auto"/>
        <w:rPr>
          <w:rFonts w:cs="Arial"/>
          <w:lang w:val="es-ES" w:eastAsia="es-ES"/>
        </w:rPr>
      </w:pPr>
      <w:r w:rsidRPr="00B8286F">
        <w:rPr>
          <w:rFonts w:cs="Arial"/>
          <w:lang w:val="es-ES" w:eastAsia="es-ES"/>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5FA2FFBB" w14:textId="078DDB4E" w:rsidR="0049318E" w:rsidRPr="00B8286F" w:rsidRDefault="0049318E" w:rsidP="0049318E">
      <w:pPr>
        <w:autoSpaceDE w:val="0"/>
        <w:autoSpaceDN w:val="0"/>
        <w:adjustRightInd w:val="0"/>
        <w:spacing w:after="0" w:line="240" w:lineRule="auto"/>
        <w:rPr>
          <w:rFonts w:cs="Arial"/>
          <w:lang w:val="es-ES" w:eastAsia="es-ES"/>
        </w:rPr>
      </w:pPr>
      <w:r w:rsidRPr="00B8286F">
        <w:rPr>
          <w:rFonts w:cs="Arial"/>
          <w:lang w:val="es-ES" w:eastAsia="es-ES"/>
        </w:rPr>
        <w:t>En el caso de unidades familiares que mediante los cruces no se haya obtenido ingresos o que ninguno de los miembros tiene un identificador, será necesario disponer del correspondiente informe de servicios sociales en el que deberá hacer constar aquellos ingresos que puedan tener estas unidades y la valoración por situación social de riesgo, de acuerdo con lo que se establece en el punto 1.b.2) de estos criterios.</w:t>
      </w:r>
    </w:p>
    <w:p w14:paraId="0CACD7F9" w14:textId="77777777" w:rsidR="0049318E" w:rsidRPr="00B8286F" w:rsidRDefault="0049318E" w:rsidP="0049318E">
      <w:pPr>
        <w:autoSpaceDE w:val="0"/>
        <w:autoSpaceDN w:val="0"/>
        <w:adjustRightInd w:val="0"/>
        <w:spacing w:after="0" w:line="240" w:lineRule="auto"/>
        <w:rPr>
          <w:rFonts w:cs="Arial"/>
          <w:lang w:val="es-ES" w:eastAsia="es-ES"/>
        </w:rPr>
      </w:pPr>
      <w:r w:rsidRPr="00B8286F">
        <w:rPr>
          <w:rFonts w:cs="Arial"/>
          <w:lang w:val="es-ES" w:eastAsia="es-ES"/>
        </w:rPr>
        <w:t>5.3 Valoración de situaciones específicas de la unidad familiar.</w:t>
      </w:r>
    </w:p>
    <w:p w14:paraId="1DAA7ECA" w14:textId="77777777" w:rsidR="0049318E" w:rsidRPr="00B8286F" w:rsidRDefault="0049318E" w:rsidP="0049318E">
      <w:pPr>
        <w:spacing w:after="0" w:afterAutospacing="0" w:line="240" w:lineRule="auto"/>
        <w:rPr>
          <w:rFonts w:cs="Arial"/>
          <w:lang w:val="es-ES"/>
        </w:rPr>
      </w:pPr>
      <w:r w:rsidRPr="00B8286F">
        <w:rPr>
          <w:rFonts w:cs="Arial"/>
          <w:lang w:val="es-ES" w:eastAsia="es-ES"/>
        </w:rPr>
        <w:t>Por este concepto, se establece un baremo máximo de hasta 15 puntos, que se calculará por la agregación de los puntos obtenidos, de todos los miembros de la unidad familiar, por los diferentes conceptos que se relacionan a continuación, los cuales se tendrán acreditar fehacientemente, mediante certificación del organismo competente.</w:t>
      </w:r>
    </w:p>
    <w:p w14:paraId="09D848EE" w14:textId="77777777" w:rsidR="0049318E" w:rsidRPr="00B8286F" w:rsidRDefault="0049318E" w:rsidP="0049318E">
      <w:pPr>
        <w:spacing w:after="0" w:afterAutospacing="0" w:line="240" w:lineRule="auto"/>
        <w:ind w:left="714"/>
        <w:rPr>
          <w:rFonts w:cs="Arial"/>
          <w:lang w:val="es-ES"/>
        </w:rPr>
      </w:pPr>
    </w:p>
    <w:p w14:paraId="68341B5A" w14:textId="77777777" w:rsidR="0049318E" w:rsidRPr="00B8286F" w:rsidRDefault="0049318E" w:rsidP="0049318E">
      <w:pPr>
        <w:spacing w:after="0" w:afterAutospacing="0" w:line="240" w:lineRule="auto"/>
        <w:ind w:left="714"/>
        <w:rPr>
          <w:rFonts w:cs="Arial"/>
          <w:lang w:val="es-ES"/>
        </w:rPr>
      </w:pPr>
      <w:r w:rsidRPr="00B8286F">
        <w:rPr>
          <w:rFonts w:cs="Arial"/>
          <w:lang w:val="es-ES"/>
        </w:rPr>
        <w:t>• Calificación de familia numerosa general, le corresponde 1,5 puntos.</w:t>
      </w:r>
    </w:p>
    <w:p w14:paraId="320A28D5" w14:textId="77777777" w:rsidR="0049318E" w:rsidRPr="00B8286F" w:rsidRDefault="0049318E" w:rsidP="0049318E">
      <w:pPr>
        <w:spacing w:after="0" w:afterAutospacing="0" w:line="240" w:lineRule="auto"/>
        <w:ind w:left="714"/>
        <w:rPr>
          <w:rFonts w:cs="Arial"/>
          <w:lang w:val="es-ES"/>
        </w:rPr>
      </w:pPr>
      <w:r w:rsidRPr="00B8286F">
        <w:rPr>
          <w:rFonts w:cs="Arial"/>
          <w:lang w:val="es-ES"/>
        </w:rPr>
        <w:t>• Calificación de familia numerosa especial, le corresponde 3 puntos.</w:t>
      </w:r>
    </w:p>
    <w:p w14:paraId="4ACD44C0" w14:textId="77777777" w:rsidR="0049318E" w:rsidRPr="00B8286F" w:rsidRDefault="0049318E" w:rsidP="0049318E">
      <w:pPr>
        <w:spacing w:after="0" w:afterAutospacing="0" w:line="240" w:lineRule="auto"/>
        <w:ind w:left="714"/>
        <w:rPr>
          <w:rFonts w:cs="Arial"/>
          <w:lang w:val="es-ES"/>
        </w:rPr>
      </w:pPr>
      <w:r w:rsidRPr="00B8286F">
        <w:rPr>
          <w:rFonts w:cs="Arial"/>
          <w:lang w:val="es-ES"/>
        </w:rPr>
        <w:t xml:space="preserve">• Condición de </w:t>
      </w:r>
      <w:proofErr w:type="spellStart"/>
      <w:r w:rsidRPr="00B8286F">
        <w:rPr>
          <w:rFonts w:cs="Arial"/>
          <w:lang w:val="es-ES"/>
        </w:rPr>
        <w:t>monoparentalidad</w:t>
      </w:r>
      <w:proofErr w:type="spellEnd"/>
      <w:r w:rsidRPr="00B8286F">
        <w:rPr>
          <w:rFonts w:cs="Arial"/>
          <w:lang w:val="es-ES"/>
        </w:rPr>
        <w:t xml:space="preserve"> general, le corresponde 1,5 puntos.</w:t>
      </w:r>
    </w:p>
    <w:p w14:paraId="3FD35DA1" w14:textId="77777777" w:rsidR="0049318E" w:rsidRPr="00B8286F" w:rsidRDefault="0049318E" w:rsidP="0049318E">
      <w:pPr>
        <w:spacing w:after="0" w:afterAutospacing="0" w:line="240" w:lineRule="auto"/>
        <w:ind w:left="714"/>
        <w:rPr>
          <w:rFonts w:cs="Arial"/>
          <w:lang w:val="es-ES"/>
        </w:rPr>
      </w:pPr>
      <w:r w:rsidRPr="00B8286F">
        <w:rPr>
          <w:rFonts w:cs="Arial"/>
          <w:lang w:val="es-ES"/>
        </w:rPr>
        <w:t xml:space="preserve">• Condición de </w:t>
      </w:r>
      <w:proofErr w:type="spellStart"/>
      <w:r w:rsidRPr="00B8286F">
        <w:rPr>
          <w:rFonts w:cs="Arial"/>
          <w:lang w:val="es-ES"/>
        </w:rPr>
        <w:t>monoparentalidad</w:t>
      </w:r>
      <w:proofErr w:type="spellEnd"/>
      <w:r w:rsidRPr="00B8286F">
        <w:rPr>
          <w:rFonts w:cs="Arial"/>
          <w:lang w:val="es-ES"/>
        </w:rPr>
        <w:t xml:space="preserve"> especial, le corresponde 3 puntos.</w:t>
      </w:r>
    </w:p>
    <w:p w14:paraId="2ABBC833" w14:textId="77777777" w:rsidR="0049318E" w:rsidRPr="00B8286F" w:rsidRDefault="0049318E" w:rsidP="0049318E">
      <w:pPr>
        <w:spacing w:after="0" w:afterAutospacing="0" w:line="240" w:lineRule="auto"/>
        <w:ind w:left="714"/>
        <w:rPr>
          <w:rFonts w:cs="Arial"/>
          <w:lang w:val="es-ES"/>
        </w:rPr>
      </w:pPr>
      <w:r w:rsidRPr="00B8286F">
        <w:rPr>
          <w:rFonts w:cs="Arial"/>
          <w:lang w:val="es-ES"/>
        </w:rPr>
        <w:t>• Existencia de niños en acogimiento en la unidad familiar extensa o ajena, le corresponde 3 puntos.</w:t>
      </w:r>
    </w:p>
    <w:p w14:paraId="00FC16C9" w14:textId="77777777" w:rsidR="0049318E" w:rsidRPr="00B8286F" w:rsidRDefault="0049318E" w:rsidP="0049318E">
      <w:pPr>
        <w:spacing w:after="0" w:afterAutospacing="0" w:line="240" w:lineRule="auto"/>
        <w:ind w:left="714"/>
        <w:rPr>
          <w:rFonts w:cs="Arial"/>
          <w:lang w:val="es-ES"/>
        </w:rPr>
      </w:pPr>
      <w:r w:rsidRPr="00B8286F">
        <w:rPr>
          <w:rFonts w:cs="Arial"/>
          <w:lang w:val="es-ES"/>
        </w:rPr>
        <w:t>• Condición de discapacidad del alumno o hermanos de hasta un 33%, le corresponde</w:t>
      </w:r>
    </w:p>
    <w:p w14:paraId="6202D0B8" w14:textId="77777777" w:rsidR="0049318E" w:rsidRPr="00B8286F" w:rsidRDefault="0049318E" w:rsidP="0049318E">
      <w:pPr>
        <w:spacing w:after="0" w:afterAutospacing="0" w:line="240" w:lineRule="auto"/>
        <w:ind w:left="714"/>
        <w:rPr>
          <w:rFonts w:cs="Arial"/>
          <w:lang w:val="es-ES"/>
        </w:rPr>
      </w:pPr>
      <w:r w:rsidRPr="00B8286F">
        <w:rPr>
          <w:rFonts w:cs="Arial"/>
          <w:lang w:val="es-ES"/>
        </w:rPr>
        <w:t>1,5 puntos.</w:t>
      </w:r>
    </w:p>
    <w:p w14:paraId="210E096D" w14:textId="77777777" w:rsidR="0049318E" w:rsidRPr="00B8286F" w:rsidRDefault="0049318E" w:rsidP="0049318E">
      <w:pPr>
        <w:spacing w:after="0" w:afterAutospacing="0" w:line="240" w:lineRule="auto"/>
        <w:ind w:left="714"/>
        <w:rPr>
          <w:rFonts w:cs="Arial"/>
          <w:lang w:val="es-ES"/>
        </w:rPr>
      </w:pPr>
      <w:r w:rsidRPr="00B8286F">
        <w:rPr>
          <w:rFonts w:cs="Arial"/>
          <w:lang w:val="es-ES"/>
        </w:rPr>
        <w:t>• Condición de discapacidad del alumno o hermanos de más de un 33%, le corresponde</w:t>
      </w:r>
    </w:p>
    <w:p w14:paraId="328C4CBA" w14:textId="77777777" w:rsidR="0049318E" w:rsidRPr="00B8286F" w:rsidRDefault="0049318E" w:rsidP="0049318E">
      <w:pPr>
        <w:spacing w:after="0" w:afterAutospacing="0" w:line="240" w:lineRule="auto"/>
        <w:ind w:left="714"/>
        <w:rPr>
          <w:rFonts w:cs="Arial"/>
          <w:lang w:val="es-ES"/>
        </w:rPr>
      </w:pPr>
      <w:r w:rsidRPr="00B8286F">
        <w:rPr>
          <w:rFonts w:cs="Arial"/>
          <w:lang w:val="es-ES"/>
        </w:rPr>
        <w:t>3 puntos.</w:t>
      </w:r>
    </w:p>
    <w:p w14:paraId="4B6842E7" w14:textId="77777777" w:rsidR="0049318E" w:rsidRPr="00B8286F" w:rsidRDefault="0049318E" w:rsidP="0049318E">
      <w:pPr>
        <w:spacing w:after="0" w:afterAutospacing="0" w:line="240" w:lineRule="auto"/>
        <w:ind w:left="714"/>
        <w:rPr>
          <w:rFonts w:cs="Arial"/>
          <w:lang w:val="es-ES"/>
        </w:rPr>
      </w:pPr>
      <w:r w:rsidRPr="00B8286F">
        <w:rPr>
          <w:rFonts w:cs="Arial"/>
          <w:lang w:val="es-ES"/>
        </w:rPr>
        <w:t>• Redistribución equilibrada de alumnado con necesidades educativas específicas, le</w:t>
      </w:r>
    </w:p>
    <w:p w14:paraId="48C88286" w14:textId="67DF0ECA" w:rsidR="0049318E" w:rsidRPr="00B8286F" w:rsidRDefault="0049318E" w:rsidP="0049318E">
      <w:pPr>
        <w:spacing w:after="0" w:afterAutospacing="0" w:line="240" w:lineRule="auto"/>
        <w:ind w:left="714"/>
        <w:rPr>
          <w:rFonts w:cs="Arial"/>
          <w:lang w:val="es-ES"/>
        </w:rPr>
      </w:pPr>
      <w:r w:rsidRPr="00B8286F">
        <w:rPr>
          <w:rFonts w:cs="Arial"/>
          <w:lang w:val="es-ES"/>
        </w:rPr>
        <w:t>corresponde hasta 3 puntos.</w:t>
      </w:r>
    </w:p>
    <w:p w14:paraId="734748DA" w14:textId="77777777" w:rsidR="0049318E" w:rsidRPr="00B8286F" w:rsidRDefault="0049318E" w:rsidP="0049318E">
      <w:pPr>
        <w:spacing w:after="0" w:afterAutospacing="0" w:line="240" w:lineRule="auto"/>
        <w:ind w:left="714"/>
        <w:rPr>
          <w:rFonts w:cs="Arial"/>
          <w:lang w:val="es-ES"/>
        </w:rPr>
      </w:pPr>
    </w:p>
    <w:p w14:paraId="57A36E10" w14:textId="77777777" w:rsidR="0049318E" w:rsidRPr="00B8286F" w:rsidRDefault="0049318E" w:rsidP="0049318E">
      <w:pPr>
        <w:spacing w:before="120" w:after="0" w:afterAutospacing="0" w:line="240" w:lineRule="auto"/>
        <w:rPr>
          <w:rFonts w:cs="Arial"/>
          <w:lang w:val="es-ES" w:eastAsia="es-ES"/>
        </w:rPr>
      </w:pPr>
      <w:r w:rsidRPr="00B8286F">
        <w:rPr>
          <w:rFonts w:cs="Arial"/>
          <w:lang w:val="es-ES" w:eastAsia="es-ES"/>
        </w:rPr>
        <w:t>La puntuación que se indica para cada concepto es la máxima para ese concepto, por tanto, a efectos de obtener la puntuación es indiferente que la cumplan varios miembros de la unidad familiar.</w:t>
      </w:r>
    </w:p>
    <w:p w14:paraId="33C251D3" w14:textId="02A1C210" w:rsidR="0049318E" w:rsidRPr="00B8286F" w:rsidRDefault="0049318E" w:rsidP="0049318E">
      <w:pPr>
        <w:spacing w:before="120" w:after="0" w:afterAutospacing="0" w:line="240" w:lineRule="auto"/>
        <w:ind w:left="720"/>
        <w:rPr>
          <w:rFonts w:cs="Arial"/>
          <w:lang w:val="es-ES" w:eastAsia="es-ES"/>
        </w:rPr>
      </w:pPr>
      <w:r w:rsidRPr="00B8286F">
        <w:rPr>
          <w:rFonts w:cs="Arial"/>
          <w:lang w:val="es-ES" w:eastAsia="es-ES"/>
        </w:rPr>
        <w:t>5.4 Valoración por parte de los servicios sociales por necesidad social.</w:t>
      </w:r>
    </w:p>
    <w:p w14:paraId="4F5D966A" w14:textId="77777777" w:rsidR="0049318E" w:rsidRPr="00B8286F" w:rsidRDefault="0049318E" w:rsidP="0049318E">
      <w:pPr>
        <w:spacing w:before="120" w:after="0" w:afterAutospacing="0" w:line="240" w:lineRule="auto"/>
        <w:rPr>
          <w:rFonts w:cs="Arial"/>
          <w:lang w:val="es-ES" w:eastAsia="es-ES"/>
        </w:rPr>
      </w:pPr>
      <w:r w:rsidRPr="00B8286F">
        <w:rPr>
          <w:rFonts w:cs="Arial"/>
          <w:lang w:val="es-ES" w:eastAsia="es-ES"/>
        </w:rPr>
        <w:lastRenderedPageBreak/>
        <w:t>Por este concepto se establece un baremo máximo de hasta 15 puntos. En este caso, será preceptivo que el alumno esté en seguimiento, por parte de los servicios sociales, mediante el cual se acreditará la existencia de una necesidad social de esta familia. Es necesario que el alumno esté incluido en un plan de intervención o trabajo por riesgo de exclusión social. Se acompañará de un informe y se aplicará la siguiente puntuación:</w:t>
      </w:r>
    </w:p>
    <w:p w14:paraId="0B88900D" w14:textId="77777777" w:rsidR="0049318E" w:rsidRPr="00B8286F" w:rsidRDefault="0049318E" w:rsidP="0049318E">
      <w:pPr>
        <w:spacing w:before="120" w:after="0" w:afterAutospacing="0" w:line="240" w:lineRule="auto"/>
        <w:rPr>
          <w:rFonts w:cs="Arial"/>
          <w:lang w:val="es-ES" w:eastAsia="es-ES"/>
        </w:rPr>
      </w:pPr>
    </w:p>
    <w:p w14:paraId="16A3D73C" w14:textId="77777777" w:rsidR="0049318E" w:rsidRPr="00B8286F" w:rsidRDefault="0049318E">
      <w:pPr>
        <w:pStyle w:val="Prrafodelista"/>
        <w:numPr>
          <w:ilvl w:val="0"/>
          <w:numId w:val="2"/>
        </w:numPr>
        <w:autoSpaceDE w:val="0"/>
        <w:autoSpaceDN w:val="0"/>
        <w:adjustRightInd w:val="0"/>
        <w:spacing w:after="0" w:line="240" w:lineRule="auto"/>
        <w:rPr>
          <w:rFonts w:ascii="Arial" w:hAnsi="Arial" w:cs="Arial"/>
          <w:lang w:val="es-ES"/>
        </w:rPr>
      </w:pPr>
      <w:r w:rsidRPr="00B8286F">
        <w:rPr>
          <w:rFonts w:ascii="Arial" w:hAnsi="Arial" w:cs="Arial"/>
          <w:lang w:val="es-ES"/>
        </w:rPr>
        <w:t>Situación de riesgo social, 10 puntos.</w:t>
      </w:r>
    </w:p>
    <w:p w14:paraId="52C53417" w14:textId="2684DC9C" w:rsidR="00963E43" w:rsidRPr="00B8286F" w:rsidRDefault="0049318E">
      <w:pPr>
        <w:pStyle w:val="Prrafodelista"/>
        <w:numPr>
          <w:ilvl w:val="0"/>
          <w:numId w:val="2"/>
        </w:numPr>
        <w:autoSpaceDE w:val="0"/>
        <w:autoSpaceDN w:val="0"/>
        <w:adjustRightInd w:val="0"/>
        <w:spacing w:after="0" w:line="240" w:lineRule="auto"/>
        <w:rPr>
          <w:rFonts w:ascii="Arial" w:hAnsi="Arial" w:cs="Arial"/>
          <w:lang w:val="es-ES"/>
        </w:rPr>
      </w:pPr>
      <w:r w:rsidRPr="00B8286F">
        <w:rPr>
          <w:rFonts w:ascii="Arial" w:hAnsi="Arial" w:cs="Arial"/>
          <w:lang w:val="es-ES"/>
        </w:rPr>
        <w:t>Situación de riesgo social grave, 15 puntos.</w:t>
      </w:r>
    </w:p>
    <w:p w14:paraId="52100EE8" w14:textId="50F9736A" w:rsidR="0049318E" w:rsidRPr="00B8286F" w:rsidRDefault="0049318E" w:rsidP="0049318E">
      <w:pPr>
        <w:autoSpaceDE w:val="0"/>
        <w:autoSpaceDN w:val="0"/>
        <w:adjustRightInd w:val="0"/>
        <w:spacing w:after="0" w:line="240" w:lineRule="auto"/>
        <w:ind w:left="1068"/>
        <w:rPr>
          <w:rFonts w:cs="Arial"/>
          <w:lang w:val="es-ES"/>
        </w:rPr>
      </w:pPr>
    </w:p>
    <w:p w14:paraId="30579DB2" w14:textId="49E3F4EB" w:rsidR="0049318E" w:rsidRPr="00B8286F" w:rsidRDefault="0049318E" w:rsidP="0049318E">
      <w:pPr>
        <w:spacing w:after="0" w:line="240" w:lineRule="auto"/>
        <w:rPr>
          <w:rFonts w:cs="Arial"/>
          <w:b/>
          <w:lang w:val="es-ES" w:eastAsia="es-ES"/>
        </w:rPr>
      </w:pPr>
      <w:r w:rsidRPr="00B8286F">
        <w:rPr>
          <w:rFonts w:cs="Arial"/>
          <w:b/>
          <w:lang w:val="es-ES" w:eastAsia="es-ES"/>
        </w:rPr>
        <w:t>6. Consideración de los miembros computables de la unidad familiar</w:t>
      </w:r>
    </w:p>
    <w:p w14:paraId="2C49744E" w14:textId="382F41C1" w:rsidR="0049318E" w:rsidRPr="00B8286F" w:rsidRDefault="0049318E" w:rsidP="0049318E">
      <w:pPr>
        <w:spacing w:after="0" w:line="240" w:lineRule="auto"/>
        <w:rPr>
          <w:rFonts w:cs="Arial"/>
          <w:bCs/>
          <w:lang w:val="es-ES" w:eastAsia="es-ES"/>
        </w:rPr>
      </w:pPr>
      <w:r w:rsidRPr="00B8286F">
        <w:rPr>
          <w:rFonts w:cs="Arial"/>
          <w:bCs/>
          <w:lang w:val="es-ES" w:eastAsia="es-ES"/>
        </w:rPr>
        <w:t>Para el cálculo de la renta familiar a efectos de estas ayudas, son miembros computables los progenitores, en su caso, el/la tutor/a o persona encargada de la guarda y protección del menor, el solicitante, los hermanos solteros menores de veint</w:t>
      </w:r>
      <w:r w:rsidR="009959CA" w:rsidRPr="00B8286F">
        <w:rPr>
          <w:rFonts w:cs="Arial"/>
          <w:bCs/>
          <w:lang w:val="es-ES" w:eastAsia="es-ES"/>
        </w:rPr>
        <w:t>icinco</w:t>
      </w:r>
      <w:r w:rsidRPr="00B8286F">
        <w:rPr>
          <w:rFonts w:cs="Arial"/>
          <w:bCs/>
          <w:lang w:val="es-ES" w:eastAsia="es-ES"/>
        </w:rPr>
        <w:t xml:space="preserve"> años y que convivan en el domicilio familiar a 31 de diciembre del año utilizado en el cálculo de la renta familiar o los de mayor edad, cuando se trate de personas con discapacidad física, psíquica o sensorial, así como los ascendientes de los padres que justifiquen su residencia en el mismo domicilio que los anteriores con el correspondiente certificado municipal.</w:t>
      </w:r>
    </w:p>
    <w:p w14:paraId="51D71784" w14:textId="77777777" w:rsidR="0049318E" w:rsidRPr="00B8286F" w:rsidRDefault="0049318E" w:rsidP="0049318E">
      <w:pPr>
        <w:spacing w:after="0" w:line="240" w:lineRule="auto"/>
        <w:rPr>
          <w:rFonts w:cs="Arial"/>
          <w:bCs/>
          <w:lang w:val="es-ES" w:eastAsia="es-ES"/>
        </w:rPr>
      </w:pPr>
      <w:r w:rsidRPr="00B8286F">
        <w:rPr>
          <w:rFonts w:cs="Arial"/>
          <w:bCs/>
          <w:lang w:val="es-ES" w:eastAsia="es-ES"/>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14:paraId="227960BD" w14:textId="77777777" w:rsidR="009959CA" w:rsidRPr="00B8286F" w:rsidRDefault="009959CA" w:rsidP="009959CA">
      <w:pPr>
        <w:spacing w:before="120" w:after="0" w:afterAutospacing="0" w:line="240" w:lineRule="auto"/>
        <w:rPr>
          <w:rFonts w:cs="Arial"/>
          <w:bCs/>
          <w:lang w:val="es-ES" w:eastAsia="es-ES"/>
        </w:rPr>
      </w:pPr>
      <w:r w:rsidRPr="00B8286F">
        <w:rPr>
          <w:rFonts w:cs="Arial"/>
          <w:bCs/>
          <w:lang w:val="es-ES" w:eastAsia="es-ES"/>
        </w:rPr>
        <w:t>6.1 Tratamiento específico de determinadas situaciones en relación con la unidad familiar.</w:t>
      </w:r>
    </w:p>
    <w:p w14:paraId="25810A8E" w14:textId="77777777" w:rsidR="009959CA" w:rsidRPr="00B8286F" w:rsidRDefault="009959CA" w:rsidP="009959CA">
      <w:pPr>
        <w:spacing w:before="120" w:after="0" w:afterAutospacing="0" w:line="240" w:lineRule="auto"/>
        <w:ind w:left="714"/>
        <w:rPr>
          <w:rFonts w:cs="Arial"/>
          <w:bCs/>
          <w:lang w:val="es-ES" w:eastAsia="es-ES"/>
        </w:rPr>
      </w:pPr>
      <w:r w:rsidRPr="00B8286F">
        <w:rPr>
          <w:rFonts w:cs="Arial"/>
          <w:bCs/>
          <w:lang w:val="es-ES" w:eastAsia="es-ES"/>
        </w:rPr>
        <w:t>• 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627E9F88" w14:textId="77777777" w:rsidR="009959CA" w:rsidRPr="00B8286F" w:rsidRDefault="009959CA" w:rsidP="009959CA">
      <w:pPr>
        <w:spacing w:before="120" w:after="0" w:afterAutospacing="0" w:line="240" w:lineRule="auto"/>
        <w:ind w:left="714"/>
        <w:rPr>
          <w:rFonts w:cs="Arial"/>
          <w:bCs/>
          <w:lang w:val="es-ES" w:eastAsia="es-ES"/>
        </w:rPr>
      </w:pPr>
      <w:r w:rsidRPr="00B8286F">
        <w:rPr>
          <w:rFonts w:cs="Arial"/>
          <w:bCs/>
          <w:lang w:val="es-ES" w:eastAsia="es-ES"/>
        </w:rPr>
        <w:t>En caso de que posteriormente a la tramitación de la ayuda con un solo progenitor el otro progenitor también lo quiera solicitar, se hará una nueva valoración atendiéndonos al criterio inicial, de acuerdo con lo que se establece en el párrafo anterior. Esta revisión puede comportar cambiar el resultado de la ayuda obtenida con la valoración de un único progenitor.</w:t>
      </w:r>
    </w:p>
    <w:p w14:paraId="6A3AAA54" w14:textId="66FC5E26" w:rsidR="006A7869" w:rsidRPr="00B8286F" w:rsidRDefault="009959CA" w:rsidP="009959CA">
      <w:pPr>
        <w:spacing w:before="120" w:after="0" w:afterAutospacing="0" w:line="240" w:lineRule="auto"/>
        <w:ind w:left="714"/>
        <w:rPr>
          <w:rFonts w:cs="Arial"/>
          <w:bCs/>
          <w:lang w:val="es-ES" w:eastAsia="es-ES"/>
        </w:rPr>
      </w:pPr>
      <w:r w:rsidRPr="00B8286F">
        <w:rPr>
          <w:rFonts w:cs="Arial"/>
          <w:bCs/>
          <w:lang w:val="es-ES" w:eastAsia="es-ES"/>
        </w:rPr>
        <w:t>• 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machista (DOGC Núm. 5123 – 2.5.2008).</w:t>
      </w:r>
    </w:p>
    <w:p w14:paraId="7AB4CD84" w14:textId="77777777" w:rsidR="009959CA" w:rsidRPr="00B8286F" w:rsidRDefault="009959CA" w:rsidP="009959CA">
      <w:pPr>
        <w:spacing w:before="120" w:after="0" w:afterAutospacing="0" w:line="240" w:lineRule="auto"/>
        <w:ind w:left="714"/>
        <w:rPr>
          <w:rFonts w:cs="Arial"/>
          <w:lang w:val="es-ES"/>
        </w:rPr>
      </w:pPr>
    </w:p>
    <w:p w14:paraId="3CDF3ED5" w14:textId="71B50DEB" w:rsidR="009959CA" w:rsidRPr="00B8286F" w:rsidRDefault="009959CA" w:rsidP="009959CA">
      <w:pPr>
        <w:autoSpaceDE w:val="0"/>
        <w:autoSpaceDN w:val="0"/>
        <w:adjustRightInd w:val="0"/>
        <w:spacing w:after="0" w:afterAutospacing="0" w:line="240" w:lineRule="auto"/>
        <w:rPr>
          <w:rFonts w:cs="Arial"/>
          <w:b/>
          <w:lang w:val="es-ES" w:eastAsia="es-ES"/>
        </w:rPr>
      </w:pPr>
      <w:r w:rsidRPr="00B8286F">
        <w:rPr>
          <w:rFonts w:cs="Arial"/>
          <w:b/>
          <w:lang w:val="es-ES" w:eastAsia="es-ES"/>
        </w:rPr>
        <w:t>7. Umbrales de renta, volumen de negocio, capital mobiliario de patrimonio</w:t>
      </w:r>
    </w:p>
    <w:p w14:paraId="5B5BA40C" w14:textId="77777777" w:rsidR="009959CA" w:rsidRPr="00B8286F" w:rsidRDefault="009959CA" w:rsidP="009959CA">
      <w:pPr>
        <w:autoSpaceDE w:val="0"/>
        <w:autoSpaceDN w:val="0"/>
        <w:adjustRightInd w:val="0"/>
        <w:spacing w:after="0" w:afterAutospacing="0" w:line="240" w:lineRule="auto"/>
        <w:rPr>
          <w:rFonts w:cs="Arial"/>
          <w:b/>
          <w:lang w:val="es-ES" w:eastAsia="es-ES"/>
        </w:rPr>
      </w:pPr>
    </w:p>
    <w:p w14:paraId="5B7A53AF" w14:textId="65B1479C" w:rsidR="009959CA" w:rsidRPr="00B8286F" w:rsidRDefault="009959CA" w:rsidP="009959CA">
      <w:pPr>
        <w:autoSpaceDE w:val="0"/>
        <w:autoSpaceDN w:val="0"/>
        <w:adjustRightInd w:val="0"/>
        <w:spacing w:after="0" w:afterAutospacing="0" w:line="240" w:lineRule="auto"/>
        <w:rPr>
          <w:rFonts w:cs="Arial"/>
          <w:bCs/>
          <w:lang w:val="es-ES" w:eastAsia="es-ES"/>
        </w:rPr>
      </w:pPr>
      <w:r w:rsidRPr="00B8286F">
        <w:rPr>
          <w:rFonts w:cs="Arial"/>
          <w:bCs/>
          <w:lang w:val="es-ES" w:eastAsia="es-ES"/>
        </w:rPr>
        <w:t>7.1 Umbral de renta, tramo garantizado de ayuda del 70%:</w:t>
      </w:r>
    </w:p>
    <w:p w14:paraId="5D15110C" w14:textId="77777777" w:rsidR="009959CA" w:rsidRPr="00B8286F" w:rsidRDefault="009959CA" w:rsidP="009959CA">
      <w:pPr>
        <w:autoSpaceDE w:val="0"/>
        <w:autoSpaceDN w:val="0"/>
        <w:adjustRightInd w:val="0"/>
        <w:spacing w:after="0" w:afterAutospacing="0" w:line="240" w:lineRule="auto"/>
        <w:rPr>
          <w:rFonts w:cs="Arial"/>
          <w:bCs/>
          <w:lang w:val="es-ES" w:eastAsia="es-ES"/>
        </w:rPr>
      </w:pPr>
    </w:p>
    <w:p w14:paraId="7EE94666" w14:textId="77777777" w:rsidR="009959CA" w:rsidRPr="00B8286F" w:rsidRDefault="009959CA" w:rsidP="009959CA">
      <w:pPr>
        <w:autoSpaceDE w:val="0"/>
        <w:autoSpaceDN w:val="0"/>
        <w:adjustRightInd w:val="0"/>
        <w:spacing w:after="0" w:afterAutospacing="0" w:line="240" w:lineRule="auto"/>
        <w:rPr>
          <w:rFonts w:cs="Arial"/>
          <w:bCs/>
          <w:lang w:val="es-ES" w:eastAsia="es-ES"/>
        </w:rPr>
      </w:pPr>
      <w:r w:rsidRPr="00B8286F">
        <w:rPr>
          <w:rFonts w:cs="Arial"/>
          <w:bCs/>
          <w:lang w:val="es-ES" w:eastAsia="es-ES"/>
        </w:rPr>
        <w:lastRenderedPageBreak/>
        <w:t>El umbral se calculará en función de los miembros computables de la unidad familiar y por la agregación de las unidades de consumo que se detallan a continuación:</w:t>
      </w:r>
    </w:p>
    <w:p w14:paraId="563EB17D" w14:textId="77777777" w:rsidR="009959CA" w:rsidRPr="00B8286F" w:rsidRDefault="009959CA" w:rsidP="009959CA">
      <w:pPr>
        <w:autoSpaceDE w:val="0"/>
        <w:autoSpaceDN w:val="0"/>
        <w:adjustRightInd w:val="0"/>
        <w:spacing w:after="0" w:afterAutospacing="0" w:line="240" w:lineRule="auto"/>
        <w:rPr>
          <w:rFonts w:cs="Arial"/>
          <w:bCs/>
          <w:lang w:val="es-ES" w:eastAsia="es-ES"/>
        </w:rPr>
      </w:pPr>
      <w:r w:rsidRPr="00B8286F">
        <w:rPr>
          <w:rFonts w:cs="Arial"/>
          <w:bCs/>
          <w:lang w:val="es-ES" w:eastAsia="es-ES"/>
        </w:rPr>
        <w:t>• Primer adulto (sustentadores principales): 11.365,60 €.</w:t>
      </w:r>
    </w:p>
    <w:p w14:paraId="3E2BDAC2" w14:textId="77777777" w:rsidR="009959CA" w:rsidRPr="00B8286F" w:rsidRDefault="009959CA" w:rsidP="009959CA">
      <w:pPr>
        <w:autoSpaceDE w:val="0"/>
        <w:autoSpaceDN w:val="0"/>
        <w:adjustRightInd w:val="0"/>
        <w:spacing w:after="0" w:afterAutospacing="0" w:line="240" w:lineRule="auto"/>
        <w:rPr>
          <w:rFonts w:cs="Arial"/>
          <w:bCs/>
          <w:lang w:val="es-ES" w:eastAsia="es-ES"/>
        </w:rPr>
      </w:pPr>
      <w:r w:rsidRPr="00B8286F">
        <w:rPr>
          <w:rFonts w:cs="Arial"/>
          <w:bCs/>
          <w:lang w:val="es-ES" w:eastAsia="es-ES"/>
        </w:rPr>
        <w:t>• Segundo adulto (sustentadores principales) y otros adultos que integran la unidad familiar: 5.682,80 €.</w:t>
      </w:r>
    </w:p>
    <w:p w14:paraId="33740FDB" w14:textId="77777777" w:rsidR="009959CA" w:rsidRPr="00B8286F" w:rsidRDefault="009959CA" w:rsidP="009959CA">
      <w:pPr>
        <w:autoSpaceDE w:val="0"/>
        <w:autoSpaceDN w:val="0"/>
        <w:adjustRightInd w:val="0"/>
        <w:spacing w:after="0" w:afterAutospacing="0" w:line="240" w:lineRule="auto"/>
        <w:rPr>
          <w:rFonts w:cs="Arial"/>
          <w:bCs/>
          <w:lang w:val="es-ES" w:eastAsia="es-ES"/>
        </w:rPr>
      </w:pPr>
      <w:r w:rsidRPr="00B8286F">
        <w:rPr>
          <w:rFonts w:cs="Arial"/>
          <w:bCs/>
          <w:lang w:val="es-ES" w:eastAsia="es-ES"/>
        </w:rPr>
        <w:t>• Otros adultos que integran la unidad familiar diferentes a los principales sustentadores: 2.841,40 €.</w:t>
      </w:r>
    </w:p>
    <w:p w14:paraId="1A1A5A1C" w14:textId="06911410" w:rsidR="00963E43" w:rsidRPr="00B8286F" w:rsidRDefault="009959CA" w:rsidP="009959CA">
      <w:pPr>
        <w:autoSpaceDE w:val="0"/>
        <w:autoSpaceDN w:val="0"/>
        <w:adjustRightInd w:val="0"/>
        <w:spacing w:after="0" w:afterAutospacing="0" w:line="240" w:lineRule="auto"/>
        <w:rPr>
          <w:rFonts w:cs="Arial"/>
          <w:bCs/>
          <w:lang w:val="es-ES" w:eastAsia="es-ES"/>
        </w:rPr>
      </w:pPr>
      <w:r w:rsidRPr="00B8286F">
        <w:rPr>
          <w:rFonts w:cs="Arial"/>
          <w:bCs/>
          <w:lang w:val="es-ES" w:eastAsia="es-ES"/>
        </w:rPr>
        <w:t>• Para cada niño/a de la unidad familiar: 3.409,70 €.</w:t>
      </w:r>
    </w:p>
    <w:p w14:paraId="72804AE3" w14:textId="77777777" w:rsidR="009959CA" w:rsidRPr="00B8286F" w:rsidRDefault="009959CA" w:rsidP="009959CA">
      <w:pPr>
        <w:autoSpaceDE w:val="0"/>
        <w:autoSpaceDN w:val="0"/>
        <w:adjustRightInd w:val="0"/>
        <w:spacing w:after="0" w:afterAutospacing="0" w:line="240" w:lineRule="auto"/>
        <w:rPr>
          <w:rFonts w:cs="Arial"/>
          <w:lang w:val="es-ES" w:eastAsia="es-ES"/>
        </w:rPr>
      </w:pPr>
    </w:p>
    <w:p w14:paraId="5B9CDA79"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Si la renta familiar anual, calculada de acuerdo con lo que establecen las bases, no supera este umbral, se concederá una ayuda de hasta un 70% del coste del servicio de comedor, que no podrá superar en ningún caso el precio máximo establecido por el Departamento, en función de la duración del espacio de mediodía. Es necesario fijar este umbral como requisito de acceso a la convocatoria. Aquellas solicitudes que estén por encima de este umbral, constarán como denegadas.</w:t>
      </w:r>
    </w:p>
    <w:p w14:paraId="2B762D93"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7.2 Umbral de renta, tramo garantizado de ayuda del 100%:</w:t>
      </w:r>
    </w:p>
    <w:p w14:paraId="11CEE060"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El umbral de renta es el 60% de lo establecido para la obtención de una ayuda del tramo garantizado del 70% y acreditar una puntuación superior o igual a 15 puntos entre los ámbitos b y c.</w:t>
      </w:r>
    </w:p>
    <w:p w14:paraId="48829020"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Si la renta familiar anual, calculada de acuerdo con lo que establecen las bases, no supera este umbral y se alcanza la puntuación mínima establecida en los ámbitos sociales (b y c), se otorgará una ayuda del 100% del coste del servicio de comedor, que en ningún caso podrá superar el precio máximo establecido por el Departamento de Educación, en función de la duración del espacio de mediodía.</w:t>
      </w:r>
    </w:p>
    <w:p w14:paraId="28855637"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7.3 Umbral de renta, tramo garantizado de ayuda del 100% para el alumnado que no tiene la puntuación social mínima:</w:t>
      </w:r>
    </w:p>
    <w:p w14:paraId="23D1066D"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El umbral de renta es el 50% de lo establecido para la obtención de una ayuda del tramo garantizado del 70%. Si la renta familiar anual, calculada de acuerdo con lo que establecen las bases no supera este umbral, se otorgará una ayuda del 100% del coste del servicio de comedor, que no podrá superar en ningún caso el precio máximo establecido por el Departamento de 'Educación, en función de la duración del espacio de mediodía.</w:t>
      </w:r>
    </w:p>
    <w:p w14:paraId="24F056B2"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7.4 Umbral de renta, tramo garantizado de ayuda del 100% para alumnado con una discapacidad acreditada superior o igual al 33%:</w:t>
      </w:r>
    </w:p>
    <w:p w14:paraId="333AAF00" w14:textId="28844C1C"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t>El umbral de renta es de 2,5 veces a lo establecido para la obtención de una ayuda del tramo garantizado del 70% y acreditar una discapacidad superior o igual a 33%. Si la renta familiar anual, calculada de acuerdo con lo que establecen las bases no supera este umbral, se otorgará una ayuda del 100% del coste del servicio de comedor, que no podrá superar en ningún caso el precio máximo establecido por el Departamento de 'Educación, en función de la duración del espacio de mediodía. Esta discapacidad deberá ser acreditada mediante la correspondiente certificación del órgano competente.</w:t>
      </w:r>
    </w:p>
    <w:p w14:paraId="766892E1" w14:textId="77777777" w:rsidR="00DF4170" w:rsidRPr="00B8286F" w:rsidRDefault="00DF4170" w:rsidP="009959CA">
      <w:pPr>
        <w:autoSpaceDE w:val="0"/>
        <w:autoSpaceDN w:val="0"/>
        <w:adjustRightInd w:val="0"/>
        <w:spacing w:after="0" w:line="240" w:lineRule="auto"/>
        <w:rPr>
          <w:rFonts w:cs="Arial"/>
          <w:lang w:val="es-ES" w:eastAsia="es-ES"/>
        </w:rPr>
      </w:pPr>
    </w:p>
    <w:p w14:paraId="12B2EFEF" w14:textId="77777777" w:rsidR="009959CA" w:rsidRPr="00B8286F" w:rsidRDefault="009959CA" w:rsidP="009959CA">
      <w:pPr>
        <w:autoSpaceDE w:val="0"/>
        <w:autoSpaceDN w:val="0"/>
        <w:adjustRightInd w:val="0"/>
        <w:spacing w:after="0" w:line="240" w:lineRule="auto"/>
        <w:rPr>
          <w:rFonts w:cs="Arial"/>
          <w:lang w:val="es-ES" w:eastAsia="es-ES"/>
        </w:rPr>
      </w:pPr>
      <w:r w:rsidRPr="00B8286F">
        <w:rPr>
          <w:rFonts w:cs="Arial"/>
          <w:lang w:val="es-ES" w:eastAsia="es-ES"/>
        </w:rPr>
        <w:lastRenderedPageBreak/>
        <w:t>7.5 Umbral de volumen de negocio:</w:t>
      </w:r>
    </w:p>
    <w:p w14:paraId="37BB3D56" w14:textId="77777777" w:rsidR="009A5E65" w:rsidRPr="00B8286F" w:rsidRDefault="009A5E65" w:rsidP="009A5E65">
      <w:pPr>
        <w:autoSpaceDE w:val="0"/>
        <w:autoSpaceDN w:val="0"/>
        <w:adjustRightInd w:val="0"/>
        <w:spacing w:after="0" w:line="240" w:lineRule="auto"/>
        <w:rPr>
          <w:rFonts w:cs="Arial"/>
          <w:lang w:val="es-ES" w:eastAsia="es-ES"/>
        </w:rPr>
      </w:pPr>
      <w:r w:rsidRPr="00B8286F">
        <w:rPr>
          <w:rFonts w:cs="Arial"/>
          <w:lang w:val="es-ES" w:eastAsia="es-ES"/>
        </w:rPr>
        <w:t>Podrán optar a las ayudas las unidades familiares con unos ingresos de los tipos que se indican a continuación obtenidos por los miembros computables de la unidad familiar que no superen la cuantía de 155.000,00 €:</w:t>
      </w:r>
    </w:p>
    <w:p w14:paraId="252CDE84" w14:textId="77777777" w:rsidR="009A5E65" w:rsidRPr="00B8286F" w:rsidRDefault="009A5E65" w:rsidP="009A5E65">
      <w:pPr>
        <w:autoSpaceDE w:val="0"/>
        <w:autoSpaceDN w:val="0"/>
        <w:adjustRightInd w:val="0"/>
        <w:spacing w:after="0" w:line="240" w:lineRule="auto"/>
        <w:rPr>
          <w:rFonts w:cs="Arial"/>
          <w:lang w:val="es-ES" w:eastAsia="es-ES"/>
        </w:rPr>
      </w:pPr>
      <w:r w:rsidRPr="00B8286F">
        <w:rPr>
          <w:rFonts w:cs="Arial"/>
          <w:lang w:val="es-ES" w:eastAsia="es-ES"/>
        </w:rPr>
        <w:t>• Ingresos procedentes de actividades económicas en estimación directa o en estimación objetiva.</w:t>
      </w:r>
    </w:p>
    <w:p w14:paraId="4561325D" w14:textId="77777777" w:rsidR="009A5E65" w:rsidRPr="00B8286F" w:rsidRDefault="009A5E65" w:rsidP="009A5E65">
      <w:pPr>
        <w:autoSpaceDE w:val="0"/>
        <w:autoSpaceDN w:val="0"/>
        <w:adjustRightInd w:val="0"/>
        <w:spacing w:after="0" w:line="240" w:lineRule="auto"/>
        <w:rPr>
          <w:rFonts w:cs="Arial"/>
          <w:lang w:val="es-ES" w:eastAsia="es-ES"/>
        </w:rPr>
      </w:pPr>
      <w:r w:rsidRPr="00B8286F">
        <w:rPr>
          <w:rFonts w:cs="Arial"/>
          <w:lang w:val="es-ES" w:eastAsia="es-ES"/>
        </w:rPr>
        <w:t>• Ingresos procedentes de una participación del conjunto de los miembros computables igual o superior al cincuenta por ciento en actividades económicas desarrolladas a través de entidades sin personalidad jurídica o en cualquier otra clase de entidad jurídica, una vez aplicadas a los ingresos totales de las actividades el porcentaje de participación de éstas.</w:t>
      </w:r>
    </w:p>
    <w:p w14:paraId="76017D87" w14:textId="77777777" w:rsidR="009A5E65" w:rsidRPr="00B8286F" w:rsidRDefault="009A5E65" w:rsidP="009A5E65">
      <w:pPr>
        <w:autoSpaceDE w:val="0"/>
        <w:autoSpaceDN w:val="0"/>
        <w:adjustRightInd w:val="0"/>
        <w:spacing w:after="0" w:line="240" w:lineRule="auto"/>
        <w:rPr>
          <w:rFonts w:cs="Arial"/>
          <w:lang w:val="es-ES" w:eastAsia="es-ES"/>
        </w:rPr>
      </w:pPr>
      <w:r w:rsidRPr="00B8286F">
        <w:rPr>
          <w:rFonts w:cs="Arial"/>
          <w:lang w:val="es-ES" w:eastAsia="es-ES"/>
        </w:rPr>
        <w:t>7.6 Umbral de rendimientos patrimoniales:</w:t>
      </w:r>
    </w:p>
    <w:p w14:paraId="3239A093" w14:textId="77777777" w:rsidR="009A5E65" w:rsidRPr="00B8286F" w:rsidRDefault="009A5E65" w:rsidP="009A5E65">
      <w:pPr>
        <w:autoSpaceDE w:val="0"/>
        <w:autoSpaceDN w:val="0"/>
        <w:adjustRightInd w:val="0"/>
        <w:spacing w:after="0" w:line="240" w:lineRule="auto"/>
        <w:rPr>
          <w:rFonts w:cs="Arial"/>
          <w:lang w:val="es-ES" w:eastAsia="es-ES"/>
        </w:rPr>
      </w:pPr>
      <w:r w:rsidRPr="00B8286F">
        <w:rPr>
          <w:rFonts w:cs="Arial"/>
          <w:lang w:val="es-ES" w:eastAsia="es-ES"/>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su adquisición o rehabilitación de la vivienda habitual y, en su caso, la renta básica de emancipación y el bono joven cultural, no supere la cuantía de 1.700,00 €.</w:t>
      </w:r>
    </w:p>
    <w:p w14:paraId="687D22AD" w14:textId="77777777" w:rsidR="009A5E65" w:rsidRPr="00B8286F" w:rsidRDefault="009A5E65" w:rsidP="009A5E65">
      <w:pPr>
        <w:autoSpaceDE w:val="0"/>
        <w:autoSpaceDN w:val="0"/>
        <w:adjustRightInd w:val="0"/>
        <w:spacing w:after="0" w:line="240" w:lineRule="auto"/>
        <w:rPr>
          <w:rFonts w:cs="Arial"/>
          <w:lang w:val="es-ES" w:eastAsia="es-ES"/>
        </w:rPr>
      </w:pPr>
      <w:r w:rsidRPr="00B8286F">
        <w:rPr>
          <w:rFonts w:cs="Arial"/>
          <w:lang w:val="es-ES" w:eastAsia="es-ES"/>
        </w:rPr>
        <w:t>No se tendrán en cuenta a efectos previstos en este apartado los primeros 1.500,00€ de los premios, en metálico o en especie, obtenidos por la participación en juegos, concursos, rifas o combinaciones aleatorias.</w:t>
      </w:r>
    </w:p>
    <w:p w14:paraId="016966C6" w14:textId="77777777" w:rsidR="009A5E65" w:rsidRPr="00B8286F" w:rsidRDefault="009A5E65" w:rsidP="009A5E65">
      <w:pPr>
        <w:autoSpaceDE w:val="0"/>
        <w:autoSpaceDN w:val="0"/>
        <w:adjustRightInd w:val="0"/>
        <w:spacing w:after="0" w:afterAutospacing="0" w:line="240" w:lineRule="auto"/>
        <w:rPr>
          <w:rFonts w:cs="Arial"/>
          <w:lang w:val="es-ES" w:eastAsia="es-ES"/>
        </w:rPr>
      </w:pPr>
      <w:bookmarkStart w:id="1" w:name="_Hlk95826898"/>
      <w:r w:rsidRPr="00B8286F">
        <w:rPr>
          <w:rFonts w:cs="Arial"/>
          <w:lang w:val="es-ES" w:eastAsia="es-ES"/>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410F1E5D"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43985AD3" w14:textId="1A22B890"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Los elementos indicativos de patrimonio se computarán de conformidad con lo dispuesto en la normativa del impuesto de la renta de las personas físicas por su valor a 31 de diciembre de 2022.</w:t>
      </w:r>
    </w:p>
    <w:p w14:paraId="0FA8C88E"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46E12087" w14:textId="7C0CBC82"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7.7 Umbral de valores catastrales de fincas urbanas:</w:t>
      </w:r>
    </w:p>
    <w:p w14:paraId="23CD4C58"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3021A072" w14:textId="77777777"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 xml:space="preserve">Podrán optar a las ayudas las unidades familiares cuya suma de los valores catastrales de las fincas urbanas y de las construcciones ubicadas en fincas rústicas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w:t>
      </w:r>
    </w:p>
    <w:p w14:paraId="1E1BD88D"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6081AA1E" w14:textId="778400B3"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En caso de que la fecha de revisión sea posterior al 31 de diciembre de 2002, los valores catastrales se multiplican por los siguientes coeficientes:</w:t>
      </w:r>
    </w:p>
    <w:bookmarkEnd w:id="1"/>
    <w:p w14:paraId="3FC2F9C2"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0,43 los revisados ​​en 2003.</w:t>
      </w:r>
    </w:p>
    <w:p w14:paraId="35F456AD"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0,37 los revisados ​​en 2004.</w:t>
      </w:r>
    </w:p>
    <w:p w14:paraId="79AE0475"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0,30 los revisados ​​en 2005.</w:t>
      </w:r>
    </w:p>
    <w:p w14:paraId="23EE0600"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lastRenderedPageBreak/>
        <w:t>Por 0,26 los revisados ​​en 2006.</w:t>
      </w:r>
    </w:p>
    <w:p w14:paraId="7D68ED76"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0,25 los revisados ​​en 2007.</w:t>
      </w:r>
    </w:p>
    <w:p w14:paraId="3D6AC24D"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0,25 los revisados ​​en 2008.</w:t>
      </w:r>
    </w:p>
    <w:p w14:paraId="43ACD652"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0,26 los revisados ​​en 2009.</w:t>
      </w:r>
    </w:p>
    <w:p w14:paraId="58A6D32A"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0,28 los revisados ​​en 2010</w:t>
      </w:r>
    </w:p>
    <w:p w14:paraId="12FFE820"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0,30 los revisados ​​en 2011.</w:t>
      </w:r>
    </w:p>
    <w:p w14:paraId="7E78BC62"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0,32 los revisados ​​en 2012.</w:t>
      </w:r>
    </w:p>
    <w:p w14:paraId="78DFF49C"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0,34 los revisados ​​en 2013.</w:t>
      </w:r>
    </w:p>
    <w:p w14:paraId="1D823C3A" w14:textId="68859FB7" w:rsidR="00963E43" w:rsidRPr="00B8286F" w:rsidRDefault="009A5E65" w:rsidP="009A5E65">
      <w:pPr>
        <w:autoSpaceDE w:val="0"/>
        <w:autoSpaceDN w:val="0"/>
        <w:adjustRightInd w:val="0"/>
        <w:spacing w:after="0" w:afterAutospacing="0" w:line="240" w:lineRule="auto"/>
        <w:ind w:left="709"/>
        <w:rPr>
          <w:rFonts w:cs="Arial"/>
          <w:lang w:val="es-ES" w:eastAsia="es-ES"/>
        </w:rPr>
      </w:pPr>
      <w:r w:rsidRPr="00B8286F">
        <w:rPr>
          <w:rFonts w:cs="Arial"/>
          <w:lang w:val="es-ES" w:eastAsia="es-ES"/>
        </w:rPr>
        <w:t>Por 0,36 los revistados entre 2014 y 2022, ambos incluidos</w:t>
      </w:r>
    </w:p>
    <w:p w14:paraId="694D2364" w14:textId="77777777" w:rsidR="009A5E65" w:rsidRPr="00B8286F" w:rsidRDefault="009A5E65" w:rsidP="009A5E65">
      <w:pPr>
        <w:autoSpaceDE w:val="0"/>
        <w:autoSpaceDN w:val="0"/>
        <w:adjustRightInd w:val="0"/>
        <w:spacing w:after="0" w:afterAutospacing="0" w:line="240" w:lineRule="auto"/>
        <w:ind w:left="709"/>
        <w:rPr>
          <w:rFonts w:cs="Arial"/>
          <w:lang w:val="es-ES" w:eastAsia="es-ES"/>
        </w:rPr>
      </w:pPr>
    </w:p>
    <w:p w14:paraId="375A84A9" w14:textId="77777777"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7.8 Umbral de valores catastrales de fincas rústicas:</w:t>
      </w:r>
    </w:p>
    <w:p w14:paraId="20F7D8F6"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26A008E2" w14:textId="11BD29C3"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14:paraId="5E6DE351"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6481967F" w14:textId="5F4B14E8"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A efectos del cómputo del valor de los elementos patrimoniales y valores catastrales a que se refieren los apartados anteriores, se deducirá el 50 por ciento del valor de los que pertenezcan a cualquier miembro computable de la familia, excluidos los sustentadores principales.</w:t>
      </w:r>
    </w:p>
    <w:p w14:paraId="4E939877"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5A778284" w14:textId="38B68EDD" w:rsidR="009A5E65" w:rsidRPr="00B8286F" w:rsidRDefault="009A5E65" w:rsidP="009A5E65">
      <w:pPr>
        <w:autoSpaceDE w:val="0"/>
        <w:autoSpaceDN w:val="0"/>
        <w:adjustRightInd w:val="0"/>
        <w:spacing w:after="0" w:afterAutospacing="0" w:line="240" w:lineRule="auto"/>
        <w:rPr>
          <w:rFonts w:cs="Arial"/>
          <w:b/>
          <w:bCs/>
          <w:lang w:val="es-ES" w:eastAsia="es-ES"/>
        </w:rPr>
      </w:pPr>
      <w:r w:rsidRPr="00B8286F">
        <w:rPr>
          <w:rFonts w:cs="Arial"/>
          <w:b/>
          <w:bCs/>
          <w:lang w:val="es-ES" w:eastAsia="es-ES"/>
        </w:rPr>
        <w:t>8. Cuantía y pago de las ayudas</w:t>
      </w:r>
    </w:p>
    <w:p w14:paraId="1371D8EA"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141B8641" w14:textId="77777777" w:rsidR="009A5E65" w:rsidRPr="00B8286F" w:rsidRDefault="009A5E65" w:rsidP="009A5E65">
      <w:pPr>
        <w:autoSpaceDE w:val="0"/>
        <w:autoSpaceDN w:val="0"/>
        <w:adjustRightInd w:val="0"/>
        <w:spacing w:after="0" w:afterAutospacing="0" w:line="240" w:lineRule="auto"/>
        <w:rPr>
          <w:rFonts w:cs="Arial"/>
          <w:lang w:val="es-ES" w:eastAsia="es-ES"/>
        </w:rPr>
      </w:pPr>
      <w:r w:rsidRPr="00B8286F">
        <w:rPr>
          <w:rFonts w:cs="Arial"/>
          <w:lang w:val="es-ES" w:eastAsia="es-ES"/>
        </w:rPr>
        <w:t xml:space="preserve">La cuantía individual de la ayuda se determinará en función del número total de días lectivos del curso escolar con servicio de comedor por una cantidad del 70% del coste del servicio. </w:t>
      </w:r>
    </w:p>
    <w:p w14:paraId="5B5114FE" w14:textId="77777777" w:rsidR="009A5E65" w:rsidRPr="00B8286F" w:rsidRDefault="009A5E65" w:rsidP="009A5E65">
      <w:pPr>
        <w:autoSpaceDE w:val="0"/>
        <w:autoSpaceDN w:val="0"/>
        <w:adjustRightInd w:val="0"/>
        <w:spacing w:after="0" w:afterAutospacing="0" w:line="240" w:lineRule="auto"/>
        <w:rPr>
          <w:rFonts w:cs="Arial"/>
          <w:lang w:val="es-ES" w:eastAsia="es-ES"/>
        </w:rPr>
      </w:pPr>
    </w:p>
    <w:p w14:paraId="106B503A" w14:textId="509F44E4" w:rsidR="009A5E65" w:rsidRPr="00B8286F" w:rsidRDefault="009A5E65" w:rsidP="009A5E65">
      <w:pPr>
        <w:autoSpaceDE w:val="0"/>
        <w:autoSpaceDN w:val="0"/>
        <w:adjustRightInd w:val="0"/>
        <w:spacing w:after="0" w:afterAutospacing="0" w:line="240" w:lineRule="auto"/>
        <w:rPr>
          <w:rFonts w:cs="Arial"/>
          <w:lang w:val="es-ES"/>
        </w:rPr>
      </w:pPr>
      <w:r w:rsidRPr="00B8286F">
        <w:rPr>
          <w:rFonts w:cs="Arial"/>
          <w:lang w:val="es-ES"/>
        </w:rPr>
        <w:t>En casos excepcionales, previo informe de los servicios sociales que lo justifique, podrá autorizarse la compactación de las ayudas para determinados días en una misma semana. En este caso, sin embargo, esta situación excepcional de compactación, debe hacerse de forma distribuida, es decir, se puede compactar en períodos semanales (p. ej. 3 días de cada semana) y no a lo largo de unos meses (p. ej. de septiembre a febrero). Sin embargo, será necesaria la solicitud explícita por parte de la familia antes de la fecha de inicio de la utilización de la beca compactada. En cualquier caso, el importe diario de la beca compactada no podrá superar el precio máximo del servicio de comedor establecido por el Departamento. Por lo que respecta al alumnado beneficiario de una ayuda de comedor escolar del 70% y que haya optado por compactar esta ayuda, se tendrá en cuenta un número total de hasta 126 días.</w:t>
      </w:r>
    </w:p>
    <w:p w14:paraId="6B9B4157" w14:textId="77777777" w:rsidR="009A5E65" w:rsidRPr="00B8286F" w:rsidRDefault="009A5E65" w:rsidP="009A5E65">
      <w:pPr>
        <w:autoSpaceDE w:val="0"/>
        <w:autoSpaceDN w:val="0"/>
        <w:adjustRightInd w:val="0"/>
        <w:spacing w:after="0" w:line="240" w:lineRule="auto"/>
        <w:rPr>
          <w:rFonts w:cs="Arial"/>
          <w:lang w:val="es-ES"/>
        </w:rPr>
      </w:pPr>
      <w:r w:rsidRPr="00B8286F">
        <w:rPr>
          <w:rFonts w:cs="Arial"/>
          <w:lang w:val="es-ES"/>
        </w:rPr>
        <w:t>En situaciones sociales o económicas muy graves, bien acreditadas documentalmente, la cuantía de la ayuda puede llegar al 100% del coste del comedor escolar, según los umbrales establecidos en el artículo 7.2.</w:t>
      </w:r>
    </w:p>
    <w:p w14:paraId="3E26A503" w14:textId="77777777" w:rsidR="009A5E65" w:rsidRPr="00B8286F" w:rsidRDefault="009A5E65" w:rsidP="009A5E65">
      <w:pPr>
        <w:autoSpaceDE w:val="0"/>
        <w:autoSpaceDN w:val="0"/>
        <w:adjustRightInd w:val="0"/>
        <w:spacing w:after="0" w:line="240" w:lineRule="auto"/>
        <w:rPr>
          <w:rFonts w:cs="Arial"/>
          <w:lang w:val="es-ES"/>
        </w:rPr>
      </w:pPr>
      <w:r w:rsidRPr="00B8286F">
        <w:rPr>
          <w:rFonts w:cs="Arial"/>
          <w:lang w:val="es-ES"/>
        </w:rPr>
        <w:t>En el caso de gestión de comedor a cargo del Consejo Comarcal de La Selva, o empresa contratada por el propio Consejo, el abono de la ayuda se realizará automáticamente mediante compensación con el recibo mensual de cada beneficiario.</w:t>
      </w:r>
    </w:p>
    <w:p w14:paraId="65A61A42" w14:textId="77777777" w:rsidR="009A5E65" w:rsidRPr="00B8286F" w:rsidRDefault="009A5E65" w:rsidP="009A5E65">
      <w:pPr>
        <w:autoSpaceDE w:val="0"/>
        <w:autoSpaceDN w:val="0"/>
        <w:adjustRightInd w:val="0"/>
        <w:spacing w:after="0" w:line="240" w:lineRule="auto"/>
        <w:rPr>
          <w:rFonts w:cs="Arial"/>
          <w:lang w:val="es-ES"/>
        </w:rPr>
      </w:pPr>
      <w:r w:rsidRPr="00B8286F">
        <w:rPr>
          <w:rFonts w:cs="Arial"/>
          <w:lang w:val="es-ES"/>
        </w:rPr>
        <w:t>En el resto de casos, el pago de las ayudas se realizará directamente en el AMPA del centro docente del alumno beneficiario de la ayuda (o directamente en el centro en los casos de centros privados concertados) y por el número de días lectivos con servicio de comedor correspondiente al período por el que se realiza el abono durante los cuales el alumno haya hecho uso efectivo del servicio, a partir de la fecha especificada en la notificación de la concesión de la ayuda.</w:t>
      </w:r>
    </w:p>
    <w:p w14:paraId="2C1B5724" w14:textId="1A8B4809" w:rsidR="00963E43" w:rsidRPr="00B8286F" w:rsidRDefault="00E16DAB" w:rsidP="009A5E65">
      <w:pPr>
        <w:autoSpaceDE w:val="0"/>
        <w:autoSpaceDN w:val="0"/>
        <w:adjustRightInd w:val="0"/>
        <w:spacing w:after="0" w:line="240" w:lineRule="auto"/>
        <w:rPr>
          <w:rFonts w:cs="Arial"/>
          <w:b/>
          <w:lang w:val="es-ES"/>
        </w:rPr>
      </w:pPr>
      <w:r w:rsidRPr="00B8286F">
        <w:rPr>
          <w:rFonts w:cs="Arial"/>
          <w:b/>
          <w:lang w:val="es-ES"/>
        </w:rPr>
        <w:lastRenderedPageBreak/>
        <w:t>9</w:t>
      </w:r>
      <w:r w:rsidR="00963E43" w:rsidRPr="00B8286F">
        <w:rPr>
          <w:rFonts w:cs="Arial"/>
          <w:b/>
          <w:lang w:val="es-ES"/>
        </w:rPr>
        <w:t xml:space="preserve">. </w:t>
      </w:r>
      <w:r w:rsidR="00963E43" w:rsidRPr="00B8286F">
        <w:rPr>
          <w:rFonts w:cs="Arial"/>
          <w:b/>
          <w:bCs/>
          <w:lang w:val="es-ES" w:eastAsia="es-ES"/>
        </w:rPr>
        <w:t>Moti</w:t>
      </w:r>
      <w:r w:rsidR="009A5E65" w:rsidRPr="00B8286F">
        <w:rPr>
          <w:rFonts w:cs="Arial"/>
          <w:b/>
          <w:bCs/>
          <w:lang w:val="es-ES" w:eastAsia="es-ES"/>
        </w:rPr>
        <w:t>vos</w:t>
      </w:r>
      <w:r w:rsidR="00963E43" w:rsidRPr="00B8286F">
        <w:rPr>
          <w:rFonts w:cs="Arial"/>
          <w:b/>
          <w:lang w:val="es-ES"/>
        </w:rPr>
        <w:t xml:space="preserve"> de denegació</w:t>
      </w:r>
      <w:r w:rsidR="009A5E65" w:rsidRPr="00B8286F">
        <w:rPr>
          <w:rFonts w:cs="Arial"/>
          <w:b/>
          <w:lang w:val="es-ES"/>
        </w:rPr>
        <w:t>n</w:t>
      </w:r>
    </w:p>
    <w:p w14:paraId="5C748938" w14:textId="77777777" w:rsidR="009A5E65" w:rsidRPr="00B8286F" w:rsidRDefault="009A5E65" w:rsidP="009A5E65">
      <w:pPr>
        <w:spacing w:before="120" w:after="0" w:afterAutospacing="0" w:line="240" w:lineRule="auto"/>
        <w:ind w:left="714"/>
        <w:rPr>
          <w:rFonts w:cs="Arial"/>
          <w:lang w:val="es-ES"/>
        </w:rPr>
      </w:pPr>
      <w:r w:rsidRPr="00B8286F">
        <w:rPr>
          <w:rFonts w:cs="Arial"/>
          <w:lang w:val="es-ES"/>
        </w:rPr>
        <w:t>• Superar cualquiera de los umbrales económicos de concesión.</w:t>
      </w:r>
    </w:p>
    <w:p w14:paraId="2F669AD0" w14:textId="73D0049A" w:rsidR="00963E43" w:rsidRPr="00B8286F" w:rsidRDefault="009A5E65" w:rsidP="009A5E65">
      <w:pPr>
        <w:spacing w:before="120" w:after="0" w:afterAutospacing="0" w:line="240" w:lineRule="auto"/>
        <w:ind w:left="714"/>
        <w:rPr>
          <w:rFonts w:cs="Arial"/>
          <w:lang w:val="es-ES"/>
        </w:rPr>
      </w:pPr>
      <w:r w:rsidRPr="00B8286F">
        <w:rPr>
          <w:rFonts w:cs="Arial"/>
          <w:lang w:val="es-ES"/>
        </w:rPr>
        <w:t>• Solicitud no ajustada en las bases de la convocatoria.</w:t>
      </w:r>
    </w:p>
    <w:p w14:paraId="0E4D8C6C" w14:textId="77777777" w:rsidR="009A5E65" w:rsidRPr="00B8286F" w:rsidRDefault="009A5E65" w:rsidP="009A5E65">
      <w:pPr>
        <w:spacing w:before="120" w:after="0" w:afterAutospacing="0" w:line="240" w:lineRule="auto"/>
        <w:ind w:left="714"/>
        <w:rPr>
          <w:rFonts w:cs="Arial"/>
          <w:lang w:val="es-ES"/>
        </w:rPr>
      </w:pPr>
    </w:p>
    <w:p w14:paraId="26299DB3" w14:textId="77777777" w:rsidR="009A5E65" w:rsidRPr="00B8286F" w:rsidRDefault="009A5E65" w:rsidP="009A5E65">
      <w:pPr>
        <w:autoSpaceDE w:val="0"/>
        <w:autoSpaceDN w:val="0"/>
        <w:adjustRightInd w:val="0"/>
        <w:spacing w:after="0" w:line="240" w:lineRule="auto"/>
        <w:rPr>
          <w:rFonts w:eastAsia="Arial Unicode MS" w:cs="Arial"/>
          <w:b/>
          <w:lang w:val="es-ES"/>
        </w:rPr>
      </w:pPr>
      <w:r w:rsidRPr="00B8286F">
        <w:rPr>
          <w:rFonts w:eastAsia="Arial Unicode MS" w:cs="Arial"/>
          <w:b/>
          <w:lang w:val="es-ES"/>
        </w:rPr>
        <w:t>10. Concesión de las ayudas</w:t>
      </w:r>
    </w:p>
    <w:p w14:paraId="259393B3" w14:textId="77777777" w:rsidR="009A5E65" w:rsidRPr="00B8286F" w:rsidRDefault="009A5E65" w:rsidP="009A5E65">
      <w:pPr>
        <w:autoSpaceDE w:val="0"/>
        <w:autoSpaceDN w:val="0"/>
        <w:adjustRightInd w:val="0"/>
        <w:spacing w:after="0" w:line="240" w:lineRule="auto"/>
        <w:rPr>
          <w:rFonts w:eastAsia="Arial Unicode MS" w:cs="Arial"/>
          <w:bCs/>
          <w:lang w:val="es-ES"/>
        </w:rPr>
      </w:pPr>
      <w:r w:rsidRPr="00B8286F">
        <w:rPr>
          <w:rFonts w:eastAsia="Arial Unicode MS" w:cs="Arial"/>
          <w:bCs/>
          <w:lang w:val="es-ES"/>
        </w:rPr>
        <w:t>La presidencia del Consejo Comarcal de La Selva tiene la facultad de resolver esta convocatoria, previo informe del área de Educación del ente, que presentará una propuesta de concesión de las ayudas, de acuerdo con los baremos que se mencionan en estas bases. La Resolución de Presidencia resolverá las solicitudes otorgadas con especificación del tramo de ayuda y las denegadas con la correspondiente motivación.</w:t>
      </w:r>
    </w:p>
    <w:p w14:paraId="2996124B" w14:textId="77777777" w:rsidR="009A5E65" w:rsidRPr="00B8286F" w:rsidRDefault="009A5E65" w:rsidP="009A5E65">
      <w:pPr>
        <w:autoSpaceDE w:val="0"/>
        <w:autoSpaceDN w:val="0"/>
        <w:adjustRightInd w:val="0"/>
        <w:spacing w:after="0" w:line="240" w:lineRule="auto"/>
        <w:rPr>
          <w:rFonts w:eastAsia="Arial Unicode MS" w:cs="Arial"/>
          <w:bCs/>
          <w:lang w:val="es-ES"/>
        </w:rPr>
      </w:pPr>
      <w:r w:rsidRPr="00B8286F">
        <w:rPr>
          <w:rFonts w:eastAsia="Arial Unicode MS" w:cs="Arial"/>
          <w:bCs/>
          <w:lang w:val="es-ES"/>
        </w:rPr>
        <w:t>Antes de que transcurran quince días desde la fecha de elevación de la propuesta de resolución, la presidencia del Consejo Comarcal dictará resolución definitiva de otorgamiento de las citadas ayudas.</w:t>
      </w:r>
    </w:p>
    <w:p w14:paraId="7D48A008" w14:textId="77777777" w:rsidR="009A5E65" w:rsidRPr="00B8286F" w:rsidRDefault="009A5E65" w:rsidP="009A5E65">
      <w:pPr>
        <w:autoSpaceDE w:val="0"/>
        <w:autoSpaceDN w:val="0"/>
        <w:adjustRightInd w:val="0"/>
        <w:spacing w:after="0" w:line="240" w:lineRule="auto"/>
        <w:rPr>
          <w:rFonts w:eastAsia="Arial Unicode MS" w:cs="Arial"/>
          <w:bCs/>
          <w:lang w:val="es-ES"/>
        </w:rPr>
      </w:pPr>
      <w:r w:rsidRPr="00B8286F">
        <w:rPr>
          <w:rFonts w:eastAsia="Arial Unicode MS" w:cs="Arial"/>
          <w:bCs/>
          <w:lang w:val="es-ES"/>
        </w:rPr>
        <w:t>La resolución del otorgamiento o denegación de la ayuda, que pondrá fin a la vía administrativa, será publicada en la sede electrónica del Consejo Comarcal e informada en los correos electrónicos y/o teléfonos móviles facilitados por los peticionarios. Ésta sustituirá a la notificación individualizada, de conformidad con lo dispuesto en el artículo 45.1.b) de la Ley 30/2015, de 1 de octubre, Procedimiento Administrativo Común de las Administraciones Públicas.</w:t>
      </w:r>
    </w:p>
    <w:p w14:paraId="66305C79" w14:textId="77777777" w:rsidR="009A5E65" w:rsidRPr="00B8286F" w:rsidRDefault="009A5E65" w:rsidP="009A5E65">
      <w:pPr>
        <w:autoSpaceDE w:val="0"/>
        <w:autoSpaceDN w:val="0"/>
        <w:adjustRightInd w:val="0"/>
        <w:spacing w:after="0" w:line="240" w:lineRule="auto"/>
        <w:rPr>
          <w:rFonts w:eastAsia="Arial Unicode MS" w:cs="Arial"/>
          <w:bCs/>
          <w:lang w:val="es-ES"/>
        </w:rPr>
      </w:pPr>
      <w:r w:rsidRPr="00B8286F">
        <w:rPr>
          <w:rFonts w:eastAsia="Arial Unicode MS" w:cs="Arial"/>
          <w:bCs/>
          <w:lang w:val="es-ES"/>
        </w:rPr>
        <w:t>Los beneficiarios de las ayudas quedan obligadas a facilitar la información requerida por los órganos de control de la Administración.</w:t>
      </w:r>
    </w:p>
    <w:p w14:paraId="68587AAD" w14:textId="77777777" w:rsidR="009A5E65" w:rsidRPr="00B8286F" w:rsidRDefault="009A5E65" w:rsidP="009A5E65">
      <w:pPr>
        <w:autoSpaceDE w:val="0"/>
        <w:autoSpaceDN w:val="0"/>
        <w:adjustRightInd w:val="0"/>
        <w:spacing w:after="0" w:line="240" w:lineRule="auto"/>
        <w:rPr>
          <w:rFonts w:eastAsia="Arial Unicode MS" w:cs="Arial"/>
          <w:bCs/>
          <w:lang w:val="es-ES"/>
        </w:rPr>
      </w:pPr>
      <w:r w:rsidRPr="00B8286F">
        <w:rPr>
          <w:rFonts w:eastAsia="Arial Unicode MS" w:cs="Arial"/>
          <w:bCs/>
          <w:lang w:val="es-ES"/>
        </w:rPr>
        <w:t>El pago de las ayudas se realizará mensualmente, previa justificación de los días y comensales beneficiarios de las ayudas, de acuerdo con el punto 8 de estas bases. Los centros remitirán la justificación definitiva de usuarios y días de utilización del total del curso escolar en el Consejo Comarcal antes del 30 de junio de 2023.</w:t>
      </w:r>
    </w:p>
    <w:p w14:paraId="4D4195AE" w14:textId="77777777" w:rsidR="009A5E65" w:rsidRPr="00B8286F" w:rsidRDefault="009A5E65" w:rsidP="009A5E65">
      <w:pPr>
        <w:autoSpaceDE w:val="0"/>
        <w:autoSpaceDN w:val="0"/>
        <w:adjustRightInd w:val="0"/>
        <w:spacing w:after="0" w:line="240" w:lineRule="auto"/>
        <w:rPr>
          <w:rFonts w:eastAsia="Arial Unicode MS" w:cs="Arial"/>
          <w:bCs/>
          <w:lang w:val="es-ES"/>
        </w:rPr>
      </w:pPr>
      <w:r w:rsidRPr="00B8286F">
        <w:rPr>
          <w:rFonts w:eastAsia="Arial Unicode MS" w:cs="Arial"/>
          <w:bCs/>
          <w:lang w:val="es-ES"/>
        </w:rPr>
        <w:t>En las siguientes Resoluciones de Presidencia se seguirá el procedimiento descrito hasta agotar la partida presupuestaria según cada caso.</w:t>
      </w:r>
    </w:p>
    <w:p w14:paraId="7E59918F" w14:textId="77777777" w:rsidR="00584829" w:rsidRPr="00B8286F" w:rsidRDefault="00584829" w:rsidP="00584829">
      <w:pPr>
        <w:autoSpaceDE w:val="0"/>
        <w:autoSpaceDN w:val="0"/>
        <w:adjustRightInd w:val="0"/>
        <w:spacing w:after="0" w:line="240" w:lineRule="auto"/>
        <w:rPr>
          <w:rFonts w:eastAsia="Arial Unicode MS" w:cs="Arial"/>
          <w:b/>
          <w:lang w:val="es-ES"/>
        </w:rPr>
      </w:pPr>
      <w:r w:rsidRPr="00B8286F">
        <w:rPr>
          <w:rFonts w:eastAsia="Arial Unicode MS" w:cs="Arial"/>
          <w:b/>
          <w:lang w:val="es-ES"/>
        </w:rPr>
        <w:t>11. Reclamaciones y silencio administrativo</w:t>
      </w:r>
    </w:p>
    <w:p w14:paraId="4D320AE4" w14:textId="77777777" w:rsidR="00584829" w:rsidRPr="00B8286F" w:rsidRDefault="00584829" w:rsidP="00584829">
      <w:pPr>
        <w:autoSpaceDE w:val="0"/>
        <w:autoSpaceDN w:val="0"/>
        <w:adjustRightInd w:val="0"/>
        <w:spacing w:after="0" w:line="240" w:lineRule="auto"/>
        <w:rPr>
          <w:rFonts w:eastAsia="Arial Unicode MS" w:cs="Arial"/>
          <w:bCs/>
          <w:lang w:val="es-ES"/>
        </w:rPr>
      </w:pPr>
      <w:r w:rsidRPr="00B8286F">
        <w:rPr>
          <w:rFonts w:eastAsia="Arial Unicode MS" w:cs="Arial"/>
          <w:bCs/>
          <w:lang w:val="es-ES"/>
        </w:rPr>
        <w:t>Contra la resolución especificada en la base 11 de esta convocatoria, que es definitiva y pone fin a la vía administrativa, se puede interponer recurso contencioso administrativo ante el juzgado de lo Contencioso Administrativo de Girona en el plazo de dos meses contados a partir del día siguiente al de su publicación en la sede electrónica del Consejo Comarcal.</w:t>
      </w:r>
    </w:p>
    <w:p w14:paraId="13D8B50E" w14:textId="77777777" w:rsidR="00584829" w:rsidRPr="00B8286F" w:rsidRDefault="00584829" w:rsidP="00584829">
      <w:pPr>
        <w:autoSpaceDE w:val="0"/>
        <w:autoSpaceDN w:val="0"/>
        <w:adjustRightInd w:val="0"/>
        <w:spacing w:after="0" w:line="240" w:lineRule="auto"/>
        <w:rPr>
          <w:rFonts w:eastAsia="Arial Unicode MS" w:cs="Arial"/>
          <w:bCs/>
          <w:lang w:val="es-ES"/>
        </w:rPr>
      </w:pPr>
      <w:r w:rsidRPr="00B8286F">
        <w:rPr>
          <w:rFonts w:eastAsia="Arial Unicode MS" w:cs="Arial"/>
          <w:bCs/>
          <w:lang w:val="es-ES"/>
        </w:rPr>
        <w:t>Potestativamente, se puede interponer previamente recurso de reposición ante la Presidencia del Consejo Comarcal en el plazo de un mes, a contar desde el día siguiente de su publicación en la sede electrónica del Consejo Comarcal.</w:t>
      </w:r>
    </w:p>
    <w:p w14:paraId="57CB3BF2" w14:textId="5119ACCD" w:rsidR="00584829" w:rsidRPr="00B8286F" w:rsidRDefault="00584829" w:rsidP="00584829">
      <w:pPr>
        <w:autoSpaceDE w:val="0"/>
        <w:autoSpaceDN w:val="0"/>
        <w:adjustRightInd w:val="0"/>
        <w:spacing w:after="0" w:line="240" w:lineRule="auto"/>
        <w:rPr>
          <w:rFonts w:eastAsia="Arial Unicode MS" w:cs="Arial"/>
          <w:bCs/>
          <w:lang w:val="es-ES"/>
        </w:rPr>
      </w:pPr>
      <w:r w:rsidRPr="00B8286F">
        <w:rPr>
          <w:rFonts w:eastAsia="Arial Unicode MS" w:cs="Arial"/>
          <w:bCs/>
          <w:lang w:val="es-ES"/>
        </w:rPr>
        <w:t xml:space="preserve">Si transcurre el plazo de un mes, a contar a partir del día siguiente al de la fecha de interposición del recurso de reposición sin que haya sido dictada y notificada resolución </w:t>
      </w:r>
      <w:r w:rsidRPr="00B8286F">
        <w:rPr>
          <w:rFonts w:eastAsia="Arial Unicode MS" w:cs="Arial"/>
          <w:bCs/>
          <w:lang w:val="es-ES"/>
        </w:rPr>
        <w:lastRenderedPageBreak/>
        <w:t>expresa, el recurso de reposición se entenderá desestimado, en cuyo caso, el recurso contencioso-administrativo podrá interponerse en el plazo de 6 meses a contar a partir del día siguiente al de la fecha en que presuntamente se haya desestimado el recurso de reposición. Todo ello, sin perjuicio de que, si se considera conveniente, puedan interponerse otros recursos que se crean oportunos.</w:t>
      </w:r>
    </w:p>
    <w:p w14:paraId="31192848" w14:textId="77777777" w:rsidR="00584829" w:rsidRPr="00B8286F" w:rsidRDefault="00584829" w:rsidP="00584829">
      <w:pPr>
        <w:spacing w:after="0" w:line="240" w:lineRule="auto"/>
        <w:rPr>
          <w:rFonts w:eastAsia="Arial Unicode MS" w:cs="Arial"/>
          <w:b/>
          <w:lang w:val="es-ES"/>
        </w:rPr>
      </w:pPr>
      <w:r w:rsidRPr="00B8286F">
        <w:rPr>
          <w:rFonts w:eastAsia="Arial Unicode MS" w:cs="Arial"/>
          <w:b/>
          <w:lang w:val="es-ES"/>
        </w:rPr>
        <w:t>12. Bajas, renuncias, traslados y ausencias</w:t>
      </w:r>
    </w:p>
    <w:p w14:paraId="2D2B11EC" w14:textId="77777777" w:rsidR="00584829" w:rsidRPr="00B8286F" w:rsidRDefault="00584829" w:rsidP="00584829">
      <w:pPr>
        <w:spacing w:after="0" w:line="240" w:lineRule="auto"/>
        <w:rPr>
          <w:rFonts w:eastAsia="Arial Unicode MS" w:cs="Arial"/>
          <w:bCs/>
          <w:lang w:val="es-ES"/>
        </w:rPr>
      </w:pPr>
      <w:r w:rsidRPr="00B8286F">
        <w:rPr>
          <w:rFonts w:eastAsia="Arial Unicode MS" w:cs="Arial"/>
          <w:bCs/>
          <w:lang w:val="es-ES"/>
        </w:rPr>
        <w:t>Cuando un/a alumno/a beneficiario/a de ayuda individual de comedor escolar cause baja por traslado de centro fuera de la comarca, los centros docentes lo comunicarán por escrito al Consejo Comarcal de La Selva.</w:t>
      </w:r>
    </w:p>
    <w:p w14:paraId="685B5450" w14:textId="77777777" w:rsidR="00584829" w:rsidRPr="00B8286F" w:rsidRDefault="00584829" w:rsidP="00584829">
      <w:pPr>
        <w:spacing w:after="0" w:line="240" w:lineRule="auto"/>
        <w:rPr>
          <w:rFonts w:eastAsia="Arial Unicode MS" w:cs="Arial"/>
          <w:bCs/>
          <w:lang w:val="es-ES"/>
        </w:rPr>
      </w:pPr>
      <w:r w:rsidRPr="00B8286F">
        <w:rPr>
          <w:rFonts w:eastAsia="Arial Unicode MS" w:cs="Arial"/>
          <w:bCs/>
          <w:lang w:val="es-ES"/>
        </w:rPr>
        <w:t>Los alumnos que provengan de un centro escolar de otra comarca y tengan concedida una ayuda de comedor, automáticamente tendrán la misma ayuda (en %) que la que tenían concedida por el mismo concepto, por otro ente comarcal a partir de la fecha de alta informada por el centro escolar. Habrá que hacer solicitud expresa para hacer efectivo el traslado.</w:t>
      </w:r>
    </w:p>
    <w:p w14:paraId="12BE6924" w14:textId="77777777" w:rsidR="00584829" w:rsidRPr="00B8286F" w:rsidRDefault="00584829" w:rsidP="00584829">
      <w:pPr>
        <w:spacing w:after="0" w:line="240" w:lineRule="auto"/>
        <w:rPr>
          <w:rFonts w:eastAsia="Arial Unicode MS" w:cs="Arial"/>
          <w:b/>
          <w:lang w:val="es-ES"/>
        </w:rPr>
      </w:pPr>
      <w:r w:rsidRPr="00B8286F">
        <w:rPr>
          <w:rFonts w:eastAsia="Arial Unicode MS" w:cs="Arial"/>
          <w:b/>
          <w:lang w:val="es-ES"/>
        </w:rPr>
        <w:t>13. Protección de datos</w:t>
      </w:r>
    </w:p>
    <w:p w14:paraId="2DD44905" w14:textId="77777777" w:rsidR="00584829" w:rsidRPr="00B8286F" w:rsidRDefault="00584829" w:rsidP="00584829">
      <w:pPr>
        <w:spacing w:after="0" w:line="240" w:lineRule="auto"/>
        <w:rPr>
          <w:rFonts w:eastAsia="Arial Unicode MS" w:cs="Arial"/>
          <w:bCs/>
          <w:lang w:val="es-ES"/>
        </w:rPr>
      </w:pPr>
      <w:r w:rsidRPr="00B8286F">
        <w:rPr>
          <w:rFonts w:eastAsia="Arial Unicode MS" w:cs="Arial"/>
          <w:bCs/>
          <w:lang w:val="es-ES"/>
        </w:rPr>
        <w:t>Los datos que facilita el solicitante se incorporarán a un fichero creado por el Consejo Comarcal de La Selva para la gestión y otorgamiento de ayudas por el servicio de comedor escolar. Únicamente serán cedidas a la dirección del centro escolar correspondiente, a la empresa de gestión del servicio ya entidades bancarias para proceder al abono de la ayuda otorgada. En cualquier momento puede ejercer sus derechos de acceso, rectificación, oposición al tratamiento y cancelación dirigiéndose al Consejo Comarcal.</w:t>
      </w:r>
    </w:p>
    <w:p w14:paraId="680F4E65" w14:textId="77777777" w:rsidR="00584829" w:rsidRPr="00B8286F" w:rsidRDefault="00584829" w:rsidP="00584829">
      <w:pPr>
        <w:spacing w:after="0" w:line="240" w:lineRule="auto"/>
        <w:rPr>
          <w:rFonts w:eastAsia="Arial Unicode MS" w:cs="Arial"/>
          <w:bCs/>
          <w:lang w:val="es-ES"/>
        </w:rPr>
      </w:pPr>
      <w:r w:rsidRPr="00B8286F">
        <w:rPr>
          <w:rFonts w:eastAsia="Arial Unicode MS" w:cs="Arial"/>
          <w:bCs/>
          <w:lang w:val="es-ES"/>
        </w:rPr>
        <w:t>La presentación de la solicitud de la ayuda implica la autorización al Consejo Comarcal y al Departamento de Educación para obtener los datos, de la persona solicitante y del resto de miembros de la unidad familiar, necesarias para determinar la renta a efectos de esta ayuda.</w:t>
      </w:r>
    </w:p>
    <w:p w14:paraId="45261491" w14:textId="1DF200A4" w:rsidR="00963E43" w:rsidRPr="00B8286F" w:rsidRDefault="00963E43" w:rsidP="00584829">
      <w:pPr>
        <w:spacing w:after="0" w:line="240" w:lineRule="auto"/>
        <w:rPr>
          <w:rFonts w:eastAsia="TimesNewRomanPSMT-Identity-H" w:cs="Arial"/>
          <w:b/>
          <w:lang w:val="es-ES"/>
        </w:rPr>
      </w:pPr>
      <w:r w:rsidRPr="00B8286F">
        <w:rPr>
          <w:rFonts w:eastAsia="Arial Unicode MS" w:cs="Arial"/>
          <w:b/>
          <w:lang w:val="es-ES"/>
        </w:rPr>
        <w:t>1</w:t>
      </w:r>
      <w:r w:rsidR="00E16DAB" w:rsidRPr="00B8286F">
        <w:rPr>
          <w:rFonts w:eastAsia="Arial Unicode MS" w:cs="Arial"/>
          <w:b/>
          <w:lang w:val="es-ES"/>
        </w:rPr>
        <w:t>4</w:t>
      </w:r>
      <w:r w:rsidRPr="00B8286F">
        <w:rPr>
          <w:rFonts w:eastAsia="Arial Unicode MS" w:cs="Arial"/>
          <w:b/>
          <w:lang w:val="es-ES"/>
        </w:rPr>
        <w:t>. Control</w:t>
      </w:r>
    </w:p>
    <w:p w14:paraId="53146FD5" w14:textId="77777777" w:rsidR="00584829" w:rsidRPr="00B8286F" w:rsidRDefault="00584829" w:rsidP="00584829">
      <w:pPr>
        <w:spacing w:after="0" w:line="240" w:lineRule="auto"/>
        <w:rPr>
          <w:rFonts w:eastAsia="TimesNewRomanPSMT-Identity-H" w:cs="Arial"/>
          <w:lang w:val="es-ES"/>
        </w:rPr>
      </w:pPr>
      <w:r w:rsidRPr="00B8286F">
        <w:rPr>
          <w:rFonts w:eastAsia="TimesNewRomanPSMT-Identity-H" w:cs="Arial"/>
          <w:lang w:val="es-ES"/>
        </w:rPr>
        <w:t>Los beneficiarios están obligados a facilitar toda la información y documentación que, en su caso, les requieran el Consejo Comarcal o el Departamento de Educación, la Intervención General de Cataluña, la Sindicatura de Cuentas y el resto de órganos competentes.</w:t>
      </w:r>
    </w:p>
    <w:p w14:paraId="52132BC6" w14:textId="77777777" w:rsidR="00584829" w:rsidRPr="00B8286F" w:rsidRDefault="00584829" w:rsidP="00584829">
      <w:pPr>
        <w:spacing w:after="0" w:line="240" w:lineRule="auto"/>
        <w:rPr>
          <w:rFonts w:eastAsia="TimesNewRomanPSMT-Identity-H" w:cs="Arial"/>
          <w:lang w:val="es-ES"/>
        </w:rPr>
      </w:pPr>
      <w:r w:rsidRPr="00B8286F">
        <w:rPr>
          <w:rFonts w:eastAsia="TimesNewRomanPSMT-Identity-H" w:cs="Arial"/>
          <w:lang w:val="es-ES"/>
        </w:rPr>
        <w:t>El Departamento de Educación puede inspeccionar el procedimiento de concesión de estas ayudas, a fin de comprobar el cumplimiento de estas bases.</w:t>
      </w:r>
    </w:p>
    <w:p w14:paraId="44832C43" w14:textId="77777777" w:rsidR="00584829" w:rsidRPr="00B8286F" w:rsidRDefault="00584829" w:rsidP="00584829">
      <w:pPr>
        <w:spacing w:after="0" w:line="240" w:lineRule="auto"/>
        <w:rPr>
          <w:rFonts w:eastAsia="TimesNewRomanPSMT-Identity-H" w:cs="Arial"/>
          <w:b/>
          <w:bCs/>
          <w:lang w:val="es-ES"/>
        </w:rPr>
      </w:pPr>
      <w:r w:rsidRPr="00B8286F">
        <w:rPr>
          <w:rFonts w:eastAsia="TimesNewRomanPSMT-Identity-H" w:cs="Arial"/>
          <w:b/>
          <w:bCs/>
          <w:lang w:val="es-ES"/>
        </w:rPr>
        <w:t>15. Aceptación de las bases</w:t>
      </w:r>
    </w:p>
    <w:p w14:paraId="7745DE4D" w14:textId="77777777" w:rsidR="00584829" w:rsidRPr="00B8286F" w:rsidRDefault="00584829" w:rsidP="00584829">
      <w:pPr>
        <w:spacing w:after="0" w:line="240" w:lineRule="auto"/>
        <w:rPr>
          <w:rFonts w:eastAsia="TimesNewRomanPSMT-Identity-H" w:cs="Arial"/>
          <w:lang w:val="es-ES"/>
        </w:rPr>
      </w:pPr>
      <w:r w:rsidRPr="00B8286F">
        <w:rPr>
          <w:rFonts w:eastAsia="TimesNewRomanPSMT-Identity-H" w:cs="Arial"/>
          <w:lang w:val="es-ES"/>
        </w:rPr>
        <w:t>La presentación de solicitudes supone la aceptación íntegra de estas bases.</w:t>
      </w:r>
    </w:p>
    <w:p w14:paraId="75A52FCC" w14:textId="77777777" w:rsidR="00584829" w:rsidRPr="00B8286F" w:rsidRDefault="00584829" w:rsidP="00584829">
      <w:pPr>
        <w:spacing w:after="0" w:line="240" w:lineRule="auto"/>
        <w:rPr>
          <w:rFonts w:eastAsia="TimesNewRomanPSMT-Identity-H" w:cs="Arial"/>
          <w:b/>
          <w:bCs/>
          <w:lang w:val="es-ES"/>
        </w:rPr>
      </w:pPr>
      <w:r w:rsidRPr="00B8286F">
        <w:rPr>
          <w:rFonts w:eastAsia="TimesNewRomanPSMT-Identity-H" w:cs="Arial"/>
          <w:b/>
          <w:bCs/>
          <w:lang w:val="es-ES"/>
        </w:rPr>
        <w:t>16. Inspección y revocación</w:t>
      </w:r>
    </w:p>
    <w:p w14:paraId="18420F23" w14:textId="77777777" w:rsidR="00584829" w:rsidRPr="00B8286F" w:rsidRDefault="00584829" w:rsidP="00584829">
      <w:pPr>
        <w:spacing w:after="0" w:line="240" w:lineRule="auto"/>
        <w:rPr>
          <w:rFonts w:eastAsia="TimesNewRomanPSMT-Identity-H" w:cs="Arial"/>
          <w:lang w:val="es-ES"/>
        </w:rPr>
      </w:pPr>
      <w:r w:rsidRPr="00B8286F">
        <w:rPr>
          <w:rFonts w:eastAsia="TimesNewRomanPSMT-Identity-H" w:cs="Arial"/>
          <w:lang w:val="es-ES"/>
        </w:rPr>
        <w:t>En el supuesto de que se compruebe que se han aportado datos falsos o incompletos a la hora de realizar la solicitud o bien incumple cualquiera de las condiciones establecidas en estas bases o bien no utiliza la ayuda para los fines solicitados, el Consejo Comarcal podrá revocar o suspender la ayuda que concedió en su día.</w:t>
      </w:r>
    </w:p>
    <w:p w14:paraId="09E1D392" w14:textId="77777777" w:rsidR="00584829" w:rsidRPr="00B8286F" w:rsidRDefault="00584829" w:rsidP="00584829">
      <w:pPr>
        <w:spacing w:after="0" w:line="240" w:lineRule="auto"/>
        <w:rPr>
          <w:rFonts w:eastAsia="Arial Unicode MS" w:cs="Arial"/>
          <w:lang w:val="es-ES"/>
        </w:rPr>
      </w:pPr>
      <w:r w:rsidRPr="00B8286F">
        <w:rPr>
          <w:rFonts w:eastAsia="Arial Unicode MS" w:cs="Arial"/>
          <w:lang w:val="es-ES"/>
        </w:rPr>
        <w:lastRenderedPageBreak/>
        <w:t>El Consejo Comarcal puede establecer mecanismos de inspección para comprobar el correcto uso de las ayudas concedidas a los beneficiarios, que deben dar respuesta en los plazos y formas que se establezcan. El incumplimiento de esta base dará lugar a la revocación de la ayuda.</w:t>
      </w:r>
    </w:p>
    <w:p w14:paraId="377E31ED" w14:textId="4FE53D9D" w:rsidR="00584829" w:rsidRPr="00B8286F" w:rsidRDefault="00584829" w:rsidP="00584829">
      <w:pPr>
        <w:spacing w:after="0" w:line="240" w:lineRule="auto"/>
        <w:rPr>
          <w:rFonts w:eastAsia="Arial Unicode MS" w:cs="Arial"/>
          <w:b/>
          <w:bCs/>
          <w:lang w:val="es-ES"/>
        </w:rPr>
      </w:pPr>
      <w:r w:rsidRPr="00B8286F">
        <w:rPr>
          <w:rFonts w:eastAsia="Arial Unicode MS" w:cs="Arial"/>
          <w:b/>
          <w:bCs/>
          <w:lang w:val="es-ES"/>
        </w:rPr>
        <w:t>1</w:t>
      </w:r>
      <w:r w:rsidR="00DF4170" w:rsidRPr="00B8286F">
        <w:rPr>
          <w:rFonts w:eastAsia="Arial Unicode MS" w:cs="Arial"/>
          <w:b/>
          <w:bCs/>
          <w:lang w:val="es-ES"/>
        </w:rPr>
        <w:t>7</w:t>
      </w:r>
      <w:r w:rsidRPr="00B8286F">
        <w:rPr>
          <w:rFonts w:eastAsia="Arial Unicode MS" w:cs="Arial"/>
          <w:b/>
          <w:bCs/>
          <w:lang w:val="es-ES"/>
        </w:rPr>
        <w:t>. Base adicional</w:t>
      </w:r>
    </w:p>
    <w:p w14:paraId="7F4E192D" w14:textId="77777777" w:rsidR="00584829" w:rsidRPr="00B8286F" w:rsidRDefault="00584829" w:rsidP="00584829">
      <w:pPr>
        <w:spacing w:after="0" w:line="240" w:lineRule="auto"/>
        <w:rPr>
          <w:rFonts w:eastAsia="Arial Unicode MS" w:cs="Arial"/>
          <w:lang w:val="es-ES"/>
        </w:rPr>
      </w:pPr>
      <w:r w:rsidRPr="00B8286F">
        <w:rPr>
          <w:rFonts w:eastAsia="Arial Unicode MS" w:cs="Arial"/>
          <w:lang w:val="es-ES"/>
        </w:rPr>
        <w:t>Excepcionalmente, el Consejo Comarcal de la Selva podrá otorgar una ayuda de comedor escolar ante situaciones de alto riesgo social debidamente acreditadas por los equipos de atención social primaria, a pesar de superar los umbrales de renta y/o la puntuación establecida en las Bases, o ayudas complementarias de comedor por situaciones extremas documentadas.</w:t>
      </w:r>
    </w:p>
    <w:p w14:paraId="7228C982" w14:textId="3D71BC9B" w:rsidR="00584829" w:rsidRPr="00B8286F" w:rsidRDefault="00DF4170" w:rsidP="00584829">
      <w:pPr>
        <w:spacing w:after="0" w:line="240" w:lineRule="auto"/>
        <w:rPr>
          <w:rFonts w:eastAsia="Arial Unicode MS" w:cs="Arial"/>
          <w:b/>
          <w:bCs/>
          <w:lang w:val="es-ES"/>
        </w:rPr>
      </w:pPr>
      <w:r w:rsidRPr="00B8286F">
        <w:rPr>
          <w:rFonts w:eastAsia="Arial Unicode MS" w:cs="Arial"/>
          <w:b/>
          <w:bCs/>
          <w:lang w:val="es-ES"/>
        </w:rPr>
        <w:t>18</w:t>
      </w:r>
      <w:r w:rsidR="00584829" w:rsidRPr="00B8286F">
        <w:rPr>
          <w:rFonts w:eastAsia="Arial Unicode MS" w:cs="Arial"/>
          <w:b/>
          <w:bCs/>
          <w:lang w:val="es-ES"/>
        </w:rPr>
        <w:t>. Modificaciones de las bases</w:t>
      </w:r>
    </w:p>
    <w:p w14:paraId="4B6FAD33" w14:textId="21C76B4D" w:rsidR="000D2013" w:rsidRPr="00B8286F" w:rsidRDefault="00584829" w:rsidP="00584829">
      <w:pPr>
        <w:spacing w:after="0" w:line="240" w:lineRule="auto"/>
        <w:rPr>
          <w:rFonts w:eastAsia="Arial Unicode MS" w:cs="Arial"/>
        </w:rPr>
      </w:pPr>
      <w:r w:rsidRPr="00B8286F">
        <w:rPr>
          <w:rFonts w:eastAsia="Arial Unicode MS" w:cs="Arial"/>
          <w:lang w:val="es-ES"/>
        </w:rPr>
        <w:t>Estas bases se someten a las modificaciones que en el ámbito de su competencia pueda determinar el Departamento de Educación, de conformidad con lo que dispone el Decreto 160/96, de 14 de mayo.</w:t>
      </w:r>
    </w:p>
    <w:sectPr w:rsidR="000D2013" w:rsidRPr="00B8286F" w:rsidSect="00E3670B">
      <w:headerReference w:type="even" r:id="rId7"/>
      <w:headerReference w:type="default" r:id="rId8"/>
      <w:footerReference w:type="even" r:id="rId9"/>
      <w:footerReference w:type="default" r:id="rId10"/>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3D873" w14:textId="77777777" w:rsidR="006E1850" w:rsidRDefault="006E1850">
      <w:pPr>
        <w:spacing w:after="0" w:line="240" w:lineRule="auto"/>
      </w:pPr>
      <w:r>
        <w:separator/>
      </w:r>
    </w:p>
  </w:endnote>
  <w:endnote w:type="continuationSeparator" w:id="0">
    <w:p w14:paraId="2715F96C" w14:textId="77777777" w:rsidR="006E1850" w:rsidRDefault="006E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B112C" w14:textId="77777777" w:rsidR="006A7869" w:rsidRDefault="006A7869">
    <w:pPr>
      <w:pStyle w:val="Piedepgina"/>
    </w:pPr>
  </w:p>
  <w:p w14:paraId="200E9E00" w14:textId="77777777" w:rsidR="006A7869" w:rsidRDefault="006A78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1E0" w:firstRow="1" w:lastRow="1" w:firstColumn="1" w:lastColumn="1" w:noHBand="0" w:noVBand="0"/>
    </w:tblPr>
    <w:tblGrid>
      <w:gridCol w:w="3023"/>
      <w:gridCol w:w="3023"/>
      <w:gridCol w:w="3024"/>
    </w:tblGrid>
    <w:tr w:rsidR="006A7869" w14:paraId="0E19E629" w14:textId="77777777" w:rsidTr="00E3670B">
      <w:tc>
        <w:tcPr>
          <w:tcW w:w="1666" w:type="pct"/>
        </w:tcPr>
        <w:p w14:paraId="2DF77ABF" w14:textId="77777777" w:rsidR="006A7869" w:rsidRPr="00B72B46" w:rsidRDefault="006A7869" w:rsidP="00E3670B">
          <w:pPr>
            <w:pStyle w:val="Piedepgina"/>
            <w:spacing w:after="0" w:afterAutospacing="0" w:line="240" w:lineRule="auto"/>
            <w:rPr>
              <w:color w:val="808080"/>
              <w:sz w:val="14"/>
              <w:szCs w:val="14"/>
            </w:rPr>
          </w:pPr>
        </w:p>
      </w:tc>
      <w:tc>
        <w:tcPr>
          <w:tcW w:w="1666" w:type="pct"/>
        </w:tcPr>
        <w:p w14:paraId="0A2CBBA5" w14:textId="77777777" w:rsidR="006A7869" w:rsidRPr="00B72B46" w:rsidRDefault="006A7869" w:rsidP="00E3670B">
          <w:pPr>
            <w:pStyle w:val="Piedepgina"/>
            <w:spacing w:after="0" w:afterAutospacing="0" w:line="240" w:lineRule="auto"/>
            <w:rPr>
              <w:color w:val="808080"/>
              <w:sz w:val="14"/>
              <w:szCs w:val="14"/>
            </w:rPr>
          </w:pPr>
        </w:p>
      </w:tc>
      <w:tc>
        <w:tcPr>
          <w:tcW w:w="1667" w:type="pct"/>
        </w:tcPr>
        <w:p w14:paraId="71275CA4" w14:textId="77777777" w:rsidR="006A7869" w:rsidRPr="00B72B46" w:rsidRDefault="006A7869" w:rsidP="00E3670B">
          <w:pPr>
            <w:pStyle w:val="Piedepgina"/>
            <w:spacing w:after="0" w:afterAutospacing="0" w:line="240" w:lineRule="auto"/>
            <w:jc w:val="right"/>
            <w:rPr>
              <w:color w:val="808080"/>
              <w:sz w:val="14"/>
              <w:szCs w:val="14"/>
            </w:rPr>
          </w:pPr>
        </w:p>
      </w:tc>
    </w:tr>
  </w:tbl>
  <w:p w14:paraId="129F59A3" w14:textId="77777777" w:rsidR="006A7869" w:rsidRPr="00A97B4C" w:rsidRDefault="006A7869" w:rsidP="00E3670B">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D9AB" w14:textId="77777777" w:rsidR="006E1850" w:rsidRDefault="006E1850">
      <w:pPr>
        <w:spacing w:after="0" w:line="240" w:lineRule="auto"/>
      </w:pPr>
      <w:r>
        <w:separator/>
      </w:r>
    </w:p>
  </w:footnote>
  <w:footnote w:type="continuationSeparator" w:id="0">
    <w:p w14:paraId="0F24D988" w14:textId="77777777" w:rsidR="006E1850" w:rsidRDefault="006E1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C3C8" w14:textId="77777777" w:rsidR="006A7869" w:rsidRDefault="006A7869">
    <w:pPr>
      <w:pStyle w:val="Encabezado"/>
    </w:pPr>
  </w:p>
  <w:p w14:paraId="5576A2C0" w14:textId="77777777" w:rsidR="006A7869" w:rsidRDefault="006A78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2A6E" w14:textId="77777777" w:rsidR="006A7869" w:rsidRDefault="006A7869" w:rsidP="00E3670B">
    <w:pPr>
      <w:pStyle w:val="Encabezado"/>
    </w:pPr>
    <w:r>
      <w:rPr>
        <w:noProof/>
      </w:rPr>
      <w:drawing>
        <wp:inline distT="0" distB="0" distL="0" distR="0" wp14:anchorId="5EE430FC" wp14:editId="73381686">
          <wp:extent cx="1543050" cy="371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371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428C4"/>
    <w:multiLevelType w:val="hybridMultilevel"/>
    <w:tmpl w:val="69401C90"/>
    <w:lvl w:ilvl="0" w:tplc="0C0A0001">
      <w:start w:val="1"/>
      <w:numFmt w:val="bullet"/>
      <w:lvlText w:val=""/>
      <w:lvlJc w:val="left"/>
      <w:pPr>
        <w:ind w:left="1428" w:hanging="360"/>
      </w:pPr>
      <w:rPr>
        <w:rFonts w:ascii="Symbol" w:hAnsi="Symbol" w:hint="default"/>
      </w:rPr>
    </w:lvl>
    <w:lvl w:ilvl="1" w:tplc="1DE400B8">
      <w:numFmt w:val="bullet"/>
      <w:lvlText w:val="•"/>
      <w:lvlJc w:val="left"/>
      <w:pPr>
        <w:ind w:left="2148" w:hanging="360"/>
      </w:pPr>
      <w:rPr>
        <w:rFonts w:ascii="Arial" w:eastAsia="Times New Roman" w:hAnsi="Arial" w:cs="Arial"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3DFC3A8B"/>
    <w:multiLevelType w:val="hybridMultilevel"/>
    <w:tmpl w:val="92CADC7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77E853AC"/>
    <w:multiLevelType w:val="hybridMultilevel"/>
    <w:tmpl w:val="9EA48A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46646310">
    <w:abstractNumId w:val="1"/>
  </w:num>
  <w:num w:numId="2" w16cid:durableId="1591813403">
    <w:abstractNumId w:val="0"/>
  </w:num>
  <w:num w:numId="3" w16cid:durableId="81068251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C"/>
    <w:rsid w:val="00002FC4"/>
    <w:rsid w:val="00003A40"/>
    <w:rsid w:val="00031C46"/>
    <w:rsid w:val="00032BCA"/>
    <w:rsid w:val="00037896"/>
    <w:rsid w:val="00066476"/>
    <w:rsid w:val="000D2013"/>
    <w:rsid w:val="0012112E"/>
    <w:rsid w:val="0014461F"/>
    <w:rsid w:val="001730AC"/>
    <w:rsid w:val="001C08CE"/>
    <w:rsid w:val="002163C8"/>
    <w:rsid w:val="00247C42"/>
    <w:rsid w:val="00252E68"/>
    <w:rsid w:val="00254609"/>
    <w:rsid w:val="0029561B"/>
    <w:rsid w:val="0034222A"/>
    <w:rsid w:val="003975B9"/>
    <w:rsid w:val="004503C1"/>
    <w:rsid w:val="004736AD"/>
    <w:rsid w:val="0049318E"/>
    <w:rsid w:val="004A4BA3"/>
    <w:rsid w:val="004B72AE"/>
    <w:rsid w:val="004D103C"/>
    <w:rsid w:val="004F5A65"/>
    <w:rsid w:val="00542376"/>
    <w:rsid w:val="00545D17"/>
    <w:rsid w:val="00584829"/>
    <w:rsid w:val="005C25E1"/>
    <w:rsid w:val="005C77DF"/>
    <w:rsid w:val="006644C4"/>
    <w:rsid w:val="006A7869"/>
    <w:rsid w:val="006D07EA"/>
    <w:rsid w:val="006E1850"/>
    <w:rsid w:val="006F243E"/>
    <w:rsid w:val="00702A37"/>
    <w:rsid w:val="00761BCE"/>
    <w:rsid w:val="00765F3B"/>
    <w:rsid w:val="00771FEF"/>
    <w:rsid w:val="0078549C"/>
    <w:rsid w:val="007B363A"/>
    <w:rsid w:val="007D0B17"/>
    <w:rsid w:val="007E6958"/>
    <w:rsid w:val="008171F1"/>
    <w:rsid w:val="0082739C"/>
    <w:rsid w:val="0085776D"/>
    <w:rsid w:val="008645FC"/>
    <w:rsid w:val="0087558D"/>
    <w:rsid w:val="008E26CE"/>
    <w:rsid w:val="009011F3"/>
    <w:rsid w:val="00933BCD"/>
    <w:rsid w:val="00963E43"/>
    <w:rsid w:val="009959CA"/>
    <w:rsid w:val="009A5E65"/>
    <w:rsid w:val="00A128FD"/>
    <w:rsid w:val="00A67F74"/>
    <w:rsid w:val="00A87A6E"/>
    <w:rsid w:val="00AB445B"/>
    <w:rsid w:val="00AC2630"/>
    <w:rsid w:val="00AC5702"/>
    <w:rsid w:val="00AD4543"/>
    <w:rsid w:val="00AE205F"/>
    <w:rsid w:val="00B14D0C"/>
    <w:rsid w:val="00B36EA6"/>
    <w:rsid w:val="00B513BE"/>
    <w:rsid w:val="00B778B2"/>
    <w:rsid w:val="00B8286F"/>
    <w:rsid w:val="00BB220F"/>
    <w:rsid w:val="00BB4B8A"/>
    <w:rsid w:val="00C349FA"/>
    <w:rsid w:val="00C937FF"/>
    <w:rsid w:val="00CB003B"/>
    <w:rsid w:val="00D02DAC"/>
    <w:rsid w:val="00D525C3"/>
    <w:rsid w:val="00D87D8A"/>
    <w:rsid w:val="00DA3D7C"/>
    <w:rsid w:val="00DF4170"/>
    <w:rsid w:val="00E05FAC"/>
    <w:rsid w:val="00E16DAB"/>
    <w:rsid w:val="00E3670B"/>
    <w:rsid w:val="00E871E8"/>
    <w:rsid w:val="00ED3E60"/>
    <w:rsid w:val="00F5670D"/>
    <w:rsid w:val="00FC7305"/>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249D44"/>
  <w15:docId w15:val="{21EAC6A5-01AA-47CE-B982-BC62889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D0B17"/>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7D0B17"/>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7D0B17"/>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7D0B17"/>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7D0B17"/>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7D0B17"/>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locked/>
    <w:rsid w:val="007D0B17"/>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locked/>
    <w:rsid w:val="007D0B17"/>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7D0B17"/>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szCs w:val="20"/>
    </w:rPr>
  </w:style>
  <w:style w:type="paragraph" w:styleId="Prrafodelista">
    <w:name w:val="List Paragraph"/>
    <w:basedOn w:val="Normal"/>
    <w:uiPriority w:val="34"/>
    <w:qFormat/>
    <w:rsid w:val="000D2013"/>
    <w:pPr>
      <w:spacing w:after="200" w:afterAutospacing="0"/>
      <w:ind w:left="708"/>
      <w:jc w:val="left"/>
    </w:pPr>
    <w:rPr>
      <w:rFonts w:ascii="Calibri" w:hAnsi="Calibri"/>
      <w:szCs w:val="22"/>
      <w:lang w:eastAsia="en-US"/>
    </w:rPr>
  </w:style>
  <w:style w:type="paragraph" w:customStyle="1" w:styleId="Prrafodelista1">
    <w:name w:val="Párrafo de lista1"/>
    <w:basedOn w:val="Normal"/>
    <w:uiPriority w:val="99"/>
    <w:qFormat/>
    <w:rsid w:val="00963E43"/>
    <w:pPr>
      <w:spacing w:after="200" w:afterAutospacing="0"/>
      <w:ind w:left="720"/>
      <w:contextualSpacing/>
      <w:jc w:val="left"/>
    </w:pPr>
    <w:rPr>
      <w:rFonts w:ascii="Calibri" w:hAnsi="Calibri"/>
      <w:szCs w:val="22"/>
      <w:lang w:eastAsia="en-US"/>
    </w:rPr>
  </w:style>
  <w:style w:type="character" w:styleId="Textoennegrita">
    <w:name w:val="Strong"/>
    <w:uiPriority w:val="99"/>
    <w:qFormat/>
    <w:locked/>
    <w:rsid w:val="00963E43"/>
    <w:rPr>
      <w:rFonts w:cs="Times New Roman"/>
      <w:b/>
      <w:bCs/>
    </w:rPr>
  </w:style>
  <w:style w:type="paragraph" w:styleId="Textodeglobo">
    <w:name w:val="Balloon Text"/>
    <w:basedOn w:val="Normal"/>
    <w:link w:val="TextodegloboCar"/>
    <w:uiPriority w:val="99"/>
    <w:semiHidden/>
    <w:rsid w:val="00963E43"/>
    <w:pPr>
      <w:spacing w:after="0" w:afterAutospacing="0" w:line="240" w:lineRule="auto"/>
      <w:jc w:val="left"/>
    </w:pPr>
    <w:rPr>
      <w:rFonts w:ascii="Tahoma" w:hAnsi="Tahoma" w:cs="Tahoma"/>
      <w:sz w:val="16"/>
      <w:szCs w:val="16"/>
      <w:lang w:eastAsia="en-US"/>
    </w:rPr>
  </w:style>
  <w:style w:type="character" w:customStyle="1" w:styleId="TextodegloboCar">
    <w:name w:val="Texto de globo Car"/>
    <w:basedOn w:val="Fuentedeprrafopredeter"/>
    <w:link w:val="Textodeglobo"/>
    <w:uiPriority w:val="99"/>
    <w:semiHidden/>
    <w:rsid w:val="00963E43"/>
    <w:rPr>
      <w:rFonts w:ascii="Tahoma" w:hAnsi="Tahoma" w:cs="Tahoma"/>
      <w:sz w:val="16"/>
      <w:szCs w:val="16"/>
      <w:lang w:val="ca-ES"/>
    </w:rPr>
  </w:style>
  <w:style w:type="paragraph" w:styleId="Textoindependiente3">
    <w:name w:val="Body Text 3"/>
    <w:basedOn w:val="Normal"/>
    <w:link w:val="Textoindependiente3Car"/>
    <w:uiPriority w:val="99"/>
    <w:rsid w:val="00963E43"/>
    <w:pPr>
      <w:spacing w:after="0" w:afterAutospacing="0" w:line="240" w:lineRule="auto"/>
    </w:pPr>
    <w:rPr>
      <w:b/>
      <w:sz w:val="20"/>
      <w:szCs w:val="20"/>
      <w:u w:val="single"/>
      <w:lang w:val="es-ES_tradnl" w:eastAsia="es-ES"/>
    </w:rPr>
  </w:style>
  <w:style w:type="character" w:customStyle="1" w:styleId="Textoindependiente3Car">
    <w:name w:val="Texto independiente 3 Car"/>
    <w:basedOn w:val="Fuentedeprrafopredeter"/>
    <w:link w:val="Textoindependiente3"/>
    <w:uiPriority w:val="99"/>
    <w:rsid w:val="00963E43"/>
    <w:rPr>
      <w:rFonts w:ascii="Arial" w:hAnsi="Arial"/>
      <w:b/>
      <w:sz w:val="20"/>
      <w:szCs w:val="20"/>
      <w:u w:val="single"/>
      <w:lang w:val="es-ES_tradnl" w:eastAsia="es-ES"/>
    </w:rPr>
  </w:style>
  <w:style w:type="paragraph" w:styleId="Textoindependiente">
    <w:name w:val="Body Text"/>
    <w:basedOn w:val="Normal"/>
    <w:link w:val="TextoindependienteCar"/>
    <w:uiPriority w:val="99"/>
    <w:semiHidden/>
    <w:unhideWhenUsed/>
    <w:rsid w:val="00963E43"/>
    <w:pPr>
      <w:spacing w:after="120" w:afterAutospacing="0"/>
      <w:jc w:val="left"/>
    </w:pPr>
    <w:rPr>
      <w:rFonts w:ascii="Calibri" w:hAnsi="Calibri"/>
      <w:szCs w:val="22"/>
      <w:lang w:eastAsia="en-US"/>
    </w:rPr>
  </w:style>
  <w:style w:type="character" w:customStyle="1" w:styleId="TextoindependienteCar">
    <w:name w:val="Texto independiente Car"/>
    <w:basedOn w:val="Fuentedeprrafopredeter"/>
    <w:link w:val="Textoindependiente"/>
    <w:uiPriority w:val="99"/>
    <w:semiHidden/>
    <w:rsid w:val="00963E43"/>
    <w:rPr>
      <w:rFonts w:ascii="Calibri" w:hAnsi="Calibri"/>
      <w:lang w:val="ca-ES"/>
    </w:rPr>
  </w:style>
  <w:style w:type="character" w:styleId="Refdecomentario">
    <w:name w:val="annotation reference"/>
    <w:basedOn w:val="Fuentedeprrafopredeter"/>
    <w:uiPriority w:val="99"/>
    <w:semiHidden/>
    <w:unhideWhenUsed/>
    <w:rsid w:val="00032BCA"/>
    <w:rPr>
      <w:sz w:val="16"/>
      <w:szCs w:val="16"/>
    </w:rPr>
  </w:style>
  <w:style w:type="paragraph" w:styleId="Textocomentario">
    <w:name w:val="annotation text"/>
    <w:basedOn w:val="Normal"/>
    <w:link w:val="TextocomentarioCar"/>
    <w:uiPriority w:val="99"/>
    <w:semiHidden/>
    <w:unhideWhenUsed/>
    <w:rsid w:val="00032BC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32BCA"/>
    <w:rPr>
      <w:rFonts w:ascii="Arial" w:hAnsi="Arial"/>
      <w:sz w:val="20"/>
      <w:szCs w:val="20"/>
      <w:lang w:val="ca-ES" w:eastAsia="ca-ES"/>
    </w:rPr>
  </w:style>
  <w:style w:type="paragraph" w:styleId="Asuntodelcomentario">
    <w:name w:val="annotation subject"/>
    <w:basedOn w:val="Textocomentario"/>
    <w:next w:val="Textocomentario"/>
    <w:link w:val="AsuntodelcomentarioCar"/>
    <w:uiPriority w:val="99"/>
    <w:semiHidden/>
    <w:unhideWhenUsed/>
    <w:rsid w:val="00032BCA"/>
    <w:rPr>
      <w:b/>
      <w:bCs/>
    </w:rPr>
  </w:style>
  <w:style w:type="character" w:customStyle="1" w:styleId="AsuntodelcomentarioCar">
    <w:name w:val="Asunto del comentario Car"/>
    <w:basedOn w:val="TextocomentarioCar"/>
    <w:link w:val="Asuntodelcomentario"/>
    <w:uiPriority w:val="99"/>
    <w:semiHidden/>
    <w:rsid w:val="00032BCA"/>
    <w:rPr>
      <w:rFonts w:ascii="Arial" w:hAnsi="Arial"/>
      <w:b/>
      <w:bCs/>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96916">
      <w:bodyDiv w:val="1"/>
      <w:marLeft w:val="0"/>
      <w:marRight w:val="0"/>
      <w:marTop w:val="0"/>
      <w:marBottom w:val="0"/>
      <w:divBdr>
        <w:top w:val="none" w:sz="0" w:space="0" w:color="auto"/>
        <w:left w:val="none" w:sz="0" w:space="0" w:color="auto"/>
        <w:bottom w:val="none" w:sz="0" w:space="0" w:color="auto"/>
        <w:right w:val="none" w:sz="0" w:space="0" w:color="auto"/>
      </w:divBdr>
    </w:div>
    <w:div w:id="627011771">
      <w:bodyDiv w:val="1"/>
      <w:marLeft w:val="0"/>
      <w:marRight w:val="0"/>
      <w:marTop w:val="0"/>
      <w:marBottom w:val="0"/>
      <w:divBdr>
        <w:top w:val="none" w:sz="0" w:space="0" w:color="auto"/>
        <w:left w:val="none" w:sz="0" w:space="0" w:color="auto"/>
        <w:bottom w:val="none" w:sz="0" w:space="0" w:color="auto"/>
        <w:right w:val="none" w:sz="0" w:space="0" w:color="auto"/>
      </w:divBdr>
    </w:div>
    <w:div w:id="994408775">
      <w:bodyDiv w:val="1"/>
      <w:marLeft w:val="0"/>
      <w:marRight w:val="0"/>
      <w:marTop w:val="0"/>
      <w:marBottom w:val="0"/>
      <w:divBdr>
        <w:top w:val="none" w:sz="0" w:space="0" w:color="auto"/>
        <w:left w:val="none" w:sz="0" w:space="0" w:color="auto"/>
        <w:bottom w:val="none" w:sz="0" w:space="0" w:color="auto"/>
        <w:right w:val="none" w:sz="0" w:space="0" w:color="auto"/>
      </w:divBdr>
    </w:div>
    <w:div w:id="1635714280">
      <w:bodyDiv w:val="1"/>
      <w:marLeft w:val="0"/>
      <w:marRight w:val="0"/>
      <w:marTop w:val="0"/>
      <w:marBottom w:val="0"/>
      <w:divBdr>
        <w:top w:val="none" w:sz="0" w:space="0" w:color="auto"/>
        <w:left w:val="none" w:sz="0" w:space="0" w:color="auto"/>
        <w:bottom w:val="none" w:sz="0" w:space="0" w:color="auto"/>
        <w:right w:val="none" w:sz="0" w:space="0" w:color="auto"/>
      </w:divBdr>
    </w:div>
    <w:div w:id="1723752667">
      <w:bodyDiv w:val="1"/>
      <w:marLeft w:val="0"/>
      <w:marRight w:val="0"/>
      <w:marTop w:val="0"/>
      <w:marBottom w:val="0"/>
      <w:divBdr>
        <w:top w:val="none" w:sz="0" w:space="0" w:color="auto"/>
        <w:left w:val="none" w:sz="0" w:space="0" w:color="auto"/>
        <w:bottom w:val="none" w:sz="0" w:space="0" w:color="auto"/>
        <w:right w:val="none" w:sz="0" w:space="0" w:color="auto"/>
      </w:divBdr>
    </w:div>
    <w:div w:id="208340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105</TotalTime>
  <Pages>13</Pages>
  <Words>5277</Words>
  <Characters>29027</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34236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Christian Gaona</cp:lastModifiedBy>
  <cp:revision>6</cp:revision>
  <cp:lastPrinted>2022-02-15T08:53:00Z</cp:lastPrinted>
  <dcterms:created xsi:type="dcterms:W3CDTF">2023-03-30T11:26:00Z</dcterms:created>
  <dcterms:modified xsi:type="dcterms:W3CDTF">2023-04-04T07:47:00Z</dcterms:modified>
</cp:coreProperties>
</file>