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6992B" w14:textId="5C555CC6" w:rsidR="00326BB2" w:rsidRDefault="00326BB2">
      <w:pPr>
        <w:rPr>
          <w:lang w:val="es-ES_tradnl"/>
        </w:rPr>
      </w:pPr>
    </w:p>
    <w:p w14:paraId="51D4F404" w14:textId="71A2205B" w:rsidR="000B5CF7" w:rsidRDefault="000B5CF7">
      <w:pPr>
        <w:rPr>
          <w:lang w:val="es-ES_tradnl"/>
        </w:rPr>
      </w:pPr>
    </w:p>
    <w:p w14:paraId="73C03A44" w14:textId="3088429B" w:rsidR="000B5CF7" w:rsidRDefault="000B5CF7">
      <w:pPr>
        <w:rPr>
          <w:lang w:val="es-ES_tradnl"/>
        </w:rPr>
      </w:pPr>
    </w:p>
    <w:p w14:paraId="7670108B" w14:textId="44379557" w:rsidR="000B5CF7" w:rsidRDefault="000B5CF7">
      <w:pPr>
        <w:rPr>
          <w:lang w:val="es-ES_tradnl"/>
        </w:rPr>
      </w:pPr>
    </w:p>
    <w:p w14:paraId="4FA9BA2D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3D582504" w14:textId="77777777" w:rsidR="000B5CF7" w:rsidRPr="000B5CF7" w:rsidRDefault="000B5CF7" w:rsidP="000B5CF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bookmarkStart w:id="0" w:name="_Hlk129085232"/>
      <w:r w:rsidRPr="000B5CF7">
        <w:rPr>
          <w:rFonts w:ascii="Times New Roman" w:eastAsia="Times New Roman" w:hAnsi="Times New Roman"/>
          <w:b/>
          <w:sz w:val="24"/>
          <w:szCs w:val="24"/>
          <w:lang w:eastAsia="es-ES"/>
        </w:rPr>
        <w:t>ANEXO 3</w:t>
      </w:r>
    </w:p>
    <w:p w14:paraId="7990EE08" w14:textId="77777777" w:rsidR="000B5CF7" w:rsidRPr="000B5CF7" w:rsidRDefault="000B5CF7" w:rsidP="000B5CF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b/>
          <w:sz w:val="24"/>
          <w:szCs w:val="24"/>
          <w:lang w:eastAsia="es-ES"/>
        </w:rPr>
        <w:t xml:space="preserve"> Declaración responsable</w:t>
      </w:r>
    </w:p>
    <w:p w14:paraId="4808921B" w14:textId="77777777" w:rsidR="000B5CF7" w:rsidRPr="000B5CF7" w:rsidRDefault="000B5CF7" w:rsidP="000B5CF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0BD9F08D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(Cumplimentar en caso de solicitante persona física)</w:t>
      </w:r>
    </w:p>
    <w:p w14:paraId="42EE036D" w14:textId="052124A3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D./Dª …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……………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 xml:space="preserve">, con NIF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proofErr w:type="gramEnd"/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 xml:space="preserve">…, domicilio a efectos de notificaciones en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……………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 xml:space="preserve">… de (municipio)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………..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 xml:space="preserve">…, código postal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…, teléfono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………..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… y dirección de correo electrónico…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es-ES"/>
        </w:rPr>
        <w:t>.</w:t>
      </w:r>
    </w:p>
    <w:p w14:paraId="40063AE6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4A0E5C46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(Cumplimentar en caso de solicitante persona jurídica)</w:t>
      </w:r>
    </w:p>
    <w:p w14:paraId="23F6D7A7" w14:textId="14D8CA25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 xml:space="preserve">D./Dª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 xml:space="preserve">…, con NIF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es-ES"/>
        </w:rPr>
        <w:t>.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 xml:space="preserve">…, actuando en representación de la empresa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………..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 xml:space="preserve">…, con NIF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…………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 xml:space="preserve">…, domicilio a efectos de notificaciones en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………..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… de (municipio)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es-ES"/>
        </w:rPr>
        <w:t>.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…, código postal …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…..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 xml:space="preserve">, teléfono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……….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 xml:space="preserve">… y dirección de correo electrónico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es-ES"/>
        </w:rPr>
        <w:t>.</w:t>
      </w: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…</w:t>
      </w:r>
    </w:p>
    <w:p w14:paraId="4FBBDC90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7509514F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EXPONE: Que conoce la convocatoria aprobada por el Ayuntamiento de Villacarriedo, de concesión de subvenciones directas a ganaderos y agricultores para atenuar el impacto económico del coste de la energía, los efectos de la sequía y la inflación del año 2022, cuyas bases se publicaron en el Boletín Oficial de Cantabria número …, de … de … de … y su extracto en el Boletín número …, de … de … de …, bases que conoce y acepta.</w:t>
      </w:r>
    </w:p>
    <w:p w14:paraId="01812B1B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535F5165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DECLARA BAJO SU RESPONSABILIDAD: Que (la empresa…) se halla al corriente en el cumplimiento de las obligaciones tributarias y con la Seguridad Social que imponen las disposiciones vigentes y no tiene deudas en periodo ejecutivo con el Ayuntamiento de Villacarriedo. A tal efecto, marca la opción correspondiente de las dos que se indican a continuación:</w:t>
      </w:r>
    </w:p>
    <w:p w14:paraId="0AC27E71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62795F75" w14:textId="77777777" w:rsidR="000B5CF7" w:rsidRPr="000B5CF7" w:rsidRDefault="000B5CF7" w:rsidP="000B5CF7">
      <w:pPr>
        <w:numPr>
          <w:ilvl w:val="0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Consiente para que, en el caso de resultar beneficiario de la subvención, el Ayuntamiento de Villacarriedo consulte si se encuentra al corriente del pago de sus obligaciones tributarias y con la Seguridad Social, exclusivamente a los efectos del presente procedimiento.</w:t>
      </w:r>
    </w:p>
    <w:p w14:paraId="6550045C" w14:textId="77777777" w:rsidR="000B5CF7" w:rsidRPr="000B5CF7" w:rsidRDefault="000B5CF7" w:rsidP="000B5CF7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49C43D19" w14:textId="77777777" w:rsidR="000B5CF7" w:rsidRPr="000B5CF7" w:rsidRDefault="000B5CF7" w:rsidP="000B5CF7">
      <w:pPr>
        <w:numPr>
          <w:ilvl w:val="0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No consiente para que, en el caso de resultar beneficiario de la subvención, el Ayuntamiento de Villacarriedo consulte si se encuentra al corriente del pago de sus obligaciones tributarias y con la Seguridad Social, exclusivamente a los efectos del presente procedimiento. En tal supuesto, se compromete a aportar los certificados de estar al corriente con la Agencia Tributaria y con la Tesorería General de la Seguridad Social.</w:t>
      </w:r>
    </w:p>
    <w:p w14:paraId="0868D5B5" w14:textId="77777777" w:rsidR="000B5CF7" w:rsidRPr="000B5CF7" w:rsidRDefault="000B5CF7" w:rsidP="000B5CF7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38DB2A44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Asimismo, declara conocer el artículo 13.2 de la Ley 38/2003, de 17 de noviembre, General de Subvenciones, y no incurrir en ninguna de las circunstancias relacionadas en el mismo que le impidan obtener la condición de persona beneficiaria de una subvención municipal.</w:t>
      </w:r>
    </w:p>
    <w:p w14:paraId="4AF13E4E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23F01ABE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Villacarriedo, … de … de 2023.</w:t>
      </w:r>
    </w:p>
    <w:bookmarkEnd w:id="0"/>
    <w:p w14:paraId="4D3EADC9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789DCBC9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Firma de la persona interesada (en caso de solicitante persona física)</w:t>
      </w:r>
    </w:p>
    <w:p w14:paraId="589FE111" w14:textId="77777777" w:rsidR="000B5CF7" w:rsidRPr="000B5CF7" w:rsidRDefault="000B5CF7" w:rsidP="000B5C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0B5CF7">
        <w:rPr>
          <w:rFonts w:ascii="Times New Roman" w:eastAsia="Times New Roman" w:hAnsi="Times New Roman"/>
          <w:sz w:val="24"/>
          <w:szCs w:val="24"/>
          <w:lang w:eastAsia="es-ES"/>
        </w:rPr>
        <w:t>Firma del representante (en caso de solicitante persona jurídica)</w:t>
      </w:r>
    </w:p>
    <w:p w14:paraId="1A7864A5" w14:textId="5BCFA03E" w:rsidR="0002028A" w:rsidRPr="001404DC" w:rsidRDefault="00EC2FB6" w:rsidP="00507827">
      <w:pPr>
        <w:rPr>
          <w:rFonts w:ascii="Times New Roman" w:hAnsi="Times New Roman"/>
        </w:rPr>
      </w:pPr>
      <w:r>
        <w:rPr>
          <w:lang w:val="es-ES_tradnl"/>
        </w:rPr>
        <w:tab/>
      </w:r>
      <w:r>
        <w:rPr>
          <w:lang w:val="es-ES_tradnl"/>
        </w:rPr>
        <w:tab/>
      </w:r>
      <w:r>
        <w:rPr>
          <w:lang w:val="es-ES_tradnl"/>
        </w:rPr>
        <w:tab/>
      </w:r>
    </w:p>
    <w:sectPr w:rsidR="0002028A" w:rsidRPr="001404DC" w:rsidSect="008616E8">
      <w:headerReference w:type="default" r:id="rId7"/>
      <w:footerReference w:type="default" r:id="rId8"/>
      <w:pgSz w:w="11906" w:h="16838" w:code="9"/>
      <w:pgMar w:top="851" w:right="851" w:bottom="851" w:left="85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B4811" w14:textId="77777777" w:rsidR="009D67A2" w:rsidRDefault="009D67A2">
      <w:r>
        <w:separator/>
      </w:r>
    </w:p>
  </w:endnote>
  <w:endnote w:type="continuationSeparator" w:id="0">
    <w:p w14:paraId="6B43E2F7" w14:textId="77777777" w:rsidR="009D67A2" w:rsidRDefault="009D6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ACD77" w14:textId="1D00101C" w:rsidR="008616E8" w:rsidRPr="008616E8" w:rsidRDefault="00D20BA6">
    <w:pPr>
      <w:pStyle w:val="Piedepgina"/>
    </w:pPr>
    <w:r>
      <w:rPr>
        <w:noProof/>
      </w:rPr>
      <w:drawing>
        <wp:inline distT="0" distB="0" distL="0" distR="0" wp14:anchorId="562B683A" wp14:editId="0CAB26E6">
          <wp:extent cx="6524625" cy="3524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46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54CB7" w14:textId="77777777" w:rsidR="009D67A2" w:rsidRDefault="009D67A2">
      <w:r>
        <w:separator/>
      </w:r>
    </w:p>
  </w:footnote>
  <w:footnote w:type="continuationSeparator" w:id="0">
    <w:p w14:paraId="52C8E68C" w14:textId="77777777" w:rsidR="009D67A2" w:rsidRDefault="009D6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D0633" w14:textId="17AFE0AC" w:rsidR="008616E8" w:rsidRPr="008616E8" w:rsidRDefault="00D20BA6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5CEEF49F" wp14:editId="2903F3E2">
          <wp:simplePos x="0" y="0"/>
          <wp:positionH relativeFrom="column">
            <wp:posOffset>-228600</wp:posOffset>
          </wp:positionH>
          <wp:positionV relativeFrom="paragraph">
            <wp:posOffset>-138430</wp:posOffset>
          </wp:positionV>
          <wp:extent cx="1508125" cy="146812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25" cy="1468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631E"/>
    <w:multiLevelType w:val="hybridMultilevel"/>
    <w:tmpl w:val="14C06A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694E"/>
    <w:multiLevelType w:val="hybridMultilevel"/>
    <w:tmpl w:val="52DC13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06873"/>
    <w:multiLevelType w:val="hybridMultilevel"/>
    <w:tmpl w:val="9D9AB90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D5E22"/>
    <w:multiLevelType w:val="hybridMultilevel"/>
    <w:tmpl w:val="C4D6B9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5" w15:restartNumberingAfterBreak="0">
    <w:nsid w:val="121E4D58"/>
    <w:multiLevelType w:val="hybridMultilevel"/>
    <w:tmpl w:val="DC929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F0D52"/>
    <w:multiLevelType w:val="hybridMultilevel"/>
    <w:tmpl w:val="8F9022B8"/>
    <w:lvl w:ilvl="0" w:tplc="FE78D7A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02DCD"/>
    <w:multiLevelType w:val="hybridMultilevel"/>
    <w:tmpl w:val="15CA5B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FF6DF6"/>
    <w:multiLevelType w:val="hybridMultilevel"/>
    <w:tmpl w:val="FB8857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2510B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0" w15:restartNumberingAfterBreak="0">
    <w:nsid w:val="1D7EE002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1" w15:restartNumberingAfterBreak="0">
    <w:nsid w:val="1D8C423D"/>
    <w:multiLevelType w:val="hybridMultilevel"/>
    <w:tmpl w:val="E940BE16"/>
    <w:lvl w:ilvl="0" w:tplc="4FC229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E35778"/>
    <w:multiLevelType w:val="multilevel"/>
    <w:tmpl w:val="C26A1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066FD5"/>
    <w:multiLevelType w:val="hybridMultilevel"/>
    <w:tmpl w:val="3146D506"/>
    <w:lvl w:ilvl="0" w:tplc="DC4E1A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26DD9D2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5" w15:restartNumberingAfterBreak="0">
    <w:nsid w:val="23332181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6" w15:restartNumberingAfterBreak="0">
    <w:nsid w:val="237E44F5"/>
    <w:multiLevelType w:val="hybridMultilevel"/>
    <w:tmpl w:val="F6A6015E"/>
    <w:lvl w:ilvl="0" w:tplc="913E6BDA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6C6249"/>
    <w:multiLevelType w:val="hybridMultilevel"/>
    <w:tmpl w:val="4DF2BF1E"/>
    <w:lvl w:ilvl="0" w:tplc="6444F7B4">
      <w:numFmt w:val="bullet"/>
      <w:lvlText w:val="-"/>
      <w:lvlJc w:val="left"/>
      <w:pPr>
        <w:ind w:left="1062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8" w15:restartNumberingAfterBreak="0">
    <w:nsid w:val="2A9D2877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9" w15:restartNumberingAfterBreak="0">
    <w:nsid w:val="332D7D16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20" w15:restartNumberingAfterBreak="0">
    <w:nsid w:val="35C03DCE"/>
    <w:multiLevelType w:val="hybridMultilevel"/>
    <w:tmpl w:val="FA088884"/>
    <w:lvl w:ilvl="0" w:tplc="1BC6E1FA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87C286B"/>
    <w:multiLevelType w:val="hybridMultilevel"/>
    <w:tmpl w:val="99747772"/>
    <w:lvl w:ilvl="0" w:tplc="CA9AEC18">
      <w:start w:val="1"/>
      <w:numFmt w:val="bullet"/>
      <w:lvlText w:val=""/>
      <w:lvlJc w:val="right"/>
      <w:pPr>
        <w:ind w:left="142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 w15:restartNumberingAfterBreak="0">
    <w:nsid w:val="3A39544A"/>
    <w:multiLevelType w:val="hybridMultilevel"/>
    <w:tmpl w:val="ABD49718"/>
    <w:lvl w:ilvl="0" w:tplc="0C0A000B">
      <w:start w:val="1"/>
      <w:numFmt w:val="bullet"/>
      <w:lvlText w:val=""/>
      <w:lvlJc w:val="left"/>
      <w:pPr>
        <w:tabs>
          <w:tab w:val="num" w:pos="775"/>
        </w:tabs>
        <w:ind w:left="7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5"/>
        </w:tabs>
        <w:ind w:left="22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5"/>
        </w:tabs>
        <w:ind w:left="29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5"/>
        </w:tabs>
        <w:ind w:left="36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5"/>
        </w:tabs>
        <w:ind w:left="50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5"/>
        </w:tabs>
        <w:ind w:left="58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</w:rPr>
    </w:lvl>
  </w:abstractNum>
  <w:abstractNum w:abstractNumId="23" w15:restartNumberingAfterBreak="0">
    <w:nsid w:val="3BF32506"/>
    <w:multiLevelType w:val="multilevel"/>
    <w:tmpl w:val="35461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D76D05"/>
    <w:multiLevelType w:val="multilevel"/>
    <w:tmpl w:val="2C948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1061EA"/>
    <w:multiLevelType w:val="hybridMultilevel"/>
    <w:tmpl w:val="8A426B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405E09"/>
    <w:multiLevelType w:val="hybridMultilevel"/>
    <w:tmpl w:val="23D881EE"/>
    <w:lvl w:ilvl="0" w:tplc="B7C8F7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0069B1"/>
    <w:multiLevelType w:val="hybridMultilevel"/>
    <w:tmpl w:val="A60A45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047EA0"/>
    <w:multiLevelType w:val="multilevel"/>
    <w:tmpl w:val="47308C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7C63AB5"/>
    <w:multiLevelType w:val="hybridMultilevel"/>
    <w:tmpl w:val="FDC88124"/>
    <w:lvl w:ilvl="0" w:tplc="248C66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8BC2A65"/>
    <w:multiLevelType w:val="hybridMultilevel"/>
    <w:tmpl w:val="1ADCDE10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A3693F"/>
    <w:multiLevelType w:val="hybridMultilevel"/>
    <w:tmpl w:val="BB5C3A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EE1C76"/>
    <w:multiLevelType w:val="hybridMultilevel"/>
    <w:tmpl w:val="ADD41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43C01"/>
    <w:multiLevelType w:val="hybridMultilevel"/>
    <w:tmpl w:val="0EE4AE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65462A"/>
    <w:multiLevelType w:val="hybridMultilevel"/>
    <w:tmpl w:val="09EE5BC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8134F5"/>
    <w:multiLevelType w:val="hybridMultilevel"/>
    <w:tmpl w:val="EF3C79D4"/>
    <w:lvl w:ilvl="0" w:tplc="23C4946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93971DC"/>
    <w:multiLevelType w:val="hybridMultilevel"/>
    <w:tmpl w:val="CFAA5A14"/>
    <w:lvl w:ilvl="0" w:tplc="E99E17B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AB247D"/>
    <w:multiLevelType w:val="multilevel"/>
    <w:tmpl w:val="FB441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1A1526"/>
    <w:multiLevelType w:val="hybridMultilevel"/>
    <w:tmpl w:val="208E281C"/>
    <w:lvl w:ilvl="0" w:tplc="0C0A000B">
      <w:start w:val="1"/>
      <w:numFmt w:val="bullet"/>
      <w:lvlText w:val=""/>
      <w:lvlJc w:val="left"/>
      <w:pPr>
        <w:tabs>
          <w:tab w:val="num" w:pos="775"/>
        </w:tabs>
        <w:ind w:left="7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5"/>
        </w:tabs>
        <w:ind w:left="22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5"/>
        </w:tabs>
        <w:ind w:left="29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5"/>
        </w:tabs>
        <w:ind w:left="36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5"/>
        </w:tabs>
        <w:ind w:left="50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5"/>
        </w:tabs>
        <w:ind w:left="58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</w:rPr>
    </w:lvl>
  </w:abstractNum>
  <w:abstractNum w:abstractNumId="39" w15:restartNumberingAfterBreak="0">
    <w:nsid w:val="71A22463"/>
    <w:multiLevelType w:val="hybridMultilevel"/>
    <w:tmpl w:val="9FD411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AC738F"/>
    <w:multiLevelType w:val="hybridMultilevel"/>
    <w:tmpl w:val="0BAAE7B6"/>
    <w:lvl w:ilvl="0" w:tplc="7D50F8D8">
      <w:numFmt w:val="bullet"/>
      <w:lvlText w:val="-"/>
      <w:lvlJc w:val="left"/>
      <w:pPr>
        <w:ind w:left="1069" w:hanging="360"/>
      </w:pPr>
      <w:rPr>
        <w:rFonts w:ascii="Verdana" w:eastAsia="Calibri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1" w15:restartNumberingAfterBreak="0">
    <w:nsid w:val="750C2980"/>
    <w:multiLevelType w:val="hybridMultilevel"/>
    <w:tmpl w:val="A83C9EBA"/>
    <w:lvl w:ilvl="0" w:tplc="E75E7D7E">
      <w:start w:val="1"/>
      <w:numFmt w:val="bullet"/>
      <w:lvlText w:val=""/>
      <w:lvlJc w:val="left"/>
      <w:pPr>
        <w:ind w:left="36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C1760A"/>
    <w:multiLevelType w:val="hybridMultilevel"/>
    <w:tmpl w:val="DB7A92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D150CB"/>
    <w:multiLevelType w:val="hybridMultilevel"/>
    <w:tmpl w:val="D06C43B0"/>
    <w:lvl w:ilvl="0" w:tplc="51049A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745463">
    <w:abstractNumId w:val="26"/>
  </w:num>
  <w:num w:numId="2" w16cid:durableId="1211965002">
    <w:abstractNumId w:val="23"/>
  </w:num>
  <w:num w:numId="3" w16cid:durableId="1552644679">
    <w:abstractNumId w:val="4"/>
  </w:num>
  <w:num w:numId="4" w16cid:durableId="1458068752">
    <w:abstractNumId w:val="10"/>
  </w:num>
  <w:num w:numId="5" w16cid:durableId="325943069">
    <w:abstractNumId w:val="19"/>
  </w:num>
  <w:num w:numId="6" w16cid:durableId="2104765662">
    <w:abstractNumId w:val="15"/>
  </w:num>
  <w:num w:numId="7" w16cid:durableId="1881505348">
    <w:abstractNumId w:val="9"/>
  </w:num>
  <w:num w:numId="8" w16cid:durableId="72898947">
    <w:abstractNumId w:val="18"/>
  </w:num>
  <w:num w:numId="9" w16cid:durableId="1460606303">
    <w:abstractNumId w:val="14"/>
  </w:num>
  <w:num w:numId="10" w16cid:durableId="1888640517">
    <w:abstractNumId w:val="37"/>
  </w:num>
  <w:num w:numId="11" w16cid:durableId="1822960352">
    <w:abstractNumId w:val="24"/>
  </w:num>
  <w:num w:numId="12" w16cid:durableId="498236547">
    <w:abstractNumId w:val="13"/>
  </w:num>
  <w:num w:numId="13" w16cid:durableId="10428220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287372">
    <w:abstractNumId w:val="38"/>
  </w:num>
  <w:num w:numId="15" w16cid:durableId="866337853">
    <w:abstractNumId w:val="22"/>
  </w:num>
  <w:num w:numId="16" w16cid:durableId="149556187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0928560">
    <w:abstractNumId w:val="40"/>
  </w:num>
  <w:num w:numId="18" w16cid:durableId="196702574">
    <w:abstractNumId w:val="17"/>
  </w:num>
  <w:num w:numId="19" w16cid:durableId="1400327483">
    <w:abstractNumId w:val="21"/>
  </w:num>
  <w:num w:numId="20" w16cid:durableId="258026732">
    <w:abstractNumId w:val="27"/>
  </w:num>
  <w:num w:numId="21" w16cid:durableId="1241327089">
    <w:abstractNumId w:val="42"/>
  </w:num>
  <w:num w:numId="22" w16cid:durableId="187762833">
    <w:abstractNumId w:val="29"/>
  </w:num>
  <w:num w:numId="23" w16cid:durableId="1223954304">
    <w:abstractNumId w:val="0"/>
  </w:num>
  <w:num w:numId="24" w16cid:durableId="171722570">
    <w:abstractNumId w:val="7"/>
  </w:num>
  <w:num w:numId="25" w16cid:durableId="1887795782">
    <w:abstractNumId w:val="1"/>
  </w:num>
  <w:num w:numId="26" w16cid:durableId="1535264736">
    <w:abstractNumId w:val="35"/>
  </w:num>
  <w:num w:numId="27" w16cid:durableId="1180124222">
    <w:abstractNumId w:val="31"/>
  </w:num>
  <w:num w:numId="28" w16cid:durableId="547424322">
    <w:abstractNumId w:val="8"/>
  </w:num>
  <w:num w:numId="29" w16cid:durableId="1628779109">
    <w:abstractNumId w:val="39"/>
  </w:num>
  <w:num w:numId="30" w16cid:durableId="1246299648">
    <w:abstractNumId w:val="32"/>
  </w:num>
  <w:num w:numId="31" w16cid:durableId="1055813947">
    <w:abstractNumId w:val="6"/>
  </w:num>
  <w:num w:numId="32" w16cid:durableId="1350639504">
    <w:abstractNumId w:val="2"/>
  </w:num>
  <w:num w:numId="33" w16cid:durableId="170047446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53350098">
    <w:abstractNumId w:val="33"/>
  </w:num>
  <w:num w:numId="35" w16cid:durableId="793449660">
    <w:abstractNumId w:val="11"/>
  </w:num>
  <w:num w:numId="36" w16cid:durableId="538511744">
    <w:abstractNumId w:val="28"/>
  </w:num>
  <w:num w:numId="37" w16cid:durableId="615717031">
    <w:abstractNumId w:val="36"/>
  </w:num>
  <w:num w:numId="38" w16cid:durableId="1838500148">
    <w:abstractNumId w:val="34"/>
  </w:num>
  <w:num w:numId="39" w16cid:durableId="1145123803">
    <w:abstractNumId w:val="5"/>
  </w:num>
  <w:num w:numId="40" w16cid:durableId="579828871">
    <w:abstractNumId w:val="20"/>
  </w:num>
  <w:num w:numId="41" w16cid:durableId="1175725215">
    <w:abstractNumId w:val="43"/>
  </w:num>
  <w:num w:numId="42" w16cid:durableId="524447318">
    <w:abstractNumId w:val="12"/>
  </w:num>
  <w:num w:numId="43" w16cid:durableId="882132407">
    <w:abstractNumId w:val="25"/>
  </w:num>
  <w:num w:numId="44" w16cid:durableId="143702072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447"/>
    <w:rsid w:val="00003238"/>
    <w:rsid w:val="00015769"/>
    <w:rsid w:val="0002028A"/>
    <w:rsid w:val="0002168A"/>
    <w:rsid w:val="000262B0"/>
    <w:rsid w:val="000352FD"/>
    <w:rsid w:val="0005399D"/>
    <w:rsid w:val="0005691A"/>
    <w:rsid w:val="00084AC4"/>
    <w:rsid w:val="000A0777"/>
    <w:rsid w:val="000A511D"/>
    <w:rsid w:val="000B4CEB"/>
    <w:rsid w:val="000B5CF7"/>
    <w:rsid w:val="000C5D8B"/>
    <w:rsid w:val="000F44B6"/>
    <w:rsid w:val="00107E57"/>
    <w:rsid w:val="00111462"/>
    <w:rsid w:val="001214C3"/>
    <w:rsid w:val="00122E6F"/>
    <w:rsid w:val="001253CA"/>
    <w:rsid w:val="001404DC"/>
    <w:rsid w:val="00152A15"/>
    <w:rsid w:val="00155D9B"/>
    <w:rsid w:val="001566F5"/>
    <w:rsid w:val="001578A2"/>
    <w:rsid w:val="00191979"/>
    <w:rsid w:val="00191B64"/>
    <w:rsid w:val="0019479C"/>
    <w:rsid w:val="00196A2B"/>
    <w:rsid w:val="001A105E"/>
    <w:rsid w:val="001A2447"/>
    <w:rsid w:val="001A54CE"/>
    <w:rsid w:val="001B51FD"/>
    <w:rsid w:val="001F722B"/>
    <w:rsid w:val="002046E2"/>
    <w:rsid w:val="002118F8"/>
    <w:rsid w:val="0022208B"/>
    <w:rsid w:val="0022260D"/>
    <w:rsid w:val="002235B8"/>
    <w:rsid w:val="00233E83"/>
    <w:rsid w:val="002527E4"/>
    <w:rsid w:val="0025426E"/>
    <w:rsid w:val="002570F4"/>
    <w:rsid w:val="002726B5"/>
    <w:rsid w:val="002746BA"/>
    <w:rsid w:val="00285AA7"/>
    <w:rsid w:val="002941EE"/>
    <w:rsid w:val="002B54F0"/>
    <w:rsid w:val="002D1265"/>
    <w:rsid w:val="002E00CD"/>
    <w:rsid w:val="002E7272"/>
    <w:rsid w:val="003057E1"/>
    <w:rsid w:val="003107FB"/>
    <w:rsid w:val="00326BB2"/>
    <w:rsid w:val="00341B3A"/>
    <w:rsid w:val="00345934"/>
    <w:rsid w:val="003471B2"/>
    <w:rsid w:val="00347419"/>
    <w:rsid w:val="003573D7"/>
    <w:rsid w:val="0035782F"/>
    <w:rsid w:val="00387EC7"/>
    <w:rsid w:val="003A5EF0"/>
    <w:rsid w:val="003B31CD"/>
    <w:rsid w:val="003C7E07"/>
    <w:rsid w:val="004014D6"/>
    <w:rsid w:val="004201A7"/>
    <w:rsid w:val="004246B7"/>
    <w:rsid w:val="00430A3A"/>
    <w:rsid w:val="004404DB"/>
    <w:rsid w:val="00445857"/>
    <w:rsid w:val="00465FD0"/>
    <w:rsid w:val="0047523F"/>
    <w:rsid w:val="00491A21"/>
    <w:rsid w:val="004925A4"/>
    <w:rsid w:val="004A3608"/>
    <w:rsid w:val="004C127E"/>
    <w:rsid w:val="004D3CA0"/>
    <w:rsid w:val="004D7C31"/>
    <w:rsid w:val="004F0DFD"/>
    <w:rsid w:val="00507827"/>
    <w:rsid w:val="0051382D"/>
    <w:rsid w:val="005214D5"/>
    <w:rsid w:val="005216B3"/>
    <w:rsid w:val="0056021A"/>
    <w:rsid w:val="00566DA5"/>
    <w:rsid w:val="00567ED2"/>
    <w:rsid w:val="00582941"/>
    <w:rsid w:val="00590941"/>
    <w:rsid w:val="005B06C1"/>
    <w:rsid w:val="005D03F6"/>
    <w:rsid w:val="005D649B"/>
    <w:rsid w:val="005E29F5"/>
    <w:rsid w:val="005E3B30"/>
    <w:rsid w:val="00613AC3"/>
    <w:rsid w:val="00617F50"/>
    <w:rsid w:val="00631801"/>
    <w:rsid w:val="0063390D"/>
    <w:rsid w:val="00633A57"/>
    <w:rsid w:val="0064340E"/>
    <w:rsid w:val="0066386B"/>
    <w:rsid w:val="00683FC6"/>
    <w:rsid w:val="00685CA1"/>
    <w:rsid w:val="006923B1"/>
    <w:rsid w:val="006A3F3D"/>
    <w:rsid w:val="006A4994"/>
    <w:rsid w:val="006D48B3"/>
    <w:rsid w:val="006D63C1"/>
    <w:rsid w:val="006F62A8"/>
    <w:rsid w:val="00702F2D"/>
    <w:rsid w:val="00704551"/>
    <w:rsid w:val="0070619A"/>
    <w:rsid w:val="007065B8"/>
    <w:rsid w:val="00710E97"/>
    <w:rsid w:val="007170C1"/>
    <w:rsid w:val="00732B36"/>
    <w:rsid w:val="00735529"/>
    <w:rsid w:val="0074454F"/>
    <w:rsid w:val="00746232"/>
    <w:rsid w:val="00755BE4"/>
    <w:rsid w:val="00755C9F"/>
    <w:rsid w:val="00756C5D"/>
    <w:rsid w:val="0076154E"/>
    <w:rsid w:val="00771F34"/>
    <w:rsid w:val="00772032"/>
    <w:rsid w:val="007729AE"/>
    <w:rsid w:val="00772A35"/>
    <w:rsid w:val="00773B07"/>
    <w:rsid w:val="00774CDC"/>
    <w:rsid w:val="0078656E"/>
    <w:rsid w:val="00790115"/>
    <w:rsid w:val="007935EC"/>
    <w:rsid w:val="007A54B7"/>
    <w:rsid w:val="007B671D"/>
    <w:rsid w:val="007C065D"/>
    <w:rsid w:val="007C5274"/>
    <w:rsid w:val="007C700F"/>
    <w:rsid w:val="007E691B"/>
    <w:rsid w:val="00805863"/>
    <w:rsid w:val="00813022"/>
    <w:rsid w:val="00814C37"/>
    <w:rsid w:val="00817B69"/>
    <w:rsid w:val="00821E1A"/>
    <w:rsid w:val="0083461C"/>
    <w:rsid w:val="008404BD"/>
    <w:rsid w:val="00844076"/>
    <w:rsid w:val="008575AB"/>
    <w:rsid w:val="008616E8"/>
    <w:rsid w:val="008861BD"/>
    <w:rsid w:val="008A4988"/>
    <w:rsid w:val="008C07E3"/>
    <w:rsid w:val="008C2029"/>
    <w:rsid w:val="008E0BE3"/>
    <w:rsid w:val="008F1AD0"/>
    <w:rsid w:val="008F4421"/>
    <w:rsid w:val="00917C71"/>
    <w:rsid w:val="00924C28"/>
    <w:rsid w:val="00932822"/>
    <w:rsid w:val="00932A60"/>
    <w:rsid w:val="0093359B"/>
    <w:rsid w:val="0093469F"/>
    <w:rsid w:val="00953AF1"/>
    <w:rsid w:val="00956BD6"/>
    <w:rsid w:val="00961DF1"/>
    <w:rsid w:val="00975A8B"/>
    <w:rsid w:val="00980607"/>
    <w:rsid w:val="009820CC"/>
    <w:rsid w:val="009852C8"/>
    <w:rsid w:val="00985519"/>
    <w:rsid w:val="00986269"/>
    <w:rsid w:val="009863C0"/>
    <w:rsid w:val="00990D2E"/>
    <w:rsid w:val="00991B58"/>
    <w:rsid w:val="009A19A0"/>
    <w:rsid w:val="009A3A94"/>
    <w:rsid w:val="009A4038"/>
    <w:rsid w:val="009B2B3B"/>
    <w:rsid w:val="009B7B01"/>
    <w:rsid w:val="009C5577"/>
    <w:rsid w:val="009C7CDF"/>
    <w:rsid w:val="009D18F2"/>
    <w:rsid w:val="009D67A2"/>
    <w:rsid w:val="009D777C"/>
    <w:rsid w:val="009E113D"/>
    <w:rsid w:val="009E2E0C"/>
    <w:rsid w:val="009F1D26"/>
    <w:rsid w:val="009F4B35"/>
    <w:rsid w:val="00A14794"/>
    <w:rsid w:val="00A418C6"/>
    <w:rsid w:val="00A63E31"/>
    <w:rsid w:val="00A656C0"/>
    <w:rsid w:val="00A65CD2"/>
    <w:rsid w:val="00A759DC"/>
    <w:rsid w:val="00A77968"/>
    <w:rsid w:val="00A80A37"/>
    <w:rsid w:val="00A81774"/>
    <w:rsid w:val="00A94C75"/>
    <w:rsid w:val="00AA111F"/>
    <w:rsid w:val="00AB33B6"/>
    <w:rsid w:val="00AC63F4"/>
    <w:rsid w:val="00AD3E89"/>
    <w:rsid w:val="00AF67B6"/>
    <w:rsid w:val="00AF7702"/>
    <w:rsid w:val="00B10069"/>
    <w:rsid w:val="00B2020A"/>
    <w:rsid w:val="00B24F1E"/>
    <w:rsid w:val="00B5331B"/>
    <w:rsid w:val="00B55DC0"/>
    <w:rsid w:val="00B72062"/>
    <w:rsid w:val="00B8293D"/>
    <w:rsid w:val="00BA08F0"/>
    <w:rsid w:val="00BA2FEE"/>
    <w:rsid w:val="00BA56D6"/>
    <w:rsid w:val="00BA594E"/>
    <w:rsid w:val="00BA7D21"/>
    <w:rsid w:val="00BC4003"/>
    <w:rsid w:val="00BC4EAD"/>
    <w:rsid w:val="00BD416D"/>
    <w:rsid w:val="00BE473A"/>
    <w:rsid w:val="00C210AA"/>
    <w:rsid w:val="00C24545"/>
    <w:rsid w:val="00C30537"/>
    <w:rsid w:val="00C318B3"/>
    <w:rsid w:val="00C73D8C"/>
    <w:rsid w:val="00C81368"/>
    <w:rsid w:val="00C82608"/>
    <w:rsid w:val="00C854E3"/>
    <w:rsid w:val="00CA0F30"/>
    <w:rsid w:val="00CF7F73"/>
    <w:rsid w:val="00D20BA6"/>
    <w:rsid w:val="00D30831"/>
    <w:rsid w:val="00D324CB"/>
    <w:rsid w:val="00D348B4"/>
    <w:rsid w:val="00D3551F"/>
    <w:rsid w:val="00D419BB"/>
    <w:rsid w:val="00D42155"/>
    <w:rsid w:val="00D4393F"/>
    <w:rsid w:val="00D469B2"/>
    <w:rsid w:val="00D670CE"/>
    <w:rsid w:val="00D84654"/>
    <w:rsid w:val="00D87EB8"/>
    <w:rsid w:val="00D91A73"/>
    <w:rsid w:val="00DB14D0"/>
    <w:rsid w:val="00DB58B3"/>
    <w:rsid w:val="00DB7A84"/>
    <w:rsid w:val="00DC6FD0"/>
    <w:rsid w:val="00DE059A"/>
    <w:rsid w:val="00DE2BB9"/>
    <w:rsid w:val="00DF3690"/>
    <w:rsid w:val="00E01CB9"/>
    <w:rsid w:val="00E10D91"/>
    <w:rsid w:val="00E121D1"/>
    <w:rsid w:val="00E22F2B"/>
    <w:rsid w:val="00E35224"/>
    <w:rsid w:val="00E361F4"/>
    <w:rsid w:val="00E5088B"/>
    <w:rsid w:val="00E508F0"/>
    <w:rsid w:val="00E50DA2"/>
    <w:rsid w:val="00E53325"/>
    <w:rsid w:val="00E66741"/>
    <w:rsid w:val="00E7151F"/>
    <w:rsid w:val="00E75081"/>
    <w:rsid w:val="00E87E57"/>
    <w:rsid w:val="00EA2262"/>
    <w:rsid w:val="00EB2DAF"/>
    <w:rsid w:val="00EB704B"/>
    <w:rsid w:val="00EC11EA"/>
    <w:rsid w:val="00EC2FB6"/>
    <w:rsid w:val="00EC7D65"/>
    <w:rsid w:val="00ED2ABF"/>
    <w:rsid w:val="00ED2AEF"/>
    <w:rsid w:val="00EF0528"/>
    <w:rsid w:val="00F07776"/>
    <w:rsid w:val="00F158E3"/>
    <w:rsid w:val="00F2216F"/>
    <w:rsid w:val="00F27163"/>
    <w:rsid w:val="00F27DD3"/>
    <w:rsid w:val="00F34CBD"/>
    <w:rsid w:val="00F356F9"/>
    <w:rsid w:val="00F43F34"/>
    <w:rsid w:val="00F508F5"/>
    <w:rsid w:val="00F5271F"/>
    <w:rsid w:val="00F64D79"/>
    <w:rsid w:val="00F70A74"/>
    <w:rsid w:val="00F918E4"/>
    <w:rsid w:val="00F9428D"/>
    <w:rsid w:val="00F94C68"/>
    <w:rsid w:val="00FA07BD"/>
    <w:rsid w:val="00FF2FFC"/>
    <w:rsid w:val="00FF3A00"/>
    <w:rsid w:val="00FF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0D3BC4"/>
  <w15:docId w15:val="{686D822B-BDCF-4FBA-B413-B9BCC7B0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6BB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4CD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19197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8">
    <w:name w:val="heading 8"/>
    <w:basedOn w:val="Normal"/>
    <w:next w:val="Normal"/>
    <w:link w:val="Ttulo8Car"/>
    <w:qFormat/>
    <w:rsid w:val="009863C0"/>
    <w:pPr>
      <w:keepNext/>
      <w:widowControl w:val="0"/>
      <w:spacing w:line="360" w:lineRule="auto"/>
      <w:ind w:firstLine="709"/>
      <w:jc w:val="center"/>
      <w:outlineLvl w:val="7"/>
    </w:pPr>
    <w:rPr>
      <w:rFonts w:ascii="Verdana" w:hAnsi="Verdana"/>
      <w:b/>
      <w:bCs/>
      <w:color w:val="333399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A759DC"/>
    <w:pPr>
      <w:spacing w:before="240" w:after="60"/>
      <w:outlineLvl w:val="8"/>
    </w:pPr>
    <w:rPr>
      <w:rFonts w:ascii="Cambria" w:hAnsi="Cambr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616E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616E8"/>
    <w:pPr>
      <w:tabs>
        <w:tab w:val="center" w:pos="4252"/>
        <w:tab w:val="right" w:pos="8504"/>
      </w:tabs>
    </w:pPr>
  </w:style>
  <w:style w:type="character" w:customStyle="1" w:styleId="Ttulo8Car">
    <w:name w:val="Título 8 Car"/>
    <w:link w:val="Ttulo8"/>
    <w:rsid w:val="009863C0"/>
    <w:rPr>
      <w:rFonts w:ascii="Verdana" w:hAnsi="Verdana"/>
      <w:b/>
      <w:bCs/>
      <w:color w:val="333399"/>
      <w:sz w:val="22"/>
      <w:szCs w:val="24"/>
    </w:rPr>
  </w:style>
  <w:style w:type="paragraph" w:styleId="NormalWeb">
    <w:name w:val="Normal (Web)"/>
    <w:basedOn w:val="Normal"/>
    <w:uiPriority w:val="99"/>
    <w:rsid w:val="009863C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9Car">
    <w:name w:val="Título 9 Car"/>
    <w:link w:val="Ttulo9"/>
    <w:semiHidden/>
    <w:rsid w:val="00A759DC"/>
    <w:rPr>
      <w:rFonts w:ascii="Cambria" w:eastAsia="Times New Roman" w:hAnsi="Cambria" w:cs="Times New Roman"/>
      <w:sz w:val="22"/>
      <w:szCs w:val="22"/>
    </w:rPr>
  </w:style>
  <w:style w:type="paragraph" w:styleId="Prrafodelista">
    <w:name w:val="List Paragraph"/>
    <w:basedOn w:val="Normal"/>
    <w:uiPriority w:val="34"/>
    <w:qFormat/>
    <w:rsid w:val="00A759DC"/>
    <w:pPr>
      <w:ind w:left="720"/>
    </w:pPr>
  </w:style>
  <w:style w:type="paragraph" w:styleId="Sinespaciado">
    <w:name w:val="No Spacing"/>
    <w:uiPriority w:val="1"/>
    <w:qFormat/>
    <w:rsid w:val="00A759DC"/>
    <w:rPr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rsid w:val="006D63C1"/>
    <w:rPr>
      <w:sz w:val="20"/>
      <w:szCs w:val="20"/>
      <w:lang w:val="es-ES_tradnl"/>
    </w:rPr>
  </w:style>
  <w:style w:type="character" w:customStyle="1" w:styleId="TextonotapieCar">
    <w:name w:val="Texto nota pie Car"/>
    <w:link w:val="Textonotapie"/>
    <w:uiPriority w:val="99"/>
    <w:rsid w:val="006D63C1"/>
    <w:rPr>
      <w:lang w:val="es-ES_tradnl"/>
    </w:rPr>
  </w:style>
  <w:style w:type="character" w:styleId="Refdenotaalpie">
    <w:name w:val="footnote reference"/>
    <w:uiPriority w:val="99"/>
    <w:unhideWhenUsed/>
    <w:rsid w:val="006D63C1"/>
    <w:rPr>
      <w:vertAlign w:val="superscript"/>
    </w:rPr>
  </w:style>
  <w:style w:type="table" w:styleId="Tablaconcuadrcula">
    <w:name w:val="Table Grid"/>
    <w:basedOn w:val="Tablanormal"/>
    <w:uiPriority w:val="59"/>
    <w:rsid w:val="006D63C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D63C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link w:val="Ttulo1"/>
    <w:rsid w:val="00774CDC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Ttulo">
    <w:name w:val="Title"/>
    <w:aliases w:val=" Car,Car"/>
    <w:basedOn w:val="Normal"/>
    <w:link w:val="TtuloCar"/>
    <w:qFormat/>
    <w:rsid w:val="00EC11E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u w:val="single"/>
      <w:lang w:eastAsia="es-ES"/>
    </w:rPr>
  </w:style>
  <w:style w:type="character" w:customStyle="1" w:styleId="TtuloCar">
    <w:name w:val="Título Car"/>
    <w:aliases w:val=" Car Car,Car Car"/>
    <w:link w:val="Ttulo"/>
    <w:rsid w:val="00EC11EA"/>
    <w:rPr>
      <w:b/>
      <w:sz w:val="28"/>
      <w:u w:val="single"/>
    </w:rPr>
  </w:style>
  <w:style w:type="paragraph" w:styleId="Subttulo">
    <w:name w:val="Subtitle"/>
    <w:basedOn w:val="Normal"/>
    <w:link w:val="SubttuloCar"/>
    <w:uiPriority w:val="11"/>
    <w:qFormat/>
    <w:rsid w:val="00EC11E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s-ES"/>
    </w:rPr>
  </w:style>
  <w:style w:type="character" w:customStyle="1" w:styleId="SubttuloCar">
    <w:name w:val="Subtítulo Car"/>
    <w:link w:val="Subttulo"/>
    <w:uiPriority w:val="11"/>
    <w:rsid w:val="00EC11EA"/>
    <w:rPr>
      <w:b/>
      <w:sz w:val="28"/>
    </w:rPr>
  </w:style>
  <w:style w:type="character" w:customStyle="1" w:styleId="COLORNARANJACar">
    <w:name w:val="COLOR NARANJA Car"/>
    <w:link w:val="COLORNARANJA"/>
    <w:locked/>
    <w:rsid w:val="00A656C0"/>
    <w:rPr>
      <w:rFonts w:ascii="Verdana" w:hAnsi="Verdana"/>
      <w:b/>
      <w:i/>
      <w:color w:val="F49701"/>
      <w:sz w:val="14"/>
      <w:szCs w:val="14"/>
    </w:rPr>
  </w:style>
  <w:style w:type="paragraph" w:customStyle="1" w:styleId="COLORNARANJA">
    <w:name w:val="COLOR NARANJA"/>
    <w:basedOn w:val="Normal"/>
    <w:link w:val="COLORNARANJACar"/>
    <w:qFormat/>
    <w:rsid w:val="00A656C0"/>
    <w:pPr>
      <w:spacing w:after="0" w:line="240" w:lineRule="auto"/>
      <w:jc w:val="both"/>
    </w:pPr>
    <w:rPr>
      <w:rFonts w:ascii="Verdana" w:eastAsia="Times New Roman" w:hAnsi="Verdana"/>
      <w:b/>
      <w:i/>
      <w:color w:val="F49701"/>
      <w:sz w:val="14"/>
      <w:szCs w:val="14"/>
      <w:lang w:eastAsia="es-ES"/>
    </w:rPr>
  </w:style>
  <w:style w:type="character" w:customStyle="1" w:styleId="NOTAALPIEDEPGINACar">
    <w:name w:val="NOTA AL PIE DE PÁGINA Car"/>
    <w:link w:val="NOTAALPIEDEPGINA"/>
    <w:locked/>
    <w:rsid w:val="00A656C0"/>
    <w:rPr>
      <w:rFonts w:ascii="Verdana" w:hAnsi="Verdana"/>
      <w:i/>
      <w:color w:val="B2B2B2"/>
      <w:sz w:val="14"/>
      <w:szCs w:val="14"/>
    </w:rPr>
  </w:style>
  <w:style w:type="paragraph" w:customStyle="1" w:styleId="NOTAALPIEDEPGINA">
    <w:name w:val="NOTA AL PIE DE PÁGINA"/>
    <w:basedOn w:val="Normal"/>
    <w:link w:val="NOTAALPIEDEPGINACar"/>
    <w:qFormat/>
    <w:rsid w:val="00A656C0"/>
    <w:pPr>
      <w:spacing w:after="0" w:line="240" w:lineRule="auto"/>
      <w:jc w:val="both"/>
    </w:pPr>
    <w:rPr>
      <w:rFonts w:ascii="Verdana" w:eastAsia="Times New Roman" w:hAnsi="Verdana"/>
      <w:i/>
      <w:color w:val="B2B2B2"/>
      <w:sz w:val="14"/>
      <w:szCs w:val="14"/>
      <w:lang w:eastAsia="es-ES"/>
    </w:rPr>
  </w:style>
  <w:style w:type="table" w:customStyle="1" w:styleId="Tablaconcuadrcula2">
    <w:name w:val="Tabla con cuadrícula2"/>
    <w:basedOn w:val="Tablanormal"/>
    <w:next w:val="Tablaconcuadrcula"/>
    <w:rsid w:val="00465F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qFormat/>
    <w:rsid w:val="00CF7F73"/>
    <w:rPr>
      <w:i/>
      <w:iCs/>
    </w:rPr>
  </w:style>
  <w:style w:type="table" w:customStyle="1" w:styleId="Tablaconcuadrcula3">
    <w:name w:val="Tabla con cuadrícula3"/>
    <w:basedOn w:val="Tablanormal"/>
    <w:next w:val="Tablaconcuadrcula"/>
    <w:rsid w:val="00CF7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717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semiHidden/>
    <w:rsid w:val="0019197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plantilla_membre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plantilla_membrete.dot</Template>
  <TotalTime>3</TotalTime>
  <Pages>1</Pages>
  <Words>387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Isabel</dc:creator>
  <cp:lastModifiedBy>Silvia</cp:lastModifiedBy>
  <cp:revision>2</cp:revision>
  <cp:lastPrinted>2022-07-13T12:11:00Z</cp:lastPrinted>
  <dcterms:created xsi:type="dcterms:W3CDTF">2023-03-07T12:07:00Z</dcterms:created>
  <dcterms:modified xsi:type="dcterms:W3CDTF">2023-03-07T12:07:00Z</dcterms:modified>
</cp:coreProperties>
</file>