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6992B" w14:textId="1316578C" w:rsidR="00326BB2" w:rsidRDefault="00326BB2">
      <w:pPr>
        <w:rPr>
          <w:lang w:val="es-ES_tradnl"/>
        </w:rPr>
      </w:pPr>
    </w:p>
    <w:p w14:paraId="5B29528D" w14:textId="5B50CA01" w:rsidR="007719F1" w:rsidRDefault="007719F1">
      <w:pPr>
        <w:rPr>
          <w:lang w:val="es-ES_tradnl"/>
        </w:rPr>
      </w:pPr>
    </w:p>
    <w:p w14:paraId="45627FF3" w14:textId="6ED36338" w:rsidR="007719F1" w:rsidRDefault="007719F1">
      <w:pPr>
        <w:rPr>
          <w:lang w:val="es-ES_tradnl"/>
        </w:rPr>
      </w:pPr>
    </w:p>
    <w:p w14:paraId="3E92424C" w14:textId="0C062744" w:rsidR="007719F1" w:rsidRDefault="007719F1">
      <w:pPr>
        <w:rPr>
          <w:lang w:val="es-ES_tradnl"/>
        </w:rPr>
      </w:pPr>
    </w:p>
    <w:p w14:paraId="631D2462" w14:textId="7009A4C8" w:rsidR="007719F1" w:rsidRDefault="007719F1">
      <w:pPr>
        <w:rPr>
          <w:lang w:val="es-ES_tradnl"/>
        </w:rPr>
      </w:pPr>
    </w:p>
    <w:p w14:paraId="49E120E2" w14:textId="77777777" w:rsidR="007719F1" w:rsidRPr="007719F1" w:rsidRDefault="007719F1" w:rsidP="007719F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es-ES"/>
        </w:rPr>
      </w:pPr>
      <w:r w:rsidRPr="007719F1">
        <w:rPr>
          <w:rFonts w:ascii="Times New Roman" w:eastAsia="Times New Roman" w:hAnsi="Times New Roman"/>
          <w:b/>
          <w:sz w:val="24"/>
          <w:szCs w:val="24"/>
          <w:lang w:eastAsia="es-ES"/>
        </w:rPr>
        <w:t>ANEXO 2</w:t>
      </w:r>
    </w:p>
    <w:p w14:paraId="5CB74AAD" w14:textId="77777777" w:rsidR="007719F1" w:rsidRPr="007719F1" w:rsidRDefault="007719F1" w:rsidP="007719F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es-ES"/>
        </w:rPr>
      </w:pPr>
      <w:r w:rsidRPr="007719F1">
        <w:rPr>
          <w:rFonts w:ascii="Times New Roman" w:eastAsia="Times New Roman" w:hAnsi="Times New Roman"/>
          <w:b/>
          <w:sz w:val="24"/>
          <w:szCs w:val="24"/>
          <w:lang w:eastAsia="es-ES"/>
        </w:rPr>
        <w:t>Documento de autorización para la presentación en el registro electrónico</w:t>
      </w:r>
    </w:p>
    <w:p w14:paraId="7EB8C11C" w14:textId="69B84233" w:rsid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5CD09A28" w14:textId="77777777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10D54F74" w14:textId="77777777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>(Cumplimentar en caso de solicitante persona física)</w:t>
      </w:r>
    </w:p>
    <w:p w14:paraId="6255C76A" w14:textId="235DAACE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>D./Dª …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…………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es-ES"/>
        </w:rPr>
        <w:t>…….</w:t>
      </w:r>
      <w:proofErr w:type="gramEnd"/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>, con NIF …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………….</w:t>
      </w:r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>, domicilio a efectos de notificaciones en …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………..</w:t>
      </w:r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 xml:space="preserve"> de (municipio) …, código postal …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es-ES"/>
        </w:rPr>
        <w:t>…….</w:t>
      </w:r>
      <w:proofErr w:type="gramEnd"/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>, teléfono…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…………</w:t>
      </w:r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 xml:space="preserve"> y dirección de correo electrónico…</w:t>
      </w:r>
    </w:p>
    <w:p w14:paraId="0FD02925" w14:textId="77777777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3FC718AE" w14:textId="77777777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>(Cumplimentar en caso de solicitante persona jurídica)</w:t>
      </w:r>
    </w:p>
    <w:p w14:paraId="540A9371" w14:textId="3EFC8A1B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 xml:space="preserve">D./Dª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es-ES"/>
        </w:rPr>
        <w:t>…….</w:t>
      </w:r>
      <w:proofErr w:type="gramEnd"/>
      <w:r>
        <w:rPr>
          <w:rFonts w:ascii="Times New Roman" w:eastAsia="Times New Roman" w:hAnsi="Times New Roman"/>
          <w:sz w:val="24"/>
          <w:szCs w:val="24"/>
          <w:lang w:eastAsia="es-ES"/>
        </w:rPr>
        <w:t>.</w:t>
      </w:r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>…, con NIF …, actuando en representación de la empresa …, con NIF …, domicilio a efectos de notificaciones en …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…….</w:t>
      </w:r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 xml:space="preserve"> de (municipio)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es-ES"/>
        </w:rPr>
        <w:t>…….</w:t>
      </w:r>
      <w:proofErr w:type="gramEnd"/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>…, código postal …, teléfono …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…….</w:t>
      </w:r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 xml:space="preserve"> y dirección de correo electrónico …</w:t>
      </w:r>
    </w:p>
    <w:p w14:paraId="34C733C9" w14:textId="77777777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591A88C6" w14:textId="209B234B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 xml:space="preserve">EXPONE: Que conoce la convocatoria aprobada por el Ayuntamiento de Villacarriedo, de concesión de subvenciones directas a ganaderos y agricultores para atenuar el impacto económico del coste de la energía, los efectos de la sequía y la inflación del año 2022, cuyas bases se publicaron en el Boletín Oficial de Cantabria número 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</w:t>
      </w:r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>…, de … de … de … y su extracto en el Boletín número …, de … de … de …, bases que conoce y acepta.</w:t>
      </w:r>
    </w:p>
    <w:p w14:paraId="69FDFD34" w14:textId="77777777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4FE79599" w14:textId="77777777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>Que al día de la fecha no dispone de firma o certificado digital.</w:t>
      </w:r>
    </w:p>
    <w:p w14:paraId="0262E308" w14:textId="77777777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es-ES"/>
        </w:rPr>
      </w:pPr>
    </w:p>
    <w:p w14:paraId="26AC5238" w14:textId="35EE2369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 xml:space="preserve">AUTORIZA: A la persona física o jurídica (según proceda) 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……………</w:t>
      </w:r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 xml:space="preserve">…, con NIF 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…………</w:t>
      </w:r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>…, para que en su nombre y representación y al amparo del artículo 5 de la Ley 39/2015, de 1 de octubre, del Procedimiento Administrativo Común de las Administraciones Públicas, presente en el Registro Electrónico Municipal del Ayuntamiento de Villacarriedo, la solicitud y documentación requerida en las bases reguladoras de la convocatoria indicada.</w:t>
      </w:r>
    </w:p>
    <w:p w14:paraId="3BDAFD8C" w14:textId="77777777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5B3DAE1D" w14:textId="77777777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>Con la firma del presente documento el/la representante acepta la representación conferida y responde de la autenticidad de la firma de la persona otorgante en todos los documentos en los que conste.</w:t>
      </w:r>
    </w:p>
    <w:p w14:paraId="684D6899" w14:textId="77777777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7CB29C28" w14:textId="5D6B053C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 xml:space="preserve">Villacarriedo, a… de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es-ES"/>
        </w:rPr>
        <w:t>…….</w:t>
      </w:r>
      <w:proofErr w:type="gramEnd"/>
      <w:r>
        <w:rPr>
          <w:rFonts w:ascii="Times New Roman" w:eastAsia="Times New Roman" w:hAnsi="Times New Roman"/>
          <w:sz w:val="24"/>
          <w:szCs w:val="24"/>
          <w:lang w:eastAsia="es-ES"/>
        </w:rPr>
        <w:t>.</w:t>
      </w:r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>… de 2023.</w:t>
      </w:r>
    </w:p>
    <w:p w14:paraId="6B1D9DEB" w14:textId="77777777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7719F1">
        <w:rPr>
          <w:rFonts w:ascii="Times New Roman" w:eastAsia="Times New Roman" w:hAnsi="Times New Roman"/>
          <w:sz w:val="24"/>
          <w:szCs w:val="24"/>
          <w:lang w:eastAsia="es-ES"/>
        </w:rPr>
        <w:t>Firma del autorizante. Firma del autorizado.</w:t>
      </w:r>
    </w:p>
    <w:p w14:paraId="6A403615" w14:textId="77777777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3C67AB41" w14:textId="77777777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es-ES"/>
        </w:rPr>
      </w:pPr>
    </w:p>
    <w:p w14:paraId="7021BE78" w14:textId="77777777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es-ES"/>
        </w:rPr>
      </w:pPr>
    </w:p>
    <w:p w14:paraId="5994E3F9" w14:textId="77777777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es-ES"/>
        </w:rPr>
      </w:pPr>
    </w:p>
    <w:p w14:paraId="3FFAB454" w14:textId="77777777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es-ES"/>
        </w:rPr>
      </w:pPr>
    </w:p>
    <w:p w14:paraId="0FE4D170" w14:textId="77777777" w:rsidR="007719F1" w:rsidRPr="007719F1" w:rsidRDefault="007719F1" w:rsidP="007719F1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es-ES"/>
        </w:rPr>
      </w:pPr>
    </w:p>
    <w:p w14:paraId="3D037D0D" w14:textId="77777777" w:rsidR="007719F1" w:rsidRDefault="007719F1">
      <w:pPr>
        <w:rPr>
          <w:lang w:val="es-ES_tradnl"/>
        </w:rPr>
      </w:pPr>
    </w:p>
    <w:p w14:paraId="6C34503F" w14:textId="2DF76A50" w:rsidR="00D42155" w:rsidRDefault="00D42155">
      <w:pPr>
        <w:rPr>
          <w:lang w:val="es-ES_tradnl"/>
        </w:rPr>
      </w:pPr>
    </w:p>
    <w:p w14:paraId="1A7864A5" w14:textId="3BBD56D0" w:rsidR="0002028A" w:rsidRPr="001404DC" w:rsidRDefault="00EC2FB6" w:rsidP="00507827">
      <w:pPr>
        <w:rPr>
          <w:rFonts w:ascii="Times New Roman" w:hAnsi="Times New Roman"/>
        </w:rPr>
      </w:pPr>
      <w:r>
        <w:rPr>
          <w:lang w:val="es-ES_tradnl"/>
        </w:rPr>
        <w:tab/>
      </w:r>
      <w:r>
        <w:rPr>
          <w:lang w:val="es-ES_tradnl"/>
        </w:rPr>
        <w:tab/>
      </w:r>
      <w:r>
        <w:rPr>
          <w:lang w:val="es-ES_tradnl"/>
        </w:rPr>
        <w:tab/>
      </w:r>
    </w:p>
    <w:sectPr w:rsidR="0002028A" w:rsidRPr="001404DC" w:rsidSect="008616E8">
      <w:headerReference w:type="default" r:id="rId7"/>
      <w:footerReference w:type="default" r:id="rId8"/>
      <w:pgSz w:w="11906" w:h="16838" w:code="9"/>
      <w:pgMar w:top="851" w:right="851" w:bottom="851" w:left="85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B4811" w14:textId="77777777" w:rsidR="009D67A2" w:rsidRDefault="009D67A2">
      <w:r>
        <w:separator/>
      </w:r>
    </w:p>
  </w:endnote>
  <w:endnote w:type="continuationSeparator" w:id="0">
    <w:p w14:paraId="6B43E2F7" w14:textId="77777777" w:rsidR="009D67A2" w:rsidRDefault="009D6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ACD77" w14:textId="1D00101C" w:rsidR="008616E8" w:rsidRPr="008616E8" w:rsidRDefault="00D20BA6">
    <w:pPr>
      <w:pStyle w:val="Piedepgina"/>
    </w:pPr>
    <w:r>
      <w:rPr>
        <w:noProof/>
      </w:rPr>
      <w:drawing>
        <wp:inline distT="0" distB="0" distL="0" distR="0" wp14:anchorId="562B683A" wp14:editId="0CAB26E6">
          <wp:extent cx="6524625" cy="3524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462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54CB7" w14:textId="77777777" w:rsidR="009D67A2" w:rsidRDefault="009D67A2">
      <w:r>
        <w:separator/>
      </w:r>
    </w:p>
  </w:footnote>
  <w:footnote w:type="continuationSeparator" w:id="0">
    <w:p w14:paraId="52C8E68C" w14:textId="77777777" w:rsidR="009D67A2" w:rsidRDefault="009D67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D0633" w14:textId="17AFE0AC" w:rsidR="008616E8" w:rsidRPr="008616E8" w:rsidRDefault="00D20BA6">
    <w:pPr>
      <w:pStyle w:val="Encabezado"/>
    </w:pPr>
    <w:r>
      <w:rPr>
        <w:noProof/>
      </w:rPr>
      <w:drawing>
        <wp:anchor distT="0" distB="0" distL="114300" distR="114300" simplePos="0" relativeHeight="251657728" behindDoc="0" locked="0" layoutInCell="1" allowOverlap="1" wp14:anchorId="5CEEF49F" wp14:editId="2903F3E2">
          <wp:simplePos x="0" y="0"/>
          <wp:positionH relativeFrom="column">
            <wp:posOffset>-228600</wp:posOffset>
          </wp:positionH>
          <wp:positionV relativeFrom="paragraph">
            <wp:posOffset>-138430</wp:posOffset>
          </wp:positionV>
          <wp:extent cx="1508125" cy="146812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8125" cy="1468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F631E"/>
    <w:multiLevelType w:val="hybridMultilevel"/>
    <w:tmpl w:val="14C06A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E694E"/>
    <w:multiLevelType w:val="hybridMultilevel"/>
    <w:tmpl w:val="52DC13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06873"/>
    <w:multiLevelType w:val="hybridMultilevel"/>
    <w:tmpl w:val="9D9AB90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D5E22"/>
    <w:multiLevelType w:val="hybridMultilevel"/>
    <w:tmpl w:val="C4D6B9E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6C16DF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5" w15:restartNumberingAfterBreak="0">
    <w:nsid w:val="121E4D58"/>
    <w:multiLevelType w:val="hybridMultilevel"/>
    <w:tmpl w:val="DC9290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F0D52"/>
    <w:multiLevelType w:val="hybridMultilevel"/>
    <w:tmpl w:val="8F9022B8"/>
    <w:lvl w:ilvl="0" w:tplc="FE78D7A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502DCD"/>
    <w:multiLevelType w:val="hybridMultilevel"/>
    <w:tmpl w:val="15CA5B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FF6DF6"/>
    <w:multiLevelType w:val="hybridMultilevel"/>
    <w:tmpl w:val="FB8857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2510B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10" w15:restartNumberingAfterBreak="0">
    <w:nsid w:val="1D7EE002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11" w15:restartNumberingAfterBreak="0">
    <w:nsid w:val="1D8C423D"/>
    <w:multiLevelType w:val="hybridMultilevel"/>
    <w:tmpl w:val="E940BE16"/>
    <w:lvl w:ilvl="0" w:tplc="4FC229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E35778"/>
    <w:multiLevelType w:val="multilevel"/>
    <w:tmpl w:val="C26A1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066FD5"/>
    <w:multiLevelType w:val="hybridMultilevel"/>
    <w:tmpl w:val="3146D506"/>
    <w:lvl w:ilvl="0" w:tplc="DC4E1A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26DD9D2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15" w15:restartNumberingAfterBreak="0">
    <w:nsid w:val="23332181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16" w15:restartNumberingAfterBreak="0">
    <w:nsid w:val="237E44F5"/>
    <w:multiLevelType w:val="hybridMultilevel"/>
    <w:tmpl w:val="F6A6015E"/>
    <w:lvl w:ilvl="0" w:tplc="913E6BDA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6C6249"/>
    <w:multiLevelType w:val="hybridMultilevel"/>
    <w:tmpl w:val="4DF2BF1E"/>
    <w:lvl w:ilvl="0" w:tplc="6444F7B4">
      <w:numFmt w:val="bullet"/>
      <w:lvlText w:val="-"/>
      <w:lvlJc w:val="left"/>
      <w:pPr>
        <w:ind w:left="1062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18" w15:restartNumberingAfterBreak="0">
    <w:nsid w:val="2A9D2877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19" w15:restartNumberingAfterBreak="0">
    <w:nsid w:val="332D7D16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20" w15:restartNumberingAfterBreak="0">
    <w:nsid w:val="35C03DCE"/>
    <w:multiLevelType w:val="hybridMultilevel"/>
    <w:tmpl w:val="FA088884"/>
    <w:lvl w:ilvl="0" w:tplc="1BC6E1FA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87C286B"/>
    <w:multiLevelType w:val="hybridMultilevel"/>
    <w:tmpl w:val="99747772"/>
    <w:lvl w:ilvl="0" w:tplc="CA9AEC18">
      <w:start w:val="1"/>
      <w:numFmt w:val="bullet"/>
      <w:lvlText w:val=""/>
      <w:lvlJc w:val="right"/>
      <w:pPr>
        <w:ind w:left="142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2" w15:restartNumberingAfterBreak="0">
    <w:nsid w:val="3A39544A"/>
    <w:multiLevelType w:val="hybridMultilevel"/>
    <w:tmpl w:val="ABD49718"/>
    <w:lvl w:ilvl="0" w:tplc="0C0A000B">
      <w:start w:val="1"/>
      <w:numFmt w:val="bullet"/>
      <w:lvlText w:val=""/>
      <w:lvlJc w:val="left"/>
      <w:pPr>
        <w:tabs>
          <w:tab w:val="num" w:pos="775"/>
        </w:tabs>
        <w:ind w:left="77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5"/>
        </w:tabs>
        <w:ind w:left="14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5"/>
        </w:tabs>
        <w:ind w:left="22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5"/>
        </w:tabs>
        <w:ind w:left="29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5"/>
        </w:tabs>
        <w:ind w:left="36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5"/>
        </w:tabs>
        <w:ind w:left="50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5"/>
        </w:tabs>
        <w:ind w:left="58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</w:rPr>
    </w:lvl>
  </w:abstractNum>
  <w:abstractNum w:abstractNumId="23" w15:restartNumberingAfterBreak="0">
    <w:nsid w:val="3BF32506"/>
    <w:multiLevelType w:val="multilevel"/>
    <w:tmpl w:val="35461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D76D05"/>
    <w:multiLevelType w:val="multilevel"/>
    <w:tmpl w:val="2C948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01061EA"/>
    <w:multiLevelType w:val="hybridMultilevel"/>
    <w:tmpl w:val="8A426B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405E09"/>
    <w:multiLevelType w:val="hybridMultilevel"/>
    <w:tmpl w:val="23D881EE"/>
    <w:lvl w:ilvl="0" w:tplc="B7C8F7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0069B1"/>
    <w:multiLevelType w:val="hybridMultilevel"/>
    <w:tmpl w:val="A60A45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047EA0"/>
    <w:multiLevelType w:val="multilevel"/>
    <w:tmpl w:val="47308C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7C63AB5"/>
    <w:multiLevelType w:val="hybridMultilevel"/>
    <w:tmpl w:val="FDC88124"/>
    <w:lvl w:ilvl="0" w:tplc="248C66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8BC2A65"/>
    <w:multiLevelType w:val="hybridMultilevel"/>
    <w:tmpl w:val="1ADCDE10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3A3693F"/>
    <w:multiLevelType w:val="hybridMultilevel"/>
    <w:tmpl w:val="BB5C3A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EE1C76"/>
    <w:multiLevelType w:val="hybridMultilevel"/>
    <w:tmpl w:val="ADD41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B43C01"/>
    <w:multiLevelType w:val="hybridMultilevel"/>
    <w:tmpl w:val="0EE4AE5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65462A"/>
    <w:multiLevelType w:val="hybridMultilevel"/>
    <w:tmpl w:val="09EE5BC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8134F5"/>
    <w:multiLevelType w:val="hybridMultilevel"/>
    <w:tmpl w:val="EF3C79D4"/>
    <w:lvl w:ilvl="0" w:tplc="23C4946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93971DC"/>
    <w:multiLevelType w:val="hybridMultilevel"/>
    <w:tmpl w:val="CFAA5A14"/>
    <w:lvl w:ilvl="0" w:tplc="E99E17B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AB247D"/>
    <w:multiLevelType w:val="multilevel"/>
    <w:tmpl w:val="FB441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F1A1526"/>
    <w:multiLevelType w:val="hybridMultilevel"/>
    <w:tmpl w:val="208E281C"/>
    <w:lvl w:ilvl="0" w:tplc="0C0A000B">
      <w:start w:val="1"/>
      <w:numFmt w:val="bullet"/>
      <w:lvlText w:val=""/>
      <w:lvlJc w:val="left"/>
      <w:pPr>
        <w:tabs>
          <w:tab w:val="num" w:pos="775"/>
        </w:tabs>
        <w:ind w:left="77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5"/>
        </w:tabs>
        <w:ind w:left="14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5"/>
        </w:tabs>
        <w:ind w:left="22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5"/>
        </w:tabs>
        <w:ind w:left="29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5"/>
        </w:tabs>
        <w:ind w:left="36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5"/>
        </w:tabs>
        <w:ind w:left="50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5"/>
        </w:tabs>
        <w:ind w:left="58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</w:rPr>
    </w:lvl>
  </w:abstractNum>
  <w:abstractNum w:abstractNumId="39" w15:restartNumberingAfterBreak="0">
    <w:nsid w:val="71A22463"/>
    <w:multiLevelType w:val="hybridMultilevel"/>
    <w:tmpl w:val="9FD411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AC738F"/>
    <w:multiLevelType w:val="hybridMultilevel"/>
    <w:tmpl w:val="0BAAE7B6"/>
    <w:lvl w:ilvl="0" w:tplc="7D50F8D8">
      <w:numFmt w:val="bullet"/>
      <w:lvlText w:val="-"/>
      <w:lvlJc w:val="left"/>
      <w:pPr>
        <w:ind w:left="1069" w:hanging="360"/>
      </w:pPr>
      <w:rPr>
        <w:rFonts w:ascii="Verdana" w:eastAsia="Calibri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1" w15:restartNumberingAfterBreak="0">
    <w:nsid w:val="77C1760A"/>
    <w:multiLevelType w:val="hybridMultilevel"/>
    <w:tmpl w:val="DB7A92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D150CB"/>
    <w:multiLevelType w:val="hybridMultilevel"/>
    <w:tmpl w:val="D06C43B0"/>
    <w:lvl w:ilvl="0" w:tplc="51049AE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745463">
    <w:abstractNumId w:val="26"/>
  </w:num>
  <w:num w:numId="2" w16cid:durableId="1211965002">
    <w:abstractNumId w:val="23"/>
  </w:num>
  <w:num w:numId="3" w16cid:durableId="1552644679">
    <w:abstractNumId w:val="4"/>
  </w:num>
  <w:num w:numId="4" w16cid:durableId="1458068752">
    <w:abstractNumId w:val="10"/>
  </w:num>
  <w:num w:numId="5" w16cid:durableId="325943069">
    <w:abstractNumId w:val="19"/>
  </w:num>
  <w:num w:numId="6" w16cid:durableId="2104765662">
    <w:abstractNumId w:val="15"/>
  </w:num>
  <w:num w:numId="7" w16cid:durableId="1881505348">
    <w:abstractNumId w:val="9"/>
  </w:num>
  <w:num w:numId="8" w16cid:durableId="72898947">
    <w:abstractNumId w:val="18"/>
  </w:num>
  <w:num w:numId="9" w16cid:durableId="1460606303">
    <w:abstractNumId w:val="14"/>
  </w:num>
  <w:num w:numId="10" w16cid:durableId="1888640517">
    <w:abstractNumId w:val="37"/>
  </w:num>
  <w:num w:numId="11" w16cid:durableId="1822960352">
    <w:abstractNumId w:val="24"/>
  </w:num>
  <w:num w:numId="12" w16cid:durableId="498236547">
    <w:abstractNumId w:val="13"/>
  </w:num>
  <w:num w:numId="13" w16cid:durableId="10428220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287372">
    <w:abstractNumId w:val="38"/>
  </w:num>
  <w:num w:numId="15" w16cid:durableId="866337853">
    <w:abstractNumId w:val="22"/>
  </w:num>
  <w:num w:numId="16" w16cid:durableId="1495561870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30928560">
    <w:abstractNumId w:val="40"/>
  </w:num>
  <w:num w:numId="18" w16cid:durableId="196702574">
    <w:abstractNumId w:val="17"/>
  </w:num>
  <w:num w:numId="19" w16cid:durableId="1400327483">
    <w:abstractNumId w:val="21"/>
  </w:num>
  <w:num w:numId="20" w16cid:durableId="258026732">
    <w:abstractNumId w:val="27"/>
  </w:num>
  <w:num w:numId="21" w16cid:durableId="1241327089">
    <w:abstractNumId w:val="41"/>
  </w:num>
  <w:num w:numId="22" w16cid:durableId="187762833">
    <w:abstractNumId w:val="29"/>
  </w:num>
  <w:num w:numId="23" w16cid:durableId="1223954304">
    <w:abstractNumId w:val="0"/>
  </w:num>
  <w:num w:numId="24" w16cid:durableId="171722570">
    <w:abstractNumId w:val="7"/>
  </w:num>
  <w:num w:numId="25" w16cid:durableId="1887795782">
    <w:abstractNumId w:val="1"/>
  </w:num>
  <w:num w:numId="26" w16cid:durableId="1535264736">
    <w:abstractNumId w:val="35"/>
  </w:num>
  <w:num w:numId="27" w16cid:durableId="1180124222">
    <w:abstractNumId w:val="31"/>
  </w:num>
  <w:num w:numId="28" w16cid:durableId="547424322">
    <w:abstractNumId w:val="8"/>
  </w:num>
  <w:num w:numId="29" w16cid:durableId="1628779109">
    <w:abstractNumId w:val="39"/>
  </w:num>
  <w:num w:numId="30" w16cid:durableId="1246299648">
    <w:abstractNumId w:val="32"/>
  </w:num>
  <w:num w:numId="31" w16cid:durableId="1055813947">
    <w:abstractNumId w:val="6"/>
  </w:num>
  <w:num w:numId="32" w16cid:durableId="1350639504">
    <w:abstractNumId w:val="2"/>
  </w:num>
  <w:num w:numId="33" w16cid:durableId="170047446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853350098">
    <w:abstractNumId w:val="33"/>
  </w:num>
  <w:num w:numId="35" w16cid:durableId="793449660">
    <w:abstractNumId w:val="11"/>
  </w:num>
  <w:num w:numId="36" w16cid:durableId="538511744">
    <w:abstractNumId w:val="28"/>
  </w:num>
  <w:num w:numId="37" w16cid:durableId="615717031">
    <w:abstractNumId w:val="36"/>
  </w:num>
  <w:num w:numId="38" w16cid:durableId="1838500148">
    <w:abstractNumId w:val="34"/>
  </w:num>
  <w:num w:numId="39" w16cid:durableId="1145123803">
    <w:abstractNumId w:val="5"/>
  </w:num>
  <w:num w:numId="40" w16cid:durableId="579828871">
    <w:abstractNumId w:val="20"/>
  </w:num>
  <w:num w:numId="41" w16cid:durableId="1175725215">
    <w:abstractNumId w:val="42"/>
  </w:num>
  <w:num w:numId="42" w16cid:durableId="524447318">
    <w:abstractNumId w:val="12"/>
  </w:num>
  <w:num w:numId="43" w16cid:durableId="88213240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447"/>
    <w:rsid w:val="00003238"/>
    <w:rsid w:val="00015769"/>
    <w:rsid w:val="0002028A"/>
    <w:rsid w:val="0002168A"/>
    <w:rsid w:val="000262B0"/>
    <w:rsid w:val="000352FD"/>
    <w:rsid w:val="0005399D"/>
    <w:rsid w:val="0005691A"/>
    <w:rsid w:val="00084AC4"/>
    <w:rsid w:val="000A0777"/>
    <w:rsid w:val="000A511D"/>
    <w:rsid w:val="000B4CEB"/>
    <w:rsid w:val="000C5D8B"/>
    <w:rsid w:val="000F44B6"/>
    <w:rsid w:val="00107E57"/>
    <w:rsid w:val="00111462"/>
    <w:rsid w:val="001214C3"/>
    <w:rsid w:val="00122E6F"/>
    <w:rsid w:val="001253CA"/>
    <w:rsid w:val="001404DC"/>
    <w:rsid w:val="00152A15"/>
    <w:rsid w:val="00155D9B"/>
    <w:rsid w:val="001566F5"/>
    <w:rsid w:val="001578A2"/>
    <w:rsid w:val="00191979"/>
    <w:rsid w:val="00191B64"/>
    <w:rsid w:val="0019479C"/>
    <w:rsid w:val="00196A2B"/>
    <w:rsid w:val="001A105E"/>
    <w:rsid w:val="001A2447"/>
    <w:rsid w:val="001A54CE"/>
    <w:rsid w:val="001B51FD"/>
    <w:rsid w:val="001F722B"/>
    <w:rsid w:val="002046E2"/>
    <w:rsid w:val="002118F8"/>
    <w:rsid w:val="0022208B"/>
    <w:rsid w:val="0022260D"/>
    <w:rsid w:val="002235B8"/>
    <w:rsid w:val="00233E83"/>
    <w:rsid w:val="002527E4"/>
    <w:rsid w:val="0025426E"/>
    <w:rsid w:val="002570F4"/>
    <w:rsid w:val="002726B5"/>
    <w:rsid w:val="002746BA"/>
    <w:rsid w:val="00285AA7"/>
    <w:rsid w:val="002941EE"/>
    <w:rsid w:val="002B54F0"/>
    <w:rsid w:val="002D1265"/>
    <w:rsid w:val="002E00CD"/>
    <w:rsid w:val="002E7272"/>
    <w:rsid w:val="003057E1"/>
    <w:rsid w:val="003107FB"/>
    <w:rsid w:val="00326BB2"/>
    <w:rsid w:val="00341B3A"/>
    <w:rsid w:val="00345934"/>
    <w:rsid w:val="003471B2"/>
    <w:rsid w:val="00347419"/>
    <w:rsid w:val="003573D7"/>
    <w:rsid w:val="0035782F"/>
    <w:rsid w:val="00387EC7"/>
    <w:rsid w:val="003A5EF0"/>
    <w:rsid w:val="003B31CD"/>
    <w:rsid w:val="003C7E07"/>
    <w:rsid w:val="004014D6"/>
    <w:rsid w:val="004201A7"/>
    <w:rsid w:val="004246B7"/>
    <w:rsid w:val="00430A3A"/>
    <w:rsid w:val="004404DB"/>
    <w:rsid w:val="00445857"/>
    <w:rsid w:val="00465FD0"/>
    <w:rsid w:val="0047523F"/>
    <w:rsid w:val="00491A21"/>
    <w:rsid w:val="004925A4"/>
    <w:rsid w:val="004A3608"/>
    <w:rsid w:val="004C127E"/>
    <w:rsid w:val="004D3CA0"/>
    <w:rsid w:val="004D7C31"/>
    <w:rsid w:val="004F0DFD"/>
    <w:rsid w:val="00507827"/>
    <w:rsid w:val="0051382D"/>
    <w:rsid w:val="005214D5"/>
    <w:rsid w:val="005216B3"/>
    <w:rsid w:val="0056021A"/>
    <w:rsid w:val="00566DA5"/>
    <w:rsid w:val="00567ED2"/>
    <w:rsid w:val="00582941"/>
    <w:rsid w:val="00590941"/>
    <w:rsid w:val="005B06C1"/>
    <w:rsid w:val="005D03F6"/>
    <w:rsid w:val="005D649B"/>
    <w:rsid w:val="005E29F5"/>
    <w:rsid w:val="005E3B30"/>
    <w:rsid w:val="00613AC3"/>
    <w:rsid w:val="00617F50"/>
    <w:rsid w:val="00631801"/>
    <w:rsid w:val="0063390D"/>
    <w:rsid w:val="00633A57"/>
    <w:rsid w:val="0064340E"/>
    <w:rsid w:val="0066386B"/>
    <w:rsid w:val="00683FC6"/>
    <w:rsid w:val="00685CA1"/>
    <w:rsid w:val="006923B1"/>
    <w:rsid w:val="006A3F3D"/>
    <w:rsid w:val="006A4994"/>
    <w:rsid w:val="006D48B3"/>
    <w:rsid w:val="006D63C1"/>
    <w:rsid w:val="006F62A8"/>
    <w:rsid w:val="00702F2D"/>
    <w:rsid w:val="00704551"/>
    <w:rsid w:val="0070619A"/>
    <w:rsid w:val="007065B8"/>
    <w:rsid w:val="00710E97"/>
    <w:rsid w:val="007170C1"/>
    <w:rsid w:val="00732B36"/>
    <w:rsid w:val="00735529"/>
    <w:rsid w:val="0074454F"/>
    <w:rsid w:val="00746232"/>
    <w:rsid w:val="00755BE4"/>
    <w:rsid w:val="00755C9F"/>
    <w:rsid w:val="00756C5D"/>
    <w:rsid w:val="0076154E"/>
    <w:rsid w:val="007719F1"/>
    <w:rsid w:val="00771F34"/>
    <w:rsid w:val="00772032"/>
    <w:rsid w:val="007729AE"/>
    <w:rsid w:val="00772A35"/>
    <w:rsid w:val="00773B07"/>
    <w:rsid w:val="00774CDC"/>
    <w:rsid w:val="0078656E"/>
    <w:rsid w:val="00790115"/>
    <w:rsid w:val="007935EC"/>
    <w:rsid w:val="007A54B7"/>
    <w:rsid w:val="007B671D"/>
    <w:rsid w:val="007C065D"/>
    <w:rsid w:val="007C5274"/>
    <w:rsid w:val="007C700F"/>
    <w:rsid w:val="007E691B"/>
    <w:rsid w:val="00805863"/>
    <w:rsid w:val="00813022"/>
    <w:rsid w:val="00814C37"/>
    <w:rsid w:val="00817B69"/>
    <w:rsid w:val="00821E1A"/>
    <w:rsid w:val="0083461C"/>
    <w:rsid w:val="008404BD"/>
    <w:rsid w:val="00844076"/>
    <w:rsid w:val="008575AB"/>
    <w:rsid w:val="008616E8"/>
    <w:rsid w:val="008861BD"/>
    <w:rsid w:val="008A4988"/>
    <w:rsid w:val="008C07E3"/>
    <w:rsid w:val="008C2029"/>
    <w:rsid w:val="008E0BE3"/>
    <w:rsid w:val="008F1AD0"/>
    <w:rsid w:val="008F4421"/>
    <w:rsid w:val="00917C71"/>
    <w:rsid w:val="00924C28"/>
    <w:rsid w:val="00932822"/>
    <w:rsid w:val="00932A60"/>
    <w:rsid w:val="0093359B"/>
    <w:rsid w:val="0093469F"/>
    <w:rsid w:val="00953AF1"/>
    <w:rsid w:val="00956BD6"/>
    <w:rsid w:val="00961DF1"/>
    <w:rsid w:val="00975A8B"/>
    <w:rsid w:val="00980607"/>
    <w:rsid w:val="009820CC"/>
    <w:rsid w:val="009852C8"/>
    <w:rsid w:val="00985519"/>
    <w:rsid w:val="00986269"/>
    <w:rsid w:val="009863C0"/>
    <w:rsid w:val="00990D2E"/>
    <w:rsid w:val="00991B58"/>
    <w:rsid w:val="009A19A0"/>
    <w:rsid w:val="009A3A94"/>
    <w:rsid w:val="009A4038"/>
    <w:rsid w:val="009B2B3B"/>
    <w:rsid w:val="009B7B01"/>
    <w:rsid w:val="009C5577"/>
    <w:rsid w:val="009C7CDF"/>
    <w:rsid w:val="009D18F2"/>
    <w:rsid w:val="009D67A2"/>
    <w:rsid w:val="009D777C"/>
    <w:rsid w:val="009E113D"/>
    <w:rsid w:val="009E2E0C"/>
    <w:rsid w:val="009F1D26"/>
    <w:rsid w:val="009F4B35"/>
    <w:rsid w:val="00A14794"/>
    <w:rsid w:val="00A418C6"/>
    <w:rsid w:val="00A63E31"/>
    <w:rsid w:val="00A656C0"/>
    <w:rsid w:val="00A65CD2"/>
    <w:rsid w:val="00A759DC"/>
    <w:rsid w:val="00A77968"/>
    <w:rsid w:val="00A80A37"/>
    <w:rsid w:val="00A81774"/>
    <w:rsid w:val="00A94C75"/>
    <w:rsid w:val="00AA111F"/>
    <w:rsid w:val="00AB33B6"/>
    <w:rsid w:val="00AC63F4"/>
    <w:rsid w:val="00AD3E89"/>
    <w:rsid w:val="00AF67B6"/>
    <w:rsid w:val="00AF7702"/>
    <w:rsid w:val="00B10069"/>
    <w:rsid w:val="00B2020A"/>
    <w:rsid w:val="00B24F1E"/>
    <w:rsid w:val="00B5331B"/>
    <w:rsid w:val="00B55DC0"/>
    <w:rsid w:val="00B72062"/>
    <w:rsid w:val="00B8293D"/>
    <w:rsid w:val="00BA08F0"/>
    <w:rsid w:val="00BA2FEE"/>
    <w:rsid w:val="00BA56D6"/>
    <w:rsid w:val="00BA594E"/>
    <w:rsid w:val="00BA7D21"/>
    <w:rsid w:val="00BC4003"/>
    <w:rsid w:val="00BC4EAD"/>
    <w:rsid w:val="00BD416D"/>
    <w:rsid w:val="00BE473A"/>
    <w:rsid w:val="00C210AA"/>
    <w:rsid w:val="00C24545"/>
    <w:rsid w:val="00C30537"/>
    <w:rsid w:val="00C318B3"/>
    <w:rsid w:val="00C73D8C"/>
    <w:rsid w:val="00C81368"/>
    <w:rsid w:val="00C82608"/>
    <w:rsid w:val="00C854E3"/>
    <w:rsid w:val="00CA0F30"/>
    <w:rsid w:val="00CF7F73"/>
    <w:rsid w:val="00D20BA6"/>
    <w:rsid w:val="00D30831"/>
    <w:rsid w:val="00D324CB"/>
    <w:rsid w:val="00D348B4"/>
    <w:rsid w:val="00D3551F"/>
    <w:rsid w:val="00D419BB"/>
    <w:rsid w:val="00D42155"/>
    <w:rsid w:val="00D4393F"/>
    <w:rsid w:val="00D469B2"/>
    <w:rsid w:val="00D670CE"/>
    <w:rsid w:val="00D84654"/>
    <w:rsid w:val="00D87EB8"/>
    <w:rsid w:val="00D91A73"/>
    <w:rsid w:val="00DB14D0"/>
    <w:rsid w:val="00DB58B3"/>
    <w:rsid w:val="00DB7A84"/>
    <w:rsid w:val="00DC6FD0"/>
    <w:rsid w:val="00DE059A"/>
    <w:rsid w:val="00DE2BB9"/>
    <w:rsid w:val="00DF3690"/>
    <w:rsid w:val="00E01CB9"/>
    <w:rsid w:val="00E10D91"/>
    <w:rsid w:val="00E121D1"/>
    <w:rsid w:val="00E22F2B"/>
    <w:rsid w:val="00E35224"/>
    <w:rsid w:val="00E361F4"/>
    <w:rsid w:val="00E5088B"/>
    <w:rsid w:val="00E508F0"/>
    <w:rsid w:val="00E50DA2"/>
    <w:rsid w:val="00E53325"/>
    <w:rsid w:val="00E66741"/>
    <w:rsid w:val="00E7151F"/>
    <w:rsid w:val="00E75081"/>
    <w:rsid w:val="00E87E57"/>
    <w:rsid w:val="00EA2262"/>
    <w:rsid w:val="00EB2DAF"/>
    <w:rsid w:val="00EB704B"/>
    <w:rsid w:val="00EC11EA"/>
    <w:rsid w:val="00EC2FB6"/>
    <w:rsid w:val="00EC7D65"/>
    <w:rsid w:val="00ED2ABF"/>
    <w:rsid w:val="00ED2AEF"/>
    <w:rsid w:val="00EF0528"/>
    <w:rsid w:val="00F07776"/>
    <w:rsid w:val="00F158E3"/>
    <w:rsid w:val="00F2216F"/>
    <w:rsid w:val="00F27163"/>
    <w:rsid w:val="00F27DD3"/>
    <w:rsid w:val="00F34CBD"/>
    <w:rsid w:val="00F356F9"/>
    <w:rsid w:val="00F43F34"/>
    <w:rsid w:val="00F508F5"/>
    <w:rsid w:val="00F5271F"/>
    <w:rsid w:val="00F64D79"/>
    <w:rsid w:val="00F70A74"/>
    <w:rsid w:val="00F918E4"/>
    <w:rsid w:val="00F9428D"/>
    <w:rsid w:val="00F94C68"/>
    <w:rsid w:val="00FA07BD"/>
    <w:rsid w:val="00FF2FFC"/>
    <w:rsid w:val="00FF3A00"/>
    <w:rsid w:val="00FF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0D3BC4"/>
  <w15:docId w15:val="{686D822B-BDCF-4FBA-B413-B9BCC7B06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26BB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774CD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19197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8">
    <w:name w:val="heading 8"/>
    <w:basedOn w:val="Normal"/>
    <w:next w:val="Normal"/>
    <w:link w:val="Ttulo8Car"/>
    <w:qFormat/>
    <w:rsid w:val="009863C0"/>
    <w:pPr>
      <w:keepNext/>
      <w:widowControl w:val="0"/>
      <w:spacing w:line="360" w:lineRule="auto"/>
      <w:ind w:firstLine="709"/>
      <w:jc w:val="center"/>
      <w:outlineLvl w:val="7"/>
    </w:pPr>
    <w:rPr>
      <w:rFonts w:ascii="Verdana" w:hAnsi="Verdana"/>
      <w:b/>
      <w:bCs/>
      <w:color w:val="333399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A759DC"/>
    <w:pPr>
      <w:spacing w:before="240" w:after="60"/>
      <w:outlineLvl w:val="8"/>
    </w:pPr>
    <w:rPr>
      <w:rFonts w:ascii="Cambria" w:hAnsi="Cambri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616E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616E8"/>
    <w:pPr>
      <w:tabs>
        <w:tab w:val="center" w:pos="4252"/>
        <w:tab w:val="right" w:pos="8504"/>
      </w:tabs>
    </w:pPr>
  </w:style>
  <w:style w:type="character" w:customStyle="1" w:styleId="Ttulo8Car">
    <w:name w:val="Título 8 Car"/>
    <w:link w:val="Ttulo8"/>
    <w:rsid w:val="009863C0"/>
    <w:rPr>
      <w:rFonts w:ascii="Verdana" w:hAnsi="Verdana"/>
      <w:b/>
      <w:bCs/>
      <w:color w:val="333399"/>
      <w:sz w:val="22"/>
      <w:szCs w:val="24"/>
    </w:rPr>
  </w:style>
  <w:style w:type="paragraph" w:styleId="NormalWeb">
    <w:name w:val="Normal (Web)"/>
    <w:basedOn w:val="Normal"/>
    <w:uiPriority w:val="99"/>
    <w:rsid w:val="009863C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9Car">
    <w:name w:val="Título 9 Car"/>
    <w:link w:val="Ttulo9"/>
    <w:semiHidden/>
    <w:rsid w:val="00A759DC"/>
    <w:rPr>
      <w:rFonts w:ascii="Cambria" w:eastAsia="Times New Roman" w:hAnsi="Cambria" w:cs="Times New Roman"/>
      <w:sz w:val="22"/>
      <w:szCs w:val="22"/>
    </w:rPr>
  </w:style>
  <w:style w:type="paragraph" w:styleId="Prrafodelista">
    <w:name w:val="List Paragraph"/>
    <w:basedOn w:val="Normal"/>
    <w:uiPriority w:val="34"/>
    <w:qFormat/>
    <w:rsid w:val="00A759DC"/>
    <w:pPr>
      <w:ind w:left="720"/>
    </w:pPr>
  </w:style>
  <w:style w:type="paragraph" w:styleId="Sinespaciado">
    <w:name w:val="No Spacing"/>
    <w:uiPriority w:val="1"/>
    <w:qFormat/>
    <w:rsid w:val="00A759DC"/>
    <w:rPr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rsid w:val="006D63C1"/>
    <w:rPr>
      <w:sz w:val="20"/>
      <w:szCs w:val="20"/>
      <w:lang w:val="es-ES_tradnl"/>
    </w:rPr>
  </w:style>
  <w:style w:type="character" w:customStyle="1" w:styleId="TextonotapieCar">
    <w:name w:val="Texto nota pie Car"/>
    <w:link w:val="Textonotapie"/>
    <w:uiPriority w:val="99"/>
    <w:rsid w:val="006D63C1"/>
    <w:rPr>
      <w:lang w:val="es-ES_tradnl"/>
    </w:rPr>
  </w:style>
  <w:style w:type="character" w:styleId="Refdenotaalpie">
    <w:name w:val="footnote reference"/>
    <w:uiPriority w:val="99"/>
    <w:unhideWhenUsed/>
    <w:rsid w:val="006D63C1"/>
    <w:rPr>
      <w:vertAlign w:val="superscript"/>
    </w:rPr>
  </w:style>
  <w:style w:type="table" w:styleId="Tablaconcuadrcula">
    <w:name w:val="Table Grid"/>
    <w:basedOn w:val="Tablanormal"/>
    <w:uiPriority w:val="59"/>
    <w:rsid w:val="006D63C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6D63C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1Car">
    <w:name w:val="Título 1 Car"/>
    <w:link w:val="Ttulo1"/>
    <w:rsid w:val="00774CDC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Ttulo">
    <w:name w:val="Title"/>
    <w:aliases w:val=" Car,Car"/>
    <w:basedOn w:val="Normal"/>
    <w:link w:val="TtuloCar"/>
    <w:qFormat/>
    <w:rsid w:val="00EC11E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u w:val="single"/>
      <w:lang w:eastAsia="es-ES"/>
    </w:rPr>
  </w:style>
  <w:style w:type="character" w:customStyle="1" w:styleId="TtuloCar">
    <w:name w:val="Título Car"/>
    <w:aliases w:val=" Car Car,Car Car"/>
    <w:link w:val="Ttulo"/>
    <w:rsid w:val="00EC11EA"/>
    <w:rPr>
      <w:b/>
      <w:sz w:val="28"/>
      <w:u w:val="single"/>
    </w:rPr>
  </w:style>
  <w:style w:type="paragraph" w:styleId="Subttulo">
    <w:name w:val="Subtitle"/>
    <w:basedOn w:val="Normal"/>
    <w:link w:val="SubttuloCar"/>
    <w:uiPriority w:val="11"/>
    <w:qFormat/>
    <w:rsid w:val="00EC11E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s-ES"/>
    </w:rPr>
  </w:style>
  <w:style w:type="character" w:customStyle="1" w:styleId="SubttuloCar">
    <w:name w:val="Subtítulo Car"/>
    <w:link w:val="Subttulo"/>
    <w:uiPriority w:val="11"/>
    <w:rsid w:val="00EC11EA"/>
    <w:rPr>
      <w:b/>
      <w:sz w:val="28"/>
    </w:rPr>
  </w:style>
  <w:style w:type="character" w:customStyle="1" w:styleId="COLORNARANJACar">
    <w:name w:val="COLOR NARANJA Car"/>
    <w:link w:val="COLORNARANJA"/>
    <w:locked/>
    <w:rsid w:val="00A656C0"/>
    <w:rPr>
      <w:rFonts w:ascii="Verdana" w:hAnsi="Verdana"/>
      <w:b/>
      <w:i/>
      <w:color w:val="F49701"/>
      <w:sz w:val="14"/>
      <w:szCs w:val="14"/>
    </w:rPr>
  </w:style>
  <w:style w:type="paragraph" w:customStyle="1" w:styleId="COLORNARANJA">
    <w:name w:val="COLOR NARANJA"/>
    <w:basedOn w:val="Normal"/>
    <w:link w:val="COLORNARANJACar"/>
    <w:qFormat/>
    <w:rsid w:val="00A656C0"/>
    <w:pPr>
      <w:spacing w:after="0" w:line="240" w:lineRule="auto"/>
      <w:jc w:val="both"/>
    </w:pPr>
    <w:rPr>
      <w:rFonts w:ascii="Verdana" w:eastAsia="Times New Roman" w:hAnsi="Verdana"/>
      <w:b/>
      <w:i/>
      <w:color w:val="F49701"/>
      <w:sz w:val="14"/>
      <w:szCs w:val="14"/>
      <w:lang w:eastAsia="es-ES"/>
    </w:rPr>
  </w:style>
  <w:style w:type="character" w:customStyle="1" w:styleId="NOTAALPIEDEPGINACar">
    <w:name w:val="NOTA AL PIE DE PÁGINA Car"/>
    <w:link w:val="NOTAALPIEDEPGINA"/>
    <w:locked/>
    <w:rsid w:val="00A656C0"/>
    <w:rPr>
      <w:rFonts w:ascii="Verdana" w:hAnsi="Verdana"/>
      <w:i/>
      <w:color w:val="B2B2B2"/>
      <w:sz w:val="14"/>
      <w:szCs w:val="14"/>
    </w:rPr>
  </w:style>
  <w:style w:type="paragraph" w:customStyle="1" w:styleId="NOTAALPIEDEPGINA">
    <w:name w:val="NOTA AL PIE DE PÁGINA"/>
    <w:basedOn w:val="Normal"/>
    <w:link w:val="NOTAALPIEDEPGINACar"/>
    <w:qFormat/>
    <w:rsid w:val="00A656C0"/>
    <w:pPr>
      <w:spacing w:after="0" w:line="240" w:lineRule="auto"/>
      <w:jc w:val="both"/>
    </w:pPr>
    <w:rPr>
      <w:rFonts w:ascii="Verdana" w:eastAsia="Times New Roman" w:hAnsi="Verdana"/>
      <w:i/>
      <w:color w:val="B2B2B2"/>
      <w:sz w:val="14"/>
      <w:szCs w:val="14"/>
      <w:lang w:eastAsia="es-ES"/>
    </w:rPr>
  </w:style>
  <w:style w:type="table" w:customStyle="1" w:styleId="Tablaconcuadrcula2">
    <w:name w:val="Tabla con cuadrícula2"/>
    <w:basedOn w:val="Tablanormal"/>
    <w:next w:val="Tablaconcuadrcula"/>
    <w:rsid w:val="00465FD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qFormat/>
    <w:rsid w:val="00CF7F73"/>
    <w:rPr>
      <w:i/>
      <w:iCs/>
    </w:rPr>
  </w:style>
  <w:style w:type="table" w:customStyle="1" w:styleId="Tablaconcuadrcula3">
    <w:name w:val="Tabla con cuadrícula3"/>
    <w:basedOn w:val="Tablanormal"/>
    <w:next w:val="Tablaconcuadrcula"/>
    <w:rsid w:val="00CF7F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rsid w:val="00717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semiHidden/>
    <w:rsid w:val="00191979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1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esktop\plantilla_membret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plantilla_membrete.dot</Template>
  <TotalTime>1</TotalTime>
  <Pages>1</Pages>
  <Words>285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Isabel</dc:creator>
  <cp:lastModifiedBy>Silvia</cp:lastModifiedBy>
  <cp:revision>2</cp:revision>
  <cp:lastPrinted>2022-07-13T12:11:00Z</cp:lastPrinted>
  <dcterms:created xsi:type="dcterms:W3CDTF">2023-03-07T11:39:00Z</dcterms:created>
  <dcterms:modified xsi:type="dcterms:W3CDTF">2023-03-07T11:39:00Z</dcterms:modified>
</cp:coreProperties>
</file>