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6992B" w14:textId="1A60AA9B" w:rsidR="00326BB2" w:rsidRDefault="00326BB2">
      <w:pPr>
        <w:rPr>
          <w:lang w:val="es-ES_tradnl"/>
        </w:rPr>
      </w:pPr>
    </w:p>
    <w:p w14:paraId="097DBBED" w14:textId="379F2EBE" w:rsidR="002B761D" w:rsidRDefault="002B761D">
      <w:pPr>
        <w:rPr>
          <w:lang w:val="es-ES_tradnl"/>
        </w:rPr>
      </w:pPr>
    </w:p>
    <w:p w14:paraId="70D0F8FA" w14:textId="1BEC7360" w:rsidR="002B761D" w:rsidRDefault="002B761D">
      <w:pPr>
        <w:rPr>
          <w:lang w:val="es-ES_tradnl"/>
        </w:rPr>
      </w:pPr>
    </w:p>
    <w:p w14:paraId="5912FAB9" w14:textId="482964AC" w:rsidR="002B761D" w:rsidRDefault="002B761D">
      <w:pPr>
        <w:rPr>
          <w:lang w:val="es-ES_tradnl"/>
        </w:rPr>
      </w:pPr>
    </w:p>
    <w:p w14:paraId="7707EFAD" w14:textId="0682ADD9" w:rsidR="002B761D" w:rsidRDefault="002B761D">
      <w:pPr>
        <w:rPr>
          <w:lang w:val="es-ES_tradnl"/>
        </w:rPr>
      </w:pPr>
    </w:p>
    <w:p w14:paraId="46E6DC2B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4"/>
          <w:szCs w:val="24"/>
          <w:lang w:eastAsia="es-ES"/>
        </w:rPr>
      </w:pPr>
    </w:p>
    <w:p w14:paraId="2199348A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b/>
          <w:sz w:val="24"/>
          <w:szCs w:val="24"/>
          <w:lang w:eastAsia="es-ES"/>
        </w:rPr>
        <w:t>ANEXO 1</w:t>
      </w:r>
    </w:p>
    <w:p w14:paraId="0D816096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b/>
          <w:sz w:val="24"/>
          <w:szCs w:val="24"/>
          <w:lang w:eastAsia="es-ES"/>
        </w:rPr>
        <w:t>Modelo de instancia</w:t>
      </w:r>
    </w:p>
    <w:p w14:paraId="376314CA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6F2148FF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6AFA40A4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AL SR. ALCALDE DEL AYUNTAMIENTO DE VILLACARRIEDO</w:t>
      </w:r>
    </w:p>
    <w:p w14:paraId="1D8EC3E6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08FE0CD3" w14:textId="77777777" w:rsidR="002B761D" w:rsidRPr="002B761D" w:rsidRDefault="002B761D" w:rsidP="002B761D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153EABF5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física)</w:t>
      </w:r>
    </w:p>
    <w:p w14:paraId="20579D6A" w14:textId="679C05DE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D./Dª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……………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, con NIF …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…………..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, domicilio a efectos de notificaciones en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… de (municipio)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…, código postal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…, teléfono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… y dirección de correo electrónico…</w:t>
      </w:r>
    </w:p>
    <w:p w14:paraId="5C3EA2F4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69FE545D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(Cumplimentar en caso de solicitante persona jurídica)</w:t>
      </w:r>
    </w:p>
    <w:p w14:paraId="5CF758F0" w14:textId="19B3249F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D./Dª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………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…, con NIF …, actuando en representación de la empresa …, con NIF …, domicilio a efectos de notificaciones en … de (municipio)…, código postal …, teléfono … y dirección de correo electrónico …</w:t>
      </w:r>
    </w:p>
    <w:p w14:paraId="181BD145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7E3814FC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EXPONE: Que conoce la convocatoria aprobada por el Ayuntamiento de Villacarriedo, de concesión de subvenciones directas a ganaderos y agricultores para atenuar el impacto económico del coste de la energía, los efectos de la sequía y la inflación del año 2022, cuyas bases se publicaron en el Boletín Oficial de Cantabria número …, de … de … de … y su extracto en el Boletín número …, de … de … de …</w:t>
      </w:r>
    </w:p>
    <w:p w14:paraId="488A0E58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7355171D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SOLICITA: La admisión a la citada convocatoria de acuerdo con lo dispuesto en las bases reguladoras, que acepta sin reservas, declara que cumple todos los requisitos establecidos en las mismas, y adjunta la documentación exigida en las bases.</w:t>
      </w:r>
    </w:p>
    <w:p w14:paraId="2264A8E0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0AAF5E3D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Que son ciertos todos los datos que constan en esta solicitud y en la documentación que se adjunta.</w:t>
      </w:r>
    </w:p>
    <w:p w14:paraId="04BEFADE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2DAACCAC" w14:textId="3DEFE85D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Villacarriedo</w:t>
      </w:r>
      <w:proofErr w:type="gramStart"/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… de</w:t>
      </w:r>
      <w:proofErr w:type="gramStart"/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es-ES"/>
        </w:rPr>
        <w:t>….</w:t>
      </w:r>
      <w:proofErr w:type="gramEnd"/>
      <w:r>
        <w:rPr>
          <w:rFonts w:ascii="Times New Roman" w:eastAsia="Times New Roman" w:hAnsi="Times New Roman"/>
          <w:sz w:val="24"/>
          <w:szCs w:val="24"/>
          <w:lang w:eastAsia="es-ES"/>
        </w:rPr>
        <w:t>.</w:t>
      </w: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… de 2023.</w:t>
      </w:r>
    </w:p>
    <w:p w14:paraId="0C7ABAE7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B60F048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Firma de la persona interesada (en caso de solicitante persona física)</w:t>
      </w:r>
    </w:p>
    <w:p w14:paraId="30EED51F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5572CD5E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  <w:r w:rsidRPr="002B761D">
        <w:rPr>
          <w:rFonts w:ascii="Times New Roman" w:eastAsia="Times New Roman" w:hAnsi="Times New Roman"/>
          <w:sz w:val="24"/>
          <w:szCs w:val="24"/>
          <w:lang w:eastAsia="es-ES"/>
        </w:rPr>
        <w:t>Firma del representante (en caso de solicitante persona jurídica)</w:t>
      </w:r>
    </w:p>
    <w:p w14:paraId="303D7773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es-ES"/>
        </w:rPr>
      </w:pPr>
    </w:p>
    <w:p w14:paraId="411C4A9F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7567996A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227567AD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0D172E8B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4D61440A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277C20A8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5FFD8B85" w14:textId="77777777" w:rsidR="002B761D" w:rsidRPr="002B761D" w:rsidRDefault="002B761D" w:rsidP="002B761D">
      <w:pPr>
        <w:spacing w:after="0" w:line="240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es-ES"/>
        </w:rPr>
      </w:pPr>
    </w:p>
    <w:p w14:paraId="1A7864A5" w14:textId="30D0CB9D" w:rsidR="0002028A" w:rsidRPr="001404DC" w:rsidRDefault="00EC2FB6" w:rsidP="00507827">
      <w:pPr>
        <w:rPr>
          <w:rFonts w:ascii="Times New Roman" w:hAnsi="Times New Roman"/>
        </w:rPr>
      </w:pPr>
      <w:r>
        <w:rPr>
          <w:lang w:val="es-ES_tradnl"/>
        </w:rPr>
        <w:tab/>
      </w:r>
      <w:r>
        <w:rPr>
          <w:lang w:val="es-ES_tradnl"/>
        </w:rPr>
        <w:tab/>
      </w:r>
    </w:p>
    <w:sectPr w:rsidR="0002028A" w:rsidRPr="001404DC" w:rsidSect="008616E8">
      <w:headerReference w:type="default" r:id="rId7"/>
      <w:footerReference w:type="default" r:id="rId8"/>
      <w:pgSz w:w="11906" w:h="16838" w:code="9"/>
      <w:pgMar w:top="851" w:right="851" w:bottom="851" w:left="85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6B4811" w14:textId="77777777" w:rsidR="009D67A2" w:rsidRDefault="009D67A2">
      <w:r>
        <w:separator/>
      </w:r>
    </w:p>
  </w:endnote>
  <w:endnote w:type="continuationSeparator" w:id="0">
    <w:p w14:paraId="6B43E2F7" w14:textId="77777777" w:rsidR="009D67A2" w:rsidRDefault="009D6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at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ACD77" w14:textId="1D00101C" w:rsidR="008616E8" w:rsidRPr="008616E8" w:rsidRDefault="00D20BA6">
    <w:pPr>
      <w:pStyle w:val="Piedepgina"/>
    </w:pPr>
    <w:r>
      <w:rPr>
        <w:noProof/>
      </w:rPr>
      <w:drawing>
        <wp:inline distT="0" distB="0" distL="0" distR="0" wp14:anchorId="562B683A" wp14:editId="0CAB26E6">
          <wp:extent cx="6524625" cy="3524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54CB7" w14:textId="77777777" w:rsidR="009D67A2" w:rsidRDefault="009D67A2">
      <w:r>
        <w:separator/>
      </w:r>
    </w:p>
  </w:footnote>
  <w:footnote w:type="continuationSeparator" w:id="0">
    <w:p w14:paraId="52C8E68C" w14:textId="77777777" w:rsidR="009D67A2" w:rsidRDefault="009D67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AD0633" w14:textId="17AFE0AC" w:rsidR="008616E8" w:rsidRPr="008616E8" w:rsidRDefault="00D20BA6">
    <w:pPr>
      <w:pStyle w:val="Encabezado"/>
    </w:pPr>
    <w:r>
      <w:rPr>
        <w:noProof/>
      </w:rPr>
      <w:drawing>
        <wp:anchor distT="0" distB="0" distL="114300" distR="114300" simplePos="0" relativeHeight="251657728" behindDoc="0" locked="0" layoutInCell="1" allowOverlap="1" wp14:anchorId="5CEEF49F" wp14:editId="2903F3E2">
          <wp:simplePos x="0" y="0"/>
          <wp:positionH relativeFrom="column">
            <wp:posOffset>-228600</wp:posOffset>
          </wp:positionH>
          <wp:positionV relativeFrom="paragraph">
            <wp:posOffset>-138430</wp:posOffset>
          </wp:positionV>
          <wp:extent cx="1508125" cy="1468120"/>
          <wp:effectExtent l="0" t="0" r="0" b="0"/>
          <wp:wrapNone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8125" cy="1468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F631E"/>
    <w:multiLevelType w:val="hybridMultilevel"/>
    <w:tmpl w:val="14C06A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E694E"/>
    <w:multiLevelType w:val="hybridMultilevel"/>
    <w:tmpl w:val="52DC13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906873"/>
    <w:multiLevelType w:val="hybridMultilevel"/>
    <w:tmpl w:val="9D9AB90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D5E22"/>
    <w:multiLevelType w:val="hybridMultilevel"/>
    <w:tmpl w:val="C4D6B9E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B6C16DF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5" w15:restartNumberingAfterBreak="0">
    <w:nsid w:val="121E4D58"/>
    <w:multiLevelType w:val="hybridMultilevel"/>
    <w:tmpl w:val="DC9290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0D52"/>
    <w:multiLevelType w:val="hybridMultilevel"/>
    <w:tmpl w:val="8F9022B8"/>
    <w:lvl w:ilvl="0" w:tplc="FE78D7A6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502DCD"/>
    <w:multiLevelType w:val="hybridMultilevel"/>
    <w:tmpl w:val="15CA5BE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F6DF6"/>
    <w:multiLevelType w:val="hybridMultilevel"/>
    <w:tmpl w:val="FB8857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92510B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0" w15:restartNumberingAfterBreak="0">
    <w:nsid w:val="1D7EE00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1" w15:restartNumberingAfterBreak="0">
    <w:nsid w:val="1D8C423D"/>
    <w:multiLevelType w:val="hybridMultilevel"/>
    <w:tmpl w:val="E940BE16"/>
    <w:lvl w:ilvl="0" w:tplc="4FC229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E35778"/>
    <w:multiLevelType w:val="multilevel"/>
    <w:tmpl w:val="C26A1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F066FD5"/>
    <w:multiLevelType w:val="hybridMultilevel"/>
    <w:tmpl w:val="3146D506"/>
    <w:lvl w:ilvl="0" w:tplc="DC4E1A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226DD9D2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5" w15:restartNumberingAfterBreak="0">
    <w:nsid w:val="23332181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6" w15:restartNumberingAfterBreak="0">
    <w:nsid w:val="237E44F5"/>
    <w:multiLevelType w:val="hybridMultilevel"/>
    <w:tmpl w:val="F6A6015E"/>
    <w:lvl w:ilvl="0" w:tplc="913E6BDA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6C6249"/>
    <w:multiLevelType w:val="hybridMultilevel"/>
    <w:tmpl w:val="4DF2BF1E"/>
    <w:lvl w:ilvl="0" w:tplc="6444F7B4">
      <w:numFmt w:val="bullet"/>
      <w:lvlText w:val="-"/>
      <w:lvlJc w:val="left"/>
      <w:pPr>
        <w:ind w:left="1062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18" w15:restartNumberingAfterBreak="0">
    <w:nsid w:val="2A9D2877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19" w15:restartNumberingAfterBreak="0">
    <w:nsid w:val="332D7D16"/>
    <w:multiLevelType w:val="singleLevel"/>
    <w:tmpl w:val="00000000"/>
    <w:lvl w:ilvl="0">
      <w:start w:val="1"/>
      <w:numFmt w:val="bullet"/>
      <w:lvlText w:val="%1-"/>
      <w:lvlJc w:val="right"/>
      <w:rPr>
        <w:rFonts w:ascii="lato-regular" w:hAnsi="lato-regular"/>
        <w:color w:val="000000"/>
        <w:sz w:val="20"/>
      </w:rPr>
    </w:lvl>
  </w:abstractNum>
  <w:abstractNum w:abstractNumId="20" w15:restartNumberingAfterBreak="0">
    <w:nsid w:val="35C03DCE"/>
    <w:multiLevelType w:val="hybridMultilevel"/>
    <w:tmpl w:val="FA088884"/>
    <w:lvl w:ilvl="0" w:tplc="1BC6E1F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87C286B"/>
    <w:multiLevelType w:val="hybridMultilevel"/>
    <w:tmpl w:val="99747772"/>
    <w:lvl w:ilvl="0" w:tplc="CA9AEC18">
      <w:start w:val="1"/>
      <w:numFmt w:val="bullet"/>
      <w:lvlText w:val=""/>
      <w:lvlJc w:val="right"/>
      <w:pPr>
        <w:ind w:left="142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2" w15:restartNumberingAfterBreak="0">
    <w:nsid w:val="3A39544A"/>
    <w:multiLevelType w:val="hybridMultilevel"/>
    <w:tmpl w:val="ABD49718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23" w15:restartNumberingAfterBreak="0">
    <w:nsid w:val="3BF32506"/>
    <w:multiLevelType w:val="multilevel"/>
    <w:tmpl w:val="35461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D76D05"/>
    <w:multiLevelType w:val="multilevel"/>
    <w:tmpl w:val="2C94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1061EA"/>
    <w:multiLevelType w:val="hybridMultilevel"/>
    <w:tmpl w:val="8A426B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405E09"/>
    <w:multiLevelType w:val="hybridMultilevel"/>
    <w:tmpl w:val="23D881EE"/>
    <w:lvl w:ilvl="0" w:tplc="B7C8F7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0069B1"/>
    <w:multiLevelType w:val="hybridMultilevel"/>
    <w:tmpl w:val="A60A456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4047EA0"/>
    <w:multiLevelType w:val="multilevel"/>
    <w:tmpl w:val="47308C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7C63AB5"/>
    <w:multiLevelType w:val="hybridMultilevel"/>
    <w:tmpl w:val="FDC88124"/>
    <w:lvl w:ilvl="0" w:tplc="248C66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8BC2A65"/>
    <w:multiLevelType w:val="hybridMultilevel"/>
    <w:tmpl w:val="1ADCDE10"/>
    <w:lvl w:ilvl="0" w:tplc="0C0A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A3693F"/>
    <w:multiLevelType w:val="hybridMultilevel"/>
    <w:tmpl w:val="BB5C3A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EE1C76"/>
    <w:multiLevelType w:val="hybridMultilevel"/>
    <w:tmpl w:val="ADD410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8B43C01"/>
    <w:multiLevelType w:val="hybridMultilevel"/>
    <w:tmpl w:val="0EE4AE5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65462A"/>
    <w:multiLevelType w:val="hybridMultilevel"/>
    <w:tmpl w:val="09EE5BC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8134F5"/>
    <w:multiLevelType w:val="hybridMultilevel"/>
    <w:tmpl w:val="EF3C79D4"/>
    <w:lvl w:ilvl="0" w:tplc="23C4946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93971DC"/>
    <w:multiLevelType w:val="hybridMultilevel"/>
    <w:tmpl w:val="CFAA5A14"/>
    <w:lvl w:ilvl="0" w:tplc="E99E17B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AB247D"/>
    <w:multiLevelType w:val="multilevel"/>
    <w:tmpl w:val="FB441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F1A1526"/>
    <w:multiLevelType w:val="hybridMultilevel"/>
    <w:tmpl w:val="208E281C"/>
    <w:lvl w:ilvl="0" w:tplc="0C0A000B">
      <w:start w:val="1"/>
      <w:numFmt w:val="bullet"/>
      <w:lvlText w:val=""/>
      <w:lvlJc w:val="left"/>
      <w:pPr>
        <w:tabs>
          <w:tab w:val="num" w:pos="775"/>
        </w:tabs>
        <w:ind w:left="775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95"/>
        </w:tabs>
        <w:ind w:left="149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15"/>
        </w:tabs>
        <w:ind w:left="221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35"/>
        </w:tabs>
        <w:ind w:left="293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55"/>
        </w:tabs>
        <w:ind w:left="365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75"/>
        </w:tabs>
        <w:ind w:left="437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95"/>
        </w:tabs>
        <w:ind w:left="509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15"/>
        </w:tabs>
        <w:ind w:left="581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35"/>
        </w:tabs>
        <w:ind w:left="6535" w:hanging="360"/>
      </w:pPr>
      <w:rPr>
        <w:rFonts w:ascii="Wingdings" w:hAnsi="Wingdings" w:hint="default"/>
      </w:rPr>
    </w:lvl>
  </w:abstractNum>
  <w:abstractNum w:abstractNumId="39" w15:restartNumberingAfterBreak="0">
    <w:nsid w:val="71A22463"/>
    <w:multiLevelType w:val="hybridMultilevel"/>
    <w:tmpl w:val="9FD411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AC738F"/>
    <w:multiLevelType w:val="hybridMultilevel"/>
    <w:tmpl w:val="0BAAE7B6"/>
    <w:lvl w:ilvl="0" w:tplc="7D50F8D8">
      <w:numFmt w:val="bullet"/>
      <w:lvlText w:val="-"/>
      <w:lvlJc w:val="left"/>
      <w:pPr>
        <w:ind w:left="1069" w:hanging="360"/>
      </w:pPr>
      <w:rPr>
        <w:rFonts w:ascii="Verdana" w:eastAsia="Calibri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1" w15:restartNumberingAfterBreak="0">
    <w:nsid w:val="77C1760A"/>
    <w:multiLevelType w:val="hybridMultilevel"/>
    <w:tmpl w:val="DB7A92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D150CB"/>
    <w:multiLevelType w:val="hybridMultilevel"/>
    <w:tmpl w:val="D06C43B0"/>
    <w:lvl w:ilvl="0" w:tplc="51049AE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0745463">
    <w:abstractNumId w:val="26"/>
  </w:num>
  <w:num w:numId="2" w16cid:durableId="1211965002">
    <w:abstractNumId w:val="23"/>
  </w:num>
  <w:num w:numId="3" w16cid:durableId="1552644679">
    <w:abstractNumId w:val="4"/>
  </w:num>
  <w:num w:numId="4" w16cid:durableId="1458068752">
    <w:abstractNumId w:val="10"/>
  </w:num>
  <w:num w:numId="5" w16cid:durableId="325943069">
    <w:abstractNumId w:val="19"/>
  </w:num>
  <w:num w:numId="6" w16cid:durableId="2104765662">
    <w:abstractNumId w:val="15"/>
  </w:num>
  <w:num w:numId="7" w16cid:durableId="1881505348">
    <w:abstractNumId w:val="9"/>
  </w:num>
  <w:num w:numId="8" w16cid:durableId="72898947">
    <w:abstractNumId w:val="18"/>
  </w:num>
  <w:num w:numId="9" w16cid:durableId="1460606303">
    <w:abstractNumId w:val="14"/>
  </w:num>
  <w:num w:numId="10" w16cid:durableId="1888640517">
    <w:abstractNumId w:val="37"/>
  </w:num>
  <w:num w:numId="11" w16cid:durableId="1822960352">
    <w:abstractNumId w:val="24"/>
  </w:num>
  <w:num w:numId="12" w16cid:durableId="498236547">
    <w:abstractNumId w:val="13"/>
  </w:num>
  <w:num w:numId="13" w16cid:durableId="1042822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39287372">
    <w:abstractNumId w:val="38"/>
  </w:num>
  <w:num w:numId="15" w16cid:durableId="866337853">
    <w:abstractNumId w:val="22"/>
  </w:num>
  <w:num w:numId="16" w16cid:durableId="149556187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0928560">
    <w:abstractNumId w:val="40"/>
  </w:num>
  <w:num w:numId="18" w16cid:durableId="196702574">
    <w:abstractNumId w:val="17"/>
  </w:num>
  <w:num w:numId="19" w16cid:durableId="1400327483">
    <w:abstractNumId w:val="21"/>
  </w:num>
  <w:num w:numId="20" w16cid:durableId="258026732">
    <w:abstractNumId w:val="27"/>
  </w:num>
  <w:num w:numId="21" w16cid:durableId="1241327089">
    <w:abstractNumId w:val="41"/>
  </w:num>
  <w:num w:numId="22" w16cid:durableId="187762833">
    <w:abstractNumId w:val="29"/>
  </w:num>
  <w:num w:numId="23" w16cid:durableId="1223954304">
    <w:abstractNumId w:val="0"/>
  </w:num>
  <w:num w:numId="24" w16cid:durableId="171722570">
    <w:abstractNumId w:val="7"/>
  </w:num>
  <w:num w:numId="25" w16cid:durableId="1887795782">
    <w:abstractNumId w:val="1"/>
  </w:num>
  <w:num w:numId="26" w16cid:durableId="1535264736">
    <w:abstractNumId w:val="35"/>
  </w:num>
  <w:num w:numId="27" w16cid:durableId="1180124222">
    <w:abstractNumId w:val="31"/>
  </w:num>
  <w:num w:numId="28" w16cid:durableId="547424322">
    <w:abstractNumId w:val="8"/>
  </w:num>
  <w:num w:numId="29" w16cid:durableId="1628779109">
    <w:abstractNumId w:val="39"/>
  </w:num>
  <w:num w:numId="30" w16cid:durableId="1246299648">
    <w:abstractNumId w:val="32"/>
  </w:num>
  <w:num w:numId="31" w16cid:durableId="1055813947">
    <w:abstractNumId w:val="6"/>
  </w:num>
  <w:num w:numId="32" w16cid:durableId="1350639504">
    <w:abstractNumId w:val="2"/>
  </w:num>
  <w:num w:numId="33" w16cid:durableId="170047446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853350098">
    <w:abstractNumId w:val="33"/>
  </w:num>
  <w:num w:numId="35" w16cid:durableId="793449660">
    <w:abstractNumId w:val="11"/>
  </w:num>
  <w:num w:numId="36" w16cid:durableId="538511744">
    <w:abstractNumId w:val="28"/>
  </w:num>
  <w:num w:numId="37" w16cid:durableId="615717031">
    <w:abstractNumId w:val="36"/>
  </w:num>
  <w:num w:numId="38" w16cid:durableId="1838500148">
    <w:abstractNumId w:val="34"/>
  </w:num>
  <w:num w:numId="39" w16cid:durableId="1145123803">
    <w:abstractNumId w:val="5"/>
  </w:num>
  <w:num w:numId="40" w16cid:durableId="579828871">
    <w:abstractNumId w:val="20"/>
  </w:num>
  <w:num w:numId="41" w16cid:durableId="1175725215">
    <w:abstractNumId w:val="42"/>
  </w:num>
  <w:num w:numId="42" w16cid:durableId="524447318">
    <w:abstractNumId w:val="12"/>
  </w:num>
  <w:num w:numId="43" w16cid:durableId="88213240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447"/>
    <w:rsid w:val="00003238"/>
    <w:rsid w:val="00015769"/>
    <w:rsid w:val="0002028A"/>
    <w:rsid w:val="0002168A"/>
    <w:rsid w:val="000262B0"/>
    <w:rsid w:val="000352FD"/>
    <w:rsid w:val="0005399D"/>
    <w:rsid w:val="0005691A"/>
    <w:rsid w:val="00084AC4"/>
    <w:rsid w:val="000A0777"/>
    <w:rsid w:val="000A511D"/>
    <w:rsid w:val="000B4CEB"/>
    <w:rsid w:val="000C5D8B"/>
    <w:rsid w:val="000F44B6"/>
    <w:rsid w:val="00107E57"/>
    <w:rsid w:val="00111462"/>
    <w:rsid w:val="001214C3"/>
    <w:rsid w:val="00122E6F"/>
    <w:rsid w:val="001253CA"/>
    <w:rsid w:val="001404DC"/>
    <w:rsid w:val="00152A15"/>
    <w:rsid w:val="00155D9B"/>
    <w:rsid w:val="001566F5"/>
    <w:rsid w:val="001578A2"/>
    <w:rsid w:val="00191979"/>
    <w:rsid w:val="00191B64"/>
    <w:rsid w:val="0019479C"/>
    <w:rsid w:val="00196A2B"/>
    <w:rsid w:val="001A105E"/>
    <w:rsid w:val="001A2447"/>
    <w:rsid w:val="001A54CE"/>
    <w:rsid w:val="001B51FD"/>
    <w:rsid w:val="001F722B"/>
    <w:rsid w:val="002046E2"/>
    <w:rsid w:val="002118F8"/>
    <w:rsid w:val="0022208B"/>
    <w:rsid w:val="0022260D"/>
    <w:rsid w:val="002235B8"/>
    <w:rsid w:val="00233E83"/>
    <w:rsid w:val="002527E4"/>
    <w:rsid w:val="0025426E"/>
    <w:rsid w:val="002570F4"/>
    <w:rsid w:val="002726B5"/>
    <w:rsid w:val="002746BA"/>
    <w:rsid w:val="00285AA7"/>
    <w:rsid w:val="002941EE"/>
    <w:rsid w:val="002B54F0"/>
    <w:rsid w:val="002B761D"/>
    <w:rsid w:val="002D1265"/>
    <w:rsid w:val="002E00CD"/>
    <w:rsid w:val="002E7272"/>
    <w:rsid w:val="003057E1"/>
    <w:rsid w:val="003107FB"/>
    <w:rsid w:val="00326BB2"/>
    <w:rsid w:val="00341B3A"/>
    <w:rsid w:val="00345934"/>
    <w:rsid w:val="003471B2"/>
    <w:rsid w:val="00347419"/>
    <w:rsid w:val="003573D7"/>
    <w:rsid w:val="0035782F"/>
    <w:rsid w:val="00387EC7"/>
    <w:rsid w:val="003A5EF0"/>
    <w:rsid w:val="003B31CD"/>
    <w:rsid w:val="003C7E07"/>
    <w:rsid w:val="004014D6"/>
    <w:rsid w:val="004201A7"/>
    <w:rsid w:val="004246B7"/>
    <w:rsid w:val="00430A3A"/>
    <w:rsid w:val="004404DB"/>
    <w:rsid w:val="00445857"/>
    <w:rsid w:val="00465FD0"/>
    <w:rsid w:val="0047523F"/>
    <w:rsid w:val="00491A21"/>
    <w:rsid w:val="004925A4"/>
    <w:rsid w:val="004A3608"/>
    <w:rsid w:val="004C127E"/>
    <w:rsid w:val="004D3CA0"/>
    <w:rsid w:val="004D7C31"/>
    <w:rsid w:val="004F0DFD"/>
    <w:rsid w:val="00507827"/>
    <w:rsid w:val="0051382D"/>
    <w:rsid w:val="005214D5"/>
    <w:rsid w:val="005216B3"/>
    <w:rsid w:val="0056021A"/>
    <w:rsid w:val="00566DA5"/>
    <w:rsid w:val="00567ED2"/>
    <w:rsid w:val="00582941"/>
    <w:rsid w:val="00590941"/>
    <w:rsid w:val="005B06C1"/>
    <w:rsid w:val="005D03F6"/>
    <w:rsid w:val="005D649B"/>
    <w:rsid w:val="005E29F5"/>
    <w:rsid w:val="005E3B30"/>
    <w:rsid w:val="00613AC3"/>
    <w:rsid w:val="00617F50"/>
    <w:rsid w:val="00631801"/>
    <w:rsid w:val="0063390D"/>
    <w:rsid w:val="00633A57"/>
    <w:rsid w:val="0064340E"/>
    <w:rsid w:val="0066386B"/>
    <w:rsid w:val="00683FC6"/>
    <w:rsid w:val="00685CA1"/>
    <w:rsid w:val="006923B1"/>
    <w:rsid w:val="006A3F3D"/>
    <w:rsid w:val="006A4994"/>
    <w:rsid w:val="006D48B3"/>
    <w:rsid w:val="006D63C1"/>
    <w:rsid w:val="006F62A8"/>
    <w:rsid w:val="00702F2D"/>
    <w:rsid w:val="00704551"/>
    <w:rsid w:val="0070619A"/>
    <w:rsid w:val="007065B8"/>
    <w:rsid w:val="00710E97"/>
    <w:rsid w:val="007170C1"/>
    <w:rsid w:val="00732B36"/>
    <w:rsid w:val="00735529"/>
    <w:rsid w:val="0074454F"/>
    <w:rsid w:val="00746232"/>
    <w:rsid w:val="00755BE4"/>
    <w:rsid w:val="00755C9F"/>
    <w:rsid w:val="00756C5D"/>
    <w:rsid w:val="0076154E"/>
    <w:rsid w:val="00771F34"/>
    <w:rsid w:val="00772032"/>
    <w:rsid w:val="007729AE"/>
    <w:rsid w:val="00772A35"/>
    <w:rsid w:val="00773B07"/>
    <w:rsid w:val="00774CDC"/>
    <w:rsid w:val="0078656E"/>
    <w:rsid w:val="00790115"/>
    <w:rsid w:val="007935EC"/>
    <w:rsid w:val="007A54B7"/>
    <w:rsid w:val="007B671D"/>
    <w:rsid w:val="007C065D"/>
    <w:rsid w:val="007C5274"/>
    <w:rsid w:val="007C700F"/>
    <w:rsid w:val="007E691B"/>
    <w:rsid w:val="00805863"/>
    <w:rsid w:val="00813022"/>
    <w:rsid w:val="00814C37"/>
    <w:rsid w:val="00817B69"/>
    <w:rsid w:val="00821E1A"/>
    <w:rsid w:val="0083461C"/>
    <w:rsid w:val="008404BD"/>
    <w:rsid w:val="00844076"/>
    <w:rsid w:val="008575AB"/>
    <w:rsid w:val="008616E8"/>
    <w:rsid w:val="008861BD"/>
    <w:rsid w:val="008A4988"/>
    <w:rsid w:val="008C07E3"/>
    <w:rsid w:val="008C2029"/>
    <w:rsid w:val="008E0BE3"/>
    <w:rsid w:val="008F1AD0"/>
    <w:rsid w:val="008F4421"/>
    <w:rsid w:val="00917C71"/>
    <w:rsid w:val="00924C28"/>
    <w:rsid w:val="00932822"/>
    <w:rsid w:val="00932A60"/>
    <w:rsid w:val="0093359B"/>
    <w:rsid w:val="0093469F"/>
    <w:rsid w:val="00953AF1"/>
    <w:rsid w:val="00956BD6"/>
    <w:rsid w:val="00961DF1"/>
    <w:rsid w:val="00975A8B"/>
    <w:rsid w:val="00980607"/>
    <w:rsid w:val="009820CC"/>
    <w:rsid w:val="009852C8"/>
    <w:rsid w:val="00985519"/>
    <w:rsid w:val="00986269"/>
    <w:rsid w:val="009863C0"/>
    <w:rsid w:val="00990D2E"/>
    <w:rsid w:val="00991B58"/>
    <w:rsid w:val="009A19A0"/>
    <w:rsid w:val="009A3A94"/>
    <w:rsid w:val="009A4038"/>
    <w:rsid w:val="009B2B3B"/>
    <w:rsid w:val="009B7B01"/>
    <w:rsid w:val="009C5577"/>
    <w:rsid w:val="009C7CDF"/>
    <w:rsid w:val="009D18F2"/>
    <w:rsid w:val="009D67A2"/>
    <w:rsid w:val="009D777C"/>
    <w:rsid w:val="009E113D"/>
    <w:rsid w:val="009E2E0C"/>
    <w:rsid w:val="009F1D26"/>
    <w:rsid w:val="009F4B35"/>
    <w:rsid w:val="00A14794"/>
    <w:rsid w:val="00A418C6"/>
    <w:rsid w:val="00A63E31"/>
    <w:rsid w:val="00A656C0"/>
    <w:rsid w:val="00A65CD2"/>
    <w:rsid w:val="00A759DC"/>
    <w:rsid w:val="00A77968"/>
    <w:rsid w:val="00A80A37"/>
    <w:rsid w:val="00A81774"/>
    <w:rsid w:val="00A94C75"/>
    <w:rsid w:val="00AA111F"/>
    <w:rsid w:val="00AB33B6"/>
    <w:rsid w:val="00AC63F4"/>
    <w:rsid w:val="00AD3E89"/>
    <w:rsid w:val="00AF67B6"/>
    <w:rsid w:val="00AF7702"/>
    <w:rsid w:val="00B10069"/>
    <w:rsid w:val="00B2020A"/>
    <w:rsid w:val="00B24F1E"/>
    <w:rsid w:val="00B5331B"/>
    <w:rsid w:val="00B55DC0"/>
    <w:rsid w:val="00B72062"/>
    <w:rsid w:val="00B8293D"/>
    <w:rsid w:val="00BA08F0"/>
    <w:rsid w:val="00BA2FEE"/>
    <w:rsid w:val="00BA56D6"/>
    <w:rsid w:val="00BA594E"/>
    <w:rsid w:val="00BA7D21"/>
    <w:rsid w:val="00BC4003"/>
    <w:rsid w:val="00BC4EAD"/>
    <w:rsid w:val="00BD416D"/>
    <w:rsid w:val="00BE473A"/>
    <w:rsid w:val="00C210AA"/>
    <w:rsid w:val="00C24545"/>
    <w:rsid w:val="00C30537"/>
    <w:rsid w:val="00C318B3"/>
    <w:rsid w:val="00C73D8C"/>
    <w:rsid w:val="00C81368"/>
    <w:rsid w:val="00C82608"/>
    <w:rsid w:val="00C854E3"/>
    <w:rsid w:val="00CA0F30"/>
    <w:rsid w:val="00CF7F73"/>
    <w:rsid w:val="00D20BA6"/>
    <w:rsid w:val="00D30831"/>
    <w:rsid w:val="00D324CB"/>
    <w:rsid w:val="00D348B4"/>
    <w:rsid w:val="00D3551F"/>
    <w:rsid w:val="00D419BB"/>
    <w:rsid w:val="00D42155"/>
    <w:rsid w:val="00D4393F"/>
    <w:rsid w:val="00D469B2"/>
    <w:rsid w:val="00D670CE"/>
    <w:rsid w:val="00D84654"/>
    <w:rsid w:val="00D87EB8"/>
    <w:rsid w:val="00D91A73"/>
    <w:rsid w:val="00DB14D0"/>
    <w:rsid w:val="00DB58B3"/>
    <w:rsid w:val="00DB7A84"/>
    <w:rsid w:val="00DC6FD0"/>
    <w:rsid w:val="00DE059A"/>
    <w:rsid w:val="00DE2BB9"/>
    <w:rsid w:val="00DF3690"/>
    <w:rsid w:val="00E01CB9"/>
    <w:rsid w:val="00E10D91"/>
    <w:rsid w:val="00E121D1"/>
    <w:rsid w:val="00E22F2B"/>
    <w:rsid w:val="00E35224"/>
    <w:rsid w:val="00E361F4"/>
    <w:rsid w:val="00E5088B"/>
    <w:rsid w:val="00E508F0"/>
    <w:rsid w:val="00E50DA2"/>
    <w:rsid w:val="00E53325"/>
    <w:rsid w:val="00E66741"/>
    <w:rsid w:val="00E7151F"/>
    <w:rsid w:val="00E75081"/>
    <w:rsid w:val="00E87E57"/>
    <w:rsid w:val="00EA2262"/>
    <w:rsid w:val="00EB2DAF"/>
    <w:rsid w:val="00EB704B"/>
    <w:rsid w:val="00EC11EA"/>
    <w:rsid w:val="00EC2FB6"/>
    <w:rsid w:val="00EC7D65"/>
    <w:rsid w:val="00ED2ABF"/>
    <w:rsid w:val="00ED2AEF"/>
    <w:rsid w:val="00EF0528"/>
    <w:rsid w:val="00F07776"/>
    <w:rsid w:val="00F158E3"/>
    <w:rsid w:val="00F2216F"/>
    <w:rsid w:val="00F27163"/>
    <w:rsid w:val="00F27DD3"/>
    <w:rsid w:val="00F34CBD"/>
    <w:rsid w:val="00F356F9"/>
    <w:rsid w:val="00F43F34"/>
    <w:rsid w:val="00F508F5"/>
    <w:rsid w:val="00F5271F"/>
    <w:rsid w:val="00F64D79"/>
    <w:rsid w:val="00F70A74"/>
    <w:rsid w:val="00F918E4"/>
    <w:rsid w:val="00F9428D"/>
    <w:rsid w:val="00F94C68"/>
    <w:rsid w:val="00FA07BD"/>
    <w:rsid w:val="00FF2FFC"/>
    <w:rsid w:val="00FF3A00"/>
    <w:rsid w:val="00FF7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0D3BC4"/>
  <w15:docId w15:val="{686D822B-BDCF-4FBA-B413-B9BCC7B06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6BB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774CD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91979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8">
    <w:name w:val="heading 8"/>
    <w:basedOn w:val="Normal"/>
    <w:next w:val="Normal"/>
    <w:link w:val="Ttulo8Car"/>
    <w:qFormat/>
    <w:rsid w:val="009863C0"/>
    <w:pPr>
      <w:keepNext/>
      <w:widowControl w:val="0"/>
      <w:spacing w:line="360" w:lineRule="auto"/>
      <w:ind w:firstLine="709"/>
      <w:jc w:val="center"/>
      <w:outlineLvl w:val="7"/>
    </w:pPr>
    <w:rPr>
      <w:rFonts w:ascii="Verdana" w:hAnsi="Verdana"/>
      <w:b/>
      <w:bCs/>
      <w:color w:val="333399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A759DC"/>
    <w:pPr>
      <w:spacing w:before="240" w:after="60"/>
      <w:outlineLvl w:val="8"/>
    </w:pPr>
    <w:rPr>
      <w:rFonts w:ascii="Cambria" w:hAnsi="Cambri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616E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8616E8"/>
    <w:pPr>
      <w:tabs>
        <w:tab w:val="center" w:pos="4252"/>
        <w:tab w:val="right" w:pos="8504"/>
      </w:tabs>
    </w:pPr>
  </w:style>
  <w:style w:type="character" w:customStyle="1" w:styleId="Ttulo8Car">
    <w:name w:val="Título 8 Car"/>
    <w:link w:val="Ttulo8"/>
    <w:rsid w:val="009863C0"/>
    <w:rPr>
      <w:rFonts w:ascii="Verdana" w:hAnsi="Verdana"/>
      <w:b/>
      <w:bCs/>
      <w:color w:val="333399"/>
      <w:sz w:val="22"/>
      <w:szCs w:val="24"/>
    </w:rPr>
  </w:style>
  <w:style w:type="paragraph" w:styleId="NormalWeb">
    <w:name w:val="Normal (Web)"/>
    <w:basedOn w:val="Normal"/>
    <w:uiPriority w:val="99"/>
    <w:rsid w:val="009863C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9Car">
    <w:name w:val="Título 9 Car"/>
    <w:link w:val="Ttulo9"/>
    <w:semiHidden/>
    <w:rsid w:val="00A759DC"/>
    <w:rPr>
      <w:rFonts w:ascii="Cambria" w:eastAsia="Times New Roman" w:hAnsi="Cambria" w:cs="Times New Roman"/>
      <w:sz w:val="22"/>
      <w:szCs w:val="22"/>
    </w:rPr>
  </w:style>
  <w:style w:type="paragraph" w:styleId="Prrafodelista">
    <w:name w:val="List Paragraph"/>
    <w:basedOn w:val="Normal"/>
    <w:uiPriority w:val="34"/>
    <w:qFormat/>
    <w:rsid w:val="00A759DC"/>
    <w:pPr>
      <w:ind w:left="720"/>
    </w:pPr>
  </w:style>
  <w:style w:type="paragraph" w:styleId="Sinespaciado">
    <w:name w:val="No Spacing"/>
    <w:uiPriority w:val="1"/>
    <w:qFormat/>
    <w:rsid w:val="00A759DC"/>
    <w:rPr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rsid w:val="006D63C1"/>
    <w:rPr>
      <w:sz w:val="20"/>
      <w:szCs w:val="20"/>
      <w:lang w:val="es-ES_tradnl"/>
    </w:rPr>
  </w:style>
  <w:style w:type="character" w:customStyle="1" w:styleId="TextonotapieCar">
    <w:name w:val="Texto nota pie Car"/>
    <w:link w:val="Textonotapie"/>
    <w:uiPriority w:val="99"/>
    <w:rsid w:val="006D63C1"/>
    <w:rPr>
      <w:lang w:val="es-ES_tradnl"/>
    </w:rPr>
  </w:style>
  <w:style w:type="character" w:styleId="Refdenotaalpie">
    <w:name w:val="footnote reference"/>
    <w:uiPriority w:val="99"/>
    <w:unhideWhenUsed/>
    <w:rsid w:val="006D63C1"/>
    <w:rPr>
      <w:vertAlign w:val="superscript"/>
    </w:rPr>
  </w:style>
  <w:style w:type="table" w:styleId="Tablaconcuadrcula">
    <w:name w:val="Table Grid"/>
    <w:basedOn w:val="Tablanormal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D63C1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1Car">
    <w:name w:val="Título 1 Car"/>
    <w:link w:val="Ttulo1"/>
    <w:rsid w:val="00774CDC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tulo">
    <w:name w:val="Title"/>
    <w:aliases w:val=" Car,Car"/>
    <w:basedOn w:val="Normal"/>
    <w:link w:val="TtuloCar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u w:val="single"/>
      <w:lang w:eastAsia="es-ES"/>
    </w:rPr>
  </w:style>
  <w:style w:type="character" w:customStyle="1" w:styleId="TtuloCar">
    <w:name w:val="Título Car"/>
    <w:aliases w:val=" Car Car,Car Car"/>
    <w:link w:val="Ttulo"/>
    <w:rsid w:val="00EC11EA"/>
    <w:rPr>
      <w:b/>
      <w:sz w:val="28"/>
      <w:u w:val="single"/>
    </w:rPr>
  </w:style>
  <w:style w:type="paragraph" w:styleId="Subttulo">
    <w:name w:val="Subtitle"/>
    <w:basedOn w:val="Normal"/>
    <w:link w:val="SubttuloCar"/>
    <w:uiPriority w:val="11"/>
    <w:qFormat/>
    <w:rsid w:val="00EC11EA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s-ES"/>
    </w:rPr>
  </w:style>
  <w:style w:type="character" w:customStyle="1" w:styleId="SubttuloCar">
    <w:name w:val="Subtítulo Car"/>
    <w:link w:val="Subttulo"/>
    <w:uiPriority w:val="11"/>
    <w:rsid w:val="00EC11EA"/>
    <w:rPr>
      <w:b/>
      <w:sz w:val="28"/>
    </w:rPr>
  </w:style>
  <w:style w:type="character" w:customStyle="1" w:styleId="COLORNARANJACar">
    <w:name w:val="COLOR NARANJA Car"/>
    <w:link w:val="COLORNARANJA"/>
    <w:locked/>
    <w:rsid w:val="00A656C0"/>
    <w:rPr>
      <w:rFonts w:ascii="Verdana" w:hAnsi="Verdana"/>
      <w:b/>
      <w:i/>
      <w:color w:val="F49701"/>
      <w:sz w:val="14"/>
      <w:szCs w:val="14"/>
    </w:rPr>
  </w:style>
  <w:style w:type="paragraph" w:customStyle="1" w:styleId="COLORNARANJA">
    <w:name w:val="COLOR NARANJA"/>
    <w:basedOn w:val="Normal"/>
    <w:link w:val="COLORNARANJACar"/>
    <w:qFormat/>
    <w:rsid w:val="00A656C0"/>
    <w:pPr>
      <w:spacing w:after="0" w:line="240" w:lineRule="auto"/>
      <w:jc w:val="both"/>
    </w:pPr>
    <w:rPr>
      <w:rFonts w:ascii="Verdana" w:eastAsia="Times New Roman" w:hAnsi="Verdana"/>
      <w:b/>
      <w:i/>
      <w:color w:val="F49701"/>
      <w:sz w:val="14"/>
      <w:szCs w:val="14"/>
      <w:lang w:eastAsia="es-ES"/>
    </w:rPr>
  </w:style>
  <w:style w:type="character" w:customStyle="1" w:styleId="NOTAALPIEDEPGINACar">
    <w:name w:val="NOTA AL PIE DE PÁGINA Car"/>
    <w:link w:val="NOTAALPIEDEPGINA"/>
    <w:locked/>
    <w:rsid w:val="00A656C0"/>
    <w:rPr>
      <w:rFonts w:ascii="Verdana" w:hAnsi="Verdana"/>
      <w:i/>
      <w:color w:val="B2B2B2"/>
      <w:sz w:val="14"/>
      <w:szCs w:val="14"/>
    </w:rPr>
  </w:style>
  <w:style w:type="paragraph" w:customStyle="1" w:styleId="NOTAALPIEDEPGINA">
    <w:name w:val="NOTA AL PIE DE PÁGINA"/>
    <w:basedOn w:val="Normal"/>
    <w:link w:val="NOTAALPIEDEPGINACar"/>
    <w:qFormat/>
    <w:rsid w:val="00A656C0"/>
    <w:pPr>
      <w:spacing w:after="0" w:line="240" w:lineRule="auto"/>
      <w:jc w:val="both"/>
    </w:pPr>
    <w:rPr>
      <w:rFonts w:ascii="Verdana" w:eastAsia="Times New Roman" w:hAnsi="Verdana"/>
      <w:i/>
      <w:color w:val="B2B2B2"/>
      <w:sz w:val="14"/>
      <w:szCs w:val="14"/>
      <w:lang w:eastAsia="es-ES"/>
    </w:rPr>
  </w:style>
  <w:style w:type="table" w:customStyle="1" w:styleId="Tablaconcuadrcula2">
    <w:name w:val="Tabla con cuadrícula2"/>
    <w:basedOn w:val="Tablanormal"/>
    <w:next w:val="Tablaconcuadrcula"/>
    <w:rsid w:val="00465FD0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">
    <w:name w:val="Emphasis"/>
    <w:qFormat/>
    <w:rsid w:val="00CF7F73"/>
    <w:rPr>
      <w:i/>
      <w:iCs/>
    </w:rPr>
  </w:style>
  <w:style w:type="table" w:customStyle="1" w:styleId="Tablaconcuadrcula3">
    <w:name w:val="Tabla con cuadrícula3"/>
    <w:basedOn w:val="Tablanormal"/>
    <w:next w:val="Tablaconcuadrcula"/>
    <w:rsid w:val="00CF7F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rsid w:val="00717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link w:val="Ttulo2"/>
    <w:semiHidden/>
    <w:rsid w:val="0019197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1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ario\Desktop\plantilla_membrete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plantilla_membrete.dot</Template>
  <TotalTime>2</TotalTime>
  <Pages>1</Pages>
  <Words>240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Isabel</dc:creator>
  <cp:lastModifiedBy>Silvia</cp:lastModifiedBy>
  <cp:revision>2</cp:revision>
  <cp:lastPrinted>2022-07-13T12:11:00Z</cp:lastPrinted>
  <dcterms:created xsi:type="dcterms:W3CDTF">2023-03-07T11:36:00Z</dcterms:created>
  <dcterms:modified xsi:type="dcterms:W3CDTF">2023-03-07T11:36:00Z</dcterms:modified>
</cp:coreProperties>
</file>