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7E988" w14:textId="05501B50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b/>
          <w:spacing w:val="-3"/>
          <w:lang w:val="es-ES_tradnl"/>
        </w:rPr>
      </w:pPr>
      <w:r w:rsidRPr="000B2FCC">
        <w:rPr>
          <w:rFonts w:ascii="Century Gothic" w:hAnsi="Century Gothic" w:cs="Courier New"/>
          <w:b/>
          <w:spacing w:val="-3"/>
          <w:lang w:val="es-ES_tradnl"/>
        </w:rPr>
        <w:t>CONVOCATORIA SUBVENCIONES DEL AYUNTAMIENTO DE QUINTO PARA ASOCIACIONES, GRUPOS Y ENTIDADES CULTURALES, DEPORTIVAS Y SOCIALES SIN FINALIDAD DE LUCRO DEL MUNICIPIO DE QUINTO PARA EL PERIODO 01 DE ENERO A 31 DE DICIEMBRE DEL 202</w:t>
      </w:r>
      <w:r w:rsidR="006460FA">
        <w:rPr>
          <w:rFonts w:ascii="Century Gothic" w:hAnsi="Century Gothic" w:cs="Courier New"/>
          <w:b/>
          <w:spacing w:val="-3"/>
          <w:lang w:val="es-ES_tradnl"/>
        </w:rPr>
        <w:t>3</w:t>
      </w:r>
      <w:r w:rsidRPr="000B2FCC">
        <w:rPr>
          <w:rFonts w:ascii="Century Gothic" w:hAnsi="Century Gothic" w:cs="Courier New"/>
          <w:b/>
          <w:spacing w:val="-3"/>
          <w:lang w:val="es-ES_tradnl"/>
        </w:rPr>
        <w:t>.</w:t>
      </w:r>
    </w:p>
    <w:p w14:paraId="5C76F7FF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5B14D990" w14:textId="77777777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u w:val="single"/>
          <w:lang w:val="es-ES_tradnl"/>
        </w:rPr>
      </w:pPr>
      <w:r w:rsidRPr="000B2FCC">
        <w:rPr>
          <w:rFonts w:ascii="Century Gothic" w:hAnsi="Century Gothic" w:cs="Courier New"/>
          <w:b/>
          <w:i/>
          <w:spacing w:val="-3"/>
          <w:u w:val="single"/>
          <w:lang w:val="es-ES_tradnl"/>
        </w:rPr>
        <w:t xml:space="preserve">ANEXO 4. </w:t>
      </w:r>
    </w:p>
    <w:p w14:paraId="49EB40AE" w14:textId="77777777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u w:val="single"/>
          <w:lang w:val="es-ES_tradnl"/>
        </w:rPr>
      </w:pPr>
    </w:p>
    <w:p w14:paraId="611D251B" w14:textId="77777777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u w:val="single"/>
          <w:lang w:val="es-ES_tradnl"/>
        </w:rPr>
      </w:pPr>
      <w:r w:rsidRPr="000B2FCC">
        <w:rPr>
          <w:rFonts w:ascii="Century Gothic" w:hAnsi="Century Gothic" w:cs="Courier New"/>
          <w:b/>
          <w:i/>
          <w:spacing w:val="-3"/>
          <w:u w:val="single"/>
          <w:lang w:val="es-ES_tradnl"/>
        </w:rPr>
        <w:t>DECLARACIÓN JURADA</w:t>
      </w:r>
    </w:p>
    <w:p w14:paraId="36256B1B" w14:textId="77777777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u w:val="single"/>
          <w:lang w:val="es-ES_tradnl"/>
        </w:rPr>
      </w:pPr>
    </w:p>
    <w:p w14:paraId="548AACAB" w14:textId="77777777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u w:val="single"/>
          <w:lang w:val="es-ES_tradnl"/>
        </w:rPr>
      </w:pPr>
    </w:p>
    <w:p w14:paraId="670F0F5C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  <w:r w:rsidRPr="000B2FCC">
        <w:rPr>
          <w:rFonts w:ascii="Century Gothic" w:hAnsi="Century Gothic" w:cs="Courier New"/>
          <w:spacing w:val="-3"/>
          <w:lang w:val="es-ES_tradnl"/>
        </w:rPr>
        <w:t>D./</w:t>
      </w:r>
      <w:proofErr w:type="spellStart"/>
      <w:r w:rsidRPr="000B2FCC">
        <w:rPr>
          <w:rFonts w:ascii="Century Gothic" w:hAnsi="Century Gothic" w:cs="Courier New"/>
          <w:spacing w:val="-3"/>
          <w:lang w:val="es-ES_tradnl"/>
        </w:rPr>
        <w:t>Dñª</w:t>
      </w:r>
      <w:proofErr w:type="spellEnd"/>
      <w:r w:rsidRPr="000B2FCC">
        <w:rPr>
          <w:rFonts w:ascii="Century Gothic" w:hAnsi="Century Gothic" w:cs="Courier New"/>
          <w:spacing w:val="-3"/>
          <w:lang w:val="es-ES_tradnl"/>
        </w:rPr>
        <w:t xml:space="preserve"> ________________________________________________________ </w:t>
      </w:r>
      <w:proofErr w:type="gramStart"/>
      <w:r w:rsidRPr="000B2FCC">
        <w:rPr>
          <w:rFonts w:ascii="Century Gothic" w:hAnsi="Century Gothic" w:cs="Courier New"/>
          <w:spacing w:val="-3"/>
          <w:lang w:val="es-ES_tradnl"/>
        </w:rPr>
        <w:t>Presidente</w:t>
      </w:r>
      <w:proofErr w:type="gramEnd"/>
      <w:r w:rsidRPr="000B2FCC">
        <w:rPr>
          <w:rFonts w:ascii="Century Gothic" w:hAnsi="Century Gothic" w:cs="Courier New"/>
          <w:spacing w:val="-3"/>
          <w:lang w:val="es-ES_tradnl"/>
        </w:rPr>
        <w:t>/a del grupo/Asociación _______________________________</w:t>
      </w:r>
    </w:p>
    <w:p w14:paraId="47CD2433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23F281F6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  <w:r w:rsidRPr="000B2FCC">
        <w:rPr>
          <w:rFonts w:ascii="Century Gothic" w:hAnsi="Century Gothic" w:cs="Courier New"/>
          <w:spacing w:val="-3"/>
          <w:lang w:val="es-ES_tradnl"/>
        </w:rPr>
        <w:t>DECLARA</w:t>
      </w:r>
    </w:p>
    <w:p w14:paraId="29706E25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593E489F" w14:textId="77777777" w:rsidR="000B2FCC" w:rsidRPr="000B2FCC" w:rsidRDefault="000B2FCC" w:rsidP="000B2FCC">
      <w:pPr>
        <w:numPr>
          <w:ilvl w:val="0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Que NO ha recibido otra subvención de cualquier entidad pública o privada para el mismo fin.</w:t>
      </w:r>
    </w:p>
    <w:p w14:paraId="4574EB08" w14:textId="77777777" w:rsidR="000B2FCC" w:rsidRPr="000B2FCC" w:rsidRDefault="000B2FCC" w:rsidP="000B2FCC">
      <w:pPr>
        <w:tabs>
          <w:tab w:val="left" w:pos="3960"/>
        </w:tabs>
        <w:ind w:left="720"/>
        <w:jc w:val="both"/>
        <w:rPr>
          <w:rFonts w:ascii="Century Gothic" w:hAnsi="Century Gothic" w:cs="Courier New"/>
          <w:lang w:val="es-ES_tradnl"/>
        </w:rPr>
      </w:pPr>
    </w:p>
    <w:p w14:paraId="316961A2" w14:textId="77777777" w:rsidR="000B2FCC" w:rsidRPr="000B2FCC" w:rsidRDefault="000B2FCC" w:rsidP="000B2FCC">
      <w:pPr>
        <w:numPr>
          <w:ilvl w:val="0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Que SI que ha recibido otras subvenciones para el mismo fin, siendo las siguientes;</w:t>
      </w:r>
    </w:p>
    <w:p w14:paraId="32D34185" w14:textId="77777777" w:rsidR="000B2FCC" w:rsidRPr="000B2FCC" w:rsidRDefault="000B2FCC" w:rsidP="000B2FCC">
      <w:pPr>
        <w:numPr>
          <w:ilvl w:val="1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Entidad: _______________________ Importe: ___________</w:t>
      </w:r>
    </w:p>
    <w:p w14:paraId="6D855199" w14:textId="77777777" w:rsidR="000B2FCC" w:rsidRPr="000B2FCC" w:rsidRDefault="000B2FCC" w:rsidP="000B2FCC">
      <w:pPr>
        <w:numPr>
          <w:ilvl w:val="1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Entidad: _______________________ Importe: ___________</w:t>
      </w:r>
    </w:p>
    <w:p w14:paraId="2E9842F5" w14:textId="77777777" w:rsidR="000B2FCC" w:rsidRPr="000B2FCC" w:rsidRDefault="000B2FCC" w:rsidP="000B2FCC">
      <w:pPr>
        <w:numPr>
          <w:ilvl w:val="1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Entidad: _______________________ Importe: ___________</w:t>
      </w:r>
    </w:p>
    <w:p w14:paraId="224D8BE5" w14:textId="77777777" w:rsidR="000B2FCC" w:rsidRPr="000B2FCC" w:rsidRDefault="000B2FCC" w:rsidP="000B2FCC">
      <w:pPr>
        <w:tabs>
          <w:tab w:val="left" w:pos="3960"/>
        </w:tabs>
        <w:ind w:left="1440"/>
        <w:jc w:val="both"/>
        <w:rPr>
          <w:rFonts w:ascii="Century Gothic" w:hAnsi="Century Gothic" w:cs="Courier New"/>
          <w:lang w:val="es-ES_tradnl"/>
        </w:rPr>
      </w:pPr>
    </w:p>
    <w:p w14:paraId="13FC9055" w14:textId="77777777" w:rsidR="000B2FCC" w:rsidRPr="000B2FCC" w:rsidRDefault="000B2FCC" w:rsidP="000B2FCC">
      <w:pPr>
        <w:numPr>
          <w:ilvl w:val="0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 xml:space="preserve">Que la asociación o club no tiene deudas con el Ayuntamiento de Quinto, y está al corriente de sus obligaciones con la Seguridad Social y Hacienda. </w:t>
      </w:r>
    </w:p>
    <w:p w14:paraId="5B39D2EF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545E14A8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384B5835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3D83C7AA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038F9981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3700AE0D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3021E770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1FB88ECD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064B2385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0B9E5F04" w14:textId="0F53223C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spacing w:val="-3"/>
          <w:lang w:val="es-ES_tradnl"/>
        </w:rPr>
      </w:pPr>
      <w:r w:rsidRPr="000B2FCC">
        <w:rPr>
          <w:rFonts w:ascii="Century Gothic" w:hAnsi="Century Gothic" w:cs="Courier New"/>
          <w:spacing w:val="-3"/>
          <w:lang w:val="es-ES_tradnl"/>
        </w:rPr>
        <w:t xml:space="preserve">En Quinto a _____ </w:t>
      </w:r>
      <w:proofErr w:type="spellStart"/>
      <w:r w:rsidRPr="000B2FCC">
        <w:rPr>
          <w:rFonts w:ascii="Century Gothic" w:hAnsi="Century Gothic" w:cs="Courier New"/>
          <w:spacing w:val="-3"/>
          <w:lang w:val="es-ES_tradnl"/>
        </w:rPr>
        <w:t>de</w:t>
      </w:r>
      <w:proofErr w:type="spellEnd"/>
      <w:r w:rsidRPr="000B2FCC">
        <w:rPr>
          <w:rFonts w:ascii="Century Gothic" w:hAnsi="Century Gothic" w:cs="Courier New"/>
          <w:spacing w:val="-3"/>
          <w:lang w:val="es-ES_tradnl"/>
        </w:rPr>
        <w:t xml:space="preserve">______________ </w:t>
      </w:r>
      <w:proofErr w:type="spellStart"/>
      <w:r w:rsidRPr="000B2FCC">
        <w:rPr>
          <w:rFonts w:ascii="Century Gothic" w:hAnsi="Century Gothic" w:cs="Courier New"/>
          <w:spacing w:val="-3"/>
          <w:lang w:val="es-ES_tradnl"/>
        </w:rPr>
        <w:t>de</w:t>
      </w:r>
      <w:proofErr w:type="spellEnd"/>
      <w:r w:rsidRPr="000B2FCC">
        <w:rPr>
          <w:rFonts w:ascii="Century Gothic" w:hAnsi="Century Gothic" w:cs="Courier New"/>
          <w:spacing w:val="-3"/>
          <w:lang w:val="es-ES_tradnl"/>
        </w:rPr>
        <w:t xml:space="preserve"> 202</w:t>
      </w:r>
      <w:r w:rsidR="006460FA">
        <w:rPr>
          <w:rFonts w:ascii="Century Gothic" w:hAnsi="Century Gothic" w:cs="Courier New"/>
          <w:spacing w:val="-3"/>
          <w:lang w:val="es-ES_tradnl"/>
        </w:rPr>
        <w:t>3</w:t>
      </w:r>
    </w:p>
    <w:p w14:paraId="55AFCAAF" w14:textId="77777777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spacing w:val="-3"/>
          <w:lang w:val="es-ES_tradnl"/>
        </w:rPr>
      </w:pPr>
    </w:p>
    <w:p w14:paraId="53FF782F" w14:textId="77777777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spacing w:val="-3"/>
          <w:lang w:val="es-ES_tradnl"/>
        </w:rPr>
      </w:pPr>
      <w:r w:rsidRPr="000B2FCC">
        <w:rPr>
          <w:rFonts w:ascii="Century Gothic" w:hAnsi="Century Gothic" w:cs="Courier New"/>
          <w:spacing w:val="-3"/>
          <w:lang w:val="es-ES_tradnl"/>
        </w:rPr>
        <w:t>El/La Presidente/a.</w:t>
      </w:r>
    </w:p>
    <w:p w14:paraId="0AB29066" w14:textId="77777777" w:rsid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7F5A4D0D" w14:textId="77777777" w:rsidR="00525FD1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464AEE2C" w14:textId="77777777" w:rsidR="00525FD1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439FF0F7" w14:textId="77777777" w:rsidR="00525FD1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69EC0B8B" w14:textId="77777777" w:rsidR="00525FD1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1F83CF34" w14:textId="77777777" w:rsidR="00525FD1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1EB0D376" w14:textId="77777777" w:rsidR="00525FD1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00AD19FB" w14:textId="77777777" w:rsidR="00525FD1" w:rsidRPr="000B2FCC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0BCA69EF" w14:textId="77777777" w:rsidR="00525FD1" w:rsidRPr="00AD6E02" w:rsidRDefault="00525FD1" w:rsidP="00525FD1">
      <w:pPr>
        <w:tabs>
          <w:tab w:val="left" w:pos="3960"/>
        </w:tabs>
        <w:jc w:val="both"/>
        <w:rPr>
          <w:rFonts w:ascii="Century Gothic" w:hAnsi="Century Gothic" w:cs="Courier New"/>
          <w:b/>
        </w:rPr>
      </w:pPr>
      <w:r w:rsidRPr="00AD6E02">
        <w:rPr>
          <w:rFonts w:ascii="Century Gothic" w:hAnsi="Century Gothic" w:cs="Courier New"/>
          <w:b/>
        </w:rPr>
        <w:t>Sr. Alcalde del Ayuntamiento de Quinto</w:t>
      </w:r>
    </w:p>
    <w:p w14:paraId="6F4EAEB2" w14:textId="77777777" w:rsidR="0077065A" w:rsidRPr="00504785" w:rsidRDefault="00525FD1" w:rsidP="00525FD1">
      <w:pPr>
        <w:rPr>
          <w:szCs w:val="24"/>
        </w:rPr>
      </w:pPr>
      <w:r w:rsidRPr="00AD6E02">
        <w:rPr>
          <w:rFonts w:ascii="Century Gothic" w:hAnsi="Century Gothic" w:cs="Courier New"/>
          <w:b/>
        </w:rPr>
        <w:t>Plaza España nº1.  50770 – QUINTO</w:t>
      </w:r>
    </w:p>
    <w:sectPr w:rsidR="0077065A" w:rsidRPr="00504785" w:rsidSect="00522A27">
      <w:headerReference w:type="default" r:id="rId7"/>
      <w:footerReference w:type="default" r:id="rId8"/>
      <w:pgSz w:w="11906" w:h="16838" w:code="9"/>
      <w:pgMar w:top="1933" w:right="1416" w:bottom="1418" w:left="1701" w:header="284" w:footer="79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359CB" w14:textId="77777777" w:rsidR="000B2FCC" w:rsidRDefault="000B2FCC">
      <w:r>
        <w:separator/>
      </w:r>
    </w:p>
  </w:endnote>
  <w:endnote w:type="continuationSeparator" w:id="0">
    <w:p w14:paraId="4AB58F17" w14:textId="77777777" w:rsidR="000B2FCC" w:rsidRDefault="000B2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F8C84" w14:textId="77777777" w:rsidR="00A007C5" w:rsidRDefault="00D563D7">
    <w:pPr>
      <w:pStyle w:val="Piedepgina"/>
      <w:jc w:val="center"/>
      <w:rPr>
        <w:color w:val="808080"/>
        <w:lang w:val="es-ES_tradnl"/>
      </w:rPr>
    </w:pPr>
    <w:r>
      <w:rPr>
        <w:color w:val="808080"/>
        <w:lang w:val="es-ES_tradnl"/>
      </w:rPr>
      <w:t xml:space="preserve">Ayuntamiento de Quinto </w:t>
    </w:r>
    <w:r>
      <w:rPr>
        <w:color w:val="808080"/>
        <w:lang w:val="es-ES_tradnl"/>
      </w:rPr>
      <w:sym w:font="Symbol" w:char="F0B7"/>
    </w:r>
    <w:r>
      <w:rPr>
        <w:color w:val="808080"/>
        <w:lang w:val="es-ES_tradnl"/>
      </w:rPr>
      <w:t xml:space="preserve"> Plaza de España nº 1 </w:t>
    </w:r>
    <w:r>
      <w:rPr>
        <w:color w:val="808080"/>
        <w:lang w:val="es-ES_tradnl"/>
      </w:rPr>
      <w:sym w:font="Symbol" w:char="F0B7"/>
    </w:r>
    <w:r>
      <w:rPr>
        <w:color w:val="808080"/>
        <w:lang w:val="es-ES_tradnl"/>
      </w:rPr>
      <w:t xml:space="preserve"> 50770 QUINTO (Zaragoza)</w:t>
    </w:r>
    <w:r w:rsidR="00A007C5">
      <w:rPr>
        <w:color w:val="808080"/>
        <w:lang w:val="es-ES_tradnl"/>
      </w:rPr>
      <w:t xml:space="preserve"> C.I.F. P5022400E</w:t>
    </w:r>
  </w:p>
  <w:p w14:paraId="639E81FC" w14:textId="77777777" w:rsidR="00D563D7" w:rsidRDefault="00D563D7">
    <w:pPr>
      <w:pStyle w:val="Piedepgina"/>
      <w:jc w:val="center"/>
      <w:rPr>
        <w:color w:val="808080"/>
        <w:lang w:val="es-ES_tradnl"/>
      </w:rPr>
    </w:pPr>
    <w:r>
      <w:rPr>
        <w:color w:val="808080"/>
        <w:lang w:val="es-ES_tradnl"/>
      </w:rPr>
      <w:t xml:space="preserve">Tfno. 976 177 011 </w:t>
    </w:r>
    <w:r>
      <w:rPr>
        <w:color w:val="808080"/>
        <w:lang w:val="es-ES_tradnl"/>
      </w:rPr>
      <w:sym w:font="Symbol" w:char="F0B7"/>
    </w:r>
    <w:r>
      <w:rPr>
        <w:color w:val="808080"/>
        <w:lang w:val="es-ES_tradnl"/>
      </w:rPr>
      <w:t xml:space="preserve"> Fax 976 176 011 </w:t>
    </w:r>
    <w:r>
      <w:rPr>
        <w:color w:val="808080"/>
        <w:lang w:val="es-ES_tradnl"/>
      </w:rPr>
      <w:sym w:font="Symbol" w:char="F0B7"/>
    </w:r>
    <w:r>
      <w:rPr>
        <w:color w:val="808080"/>
        <w:lang w:val="es-ES_tradnl"/>
      </w:rPr>
      <w:t xml:space="preserve"> Correo electrónico:</w:t>
    </w:r>
    <w:r w:rsidR="000B175E">
      <w:rPr>
        <w:color w:val="808080"/>
        <w:lang w:val="es-ES_tradnl"/>
      </w:rPr>
      <w:t xml:space="preserve"> quinto@dpz.es</w:t>
    </w:r>
    <w:r w:rsidR="00A007C5">
      <w:rPr>
        <w:color w:val="808080"/>
        <w:lang w:val="es-ES_tradnl"/>
      </w:rPr>
      <w:t>. Página web: www.quinto.es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0C2D6" w14:textId="77777777" w:rsidR="000B2FCC" w:rsidRDefault="000B2FCC">
      <w:r>
        <w:separator/>
      </w:r>
    </w:p>
  </w:footnote>
  <w:footnote w:type="continuationSeparator" w:id="0">
    <w:p w14:paraId="2A222EDB" w14:textId="77777777" w:rsidR="000B2FCC" w:rsidRDefault="000B2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17A56" w14:textId="77777777" w:rsidR="00D563D7" w:rsidRDefault="00D563D7">
    <w:pPr>
      <w:pStyle w:val="Encabezado"/>
    </w:pPr>
  </w:p>
  <w:p w14:paraId="1F7F177A" w14:textId="77777777" w:rsidR="00D563D7" w:rsidRDefault="00D563D7">
    <w:pPr>
      <w:pStyle w:val="Encabezado"/>
    </w:pPr>
  </w:p>
  <w:p w14:paraId="69B45BD0" w14:textId="77777777" w:rsidR="00D563D7" w:rsidRDefault="00A007C5" w:rsidP="008F66E2">
    <w:pPr>
      <w:pStyle w:val="Encabezado"/>
      <w:ind w:left="-567"/>
    </w:pPr>
    <w:r>
      <w:rPr>
        <w:noProof/>
      </w:rPr>
      <w:drawing>
        <wp:inline distT="0" distB="0" distL="0" distR="0" wp14:anchorId="058ED3EC" wp14:editId="5364CB18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33391E" w14:textId="77777777" w:rsidR="00D563D7" w:rsidRDefault="00D563D7">
    <w:pPr>
      <w:pStyle w:val="Encabezado"/>
    </w:pPr>
  </w:p>
  <w:p w14:paraId="132305B9" w14:textId="77777777" w:rsidR="00D563D7" w:rsidRDefault="00D563D7">
    <w:pPr>
      <w:pStyle w:val="Encabezado"/>
    </w:pPr>
  </w:p>
  <w:p w14:paraId="419F4B2C" w14:textId="77777777" w:rsidR="00D563D7" w:rsidRDefault="00D563D7">
    <w:pPr>
      <w:pStyle w:val="Encabezado"/>
    </w:pPr>
  </w:p>
  <w:p w14:paraId="17139CF8" w14:textId="77777777" w:rsidR="00D563D7" w:rsidRDefault="00D563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8680E"/>
    <w:multiLevelType w:val="hybridMultilevel"/>
    <w:tmpl w:val="901278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6E672A"/>
    <w:multiLevelType w:val="hybridMultilevel"/>
    <w:tmpl w:val="08DA1740"/>
    <w:lvl w:ilvl="0" w:tplc="06869762">
      <w:start w:val="50"/>
      <w:numFmt w:val="bullet"/>
      <w:lvlText w:val="-"/>
      <w:lvlJc w:val="left"/>
      <w:pPr>
        <w:ind w:left="1068" w:hanging="360"/>
      </w:pPr>
      <w:rPr>
        <w:rFonts w:ascii="Times New Roman" w:eastAsia="Batang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492407647">
    <w:abstractNumId w:val="1"/>
  </w:num>
  <w:num w:numId="2" w16cid:durableId="1144350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2FCC"/>
    <w:rsid w:val="00091402"/>
    <w:rsid w:val="000B175E"/>
    <w:rsid w:val="000B2FCC"/>
    <w:rsid w:val="000F1641"/>
    <w:rsid w:val="00147F07"/>
    <w:rsid w:val="001655BC"/>
    <w:rsid w:val="001F3581"/>
    <w:rsid w:val="002E7679"/>
    <w:rsid w:val="003B2322"/>
    <w:rsid w:val="004E0ED0"/>
    <w:rsid w:val="00504785"/>
    <w:rsid w:val="00522A27"/>
    <w:rsid w:val="00523B1F"/>
    <w:rsid w:val="00525FD1"/>
    <w:rsid w:val="00631200"/>
    <w:rsid w:val="00637425"/>
    <w:rsid w:val="006460FA"/>
    <w:rsid w:val="0077065A"/>
    <w:rsid w:val="008F66E2"/>
    <w:rsid w:val="00980B3A"/>
    <w:rsid w:val="0098617A"/>
    <w:rsid w:val="009B2A4D"/>
    <w:rsid w:val="00A007C5"/>
    <w:rsid w:val="00A76834"/>
    <w:rsid w:val="00B27DFA"/>
    <w:rsid w:val="00C241DD"/>
    <w:rsid w:val="00D13E01"/>
    <w:rsid w:val="00D563D7"/>
    <w:rsid w:val="00DA658E"/>
    <w:rsid w:val="00DD0468"/>
    <w:rsid w:val="00FA7DFD"/>
    <w:rsid w:val="00FD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93C57E6"/>
  <w15:docId w15:val="{A0DDE8B7-41DE-4C73-999B-11CD642C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55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4536"/>
    </w:pPr>
  </w:style>
  <w:style w:type="paragraph" w:styleId="Textoindependiente">
    <w:name w:val="Body Text"/>
    <w:basedOn w:val="Normal"/>
    <w:link w:val="TextoindependienteCar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655BC"/>
  </w:style>
  <w:style w:type="paragraph" w:styleId="Textodeglobo">
    <w:name w:val="Balloon Text"/>
    <w:basedOn w:val="Normal"/>
    <w:link w:val="TextodegloboCar"/>
    <w:rsid w:val="00A007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007C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007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5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firma%20digit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firma digital</Template>
  <TotalTime>1</TotalTime>
  <Pages>1</Pages>
  <Words>160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Alcaldia</cp:lastModifiedBy>
  <cp:revision>3</cp:revision>
  <cp:lastPrinted>2015-07-20T06:22:00Z</cp:lastPrinted>
  <dcterms:created xsi:type="dcterms:W3CDTF">2022-02-25T11:16:00Z</dcterms:created>
  <dcterms:modified xsi:type="dcterms:W3CDTF">2023-02-20T17:50:00Z</dcterms:modified>
</cp:coreProperties>
</file>