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092C5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>ANEXO 3</w:t>
      </w:r>
    </w:p>
    <w:p w14:paraId="1BBB4ECF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</w:p>
    <w:p w14:paraId="7BCB1A5C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 xml:space="preserve">Actividad/programa de actividades o acciones a realizar. </w:t>
      </w:r>
    </w:p>
    <w:p w14:paraId="39BF4058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791452CC" w14:textId="3DFAB5F8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Proyecto de la actividad/programa de actividades o acciones que se incluyen en esta subvención y que pretender ser subvencionadas por el Ayuntamiento de Quinto hasta un máximo del 50% del coste. (Esta ficha se puede rellenar tantas veces como actividades diferentes vaya a realizar la asociación durante 202</w:t>
      </w:r>
      <w:r w:rsidR="00DB5FBA">
        <w:rPr>
          <w:rFonts w:ascii="Century Gothic" w:hAnsi="Century Gothic" w:cs="Courier New"/>
          <w:sz w:val="20"/>
        </w:rPr>
        <w:t>3</w:t>
      </w:r>
      <w:r w:rsidRPr="0034184D">
        <w:rPr>
          <w:rFonts w:ascii="Century Gothic" w:hAnsi="Century Gothic" w:cs="Courier New"/>
          <w:sz w:val="20"/>
        </w:rPr>
        <w:t xml:space="preserve"> y solicita colaboración para cada una de ellas).</w:t>
      </w:r>
    </w:p>
    <w:p w14:paraId="1BB94C5B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EB2F66F" w14:textId="77777777" w:rsidR="0034184D" w:rsidRPr="0034184D" w:rsidRDefault="0034184D" w:rsidP="0034184D">
      <w:pPr>
        <w:numPr>
          <w:ilvl w:val="0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Nombre de la actividad/programa: </w:t>
      </w:r>
    </w:p>
    <w:p w14:paraId="22A4BCB8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4E8A1C2" w14:textId="77777777" w:rsidR="0034184D" w:rsidRPr="0034184D" w:rsidRDefault="0034184D" w:rsidP="0034184D">
      <w:pPr>
        <w:numPr>
          <w:ilvl w:val="0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Fecha de realización: </w:t>
      </w:r>
    </w:p>
    <w:p w14:paraId="0B924AD3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64D2EBD" w14:textId="77777777" w:rsidR="0034184D" w:rsidRPr="0034184D" w:rsidRDefault="0034184D" w:rsidP="0034184D">
      <w:pPr>
        <w:numPr>
          <w:ilvl w:val="0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Usuarios/beneficiarios a los que va dirigido. (directos e indirectos).</w:t>
      </w:r>
    </w:p>
    <w:p w14:paraId="5A06B0F8" w14:textId="77777777" w:rsidR="0034184D" w:rsidRPr="0034184D" w:rsidRDefault="0034184D" w:rsidP="0034184D">
      <w:pPr>
        <w:tabs>
          <w:tab w:val="left" w:pos="3960"/>
        </w:tabs>
        <w:ind w:left="708"/>
        <w:rPr>
          <w:rFonts w:ascii="Century Gothic" w:hAnsi="Century Gothic" w:cs="Courier New"/>
          <w:spacing w:val="0"/>
          <w:sz w:val="20"/>
        </w:rPr>
      </w:pPr>
    </w:p>
    <w:p w14:paraId="4DC00FA8" w14:textId="77777777" w:rsidR="0034184D" w:rsidRPr="0034184D" w:rsidRDefault="0034184D" w:rsidP="0034184D">
      <w:pPr>
        <w:numPr>
          <w:ilvl w:val="0"/>
          <w:numId w:val="2"/>
        </w:numPr>
        <w:tabs>
          <w:tab w:val="left" w:pos="3960"/>
        </w:tabs>
        <w:ind w:firstLine="349"/>
        <w:rPr>
          <w:rFonts w:ascii="Century Gothic" w:hAnsi="Century Gothic" w:cs="Courier New"/>
          <w:sz w:val="20"/>
        </w:rPr>
      </w:pPr>
    </w:p>
    <w:p w14:paraId="5C2579A5" w14:textId="77777777" w:rsidR="0034184D" w:rsidRPr="0034184D" w:rsidRDefault="0034184D" w:rsidP="0034184D">
      <w:pPr>
        <w:tabs>
          <w:tab w:val="left" w:pos="3960"/>
        </w:tabs>
        <w:ind w:left="708"/>
        <w:rPr>
          <w:rFonts w:ascii="Century Gothic" w:hAnsi="Century Gothic" w:cs="Courier New"/>
          <w:spacing w:val="0"/>
          <w:sz w:val="20"/>
        </w:rPr>
      </w:pPr>
    </w:p>
    <w:p w14:paraId="24B89213" w14:textId="77777777" w:rsidR="0034184D" w:rsidRPr="0034184D" w:rsidRDefault="0034184D" w:rsidP="0034184D">
      <w:pPr>
        <w:numPr>
          <w:ilvl w:val="0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Objetivos que se persiguen:</w:t>
      </w:r>
    </w:p>
    <w:p w14:paraId="57C8A24A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706E459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E7300A6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CECC3BC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21DDEA3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EF2D6CD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5274A2C" w14:textId="77777777" w:rsidR="0034184D" w:rsidRPr="0034184D" w:rsidRDefault="0034184D" w:rsidP="0034184D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F552957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111FC0A8" w14:textId="77777777" w:rsidR="0034184D" w:rsidRPr="0034184D" w:rsidRDefault="0034184D" w:rsidP="0034184D">
      <w:pPr>
        <w:numPr>
          <w:ilvl w:val="0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Presupuesto detallado de la actividad concreta a subvencionar.</w:t>
      </w:r>
    </w:p>
    <w:p w14:paraId="0A2E9C8A" w14:textId="77777777" w:rsidR="0034184D" w:rsidRPr="0034184D" w:rsidRDefault="0034184D" w:rsidP="0034184D">
      <w:pPr>
        <w:numPr>
          <w:ilvl w:val="1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Ingresos:</w:t>
      </w:r>
    </w:p>
    <w:p w14:paraId="393813C1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75AA0BD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2AD55365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4ED1046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25962B51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D088CC2" w14:textId="77777777" w:rsidR="0034184D" w:rsidRPr="0034184D" w:rsidRDefault="0034184D" w:rsidP="0034184D">
      <w:pPr>
        <w:numPr>
          <w:ilvl w:val="1"/>
          <w:numId w:val="3"/>
        </w:num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Gastos: </w:t>
      </w:r>
    </w:p>
    <w:p w14:paraId="1C0CA926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2CC1D2E6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- </w:t>
      </w:r>
    </w:p>
    <w:p w14:paraId="22C48EF5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9AD18D4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09E7653" w14:textId="77777777" w:rsidR="0034184D" w:rsidRPr="0034184D" w:rsidRDefault="0034184D" w:rsidP="0034184D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A2E2AEA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683127E6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Detallar también en qué actividades o proyectos colabora la asociación (en su caso) con el Ayuntamiento u otras entidades de Quinto fuera de la programación anual de actividades de ésta asociación/club. </w:t>
      </w:r>
    </w:p>
    <w:p w14:paraId="40D49B0A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374CAB78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1.</w:t>
      </w:r>
    </w:p>
    <w:p w14:paraId="135AF675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2.</w:t>
      </w:r>
    </w:p>
    <w:p w14:paraId="23ADB482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3.</w:t>
      </w:r>
    </w:p>
    <w:p w14:paraId="59F29613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4.</w:t>
      </w:r>
    </w:p>
    <w:p w14:paraId="4A742F3E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66453D48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94CD23E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5E09ACA" w14:textId="3846D9BA" w:rsidR="00981F09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¿Dispone la asociación, club, grupo… de página web, redes sociales? Si es así, indicar nombre en cada una de los soportes: </w:t>
      </w:r>
    </w:p>
    <w:p w14:paraId="111B959B" w14:textId="2BA7DBC9" w:rsidR="00981F09" w:rsidRDefault="00981F09" w:rsidP="00981F09">
      <w:pPr>
        <w:pStyle w:val="Prrafodelista"/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Facebook: ____________________________________________________</w:t>
      </w:r>
    </w:p>
    <w:p w14:paraId="3C0C3C7D" w14:textId="7B3790F6" w:rsidR="00981F09" w:rsidRDefault="00981F09" w:rsidP="00981F09">
      <w:pPr>
        <w:pStyle w:val="Prrafodelista"/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Instagram: ____________________________________________________</w:t>
      </w:r>
    </w:p>
    <w:p w14:paraId="51B1BE46" w14:textId="6C60B8CB" w:rsidR="00981F09" w:rsidRDefault="00981F09" w:rsidP="00981F09">
      <w:pPr>
        <w:pStyle w:val="Prrafodelista"/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Twiter: ________________________________________________________</w:t>
      </w:r>
    </w:p>
    <w:p w14:paraId="789F6D27" w14:textId="72310305" w:rsidR="00981F09" w:rsidRDefault="00981F09" w:rsidP="00981F09">
      <w:pPr>
        <w:pStyle w:val="Prrafodelista"/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Web/blog: ____________________________________________________</w:t>
      </w:r>
    </w:p>
    <w:p w14:paraId="2D7B065F" w14:textId="1563FFB4" w:rsidR="00981F09" w:rsidRPr="00981F09" w:rsidRDefault="00981F09" w:rsidP="00981F09">
      <w:pPr>
        <w:pStyle w:val="Prrafodelista"/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Otros: __________________________________________________________</w:t>
      </w:r>
    </w:p>
    <w:p w14:paraId="2210692F" w14:textId="77777777" w:rsidR="00981F09" w:rsidRPr="0034184D" w:rsidRDefault="00981F09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6AFBB86F" w14:textId="370EBB1D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¿Realizó la asociación, club, grupo… bingo en fiestas de Santa Ana 202</w:t>
      </w:r>
      <w:r w:rsidR="00DB5FBA">
        <w:rPr>
          <w:rFonts w:ascii="Century Gothic" w:hAnsi="Century Gothic" w:cs="Courier New"/>
          <w:sz w:val="20"/>
        </w:rPr>
        <w:t>2</w:t>
      </w:r>
      <w:r w:rsidRPr="0034184D">
        <w:rPr>
          <w:rFonts w:ascii="Century Gothic" w:hAnsi="Century Gothic" w:cs="Courier New"/>
          <w:sz w:val="20"/>
        </w:rPr>
        <w:t xml:space="preserve">? </w:t>
      </w:r>
      <w:r w:rsidR="00DB5FBA">
        <w:rPr>
          <w:rFonts w:ascii="Century Gothic" w:hAnsi="Century Gothic" w:cs="Courier New"/>
          <w:sz w:val="20"/>
        </w:rPr>
        <w:t>_______</w:t>
      </w:r>
    </w:p>
    <w:p w14:paraId="55DF62C6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75DD27DC" w14:textId="77777777" w:rsidR="0034184D" w:rsidRPr="0034184D" w:rsidRDefault="0034184D" w:rsidP="0034184D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¿Dispone la asociación, club, grupo… de un local a modo de sede cedido gratuitamente por el Ayuntamiento del cual, el propio ayuntamiento soporta los costes de agua y luz? _________________________________________________________________</w:t>
      </w:r>
    </w:p>
    <w:p w14:paraId="404F0C45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33969BE4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Si la asociación, club, grupo usa instalaciones municipales (Casa de cultura, pabellón, campo de fútbol, colegio…) es la asociación quien se ocupa de forma personal del mantenimiento y limpieza de las instalaciones de manera continua? __________________________</w:t>
      </w:r>
    </w:p>
    <w:p w14:paraId="33E75817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D2B312A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D09E4B0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F96F1E7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6CCB0D12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4C169CB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4B046D22" w14:textId="375EA953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En Quinto  ____ de ______________ de 202</w:t>
      </w:r>
      <w:r w:rsidR="00156F77">
        <w:rPr>
          <w:rFonts w:ascii="Century Gothic" w:hAnsi="Century Gothic" w:cs="Courier New"/>
          <w:sz w:val="20"/>
        </w:rPr>
        <w:t>3</w:t>
      </w:r>
    </w:p>
    <w:p w14:paraId="03DB89C5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18410AEF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Fdo. El/La Presidente/a.</w:t>
      </w:r>
    </w:p>
    <w:p w14:paraId="124D276D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34EE47B5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3441ACB1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568AD625" w14:textId="77777777" w:rsidR="0034184D" w:rsidRPr="0034184D" w:rsidRDefault="0034184D" w:rsidP="0034184D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___________________________________________</w:t>
      </w:r>
    </w:p>
    <w:p w14:paraId="27462D19" w14:textId="77777777" w:rsidR="0034184D" w:rsidRPr="0034184D" w:rsidRDefault="0034184D" w:rsidP="0034184D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4A3CE1E3" w14:textId="77777777" w:rsidR="0077065A" w:rsidRPr="0034184D" w:rsidRDefault="0077065A" w:rsidP="0034184D"/>
    <w:sectPr w:rsidR="0077065A" w:rsidRPr="0034184D" w:rsidSect="00522A27">
      <w:headerReference w:type="default" r:id="rId7"/>
      <w:footerReference w:type="default" r:id="rId8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D4E83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separator/>
      </w:r>
    </w:p>
  </w:endnote>
  <w:endnote w:type="continuationSeparator" w:id="0">
    <w:p w14:paraId="427D4C39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12F2C" w14:textId="77777777" w:rsidR="00A007C5" w:rsidRPr="00FF405B" w:rsidRDefault="00D563D7">
    <w:pPr>
      <w:pStyle w:val="Piedepgina"/>
      <w:jc w:val="center"/>
      <w:rPr>
        <w:color w:val="808080"/>
        <w:sz w:val="15"/>
        <w:szCs w:val="15"/>
        <w:lang w:val="es-ES_tradnl"/>
      </w:rPr>
    </w:pPr>
    <w:r w:rsidRPr="00FF405B">
      <w:rPr>
        <w:color w:val="808080"/>
        <w:sz w:val="15"/>
        <w:szCs w:val="15"/>
        <w:lang w:val="es-ES_tradnl"/>
      </w:rPr>
      <w:t xml:space="preserve">Ayuntamiento de Quinto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Plaza de España nº 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50770 QUINTO (Zaragoza)</w:t>
    </w:r>
    <w:r w:rsidR="00A007C5" w:rsidRPr="00FF405B">
      <w:rPr>
        <w:color w:val="808080"/>
        <w:sz w:val="15"/>
        <w:szCs w:val="15"/>
        <w:lang w:val="es-ES_tradnl"/>
      </w:rPr>
      <w:t xml:space="preserve"> C.I.F. P5022400E</w:t>
    </w:r>
  </w:p>
  <w:p w14:paraId="6EABA8F0" w14:textId="77777777" w:rsidR="00D563D7" w:rsidRPr="00FF405B" w:rsidRDefault="00D563D7">
    <w:pPr>
      <w:pStyle w:val="Piedepgina"/>
      <w:jc w:val="center"/>
      <w:rPr>
        <w:color w:val="808080"/>
        <w:sz w:val="15"/>
        <w:szCs w:val="15"/>
        <w:lang w:val="es-ES_tradnl"/>
      </w:rPr>
    </w:pPr>
    <w:r w:rsidRPr="00FF405B">
      <w:rPr>
        <w:color w:val="808080"/>
        <w:sz w:val="15"/>
        <w:szCs w:val="15"/>
        <w:lang w:val="es-ES_tradnl"/>
      </w:rPr>
      <w:t xml:space="preserve">Tfno. 976 177 011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Fax 976 176 011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Correo electrónico:</w:t>
    </w:r>
    <w:r w:rsidR="000B175E" w:rsidRPr="00FF405B">
      <w:rPr>
        <w:color w:val="808080"/>
        <w:sz w:val="15"/>
        <w:szCs w:val="15"/>
        <w:lang w:val="es-ES_tradnl"/>
      </w:rPr>
      <w:t xml:space="preserve"> quinto@dpz.es</w:t>
    </w:r>
    <w:r w:rsidR="00A007C5" w:rsidRPr="00FF405B">
      <w:rPr>
        <w:color w:val="808080"/>
        <w:sz w:val="15"/>
        <w:szCs w:val="15"/>
        <w:lang w:val="es-ES_tradnl"/>
      </w:rPr>
      <w:t>. Página web: www.quinto.es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29816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separator/>
      </w:r>
    </w:p>
  </w:footnote>
  <w:footnote w:type="continuationSeparator" w:id="0">
    <w:p w14:paraId="1A1749D2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A72D" w14:textId="77777777" w:rsidR="00D563D7" w:rsidRPr="00FF405B" w:rsidRDefault="00D563D7">
    <w:pPr>
      <w:pStyle w:val="Encabezado"/>
      <w:rPr>
        <w:sz w:val="15"/>
        <w:szCs w:val="15"/>
      </w:rPr>
    </w:pPr>
  </w:p>
  <w:p w14:paraId="3C792152" w14:textId="77777777" w:rsidR="00D563D7" w:rsidRPr="00FF405B" w:rsidRDefault="00D563D7">
    <w:pPr>
      <w:pStyle w:val="Encabezado"/>
      <w:rPr>
        <w:sz w:val="15"/>
        <w:szCs w:val="15"/>
      </w:rPr>
    </w:pPr>
  </w:p>
  <w:p w14:paraId="0E001491" w14:textId="77777777" w:rsidR="00D563D7" w:rsidRPr="00FF405B" w:rsidRDefault="00A007C5" w:rsidP="008F66E2">
    <w:pPr>
      <w:pStyle w:val="Encabezado"/>
      <w:ind w:left="-567"/>
      <w:rPr>
        <w:sz w:val="15"/>
        <w:szCs w:val="15"/>
      </w:rPr>
    </w:pPr>
    <w:r w:rsidRPr="00FF405B">
      <w:rPr>
        <w:noProof/>
        <w:sz w:val="15"/>
        <w:szCs w:val="15"/>
      </w:rPr>
      <w:drawing>
        <wp:inline distT="0" distB="0" distL="0" distR="0" wp14:anchorId="012CF738" wp14:editId="3514DDE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21C6FC" w14:textId="77777777" w:rsidR="00D563D7" w:rsidRPr="00FF405B" w:rsidRDefault="00D563D7">
    <w:pPr>
      <w:pStyle w:val="Encabezado"/>
      <w:rPr>
        <w:sz w:val="15"/>
        <w:szCs w:val="15"/>
      </w:rPr>
    </w:pPr>
  </w:p>
  <w:p w14:paraId="0EDB6FE4" w14:textId="77777777" w:rsidR="00D563D7" w:rsidRPr="00FF405B" w:rsidRDefault="00D563D7">
    <w:pPr>
      <w:pStyle w:val="Encabezado"/>
      <w:rPr>
        <w:sz w:val="15"/>
        <w:szCs w:val="15"/>
      </w:rPr>
    </w:pPr>
  </w:p>
  <w:p w14:paraId="1360361A" w14:textId="77777777" w:rsidR="00D563D7" w:rsidRPr="00FF405B" w:rsidRDefault="00D563D7">
    <w:pPr>
      <w:pStyle w:val="Encabezado"/>
      <w:rPr>
        <w:sz w:val="15"/>
        <w:szCs w:val="15"/>
      </w:rPr>
    </w:pPr>
  </w:p>
  <w:p w14:paraId="6D0846BA" w14:textId="77777777" w:rsidR="00D563D7" w:rsidRPr="00FF405B" w:rsidRDefault="00D563D7">
    <w:pPr>
      <w:pStyle w:val="Encabezado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547137886">
    <w:abstractNumId w:val="1"/>
  </w:num>
  <w:num w:numId="2" w16cid:durableId="1112365367">
    <w:abstractNumId w:val="2"/>
  </w:num>
  <w:num w:numId="3" w16cid:durableId="1326011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039D"/>
    <w:rsid w:val="00091402"/>
    <w:rsid w:val="000B175E"/>
    <w:rsid w:val="000F1641"/>
    <w:rsid w:val="00147F07"/>
    <w:rsid w:val="00156F77"/>
    <w:rsid w:val="001655BC"/>
    <w:rsid w:val="001F3581"/>
    <w:rsid w:val="002E7679"/>
    <w:rsid w:val="0034184D"/>
    <w:rsid w:val="003B2322"/>
    <w:rsid w:val="0047039D"/>
    <w:rsid w:val="004E0ED0"/>
    <w:rsid w:val="00504785"/>
    <w:rsid w:val="00522A27"/>
    <w:rsid w:val="00523B1F"/>
    <w:rsid w:val="00631200"/>
    <w:rsid w:val="00637425"/>
    <w:rsid w:val="0077065A"/>
    <w:rsid w:val="008F66E2"/>
    <w:rsid w:val="00980B3A"/>
    <w:rsid w:val="00981F09"/>
    <w:rsid w:val="0098617A"/>
    <w:rsid w:val="009B2A4D"/>
    <w:rsid w:val="00A007C5"/>
    <w:rsid w:val="00A76834"/>
    <w:rsid w:val="00B27DFA"/>
    <w:rsid w:val="00C241DD"/>
    <w:rsid w:val="00D13E01"/>
    <w:rsid w:val="00D563D7"/>
    <w:rsid w:val="00DA658E"/>
    <w:rsid w:val="00DB5FBA"/>
    <w:rsid w:val="00DD0468"/>
    <w:rsid w:val="00FA7DFD"/>
    <w:rsid w:val="00FD408A"/>
    <w:rsid w:val="00F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8366114"/>
  <w15:docId w15:val="{84F14FFE-6B2F-43F1-A1B3-B3E88BCD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039D"/>
    <w:rPr>
      <w:rFonts w:ascii="Courier New" w:hAnsi="Courier New"/>
      <w:spacing w:val="-3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981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firma digital</Template>
  <TotalTime>1</TotalTime>
  <Pages>2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</cp:lastModifiedBy>
  <cp:revision>5</cp:revision>
  <cp:lastPrinted>2015-07-20T06:22:00Z</cp:lastPrinted>
  <dcterms:created xsi:type="dcterms:W3CDTF">2022-02-25T11:16:00Z</dcterms:created>
  <dcterms:modified xsi:type="dcterms:W3CDTF">2023-02-20T18:12:00Z</dcterms:modified>
</cp:coreProperties>
</file>