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26A7C" w14:textId="77777777" w:rsidR="00FF405B" w:rsidRPr="00FF405B" w:rsidRDefault="00FF405B" w:rsidP="00FF405B">
      <w:pPr>
        <w:tabs>
          <w:tab w:val="left" w:pos="3960"/>
        </w:tabs>
        <w:jc w:val="center"/>
        <w:rPr>
          <w:rFonts w:ascii="Century Gothic" w:hAnsi="Century Gothic" w:cs="Courier New"/>
          <w:b/>
          <w:sz w:val="16"/>
          <w:szCs w:val="16"/>
          <w:u w:val="single"/>
        </w:rPr>
      </w:pPr>
      <w:r w:rsidRPr="00FF405B">
        <w:rPr>
          <w:rFonts w:ascii="Century Gothic" w:hAnsi="Century Gothic" w:cs="Courier New"/>
          <w:b/>
          <w:sz w:val="16"/>
          <w:szCs w:val="16"/>
          <w:u w:val="single"/>
        </w:rPr>
        <w:t>ANEXO 2</w:t>
      </w:r>
    </w:p>
    <w:p w14:paraId="7C9BCC05" w14:textId="77777777" w:rsidR="00FF405B" w:rsidRPr="00FF405B" w:rsidRDefault="00FF405B" w:rsidP="00FF405B">
      <w:pPr>
        <w:tabs>
          <w:tab w:val="left" w:pos="3960"/>
        </w:tabs>
        <w:jc w:val="center"/>
        <w:rPr>
          <w:rFonts w:ascii="Century Gothic" w:hAnsi="Century Gothic" w:cs="Courier New"/>
          <w:b/>
          <w:sz w:val="16"/>
          <w:szCs w:val="16"/>
          <w:u w:val="single"/>
        </w:rPr>
      </w:pPr>
    </w:p>
    <w:p w14:paraId="7FEEC5C3" w14:textId="5D4C3EAF" w:rsidR="00FF405B" w:rsidRPr="00FF405B" w:rsidRDefault="00FF405B" w:rsidP="00FF405B">
      <w:pPr>
        <w:tabs>
          <w:tab w:val="left" w:pos="3960"/>
        </w:tabs>
        <w:jc w:val="center"/>
        <w:rPr>
          <w:rFonts w:ascii="Century Gothic" w:hAnsi="Century Gothic" w:cs="Courier New"/>
          <w:b/>
          <w:sz w:val="16"/>
          <w:szCs w:val="16"/>
          <w:u w:val="single"/>
        </w:rPr>
      </w:pPr>
      <w:r w:rsidRPr="00FF405B">
        <w:rPr>
          <w:rFonts w:ascii="Century Gothic" w:hAnsi="Century Gothic" w:cs="Courier New"/>
          <w:b/>
          <w:sz w:val="16"/>
          <w:szCs w:val="16"/>
          <w:u w:val="single"/>
        </w:rPr>
        <w:t>Presupuesto anual de gastos e ingresos de la Asociación 202</w:t>
      </w:r>
      <w:r w:rsidR="000C1F49">
        <w:rPr>
          <w:rFonts w:ascii="Century Gothic" w:hAnsi="Century Gothic" w:cs="Courier New"/>
          <w:b/>
          <w:sz w:val="16"/>
          <w:szCs w:val="16"/>
          <w:u w:val="single"/>
        </w:rPr>
        <w:t>3</w:t>
      </w:r>
    </w:p>
    <w:p w14:paraId="0625C40D" w14:textId="77777777" w:rsidR="00FF405B" w:rsidRPr="00FF405B" w:rsidRDefault="00FF405B" w:rsidP="00FF405B">
      <w:pPr>
        <w:tabs>
          <w:tab w:val="left" w:pos="3960"/>
        </w:tabs>
        <w:rPr>
          <w:rFonts w:ascii="Century Gothic" w:hAnsi="Century Gothic" w:cs="Courier New"/>
          <w:color w:val="FF0000"/>
          <w:sz w:val="16"/>
          <w:szCs w:val="16"/>
        </w:rPr>
      </w:pPr>
    </w:p>
    <w:p w14:paraId="71DEE416" w14:textId="77777777" w:rsidR="00FF405B" w:rsidRPr="00FF405B" w:rsidRDefault="00FF405B" w:rsidP="00FF405B">
      <w:pPr>
        <w:tabs>
          <w:tab w:val="left" w:pos="3960"/>
        </w:tabs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>Nombre Asociación:  _________________________________________________________________</w:t>
      </w:r>
    </w:p>
    <w:p w14:paraId="0EE11722" w14:textId="77777777" w:rsidR="00FF405B" w:rsidRPr="00FF405B" w:rsidRDefault="00FF405B" w:rsidP="00FF405B">
      <w:pPr>
        <w:tabs>
          <w:tab w:val="left" w:pos="3960"/>
        </w:tabs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 xml:space="preserve">Año de constitución:  ______________  </w:t>
      </w:r>
      <w:r w:rsidRPr="00FF405B">
        <w:rPr>
          <w:rFonts w:ascii="Century Gothic" w:hAnsi="Century Gothic" w:cs="Courier New"/>
          <w:sz w:val="16"/>
          <w:szCs w:val="16"/>
        </w:rPr>
        <w:tab/>
        <w:t>Número de asociados: _____________</w:t>
      </w:r>
    </w:p>
    <w:p w14:paraId="6C411FA2" w14:textId="77777777" w:rsidR="00FF405B" w:rsidRPr="00FF405B" w:rsidRDefault="00FF405B" w:rsidP="00FF405B">
      <w:pPr>
        <w:tabs>
          <w:tab w:val="left" w:pos="3960"/>
        </w:tabs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>Número de beneficiarios de las actividades: _____________________</w:t>
      </w:r>
    </w:p>
    <w:p w14:paraId="1967711B" w14:textId="77777777" w:rsidR="00FF405B" w:rsidRPr="00FF405B" w:rsidRDefault="00FF405B" w:rsidP="00FF405B">
      <w:pPr>
        <w:tabs>
          <w:tab w:val="left" w:pos="3960"/>
        </w:tabs>
        <w:rPr>
          <w:rFonts w:ascii="Century Gothic" w:hAnsi="Century Gothic" w:cs="Courier New"/>
          <w:color w:val="FF0000"/>
          <w:sz w:val="16"/>
          <w:szCs w:val="16"/>
        </w:rPr>
      </w:pPr>
    </w:p>
    <w:tbl>
      <w:tblPr>
        <w:tblW w:w="976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5038"/>
        <w:gridCol w:w="709"/>
        <w:gridCol w:w="132"/>
        <w:gridCol w:w="860"/>
        <w:gridCol w:w="80"/>
        <w:gridCol w:w="531"/>
        <w:gridCol w:w="305"/>
        <w:gridCol w:w="424"/>
        <w:gridCol w:w="852"/>
        <w:gridCol w:w="142"/>
        <w:gridCol w:w="292"/>
      </w:tblGrid>
      <w:tr w:rsidR="00FF405B" w:rsidRPr="00FF405B" w14:paraId="0DEC4A05" w14:textId="77777777" w:rsidTr="00925FB5">
        <w:trPr>
          <w:gridAfter w:val="2"/>
          <w:wAfter w:w="434" w:type="dxa"/>
          <w:trHeight w:val="315"/>
        </w:trPr>
        <w:tc>
          <w:tcPr>
            <w:tcW w:w="93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6AD7F9" w14:textId="69FE4753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INGRESOS GENERALES 202</w:t>
            </w:r>
            <w:r w:rsidR="000C1F49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3</w:t>
            </w: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 xml:space="preserve"> - PRESUPUESTO</w:t>
            </w:r>
          </w:p>
        </w:tc>
      </w:tr>
      <w:tr w:rsidR="00FF405B" w:rsidRPr="00FF405B" w14:paraId="5ACAD666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E05E22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820A9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59B2DC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  <w:t>aportación por socio</w:t>
            </w:r>
          </w:p>
        </w:tc>
        <w:tc>
          <w:tcPr>
            <w:tcW w:w="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2F75FE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  <w:t>Nº socios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CE6377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  <w:t>Total</w:t>
            </w:r>
          </w:p>
        </w:tc>
      </w:tr>
      <w:tr w:rsidR="00FF405B" w:rsidRPr="00FF405B" w14:paraId="6B2E03B3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FDECC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3067C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Cuotas de socios/as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C9CBC" w14:textId="77777777" w:rsidR="00FF405B" w:rsidRPr="00FF405B" w:rsidRDefault="00FF405B" w:rsidP="00FF405B">
            <w:pPr>
              <w:tabs>
                <w:tab w:val="left" w:pos="3960"/>
              </w:tabs>
              <w:ind w:left="-202" w:firstLine="202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5C264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F7E53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15A16A55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50EA27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3CB63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usuarios/beneficiarios de actividades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E5A0C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5F784C93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90EE6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3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3D8D74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patrocinios/colaboraciones de otras empresas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89DBF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588199D9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E9957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4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D74B3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subvenciones de otras administraciones públicas.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2C58E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4F0FC387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7FBAF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F7152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venta de productos/lotes/servicios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B1D4C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526CC831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CE07F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6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CD226F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rifas/sorteos/bingos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EBBF1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2B3B98A3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8F01F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7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09374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 estimado por subvención del Ayuntamiento de Quinto (coincidente con la cantidad solicitada en anexo1)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9599D6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017248CB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B5C4A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F049C4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Otros ingresos estimados (detallar su procedencia)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AB799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1FF6BB63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F4FEB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899861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A79473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6AA5A55D" w14:textId="77777777" w:rsidTr="00925FB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F7841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35290C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27481D6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FF405B" w:rsidRPr="00FF405B" w14:paraId="45993667" w14:textId="77777777" w:rsidTr="00925FB5">
        <w:trPr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C5CA95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F9A241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D24F49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387BCA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F1A6D0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FF405B" w:rsidRPr="00FF405B" w14:paraId="664A42FC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C8FA24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31000F" w14:textId="728258EA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TOTAL PRESUPUESTO DE INGRESOS 20</w:t>
            </w:r>
            <w:r w:rsidR="000C1F49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3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DC1625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5639B7B4" w14:textId="77777777" w:rsidTr="00925FB5">
        <w:trPr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F8AA91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B46187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0E649E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36BC71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E819FD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FF405B" w:rsidRPr="00FF405B" w14:paraId="3E3911D8" w14:textId="77777777" w:rsidTr="00925FB5">
        <w:trPr>
          <w:gridAfter w:val="1"/>
          <w:wAfter w:w="292" w:type="dxa"/>
          <w:trHeight w:val="315"/>
        </w:trPr>
        <w:tc>
          <w:tcPr>
            <w:tcW w:w="94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F496873" w14:textId="1297B22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GASTOS GENERALES 202</w:t>
            </w:r>
            <w:r w:rsidR="00D003E3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3</w:t>
            </w: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 xml:space="preserve"> - PRESUPUESTO</w:t>
            </w:r>
          </w:p>
        </w:tc>
      </w:tr>
      <w:tr w:rsidR="00FF405B" w:rsidRPr="00FF405B" w14:paraId="2C962EE2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E4DEE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081B8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Gastos de mantenimiento de sede o instalaciones a cargo de la asociación/club.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D5D05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0DA71DE2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15212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2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63856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Gastos financieros (derivados de operaciones bancarias, préstamos…)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BECC4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3D8449C8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2122F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3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07FED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Gastos de personal. (Nóminas, dietas, kilometrajes, gratificaciones…)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85B54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46646029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F5434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4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DFA80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Gastos programa de actividades general (actividades, materiales)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FCF67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2A00D335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9D226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5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FB9B2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Otros gastos (detallar su procedencia)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3BCDA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7CF7BB7C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37430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6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D50C6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06ECE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0DA7CAEE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07E68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7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E2716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E3F87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6F7BB6C0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0B85E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8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4DD8EB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7A96F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FF405B" w:rsidRPr="00FF405B" w14:paraId="5511702B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EE320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9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FC4646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0CAD1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640698F5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8FCF6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DD2CF5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26056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2B857A4A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6E769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88A361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i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color w:val="000000"/>
                <w:sz w:val="16"/>
                <w:szCs w:val="16"/>
              </w:rPr>
              <w:t>Gastos derivados de premios y otros gastos generados por sorteos, rifas…)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F07A02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FF405B" w:rsidRPr="00FF405B" w14:paraId="66E16D90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14160" w14:textId="7777777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25C735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i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color w:val="000000"/>
                <w:sz w:val="16"/>
                <w:szCs w:val="16"/>
              </w:rPr>
              <w:t>Gastos de materiales, alimentación y otros productos para su venta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81318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FF405B" w:rsidRPr="00FF405B" w14:paraId="41ED86AB" w14:textId="77777777" w:rsidTr="00925FB5">
        <w:trPr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35123D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09A1B4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8D2D77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15F51D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692CEE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FF405B" w:rsidRPr="00FF405B" w14:paraId="1D608AEE" w14:textId="77777777" w:rsidTr="00925FB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5430A7" w14:textId="77777777" w:rsidR="00FF405B" w:rsidRPr="00FF405B" w:rsidRDefault="00FF405B" w:rsidP="00FF405B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DB4B09" w14:textId="22D5A897" w:rsidR="00FF405B" w:rsidRPr="00FF405B" w:rsidRDefault="00FF405B" w:rsidP="00FF405B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TOTAL PRESUPUESTO DE GASTOS 202</w:t>
            </w:r>
            <w:r w:rsidR="000C1F49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DA8657" w14:textId="77777777" w:rsidR="00FF405B" w:rsidRPr="00FF405B" w:rsidRDefault="00FF405B" w:rsidP="00FF405B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</w:tbl>
    <w:p w14:paraId="1BBE7F57" w14:textId="77777777" w:rsidR="00FF405B" w:rsidRPr="00FF405B" w:rsidRDefault="00FF405B" w:rsidP="00FF405B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</w:p>
    <w:p w14:paraId="7627ECE4" w14:textId="27A83297" w:rsidR="00FF405B" w:rsidRPr="00FF405B" w:rsidRDefault="00FF405B" w:rsidP="00FF405B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>En Quinto  ____ de ______________ de 202</w:t>
      </w:r>
      <w:r w:rsidR="000C1F49">
        <w:rPr>
          <w:rFonts w:ascii="Century Gothic" w:hAnsi="Century Gothic" w:cs="Courier New"/>
          <w:sz w:val="16"/>
          <w:szCs w:val="16"/>
        </w:rPr>
        <w:t>3</w:t>
      </w:r>
    </w:p>
    <w:p w14:paraId="74B7E12F" w14:textId="77777777" w:rsidR="00FF405B" w:rsidRPr="00FF405B" w:rsidRDefault="00FF405B" w:rsidP="00FF405B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</w:p>
    <w:p w14:paraId="4D46B9BD" w14:textId="77777777" w:rsidR="00FF405B" w:rsidRPr="00FF405B" w:rsidRDefault="00FF405B" w:rsidP="00FF405B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>Fdo. El/La Presidente/a.</w:t>
      </w:r>
    </w:p>
    <w:p w14:paraId="2D5076A1" w14:textId="77777777" w:rsidR="00FF405B" w:rsidRPr="00FF405B" w:rsidRDefault="00FF405B" w:rsidP="00FF405B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</w:p>
    <w:p w14:paraId="02E3D8B5" w14:textId="77777777" w:rsidR="0077065A" w:rsidRPr="00FF405B" w:rsidRDefault="00FF405B" w:rsidP="00FF405B">
      <w:pPr>
        <w:jc w:val="center"/>
        <w:rPr>
          <w:sz w:val="18"/>
          <w:szCs w:val="18"/>
        </w:rPr>
      </w:pPr>
      <w:r w:rsidRPr="00FF405B">
        <w:rPr>
          <w:rFonts w:ascii="Century Gothic" w:hAnsi="Century Gothic" w:cs="Courier New"/>
          <w:sz w:val="16"/>
          <w:szCs w:val="16"/>
        </w:rPr>
        <w:t>____________________________________________</w:t>
      </w:r>
    </w:p>
    <w:sectPr w:rsidR="0077065A" w:rsidRPr="00FF405B" w:rsidSect="00522A27">
      <w:headerReference w:type="default" r:id="rId7"/>
      <w:footerReference w:type="default" r:id="rId8"/>
      <w:pgSz w:w="11906" w:h="16838" w:code="9"/>
      <w:pgMar w:top="1933" w:right="1416" w:bottom="1418" w:left="1701" w:header="284" w:footer="79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79FA0" w14:textId="77777777" w:rsidR="0047039D" w:rsidRPr="00FF405B" w:rsidRDefault="0047039D">
      <w:pPr>
        <w:rPr>
          <w:sz w:val="15"/>
          <w:szCs w:val="15"/>
        </w:rPr>
      </w:pPr>
      <w:r w:rsidRPr="00FF405B">
        <w:rPr>
          <w:sz w:val="15"/>
          <w:szCs w:val="15"/>
        </w:rPr>
        <w:separator/>
      </w:r>
    </w:p>
  </w:endnote>
  <w:endnote w:type="continuationSeparator" w:id="0">
    <w:p w14:paraId="7534568F" w14:textId="77777777" w:rsidR="0047039D" w:rsidRPr="00FF405B" w:rsidRDefault="0047039D">
      <w:pPr>
        <w:rPr>
          <w:sz w:val="15"/>
          <w:szCs w:val="15"/>
        </w:rPr>
      </w:pPr>
      <w:r w:rsidRPr="00FF405B">
        <w:rPr>
          <w:sz w:val="15"/>
          <w:szCs w:val="15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64505" w14:textId="77777777" w:rsidR="00A007C5" w:rsidRPr="00FF405B" w:rsidRDefault="00D563D7">
    <w:pPr>
      <w:pStyle w:val="Piedepgina"/>
      <w:jc w:val="center"/>
      <w:rPr>
        <w:color w:val="808080"/>
        <w:sz w:val="15"/>
        <w:szCs w:val="15"/>
        <w:lang w:val="es-ES_tradnl"/>
      </w:rPr>
    </w:pPr>
    <w:r w:rsidRPr="00FF405B">
      <w:rPr>
        <w:color w:val="808080"/>
        <w:sz w:val="15"/>
        <w:szCs w:val="15"/>
        <w:lang w:val="es-ES_tradnl"/>
      </w:rPr>
      <w:t xml:space="preserve">Ayuntamiento de Quinto </w:t>
    </w:r>
    <w:r w:rsidRPr="00FF405B">
      <w:rPr>
        <w:color w:val="808080"/>
        <w:sz w:val="15"/>
        <w:szCs w:val="15"/>
        <w:lang w:val="es-ES_tradnl"/>
      </w:rPr>
      <w:sym w:font="Symbol" w:char="F0B7"/>
    </w:r>
    <w:r w:rsidRPr="00FF405B">
      <w:rPr>
        <w:color w:val="808080"/>
        <w:sz w:val="15"/>
        <w:szCs w:val="15"/>
        <w:lang w:val="es-ES_tradnl"/>
      </w:rPr>
      <w:t xml:space="preserve"> Plaza de España nº 1 </w:t>
    </w:r>
    <w:r w:rsidRPr="00FF405B">
      <w:rPr>
        <w:color w:val="808080"/>
        <w:sz w:val="15"/>
        <w:szCs w:val="15"/>
        <w:lang w:val="es-ES_tradnl"/>
      </w:rPr>
      <w:sym w:font="Symbol" w:char="F0B7"/>
    </w:r>
    <w:r w:rsidRPr="00FF405B">
      <w:rPr>
        <w:color w:val="808080"/>
        <w:sz w:val="15"/>
        <w:szCs w:val="15"/>
        <w:lang w:val="es-ES_tradnl"/>
      </w:rPr>
      <w:t xml:space="preserve"> 50770 QUINTO (Zaragoza)</w:t>
    </w:r>
    <w:r w:rsidR="00A007C5" w:rsidRPr="00FF405B">
      <w:rPr>
        <w:color w:val="808080"/>
        <w:sz w:val="15"/>
        <w:szCs w:val="15"/>
        <w:lang w:val="es-ES_tradnl"/>
      </w:rPr>
      <w:t xml:space="preserve"> C.I.F. P5022400E</w:t>
    </w:r>
  </w:p>
  <w:p w14:paraId="3F42B72B" w14:textId="77777777" w:rsidR="00D563D7" w:rsidRPr="00FF405B" w:rsidRDefault="00D563D7">
    <w:pPr>
      <w:pStyle w:val="Piedepgina"/>
      <w:jc w:val="center"/>
      <w:rPr>
        <w:color w:val="808080"/>
        <w:sz w:val="15"/>
        <w:szCs w:val="15"/>
        <w:lang w:val="es-ES_tradnl"/>
      </w:rPr>
    </w:pPr>
    <w:r w:rsidRPr="00FF405B">
      <w:rPr>
        <w:color w:val="808080"/>
        <w:sz w:val="15"/>
        <w:szCs w:val="15"/>
        <w:lang w:val="es-ES_tradnl"/>
      </w:rPr>
      <w:t xml:space="preserve">Tfno. 976 177 011 </w:t>
    </w:r>
    <w:r w:rsidRPr="00FF405B">
      <w:rPr>
        <w:color w:val="808080"/>
        <w:sz w:val="15"/>
        <w:szCs w:val="15"/>
        <w:lang w:val="es-ES_tradnl"/>
      </w:rPr>
      <w:sym w:font="Symbol" w:char="F0B7"/>
    </w:r>
    <w:r w:rsidRPr="00FF405B">
      <w:rPr>
        <w:color w:val="808080"/>
        <w:sz w:val="15"/>
        <w:szCs w:val="15"/>
        <w:lang w:val="es-ES_tradnl"/>
      </w:rPr>
      <w:t xml:space="preserve"> Fax 976 176 011 </w:t>
    </w:r>
    <w:r w:rsidRPr="00FF405B">
      <w:rPr>
        <w:color w:val="808080"/>
        <w:sz w:val="15"/>
        <w:szCs w:val="15"/>
        <w:lang w:val="es-ES_tradnl"/>
      </w:rPr>
      <w:sym w:font="Symbol" w:char="F0B7"/>
    </w:r>
    <w:r w:rsidRPr="00FF405B">
      <w:rPr>
        <w:color w:val="808080"/>
        <w:sz w:val="15"/>
        <w:szCs w:val="15"/>
        <w:lang w:val="es-ES_tradnl"/>
      </w:rPr>
      <w:t xml:space="preserve"> Correo electrónico:</w:t>
    </w:r>
    <w:r w:rsidR="000B175E" w:rsidRPr="00FF405B">
      <w:rPr>
        <w:color w:val="808080"/>
        <w:sz w:val="15"/>
        <w:szCs w:val="15"/>
        <w:lang w:val="es-ES_tradnl"/>
      </w:rPr>
      <w:t xml:space="preserve"> quinto@dpz.es</w:t>
    </w:r>
    <w:r w:rsidR="00A007C5" w:rsidRPr="00FF405B">
      <w:rPr>
        <w:color w:val="808080"/>
        <w:sz w:val="15"/>
        <w:szCs w:val="15"/>
        <w:lang w:val="es-ES_tradnl"/>
      </w:rPr>
      <w:t>. Página web: www.quinto.es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D3F8A" w14:textId="77777777" w:rsidR="0047039D" w:rsidRPr="00FF405B" w:rsidRDefault="0047039D">
      <w:pPr>
        <w:rPr>
          <w:sz w:val="15"/>
          <w:szCs w:val="15"/>
        </w:rPr>
      </w:pPr>
      <w:r w:rsidRPr="00FF405B">
        <w:rPr>
          <w:sz w:val="15"/>
          <w:szCs w:val="15"/>
        </w:rPr>
        <w:separator/>
      </w:r>
    </w:p>
  </w:footnote>
  <w:footnote w:type="continuationSeparator" w:id="0">
    <w:p w14:paraId="335BBD55" w14:textId="77777777" w:rsidR="0047039D" w:rsidRPr="00FF405B" w:rsidRDefault="0047039D">
      <w:pPr>
        <w:rPr>
          <w:sz w:val="15"/>
          <w:szCs w:val="15"/>
        </w:rPr>
      </w:pPr>
      <w:r w:rsidRPr="00FF405B">
        <w:rPr>
          <w:sz w:val="15"/>
          <w:szCs w:val="15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F03A4" w14:textId="77777777" w:rsidR="00D563D7" w:rsidRPr="00FF405B" w:rsidRDefault="00D563D7">
    <w:pPr>
      <w:pStyle w:val="Encabezado"/>
      <w:rPr>
        <w:sz w:val="15"/>
        <w:szCs w:val="15"/>
      </w:rPr>
    </w:pPr>
  </w:p>
  <w:p w14:paraId="632B8AB6" w14:textId="77777777" w:rsidR="00D563D7" w:rsidRPr="00FF405B" w:rsidRDefault="00D563D7">
    <w:pPr>
      <w:pStyle w:val="Encabezado"/>
      <w:rPr>
        <w:sz w:val="15"/>
        <w:szCs w:val="15"/>
      </w:rPr>
    </w:pPr>
  </w:p>
  <w:p w14:paraId="187543AF" w14:textId="77777777" w:rsidR="00D563D7" w:rsidRPr="00FF405B" w:rsidRDefault="00A007C5" w:rsidP="008F66E2">
    <w:pPr>
      <w:pStyle w:val="Encabezado"/>
      <w:ind w:left="-567"/>
      <w:rPr>
        <w:sz w:val="15"/>
        <w:szCs w:val="15"/>
      </w:rPr>
    </w:pPr>
    <w:r w:rsidRPr="00FF405B">
      <w:rPr>
        <w:noProof/>
        <w:sz w:val="15"/>
        <w:szCs w:val="15"/>
      </w:rPr>
      <w:drawing>
        <wp:inline distT="0" distB="0" distL="0" distR="0" wp14:anchorId="570E22BE" wp14:editId="5457B87A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B242B3" w14:textId="77777777" w:rsidR="00D563D7" w:rsidRPr="00FF405B" w:rsidRDefault="00D563D7">
    <w:pPr>
      <w:pStyle w:val="Encabezado"/>
      <w:rPr>
        <w:sz w:val="15"/>
        <w:szCs w:val="15"/>
      </w:rPr>
    </w:pPr>
  </w:p>
  <w:p w14:paraId="02B5BABA" w14:textId="77777777" w:rsidR="00D563D7" w:rsidRPr="00FF405B" w:rsidRDefault="00D563D7">
    <w:pPr>
      <w:pStyle w:val="Encabezado"/>
      <w:rPr>
        <w:sz w:val="15"/>
        <w:szCs w:val="15"/>
      </w:rPr>
    </w:pPr>
  </w:p>
  <w:p w14:paraId="10C9220D" w14:textId="77777777" w:rsidR="00D563D7" w:rsidRPr="00FF405B" w:rsidRDefault="00D563D7">
    <w:pPr>
      <w:pStyle w:val="Encabezado"/>
      <w:rPr>
        <w:sz w:val="15"/>
        <w:szCs w:val="15"/>
      </w:rPr>
    </w:pPr>
  </w:p>
  <w:p w14:paraId="0F2C1436" w14:textId="77777777" w:rsidR="00D563D7" w:rsidRPr="00FF405B" w:rsidRDefault="00D563D7">
    <w:pPr>
      <w:pStyle w:val="Encabezado"/>
      <w:rPr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6E672A"/>
    <w:multiLevelType w:val="hybridMultilevel"/>
    <w:tmpl w:val="08DA1740"/>
    <w:lvl w:ilvl="0" w:tplc="06869762">
      <w:start w:val="50"/>
      <w:numFmt w:val="bullet"/>
      <w:lvlText w:val="-"/>
      <w:lvlJc w:val="left"/>
      <w:pPr>
        <w:ind w:left="1068" w:hanging="360"/>
      </w:pPr>
      <w:rPr>
        <w:rFonts w:ascii="Times New Roman" w:eastAsia="Batang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925646905">
    <w:abstractNumId w:val="0"/>
  </w:num>
  <w:num w:numId="2" w16cid:durableId="345636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039D"/>
    <w:rsid w:val="00091402"/>
    <w:rsid w:val="000B175E"/>
    <w:rsid w:val="000C1F49"/>
    <w:rsid w:val="000F1641"/>
    <w:rsid w:val="00147F07"/>
    <w:rsid w:val="001655BC"/>
    <w:rsid w:val="001F3581"/>
    <w:rsid w:val="002E7679"/>
    <w:rsid w:val="003B2322"/>
    <w:rsid w:val="0047039D"/>
    <w:rsid w:val="004E0ED0"/>
    <w:rsid w:val="00504785"/>
    <w:rsid w:val="00522A27"/>
    <w:rsid w:val="00523B1F"/>
    <w:rsid w:val="00631200"/>
    <w:rsid w:val="00637425"/>
    <w:rsid w:val="0077065A"/>
    <w:rsid w:val="008F66E2"/>
    <w:rsid w:val="00980B3A"/>
    <w:rsid w:val="0098617A"/>
    <w:rsid w:val="009B2A4D"/>
    <w:rsid w:val="00A007C5"/>
    <w:rsid w:val="00A76834"/>
    <w:rsid w:val="00B27DFA"/>
    <w:rsid w:val="00C241DD"/>
    <w:rsid w:val="00D003E3"/>
    <w:rsid w:val="00D13E01"/>
    <w:rsid w:val="00D563D7"/>
    <w:rsid w:val="00DA658E"/>
    <w:rsid w:val="00DD0468"/>
    <w:rsid w:val="00FA7DFD"/>
    <w:rsid w:val="00FD408A"/>
    <w:rsid w:val="00FF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CF8C72"/>
  <w15:docId w15:val="{381FAA65-F8F2-4306-BD99-C79AE242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039D"/>
    <w:rPr>
      <w:rFonts w:ascii="Courier New" w:hAnsi="Courier New"/>
      <w:spacing w:val="-3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4536"/>
    </w:pPr>
  </w:style>
  <w:style w:type="paragraph" w:styleId="Textoindependiente">
    <w:name w:val="Body Text"/>
    <w:basedOn w:val="Normal"/>
    <w:link w:val="TextoindependienteCar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655BC"/>
  </w:style>
  <w:style w:type="paragraph" w:styleId="Textodeglobo">
    <w:name w:val="Balloon Text"/>
    <w:basedOn w:val="Normal"/>
    <w:link w:val="TextodegloboCar"/>
    <w:rsid w:val="00A007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007C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007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firma%20digit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firma digital</Template>
  <TotalTime>0</TotalTime>
  <Pages>1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Alcaldia</cp:lastModifiedBy>
  <cp:revision>4</cp:revision>
  <cp:lastPrinted>2015-07-20T06:22:00Z</cp:lastPrinted>
  <dcterms:created xsi:type="dcterms:W3CDTF">2022-02-25T11:15:00Z</dcterms:created>
  <dcterms:modified xsi:type="dcterms:W3CDTF">2023-02-20T17:48:00Z</dcterms:modified>
</cp:coreProperties>
</file>