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511" w:rsidRPr="00250CD5" w:rsidRDefault="007A1511" w:rsidP="00E7226B">
      <w:pPr>
        <w:rPr>
          <w:sz w:val="20"/>
        </w:rPr>
      </w:pPr>
    </w:p>
    <w:p w:rsidR="00E7226B" w:rsidRPr="00250CD5" w:rsidRDefault="00A226CF" w:rsidP="00E7226B">
      <w:pPr>
        <w:rPr>
          <w:sz w:val="20"/>
        </w:rPr>
      </w:pPr>
      <w:r w:rsidRPr="00250CD5">
        <w:rPr>
          <w:sz w:val="20"/>
        </w:rPr>
        <w:t>Departamento: Servicios</w:t>
      </w:r>
      <w:r w:rsidR="009D44E4" w:rsidRPr="00250CD5">
        <w:rPr>
          <w:sz w:val="20"/>
        </w:rPr>
        <w:t xml:space="preserve"> Sociales</w:t>
      </w:r>
    </w:p>
    <w:p w:rsidR="00793275" w:rsidRPr="00250CD5" w:rsidRDefault="00793275" w:rsidP="008155C3">
      <w:pPr>
        <w:shd w:val="clear" w:color="auto" w:fill="FFFFFF" w:themeFill="background1"/>
        <w:rPr>
          <w:sz w:val="20"/>
        </w:rPr>
      </w:pPr>
      <w:proofErr w:type="spellStart"/>
      <w:r w:rsidRPr="00250CD5">
        <w:rPr>
          <w:sz w:val="20"/>
        </w:rPr>
        <w:t>Exp</w:t>
      </w:r>
      <w:proofErr w:type="spellEnd"/>
      <w:r w:rsidRPr="00250CD5">
        <w:rPr>
          <w:sz w:val="20"/>
        </w:rPr>
        <w:t>. SS</w:t>
      </w:r>
      <w:r w:rsidR="009D44E4" w:rsidRPr="00250CD5">
        <w:rPr>
          <w:sz w:val="20"/>
        </w:rPr>
        <w:t>S</w:t>
      </w:r>
      <w:r w:rsidRPr="00250CD5">
        <w:rPr>
          <w:sz w:val="20"/>
        </w:rPr>
        <w:t>/</w:t>
      </w:r>
      <w:r w:rsidR="008155C3" w:rsidRPr="00250CD5">
        <w:rPr>
          <w:sz w:val="20"/>
        </w:rPr>
        <w:t xml:space="preserve">Em. </w:t>
      </w:r>
      <w:proofErr w:type="spellStart"/>
      <w:proofErr w:type="gramStart"/>
      <w:r w:rsidR="008155C3" w:rsidRPr="00250CD5">
        <w:rPr>
          <w:sz w:val="20"/>
        </w:rPr>
        <w:t>hab</w:t>
      </w:r>
      <w:proofErr w:type="spellEnd"/>
      <w:proofErr w:type="gramEnd"/>
      <w:r w:rsidR="00DF335F" w:rsidRPr="00250CD5">
        <w:rPr>
          <w:sz w:val="20"/>
        </w:rPr>
        <w:t xml:space="preserve"> </w:t>
      </w:r>
      <w:r w:rsidR="008155C3" w:rsidRPr="00250CD5">
        <w:rPr>
          <w:rFonts w:eastAsia="Calibri" w:cs="Arial"/>
          <w:iCs/>
          <w:sz w:val="20"/>
        </w:rPr>
        <w:t>resolución de 6 de agosto de 2021</w:t>
      </w:r>
      <w:r w:rsidR="00DF335F" w:rsidRPr="00250CD5">
        <w:rPr>
          <w:sz w:val="20"/>
          <w:shd w:val="clear" w:color="auto" w:fill="FFFFFF" w:themeFill="background1"/>
        </w:rPr>
        <w:t>1649/2020</w:t>
      </w:r>
    </w:p>
    <w:p w:rsidR="00E65138" w:rsidRPr="00250CD5" w:rsidRDefault="00E65138" w:rsidP="00E7226B">
      <w:pPr>
        <w:rPr>
          <w:b/>
          <w:sz w:val="20"/>
        </w:rPr>
      </w:pPr>
    </w:p>
    <w:p w:rsidR="007A1511" w:rsidRPr="00250CD5" w:rsidRDefault="007A1511" w:rsidP="00E7226B">
      <w:pPr>
        <w:rPr>
          <w:b/>
          <w:sz w:val="20"/>
        </w:rPr>
      </w:pPr>
    </w:p>
    <w:p w:rsidR="00E7226B" w:rsidRPr="00250CD5" w:rsidRDefault="00A226CF" w:rsidP="00E7226B">
      <w:pPr>
        <w:jc w:val="center"/>
        <w:rPr>
          <w:b/>
          <w:sz w:val="20"/>
        </w:rPr>
      </w:pPr>
      <w:r w:rsidRPr="00250CD5">
        <w:rPr>
          <w:b/>
          <w:sz w:val="20"/>
        </w:rPr>
        <w:t>D E C R E T O</w:t>
      </w:r>
      <w:r w:rsidR="00E7226B" w:rsidRPr="00250CD5">
        <w:rPr>
          <w:b/>
          <w:sz w:val="20"/>
        </w:rPr>
        <w:t xml:space="preserve"> </w:t>
      </w:r>
    </w:p>
    <w:p w:rsidR="00E7226B" w:rsidRPr="00250CD5" w:rsidRDefault="00E7226B" w:rsidP="00E7226B">
      <w:pPr>
        <w:tabs>
          <w:tab w:val="left" w:pos="3105"/>
        </w:tabs>
        <w:jc w:val="both"/>
        <w:rPr>
          <w:sz w:val="20"/>
          <w:lang w:val="es-ES_tradnl"/>
        </w:rPr>
      </w:pPr>
    </w:p>
    <w:p w:rsidR="00E7226B" w:rsidRPr="00250CD5" w:rsidRDefault="00A226CF" w:rsidP="00E7226B">
      <w:pPr>
        <w:jc w:val="both"/>
        <w:rPr>
          <w:sz w:val="20"/>
          <w:lang w:val="es-ES_tradnl"/>
        </w:rPr>
      </w:pPr>
      <w:r w:rsidRPr="00250CD5">
        <w:rPr>
          <w:sz w:val="20"/>
          <w:lang w:val="es-ES_tradnl"/>
        </w:rPr>
        <w:tab/>
        <w:t xml:space="preserve">Nules, a </w:t>
      </w:r>
      <w:r w:rsidR="001C39A1" w:rsidRPr="00250CD5">
        <w:rPr>
          <w:sz w:val="20"/>
          <w:lang w:val="es-ES_tradnl"/>
        </w:rPr>
        <w:t>la fecha de la firma electrónica</w:t>
      </w:r>
      <w:r w:rsidR="009D44E4" w:rsidRPr="00250CD5">
        <w:rPr>
          <w:sz w:val="20"/>
          <w:lang w:val="es-ES_tradnl"/>
        </w:rPr>
        <w:t>.-</w:t>
      </w:r>
    </w:p>
    <w:p w:rsidR="00E7226B" w:rsidRPr="00250CD5" w:rsidRDefault="00E7226B" w:rsidP="00E7226B">
      <w:pPr>
        <w:jc w:val="both"/>
        <w:rPr>
          <w:b/>
          <w:sz w:val="20"/>
          <w:lang w:val="es-ES_tradnl"/>
        </w:rPr>
      </w:pPr>
      <w:r w:rsidRPr="00250CD5">
        <w:rPr>
          <w:sz w:val="20"/>
          <w:lang w:val="es-ES_tradnl"/>
        </w:rPr>
        <w:tab/>
      </w:r>
    </w:p>
    <w:p w:rsidR="009D44E4" w:rsidRPr="00250CD5" w:rsidRDefault="00E7226B" w:rsidP="009D44E4">
      <w:pPr>
        <w:jc w:val="both"/>
        <w:rPr>
          <w:rFonts w:cs="Arial"/>
          <w:sz w:val="20"/>
        </w:rPr>
      </w:pPr>
      <w:r w:rsidRPr="00250CD5">
        <w:rPr>
          <w:b/>
          <w:sz w:val="20"/>
          <w:lang w:val="es-ES_tradnl"/>
        </w:rPr>
        <w:tab/>
      </w:r>
      <w:r w:rsidR="00952409" w:rsidRPr="00250CD5">
        <w:rPr>
          <w:sz w:val="20"/>
          <w:lang w:val="es-ES_tradnl"/>
        </w:rPr>
        <w:t>D. David García Pérez,</w:t>
      </w:r>
      <w:r w:rsidR="00952409" w:rsidRPr="00250CD5">
        <w:rPr>
          <w:b/>
          <w:sz w:val="20"/>
          <w:lang w:val="es-ES_tradnl"/>
        </w:rPr>
        <w:t xml:space="preserve"> </w:t>
      </w:r>
      <w:r w:rsidR="009D44E4" w:rsidRPr="00250CD5">
        <w:rPr>
          <w:rFonts w:cs="Arial"/>
          <w:sz w:val="20"/>
        </w:rPr>
        <w:t>Alcalde Presidente del M. I. Ayuntamiento de Nules.</w:t>
      </w:r>
    </w:p>
    <w:p w:rsidR="00A226CF" w:rsidRPr="00250CD5" w:rsidRDefault="00A226CF" w:rsidP="00E7226B">
      <w:pPr>
        <w:jc w:val="both"/>
        <w:rPr>
          <w:b/>
          <w:sz w:val="20"/>
          <w:lang w:val="es-ES_tradnl"/>
        </w:rPr>
      </w:pPr>
    </w:p>
    <w:p w:rsidR="00A226CF" w:rsidRPr="00250CD5" w:rsidRDefault="00A226CF" w:rsidP="00E7226B">
      <w:pPr>
        <w:jc w:val="both"/>
        <w:rPr>
          <w:sz w:val="20"/>
          <w:lang w:val="es-ES_tradnl"/>
        </w:rPr>
      </w:pPr>
      <w:r w:rsidRPr="00250CD5">
        <w:rPr>
          <w:b/>
          <w:sz w:val="20"/>
          <w:lang w:val="es-ES_tradnl"/>
        </w:rPr>
        <w:tab/>
      </w:r>
      <w:r w:rsidRPr="00250CD5">
        <w:rPr>
          <w:rFonts w:cs="Arial"/>
          <w:sz w:val="20"/>
          <w:lang w:val="es-ES_tradnl"/>
        </w:rPr>
        <w:t>Consideradas</w:t>
      </w:r>
      <w:r w:rsidRPr="00250CD5">
        <w:rPr>
          <w:sz w:val="20"/>
          <w:lang w:val="es-ES_tradnl"/>
        </w:rPr>
        <w:t xml:space="preserve"> las potestades atribuidas a mi autoridad por el art. 21 de la Ley 7/1985, Reguladora de las Bases de Régimen Local</w:t>
      </w:r>
      <w:r w:rsidR="00C31FFA" w:rsidRPr="00250CD5">
        <w:rPr>
          <w:sz w:val="20"/>
          <w:lang w:val="es-ES_tradnl"/>
        </w:rPr>
        <w:t>.</w:t>
      </w:r>
    </w:p>
    <w:p w:rsidR="00C31FFA" w:rsidRPr="00250CD5" w:rsidRDefault="00C31FFA" w:rsidP="00E7226B">
      <w:pPr>
        <w:jc w:val="both"/>
        <w:rPr>
          <w:sz w:val="20"/>
          <w:lang w:val="es-ES_tradnl"/>
        </w:rPr>
      </w:pPr>
    </w:p>
    <w:p w:rsidR="00C31FFA" w:rsidRPr="00250CD5" w:rsidRDefault="00C31FFA" w:rsidP="00C31FFA">
      <w:pPr>
        <w:jc w:val="center"/>
        <w:rPr>
          <w:b/>
          <w:sz w:val="20"/>
          <w:lang w:val="es-ES_tradnl"/>
        </w:rPr>
      </w:pPr>
      <w:r w:rsidRPr="00250CD5">
        <w:rPr>
          <w:b/>
          <w:sz w:val="20"/>
          <w:lang w:val="es-ES_tradnl"/>
        </w:rPr>
        <w:t>Antecedentes de hecho</w:t>
      </w:r>
    </w:p>
    <w:p w:rsidR="00C31FFA" w:rsidRPr="00250CD5" w:rsidRDefault="00C31FFA" w:rsidP="00B73ECB">
      <w:pPr>
        <w:rPr>
          <w:b/>
          <w:sz w:val="20"/>
          <w:lang w:val="es-ES_tradnl"/>
        </w:rPr>
      </w:pPr>
    </w:p>
    <w:p w:rsidR="009D44E4" w:rsidRPr="00250CD5" w:rsidRDefault="009D44E4" w:rsidP="009D44E4">
      <w:pPr>
        <w:jc w:val="both"/>
        <w:rPr>
          <w:rFonts w:cs="Arial"/>
          <w:sz w:val="20"/>
        </w:rPr>
      </w:pPr>
      <w:r w:rsidRPr="00250CD5">
        <w:rPr>
          <w:rFonts w:cs="Arial"/>
          <w:sz w:val="20"/>
        </w:rPr>
        <w:tab/>
        <w:t>Vistas las solicitudes de ayuda en materia de Servicios Sociales presentadas por las personas interesadas que más abajo se relacionan.</w:t>
      </w:r>
    </w:p>
    <w:p w:rsidR="00292458" w:rsidRPr="00250CD5" w:rsidRDefault="00292458" w:rsidP="009D44E4">
      <w:pPr>
        <w:jc w:val="both"/>
        <w:rPr>
          <w:rFonts w:cs="Arial"/>
          <w:sz w:val="20"/>
        </w:rPr>
      </w:pPr>
    </w:p>
    <w:tbl>
      <w:tblPr>
        <w:tblW w:w="5544" w:type="dxa"/>
        <w:jc w:val="center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50"/>
        <w:gridCol w:w="1276"/>
        <w:gridCol w:w="1418"/>
      </w:tblGrid>
      <w:tr w:rsidR="009C28F7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DFEC"/>
            <w:hideMark/>
          </w:tcPr>
          <w:p w:rsidR="009C28F7" w:rsidRPr="00250CD5" w:rsidRDefault="009C28F7" w:rsidP="009C2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250CD5">
              <w:rPr>
                <w:rFonts w:ascii="Calibri" w:hAnsi="Calibri" w:cs="Calibri"/>
                <w:b/>
                <w:bCs/>
                <w:color w:val="000000"/>
                <w:sz w:val="20"/>
              </w:rPr>
              <w:t>NOMBRE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DFEC"/>
            <w:hideMark/>
          </w:tcPr>
          <w:p w:rsidR="009C28F7" w:rsidRPr="00250CD5" w:rsidRDefault="009C28F7" w:rsidP="009C2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250CD5">
              <w:rPr>
                <w:rFonts w:ascii="Calibri" w:hAnsi="Calibri" w:cs="Calibri"/>
                <w:b/>
                <w:bCs/>
                <w:color w:val="000000"/>
                <w:sz w:val="20"/>
              </w:rPr>
              <w:t>DNI-NIE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DFEC"/>
            <w:hideMark/>
          </w:tcPr>
          <w:p w:rsidR="009C28F7" w:rsidRPr="00250CD5" w:rsidRDefault="009C28F7" w:rsidP="009C2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250CD5">
              <w:rPr>
                <w:rFonts w:ascii="Calibri" w:hAnsi="Calibri" w:cs="Calibri"/>
                <w:b/>
                <w:bCs/>
                <w:color w:val="000000"/>
                <w:sz w:val="20"/>
              </w:rPr>
              <w:t>EXP.</w:t>
            </w:r>
          </w:p>
        </w:tc>
      </w:tr>
      <w:tr w:rsidR="009C28F7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8F7" w:rsidRPr="001B5A98" w:rsidRDefault="00F720DD" w:rsidP="00B55C27">
            <w:pPr>
              <w:rPr>
                <w:rFonts w:ascii="Calibri" w:hAnsi="Calibri" w:cs="Calibri"/>
                <w:color w:val="000000"/>
                <w:sz w:val="20"/>
              </w:rPr>
            </w:pPr>
            <w:r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1</w:t>
            </w:r>
            <w:r w:rsidR="00B55C27"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.</w:t>
            </w:r>
            <w:r w:rsidR="009C28F7"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 xml:space="preserve">Bouchra </w:t>
            </w:r>
            <w:proofErr w:type="spellStart"/>
            <w:r w:rsidR="009C28F7"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Lalhi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8F7" w:rsidRPr="006255B4" w:rsidRDefault="009C28F7" w:rsidP="009C28F7">
            <w:pPr>
              <w:jc w:val="center"/>
              <w:rPr>
                <w:rFonts w:ascii="Calibri" w:hAnsi="Calibri" w:cs="Calibri"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X6462088P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8F7" w:rsidRPr="001B5A98" w:rsidRDefault="009C28F7" w:rsidP="009C28F7">
            <w:pPr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B5A98">
              <w:rPr>
                <w:rFonts w:asciiTheme="minorHAnsi" w:hAnsiTheme="minorHAnsi" w:cstheme="minorHAnsi"/>
                <w:color w:val="000000"/>
                <w:sz w:val="20"/>
              </w:rPr>
              <w:t>947/2017</w:t>
            </w:r>
          </w:p>
        </w:tc>
      </w:tr>
      <w:tr w:rsidR="009C28F7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8F7" w:rsidRPr="006255B4" w:rsidRDefault="00F720DD" w:rsidP="00B55C27">
            <w:pPr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2</w:t>
            </w:r>
            <w:r w:rsidR="00B55C2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.</w:t>
            </w:r>
            <w:r w:rsidR="009C28F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Samanta Lázaro López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8F7" w:rsidRPr="006255B4" w:rsidRDefault="009C28F7" w:rsidP="009C28F7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53791434T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8F7" w:rsidRPr="001B5A98" w:rsidRDefault="009C28F7" w:rsidP="009C28F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</w:rPr>
            </w:pPr>
            <w:r w:rsidRPr="001B5A98">
              <w:rPr>
                <w:rFonts w:asciiTheme="minorHAnsi" w:hAnsiTheme="minorHAnsi" w:cstheme="minorHAnsi"/>
                <w:bCs/>
                <w:color w:val="000000"/>
                <w:sz w:val="20"/>
              </w:rPr>
              <w:t>3658/2021</w:t>
            </w:r>
          </w:p>
        </w:tc>
      </w:tr>
      <w:tr w:rsidR="009C28F7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8F7" w:rsidRPr="006255B4" w:rsidRDefault="00F720DD" w:rsidP="00B55C27">
            <w:pPr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3</w:t>
            </w:r>
            <w:r w:rsidR="00B55C2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.</w:t>
            </w:r>
            <w:r w:rsidR="009C28F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Jessica Carolina Díaz Montoya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8F7" w:rsidRPr="006255B4" w:rsidRDefault="009C28F7" w:rsidP="009C28F7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Y5348855N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8F7" w:rsidRPr="001B5A98" w:rsidRDefault="009C28F7" w:rsidP="009C28F7">
            <w:pPr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B5A98">
              <w:rPr>
                <w:rFonts w:asciiTheme="minorHAnsi" w:hAnsiTheme="minorHAnsi" w:cstheme="minorHAnsi"/>
                <w:color w:val="000000"/>
                <w:sz w:val="20"/>
              </w:rPr>
              <w:t>2310/2020</w:t>
            </w:r>
          </w:p>
        </w:tc>
      </w:tr>
      <w:tr w:rsidR="009C28F7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8F7" w:rsidRPr="006255B4" w:rsidRDefault="00F720DD" w:rsidP="00B55C27">
            <w:pPr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4</w:t>
            </w:r>
            <w:r w:rsidR="00B55C2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.</w:t>
            </w:r>
            <w:r w:rsidR="009C28F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 xml:space="preserve">Nagore Pérez </w:t>
            </w:r>
            <w:proofErr w:type="spellStart"/>
            <w:r w:rsidR="009C28F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Pérez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8F7" w:rsidRPr="006255B4" w:rsidRDefault="009C28F7" w:rsidP="009C28F7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53787746S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8F7" w:rsidRPr="001B5A98" w:rsidRDefault="009C28F7" w:rsidP="009C28F7">
            <w:pPr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B5A98">
              <w:rPr>
                <w:rFonts w:asciiTheme="minorHAnsi" w:hAnsiTheme="minorHAnsi" w:cstheme="minorHAnsi"/>
                <w:color w:val="000000"/>
                <w:sz w:val="20"/>
              </w:rPr>
              <w:t>3064/2014</w:t>
            </w:r>
          </w:p>
        </w:tc>
      </w:tr>
      <w:tr w:rsidR="009C28F7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8F7" w:rsidRPr="006255B4" w:rsidRDefault="00F720DD" w:rsidP="00B55C27">
            <w:pPr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5</w:t>
            </w:r>
            <w:r w:rsidR="00B55C2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.</w:t>
            </w:r>
            <w:r w:rsidR="009C28F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María Moreno Muñoz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8F7" w:rsidRPr="006255B4" w:rsidRDefault="009C28F7" w:rsidP="009C28F7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20816589W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8F7" w:rsidRPr="001B5A98" w:rsidRDefault="009C28F7" w:rsidP="009C28F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</w:rPr>
            </w:pPr>
            <w:r w:rsidRPr="001B5A98">
              <w:rPr>
                <w:rFonts w:asciiTheme="minorHAnsi" w:hAnsiTheme="minorHAnsi" w:cstheme="minorHAnsi"/>
                <w:bCs/>
                <w:color w:val="000000"/>
                <w:sz w:val="20"/>
              </w:rPr>
              <w:t>1042/2021</w:t>
            </w:r>
          </w:p>
        </w:tc>
      </w:tr>
      <w:tr w:rsidR="00B55C27" w:rsidRPr="00250CD5" w:rsidTr="00B55C2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C27" w:rsidRPr="006255B4" w:rsidRDefault="00F720DD" w:rsidP="00B55C27">
            <w:pPr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6</w:t>
            </w:r>
            <w:r w:rsidR="00B55C2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.Maria Raquel Guerrero Luque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5C27" w:rsidRPr="006255B4" w:rsidRDefault="00B55C27" w:rsidP="00B55C27">
            <w:pPr>
              <w:rPr>
                <w:rFonts w:ascii="Calibri" w:hAnsi="Calibri" w:cs="Calibri"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30801374G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5C27" w:rsidRPr="001B5A98" w:rsidRDefault="00B55C27" w:rsidP="00F415A8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B5A98">
              <w:rPr>
                <w:rFonts w:ascii="Calibri" w:hAnsi="Calibri" w:cs="Calibri"/>
                <w:color w:val="000000"/>
                <w:sz w:val="20"/>
              </w:rPr>
              <w:t>3253/2015</w:t>
            </w:r>
          </w:p>
        </w:tc>
      </w:tr>
      <w:tr w:rsidR="00B55C27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C27" w:rsidRPr="006255B4" w:rsidRDefault="00F720DD" w:rsidP="00B55C27">
            <w:pPr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7</w:t>
            </w:r>
            <w:r w:rsidR="00B55C2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 xml:space="preserve">.Lidia </w:t>
            </w:r>
            <w:proofErr w:type="spellStart"/>
            <w:r w:rsidR="00B55C2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Herraiz</w:t>
            </w:r>
            <w:proofErr w:type="spellEnd"/>
            <w:r w:rsidR="00B55C27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 xml:space="preserve"> Polo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C27" w:rsidRPr="006255B4" w:rsidRDefault="00B55C27" w:rsidP="009C28F7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46135832V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C27" w:rsidRPr="001B5A98" w:rsidRDefault="00B55C27" w:rsidP="009C28F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</w:rPr>
            </w:pPr>
            <w:r w:rsidRPr="001B5A98">
              <w:rPr>
                <w:rFonts w:asciiTheme="minorHAnsi" w:hAnsiTheme="minorHAnsi" w:cstheme="minorHAnsi"/>
                <w:bCs/>
                <w:color w:val="000000"/>
                <w:sz w:val="20"/>
              </w:rPr>
              <w:t>503/2021</w:t>
            </w:r>
          </w:p>
        </w:tc>
      </w:tr>
      <w:tr w:rsidR="00B55C27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C27" w:rsidRPr="006255B4" w:rsidRDefault="00F720DD" w:rsidP="00B55C27">
            <w:pPr>
              <w:rPr>
                <w:rFonts w:ascii="Calibri" w:hAnsi="Calibri" w:cs="Calibri"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8</w:t>
            </w:r>
            <w:r w:rsidR="00B55C27"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.Nadia Vanesa Osorio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C27" w:rsidRPr="006255B4" w:rsidRDefault="00B55C27" w:rsidP="009C28F7">
            <w:pPr>
              <w:jc w:val="center"/>
              <w:rPr>
                <w:rFonts w:ascii="Calibri" w:hAnsi="Calibri" w:cs="Calibri"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Y8121900Q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C27" w:rsidRPr="001B5A98" w:rsidRDefault="00B55C27" w:rsidP="009C28F7">
            <w:pPr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B5A98">
              <w:rPr>
                <w:rFonts w:asciiTheme="minorHAnsi" w:hAnsiTheme="minorHAnsi" w:cstheme="minorHAnsi"/>
                <w:color w:val="000000"/>
                <w:sz w:val="20"/>
              </w:rPr>
              <w:t>2494/2020</w:t>
            </w:r>
          </w:p>
        </w:tc>
      </w:tr>
      <w:tr w:rsidR="0039320F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20F" w:rsidRPr="006255B4" w:rsidRDefault="00F720DD" w:rsidP="00B55C27">
            <w:pPr>
              <w:rPr>
                <w:rFonts w:ascii="Calibri" w:hAnsi="Calibri" w:cs="Calibri"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9</w:t>
            </w:r>
            <w:r w:rsidR="0039320F"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. Jesica Hernández Félix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20F" w:rsidRPr="006255B4" w:rsidRDefault="0039320F" w:rsidP="009C28F7">
            <w:pPr>
              <w:jc w:val="center"/>
              <w:rPr>
                <w:rFonts w:ascii="Calibri" w:hAnsi="Calibri" w:cs="Calibri"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20483442X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20F" w:rsidRPr="001B5A98" w:rsidRDefault="0039320F" w:rsidP="009C28F7">
            <w:pPr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1B5A98">
              <w:rPr>
                <w:rFonts w:asciiTheme="minorHAnsi" w:hAnsiTheme="minorHAnsi" w:cstheme="minorHAnsi"/>
                <w:color w:val="000000"/>
                <w:sz w:val="20"/>
              </w:rPr>
              <w:t>2031/2018</w:t>
            </w:r>
          </w:p>
        </w:tc>
      </w:tr>
      <w:tr w:rsidR="001B5A98" w:rsidRPr="00250CD5" w:rsidTr="009C28F7">
        <w:trPr>
          <w:trHeight w:val="300"/>
          <w:jc w:val="center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A98" w:rsidRPr="006255B4" w:rsidRDefault="008212B7" w:rsidP="00F720DD">
            <w:pPr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1</w:t>
            </w:r>
            <w:r w:rsidR="00F720DD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0</w:t>
            </w:r>
            <w:r w:rsidR="001B5A98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 xml:space="preserve">. </w:t>
            </w:r>
            <w:proofErr w:type="spellStart"/>
            <w:r w:rsidR="001B5A98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Meryem</w:t>
            </w:r>
            <w:proofErr w:type="spellEnd"/>
            <w:r w:rsidR="001B5A98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 xml:space="preserve"> </w:t>
            </w:r>
            <w:proofErr w:type="spellStart"/>
            <w:r w:rsidR="001B5A98" w:rsidRPr="006255B4">
              <w:rPr>
                <w:rFonts w:ascii="Calibri" w:hAnsi="Calibri" w:cs="Calibri"/>
                <w:bCs/>
                <w:color w:val="000000"/>
                <w:sz w:val="20"/>
                <w:highlight w:val="black"/>
              </w:rPr>
              <w:t>Blalate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color w:val="000000"/>
                <w:sz w:val="20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20"/>
                <w:highlight w:val="black"/>
              </w:rPr>
              <w:t>X6658435G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A98" w:rsidRPr="001B5A98" w:rsidRDefault="001B5A98" w:rsidP="00F123C6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B5A98">
              <w:rPr>
                <w:rFonts w:ascii="Calibri" w:hAnsi="Calibri" w:cs="Calibri"/>
                <w:color w:val="000000"/>
                <w:sz w:val="20"/>
              </w:rPr>
              <w:t>2913/2020</w:t>
            </w:r>
          </w:p>
        </w:tc>
      </w:tr>
    </w:tbl>
    <w:p w:rsidR="00592A7F" w:rsidRPr="00250CD5" w:rsidRDefault="00592A7F" w:rsidP="009D44E4">
      <w:pPr>
        <w:jc w:val="both"/>
        <w:rPr>
          <w:rFonts w:cs="Arial"/>
          <w:sz w:val="20"/>
        </w:rPr>
      </w:pPr>
    </w:p>
    <w:p w:rsidR="00B73ECB" w:rsidRPr="00250CD5" w:rsidRDefault="00B73ECB" w:rsidP="009D44E4">
      <w:pPr>
        <w:jc w:val="both"/>
        <w:rPr>
          <w:rFonts w:cs="Arial"/>
          <w:sz w:val="20"/>
        </w:rPr>
      </w:pPr>
    </w:p>
    <w:p w:rsidR="00AA6360" w:rsidRPr="00250CD5" w:rsidRDefault="009D44E4" w:rsidP="00AA6360">
      <w:pPr>
        <w:jc w:val="both"/>
        <w:rPr>
          <w:rFonts w:cs="Arial"/>
          <w:sz w:val="20"/>
        </w:rPr>
      </w:pPr>
      <w:r w:rsidRPr="00250CD5">
        <w:rPr>
          <w:rFonts w:cs="Arial"/>
          <w:sz w:val="20"/>
        </w:rPr>
        <w:tab/>
      </w:r>
      <w:r w:rsidR="00AA6360" w:rsidRPr="00250CD5">
        <w:rPr>
          <w:rFonts w:cs="Arial"/>
          <w:sz w:val="20"/>
        </w:rPr>
        <w:t xml:space="preserve">Resultando que </w:t>
      </w:r>
      <w:r w:rsidR="003F544E" w:rsidRPr="00250CD5">
        <w:rPr>
          <w:rFonts w:cs="Arial"/>
          <w:sz w:val="20"/>
        </w:rPr>
        <w:t>las técnicas de servicios sociales</w:t>
      </w:r>
      <w:r w:rsidR="00AA6360" w:rsidRPr="00250CD5">
        <w:rPr>
          <w:rFonts w:cs="Arial"/>
          <w:sz w:val="20"/>
        </w:rPr>
        <w:t xml:space="preserve"> ha</w:t>
      </w:r>
      <w:r w:rsidR="003F544E" w:rsidRPr="00250CD5">
        <w:rPr>
          <w:rFonts w:cs="Arial"/>
          <w:sz w:val="20"/>
        </w:rPr>
        <w:t>n</w:t>
      </w:r>
      <w:r w:rsidR="00AA6360" w:rsidRPr="00250CD5">
        <w:rPr>
          <w:rFonts w:cs="Arial"/>
          <w:sz w:val="20"/>
        </w:rPr>
        <w:t xml:space="preserve"> emitido </w:t>
      </w:r>
      <w:r w:rsidR="00E7760D" w:rsidRPr="00250CD5">
        <w:rPr>
          <w:rFonts w:cs="Arial"/>
          <w:sz w:val="20"/>
        </w:rPr>
        <w:t xml:space="preserve">el correspondiente </w:t>
      </w:r>
      <w:r w:rsidR="00AA6360" w:rsidRPr="00250CD5">
        <w:rPr>
          <w:rFonts w:cs="Arial"/>
          <w:sz w:val="20"/>
        </w:rPr>
        <w:t xml:space="preserve">informe sobre valoración de la necesidad para la concesión de la ayuda solicitada, </w:t>
      </w:r>
      <w:r w:rsidR="003F544E" w:rsidRPr="00250CD5">
        <w:rPr>
          <w:rFonts w:cs="Arial"/>
          <w:sz w:val="20"/>
        </w:rPr>
        <w:t xml:space="preserve">según </w:t>
      </w:r>
      <w:r w:rsidR="008155C3" w:rsidRPr="00250CD5">
        <w:rPr>
          <w:rFonts w:eastAsia="Calibri" w:cs="Arial"/>
          <w:iCs/>
          <w:sz w:val="20"/>
        </w:rPr>
        <w:t xml:space="preserve">resolución de 6 de agosto de 2021, del vicepresidente segundo y </w:t>
      </w:r>
      <w:proofErr w:type="spellStart"/>
      <w:r w:rsidR="008155C3" w:rsidRPr="00250CD5">
        <w:rPr>
          <w:rFonts w:eastAsia="Calibri" w:cs="Arial"/>
          <w:iCs/>
          <w:sz w:val="20"/>
        </w:rPr>
        <w:t>conseller</w:t>
      </w:r>
      <w:proofErr w:type="spellEnd"/>
      <w:r w:rsidR="008155C3" w:rsidRPr="00250CD5">
        <w:rPr>
          <w:rFonts w:eastAsia="Calibri" w:cs="Arial"/>
          <w:iCs/>
          <w:sz w:val="20"/>
        </w:rPr>
        <w:t xml:space="preserve"> de vivienda y arquitectura bioclimática</w:t>
      </w:r>
    </w:p>
    <w:p w:rsidR="003F544E" w:rsidRPr="00250CD5" w:rsidRDefault="002C48E6" w:rsidP="00816B4C">
      <w:pPr>
        <w:jc w:val="right"/>
        <w:rPr>
          <w:rFonts w:ascii="Calibri" w:eastAsia="Calibri" w:hAnsi="Calibri"/>
          <w:sz w:val="20"/>
        </w:rPr>
      </w:pPr>
      <w:r w:rsidRPr="002C48E6">
        <w:rPr>
          <w:sz w:val="20"/>
        </w:rPr>
        <w:fldChar w:fldCharType="begin"/>
      </w:r>
      <w:r w:rsidR="003F544E" w:rsidRPr="00250CD5">
        <w:rPr>
          <w:sz w:val="20"/>
        </w:rPr>
        <w:instrText xml:space="preserve"> LINK </w:instrText>
      </w:r>
      <w:r w:rsidR="00DF6CF2" w:rsidRPr="00250CD5">
        <w:rPr>
          <w:sz w:val="20"/>
        </w:rPr>
        <w:instrText xml:space="preserve">Excel.Sheet.12 "C:\\Users\\pilar\\OneDrive\\Escritorio\\AYUDAS NAVIDAD\\TABLA 37 AYUDAS NAVIDEÑAS DEFINITIVA.xlsx" "HOJA 1!F4C1:F39C5" </w:instrText>
      </w:r>
      <w:r w:rsidR="003F544E" w:rsidRPr="00250CD5">
        <w:rPr>
          <w:sz w:val="20"/>
        </w:rPr>
        <w:instrText xml:space="preserve">\a \f 4 \h  \* MERGEFORMAT </w:instrText>
      </w:r>
      <w:r w:rsidRPr="002C48E6">
        <w:rPr>
          <w:sz w:val="20"/>
        </w:rPr>
        <w:fldChar w:fldCharType="separate"/>
      </w:r>
    </w:p>
    <w:p w:rsidR="00747B0C" w:rsidRPr="00250CD5" w:rsidRDefault="002C48E6" w:rsidP="00EB0B15">
      <w:pPr>
        <w:jc w:val="right"/>
        <w:rPr>
          <w:rFonts w:cs="Arial"/>
          <w:sz w:val="20"/>
        </w:rPr>
      </w:pPr>
      <w:r w:rsidRPr="00250CD5">
        <w:rPr>
          <w:rFonts w:ascii="Calibri" w:hAnsi="Calibri" w:cs="Calibri"/>
          <w:b/>
          <w:bCs/>
          <w:color w:val="000000"/>
          <w:sz w:val="20"/>
        </w:rPr>
        <w:fldChar w:fldCharType="end"/>
      </w:r>
    </w:p>
    <w:p w:rsidR="0068368F" w:rsidRPr="00250CD5" w:rsidRDefault="00747B0C" w:rsidP="0068368F">
      <w:pPr>
        <w:autoSpaceDE w:val="0"/>
        <w:autoSpaceDN w:val="0"/>
        <w:adjustRightInd w:val="0"/>
        <w:rPr>
          <w:rFonts w:eastAsia="Calibri" w:cs="Arial"/>
          <w:iCs/>
          <w:sz w:val="20"/>
        </w:rPr>
      </w:pPr>
      <w:r w:rsidRPr="00250CD5">
        <w:rPr>
          <w:rFonts w:cs="Arial"/>
          <w:sz w:val="20"/>
        </w:rPr>
        <w:tab/>
      </w:r>
      <w:r w:rsidR="00905D01" w:rsidRPr="00250CD5">
        <w:rPr>
          <w:rFonts w:cs="Arial"/>
          <w:sz w:val="20"/>
        </w:rPr>
        <w:t xml:space="preserve">Resultando que consta </w:t>
      </w:r>
      <w:r w:rsidR="008155C3" w:rsidRPr="00250CD5">
        <w:rPr>
          <w:rFonts w:cs="Arial"/>
          <w:sz w:val="20"/>
        </w:rPr>
        <w:t xml:space="preserve">retención de crédito nº202100034044 </w:t>
      </w:r>
      <w:r w:rsidR="0068368F" w:rsidRPr="00250CD5">
        <w:rPr>
          <w:rFonts w:cs="Arial"/>
          <w:sz w:val="20"/>
        </w:rPr>
        <w:t xml:space="preserve">procedente de una subvención de la </w:t>
      </w:r>
      <w:r w:rsidR="008155C3" w:rsidRPr="00250CD5">
        <w:rPr>
          <w:rFonts w:eastAsia="Calibri" w:cs="Arial"/>
          <w:iCs/>
          <w:sz w:val="20"/>
        </w:rPr>
        <w:t>resolución</w:t>
      </w:r>
      <w:r w:rsidR="0068368F" w:rsidRPr="00250CD5">
        <w:rPr>
          <w:rFonts w:eastAsia="Calibri" w:cs="Arial"/>
          <w:iCs/>
          <w:sz w:val="20"/>
        </w:rPr>
        <w:t xml:space="preserve"> de 6 de agosto de 2021, del vicepresidente segundo y </w:t>
      </w:r>
      <w:proofErr w:type="spellStart"/>
      <w:r w:rsidR="0068368F" w:rsidRPr="00250CD5">
        <w:rPr>
          <w:rFonts w:eastAsia="Calibri" w:cs="Arial"/>
          <w:iCs/>
          <w:sz w:val="20"/>
        </w:rPr>
        <w:t>conseller</w:t>
      </w:r>
      <w:proofErr w:type="spellEnd"/>
      <w:r w:rsidR="0068368F" w:rsidRPr="00250CD5">
        <w:rPr>
          <w:rFonts w:eastAsia="Calibri" w:cs="Arial"/>
          <w:iCs/>
          <w:sz w:val="20"/>
        </w:rPr>
        <w:t xml:space="preserve"> de Vivienda y Arquitectura Bioclimática, de concesión de ayudas del Programa de ayudas a las personas víctimas de violencia de género, personas</w:t>
      </w:r>
      <w:r w:rsidR="009513A6" w:rsidRPr="00250CD5">
        <w:rPr>
          <w:rFonts w:eastAsia="Calibri" w:cs="Arial"/>
          <w:iCs/>
          <w:sz w:val="20"/>
        </w:rPr>
        <w:t xml:space="preserve"> </w:t>
      </w:r>
      <w:r w:rsidR="0068368F" w:rsidRPr="00250CD5">
        <w:rPr>
          <w:rFonts w:eastAsia="Calibri" w:cs="Arial"/>
          <w:iCs/>
          <w:sz w:val="20"/>
        </w:rPr>
        <w:t>que han sufrido desahucio de su vivienda habitual, personas sin hogar y otras personas especialmente vulnerables a través de las entidades locales, correspondiente al Plan estatal 2018-2021</w:t>
      </w:r>
    </w:p>
    <w:p w:rsidR="007A1511" w:rsidRPr="00250CD5" w:rsidRDefault="007A1511" w:rsidP="0068368F">
      <w:pPr>
        <w:jc w:val="both"/>
        <w:rPr>
          <w:rFonts w:ascii="Times New Roman" w:hAnsi="Times New Roman"/>
          <w:b/>
          <w:color w:val="000000"/>
          <w:sz w:val="20"/>
        </w:rPr>
      </w:pPr>
    </w:p>
    <w:p w:rsidR="00C31FFA" w:rsidRPr="00250CD5" w:rsidRDefault="00C31FFA" w:rsidP="00C31FFA">
      <w:pPr>
        <w:jc w:val="center"/>
        <w:rPr>
          <w:b/>
          <w:sz w:val="20"/>
          <w:lang w:val="es-ES_tradnl"/>
        </w:rPr>
      </w:pPr>
      <w:r w:rsidRPr="00250CD5">
        <w:rPr>
          <w:b/>
          <w:sz w:val="20"/>
          <w:lang w:val="es-ES_tradnl"/>
        </w:rPr>
        <w:t>Fundamentos de derecho</w:t>
      </w:r>
    </w:p>
    <w:p w:rsidR="009343CD" w:rsidRPr="00250CD5" w:rsidRDefault="009343CD" w:rsidP="0068368F">
      <w:pPr>
        <w:spacing w:before="240"/>
        <w:jc w:val="both"/>
        <w:rPr>
          <w:sz w:val="20"/>
          <w:lang w:val="es-ES_tradnl"/>
        </w:rPr>
      </w:pPr>
      <w:r w:rsidRPr="00250CD5">
        <w:rPr>
          <w:b/>
          <w:sz w:val="20"/>
          <w:lang w:val="es-ES_tradnl"/>
        </w:rPr>
        <w:tab/>
      </w:r>
      <w:r w:rsidRPr="00250CD5">
        <w:rPr>
          <w:sz w:val="20"/>
          <w:lang w:val="es-ES_tradnl"/>
        </w:rPr>
        <w:t>Art. 21 de la Ley 7/1985, Reguladora de las Bases de Régimen Local, sobre competencias de la Alcaldía.</w:t>
      </w:r>
    </w:p>
    <w:p w:rsidR="00C9242F" w:rsidRPr="00250CD5" w:rsidRDefault="00C9242F" w:rsidP="00E7760D">
      <w:pPr>
        <w:rPr>
          <w:rFonts w:cs="Arial"/>
          <w:sz w:val="20"/>
        </w:rPr>
      </w:pPr>
    </w:p>
    <w:p w:rsidR="00E328DA" w:rsidRPr="00B50436" w:rsidRDefault="00E7760D" w:rsidP="0068368F">
      <w:pPr>
        <w:autoSpaceDE w:val="0"/>
        <w:autoSpaceDN w:val="0"/>
        <w:adjustRightInd w:val="0"/>
        <w:rPr>
          <w:rFonts w:eastAsia="Calibri" w:cs="Arial"/>
          <w:iCs/>
          <w:sz w:val="20"/>
        </w:rPr>
      </w:pPr>
      <w:r w:rsidRPr="00250CD5">
        <w:rPr>
          <w:rFonts w:cs="Arial"/>
          <w:sz w:val="20"/>
        </w:rPr>
        <w:tab/>
      </w:r>
      <w:r w:rsidR="0068368F" w:rsidRPr="00250CD5">
        <w:rPr>
          <w:rFonts w:eastAsia="Calibri" w:cs="Arial"/>
          <w:iCs/>
          <w:sz w:val="20"/>
        </w:rPr>
        <w:t xml:space="preserve">RESOLUCIÓN de 6 de agosto de 2021, del vicepresidente segundo y </w:t>
      </w:r>
      <w:proofErr w:type="spellStart"/>
      <w:r w:rsidR="0068368F" w:rsidRPr="00250CD5">
        <w:rPr>
          <w:rFonts w:eastAsia="Calibri" w:cs="Arial"/>
          <w:iCs/>
          <w:sz w:val="20"/>
        </w:rPr>
        <w:t>conseller</w:t>
      </w:r>
      <w:proofErr w:type="spellEnd"/>
      <w:r w:rsidR="0068368F" w:rsidRPr="00250CD5">
        <w:rPr>
          <w:rFonts w:eastAsia="Calibri" w:cs="Arial"/>
          <w:iCs/>
          <w:sz w:val="20"/>
        </w:rPr>
        <w:t xml:space="preserve"> de Vivienda y Arquitectura Bioclimática, de concesión de ayudas del Programa de ayudas a las </w:t>
      </w:r>
      <w:r w:rsidR="0068368F" w:rsidRPr="00250CD5">
        <w:rPr>
          <w:rFonts w:eastAsia="Calibri" w:cs="Arial"/>
          <w:iCs/>
          <w:sz w:val="20"/>
        </w:rPr>
        <w:lastRenderedPageBreak/>
        <w:t>personas víctimas de violencia de género, personas</w:t>
      </w:r>
      <w:r w:rsidR="00B50436">
        <w:rPr>
          <w:rFonts w:eastAsia="Calibri" w:cs="Arial"/>
          <w:iCs/>
          <w:sz w:val="20"/>
        </w:rPr>
        <w:t xml:space="preserve"> </w:t>
      </w:r>
      <w:r w:rsidR="0068368F" w:rsidRPr="00250CD5">
        <w:rPr>
          <w:rFonts w:eastAsia="Calibri" w:cs="Arial"/>
          <w:iCs/>
          <w:sz w:val="20"/>
        </w:rPr>
        <w:t>que han sufrido desahucio de su vivienda habitual, personas sin hogar y otras personas especialmente vulnerables a través de las entidades locales, correspondiente al Plan estatal 2018-2021</w:t>
      </w:r>
    </w:p>
    <w:p w:rsidR="003F3BC9" w:rsidRPr="00250CD5" w:rsidRDefault="003F3BC9" w:rsidP="00E7760D">
      <w:pPr>
        <w:jc w:val="both"/>
        <w:rPr>
          <w:sz w:val="20"/>
        </w:rPr>
      </w:pPr>
    </w:p>
    <w:p w:rsidR="00C31FFA" w:rsidRPr="00250CD5" w:rsidRDefault="00C31FFA" w:rsidP="00C31FFA">
      <w:pPr>
        <w:jc w:val="both"/>
        <w:rPr>
          <w:b/>
          <w:sz w:val="20"/>
          <w:lang w:val="es-ES_tradnl"/>
        </w:rPr>
      </w:pPr>
      <w:r w:rsidRPr="00250CD5">
        <w:rPr>
          <w:b/>
          <w:sz w:val="20"/>
          <w:lang w:val="es-ES_tradnl"/>
        </w:rPr>
        <w:tab/>
        <w:t>De conformidad con los antecedentes de hecho y de derecho expuestos, HE RESUELTO:</w:t>
      </w:r>
    </w:p>
    <w:p w:rsidR="009120B8" w:rsidRPr="00250CD5" w:rsidRDefault="009120B8" w:rsidP="00C31FFA">
      <w:pPr>
        <w:jc w:val="both"/>
        <w:rPr>
          <w:b/>
          <w:sz w:val="20"/>
          <w:lang w:val="es-ES_tradnl"/>
        </w:rPr>
      </w:pPr>
    </w:p>
    <w:p w:rsidR="00AE4A37" w:rsidRPr="00250CD5" w:rsidRDefault="00AE4A37" w:rsidP="00C31FFA">
      <w:pPr>
        <w:jc w:val="both"/>
        <w:rPr>
          <w:b/>
          <w:sz w:val="20"/>
          <w:lang w:val="es-ES_tradnl"/>
        </w:rPr>
      </w:pPr>
    </w:p>
    <w:p w:rsidR="00ED1128" w:rsidRDefault="00CE2760" w:rsidP="00B73ECB">
      <w:pPr>
        <w:jc w:val="both"/>
        <w:rPr>
          <w:rFonts w:cs="Arial"/>
          <w:b/>
          <w:sz w:val="20"/>
        </w:rPr>
      </w:pPr>
      <w:r w:rsidRPr="00250CD5">
        <w:rPr>
          <w:b/>
          <w:sz w:val="20"/>
          <w:lang w:val="es-ES_tradnl"/>
        </w:rPr>
        <w:tab/>
        <w:t>PRIMERO.-</w:t>
      </w:r>
      <w:r w:rsidR="00E7760D" w:rsidRPr="00250CD5">
        <w:rPr>
          <w:b/>
          <w:sz w:val="20"/>
          <w:lang w:val="es-ES_tradnl"/>
        </w:rPr>
        <w:t xml:space="preserve"> APROBAR y CONCEDER las ayudas solicitadas</w:t>
      </w:r>
      <w:r w:rsidR="003F3BC9" w:rsidRPr="00250CD5">
        <w:rPr>
          <w:rFonts w:cs="Arial"/>
          <w:b/>
          <w:sz w:val="20"/>
        </w:rPr>
        <w:t xml:space="preserve"> </w:t>
      </w:r>
      <w:r w:rsidR="00B9620B" w:rsidRPr="00250CD5">
        <w:rPr>
          <w:rFonts w:cs="Arial"/>
          <w:b/>
          <w:sz w:val="20"/>
        </w:rPr>
        <w:t>a favor de los beneficiarios</w:t>
      </w:r>
      <w:r w:rsidR="0068368F" w:rsidRPr="00250CD5">
        <w:rPr>
          <w:rFonts w:cs="Arial"/>
          <w:b/>
          <w:sz w:val="20"/>
        </w:rPr>
        <w:t xml:space="preserve"> y beneficiarias</w:t>
      </w:r>
      <w:r w:rsidR="00B9620B" w:rsidRPr="00250CD5">
        <w:rPr>
          <w:rFonts w:cs="Arial"/>
          <w:b/>
          <w:sz w:val="20"/>
        </w:rPr>
        <w:t xml:space="preserve"> </w:t>
      </w:r>
      <w:r w:rsidR="00A3520A" w:rsidRPr="00250CD5">
        <w:rPr>
          <w:rFonts w:cs="Arial"/>
          <w:b/>
          <w:sz w:val="20"/>
        </w:rPr>
        <w:t xml:space="preserve">en concepto </w:t>
      </w:r>
      <w:r w:rsidR="00B9620B" w:rsidRPr="00250CD5">
        <w:rPr>
          <w:rFonts w:cs="Arial"/>
          <w:b/>
          <w:sz w:val="20"/>
        </w:rPr>
        <w:t xml:space="preserve">de </w:t>
      </w:r>
      <w:r w:rsidR="00EB0B15" w:rsidRPr="00250CD5">
        <w:rPr>
          <w:rFonts w:cs="Arial"/>
          <w:b/>
          <w:sz w:val="20"/>
        </w:rPr>
        <w:t xml:space="preserve">alquiler y suministros </w:t>
      </w:r>
      <w:r w:rsidR="00A3520A" w:rsidRPr="00250CD5">
        <w:rPr>
          <w:rFonts w:cs="Arial"/>
          <w:b/>
          <w:sz w:val="20"/>
        </w:rPr>
        <w:t xml:space="preserve">por el </w:t>
      </w:r>
      <w:r w:rsidR="00B9620B" w:rsidRPr="00250CD5">
        <w:rPr>
          <w:rFonts w:cs="Arial"/>
          <w:b/>
          <w:sz w:val="20"/>
        </w:rPr>
        <w:t>importe abajo indicado</w:t>
      </w:r>
      <w:r w:rsidR="0068368F" w:rsidRPr="00250CD5">
        <w:rPr>
          <w:rFonts w:cs="Arial"/>
          <w:b/>
          <w:sz w:val="20"/>
        </w:rPr>
        <w:t>.</w:t>
      </w:r>
    </w:p>
    <w:p w:rsidR="00DE2E95" w:rsidRPr="00250CD5" w:rsidRDefault="00DE2E95" w:rsidP="00B73ECB">
      <w:pPr>
        <w:jc w:val="both"/>
        <w:rPr>
          <w:b/>
          <w:sz w:val="20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16"/>
        <w:gridCol w:w="1005"/>
        <w:gridCol w:w="861"/>
        <w:gridCol w:w="530"/>
        <w:gridCol w:w="1417"/>
        <w:gridCol w:w="992"/>
        <w:gridCol w:w="1985"/>
        <w:gridCol w:w="709"/>
      </w:tblGrid>
      <w:tr w:rsidR="001B5A98" w:rsidTr="00F123C6">
        <w:trPr>
          <w:trHeight w:val="229"/>
        </w:trPr>
        <w:tc>
          <w:tcPr>
            <w:tcW w:w="9215" w:type="dxa"/>
            <w:gridSpan w:val="8"/>
            <w:shd w:val="clear" w:color="auto" w:fill="FFFF00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ALQUILER</w:t>
            </w:r>
          </w:p>
        </w:tc>
      </w:tr>
      <w:tr w:rsidR="001B5A98" w:rsidTr="00F123C6">
        <w:trPr>
          <w:trHeight w:val="229"/>
        </w:trPr>
        <w:tc>
          <w:tcPr>
            <w:tcW w:w="9215" w:type="dxa"/>
            <w:gridSpan w:val="8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PAGAR AL ARRENDADOR/A</w:t>
            </w:r>
          </w:p>
        </w:tc>
      </w:tr>
      <w:tr w:rsidR="001B5A98" w:rsidTr="00F123C6">
        <w:trPr>
          <w:trHeight w:val="229"/>
        </w:trPr>
        <w:tc>
          <w:tcPr>
            <w:tcW w:w="1716" w:type="dxa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BENEFICIARIO/A</w:t>
            </w:r>
          </w:p>
        </w:tc>
        <w:tc>
          <w:tcPr>
            <w:tcW w:w="1005" w:type="dxa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DNI-NIE</w:t>
            </w:r>
          </w:p>
        </w:tc>
        <w:tc>
          <w:tcPr>
            <w:tcW w:w="861" w:type="dxa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EXP</w:t>
            </w:r>
          </w:p>
        </w:tc>
        <w:tc>
          <w:tcPr>
            <w:tcW w:w="530" w:type="dxa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MES</w:t>
            </w:r>
          </w:p>
        </w:tc>
        <w:tc>
          <w:tcPr>
            <w:tcW w:w="1417" w:type="dxa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ARRENDADOR/A</w:t>
            </w:r>
          </w:p>
        </w:tc>
        <w:tc>
          <w:tcPr>
            <w:tcW w:w="992" w:type="dxa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NIF</w:t>
            </w:r>
          </w:p>
        </w:tc>
        <w:tc>
          <w:tcPr>
            <w:tcW w:w="1985" w:type="dxa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CUENTA</w:t>
            </w:r>
          </w:p>
        </w:tc>
        <w:tc>
          <w:tcPr>
            <w:tcW w:w="709" w:type="dxa"/>
            <w:shd w:val="clear" w:color="auto" w:fill="E5DFEC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/>
                <w:sz w:val="16"/>
                <w:szCs w:val="16"/>
                <w:lang w:val="es-ES_tradnl"/>
              </w:rPr>
              <w:t>€</w:t>
            </w:r>
          </w:p>
        </w:tc>
      </w:tr>
      <w:tr w:rsidR="001B5A98" w:rsidTr="00F123C6">
        <w:trPr>
          <w:trHeight w:val="488"/>
        </w:trPr>
        <w:tc>
          <w:tcPr>
            <w:tcW w:w="1716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 xml:space="preserve">1.Bouchra </w:t>
            </w:r>
            <w:proofErr w:type="spellStart"/>
            <w:r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Lalhi</w:t>
            </w:r>
            <w:proofErr w:type="spellEnd"/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  <w:t>X6462088P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4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4"/>
                <w:szCs w:val="16"/>
              </w:rPr>
              <w:t>947/2017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EF13B6">
              <w:rPr>
                <w:rFonts w:ascii="Calibri" w:hAnsi="Calibri" w:cs="Calibri"/>
                <w:color w:val="000000"/>
                <w:sz w:val="16"/>
                <w:szCs w:val="16"/>
              </w:rPr>
              <w:t>Vicente Javier Más Torrecillas</w:t>
            </w:r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18975812F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ES26 2100 7597 4722 0004 6078</w:t>
            </w:r>
          </w:p>
        </w:tc>
        <w:tc>
          <w:tcPr>
            <w:tcW w:w="709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225 €</w:t>
            </w:r>
          </w:p>
        </w:tc>
      </w:tr>
      <w:tr w:rsidR="001B5A98" w:rsidTr="00F123C6">
        <w:trPr>
          <w:trHeight w:val="488"/>
        </w:trPr>
        <w:tc>
          <w:tcPr>
            <w:tcW w:w="1716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2.Samanta Lázaro López</w:t>
            </w:r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  <w:t>53791434T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4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Cs/>
                <w:color w:val="000000"/>
                <w:sz w:val="14"/>
                <w:szCs w:val="16"/>
              </w:rPr>
              <w:t>3658/2021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EF13B6">
              <w:rPr>
                <w:rFonts w:ascii="Calibri" w:hAnsi="Calibri" w:cs="Calibri"/>
                <w:color w:val="000000"/>
                <w:sz w:val="16"/>
                <w:szCs w:val="16"/>
              </w:rPr>
              <w:t>Vicente Molés Herrero</w:t>
            </w:r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18889159H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ES04 3135 7482 8128 1004 4802</w:t>
            </w:r>
          </w:p>
        </w:tc>
        <w:tc>
          <w:tcPr>
            <w:tcW w:w="709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400 €</w:t>
            </w:r>
          </w:p>
        </w:tc>
      </w:tr>
      <w:tr w:rsidR="001B5A98" w:rsidTr="00F123C6">
        <w:trPr>
          <w:trHeight w:val="488"/>
        </w:trPr>
        <w:tc>
          <w:tcPr>
            <w:tcW w:w="1716" w:type="dxa"/>
            <w:vAlign w:val="center"/>
          </w:tcPr>
          <w:p w:rsidR="001B5A98" w:rsidRPr="006255B4" w:rsidRDefault="008212B7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3</w:t>
            </w:r>
            <w:r w:rsidR="001B5A98"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.Jessica Carolina Díaz</w:t>
            </w:r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  <w:t>Y5348855N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0A54C1">
              <w:rPr>
                <w:rFonts w:ascii="Calibri" w:hAnsi="Calibri" w:cs="Calibri"/>
                <w:color w:val="000000"/>
                <w:sz w:val="14"/>
                <w:szCs w:val="16"/>
              </w:rPr>
              <w:t>2310/2020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EF13B6">
              <w:rPr>
                <w:rFonts w:ascii="Calibri" w:hAnsi="Calibri" w:cs="Calibri"/>
                <w:color w:val="000000"/>
                <w:sz w:val="16"/>
                <w:szCs w:val="16"/>
              </w:rPr>
              <w:t>Juan Carlos Herrera Ruiz</w:t>
            </w:r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30798432Y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ES76 0237 0032 1091 7168 0778</w:t>
            </w:r>
          </w:p>
        </w:tc>
        <w:tc>
          <w:tcPr>
            <w:tcW w:w="709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300 €</w:t>
            </w:r>
          </w:p>
        </w:tc>
      </w:tr>
      <w:tr w:rsidR="001B5A98" w:rsidTr="00F123C6">
        <w:trPr>
          <w:trHeight w:val="488"/>
        </w:trPr>
        <w:tc>
          <w:tcPr>
            <w:tcW w:w="1716" w:type="dxa"/>
            <w:vAlign w:val="center"/>
          </w:tcPr>
          <w:p w:rsidR="001B5A98" w:rsidRPr="006255B4" w:rsidRDefault="008212B7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highlight w:val="black"/>
              </w:rPr>
              <w:t>4</w:t>
            </w:r>
            <w:r w:rsidR="001B5A98"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highlight w:val="black"/>
              </w:rPr>
              <w:t xml:space="preserve">.Nagore Pérez </w:t>
            </w:r>
            <w:proofErr w:type="spellStart"/>
            <w:r w:rsidR="001B5A98"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highlight w:val="black"/>
              </w:rPr>
              <w:t>Pérez</w:t>
            </w:r>
            <w:proofErr w:type="spellEnd"/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  <w:t>53787746S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4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4"/>
                <w:szCs w:val="16"/>
              </w:rPr>
              <w:t>3064/2014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Joaquin</w:t>
            </w:r>
            <w:proofErr w:type="spellEnd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Vicente </w:t>
            </w:r>
            <w:proofErr w:type="spellStart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Amiguet</w:t>
            </w:r>
            <w:proofErr w:type="spellEnd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Torres</w:t>
            </w:r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18884647Z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ES45 3135 7482 8228 1000 6961</w:t>
            </w:r>
          </w:p>
        </w:tc>
        <w:tc>
          <w:tcPr>
            <w:tcW w:w="709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300 €</w:t>
            </w:r>
          </w:p>
        </w:tc>
      </w:tr>
      <w:tr w:rsidR="001B5A98" w:rsidTr="00F123C6">
        <w:trPr>
          <w:trHeight w:val="488"/>
        </w:trPr>
        <w:tc>
          <w:tcPr>
            <w:tcW w:w="1716" w:type="dxa"/>
            <w:vAlign w:val="center"/>
          </w:tcPr>
          <w:p w:rsidR="001B5A98" w:rsidRPr="006255B4" w:rsidRDefault="008212B7" w:rsidP="008212B7">
            <w:pPr>
              <w:rPr>
                <w:rFonts w:ascii="Calibri" w:hAnsi="Calibri" w:cs="Calibri"/>
                <w:b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5</w:t>
            </w:r>
            <w:r w:rsidR="001B5A98"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.María Moreno Muñoz</w:t>
            </w:r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  <w:t>20816589w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0A54C1">
              <w:rPr>
                <w:rFonts w:ascii="Calibri" w:hAnsi="Calibri" w:cs="Calibri"/>
                <w:color w:val="000000"/>
                <w:sz w:val="14"/>
                <w:szCs w:val="16"/>
              </w:rPr>
              <w:t>1042/2021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María González Castillo</w:t>
            </w:r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18676318L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ES23 0182 0525 4702 0160 7347</w:t>
            </w:r>
          </w:p>
        </w:tc>
        <w:tc>
          <w:tcPr>
            <w:tcW w:w="709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350 €</w:t>
            </w:r>
          </w:p>
        </w:tc>
      </w:tr>
      <w:tr w:rsidR="001B5A98" w:rsidTr="00F123C6">
        <w:trPr>
          <w:trHeight w:val="488"/>
        </w:trPr>
        <w:tc>
          <w:tcPr>
            <w:tcW w:w="1716" w:type="dxa"/>
            <w:vAlign w:val="center"/>
          </w:tcPr>
          <w:p w:rsidR="001B5A98" w:rsidRPr="006255B4" w:rsidRDefault="008212B7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b/>
                <w:bCs/>
                <w:sz w:val="16"/>
                <w:szCs w:val="16"/>
                <w:highlight w:val="black"/>
              </w:rPr>
              <w:t>6</w:t>
            </w:r>
            <w:r w:rsidR="001B5A98" w:rsidRPr="006255B4">
              <w:rPr>
                <w:rFonts w:ascii="Calibri" w:hAnsi="Calibri" w:cs="Calibri"/>
                <w:b/>
                <w:bCs/>
                <w:sz w:val="16"/>
                <w:szCs w:val="16"/>
                <w:highlight w:val="black"/>
              </w:rPr>
              <w:t>.María Raquel Guerrero Luque</w:t>
            </w:r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  <w:t>30801374G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4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4"/>
                <w:szCs w:val="16"/>
              </w:rPr>
              <w:t>3253/2015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Miguel Emo Herrero</w:t>
            </w:r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18985001L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ES67 3135 7483 2927 2000 4267</w:t>
            </w:r>
          </w:p>
        </w:tc>
        <w:tc>
          <w:tcPr>
            <w:tcW w:w="709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sz w:val="16"/>
                <w:szCs w:val="16"/>
                <w:lang w:val="es-ES_tradnl"/>
              </w:rPr>
              <w:t>265€</w:t>
            </w:r>
          </w:p>
        </w:tc>
      </w:tr>
      <w:tr w:rsidR="001B5A98" w:rsidTr="00F123C6">
        <w:trPr>
          <w:trHeight w:val="488"/>
        </w:trPr>
        <w:tc>
          <w:tcPr>
            <w:tcW w:w="1716" w:type="dxa"/>
            <w:vAlign w:val="center"/>
          </w:tcPr>
          <w:p w:rsidR="001B5A98" w:rsidRPr="006255B4" w:rsidRDefault="008212B7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highlight w:val="black"/>
              </w:rPr>
              <w:t>7</w:t>
            </w:r>
            <w:r w:rsidR="001B5A98"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highlight w:val="black"/>
              </w:rPr>
              <w:t xml:space="preserve">.Lidia </w:t>
            </w:r>
            <w:proofErr w:type="spellStart"/>
            <w:r w:rsidR="001B5A98"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highlight w:val="black"/>
              </w:rPr>
              <w:t>Herraiz</w:t>
            </w:r>
            <w:proofErr w:type="spellEnd"/>
            <w:r w:rsidR="001B5A98"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highlight w:val="black"/>
              </w:rPr>
              <w:t xml:space="preserve"> Polo</w:t>
            </w:r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16"/>
                <w:szCs w:val="16"/>
                <w:highlight w:val="black"/>
              </w:rPr>
              <w:t>46135832V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Cs/>
                <w:color w:val="000000"/>
                <w:sz w:val="14"/>
                <w:szCs w:val="16"/>
              </w:rPr>
            </w:pPr>
            <w:r w:rsidRPr="000A54C1">
              <w:rPr>
                <w:rFonts w:ascii="Calibri" w:hAnsi="Calibri" w:cs="Calibri"/>
                <w:bCs/>
                <w:color w:val="000000"/>
                <w:sz w:val="14"/>
                <w:szCs w:val="16"/>
              </w:rPr>
              <w:t>503/2021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Ahmed </w:t>
            </w:r>
            <w:proofErr w:type="spellStart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Fouad</w:t>
            </w:r>
            <w:proofErr w:type="spellEnd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El </w:t>
            </w:r>
            <w:proofErr w:type="spellStart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Bomo</w:t>
            </w:r>
            <w:proofErr w:type="spellEnd"/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Y5485539F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  <w:szCs w:val="16"/>
              </w:rPr>
              <w:t>ES64 0081 0165 5900 0313 4524</w:t>
            </w:r>
          </w:p>
        </w:tc>
        <w:tc>
          <w:tcPr>
            <w:tcW w:w="709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sz w:val="16"/>
                <w:szCs w:val="16"/>
                <w:lang w:val="es-ES_tradnl"/>
              </w:rPr>
              <w:t>400€</w:t>
            </w:r>
          </w:p>
        </w:tc>
      </w:tr>
      <w:tr w:rsidR="001B5A98" w:rsidTr="00F123C6">
        <w:trPr>
          <w:trHeight w:val="717"/>
        </w:trPr>
        <w:tc>
          <w:tcPr>
            <w:tcW w:w="1716" w:type="dxa"/>
            <w:vAlign w:val="center"/>
          </w:tcPr>
          <w:p w:rsidR="001B5A98" w:rsidRPr="006255B4" w:rsidRDefault="008212B7" w:rsidP="00F123C6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black"/>
                <w:lang w:val="es-ES_tradnl"/>
              </w:rPr>
            </w:pPr>
            <w:r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8</w:t>
            </w:r>
            <w:r w:rsidR="001B5A98"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.Nadia Vanesa Osorio</w:t>
            </w:r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16"/>
                <w:szCs w:val="16"/>
                <w:highlight w:val="black"/>
              </w:rPr>
              <w:t>Y8121900Q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0A54C1">
              <w:rPr>
                <w:rFonts w:ascii="Calibri" w:hAnsi="Calibri" w:cs="Calibri"/>
                <w:color w:val="000000"/>
                <w:sz w:val="14"/>
                <w:szCs w:val="16"/>
              </w:rPr>
              <w:t>2494/2020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Fernando </w:t>
            </w:r>
            <w:proofErr w:type="spellStart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Regodeseves</w:t>
            </w:r>
            <w:proofErr w:type="spellEnd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Cristobal</w:t>
            </w:r>
            <w:proofErr w:type="spellEnd"/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53544155V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color w:val="000000"/>
                <w:sz w:val="16"/>
              </w:rPr>
              <w:t>ES09 0049 3256 7926 9505 1031</w:t>
            </w:r>
          </w:p>
        </w:tc>
        <w:tc>
          <w:tcPr>
            <w:tcW w:w="709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 w:rsidRPr="000A54C1">
              <w:rPr>
                <w:rFonts w:ascii="Calibri" w:hAnsi="Calibri" w:cs="Calibri"/>
                <w:sz w:val="16"/>
                <w:szCs w:val="16"/>
                <w:lang w:val="es-ES_tradnl"/>
              </w:rPr>
              <w:t>350€</w:t>
            </w:r>
          </w:p>
        </w:tc>
      </w:tr>
      <w:tr w:rsidR="001B5A98" w:rsidTr="00530F85">
        <w:trPr>
          <w:trHeight w:val="717"/>
        </w:trPr>
        <w:tc>
          <w:tcPr>
            <w:tcW w:w="1716" w:type="dxa"/>
            <w:vAlign w:val="center"/>
          </w:tcPr>
          <w:p w:rsidR="001B5A98" w:rsidRPr="006255B4" w:rsidRDefault="008212B7" w:rsidP="00F123C6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</w:pPr>
            <w:r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9</w:t>
            </w:r>
            <w:r w:rsidR="001B5A98"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 xml:space="preserve">. Jesica </w:t>
            </w:r>
            <w:proofErr w:type="spellStart"/>
            <w:r w:rsidR="001B5A98"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Hernandez</w:t>
            </w:r>
            <w:proofErr w:type="spellEnd"/>
            <w:r w:rsidR="001B5A98"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 xml:space="preserve"> Félix</w:t>
            </w:r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black"/>
              </w:rPr>
            </w:pPr>
            <w:r w:rsidRPr="006255B4">
              <w:rPr>
                <w:rFonts w:ascii="Calibri" w:hAnsi="Calibri" w:cs="Calibri"/>
                <w:bCs/>
                <w:color w:val="000000"/>
                <w:sz w:val="16"/>
                <w:szCs w:val="16"/>
                <w:highlight w:val="black"/>
              </w:rPr>
              <w:t>20483442X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0A54C1">
              <w:rPr>
                <w:rFonts w:ascii="Calibri" w:hAnsi="Calibri" w:cs="Calibri"/>
                <w:color w:val="000000"/>
                <w:sz w:val="14"/>
                <w:szCs w:val="16"/>
              </w:rPr>
              <w:t>2031/2018</w:t>
            </w:r>
          </w:p>
        </w:tc>
        <w:tc>
          <w:tcPr>
            <w:tcW w:w="530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EF13B6">
              <w:rPr>
                <w:rFonts w:cs="Arial"/>
                <w:color w:val="000000"/>
                <w:sz w:val="16"/>
                <w:szCs w:val="16"/>
                <w:shd w:val="clear" w:color="auto" w:fill="FFFFFF"/>
              </w:rPr>
              <w:t>Amalia Isabel Santos Fernandez</w:t>
            </w:r>
          </w:p>
        </w:tc>
        <w:tc>
          <w:tcPr>
            <w:tcW w:w="992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A54C1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09321278E</w:t>
            </w:r>
          </w:p>
        </w:tc>
        <w:tc>
          <w:tcPr>
            <w:tcW w:w="1985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color w:val="000000"/>
                <w:sz w:val="16"/>
              </w:rPr>
            </w:pPr>
            <w:r w:rsidRPr="000A54C1">
              <w:rPr>
                <w:rFonts w:ascii="Calibri" w:hAnsi="Calibri" w:cs="Calibri"/>
                <w:color w:val="000000"/>
                <w:sz w:val="16"/>
              </w:rPr>
              <w:t>ES78 0182 7218 2102 0157 4942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B5A98" w:rsidRPr="000A54C1" w:rsidRDefault="00F720DD" w:rsidP="00F123C6">
            <w:pPr>
              <w:jc w:val="center"/>
              <w:rPr>
                <w:rFonts w:ascii="Calibri" w:hAnsi="Calibri" w:cs="Calibri"/>
                <w:sz w:val="14"/>
                <w:szCs w:val="16"/>
                <w:lang w:val="es-ES_tradnl"/>
              </w:rPr>
            </w:pPr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3</w:t>
            </w:r>
            <w:r w:rsidR="001B5A98" w:rsidRPr="000A54C1">
              <w:rPr>
                <w:rFonts w:ascii="Calibri" w:hAnsi="Calibri" w:cs="Calibri"/>
                <w:sz w:val="16"/>
                <w:szCs w:val="16"/>
                <w:lang w:val="es-ES_tradnl"/>
              </w:rPr>
              <w:t>50€</w:t>
            </w:r>
          </w:p>
        </w:tc>
      </w:tr>
      <w:tr w:rsidR="001B5A98" w:rsidTr="00F123C6">
        <w:trPr>
          <w:trHeight w:val="717"/>
        </w:trPr>
        <w:tc>
          <w:tcPr>
            <w:tcW w:w="1716" w:type="dxa"/>
            <w:vAlign w:val="center"/>
          </w:tcPr>
          <w:p w:rsidR="001B5A98" w:rsidRPr="006255B4" w:rsidRDefault="008212B7" w:rsidP="00F123C6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</w:pPr>
            <w:r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>10</w:t>
            </w:r>
            <w:r w:rsidR="001B5A98" w:rsidRPr="006255B4">
              <w:rPr>
                <w:rFonts w:ascii="Calibri" w:hAnsi="Calibri" w:cs="Calibri"/>
                <w:b/>
                <w:color w:val="000000"/>
                <w:sz w:val="16"/>
                <w:szCs w:val="16"/>
                <w:highlight w:val="black"/>
              </w:rPr>
              <w:t xml:space="preserve">. </w:t>
            </w:r>
            <w:proofErr w:type="spellStart"/>
            <w:r w:rsidR="001B5A98"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highlight w:val="black"/>
              </w:rPr>
              <w:t>Meryem</w:t>
            </w:r>
            <w:proofErr w:type="spellEnd"/>
            <w:r w:rsidR="001B5A98"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highlight w:val="black"/>
              </w:rPr>
              <w:t xml:space="preserve"> </w:t>
            </w:r>
            <w:proofErr w:type="spellStart"/>
            <w:r w:rsidR="001B5A98" w:rsidRPr="006255B4"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highlight w:val="black"/>
              </w:rPr>
              <w:t>Blalate</w:t>
            </w:r>
            <w:proofErr w:type="spellEnd"/>
          </w:p>
        </w:tc>
        <w:tc>
          <w:tcPr>
            <w:tcW w:w="1005" w:type="dxa"/>
            <w:vAlign w:val="center"/>
          </w:tcPr>
          <w:p w:rsidR="001B5A98" w:rsidRPr="006255B4" w:rsidRDefault="001B5A98" w:rsidP="00F123C6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black"/>
              </w:rPr>
            </w:pPr>
            <w:r w:rsidRPr="006255B4">
              <w:rPr>
                <w:rFonts w:ascii="Calibri" w:hAnsi="Calibri" w:cs="Calibri"/>
                <w:color w:val="000000"/>
                <w:sz w:val="16"/>
                <w:szCs w:val="22"/>
                <w:highlight w:val="black"/>
              </w:rPr>
              <w:t>X6658435G</w:t>
            </w:r>
          </w:p>
        </w:tc>
        <w:tc>
          <w:tcPr>
            <w:tcW w:w="861" w:type="dxa"/>
            <w:vAlign w:val="center"/>
          </w:tcPr>
          <w:p w:rsidR="001B5A98" w:rsidRPr="000A54C1" w:rsidRDefault="001B5A98" w:rsidP="00F123C6">
            <w:pPr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3E2718">
              <w:rPr>
                <w:rFonts w:ascii="Calibri" w:hAnsi="Calibri" w:cs="Calibri"/>
                <w:color w:val="000000"/>
                <w:sz w:val="14"/>
              </w:rPr>
              <w:t>2913/2020</w:t>
            </w:r>
          </w:p>
        </w:tc>
        <w:tc>
          <w:tcPr>
            <w:tcW w:w="530" w:type="dxa"/>
            <w:vAlign w:val="center"/>
          </w:tcPr>
          <w:p w:rsidR="001B5A98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feb</w:t>
            </w:r>
            <w:proofErr w:type="spellEnd"/>
          </w:p>
        </w:tc>
        <w:tc>
          <w:tcPr>
            <w:tcW w:w="1417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cs="Arial"/>
                <w:color w:val="000000"/>
                <w:sz w:val="16"/>
                <w:szCs w:val="16"/>
                <w:shd w:val="clear" w:color="auto" w:fill="FFFFFF"/>
              </w:rPr>
            </w:pPr>
            <w:r w:rsidRPr="00EF13B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María Inmaculada Serrano Gracia</w:t>
            </w:r>
          </w:p>
        </w:tc>
        <w:tc>
          <w:tcPr>
            <w:tcW w:w="992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EF13B6">
              <w:rPr>
                <w:rFonts w:ascii="Calibri" w:hAnsi="Calibri" w:cs="Calibri"/>
                <w:bCs/>
                <w:color w:val="000000"/>
                <w:sz w:val="16"/>
              </w:rPr>
              <w:t>73386245-F</w:t>
            </w:r>
          </w:p>
        </w:tc>
        <w:tc>
          <w:tcPr>
            <w:tcW w:w="1985" w:type="dxa"/>
            <w:vAlign w:val="center"/>
          </w:tcPr>
          <w:p w:rsidR="001B5A98" w:rsidRPr="00EF13B6" w:rsidRDefault="001B5A98" w:rsidP="00F123C6">
            <w:pPr>
              <w:jc w:val="center"/>
              <w:rPr>
                <w:rFonts w:ascii="Calibri" w:hAnsi="Calibri" w:cs="Calibri"/>
                <w:color w:val="000000"/>
                <w:sz w:val="16"/>
              </w:rPr>
            </w:pPr>
            <w:r w:rsidRPr="00EF13B6">
              <w:rPr>
                <w:rFonts w:ascii="Calibri" w:hAnsi="Calibri" w:cs="Calibri"/>
                <w:color w:val="000000"/>
                <w:sz w:val="16"/>
              </w:rPr>
              <w:t>ES95 0081 0245 4900 0639 6352</w:t>
            </w:r>
          </w:p>
        </w:tc>
        <w:tc>
          <w:tcPr>
            <w:tcW w:w="709" w:type="dxa"/>
            <w:vAlign w:val="center"/>
          </w:tcPr>
          <w:p w:rsidR="001B5A98" w:rsidRDefault="001B5A98" w:rsidP="00F123C6">
            <w:pPr>
              <w:jc w:val="center"/>
              <w:rPr>
                <w:rFonts w:ascii="Calibri" w:hAnsi="Calibri" w:cs="Calibri"/>
                <w:sz w:val="16"/>
                <w:szCs w:val="16"/>
                <w:lang w:val="es-ES_tradnl"/>
              </w:rPr>
            </w:pPr>
            <w:r>
              <w:rPr>
                <w:rFonts w:ascii="Calibri" w:hAnsi="Calibri" w:cs="Calibri"/>
                <w:sz w:val="16"/>
                <w:szCs w:val="16"/>
                <w:lang w:val="es-ES_tradnl"/>
              </w:rPr>
              <w:t>330€</w:t>
            </w:r>
          </w:p>
        </w:tc>
      </w:tr>
    </w:tbl>
    <w:p w:rsidR="00EB0B15" w:rsidRDefault="00EB0B15" w:rsidP="00B73ECB">
      <w:pPr>
        <w:jc w:val="both"/>
        <w:rPr>
          <w:b/>
          <w:sz w:val="24"/>
          <w:szCs w:val="24"/>
          <w:lang w:val="es-ES_tradnl"/>
        </w:rPr>
      </w:pPr>
    </w:p>
    <w:p w:rsidR="00FD34E9" w:rsidRPr="00250CD5" w:rsidRDefault="00FD34E9" w:rsidP="00B73ECB">
      <w:pPr>
        <w:jc w:val="both"/>
        <w:rPr>
          <w:b/>
          <w:sz w:val="20"/>
          <w:lang w:val="es-ES_tradnl"/>
        </w:rPr>
      </w:pPr>
    </w:p>
    <w:p w:rsidR="0068368F" w:rsidRPr="009513A6" w:rsidRDefault="009513A6" w:rsidP="00B73ECB">
      <w:pPr>
        <w:jc w:val="both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>Siendo el total de las ayudas concedidas:</w:t>
      </w:r>
    </w:p>
    <w:p w:rsidR="009513A6" w:rsidRDefault="009513A6" w:rsidP="00B73ECB">
      <w:pPr>
        <w:jc w:val="both"/>
        <w:rPr>
          <w:b/>
          <w:sz w:val="24"/>
          <w:szCs w:val="24"/>
          <w:lang w:val="es-ES_tradnl"/>
        </w:rPr>
      </w:pPr>
    </w:p>
    <w:tbl>
      <w:tblPr>
        <w:tblStyle w:val="Tablaconcuadrcula"/>
        <w:tblW w:w="0" w:type="auto"/>
        <w:tblLook w:val="04A0"/>
      </w:tblPr>
      <w:tblGrid>
        <w:gridCol w:w="4322"/>
        <w:gridCol w:w="4322"/>
      </w:tblGrid>
      <w:tr w:rsidR="00A24542" w:rsidTr="00530F85">
        <w:tc>
          <w:tcPr>
            <w:tcW w:w="4322" w:type="dxa"/>
            <w:shd w:val="clear" w:color="auto" w:fill="auto"/>
          </w:tcPr>
          <w:p w:rsidR="00A24542" w:rsidRPr="00530F85" w:rsidRDefault="00A24542" w:rsidP="00A24542">
            <w:pPr>
              <w:jc w:val="both"/>
              <w:rPr>
                <w:rFonts w:cs="Arial"/>
                <w:b/>
                <w:sz w:val="20"/>
                <w:lang w:val="es-ES_tradnl"/>
              </w:rPr>
            </w:pPr>
            <w:r w:rsidRPr="00530F85">
              <w:rPr>
                <w:rFonts w:cs="Arial"/>
                <w:b/>
                <w:sz w:val="20"/>
                <w:lang w:val="es-ES_tradnl"/>
              </w:rPr>
              <w:t>TOTAL ALQUILER</w:t>
            </w:r>
          </w:p>
        </w:tc>
        <w:tc>
          <w:tcPr>
            <w:tcW w:w="4322" w:type="dxa"/>
            <w:shd w:val="clear" w:color="auto" w:fill="auto"/>
            <w:vAlign w:val="bottom"/>
          </w:tcPr>
          <w:p w:rsidR="00A24542" w:rsidRPr="00F720DD" w:rsidRDefault="00F720DD" w:rsidP="00F720DD">
            <w:pPr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 w:rsidRPr="00F720DD">
              <w:rPr>
                <w:rFonts w:ascii="Calibri" w:hAnsi="Calibri" w:cs="Calibri"/>
                <w:b/>
                <w:color w:val="000000"/>
                <w:szCs w:val="22"/>
              </w:rPr>
              <w:t>3.270</w:t>
            </w:r>
            <w:r w:rsidR="00706691" w:rsidRPr="00F720DD">
              <w:rPr>
                <w:rFonts w:ascii="Calibri" w:hAnsi="Calibri" w:cs="Calibri"/>
                <w:b/>
                <w:color w:val="000000"/>
                <w:szCs w:val="22"/>
              </w:rPr>
              <w:t xml:space="preserve"> €</w:t>
            </w:r>
          </w:p>
        </w:tc>
      </w:tr>
      <w:tr w:rsidR="003965BF" w:rsidTr="00530F85">
        <w:tc>
          <w:tcPr>
            <w:tcW w:w="4322" w:type="dxa"/>
            <w:shd w:val="clear" w:color="auto" w:fill="FFFF00"/>
          </w:tcPr>
          <w:p w:rsidR="003965BF" w:rsidRPr="00530F85" w:rsidRDefault="003965BF" w:rsidP="00B73ECB">
            <w:pPr>
              <w:jc w:val="both"/>
              <w:rPr>
                <w:rFonts w:cs="Arial"/>
                <w:b/>
                <w:sz w:val="20"/>
                <w:lang w:val="es-ES_tradnl"/>
              </w:rPr>
            </w:pPr>
            <w:r w:rsidRPr="00530F85">
              <w:rPr>
                <w:rFonts w:cs="Arial"/>
                <w:b/>
                <w:sz w:val="20"/>
                <w:lang w:val="es-ES_tradnl"/>
              </w:rPr>
              <w:t>TOTAL:</w:t>
            </w:r>
          </w:p>
        </w:tc>
        <w:tc>
          <w:tcPr>
            <w:tcW w:w="4322" w:type="dxa"/>
            <w:shd w:val="clear" w:color="auto" w:fill="FFFF00"/>
            <w:vAlign w:val="bottom"/>
          </w:tcPr>
          <w:p w:rsidR="003965BF" w:rsidRPr="00F720DD" w:rsidRDefault="00F720DD" w:rsidP="00F720DD">
            <w:pPr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 w:rsidRPr="00F720DD">
              <w:rPr>
                <w:rFonts w:ascii="Calibri" w:hAnsi="Calibri" w:cs="Calibri"/>
                <w:b/>
                <w:color w:val="000000"/>
                <w:szCs w:val="22"/>
              </w:rPr>
              <w:t>3.270 €</w:t>
            </w:r>
          </w:p>
        </w:tc>
      </w:tr>
    </w:tbl>
    <w:p w:rsidR="00FD34E9" w:rsidRDefault="00FD34E9" w:rsidP="00B73ECB">
      <w:pPr>
        <w:jc w:val="both"/>
        <w:rPr>
          <w:b/>
          <w:sz w:val="24"/>
          <w:szCs w:val="24"/>
          <w:lang w:val="es-ES_tradnl"/>
        </w:rPr>
      </w:pPr>
    </w:p>
    <w:p w:rsidR="0068368F" w:rsidRPr="00250CD5" w:rsidRDefault="0068368F" w:rsidP="00B73ECB">
      <w:pPr>
        <w:jc w:val="both"/>
        <w:rPr>
          <w:b/>
          <w:sz w:val="20"/>
          <w:szCs w:val="24"/>
          <w:lang w:val="es-ES_tradnl"/>
        </w:rPr>
      </w:pPr>
    </w:p>
    <w:p w:rsidR="00ED1128" w:rsidRPr="00250CD5" w:rsidRDefault="00EE0321" w:rsidP="007F3652">
      <w:pPr>
        <w:jc w:val="both"/>
        <w:rPr>
          <w:b/>
          <w:sz w:val="20"/>
          <w:szCs w:val="24"/>
          <w:lang w:val="es-ES_tradnl"/>
        </w:rPr>
      </w:pPr>
      <w:r w:rsidRPr="00250CD5">
        <w:rPr>
          <w:b/>
          <w:sz w:val="20"/>
          <w:szCs w:val="24"/>
          <w:lang w:val="es-ES_tradnl"/>
        </w:rPr>
        <w:t xml:space="preserve">SEGUNDO: Ingresar en la cuenta bancaria </w:t>
      </w:r>
      <w:r w:rsidR="00183372" w:rsidRPr="00250CD5">
        <w:rPr>
          <w:b/>
          <w:sz w:val="20"/>
          <w:szCs w:val="24"/>
          <w:lang w:val="es-ES_tradnl"/>
        </w:rPr>
        <w:t>referida</w:t>
      </w:r>
      <w:r w:rsidRPr="00250CD5">
        <w:rPr>
          <w:b/>
          <w:sz w:val="20"/>
          <w:szCs w:val="24"/>
          <w:lang w:val="es-ES_tradnl"/>
        </w:rPr>
        <w:t xml:space="preserve"> el importe de la ayuda </w:t>
      </w:r>
      <w:r w:rsidR="00183372" w:rsidRPr="00250CD5">
        <w:rPr>
          <w:b/>
          <w:sz w:val="20"/>
          <w:szCs w:val="24"/>
          <w:lang w:val="es-ES_tradnl"/>
        </w:rPr>
        <w:t>o</w:t>
      </w:r>
      <w:r w:rsidR="007F3652" w:rsidRPr="00250CD5">
        <w:rPr>
          <w:b/>
          <w:sz w:val="20"/>
          <w:szCs w:val="24"/>
          <w:lang w:val="es-ES_tradnl"/>
        </w:rPr>
        <w:t>torgada</w:t>
      </w:r>
      <w:r w:rsidRPr="00250CD5">
        <w:rPr>
          <w:b/>
          <w:sz w:val="20"/>
          <w:szCs w:val="24"/>
          <w:lang w:val="es-ES_tradnl"/>
        </w:rPr>
        <w:t>.</w:t>
      </w:r>
    </w:p>
    <w:p w:rsidR="00B9620B" w:rsidRPr="00250CD5" w:rsidRDefault="00EE0321" w:rsidP="00EE0321">
      <w:pPr>
        <w:jc w:val="both"/>
        <w:rPr>
          <w:rFonts w:cs="Arial"/>
          <w:b/>
          <w:sz w:val="20"/>
          <w:lang w:val="es-ES_tradnl"/>
        </w:rPr>
      </w:pPr>
      <w:r w:rsidRPr="00250CD5">
        <w:rPr>
          <w:rFonts w:cs="Arial"/>
          <w:b/>
          <w:sz w:val="20"/>
          <w:lang w:val="es-ES_tradnl"/>
        </w:rPr>
        <w:t>TERCERO</w:t>
      </w:r>
      <w:r w:rsidR="00B9620B" w:rsidRPr="00250CD5">
        <w:rPr>
          <w:rFonts w:cs="Arial"/>
          <w:b/>
          <w:sz w:val="20"/>
          <w:lang w:val="es-ES_tradnl"/>
        </w:rPr>
        <w:t xml:space="preserve">.- Notificar la presente Resolución a </w:t>
      </w:r>
      <w:r w:rsidR="00B9620B" w:rsidRPr="00250CD5">
        <w:rPr>
          <w:rFonts w:cs="Arial"/>
          <w:b/>
          <w:sz w:val="20"/>
          <w:u w:val="single"/>
          <w:lang w:val="es-ES_tradnl"/>
        </w:rPr>
        <w:t>Intervención de Fondos del Ayuntamiento</w:t>
      </w:r>
      <w:r w:rsidR="00B9620B" w:rsidRPr="00250CD5">
        <w:rPr>
          <w:rFonts w:cs="Arial"/>
          <w:b/>
          <w:sz w:val="20"/>
          <w:lang w:val="es-ES_tradnl"/>
        </w:rPr>
        <w:t>, a</w:t>
      </w:r>
      <w:r w:rsidRPr="00250CD5">
        <w:rPr>
          <w:rFonts w:cs="Arial"/>
          <w:b/>
          <w:sz w:val="20"/>
          <w:lang w:val="es-ES_tradnl"/>
        </w:rPr>
        <w:t xml:space="preserve"> tesorería</w:t>
      </w:r>
      <w:r w:rsidR="00B9620B" w:rsidRPr="00250CD5">
        <w:rPr>
          <w:rFonts w:cs="Arial"/>
          <w:b/>
          <w:sz w:val="20"/>
          <w:lang w:val="es-ES_tradnl"/>
        </w:rPr>
        <w:t>, así como comunicarla a los beneficiarios de las respectivas ayudas</w:t>
      </w:r>
      <w:r w:rsidR="00A3520A" w:rsidRPr="00250CD5">
        <w:rPr>
          <w:rFonts w:cs="Arial"/>
          <w:b/>
          <w:sz w:val="20"/>
          <w:lang w:val="es-ES_tradnl"/>
        </w:rPr>
        <w:t>.</w:t>
      </w:r>
    </w:p>
    <w:p w:rsidR="007A1511" w:rsidRPr="00250CD5" w:rsidRDefault="007A1511" w:rsidP="00DD7B24">
      <w:pPr>
        <w:jc w:val="both"/>
        <w:rPr>
          <w:rFonts w:cs="Arial"/>
          <w:b/>
          <w:sz w:val="20"/>
          <w:lang w:val="es-ES_tradnl"/>
        </w:rPr>
      </w:pPr>
    </w:p>
    <w:p w:rsidR="00EE0321" w:rsidRPr="00250CD5" w:rsidRDefault="00F61CD6" w:rsidP="00F61CD6">
      <w:pPr>
        <w:jc w:val="both"/>
        <w:rPr>
          <w:sz w:val="20"/>
          <w:szCs w:val="24"/>
        </w:rPr>
      </w:pPr>
      <w:r w:rsidRPr="00250CD5">
        <w:rPr>
          <w:sz w:val="20"/>
          <w:szCs w:val="24"/>
        </w:rPr>
        <w:t>Por el Servicio,</w:t>
      </w:r>
      <w:r w:rsidRPr="00250CD5">
        <w:rPr>
          <w:sz w:val="20"/>
          <w:szCs w:val="24"/>
        </w:rPr>
        <w:tab/>
      </w:r>
      <w:r w:rsidRPr="00250CD5">
        <w:rPr>
          <w:sz w:val="20"/>
          <w:szCs w:val="24"/>
        </w:rPr>
        <w:tab/>
        <w:t xml:space="preserve">   </w:t>
      </w:r>
      <w:r w:rsidRPr="00250CD5">
        <w:rPr>
          <w:sz w:val="20"/>
          <w:szCs w:val="24"/>
        </w:rPr>
        <w:tab/>
        <w:t xml:space="preserve">  </w:t>
      </w:r>
      <w:r w:rsidRPr="00250CD5">
        <w:rPr>
          <w:sz w:val="20"/>
          <w:szCs w:val="24"/>
        </w:rPr>
        <w:tab/>
        <w:t xml:space="preserve">                           EL ALCALDE</w:t>
      </w:r>
      <w:r w:rsidR="00EE0321" w:rsidRPr="00250CD5">
        <w:rPr>
          <w:sz w:val="20"/>
          <w:szCs w:val="24"/>
        </w:rPr>
        <w:t xml:space="preserve"> </w:t>
      </w:r>
    </w:p>
    <w:p w:rsidR="00EE0321" w:rsidRPr="00250CD5" w:rsidRDefault="00EE0321" w:rsidP="00F61CD6">
      <w:pPr>
        <w:jc w:val="both"/>
        <w:rPr>
          <w:sz w:val="20"/>
          <w:szCs w:val="24"/>
        </w:rPr>
      </w:pPr>
    </w:p>
    <w:p w:rsidR="00F61CD6" w:rsidRPr="00250CD5" w:rsidRDefault="00F61CD6" w:rsidP="00EE0321">
      <w:pPr>
        <w:jc w:val="both"/>
        <w:rPr>
          <w:sz w:val="20"/>
          <w:szCs w:val="24"/>
        </w:rPr>
      </w:pPr>
      <w:r w:rsidRPr="00250CD5">
        <w:rPr>
          <w:sz w:val="20"/>
          <w:szCs w:val="24"/>
        </w:rPr>
        <w:lastRenderedPageBreak/>
        <w:t xml:space="preserve"> LA</w:t>
      </w:r>
      <w:r w:rsidR="00EE0321" w:rsidRPr="00250CD5">
        <w:rPr>
          <w:sz w:val="20"/>
          <w:szCs w:val="24"/>
        </w:rPr>
        <w:t xml:space="preserve"> TÉCNICO DE SERVICIOS SOCIALES              DAVID GARCIA PÉREZ</w:t>
      </w:r>
    </w:p>
    <w:p w:rsidR="00C31FFA" w:rsidRPr="00250CD5" w:rsidRDefault="00C31FFA" w:rsidP="00A3520A">
      <w:pPr>
        <w:tabs>
          <w:tab w:val="left" w:pos="3010"/>
        </w:tabs>
        <w:jc w:val="both"/>
        <w:rPr>
          <w:sz w:val="20"/>
          <w:szCs w:val="24"/>
        </w:rPr>
      </w:pPr>
    </w:p>
    <w:p w:rsidR="00ED1128" w:rsidRPr="00250CD5" w:rsidRDefault="00ED1128" w:rsidP="00A3520A">
      <w:pPr>
        <w:tabs>
          <w:tab w:val="left" w:pos="3010"/>
        </w:tabs>
        <w:jc w:val="both"/>
        <w:rPr>
          <w:sz w:val="20"/>
          <w:szCs w:val="24"/>
        </w:rPr>
      </w:pPr>
    </w:p>
    <w:p w:rsidR="00C31FFA" w:rsidRPr="00250CD5" w:rsidRDefault="00C31FFA" w:rsidP="00C31FFA">
      <w:pPr>
        <w:jc w:val="both"/>
        <w:rPr>
          <w:sz w:val="20"/>
          <w:szCs w:val="24"/>
        </w:rPr>
      </w:pPr>
      <w:r w:rsidRPr="00250CD5">
        <w:rPr>
          <w:sz w:val="20"/>
          <w:szCs w:val="24"/>
        </w:rPr>
        <w:tab/>
        <w:t xml:space="preserve">CERTIFICO: Que el Decreto que precede queda registrado y unido en el Libro de Resoluciones de esta Alcaldía, </w:t>
      </w:r>
      <w:r w:rsidR="001C39A1" w:rsidRPr="00250CD5">
        <w:rPr>
          <w:sz w:val="20"/>
          <w:szCs w:val="24"/>
        </w:rPr>
        <w:t>a la fecha de la firma electrónica</w:t>
      </w:r>
      <w:r w:rsidRPr="00250CD5">
        <w:rPr>
          <w:sz w:val="20"/>
          <w:szCs w:val="24"/>
        </w:rPr>
        <w:t>.</w:t>
      </w:r>
    </w:p>
    <w:p w:rsidR="00C31FFA" w:rsidRPr="00250CD5" w:rsidRDefault="00C31FFA" w:rsidP="00C31FFA">
      <w:pPr>
        <w:jc w:val="center"/>
        <w:rPr>
          <w:sz w:val="20"/>
          <w:szCs w:val="24"/>
        </w:rPr>
      </w:pPr>
    </w:p>
    <w:p w:rsidR="001248FA" w:rsidRPr="00250CD5" w:rsidRDefault="00C31FFA" w:rsidP="00C31FFA">
      <w:pPr>
        <w:jc w:val="center"/>
        <w:rPr>
          <w:rFonts w:cs="Arial"/>
          <w:sz w:val="20"/>
          <w:szCs w:val="24"/>
        </w:rPr>
      </w:pPr>
      <w:r w:rsidRPr="00250CD5">
        <w:rPr>
          <w:rFonts w:cs="Arial"/>
          <w:sz w:val="20"/>
          <w:szCs w:val="24"/>
        </w:rPr>
        <w:t>La Secretaria General</w:t>
      </w:r>
    </w:p>
    <w:p w:rsidR="001248FA" w:rsidRPr="00250CD5" w:rsidRDefault="001248FA" w:rsidP="00C31FFA">
      <w:pPr>
        <w:jc w:val="center"/>
        <w:rPr>
          <w:rFonts w:cs="Arial"/>
          <w:sz w:val="20"/>
          <w:szCs w:val="24"/>
        </w:rPr>
      </w:pPr>
    </w:p>
    <w:p w:rsidR="001248FA" w:rsidRPr="00250CD5" w:rsidRDefault="001248FA" w:rsidP="00C31FFA">
      <w:pPr>
        <w:jc w:val="center"/>
        <w:rPr>
          <w:rFonts w:cs="Arial"/>
          <w:sz w:val="20"/>
          <w:szCs w:val="24"/>
          <w:u w:val="single"/>
        </w:rPr>
      </w:pPr>
      <w:r w:rsidRPr="00250CD5">
        <w:rPr>
          <w:rFonts w:cs="Arial"/>
          <w:sz w:val="20"/>
          <w:szCs w:val="24"/>
          <w:u w:val="single"/>
        </w:rPr>
        <w:t>Fdo. Montserrat Paricio Comins</w:t>
      </w:r>
    </w:p>
    <w:sectPr w:rsidR="001248FA" w:rsidRPr="00250CD5" w:rsidSect="001C39A1">
      <w:headerReference w:type="default" r:id="rId7"/>
      <w:footerReference w:type="default" r:id="rId8"/>
      <w:pgSz w:w="11906" w:h="16838"/>
      <w:pgMar w:top="85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278" w:rsidRDefault="00BF0278" w:rsidP="004C161D">
      <w:r>
        <w:separator/>
      </w:r>
    </w:p>
  </w:endnote>
  <w:endnote w:type="continuationSeparator" w:id="0">
    <w:p w:rsidR="00BF0278" w:rsidRDefault="00BF0278" w:rsidP="004C16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78" w:rsidRPr="00BB3432" w:rsidRDefault="00BF0278">
    <w:pPr>
      <w:pStyle w:val="Piedepgina"/>
      <w:pBdr>
        <w:top w:val="thinThickSmallGap" w:sz="24" w:space="1" w:color="622423" w:themeColor="accent2" w:themeShade="7F"/>
      </w:pBdr>
      <w:rPr>
        <w:rFonts w:asciiTheme="majorHAnsi" w:hAnsiTheme="majorHAnsi"/>
        <w:sz w:val="18"/>
        <w:szCs w:val="18"/>
      </w:rPr>
    </w:pPr>
    <w:r>
      <w:rPr>
        <w:rFonts w:asciiTheme="majorHAnsi" w:hAnsiTheme="majorHAnsi"/>
        <w:sz w:val="18"/>
        <w:szCs w:val="18"/>
      </w:rPr>
      <w:t xml:space="preserve">2020pbf </w:t>
    </w:r>
    <w:r w:rsidRPr="00BB3432">
      <w:rPr>
        <w:rFonts w:asciiTheme="majorHAnsi" w:hAnsiTheme="majorHAnsi"/>
        <w:sz w:val="18"/>
        <w:szCs w:val="18"/>
      </w:rPr>
      <w:t xml:space="preserve">- </w:t>
    </w:r>
    <w:proofErr w:type="spellStart"/>
    <w:r w:rsidRPr="00BB3432">
      <w:rPr>
        <w:rFonts w:asciiTheme="majorHAnsi" w:hAnsiTheme="majorHAnsi"/>
        <w:sz w:val="18"/>
        <w:szCs w:val="18"/>
      </w:rPr>
      <w:t>Exp</w:t>
    </w:r>
    <w:proofErr w:type="spellEnd"/>
    <w:r w:rsidRPr="00BB3432">
      <w:rPr>
        <w:rFonts w:asciiTheme="majorHAnsi" w:hAnsiTheme="majorHAnsi"/>
        <w:sz w:val="18"/>
        <w:szCs w:val="18"/>
      </w:rPr>
      <w:t>. SS</w:t>
    </w:r>
    <w:r>
      <w:rPr>
        <w:rFonts w:asciiTheme="majorHAnsi" w:hAnsiTheme="majorHAnsi"/>
        <w:sz w:val="18"/>
        <w:szCs w:val="18"/>
      </w:rPr>
      <w:t>S</w:t>
    </w:r>
    <w:r w:rsidRPr="00BB3432">
      <w:rPr>
        <w:rFonts w:asciiTheme="majorHAnsi" w:hAnsiTheme="majorHAnsi"/>
        <w:sz w:val="18"/>
        <w:szCs w:val="18"/>
      </w:rPr>
      <w:t>/</w:t>
    </w:r>
    <w:proofErr w:type="spellStart"/>
    <w:r>
      <w:rPr>
        <w:rFonts w:asciiTheme="majorHAnsi" w:hAnsiTheme="majorHAnsi"/>
        <w:sz w:val="18"/>
        <w:szCs w:val="18"/>
      </w:rPr>
      <w:t>Dec</w:t>
    </w:r>
    <w:proofErr w:type="spellEnd"/>
    <w:r>
      <w:rPr>
        <w:rFonts w:asciiTheme="majorHAnsi" w:hAnsiTheme="majorHAnsi"/>
        <w:sz w:val="18"/>
        <w:szCs w:val="18"/>
      </w:rPr>
      <w:t xml:space="preserve"> </w:t>
    </w:r>
    <w:proofErr w:type="spellStart"/>
    <w:r>
      <w:rPr>
        <w:rFonts w:asciiTheme="majorHAnsi" w:hAnsiTheme="majorHAnsi"/>
        <w:sz w:val="18"/>
        <w:szCs w:val="18"/>
      </w:rPr>
      <w:t>Ayu</w:t>
    </w:r>
    <w:proofErr w:type="spellEnd"/>
    <w:r>
      <w:rPr>
        <w:rFonts w:asciiTheme="majorHAnsi" w:hAnsiTheme="majorHAnsi"/>
        <w:sz w:val="18"/>
        <w:szCs w:val="18"/>
      </w:rPr>
      <w:t xml:space="preserve"> </w:t>
    </w:r>
    <w:proofErr w:type="spellStart"/>
    <w:r>
      <w:rPr>
        <w:rFonts w:asciiTheme="majorHAnsi" w:hAnsiTheme="majorHAnsi"/>
        <w:sz w:val="18"/>
        <w:szCs w:val="18"/>
      </w:rPr>
      <w:t>Emer</w:t>
    </w:r>
    <w:proofErr w:type="spellEnd"/>
    <w:r>
      <w:rPr>
        <w:rFonts w:asciiTheme="majorHAnsi" w:hAnsiTheme="majorHAnsi"/>
        <w:sz w:val="18"/>
        <w:szCs w:val="18"/>
      </w:rPr>
      <w:t xml:space="preserve"> </w:t>
    </w:r>
    <w:proofErr w:type="spellStart"/>
    <w:r>
      <w:rPr>
        <w:rFonts w:asciiTheme="majorHAnsi" w:hAnsiTheme="majorHAnsi"/>
        <w:sz w:val="18"/>
        <w:szCs w:val="18"/>
      </w:rPr>
      <w:t>Soc</w:t>
    </w:r>
    <w:proofErr w:type="spellEnd"/>
    <w:r>
      <w:rPr>
        <w:rFonts w:asciiTheme="majorHAnsi" w:hAnsiTheme="majorHAnsi"/>
        <w:sz w:val="18"/>
        <w:szCs w:val="18"/>
      </w:rPr>
      <w:t xml:space="preserve">  TREINTA Y SIETE/20</w:t>
    </w:r>
    <w:r w:rsidRPr="00BB3432">
      <w:rPr>
        <w:rFonts w:asciiTheme="majorHAnsi" w:hAnsiTheme="majorHAnsi"/>
        <w:sz w:val="18"/>
        <w:szCs w:val="18"/>
      </w:rPr>
      <w:ptab w:relativeTo="margin" w:alignment="right" w:leader="none"/>
    </w:r>
    <w:r w:rsidRPr="00BB3432">
      <w:rPr>
        <w:rFonts w:asciiTheme="majorHAnsi" w:hAnsiTheme="majorHAnsi"/>
        <w:sz w:val="18"/>
        <w:szCs w:val="18"/>
      </w:rPr>
      <w:t xml:space="preserve">Página </w:t>
    </w:r>
    <w:r w:rsidR="002C48E6" w:rsidRPr="00BB3432">
      <w:rPr>
        <w:sz w:val="18"/>
        <w:szCs w:val="18"/>
      </w:rPr>
      <w:fldChar w:fldCharType="begin"/>
    </w:r>
    <w:r w:rsidRPr="00BB3432">
      <w:rPr>
        <w:sz w:val="18"/>
        <w:szCs w:val="18"/>
      </w:rPr>
      <w:instrText xml:space="preserve"> PAGE   \* MERGEFORMAT </w:instrText>
    </w:r>
    <w:r w:rsidR="002C48E6" w:rsidRPr="00BB3432">
      <w:rPr>
        <w:sz w:val="18"/>
        <w:szCs w:val="18"/>
      </w:rPr>
      <w:fldChar w:fldCharType="separate"/>
    </w:r>
    <w:r w:rsidR="006255B4" w:rsidRPr="006255B4">
      <w:rPr>
        <w:rFonts w:asciiTheme="majorHAnsi" w:hAnsiTheme="majorHAnsi"/>
        <w:noProof/>
        <w:sz w:val="18"/>
        <w:szCs w:val="18"/>
      </w:rPr>
      <w:t>2</w:t>
    </w:r>
    <w:r w:rsidR="002C48E6" w:rsidRPr="00BB3432">
      <w:rPr>
        <w:sz w:val="18"/>
        <w:szCs w:val="18"/>
      </w:rPr>
      <w:fldChar w:fldCharType="end"/>
    </w:r>
  </w:p>
  <w:p w:rsidR="00BF0278" w:rsidRPr="00AE4A37" w:rsidRDefault="00BF0278">
    <w:pPr>
      <w:pStyle w:val="Piedepgina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278" w:rsidRDefault="00BF0278" w:rsidP="004C161D">
      <w:r>
        <w:separator/>
      </w:r>
    </w:p>
  </w:footnote>
  <w:footnote w:type="continuationSeparator" w:id="0">
    <w:p w:rsidR="00BF0278" w:rsidRDefault="00BF0278" w:rsidP="004C16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78" w:rsidRDefault="002C48E6">
    <w:pPr>
      <w:pStyle w:val="Encabezado"/>
      <w:rPr>
        <w:noProof/>
        <w:lang w:eastAsia="es-ES_tradnl"/>
      </w:rPr>
    </w:pP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189.8pt;margin-top:51.55pt;width:307.35pt;height:28.3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" filled="f" stroked="f">
          <v:textbox style="mso-next-textbox:#Text Box 1">
            <w:txbxContent>
              <w:p w:rsidR="00BF0278" w:rsidRDefault="00BF0278" w:rsidP="0032279A">
                <w:pPr>
                  <w:jc w:val="right"/>
                  <w:rPr>
                    <w:rFonts w:ascii="Times New Roman" w:hAnsi="Times New Roman"/>
                    <w:sz w:val="18"/>
                    <w:szCs w:val="18"/>
                    <w:lang w:eastAsia="es-ES_tradnl"/>
                  </w:rPr>
                </w:pPr>
                <w:r>
                  <w:rPr>
                    <w:rFonts w:ascii="Times New Roman" w:hAnsi="Times New Roman"/>
                    <w:sz w:val="18"/>
                    <w:szCs w:val="18"/>
                    <w:lang w:eastAsia="es-ES_tradnl"/>
                  </w:rPr>
                  <w:t xml:space="preserve"> </w:t>
                </w:r>
              </w:p>
              <w:p w:rsidR="00BF0278" w:rsidRDefault="00BF0278" w:rsidP="00E40054">
                <w:pPr>
                  <w:jc w:val="center"/>
                  <w:rPr>
                    <w:rFonts w:ascii="Times New Roman" w:hAnsi="Times New Roman"/>
                    <w:sz w:val="18"/>
                    <w:szCs w:val="18"/>
                    <w:lang w:eastAsia="es-ES_tradnl"/>
                  </w:rPr>
                </w:pPr>
                <w:r>
                  <w:rPr>
                    <w:rFonts w:ascii="Times New Roman" w:hAnsi="Times New Roman"/>
                    <w:sz w:val="18"/>
                    <w:szCs w:val="18"/>
                    <w:lang w:eastAsia="es-ES_tradnl"/>
                  </w:rPr>
                  <w:t xml:space="preserve">                                                                                       SERVICIOS SOCIALES</w:t>
                </w:r>
              </w:p>
              <w:p w:rsidR="00BF0278" w:rsidRDefault="00BF0278" w:rsidP="00E40054">
                <w:pPr>
                  <w:jc w:val="center"/>
                  <w:rPr>
                    <w:rFonts w:ascii="Times New Roman" w:hAnsi="Times New Roman"/>
                    <w:sz w:val="18"/>
                    <w:szCs w:val="18"/>
                    <w:lang w:eastAsia="es-ES_tradnl"/>
                  </w:rPr>
                </w:pPr>
              </w:p>
              <w:p w:rsidR="00BF0278" w:rsidRDefault="00BF0278" w:rsidP="0032279A">
                <w:pPr>
                  <w:jc w:val="right"/>
                  <w:rPr>
                    <w:rFonts w:ascii="Times New Roman" w:hAnsi="Times New Roman"/>
                    <w:sz w:val="18"/>
                    <w:szCs w:val="18"/>
                    <w:lang w:eastAsia="es-ES_tradnl"/>
                  </w:rPr>
                </w:pPr>
              </w:p>
              <w:p w:rsidR="00BF0278" w:rsidRPr="00A52499" w:rsidRDefault="00BF0278" w:rsidP="0032279A">
                <w:pPr>
                  <w:jc w:val="right"/>
                  <w:rPr>
                    <w:rFonts w:ascii="Times New Roman" w:hAnsi="Times New Roman"/>
                    <w:sz w:val="18"/>
                    <w:szCs w:val="18"/>
                  </w:rPr>
                </w:pPr>
              </w:p>
            </w:txbxContent>
          </v:textbox>
        </v:shape>
      </w:pict>
    </w:r>
    <w:r w:rsidR="00BF0278">
      <w:rPr>
        <w:noProof/>
        <w:lang w:val="es-ES" w:eastAsia="es-ES"/>
      </w:rPr>
      <w:drawing>
        <wp:inline distT="0" distB="0" distL="0" distR="0">
          <wp:extent cx="2203450" cy="819150"/>
          <wp:effectExtent l="19050" t="0" r="6350" b="0"/>
          <wp:docPr id="1" name="Imagen 1" descr="escudo logo negro horizontalx2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logo negro horizontalx2c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34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0278" w:rsidRDefault="00BF0278">
    <w:pPr>
      <w:pStyle w:val="Encabezado"/>
      <w:rPr>
        <w:noProof/>
        <w:lang w:eastAsia="es-ES_tradnl"/>
      </w:rPr>
    </w:pPr>
  </w:p>
  <w:p w:rsidR="00BF0278" w:rsidRDefault="00BF027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93E7B"/>
    <w:rsid w:val="0000381E"/>
    <w:rsid w:val="000220B3"/>
    <w:rsid w:val="00024EB9"/>
    <w:rsid w:val="0003002B"/>
    <w:rsid w:val="00035325"/>
    <w:rsid w:val="000438C7"/>
    <w:rsid w:val="00060546"/>
    <w:rsid w:val="00064B89"/>
    <w:rsid w:val="0006560A"/>
    <w:rsid w:val="000719B8"/>
    <w:rsid w:val="00087A74"/>
    <w:rsid w:val="000F548D"/>
    <w:rsid w:val="001031A0"/>
    <w:rsid w:val="00103A07"/>
    <w:rsid w:val="001248FA"/>
    <w:rsid w:val="0013541D"/>
    <w:rsid w:val="00136E17"/>
    <w:rsid w:val="0014169C"/>
    <w:rsid w:val="00155121"/>
    <w:rsid w:val="00157C31"/>
    <w:rsid w:val="00174162"/>
    <w:rsid w:val="00183372"/>
    <w:rsid w:val="00183E65"/>
    <w:rsid w:val="00192CB7"/>
    <w:rsid w:val="001B00F4"/>
    <w:rsid w:val="001B19D8"/>
    <w:rsid w:val="001B2749"/>
    <w:rsid w:val="001B2753"/>
    <w:rsid w:val="001B5A98"/>
    <w:rsid w:val="001C39A1"/>
    <w:rsid w:val="001D798F"/>
    <w:rsid w:val="001F2008"/>
    <w:rsid w:val="0020428D"/>
    <w:rsid w:val="002103CE"/>
    <w:rsid w:val="0022169C"/>
    <w:rsid w:val="0023475F"/>
    <w:rsid w:val="00247ADD"/>
    <w:rsid w:val="00250CD5"/>
    <w:rsid w:val="00251805"/>
    <w:rsid w:val="002637B0"/>
    <w:rsid w:val="00276B49"/>
    <w:rsid w:val="00292458"/>
    <w:rsid w:val="002A7770"/>
    <w:rsid w:val="002B03BB"/>
    <w:rsid w:val="002C48E6"/>
    <w:rsid w:val="002C6454"/>
    <w:rsid w:val="002E2A43"/>
    <w:rsid w:val="002F0236"/>
    <w:rsid w:val="00302F4A"/>
    <w:rsid w:val="003055B0"/>
    <w:rsid w:val="003144AC"/>
    <w:rsid w:val="0032279A"/>
    <w:rsid w:val="0032731D"/>
    <w:rsid w:val="00330229"/>
    <w:rsid w:val="003530D6"/>
    <w:rsid w:val="00353EBF"/>
    <w:rsid w:val="00354089"/>
    <w:rsid w:val="00363500"/>
    <w:rsid w:val="0036574C"/>
    <w:rsid w:val="00367F3E"/>
    <w:rsid w:val="00375B3D"/>
    <w:rsid w:val="0039320F"/>
    <w:rsid w:val="00393E7B"/>
    <w:rsid w:val="003965BF"/>
    <w:rsid w:val="003A6859"/>
    <w:rsid w:val="003D765B"/>
    <w:rsid w:val="003F1E7E"/>
    <w:rsid w:val="003F3BC9"/>
    <w:rsid w:val="003F544E"/>
    <w:rsid w:val="00411EC5"/>
    <w:rsid w:val="00412547"/>
    <w:rsid w:val="00415412"/>
    <w:rsid w:val="00416D28"/>
    <w:rsid w:val="004426CF"/>
    <w:rsid w:val="0044552B"/>
    <w:rsid w:val="00450E57"/>
    <w:rsid w:val="00451AA8"/>
    <w:rsid w:val="00452D4D"/>
    <w:rsid w:val="00464B3D"/>
    <w:rsid w:val="00474774"/>
    <w:rsid w:val="00485025"/>
    <w:rsid w:val="004901C9"/>
    <w:rsid w:val="004B46EC"/>
    <w:rsid w:val="004C161D"/>
    <w:rsid w:val="004C57A7"/>
    <w:rsid w:val="004C66DE"/>
    <w:rsid w:val="004C71DE"/>
    <w:rsid w:val="005061F9"/>
    <w:rsid w:val="0052045E"/>
    <w:rsid w:val="005302F1"/>
    <w:rsid w:val="00530F85"/>
    <w:rsid w:val="0053242E"/>
    <w:rsid w:val="005431C2"/>
    <w:rsid w:val="005465A0"/>
    <w:rsid w:val="005525F0"/>
    <w:rsid w:val="00553C8F"/>
    <w:rsid w:val="0055451F"/>
    <w:rsid w:val="005612F6"/>
    <w:rsid w:val="00572EDF"/>
    <w:rsid w:val="00576BC5"/>
    <w:rsid w:val="00592A7F"/>
    <w:rsid w:val="00592DD3"/>
    <w:rsid w:val="005B4AF7"/>
    <w:rsid w:val="005E0948"/>
    <w:rsid w:val="005E2909"/>
    <w:rsid w:val="006157AC"/>
    <w:rsid w:val="006255B4"/>
    <w:rsid w:val="00633C05"/>
    <w:rsid w:val="00634456"/>
    <w:rsid w:val="00645938"/>
    <w:rsid w:val="00647407"/>
    <w:rsid w:val="0065758F"/>
    <w:rsid w:val="0066302A"/>
    <w:rsid w:val="00664B71"/>
    <w:rsid w:val="0068368F"/>
    <w:rsid w:val="00685B6E"/>
    <w:rsid w:val="006A32DB"/>
    <w:rsid w:val="006A5409"/>
    <w:rsid w:val="006B6D8E"/>
    <w:rsid w:val="006C1624"/>
    <w:rsid w:val="006E65AF"/>
    <w:rsid w:val="00706691"/>
    <w:rsid w:val="007175DF"/>
    <w:rsid w:val="0072508A"/>
    <w:rsid w:val="00741D34"/>
    <w:rsid w:val="00744F19"/>
    <w:rsid w:val="00747B0C"/>
    <w:rsid w:val="00766757"/>
    <w:rsid w:val="00767BD9"/>
    <w:rsid w:val="007708ED"/>
    <w:rsid w:val="0077484F"/>
    <w:rsid w:val="00774E5B"/>
    <w:rsid w:val="00777ABB"/>
    <w:rsid w:val="00793275"/>
    <w:rsid w:val="00794CC1"/>
    <w:rsid w:val="007A0444"/>
    <w:rsid w:val="007A1511"/>
    <w:rsid w:val="007B3308"/>
    <w:rsid w:val="007C405E"/>
    <w:rsid w:val="007C4B94"/>
    <w:rsid w:val="007D4238"/>
    <w:rsid w:val="007F3652"/>
    <w:rsid w:val="008155C3"/>
    <w:rsid w:val="00816AB1"/>
    <w:rsid w:val="00816B4C"/>
    <w:rsid w:val="008212B7"/>
    <w:rsid w:val="00824179"/>
    <w:rsid w:val="008343E7"/>
    <w:rsid w:val="00837CFB"/>
    <w:rsid w:val="008859D5"/>
    <w:rsid w:val="00895006"/>
    <w:rsid w:val="00897158"/>
    <w:rsid w:val="008A12C0"/>
    <w:rsid w:val="008B0A09"/>
    <w:rsid w:val="008C74BD"/>
    <w:rsid w:val="008E20F2"/>
    <w:rsid w:val="008E2FF8"/>
    <w:rsid w:val="008E4374"/>
    <w:rsid w:val="00901DEC"/>
    <w:rsid w:val="00904E44"/>
    <w:rsid w:val="00905D01"/>
    <w:rsid w:val="009120B8"/>
    <w:rsid w:val="00914AF4"/>
    <w:rsid w:val="0092682C"/>
    <w:rsid w:val="0093405F"/>
    <w:rsid w:val="009343CD"/>
    <w:rsid w:val="0094494E"/>
    <w:rsid w:val="00944FDB"/>
    <w:rsid w:val="009513A6"/>
    <w:rsid w:val="00952409"/>
    <w:rsid w:val="00956C9C"/>
    <w:rsid w:val="0095739D"/>
    <w:rsid w:val="009B7ED2"/>
    <w:rsid w:val="009C26C7"/>
    <w:rsid w:val="009C28F7"/>
    <w:rsid w:val="009C2B9F"/>
    <w:rsid w:val="009C6970"/>
    <w:rsid w:val="009D44E4"/>
    <w:rsid w:val="00A15A09"/>
    <w:rsid w:val="00A226CF"/>
    <w:rsid w:val="00A22DA8"/>
    <w:rsid w:val="00A24542"/>
    <w:rsid w:val="00A2585C"/>
    <w:rsid w:val="00A3520A"/>
    <w:rsid w:val="00A4064A"/>
    <w:rsid w:val="00A42F1B"/>
    <w:rsid w:val="00A46F9C"/>
    <w:rsid w:val="00A52499"/>
    <w:rsid w:val="00A72C8A"/>
    <w:rsid w:val="00A810CD"/>
    <w:rsid w:val="00AA5F70"/>
    <w:rsid w:val="00AA6360"/>
    <w:rsid w:val="00AC339D"/>
    <w:rsid w:val="00AC3F5B"/>
    <w:rsid w:val="00AC50F6"/>
    <w:rsid w:val="00AD3B16"/>
    <w:rsid w:val="00AE0B71"/>
    <w:rsid w:val="00AE386F"/>
    <w:rsid w:val="00AE4A37"/>
    <w:rsid w:val="00AF65EC"/>
    <w:rsid w:val="00B13487"/>
    <w:rsid w:val="00B173CC"/>
    <w:rsid w:val="00B226FB"/>
    <w:rsid w:val="00B34A77"/>
    <w:rsid w:val="00B50436"/>
    <w:rsid w:val="00B55C27"/>
    <w:rsid w:val="00B60C90"/>
    <w:rsid w:val="00B65B23"/>
    <w:rsid w:val="00B7216F"/>
    <w:rsid w:val="00B73ECB"/>
    <w:rsid w:val="00B866B3"/>
    <w:rsid w:val="00B9620B"/>
    <w:rsid w:val="00BB3432"/>
    <w:rsid w:val="00BD3FDC"/>
    <w:rsid w:val="00BE1C21"/>
    <w:rsid w:val="00BE5ECF"/>
    <w:rsid w:val="00BF0278"/>
    <w:rsid w:val="00C03138"/>
    <w:rsid w:val="00C176D7"/>
    <w:rsid w:val="00C21E7D"/>
    <w:rsid w:val="00C31FFA"/>
    <w:rsid w:val="00C348D5"/>
    <w:rsid w:val="00C44311"/>
    <w:rsid w:val="00C56700"/>
    <w:rsid w:val="00C62802"/>
    <w:rsid w:val="00C651DD"/>
    <w:rsid w:val="00C66980"/>
    <w:rsid w:val="00C75C89"/>
    <w:rsid w:val="00C9112C"/>
    <w:rsid w:val="00C9242F"/>
    <w:rsid w:val="00C93E56"/>
    <w:rsid w:val="00C9505F"/>
    <w:rsid w:val="00CC131C"/>
    <w:rsid w:val="00CC5739"/>
    <w:rsid w:val="00CE2760"/>
    <w:rsid w:val="00CE384F"/>
    <w:rsid w:val="00CF1B34"/>
    <w:rsid w:val="00D11B49"/>
    <w:rsid w:val="00D259BC"/>
    <w:rsid w:val="00D3322C"/>
    <w:rsid w:val="00D334D8"/>
    <w:rsid w:val="00D40E89"/>
    <w:rsid w:val="00D73E4B"/>
    <w:rsid w:val="00D75419"/>
    <w:rsid w:val="00D82D5C"/>
    <w:rsid w:val="00D94D81"/>
    <w:rsid w:val="00DB0A90"/>
    <w:rsid w:val="00DB54DA"/>
    <w:rsid w:val="00DB5792"/>
    <w:rsid w:val="00DC578A"/>
    <w:rsid w:val="00DD046A"/>
    <w:rsid w:val="00DD7B24"/>
    <w:rsid w:val="00DE267E"/>
    <w:rsid w:val="00DE2E95"/>
    <w:rsid w:val="00DE7819"/>
    <w:rsid w:val="00DF335F"/>
    <w:rsid w:val="00DF6CF2"/>
    <w:rsid w:val="00E13819"/>
    <w:rsid w:val="00E166C2"/>
    <w:rsid w:val="00E328DA"/>
    <w:rsid w:val="00E40054"/>
    <w:rsid w:val="00E41223"/>
    <w:rsid w:val="00E65138"/>
    <w:rsid w:val="00E7226B"/>
    <w:rsid w:val="00E76249"/>
    <w:rsid w:val="00E7760D"/>
    <w:rsid w:val="00E837DF"/>
    <w:rsid w:val="00E90546"/>
    <w:rsid w:val="00EB0B15"/>
    <w:rsid w:val="00EC37A4"/>
    <w:rsid w:val="00ED1128"/>
    <w:rsid w:val="00ED3339"/>
    <w:rsid w:val="00ED4628"/>
    <w:rsid w:val="00ED7ECC"/>
    <w:rsid w:val="00EE0321"/>
    <w:rsid w:val="00EE2257"/>
    <w:rsid w:val="00EF1E5F"/>
    <w:rsid w:val="00EF60F1"/>
    <w:rsid w:val="00F069D4"/>
    <w:rsid w:val="00F21156"/>
    <w:rsid w:val="00F27F8F"/>
    <w:rsid w:val="00F37A58"/>
    <w:rsid w:val="00F415A8"/>
    <w:rsid w:val="00F61CD6"/>
    <w:rsid w:val="00F720DD"/>
    <w:rsid w:val="00F776E7"/>
    <w:rsid w:val="00FA66B1"/>
    <w:rsid w:val="00FB2CF2"/>
    <w:rsid w:val="00FB42C3"/>
    <w:rsid w:val="00FB5092"/>
    <w:rsid w:val="00FC336C"/>
    <w:rsid w:val="00FC658B"/>
    <w:rsid w:val="00FD0A65"/>
    <w:rsid w:val="00FD34E9"/>
    <w:rsid w:val="00FD6579"/>
    <w:rsid w:val="00FE5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26B"/>
    <w:rPr>
      <w:rFonts w:ascii="Arial" w:eastAsia="Times New Roman" w:hAnsi="Arial"/>
      <w:sz w:val="22"/>
    </w:rPr>
  </w:style>
  <w:style w:type="paragraph" w:styleId="Ttulo1">
    <w:name w:val="heading 1"/>
    <w:basedOn w:val="Normal"/>
    <w:next w:val="Normal"/>
    <w:link w:val="Ttulo1Car"/>
    <w:qFormat/>
    <w:rsid w:val="00E7226B"/>
    <w:pPr>
      <w:keepNext/>
      <w:jc w:val="center"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161D"/>
    <w:pPr>
      <w:tabs>
        <w:tab w:val="center" w:pos="4252"/>
        <w:tab w:val="right" w:pos="8504"/>
      </w:tabs>
    </w:pPr>
    <w:rPr>
      <w:rFonts w:ascii="Calibri" w:eastAsia="Calibri" w:hAnsi="Calibri"/>
      <w:szCs w:val="22"/>
      <w:lang w:val="es-ES_tradn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C161D"/>
  </w:style>
  <w:style w:type="paragraph" w:styleId="Piedepgina">
    <w:name w:val="footer"/>
    <w:basedOn w:val="Normal"/>
    <w:link w:val="PiedepginaCar"/>
    <w:uiPriority w:val="99"/>
    <w:unhideWhenUsed/>
    <w:rsid w:val="004C161D"/>
    <w:pPr>
      <w:tabs>
        <w:tab w:val="center" w:pos="4252"/>
        <w:tab w:val="right" w:pos="8504"/>
      </w:tabs>
    </w:pPr>
    <w:rPr>
      <w:rFonts w:ascii="Calibri" w:eastAsia="Calibri" w:hAnsi="Calibri"/>
      <w:szCs w:val="22"/>
      <w:lang w:val="es-ES_tradn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161D"/>
  </w:style>
  <w:style w:type="paragraph" w:styleId="Textodeglobo">
    <w:name w:val="Balloon Text"/>
    <w:basedOn w:val="Normal"/>
    <w:link w:val="TextodegloboCar"/>
    <w:uiPriority w:val="99"/>
    <w:semiHidden/>
    <w:unhideWhenUsed/>
    <w:rsid w:val="004C161D"/>
    <w:rPr>
      <w:rFonts w:ascii="Tahoma" w:eastAsia="Calibri" w:hAnsi="Tahoma" w:cs="Tahoma"/>
      <w:sz w:val="16"/>
      <w:szCs w:val="16"/>
      <w:lang w:val="es-ES_tradnl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161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E7226B"/>
    <w:rPr>
      <w:rFonts w:ascii="Arial" w:eastAsia="Times New Roman" w:hAnsi="Arial"/>
      <w:b/>
      <w:sz w:val="22"/>
    </w:rPr>
  </w:style>
  <w:style w:type="paragraph" w:styleId="Textoindependiente2">
    <w:name w:val="Body Text 2"/>
    <w:basedOn w:val="Normal"/>
    <w:link w:val="Textoindependiente2Car"/>
    <w:rsid w:val="00E7226B"/>
    <w:pPr>
      <w:jc w:val="both"/>
    </w:pPr>
    <w:rPr>
      <w:rFonts w:ascii="Times New Roman" w:hAnsi="Times New Roman"/>
      <w:sz w:val="24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7226B"/>
    <w:rPr>
      <w:rFonts w:ascii="Times New Roman" w:eastAsia="Times New Roman" w:hAnsi="Times New Roman"/>
      <w:sz w:val="24"/>
      <w:lang w:val="es-ES_tradnl"/>
    </w:rPr>
  </w:style>
  <w:style w:type="paragraph" w:customStyle="1" w:styleId="Default">
    <w:name w:val="Default"/>
    <w:rsid w:val="00AE4A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BE1C21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E1C21"/>
    <w:rPr>
      <w:color w:val="800080"/>
      <w:u w:val="single"/>
    </w:rPr>
  </w:style>
  <w:style w:type="paragraph" w:customStyle="1" w:styleId="xl65">
    <w:name w:val="xl65"/>
    <w:basedOn w:val="Normal"/>
    <w:rsid w:val="00BE1C21"/>
    <w:pPr>
      <w:spacing w:before="100" w:beforeAutospacing="1" w:after="100" w:afterAutospacing="1"/>
    </w:pPr>
    <w:rPr>
      <w:rFonts w:ascii="Times New Roman" w:hAnsi="Times New Roman"/>
      <w:b/>
      <w:bCs/>
      <w:sz w:val="28"/>
      <w:szCs w:val="28"/>
    </w:rPr>
  </w:style>
  <w:style w:type="paragraph" w:customStyle="1" w:styleId="xl67">
    <w:name w:val="xl67"/>
    <w:basedOn w:val="Normal"/>
    <w:rsid w:val="00BE1C21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Normal"/>
    <w:rsid w:val="00BE1C21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Normal"/>
    <w:rsid w:val="00BE1C21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rsid w:val="00BE1C21"/>
    <w:pPr>
      <w:spacing w:before="100" w:beforeAutospacing="1" w:after="100" w:afterAutospacing="1"/>
      <w:jc w:val="center"/>
    </w:pPr>
    <w:rPr>
      <w:rFonts w:ascii="Times New Roman" w:hAnsi="Times New Roman"/>
      <w:sz w:val="28"/>
      <w:szCs w:val="28"/>
      <w:u w:val="single"/>
    </w:rPr>
  </w:style>
  <w:style w:type="paragraph" w:customStyle="1" w:styleId="xl71">
    <w:name w:val="xl71"/>
    <w:basedOn w:val="Normal"/>
    <w:rsid w:val="00BE1C21"/>
    <w:pPr>
      <w:spacing w:before="100" w:beforeAutospacing="1" w:after="100" w:afterAutospacing="1"/>
      <w:jc w:val="center"/>
    </w:pPr>
    <w:rPr>
      <w:rFonts w:ascii="Times New Roman" w:hAnsi="Times New Roman"/>
      <w:sz w:val="28"/>
      <w:szCs w:val="28"/>
      <w:u w:val="single"/>
    </w:rPr>
  </w:style>
  <w:style w:type="paragraph" w:customStyle="1" w:styleId="xl72">
    <w:name w:val="xl72"/>
    <w:basedOn w:val="Normal"/>
    <w:rsid w:val="00BE1C21"/>
    <w:pP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Normal"/>
    <w:rsid w:val="00BE1C21"/>
    <w:pP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Normal"/>
    <w:rsid w:val="00BE1C21"/>
    <w:pP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59"/>
    <w:rsid w:val="00E837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55C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badenes\Mis%20documentos\PLANTILL\MODELS\Plantilla%20Nules%20Resolucione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FE3E3-F569-4C93-BBF9-3CA4B1E5E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Nules Resoluciones</Template>
  <TotalTime>4</TotalTime>
  <Pages>3</Pages>
  <Words>722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mprior</cp:lastModifiedBy>
  <cp:revision>2</cp:revision>
  <cp:lastPrinted>2023-03-07T11:19:00Z</cp:lastPrinted>
  <dcterms:created xsi:type="dcterms:W3CDTF">2023-03-07T11:22:00Z</dcterms:created>
  <dcterms:modified xsi:type="dcterms:W3CDTF">2023-03-07T11:22:00Z</dcterms:modified>
</cp:coreProperties>
</file>