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49B31" w14:textId="6F7FA387" w:rsidR="001E62B9" w:rsidRPr="005E649D" w:rsidRDefault="001E62B9" w:rsidP="00592EF7">
      <w:pPr>
        <w:jc w:val="center"/>
        <w:rPr>
          <w:b/>
          <w:bCs/>
          <w:lang w:val="es-ES"/>
        </w:rPr>
      </w:pPr>
      <w:r w:rsidRPr="005E649D">
        <w:rPr>
          <w:b/>
          <w:bCs/>
          <w:lang w:val="es-ES"/>
        </w:rPr>
        <w:t xml:space="preserve">CONVOCATORIA PARA LA CONCESIÓN DE SUBVENCIONES EN RÉGIMEN DE CONCURRENCIA COMPETITIVA EN EL MARCO DE LAS BASES REGULADORAS </w:t>
      </w:r>
      <w:r w:rsidR="005E649D" w:rsidRPr="005E649D">
        <w:rPr>
          <w:b/>
          <w:bCs/>
          <w:lang w:val="es-ES"/>
        </w:rPr>
        <w:t>PARA E</w:t>
      </w:r>
      <w:r w:rsidR="005E649D">
        <w:rPr>
          <w:b/>
          <w:bCs/>
          <w:lang w:val="es-ES"/>
        </w:rPr>
        <w:t>L</w:t>
      </w:r>
      <w:r w:rsidRPr="005E649D">
        <w:rPr>
          <w:b/>
          <w:bCs/>
          <w:lang w:val="es-ES"/>
        </w:rPr>
        <w:t xml:space="preserve"> OTORGAMIENTO DE SUBVENCIONES A ENTIDADES Y ACTIVIDADES DEPORTIVAS</w:t>
      </w:r>
    </w:p>
    <w:p w14:paraId="2ED26631" w14:textId="77777777" w:rsidR="001E62B9" w:rsidRPr="001E62B9" w:rsidRDefault="001E62B9" w:rsidP="001E62B9">
      <w:pPr>
        <w:rPr>
          <w:lang w:val="es-ES"/>
        </w:rPr>
      </w:pPr>
    </w:p>
    <w:p w14:paraId="58A732E7" w14:textId="481D5383" w:rsidR="001E62B9" w:rsidRPr="005E649D" w:rsidRDefault="001E62B9" w:rsidP="005E649D">
      <w:pPr>
        <w:spacing w:after="240"/>
        <w:rPr>
          <w:b/>
          <w:bCs/>
          <w:lang w:val="es-ES"/>
        </w:rPr>
      </w:pPr>
      <w:r w:rsidRPr="005E649D">
        <w:rPr>
          <w:b/>
          <w:bCs/>
          <w:lang w:val="es-ES"/>
        </w:rPr>
        <w:t>CÓDIGO DE LA CONVOCATORIA: 0</w:t>
      </w:r>
      <w:r w:rsidR="005E649D" w:rsidRPr="005E649D">
        <w:rPr>
          <w:b/>
          <w:bCs/>
          <w:lang w:val="es-ES"/>
        </w:rPr>
        <w:t>1</w:t>
      </w:r>
      <w:r w:rsidRPr="005E649D">
        <w:rPr>
          <w:b/>
          <w:bCs/>
          <w:lang w:val="es-ES"/>
        </w:rPr>
        <w:t>/202</w:t>
      </w:r>
      <w:r w:rsidR="005E649D" w:rsidRPr="005E649D">
        <w:rPr>
          <w:b/>
          <w:bCs/>
          <w:lang w:val="es-ES"/>
        </w:rPr>
        <w:t>3</w:t>
      </w:r>
    </w:p>
    <w:p w14:paraId="21589E3D" w14:textId="77777777" w:rsidR="001E62B9" w:rsidRPr="005E649D" w:rsidRDefault="001E62B9" w:rsidP="001E62B9">
      <w:pPr>
        <w:rPr>
          <w:b/>
          <w:bCs/>
          <w:u w:val="single"/>
          <w:lang w:val="es-ES"/>
        </w:rPr>
      </w:pPr>
      <w:r w:rsidRPr="005E649D">
        <w:rPr>
          <w:b/>
          <w:bCs/>
          <w:u w:val="single"/>
          <w:lang w:val="es-ES"/>
        </w:rPr>
        <w:t>1.- Indicación de la aprobación de las Bases Reguladoras y diario oficial donde se han publicado</w:t>
      </w:r>
    </w:p>
    <w:p w14:paraId="5FBB473A" w14:textId="77777777" w:rsidR="001E62B9" w:rsidRPr="001E62B9" w:rsidRDefault="001E62B9" w:rsidP="001E62B9">
      <w:pPr>
        <w:rPr>
          <w:lang w:val="es-ES"/>
        </w:rPr>
      </w:pPr>
    </w:p>
    <w:p w14:paraId="2EA85756" w14:textId="6320FD5C" w:rsidR="001E62B9" w:rsidRPr="001E62B9" w:rsidRDefault="001E62B9" w:rsidP="001E62B9">
      <w:pPr>
        <w:rPr>
          <w:lang w:val="es-ES"/>
        </w:rPr>
      </w:pPr>
      <w:r w:rsidRPr="001E62B9">
        <w:rPr>
          <w:lang w:val="es-ES"/>
        </w:rPr>
        <w:t xml:space="preserve">Por acuerdo de la Junta de Gobierno de fecha 27 de febrero de 2017, fue aprobada la modificación de las Bases Reguladoras para el otorgamiento por parte del Ayuntamiento de Sant Pere de Vilamajor, de subvenciones destinadas a </w:t>
      </w:r>
      <w:r w:rsidR="005E649D" w:rsidRPr="001E62B9">
        <w:rPr>
          <w:lang w:val="es-ES"/>
        </w:rPr>
        <w:t>financiar proyectos</w:t>
      </w:r>
      <w:r w:rsidRPr="001E62B9">
        <w:rPr>
          <w:lang w:val="es-ES"/>
        </w:rPr>
        <w:t>/actividades que tengan como objetivo el fomento de actividades de utilidad pública y de interés social.</w:t>
      </w:r>
    </w:p>
    <w:p w14:paraId="0B2B3ADD" w14:textId="77777777" w:rsidR="001E62B9" w:rsidRPr="001E62B9" w:rsidRDefault="001E62B9" w:rsidP="001E62B9">
      <w:pPr>
        <w:rPr>
          <w:lang w:val="es-ES"/>
        </w:rPr>
      </w:pPr>
    </w:p>
    <w:p w14:paraId="147DE1BE" w14:textId="613F26EF" w:rsidR="001E62B9" w:rsidRDefault="001E62B9" w:rsidP="001E62B9">
      <w:pPr>
        <w:rPr>
          <w:lang w:val="es-ES"/>
        </w:rPr>
      </w:pPr>
      <w:r w:rsidRPr="001E62B9">
        <w:rPr>
          <w:lang w:val="es-ES"/>
        </w:rPr>
        <w:t xml:space="preserve">Estas Bases Reguladoras fueron objeto de publicación al Boletín Oficial de la </w:t>
      </w:r>
      <w:r w:rsidR="005E649D" w:rsidRPr="001E62B9">
        <w:rPr>
          <w:lang w:val="es-ES"/>
        </w:rPr>
        <w:t>Provincia n.º</w:t>
      </w:r>
      <w:r w:rsidRPr="001E62B9">
        <w:rPr>
          <w:lang w:val="es-ES"/>
        </w:rPr>
        <w:t xml:space="preserve"> de registro 022017004061 de fecha 16 de marzo de 2017.</w:t>
      </w:r>
    </w:p>
    <w:p w14:paraId="4EC5918A" w14:textId="77777777" w:rsidR="005E649D" w:rsidRPr="001E62B9" w:rsidRDefault="005E649D" w:rsidP="001E62B9">
      <w:pPr>
        <w:rPr>
          <w:lang w:val="es-ES"/>
        </w:rPr>
      </w:pPr>
    </w:p>
    <w:p w14:paraId="3C49E501" w14:textId="77777777" w:rsidR="001E62B9" w:rsidRPr="005E649D" w:rsidRDefault="001E62B9" w:rsidP="001E62B9">
      <w:pPr>
        <w:rPr>
          <w:b/>
          <w:bCs/>
          <w:u w:val="single"/>
          <w:lang w:val="es-ES"/>
        </w:rPr>
      </w:pPr>
      <w:r w:rsidRPr="005E649D">
        <w:rPr>
          <w:b/>
          <w:bCs/>
          <w:u w:val="single"/>
          <w:lang w:val="es-ES"/>
        </w:rPr>
        <w:t>2.- Cuantía total máxima de las subvenciones a otorgar y consignación presupuestaria</w:t>
      </w:r>
    </w:p>
    <w:p w14:paraId="79E32CEE" w14:textId="77777777" w:rsidR="001E62B9" w:rsidRPr="001E62B9" w:rsidRDefault="001E62B9" w:rsidP="001E62B9">
      <w:pPr>
        <w:rPr>
          <w:lang w:val="es-ES"/>
        </w:rPr>
      </w:pPr>
    </w:p>
    <w:p w14:paraId="1B3F90F0" w14:textId="6EB74A54" w:rsidR="001E62B9" w:rsidRPr="001E62B9" w:rsidRDefault="001E62B9" w:rsidP="001E62B9">
      <w:pPr>
        <w:rPr>
          <w:lang w:val="es-ES"/>
        </w:rPr>
      </w:pPr>
      <w:r w:rsidRPr="001E62B9">
        <w:rPr>
          <w:lang w:val="es-ES"/>
        </w:rPr>
        <w:t xml:space="preserve">El presupuesto máximo que se destinará este año </w:t>
      </w:r>
      <w:r w:rsidR="00A85BED">
        <w:rPr>
          <w:lang w:val="es-ES"/>
        </w:rPr>
        <w:t>2023</w:t>
      </w:r>
      <w:r w:rsidRPr="001E62B9">
        <w:rPr>
          <w:lang w:val="es-ES"/>
        </w:rPr>
        <w:t xml:space="preserve"> para la concesión de las subvenciones objeto de la presente convocatoria será de 2.000 € e irá a cargo de las aplicaciones y por las cuantías máximas siguientes:</w:t>
      </w:r>
    </w:p>
    <w:p w14:paraId="70A7FF02" w14:textId="77777777" w:rsidR="001E62B9" w:rsidRPr="001E62B9" w:rsidRDefault="001E62B9" w:rsidP="001E62B9">
      <w:pPr>
        <w:rPr>
          <w:lang w:val="es-ES"/>
        </w:rPr>
      </w:pPr>
    </w:p>
    <w:p w14:paraId="77EED5ED" w14:textId="6FF8F08C" w:rsidR="001E62B9" w:rsidRPr="001E62B9" w:rsidRDefault="001E62B9" w:rsidP="001E62B9">
      <w:pPr>
        <w:rPr>
          <w:lang w:val="es-ES"/>
        </w:rPr>
      </w:pPr>
      <w:r w:rsidRPr="001E62B9">
        <w:rPr>
          <w:lang w:val="es-ES"/>
        </w:rPr>
        <w:t>Subvención entidades Activ</w:t>
      </w:r>
      <w:r>
        <w:rPr>
          <w:lang w:val="es-ES"/>
        </w:rPr>
        <w:t>idades</w:t>
      </w:r>
      <w:r w:rsidRPr="001E62B9">
        <w:rPr>
          <w:lang w:val="es-ES"/>
        </w:rPr>
        <w:t xml:space="preserve"> Deportivas: 11.34100.48114: 2.000</w:t>
      </w:r>
      <w:r w:rsidR="00DF4B60">
        <w:rPr>
          <w:lang w:val="es-ES"/>
        </w:rPr>
        <w:t xml:space="preserve"> </w:t>
      </w:r>
      <w:r w:rsidRPr="001E62B9">
        <w:rPr>
          <w:lang w:val="es-ES"/>
        </w:rPr>
        <w:t>€</w:t>
      </w:r>
    </w:p>
    <w:p w14:paraId="2091DC03" w14:textId="379F1C38" w:rsidR="001E62B9" w:rsidRDefault="001E62B9" w:rsidP="001E62B9">
      <w:pPr>
        <w:rPr>
          <w:lang w:val="es-ES"/>
        </w:rPr>
      </w:pPr>
      <w:r w:rsidRPr="001E62B9">
        <w:rPr>
          <w:lang w:val="es-ES"/>
        </w:rPr>
        <w:t>No podrán otorgarse subvenciones por importe superior al mencionado.</w:t>
      </w:r>
    </w:p>
    <w:p w14:paraId="6E0A5D84" w14:textId="77777777" w:rsidR="005E649D" w:rsidRPr="001E62B9" w:rsidRDefault="005E649D" w:rsidP="001E62B9">
      <w:pPr>
        <w:rPr>
          <w:lang w:val="es-ES"/>
        </w:rPr>
      </w:pPr>
    </w:p>
    <w:p w14:paraId="16B21CC2" w14:textId="77777777" w:rsidR="001E62B9" w:rsidRPr="005E649D" w:rsidRDefault="001E62B9" w:rsidP="001E62B9">
      <w:pPr>
        <w:rPr>
          <w:b/>
          <w:bCs/>
          <w:u w:val="single"/>
          <w:lang w:val="es-ES"/>
        </w:rPr>
      </w:pPr>
      <w:r w:rsidRPr="005E649D">
        <w:rPr>
          <w:b/>
          <w:bCs/>
          <w:u w:val="single"/>
          <w:lang w:val="es-ES"/>
        </w:rPr>
        <w:t>3.- Objeto, condiciones y finalidad de las subvenciones</w:t>
      </w:r>
    </w:p>
    <w:p w14:paraId="4A0604C2" w14:textId="77777777" w:rsidR="001E62B9" w:rsidRPr="001E62B9" w:rsidRDefault="001E62B9" w:rsidP="001E62B9">
      <w:pPr>
        <w:rPr>
          <w:lang w:val="es-ES"/>
        </w:rPr>
      </w:pPr>
    </w:p>
    <w:p w14:paraId="63F16EDA" w14:textId="27B3CBD3" w:rsidR="001E62B9" w:rsidRPr="001E62B9" w:rsidRDefault="005E649D" w:rsidP="001E62B9">
      <w:pPr>
        <w:rPr>
          <w:lang w:val="es-ES"/>
        </w:rPr>
      </w:pPr>
      <w:r>
        <w:rPr>
          <w:lang w:val="es-ES"/>
        </w:rPr>
        <w:t>1</w:t>
      </w:r>
      <w:r w:rsidR="001E62B9" w:rsidRPr="001E62B9">
        <w:rPr>
          <w:lang w:val="es-ES"/>
        </w:rPr>
        <w:t xml:space="preserve">.- El objeto de las subvenciones de la presente convocatoria es </w:t>
      </w:r>
      <w:r w:rsidRPr="001E62B9">
        <w:rPr>
          <w:lang w:val="es-ES"/>
        </w:rPr>
        <w:t>financiar proyectos</w:t>
      </w:r>
      <w:r w:rsidR="001E62B9" w:rsidRPr="001E62B9">
        <w:rPr>
          <w:lang w:val="es-ES"/>
        </w:rPr>
        <w:t>/actividades que tengan como objetivo:</w:t>
      </w:r>
    </w:p>
    <w:p w14:paraId="40367C02" w14:textId="77777777" w:rsidR="001E62B9" w:rsidRPr="001E62B9" w:rsidRDefault="001E62B9" w:rsidP="001E62B9">
      <w:pPr>
        <w:rPr>
          <w:lang w:val="es-ES"/>
        </w:rPr>
      </w:pPr>
    </w:p>
    <w:p w14:paraId="05403844" w14:textId="77777777" w:rsidR="001E62B9" w:rsidRPr="001E62B9" w:rsidRDefault="001E62B9" w:rsidP="001E62B9">
      <w:pPr>
        <w:rPr>
          <w:lang w:val="es-ES"/>
        </w:rPr>
      </w:pPr>
      <w:r w:rsidRPr="001E62B9">
        <w:rPr>
          <w:lang w:val="es-ES"/>
        </w:rPr>
        <w:t>a) Apoyar a las actividades dirigidas a la ciudadanía de Sant Pere de Vilamajor y en las programaciones establecidas en el pueblo, con tradición social, cultural, deportiva, etc.</w:t>
      </w:r>
    </w:p>
    <w:p w14:paraId="0BBB2C86" w14:textId="77777777" w:rsidR="001E62B9" w:rsidRPr="001E62B9" w:rsidRDefault="001E62B9" w:rsidP="001E62B9">
      <w:pPr>
        <w:rPr>
          <w:lang w:val="es-ES"/>
        </w:rPr>
      </w:pPr>
      <w:r w:rsidRPr="001E62B9">
        <w:rPr>
          <w:lang w:val="es-ES"/>
        </w:rPr>
        <w:t>b) Fomentar el asociacionismo y los ámbitos de participación ciudadana.</w:t>
      </w:r>
    </w:p>
    <w:p w14:paraId="26A7BD6A" w14:textId="77777777" w:rsidR="001E62B9" w:rsidRPr="001E62B9" w:rsidRDefault="001E62B9" w:rsidP="001E62B9">
      <w:pPr>
        <w:rPr>
          <w:lang w:val="es-ES"/>
        </w:rPr>
      </w:pPr>
      <w:r w:rsidRPr="001E62B9">
        <w:rPr>
          <w:lang w:val="es-ES"/>
        </w:rPr>
        <w:t>c) Promocionar los ámbitos siguientes:</w:t>
      </w:r>
    </w:p>
    <w:p w14:paraId="0C1A4FD9" w14:textId="77777777" w:rsidR="001E62B9" w:rsidRPr="001E62B9" w:rsidRDefault="001E62B9" w:rsidP="001E62B9">
      <w:pPr>
        <w:rPr>
          <w:lang w:val="es-ES"/>
        </w:rPr>
      </w:pPr>
      <w:r w:rsidRPr="001E62B9">
        <w:rPr>
          <w:lang w:val="es-ES"/>
        </w:rPr>
        <w:t>c.3.- Deporte: organización y participación en competiciones deportivas, etc.</w:t>
      </w:r>
    </w:p>
    <w:p w14:paraId="6875DE1E" w14:textId="77777777" w:rsidR="001E62B9" w:rsidRPr="001E62B9" w:rsidRDefault="001E62B9" w:rsidP="001E62B9">
      <w:pPr>
        <w:rPr>
          <w:lang w:val="es-ES"/>
        </w:rPr>
      </w:pPr>
      <w:r w:rsidRPr="001E62B9">
        <w:rPr>
          <w:lang w:val="es-ES"/>
        </w:rPr>
        <w:t>c.4.- Infancia y juventud: educación en el ocio, casales, colonias, campamentos, fomento del</w:t>
      </w:r>
    </w:p>
    <w:p w14:paraId="0CD71E23" w14:textId="77777777" w:rsidR="001E62B9" w:rsidRPr="001E62B9" w:rsidRDefault="001E62B9" w:rsidP="001E62B9">
      <w:pPr>
        <w:rPr>
          <w:lang w:val="es-ES"/>
        </w:rPr>
      </w:pPr>
      <w:r w:rsidRPr="001E62B9">
        <w:rPr>
          <w:lang w:val="es-ES"/>
        </w:rPr>
        <w:t>asociacionismo juvenil, etc.</w:t>
      </w:r>
    </w:p>
    <w:p w14:paraId="33ABD425" w14:textId="77777777" w:rsidR="001E62B9" w:rsidRPr="001E62B9" w:rsidRDefault="001E62B9" w:rsidP="001E62B9">
      <w:pPr>
        <w:rPr>
          <w:lang w:val="es-ES"/>
        </w:rPr>
      </w:pPr>
    </w:p>
    <w:p w14:paraId="61F66874" w14:textId="331835A0" w:rsidR="001E62B9" w:rsidRPr="001E62B9" w:rsidRDefault="001E62B9" w:rsidP="001E62B9">
      <w:pPr>
        <w:rPr>
          <w:lang w:val="es-ES"/>
        </w:rPr>
      </w:pPr>
      <w:r w:rsidRPr="001E62B9">
        <w:rPr>
          <w:lang w:val="es-ES"/>
        </w:rPr>
        <w:t>2.- Las subvenciones concedidas al amparo de esta convocatoria, se tendrán que destinar a financiar proyectes/</w:t>
      </w:r>
      <w:r w:rsidR="005E649D" w:rsidRPr="001E62B9">
        <w:rPr>
          <w:lang w:val="es-ES"/>
        </w:rPr>
        <w:t>actividades desarrolladas</w:t>
      </w:r>
      <w:r w:rsidRPr="001E62B9">
        <w:rPr>
          <w:lang w:val="es-ES"/>
        </w:rPr>
        <w:t>/</w:t>
      </w:r>
      <w:r>
        <w:rPr>
          <w:lang w:val="es-ES"/>
        </w:rPr>
        <w:t>a</w:t>
      </w:r>
      <w:r w:rsidRPr="001E62B9">
        <w:rPr>
          <w:lang w:val="es-ES"/>
        </w:rPr>
        <w:t xml:space="preserve">s a lo largo del periodo comprendido entre el 1 de enero y el 31 de diciembre de </w:t>
      </w:r>
      <w:r w:rsidR="00A85BED">
        <w:rPr>
          <w:lang w:val="es-ES"/>
        </w:rPr>
        <w:t>2023</w:t>
      </w:r>
      <w:r w:rsidRPr="001E62B9">
        <w:rPr>
          <w:lang w:val="es-ES"/>
        </w:rPr>
        <w:t>.</w:t>
      </w:r>
    </w:p>
    <w:p w14:paraId="45122240" w14:textId="77777777" w:rsidR="001E62B9" w:rsidRPr="001E62B9" w:rsidRDefault="001E62B9" w:rsidP="001E62B9">
      <w:pPr>
        <w:rPr>
          <w:lang w:val="es-ES"/>
        </w:rPr>
      </w:pPr>
    </w:p>
    <w:p w14:paraId="63B8D19B" w14:textId="77777777" w:rsidR="001E62B9" w:rsidRPr="005E649D" w:rsidRDefault="001E62B9" w:rsidP="001E62B9">
      <w:pPr>
        <w:rPr>
          <w:b/>
          <w:bCs/>
          <w:u w:val="single"/>
          <w:lang w:val="es-ES"/>
        </w:rPr>
      </w:pPr>
      <w:r w:rsidRPr="005E649D">
        <w:rPr>
          <w:b/>
          <w:bCs/>
          <w:u w:val="single"/>
          <w:lang w:val="es-ES"/>
        </w:rPr>
        <w:t>4.- Procedimiento de concesión</w:t>
      </w:r>
    </w:p>
    <w:p w14:paraId="444E17C7" w14:textId="77777777" w:rsidR="001E62B9" w:rsidRPr="001E62B9" w:rsidRDefault="001E62B9" w:rsidP="001E62B9">
      <w:pPr>
        <w:rPr>
          <w:lang w:val="es-ES"/>
        </w:rPr>
      </w:pPr>
    </w:p>
    <w:p w14:paraId="02F2F96D" w14:textId="77777777" w:rsidR="001E62B9" w:rsidRPr="001E62B9" w:rsidRDefault="001E62B9" w:rsidP="001E62B9">
      <w:pPr>
        <w:rPr>
          <w:lang w:val="es-ES"/>
        </w:rPr>
      </w:pPr>
      <w:r w:rsidRPr="001E62B9">
        <w:rPr>
          <w:lang w:val="es-ES"/>
        </w:rPr>
        <w:t>El procedimiento de concesión de las subvenciones objeto de esta convocatoria será el de concurrencia competitiva.</w:t>
      </w:r>
    </w:p>
    <w:p w14:paraId="3E576CB1" w14:textId="77777777" w:rsidR="001E62B9" w:rsidRPr="001E62B9" w:rsidRDefault="001E62B9" w:rsidP="001E62B9">
      <w:pPr>
        <w:rPr>
          <w:lang w:val="es-ES"/>
        </w:rPr>
      </w:pPr>
    </w:p>
    <w:p w14:paraId="3AF18E95" w14:textId="77777777" w:rsidR="001E62B9" w:rsidRPr="005E649D" w:rsidRDefault="001E62B9" w:rsidP="001E62B9">
      <w:pPr>
        <w:rPr>
          <w:b/>
          <w:bCs/>
          <w:u w:val="single"/>
          <w:lang w:val="es-ES"/>
        </w:rPr>
      </w:pPr>
      <w:r w:rsidRPr="005E649D">
        <w:rPr>
          <w:b/>
          <w:bCs/>
          <w:u w:val="single"/>
          <w:lang w:val="es-ES"/>
        </w:rPr>
        <w:t>5.- Requisitos por la solicitud y forma de acreditarlos</w:t>
      </w:r>
    </w:p>
    <w:p w14:paraId="5FF7B129" w14:textId="77777777" w:rsidR="001E62B9" w:rsidRPr="001E62B9" w:rsidRDefault="001E62B9" w:rsidP="001E62B9">
      <w:pPr>
        <w:rPr>
          <w:lang w:val="es-ES"/>
        </w:rPr>
      </w:pPr>
    </w:p>
    <w:p w14:paraId="3C54533A" w14:textId="77777777" w:rsidR="001E62B9" w:rsidRPr="001E62B9" w:rsidRDefault="001E62B9" w:rsidP="001E62B9">
      <w:pPr>
        <w:rPr>
          <w:lang w:val="es-ES"/>
        </w:rPr>
      </w:pPr>
      <w:r w:rsidRPr="001E62B9">
        <w:rPr>
          <w:lang w:val="es-ES"/>
        </w:rPr>
        <w:t>1.- Podrán ser beneficiarios/aries de estas subvenciones las personas físicas o jurídicas que tengan que realizar la actividad que fundamenta su otorgamiento, siempre que no estén afectadas por ninguno de las prohibiciones contenidas al arte. 13 de la Ley 38/2003, de 17 de noviembre, General de Subvenciones (en adelante LGS), y reúnan las siguientes condiciones:</w:t>
      </w:r>
    </w:p>
    <w:p w14:paraId="0A09B00A" w14:textId="77777777" w:rsidR="001E62B9" w:rsidRPr="001E62B9" w:rsidRDefault="001E62B9" w:rsidP="001E62B9">
      <w:pPr>
        <w:rPr>
          <w:lang w:val="es-ES"/>
        </w:rPr>
      </w:pPr>
    </w:p>
    <w:p w14:paraId="30B32C8D" w14:textId="77777777" w:rsidR="001E62B9" w:rsidRPr="001E62B9" w:rsidRDefault="001E62B9" w:rsidP="001E62B9">
      <w:pPr>
        <w:rPr>
          <w:lang w:val="es-ES"/>
        </w:rPr>
      </w:pPr>
      <w:r w:rsidRPr="001E62B9">
        <w:rPr>
          <w:lang w:val="es-ES"/>
        </w:rPr>
        <w:lastRenderedPageBreak/>
        <w:t>a)</w:t>
      </w:r>
      <w:r w:rsidRPr="001E62B9">
        <w:rPr>
          <w:lang w:val="es-ES"/>
        </w:rPr>
        <w:tab/>
        <w:t>Tendrán la condición de beneficiarios las entidades que ejerzan actividades sin finalidad económica o lucrativa, y que figuren inscritas en el Registro Municipal de Entidades de Sant Pere de Vilamajor.</w:t>
      </w:r>
    </w:p>
    <w:p w14:paraId="64C0EA8C" w14:textId="77777777" w:rsidR="001E62B9" w:rsidRPr="001E62B9" w:rsidRDefault="001E62B9" w:rsidP="001E62B9">
      <w:pPr>
        <w:rPr>
          <w:lang w:val="es-ES"/>
        </w:rPr>
      </w:pPr>
    </w:p>
    <w:p w14:paraId="57F2E815" w14:textId="77777777" w:rsidR="001E62B9" w:rsidRPr="001E62B9" w:rsidRDefault="001E62B9" w:rsidP="001E62B9">
      <w:pPr>
        <w:rPr>
          <w:lang w:val="es-ES"/>
        </w:rPr>
      </w:pPr>
      <w:r w:rsidRPr="001E62B9">
        <w:rPr>
          <w:lang w:val="es-ES"/>
        </w:rPr>
        <w:t>2.- La concurrencia de estos requisitos se acreditará en el momento de presentar la solicitud, mediante la presentación de los documentos que se indican en el artículo siguiente.</w:t>
      </w:r>
    </w:p>
    <w:p w14:paraId="1CBE44B3" w14:textId="77777777" w:rsidR="001E62B9" w:rsidRPr="001E62B9" w:rsidRDefault="001E62B9" w:rsidP="001E62B9">
      <w:pPr>
        <w:rPr>
          <w:lang w:val="es-ES"/>
        </w:rPr>
      </w:pPr>
    </w:p>
    <w:p w14:paraId="4A5E3D0D" w14:textId="77777777" w:rsidR="001E62B9" w:rsidRPr="005E649D" w:rsidRDefault="001E62B9" w:rsidP="001E62B9">
      <w:pPr>
        <w:rPr>
          <w:b/>
          <w:bCs/>
          <w:u w:val="single"/>
          <w:lang w:val="es-ES"/>
        </w:rPr>
      </w:pPr>
      <w:r w:rsidRPr="005E649D">
        <w:rPr>
          <w:b/>
          <w:bCs/>
          <w:u w:val="single"/>
          <w:lang w:val="es-ES"/>
        </w:rPr>
        <w:t>6.- Documentos que tienen que acompañar a la solicitud</w:t>
      </w:r>
    </w:p>
    <w:p w14:paraId="1C58F424" w14:textId="77777777" w:rsidR="001E62B9" w:rsidRPr="001E62B9" w:rsidRDefault="001E62B9" w:rsidP="001E62B9">
      <w:pPr>
        <w:rPr>
          <w:lang w:val="es-ES"/>
        </w:rPr>
      </w:pPr>
    </w:p>
    <w:p w14:paraId="1B9AC972" w14:textId="77777777" w:rsidR="001E62B9" w:rsidRPr="001E62B9" w:rsidRDefault="001E62B9" w:rsidP="001E62B9">
      <w:pPr>
        <w:rPr>
          <w:lang w:val="es-ES"/>
        </w:rPr>
      </w:pPr>
      <w:r w:rsidRPr="001E62B9">
        <w:rPr>
          <w:lang w:val="es-ES"/>
        </w:rPr>
        <w:t xml:space="preserve">A la solicitud de subvención habrá que adjuntar la documentación siguiente: </w:t>
      </w:r>
    </w:p>
    <w:p w14:paraId="1C0C6121" w14:textId="77777777" w:rsidR="005E649D" w:rsidRDefault="005E649D" w:rsidP="001E62B9">
      <w:pPr>
        <w:rPr>
          <w:lang w:val="es-ES"/>
        </w:rPr>
      </w:pPr>
    </w:p>
    <w:p w14:paraId="1C2ECF04" w14:textId="6E7F1318" w:rsidR="001E62B9" w:rsidRPr="001E62B9" w:rsidRDefault="001E62B9" w:rsidP="001E62B9">
      <w:pPr>
        <w:rPr>
          <w:lang w:val="es-ES"/>
        </w:rPr>
      </w:pPr>
      <w:r w:rsidRPr="001E62B9">
        <w:rPr>
          <w:lang w:val="es-ES"/>
        </w:rPr>
        <w:t>1.- Personas jurídicas</w:t>
      </w:r>
    </w:p>
    <w:p w14:paraId="4AC8938F" w14:textId="77777777" w:rsidR="001E62B9" w:rsidRPr="001E62B9" w:rsidRDefault="001E62B9" w:rsidP="001E62B9">
      <w:pPr>
        <w:rPr>
          <w:lang w:val="es-ES"/>
        </w:rPr>
      </w:pPr>
    </w:p>
    <w:p w14:paraId="0BD1BD41" w14:textId="45769440" w:rsidR="001E62B9" w:rsidRPr="001E62B9" w:rsidRDefault="001E62B9" w:rsidP="005E649D">
      <w:pPr>
        <w:ind w:left="567"/>
        <w:rPr>
          <w:lang w:val="es-ES"/>
        </w:rPr>
      </w:pPr>
      <w:r w:rsidRPr="001E62B9">
        <w:rPr>
          <w:lang w:val="es-ES"/>
        </w:rPr>
        <w:t>1)</w:t>
      </w:r>
      <w:r w:rsidRPr="001E62B9">
        <w:rPr>
          <w:lang w:val="es-ES"/>
        </w:rPr>
        <w:tab/>
        <w:t xml:space="preserve">Fotocopia </w:t>
      </w:r>
      <w:r w:rsidR="005E649D" w:rsidRPr="001E62B9">
        <w:rPr>
          <w:lang w:val="es-ES"/>
        </w:rPr>
        <w:t>del DNI</w:t>
      </w:r>
      <w:r w:rsidRPr="001E62B9">
        <w:rPr>
          <w:lang w:val="es-ES"/>
        </w:rPr>
        <w:t xml:space="preserve"> del/de </w:t>
      </w:r>
      <w:r w:rsidR="005E649D" w:rsidRPr="001E62B9">
        <w:rPr>
          <w:lang w:val="es-ES"/>
        </w:rPr>
        <w:t>la representante</w:t>
      </w:r>
      <w:r w:rsidRPr="001E62B9">
        <w:rPr>
          <w:lang w:val="es-ES"/>
        </w:rPr>
        <w:t xml:space="preserve"> legal.</w:t>
      </w:r>
    </w:p>
    <w:p w14:paraId="08561419" w14:textId="77777777" w:rsidR="001E62B9" w:rsidRPr="001E62B9" w:rsidRDefault="001E62B9" w:rsidP="005E649D">
      <w:pPr>
        <w:ind w:left="567"/>
        <w:rPr>
          <w:lang w:val="es-ES"/>
        </w:rPr>
      </w:pPr>
      <w:r w:rsidRPr="001E62B9">
        <w:rPr>
          <w:lang w:val="es-ES"/>
        </w:rPr>
        <w:t>2)</w:t>
      </w:r>
      <w:r w:rsidRPr="001E62B9">
        <w:rPr>
          <w:lang w:val="es-ES"/>
        </w:rPr>
        <w:tab/>
        <w:t>Escritura de constitución o Estatutos.</w:t>
      </w:r>
    </w:p>
    <w:p w14:paraId="694DC05F" w14:textId="35468C3F" w:rsidR="001E62B9" w:rsidRPr="001E62B9" w:rsidRDefault="001E62B9" w:rsidP="005E649D">
      <w:pPr>
        <w:ind w:left="567"/>
        <w:rPr>
          <w:lang w:val="es-ES"/>
        </w:rPr>
      </w:pPr>
      <w:r w:rsidRPr="001E62B9">
        <w:rPr>
          <w:lang w:val="es-ES"/>
        </w:rPr>
        <w:t>3)</w:t>
      </w:r>
      <w:r w:rsidRPr="001E62B9">
        <w:rPr>
          <w:lang w:val="es-ES"/>
        </w:rPr>
        <w:tab/>
        <w:t xml:space="preserve">Poderes de representación y/o certificado expedido por el/la </w:t>
      </w:r>
      <w:r w:rsidR="005E649D" w:rsidRPr="001E62B9">
        <w:rPr>
          <w:lang w:val="es-ES"/>
        </w:rPr>
        <w:t>secretario</w:t>
      </w:r>
      <w:r w:rsidRPr="001E62B9">
        <w:rPr>
          <w:lang w:val="es-ES"/>
        </w:rPr>
        <w:t>/aria de la entidad que acredite la representación legal del/de la solicitante.</w:t>
      </w:r>
    </w:p>
    <w:p w14:paraId="66D9ECAD" w14:textId="77777777" w:rsidR="001E62B9" w:rsidRPr="001E62B9" w:rsidRDefault="001E62B9" w:rsidP="005E649D">
      <w:pPr>
        <w:ind w:left="567"/>
        <w:rPr>
          <w:lang w:val="es-ES"/>
        </w:rPr>
      </w:pPr>
      <w:r w:rsidRPr="001E62B9">
        <w:rPr>
          <w:lang w:val="es-ES"/>
        </w:rPr>
        <w:t>4)</w:t>
      </w:r>
      <w:r w:rsidRPr="001E62B9">
        <w:rPr>
          <w:lang w:val="es-ES"/>
        </w:rPr>
        <w:tab/>
        <w:t>Fotocopia del Número de Identificación Fiscal de la entidad peticionaria.</w:t>
      </w:r>
    </w:p>
    <w:p w14:paraId="5159A5D4" w14:textId="77777777" w:rsidR="001E62B9" w:rsidRPr="001E62B9" w:rsidRDefault="001E62B9" w:rsidP="005E649D">
      <w:pPr>
        <w:ind w:left="567"/>
        <w:rPr>
          <w:lang w:val="es-ES"/>
        </w:rPr>
      </w:pPr>
      <w:r w:rsidRPr="001E62B9">
        <w:rPr>
          <w:lang w:val="es-ES"/>
        </w:rPr>
        <w:t>5)</w:t>
      </w:r>
      <w:r w:rsidRPr="001E62B9">
        <w:rPr>
          <w:lang w:val="es-ES"/>
        </w:rPr>
        <w:tab/>
        <w:t>Declaración responsable de la concurrencia de los requisitos para poder obtener la condición de beneficiario/aria de acuerdo con el modelo normalizado.</w:t>
      </w:r>
    </w:p>
    <w:p w14:paraId="773B8EF4" w14:textId="77777777" w:rsidR="001E62B9" w:rsidRPr="001E62B9" w:rsidRDefault="001E62B9" w:rsidP="005E649D">
      <w:pPr>
        <w:ind w:left="567"/>
        <w:rPr>
          <w:lang w:val="es-ES"/>
        </w:rPr>
      </w:pPr>
      <w:r w:rsidRPr="001E62B9">
        <w:rPr>
          <w:lang w:val="es-ES"/>
        </w:rPr>
        <w:t>6)</w:t>
      </w:r>
      <w:r w:rsidRPr="001E62B9">
        <w:rPr>
          <w:lang w:val="es-ES"/>
        </w:rPr>
        <w:tab/>
        <w:t>Declaración de compromiso de cumplimiento de las condiciones impuestas para   el otorgamiento de la subvención, de acuerdo con el modelo normalizado.</w:t>
      </w:r>
    </w:p>
    <w:p w14:paraId="42E817C8" w14:textId="77777777" w:rsidR="001E62B9" w:rsidRPr="001E62B9" w:rsidRDefault="001E62B9" w:rsidP="005E649D">
      <w:pPr>
        <w:ind w:left="567"/>
        <w:rPr>
          <w:lang w:val="es-ES"/>
        </w:rPr>
      </w:pPr>
      <w:r w:rsidRPr="001E62B9">
        <w:rPr>
          <w:lang w:val="es-ES"/>
        </w:rPr>
        <w:t>7)</w:t>
      </w:r>
      <w:r w:rsidRPr="001E62B9">
        <w:rPr>
          <w:lang w:val="es-ES"/>
        </w:rPr>
        <w:tab/>
        <w:t>Declaración de las subvenciones u otros ingresos obtenidos para la misma finalidad y compromiso de comunicar las que se obtengan en el futuro, de acuerdo con el modelo normalizado.</w:t>
      </w:r>
    </w:p>
    <w:p w14:paraId="5CE53849" w14:textId="77777777" w:rsidR="001E62B9" w:rsidRPr="001E62B9" w:rsidRDefault="001E62B9" w:rsidP="005E649D">
      <w:pPr>
        <w:ind w:left="567"/>
        <w:rPr>
          <w:lang w:val="es-ES"/>
        </w:rPr>
      </w:pPr>
      <w:r w:rsidRPr="001E62B9">
        <w:rPr>
          <w:lang w:val="es-ES"/>
        </w:rPr>
        <w:t>8)</w:t>
      </w:r>
      <w:r w:rsidRPr="001E62B9">
        <w:rPr>
          <w:lang w:val="es-ES"/>
        </w:rPr>
        <w:tab/>
        <w:t>Memoria del proyecto/actividad a realizar por el que se pide la subvención, de acuerdo con el modelo normalizado.</w:t>
      </w:r>
    </w:p>
    <w:p w14:paraId="60AD202F" w14:textId="77777777" w:rsidR="001E62B9" w:rsidRPr="001E62B9" w:rsidRDefault="001E62B9" w:rsidP="005E649D">
      <w:pPr>
        <w:ind w:left="567"/>
        <w:rPr>
          <w:lang w:val="es-ES"/>
        </w:rPr>
      </w:pPr>
      <w:r w:rsidRPr="001E62B9">
        <w:rPr>
          <w:lang w:val="es-ES"/>
        </w:rPr>
        <w:t>9)</w:t>
      </w:r>
      <w:r w:rsidRPr="001E62B9">
        <w:rPr>
          <w:lang w:val="es-ES"/>
        </w:rPr>
        <w:tab/>
        <w:t>Presupuesto previsto por el proyecto por el cual se pide la subvención, de acuerdo con el modelo normalizado.</w:t>
      </w:r>
    </w:p>
    <w:p w14:paraId="6CB898D7" w14:textId="77777777" w:rsidR="001E62B9" w:rsidRPr="001E62B9" w:rsidRDefault="001E62B9" w:rsidP="001E62B9">
      <w:pPr>
        <w:rPr>
          <w:lang w:val="es-ES"/>
        </w:rPr>
      </w:pPr>
    </w:p>
    <w:p w14:paraId="00CC7448" w14:textId="77777777" w:rsidR="001E62B9" w:rsidRPr="001E62B9" w:rsidRDefault="001E62B9" w:rsidP="001E62B9">
      <w:pPr>
        <w:rPr>
          <w:lang w:val="es-ES"/>
        </w:rPr>
      </w:pPr>
      <w:r w:rsidRPr="001E62B9">
        <w:rPr>
          <w:lang w:val="es-ES"/>
        </w:rPr>
        <w:t>2.- Personas físicas</w:t>
      </w:r>
    </w:p>
    <w:p w14:paraId="3E95B184" w14:textId="77777777" w:rsidR="001E62B9" w:rsidRPr="001E62B9" w:rsidRDefault="001E62B9" w:rsidP="001E62B9">
      <w:pPr>
        <w:rPr>
          <w:lang w:val="es-ES"/>
        </w:rPr>
      </w:pPr>
    </w:p>
    <w:p w14:paraId="0FC7FA1C" w14:textId="180BB668" w:rsidR="001E62B9" w:rsidRPr="001E62B9" w:rsidRDefault="001E62B9" w:rsidP="005E649D">
      <w:pPr>
        <w:ind w:left="567"/>
        <w:rPr>
          <w:lang w:val="es-ES"/>
        </w:rPr>
      </w:pPr>
      <w:r w:rsidRPr="001E62B9">
        <w:rPr>
          <w:lang w:val="es-ES"/>
        </w:rPr>
        <w:t>1)</w:t>
      </w:r>
      <w:r w:rsidRPr="001E62B9">
        <w:rPr>
          <w:lang w:val="es-ES"/>
        </w:rPr>
        <w:tab/>
        <w:t xml:space="preserve">Fotocopia </w:t>
      </w:r>
      <w:r w:rsidR="005E649D" w:rsidRPr="001E62B9">
        <w:rPr>
          <w:lang w:val="es-ES"/>
        </w:rPr>
        <w:t>del DNI</w:t>
      </w:r>
      <w:r w:rsidRPr="001E62B9">
        <w:rPr>
          <w:lang w:val="es-ES"/>
        </w:rPr>
        <w:t xml:space="preserve"> del/de la solicitante y/o del/de la representante legal.</w:t>
      </w:r>
    </w:p>
    <w:p w14:paraId="05D2CB5C" w14:textId="77777777" w:rsidR="001E62B9" w:rsidRPr="001E62B9" w:rsidRDefault="001E62B9" w:rsidP="005E649D">
      <w:pPr>
        <w:ind w:left="567"/>
        <w:rPr>
          <w:lang w:val="es-ES"/>
        </w:rPr>
      </w:pPr>
      <w:r w:rsidRPr="001E62B9">
        <w:rPr>
          <w:lang w:val="es-ES"/>
        </w:rPr>
        <w:t>2)</w:t>
      </w:r>
      <w:r w:rsidRPr="001E62B9">
        <w:rPr>
          <w:lang w:val="es-ES"/>
        </w:rPr>
        <w:tab/>
        <w:t>Declaración responsable de la concurrencia de los requisitos para poder obtener la condición de beneficiario/aria de acuerdo con el modelo normalizado.</w:t>
      </w:r>
    </w:p>
    <w:p w14:paraId="02D02AF8" w14:textId="77777777" w:rsidR="001E62B9" w:rsidRPr="001E62B9" w:rsidRDefault="001E62B9" w:rsidP="005E649D">
      <w:pPr>
        <w:ind w:left="567"/>
        <w:rPr>
          <w:lang w:val="es-ES"/>
        </w:rPr>
      </w:pPr>
      <w:r w:rsidRPr="001E62B9">
        <w:rPr>
          <w:lang w:val="es-ES"/>
        </w:rPr>
        <w:t>3)</w:t>
      </w:r>
      <w:r w:rsidRPr="001E62B9">
        <w:rPr>
          <w:lang w:val="es-ES"/>
        </w:rPr>
        <w:tab/>
        <w:t>Declaración de compromiso de cumplimiento de las condiciones impuestas para   el otorgamiento de la subvención, de acuerdo con el modelo normalizado.</w:t>
      </w:r>
    </w:p>
    <w:p w14:paraId="070D1575" w14:textId="77777777" w:rsidR="001E62B9" w:rsidRPr="001E62B9" w:rsidRDefault="001E62B9" w:rsidP="005E649D">
      <w:pPr>
        <w:ind w:left="567"/>
        <w:rPr>
          <w:lang w:val="es-ES"/>
        </w:rPr>
      </w:pPr>
      <w:r w:rsidRPr="001E62B9">
        <w:rPr>
          <w:lang w:val="es-ES"/>
        </w:rPr>
        <w:t>4)</w:t>
      </w:r>
      <w:r w:rsidRPr="001E62B9">
        <w:rPr>
          <w:lang w:val="es-ES"/>
        </w:rPr>
        <w:tab/>
        <w:t>Declaración de las subvenciones u otros ingresos obtenidos para la misma finalidad y compromiso de comunicar las que se obtengan en el futuro, de acuerdo con el modelo normalizado.</w:t>
      </w:r>
    </w:p>
    <w:p w14:paraId="1BFCE72D" w14:textId="77777777" w:rsidR="001E62B9" w:rsidRPr="001E62B9" w:rsidRDefault="001E62B9" w:rsidP="005E649D">
      <w:pPr>
        <w:ind w:left="567"/>
        <w:rPr>
          <w:lang w:val="es-ES"/>
        </w:rPr>
      </w:pPr>
      <w:r w:rsidRPr="001E62B9">
        <w:rPr>
          <w:lang w:val="es-ES"/>
        </w:rPr>
        <w:t>5)</w:t>
      </w:r>
      <w:r w:rsidRPr="001E62B9">
        <w:rPr>
          <w:lang w:val="es-ES"/>
        </w:rPr>
        <w:tab/>
        <w:t>Memoria del proyecto/actividad a realizar por el que se pide la subvención, de acuerdo con el modelo normalizado.</w:t>
      </w:r>
    </w:p>
    <w:p w14:paraId="503D6043" w14:textId="77777777" w:rsidR="001E62B9" w:rsidRPr="001E62B9" w:rsidRDefault="001E62B9" w:rsidP="005E649D">
      <w:pPr>
        <w:ind w:left="567"/>
        <w:rPr>
          <w:lang w:val="es-ES"/>
        </w:rPr>
      </w:pPr>
      <w:r w:rsidRPr="001E62B9">
        <w:rPr>
          <w:lang w:val="es-ES"/>
        </w:rPr>
        <w:t>6)</w:t>
      </w:r>
      <w:r w:rsidRPr="001E62B9">
        <w:rPr>
          <w:lang w:val="es-ES"/>
        </w:rPr>
        <w:tab/>
        <w:t>Presupuesto previsto por el proyecto por el cual se pide la subvención, de acuerdo con el modelo normalizado.</w:t>
      </w:r>
    </w:p>
    <w:p w14:paraId="5DA2BA66" w14:textId="77777777" w:rsidR="001E62B9" w:rsidRPr="001E62B9" w:rsidRDefault="001E62B9" w:rsidP="001E62B9">
      <w:pPr>
        <w:rPr>
          <w:lang w:val="es-ES"/>
        </w:rPr>
      </w:pPr>
    </w:p>
    <w:p w14:paraId="46D5CB4C" w14:textId="77777777" w:rsidR="001E62B9" w:rsidRPr="001E62B9" w:rsidRDefault="001E62B9" w:rsidP="001E62B9">
      <w:pPr>
        <w:rPr>
          <w:lang w:val="es-ES"/>
        </w:rPr>
      </w:pPr>
      <w:r w:rsidRPr="001E62B9">
        <w:rPr>
          <w:lang w:val="es-ES"/>
        </w:rPr>
        <w:t>La mencionada documentación tendrá que presentarse en cualquier de las lenguas cooficiales de Cataluña, irá debidamente firmada por el solicitante y será original o copia debidamente autenticada.</w:t>
      </w:r>
    </w:p>
    <w:p w14:paraId="12E50033" w14:textId="77777777" w:rsidR="001E62B9" w:rsidRPr="001E62B9" w:rsidRDefault="001E62B9" w:rsidP="001E62B9">
      <w:pPr>
        <w:rPr>
          <w:lang w:val="es-ES"/>
        </w:rPr>
      </w:pPr>
    </w:p>
    <w:p w14:paraId="764552FB" w14:textId="32D69D93" w:rsidR="001E62B9" w:rsidRPr="005E649D" w:rsidRDefault="001E62B9" w:rsidP="001E62B9">
      <w:pPr>
        <w:rPr>
          <w:b/>
          <w:bCs/>
          <w:u w:val="single"/>
          <w:lang w:val="es-ES"/>
        </w:rPr>
      </w:pPr>
      <w:r w:rsidRPr="005E649D">
        <w:rPr>
          <w:b/>
          <w:bCs/>
          <w:u w:val="single"/>
          <w:lang w:val="es-ES"/>
        </w:rPr>
        <w:t xml:space="preserve">7.- Plazo, forma y </w:t>
      </w:r>
      <w:r w:rsidR="005E649D" w:rsidRPr="005E649D">
        <w:rPr>
          <w:b/>
          <w:bCs/>
          <w:u w:val="single"/>
          <w:lang w:val="es-ES"/>
        </w:rPr>
        <w:t>lugar de</w:t>
      </w:r>
      <w:r w:rsidRPr="005E649D">
        <w:rPr>
          <w:b/>
          <w:bCs/>
          <w:u w:val="single"/>
          <w:lang w:val="es-ES"/>
        </w:rPr>
        <w:t xml:space="preserve"> presentación de las solicitudes</w:t>
      </w:r>
    </w:p>
    <w:p w14:paraId="5C8D58B3" w14:textId="77777777" w:rsidR="001E62B9" w:rsidRPr="001E62B9" w:rsidRDefault="001E62B9" w:rsidP="001E62B9">
      <w:pPr>
        <w:rPr>
          <w:lang w:val="es-ES"/>
        </w:rPr>
      </w:pPr>
    </w:p>
    <w:p w14:paraId="3590AC0F" w14:textId="7A329A50" w:rsidR="001E62B9" w:rsidRPr="001E62B9" w:rsidRDefault="001E62B9" w:rsidP="001E62B9">
      <w:pPr>
        <w:rPr>
          <w:lang w:val="es-ES"/>
        </w:rPr>
      </w:pPr>
      <w:r w:rsidRPr="001E62B9">
        <w:rPr>
          <w:lang w:val="es-ES"/>
        </w:rPr>
        <w:t xml:space="preserve">El plazo de presentación de las solicitudes se iniciará el día </w:t>
      </w:r>
      <w:r w:rsidRPr="00DF4B60">
        <w:rPr>
          <w:lang w:val="es-ES"/>
        </w:rPr>
        <w:t>1 de marzo de 202</w:t>
      </w:r>
      <w:r w:rsidR="005E649D" w:rsidRPr="00DF4B60">
        <w:rPr>
          <w:lang w:val="es-ES"/>
        </w:rPr>
        <w:t>3</w:t>
      </w:r>
      <w:r w:rsidRPr="00DF4B60">
        <w:rPr>
          <w:lang w:val="es-ES"/>
        </w:rPr>
        <w:t xml:space="preserve"> y finalizará el día 31 de marzo de 202</w:t>
      </w:r>
      <w:r w:rsidR="005E649D" w:rsidRPr="00DF4B60">
        <w:rPr>
          <w:lang w:val="es-ES"/>
        </w:rPr>
        <w:t>3</w:t>
      </w:r>
      <w:r w:rsidRPr="00DF4B60">
        <w:rPr>
          <w:lang w:val="es-ES"/>
        </w:rPr>
        <w:t xml:space="preserve">, </w:t>
      </w:r>
      <w:r w:rsidR="00DF4B60">
        <w:rPr>
          <w:lang w:val="es-ES"/>
        </w:rPr>
        <w:t xml:space="preserve">ambos </w:t>
      </w:r>
      <w:r w:rsidRPr="00DF4B60">
        <w:rPr>
          <w:lang w:val="es-ES"/>
        </w:rPr>
        <w:t>incl</w:t>
      </w:r>
      <w:r w:rsidRPr="001E62B9">
        <w:rPr>
          <w:lang w:val="es-ES"/>
        </w:rPr>
        <w:t>uido</w:t>
      </w:r>
      <w:r w:rsidR="00DF4B60">
        <w:rPr>
          <w:lang w:val="es-ES"/>
        </w:rPr>
        <w:t>s</w:t>
      </w:r>
      <w:r w:rsidRPr="001E62B9">
        <w:rPr>
          <w:lang w:val="es-ES"/>
        </w:rPr>
        <w:t>, en una única convocatoria.</w:t>
      </w:r>
    </w:p>
    <w:p w14:paraId="0A259DE9" w14:textId="77777777" w:rsidR="001E62B9" w:rsidRPr="001E62B9" w:rsidRDefault="001E62B9" w:rsidP="001E62B9">
      <w:pPr>
        <w:rPr>
          <w:lang w:val="es-ES"/>
        </w:rPr>
      </w:pPr>
    </w:p>
    <w:p w14:paraId="60279AAE" w14:textId="2216AF45" w:rsidR="001E62B9" w:rsidRPr="001E62B9" w:rsidRDefault="001E62B9" w:rsidP="001E62B9">
      <w:pPr>
        <w:rPr>
          <w:lang w:val="es-ES"/>
        </w:rPr>
      </w:pPr>
      <w:r w:rsidRPr="001E62B9">
        <w:rPr>
          <w:lang w:val="es-ES"/>
        </w:rPr>
        <w:lastRenderedPageBreak/>
        <w:t xml:space="preserve">Las solicitudes podrán presentarse por escrito mediante la complementación del modelo normalizado, que será firmado por el interesado/da o por </w:t>
      </w:r>
      <w:r w:rsidR="005E649D" w:rsidRPr="001E62B9">
        <w:rPr>
          <w:lang w:val="es-ES"/>
        </w:rPr>
        <w:t>el legal</w:t>
      </w:r>
      <w:r w:rsidRPr="001E62B9">
        <w:rPr>
          <w:lang w:val="es-ES"/>
        </w:rPr>
        <w:t xml:space="preserve"> representante de la entidad.</w:t>
      </w:r>
    </w:p>
    <w:p w14:paraId="6A65F766" w14:textId="77777777" w:rsidR="001E62B9" w:rsidRPr="001E62B9" w:rsidRDefault="001E62B9" w:rsidP="001E62B9">
      <w:pPr>
        <w:rPr>
          <w:lang w:val="es-ES"/>
        </w:rPr>
      </w:pPr>
    </w:p>
    <w:p w14:paraId="64D0FD5D" w14:textId="4835CE6F" w:rsidR="001E62B9" w:rsidRDefault="001E62B9" w:rsidP="001E62B9">
      <w:pPr>
        <w:rPr>
          <w:lang w:val="es-ES"/>
        </w:rPr>
      </w:pPr>
      <w:r w:rsidRPr="001E62B9">
        <w:rPr>
          <w:lang w:val="es-ES"/>
        </w:rPr>
        <w:t xml:space="preserve">El modelo normalizado de solicitud, así como el de todos los documentos exigidos a la base 5 podrá encontrarse en las oficinas del Ayuntamiento o bien a la página </w:t>
      </w:r>
      <w:hyperlink r:id="rId7" w:history="1">
        <w:r w:rsidR="005E649D" w:rsidRPr="00C60997">
          <w:rPr>
            <w:rStyle w:val="Hipervnculo"/>
            <w:lang w:val="es-ES"/>
          </w:rPr>
          <w:t>www.vilamajor.cat</w:t>
        </w:r>
      </w:hyperlink>
      <w:r w:rsidRPr="001E62B9">
        <w:rPr>
          <w:lang w:val="es-ES"/>
        </w:rPr>
        <w:t>.</w:t>
      </w:r>
    </w:p>
    <w:p w14:paraId="72FBA3C9" w14:textId="77777777" w:rsidR="005E649D" w:rsidRPr="001E62B9" w:rsidRDefault="005E649D" w:rsidP="001E62B9">
      <w:pPr>
        <w:rPr>
          <w:lang w:val="es-ES"/>
        </w:rPr>
      </w:pPr>
    </w:p>
    <w:p w14:paraId="4094B58C" w14:textId="6FC32F20" w:rsidR="001E62B9" w:rsidRDefault="001E62B9" w:rsidP="001E62B9">
      <w:pPr>
        <w:rPr>
          <w:lang w:val="es-ES"/>
        </w:rPr>
      </w:pPr>
      <w:r w:rsidRPr="001E62B9">
        <w:rPr>
          <w:lang w:val="es-ES"/>
        </w:rPr>
        <w:t>Las solicitudes conjuntamente con la documentación exigida en la base 5 se tendrán que presentar al Registro del Ayuntamiento.</w:t>
      </w:r>
    </w:p>
    <w:p w14:paraId="2DF3CD38" w14:textId="77777777" w:rsidR="005E649D" w:rsidRPr="001E62B9" w:rsidRDefault="005E649D" w:rsidP="001E62B9">
      <w:pPr>
        <w:rPr>
          <w:lang w:val="es-ES"/>
        </w:rPr>
      </w:pPr>
    </w:p>
    <w:p w14:paraId="240590C1" w14:textId="77777777" w:rsidR="001E62B9" w:rsidRPr="001E62B9" w:rsidRDefault="001E62B9" w:rsidP="001E62B9">
      <w:pPr>
        <w:rPr>
          <w:lang w:val="es-ES"/>
        </w:rPr>
      </w:pPr>
      <w:r w:rsidRPr="001E62B9">
        <w:rPr>
          <w:lang w:val="es-ES"/>
        </w:rPr>
        <w:t>También se podrán presentar en cualquier de los lugares que prevé el artículo 16 de la Ley 39/2015, de 1 de octubre, de Procedimiento Administrativo Común de las Administraciones Públicas.</w:t>
      </w:r>
    </w:p>
    <w:p w14:paraId="048F0E3D" w14:textId="77777777" w:rsidR="001E62B9" w:rsidRPr="001E62B9" w:rsidRDefault="001E62B9" w:rsidP="001E62B9">
      <w:pPr>
        <w:rPr>
          <w:lang w:val="es-ES"/>
        </w:rPr>
      </w:pPr>
    </w:p>
    <w:p w14:paraId="7F21F0A1" w14:textId="77777777" w:rsidR="001E62B9" w:rsidRPr="001E62B9" w:rsidRDefault="001E62B9" w:rsidP="001E62B9">
      <w:pPr>
        <w:rPr>
          <w:lang w:val="es-ES"/>
        </w:rPr>
      </w:pPr>
      <w:r w:rsidRPr="001E62B9">
        <w:rPr>
          <w:lang w:val="es-ES"/>
        </w:rPr>
        <w:t xml:space="preserve">La presentación de la solicitud de subvención presupone el conocimiento y la aceptación de las normas que la regulan. </w:t>
      </w:r>
    </w:p>
    <w:p w14:paraId="541952B6" w14:textId="77777777" w:rsidR="001E62B9" w:rsidRPr="001E62B9" w:rsidRDefault="001E62B9" w:rsidP="001E62B9">
      <w:pPr>
        <w:rPr>
          <w:lang w:val="es-ES"/>
        </w:rPr>
      </w:pPr>
    </w:p>
    <w:p w14:paraId="6A8704A1" w14:textId="77777777" w:rsidR="001E62B9" w:rsidRPr="005E649D" w:rsidRDefault="001E62B9" w:rsidP="001E62B9">
      <w:pPr>
        <w:rPr>
          <w:b/>
          <w:bCs/>
          <w:u w:val="single"/>
          <w:lang w:val="es-ES"/>
        </w:rPr>
      </w:pPr>
      <w:r w:rsidRPr="005E649D">
        <w:rPr>
          <w:b/>
          <w:bCs/>
          <w:u w:val="single"/>
          <w:lang w:val="es-ES"/>
        </w:rPr>
        <w:t>8.- Rectificación de defectos u omisiones en la documentación</w:t>
      </w:r>
    </w:p>
    <w:p w14:paraId="58C97FA2" w14:textId="77777777" w:rsidR="001E62B9" w:rsidRPr="001E62B9" w:rsidRDefault="001E62B9" w:rsidP="001E62B9">
      <w:pPr>
        <w:rPr>
          <w:lang w:val="es-ES"/>
        </w:rPr>
      </w:pPr>
    </w:p>
    <w:p w14:paraId="45326050" w14:textId="26099145" w:rsidR="001E62B9" w:rsidRPr="001E62B9" w:rsidRDefault="001E62B9" w:rsidP="001E62B9">
      <w:pPr>
        <w:rPr>
          <w:lang w:val="es-ES"/>
        </w:rPr>
      </w:pPr>
      <w:r w:rsidRPr="001E62B9">
        <w:rPr>
          <w:lang w:val="es-ES"/>
        </w:rPr>
        <w:t>En caso de que la documentación presentada sea incorrecta o incompleta, se requerirá al/</w:t>
      </w:r>
      <w:r w:rsidR="005E649D" w:rsidRPr="001E62B9">
        <w:rPr>
          <w:lang w:val="es-ES"/>
        </w:rPr>
        <w:t>a la beneficiaria</w:t>
      </w:r>
      <w:r w:rsidRPr="001E62B9">
        <w:rPr>
          <w:lang w:val="es-ES"/>
        </w:rPr>
        <w:t xml:space="preserve">/aria para </w:t>
      </w:r>
      <w:r w:rsidR="005E649D" w:rsidRPr="001E62B9">
        <w:rPr>
          <w:lang w:val="es-ES"/>
        </w:rPr>
        <w:t>que,</w:t>
      </w:r>
      <w:r w:rsidRPr="001E62B9">
        <w:rPr>
          <w:lang w:val="es-ES"/>
        </w:rPr>
        <w:t xml:space="preserve"> en el plazo de diez días hábiles a partir del día siguiente a la notificación, proceda a su rectificación o a las enmiendas necesarias, con la indicación que si no lo hace así se entenderá por cejado en su solicitud.</w:t>
      </w:r>
    </w:p>
    <w:p w14:paraId="7D4C617B" w14:textId="77777777" w:rsidR="005E649D" w:rsidRDefault="005E649D" w:rsidP="001E62B9">
      <w:pPr>
        <w:rPr>
          <w:lang w:val="es-ES"/>
        </w:rPr>
      </w:pPr>
    </w:p>
    <w:p w14:paraId="38A5BD92" w14:textId="5816C9E6" w:rsidR="001E62B9" w:rsidRPr="005E649D" w:rsidRDefault="001E62B9" w:rsidP="001E62B9">
      <w:pPr>
        <w:rPr>
          <w:b/>
          <w:bCs/>
          <w:u w:val="single"/>
          <w:lang w:val="es-ES"/>
        </w:rPr>
      </w:pPr>
      <w:r w:rsidRPr="005E649D">
        <w:rPr>
          <w:b/>
          <w:bCs/>
          <w:u w:val="single"/>
          <w:lang w:val="es-ES"/>
        </w:rPr>
        <w:t>9.- Órganos competentes para la instrucción y la propuesta de concesión</w:t>
      </w:r>
    </w:p>
    <w:p w14:paraId="49666214" w14:textId="77777777" w:rsidR="001E62B9" w:rsidRPr="001E62B9" w:rsidRDefault="001E62B9" w:rsidP="001E62B9">
      <w:pPr>
        <w:rPr>
          <w:lang w:val="es-ES"/>
        </w:rPr>
      </w:pPr>
    </w:p>
    <w:p w14:paraId="77CD8383" w14:textId="77777777" w:rsidR="001E62B9" w:rsidRPr="001E62B9" w:rsidRDefault="001E62B9" w:rsidP="001E62B9">
      <w:pPr>
        <w:rPr>
          <w:lang w:val="es-ES"/>
        </w:rPr>
      </w:pPr>
      <w:r w:rsidRPr="001E62B9">
        <w:rPr>
          <w:lang w:val="es-ES"/>
        </w:rPr>
        <w:t>El órgano responsable de la instrucción del procedimiento para el otorgamiento de las subvenciones previstas en las presentes bases será el área de Servicios Personales.</w:t>
      </w:r>
    </w:p>
    <w:p w14:paraId="223B2829" w14:textId="77777777" w:rsidR="001E62B9" w:rsidRPr="001E62B9" w:rsidRDefault="001E62B9" w:rsidP="001E62B9">
      <w:pPr>
        <w:rPr>
          <w:lang w:val="es-ES"/>
        </w:rPr>
      </w:pPr>
      <w:r w:rsidRPr="001E62B9">
        <w:rPr>
          <w:lang w:val="es-ES"/>
        </w:rP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52807234" w14:textId="77777777" w:rsidR="001E62B9" w:rsidRPr="001E62B9" w:rsidRDefault="001E62B9" w:rsidP="001E62B9">
      <w:pPr>
        <w:rPr>
          <w:lang w:val="es-ES"/>
        </w:rPr>
      </w:pPr>
    </w:p>
    <w:p w14:paraId="24AA0F68" w14:textId="704FC205" w:rsidR="001E62B9" w:rsidRPr="001E62B9" w:rsidRDefault="001E62B9" w:rsidP="001E62B9">
      <w:pPr>
        <w:rPr>
          <w:lang w:val="es-ES"/>
        </w:rPr>
      </w:pPr>
      <w:r w:rsidRPr="001E62B9">
        <w:rPr>
          <w:lang w:val="es-ES"/>
        </w:rPr>
        <w:t>•</w:t>
      </w:r>
      <w:r w:rsidRPr="001E62B9">
        <w:rPr>
          <w:lang w:val="es-ES"/>
        </w:rPr>
        <w:tab/>
        <w:t>Alcalde/es</w:t>
      </w:r>
      <w:r>
        <w:rPr>
          <w:lang w:val="es-ES"/>
        </w:rPr>
        <w:t>a</w:t>
      </w:r>
    </w:p>
    <w:p w14:paraId="2B1DCC71" w14:textId="0DFB1526" w:rsidR="001E62B9" w:rsidRPr="001E62B9" w:rsidRDefault="001E62B9" w:rsidP="001E62B9">
      <w:pPr>
        <w:rPr>
          <w:lang w:val="es-ES"/>
        </w:rPr>
      </w:pPr>
      <w:r w:rsidRPr="001E62B9">
        <w:rPr>
          <w:lang w:val="es-ES"/>
        </w:rPr>
        <w:t>•</w:t>
      </w:r>
      <w:r w:rsidRPr="001E62B9">
        <w:rPr>
          <w:lang w:val="es-ES"/>
        </w:rPr>
        <w:tab/>
        <w:t>Secretario</w:t>
      </w:r>
      <w:r w:rsidR="00A85BED">
        <w:rPr>
          <w:lang w:val="es-ES"/>
        </w:rPr>
        <w:t>/a</w:t>
      </w:r>
    </w:p>
    <w:p w14:paraId="3138E5B7" w14:textId="2D9CDE86" w:rsidR="001E62B9" w:rsidRPr="001E62B9" w:rsidRDefault="001E62B9" w:rsidP="001E62B9">
      <w:pPr>
        <w:rPr>
          <w:lang w:val="es-ES"/>
        </w:rPr>
      </w:pPr>
      <w:r w:rsidRPr="001E62B9">
        <w:rPr>
          <w:lang w:val="es-ES"/>
        </w:rPr>
        <w:t>•</w:t>
      </w:r>
      <w:r w:rsidRPr="001E62B9">
        <w:rPr>
          <w:lang w:val="es-ES"/>
        </w:rPr>
        <w:tab/>
        <w:t>Regidor</w:t>
      </w:r>
      <w:r w:rsidR="00A85BED">
        <w:rPr>
          <w:lang w:val="es-ES"/>
        </w:rPr>
        <w:t>/a</w:t>
      </w:r>
      <w:r w:rsidRPr="001E62B9">
        <w:rPr>
          <w:lang w:val="es-ES"/>
        </w:rPr>
        <w:t xml:space="preserve"> de Deportes</w:t>
      </w:r>
    </w:p>
    <w:p w14:paraId="6ED16F13" w14:textId="77777777" w:rsidR="001E62B9" w:rsidRPr="001E62B9" w:rsidRDefault="001E62B9" w:rsidP="001E62B9">
      <w:pPr>
        <w:rPr>
          <w:lang w:val="es-ES"/>
        </w:rPr>
      </w:pPr>
    </w:p>
    <w:p w14:paraId="739F24AF" w14:textId="77777777" w:rsidR="001E62B9" w:rsidRPr="001E62B9" w:rsidRDefault="001E62B9" w:rsidP="001E62B9">
      <w:pPr>
        <w:rPr>
          <w:lang w:val="es-ES"/>
        </w:rPr>
      </w:pPr>
      <w:r w:rsidRPr="001E62B9">
        <w:rPr>
          <w:lang w:val="es-ES"/>
        </w:rPr>
        <w:t xml:space="preserve">El órgano responsable de la resolución del procedimiento para el otorgamiento de las subvenciones será la Junta de Gobierno local, viste el decreto de alcaldía n.º 435/2019 de fecha 20/06/2019, de delegaciones de atribuciones. </w:t>
      </w:r>
    </w:p>
    <w:p w14:paraId="3B4F4649" w14:textId="77777777" w:rsidR="001E62B9" w:rsidRPr="001E62B9" w:rsidRDefault="001E62B9" w:rsidP="001E62B9">
      <w:pPr>
        <w:rPr>
          <w:lang w:val="es-ES"/>
        </w:rPr>
      </w:pPr>
    </w:p>
    <w:p w14:paraId="6B4829F8" w14:textId="77777777" w:rsidR="001E62B9" w:rsidRPr="001E62B9" w:rsidRDefault="001E62B9" w:rsidP="001E62B9">
      <w:pPr>
        <w:rPr>
          <w:lang w:val="es-ES"/>
        </w:rPr>
      </w:pPr>
      <w:r w:rsidRPr="001E62B9">
        <w:rPr>
          <w:lang w:val="es-ES"/>
        </w:rPr>
        <w:t>El órgano competente para la concesión podrá, discrecionalmente, dejar desierto el concurso o no agotar el crédito total previsto.</w:t>
      </w:r>
    </w:p>
    <w:p w14:paraId="4A7F0BED" w14:textId="77777777" w:rsidR="001E62B9" w:rsidRPr="001E62B9" w:rsidRDefault="001E62B9" w:rsidP="001E62B9">
      <w:pPr>
        <w:rPr>
          <w:lang w:val="es-ES"/>
        </w:rPr>
      </w:pPr>
    </w:p>
    <w:p w14:paraId="06F94E41" w14:textId="77777777" w:rsidR="001E62B9" w:rsidRPr="005E649D" w:rsidRDefault="001E62B9" w:rsidP="001E62B9">
      <w:pPr>
        <w:rPr>
          <w:b/>
          <w:bCs/>
          <w:u w:val="single"/>
          <w:lang w:val="es-ES"/>
        </w:rPr>
      </w:pPr>
      <w:r w:rsidRPr="005E649D">
        <w:rPr>
          <w:b/>
          <w:bCs/>
          <w:u w:val="single"/>
          <w:lang w:val="es-ES"/>
        </w:rPr>
        <w:t xml:space="preserve">10.- Plazo de resolución y de notificación </w:t>
      </w:r>
    </w:p>
    <w:p w14:paraId="253BCE36" w14:textId="77777777" w:rsidR="001E62B9" w:rsidRPr="001E62B9" w:rsidRDefault="001E62B9" w:rsidP="001E62B9">
      <w:pPr>
        <w:rPr>
          <w:lang w:val="es-ES"/>
        </w:rPr>
      </w:pPr>
    </w:p>
    <w:p w14:paraId="0262A2BF" w14:textId="77777777" w:rsidR="001E62B9" w:rsidRPr="001E62B9" w:rsidRDefault="001E62B9" w:rsidP="001E62B9">
      <w:pPr>
        <w:rPr>
          <w:lang w:val="es-ES"/>
        </w:rPr>
      </w:pPr>
      <w:r w:rsidRPr="001E62B9">
        <w:rPr>
          <w:lang w:val="es-ES"/>
        </w:rPr>
        <w:t>Se examinarán conjuntamente, en un solo procedimiento todas las solicitudes presentadas dentro del plazo establecido, y se resolverá en un único acto administrativo.</w:t>
      </w:r>
    </w:p>
    <w:p w14:paraId="1D0A248C" w14:textId="77777777" w:rsidR="001E62B9" w:rsidRPr="001E62B9" w:rsidRDefault="001E62B9" w:rsidP="001E62B9">
      <w:pPr>
        <w:rPr>
          <w:lang w:val="es-ES"/>
        </w:rPr>
      </w:pPr>
    </w:p>
    <w:p w14:paraId="2928DA51" w14:textId="77777777" w:rsidR="001E62B9" w:rsidRPr="001E62B9" w:rsidRDefault="001E62B9" w:rsidP="001E62B9">
      <w:pPr>
        <w:rPr>
          <w:lang w:val="es-ES"/>
        </w:rPr>
      </w:pPr>
      <w:r w:rsidRPr="001E62B9">
        <w:rPr>
          <w:lang w:val="es-ES"/>
        </w:rPr>
        <w:t xml:space="preserve">El plazo para el otorgamiento de las subvenciones será, como máximo, de tres meses a contar desde la fecha de cierre del periodo de presentación de solicitudes. </w:t>
      </w:r>
    </w:p>
    <w:p w14:paraId="1F4C1C89" w14:textId="77777777" w:rsidR="001E62B9" w:rsidRPr="001E62B9" w:rsidRDefault="001E62B9" w:rsidP="001E62B9">
      <w:pPr>
        <w:rPr>
          <w:lang w:val="es-ES"/>
        </w:rPr>
      </w:pPr>
    </w:p>
    <w:p w14:paraId="45EF75B5" w14:textId="77777777" w:rsidR="001E62B9" w:rsidRPr="001E62B9" w:rsidRDefault="001E62B9" w:rsidP="001E62B9">
      <w:pPr>
        <w:rPr>
          <w:lang w:val="es-ES"/>
        </w:rPr>
      </w:pPr>
      <w:r w:rsidRPr="001E62B9">
        <w:rPr>
          <w:lang w:val="es-ES"/>
        </w:rPr>
        <w:t>La carencia de resolución dentro del plazo indicado tendrá efectos desestimatorios.</w:t>
      </w:r>
    </w:p>
    <w:p w14:paraId="74C1459D" w14:textId="35987CF7" w:rsidR="006819B6" w:rsidRDefault="006819B6" w:rsidP="001E62B9">
      <w:pPr>
        <w:rPr>
          <w:lang w:val="es-ES"/>
        </w:rPr>
      </w:pPr>
    </w:p>
    <w:p w14:paraId="35FEDCFC" w14:textId="0D706D71" w:rsidR="006819B6" w:rsidRDefault="006819B6" w:rsidP="001E62B9">
      <w:pPr>
        <w:rPr>
          <w:lang w:val="es-ES"/>
        </w:rPr>
      </w:pPr>
    </w:p>
    <w:p w14:paraId="2D233CE0" w14:textId="3BE33963" w:rsidR="006819B6" w:rsidRDefault="006819B6" w:rsidP="001E62B9">
      <w:pPr>
        <w:rPr>
          <w:lang w:val="es-ES"/>
        </w:rPr>
      </w:pPr>
    </w:p>
    <w:p w14:paraId="171D66E8" w14:textId="77777777" w:rsidR="006819B6" w:rsidRDefault="006819B6" w:rsidP="001E62B9">
      <w:pPr>
        <w:rPr>
          <w:b/>
          <w:bCs/>
          <w:u w:val="single"/>
          <w:lang w:val="es-ES"/>
        </w:rPr>
      </w:pPr>
    </w:p>
    <w:p w14:paraId="641CF53C" w14:textId="52D5F267" w:rsidR="001E62B9" w:rsidRPr="005E649D" w:rsidRDefault="001E62B9" w:rsidP="001E62B9">
      <w:pPr>
        <w:rPr>
          <w:b/>
          <w:bCs/>
          <w:u w:val="single"/>
          <w:lang w:val="es-ES"/>
        </w:rPr>
      </w:pPr>
      <w:r w:rsidRPr="005E649D">
        <w:rPr>
          <w:b/>
          <w:bCs/>
          <w:u w:val="single"/>
          <w:lang w:val="es-ES"/>
        </w:rPr>
        <w:lastRenderedPageBreak/>
        <w:t>11.- Régimen de recursos</w:t>
      </w:r>
    </w:p>
    <w:p w14:paraId="45F8EEF7" w14:textId="77777777" w:rsidR="001E62B9" w:rsidRPr="001E62B9" w:rsidRDefault="001E62B9" w:rsidP="001E62B9">
      <w:pPr>
        <w:rPr>
          <w:lang w:val="es-ES"/>
        </w:rPr>
      </w:pPr>
    </w:p>
    <w:p w14:paraId="79F45058" w14:textId="77777777" w:rsidR="001E62B9" w:rsidRPr="001E62B9" w:rsidRDefault="001E62B9" w:rsidP="001E62B9">
      <w:pPr>
        <w:rPr>
          <w:lang w:val="es-ES"/>
        </w:rPr>
      </w:pPr>
      <w:r w:rsidRPr="001E62B9">
        <w:rPr>
          <w:lang w:val="es-ES"/>
        </w:rPr>
        <w:t>La resolución del procedimiento pone fin a la vía administrativa, y contra la misma se puede interponer recurso contencioso-administrativo en el plazo de dos meses a contar desde el día siguiente a su notificación.</w:t>
      </w:r>
    </w:p>
    <w:p w14:paraId="2CBB3F46" w14:textId="77777777" w:rsidR="001E62B9" w:rsidRPr="001E62B9" w:rsidRDefault="001E62B9" w:rsidP="001E62B9">
      <w:pPr>
        <w:rPr>
          <w:lang w:val="es-ES"/>
        </w:rPr>
      </w:pPr>
    </w:p>
    <w:p w14:paraId="26772B49" w14:textId="77777777" w:rsidR="001E62B9" w:rsidRPr="001E62B9" w:rsidRDefault="001E62B9" w:rsidP="001E62B9">
      <w:pPr>
        <w:rPr>
          <w:lang w:val="es-ES"/>
        </w:rPr>
      </w:pPr>
      <w:r w:rsidRPr="001E62B9">
        <w:rPr>
          <w:lang w:val="es-ES"/>
        </w:rPr>
        <w:t>Alternativamente y de forma potestativa, se puede interponer recurso de reposición ante el mismo órgano que lo ha dictado en el plazo de un mes a contar desde el día siguiente a su notificación.</w:t>
      </w:r>
    </w:p>
    <w:p w14:paraId="44C4549A" w14:textId="77777777" w:rsidR="001E62B9" w:rsidRPr="001E62B9" w:rsidRDefault="001E62B9" w:rsidP="001E62B9">
      <w:pPr>
        <w:rPr>
          <w:lang w:val="es-ES"/>
        </w:rPr>
      </w:pPr>
    </w:p>
    <w:p w14:paraId="3AEE83EB" w14:textId="77777777" w:rsidR="001E62B9" w:rsidRPr="005E649D" w:rsidRDefault="001E62B9" w:rsidP="001E62B9">
      <w:pPr>
        <w:rPr>
          <w:b/>
          <w:bCs/>
          <w:u w:val="single"/>
          <w:lang w:val="es-ES"/>
        </w:rPr>
      </w:pPr>
      <w:r w:rsidRPr="005E649D">
        <w:rPr>
          <w:b/>
          <w:bCs/>
          <w:u w:val="single"/>
          <w:lang w:val="es-ES"/>
        </w:rPr>
        <w:t>12.- Criterios objetivos de otorgamiento de la subvención</w:t>
      </w:r>
    </w:p>
    <w:p w14:paraId="6B479E64" w14:textId="77777777" w:rsidR="001E62B9" w:rsidRPr="001E62B9" w:rsidRDefault="001E62B9" w:rsidP="001E62B9">
      <w:pPr>
        <w:rPr>
          <w:lang w:val="es-ES"/>
        </w:rPr>
      </w:pPr>
    </w:p>
    <w:p w14:paraId="3594623B" w14:textId="77777777" w:rsidR="001E62B9" w:rsidRPr="001E62B9" w:rsidRDefault="001E62B9" w:rsidP="001E62B9">
      <w:pPr>
        <w:rPr>
          <w:lang w:val="es-ES"/>
        </w:rPr>
      </w:pPr>
      <w:r w:rsidRPr="001E62B9">
        <w:rPr>
          <w:lang w:val="es-ES"/>
        </w:rPr>
        <w:t>Las subvenciones se otorgarán a aquellos solicitantes que obtengan mejor valoración una vez aplicados los siguientes criterios objetivos.</w:t>
      </w:r>
    </w:p>
    <w:p w14:paraId="18894DAC" w14:textId="77777777" w:rsidR="001E62B9" w:rsidRPr="001E62B9" w:rsidRDefault="001E62B9" w:rsidP="001E62B9">
      <w:pPr>
        <w:rPr>
          <w:lang w:val="es-ES"/>
        </w:rPr>
      </w:pPr>
    </w:p>
    <w:p w14:paraId="667589F6" w14:textId="458CF166" w:rsidR="001E62B9" w:rsidRPr="001E62B9" w:rsidRDefault="001E62B9" w:rsidP="001E62B9">
      <w:pPr>
        <w:rPr>
          <w:lang w:val="es-ES"/>
        </w:rPr>
      </w:pPr>
      <w:r w:rsidRPr="001E62B9">
        <w:rPr>
          <w:lang w:val="es-ES"/>
        </w:rPr>
        <w:t>Para la valoración de las solicitudes presentadas, únicamente se tendrán en cuenta los siguientes criterios objetivos, aplicados de acuerdo con la ponderación indicada:</w:t>
      </w:r>
      <w:r w:rsidR="005E649D">
        <w:rPr>
          <w:lang w:val="es-ES"/>
        </w:rPr>
        <w:t xml:space="preserve">   </w:t>
      </w:r>
    </w:p>
    <w:p w14:paraId="1A1DD4F6" w14:textId="77777777" w:rsidR="005E649D" w:rsidRDefault="005E649D" w:rsidP="001E62B9">
      <w:pPr>
        <w:rPr>
          <w:lang w:val="es-ES"/>
        </w:rPr>
      </w:pPr>
    </w:p>
    <w:p w14:paraId="463A9156" w14:textId="057F9DEA" w:rsidR="001E62B9" w:rsidRDefault="001E62B9" w:rsidP="001E62B9">
      <w:pPr>
        <w:rPr>
          <w:lang w:val="es-ES"/>
        </w:rPr>
      </w:pPr>
      <w:r w:rsidRPr="005E649D">
        <w:rPr>
          <w:b/>
          <w:bCs/>
          <w:lang w:val="es-ES"/>
        </w:rPr>
        <w:t>Interés de la actividad o proyecto:</w:t>
      </w:r>
      <w:r w:rsidRPr="001E62B9">
        <w:rPr>
          <w:lang w:val="es-ES"/>
        </w:rPr>
        <w:t xml:space="preserve"> Dato que viene marcada por el criterio de si es interesando la actividad o no. </w:t>
      </w:r>
    </w:p>
    <w:p w14:paraId="0BD9C47F" w14:textId="77777777" w:rsidR="005E649D" w:rsidRPr="001E62B9" w:rsidRDefault="005E649D" w:rsidP="001E62B9">
      <w:pPr>
        <w:rPr>
          <w:lang w:val="es-ES"/>
        </w:rPr>
      </w:pPr>
    </w:p>
    <w:p w14:paraId="4FE66A75" w14:textId="77777777" w:rsidR="001E62B9" w:rsidRPr="001E62B9" w:rsidRDefault="001E62B9" w:rsidP="005E649D">
      <w:pPr>
        <w:ind w:left="567"/>
        <w:rPr>
          <w:lang w:val="es-ES"/>
        </w:rPr>
      </w:pPr>
      <w:r w:rsidRPr="001E62B9">
        <w:rPr>
          <w:lang w:val="es-ES"/>
        </w:rPr>
        <w:t>1. Asegura o casi asegura el cumplimiento del/s objetivos. Puntuación:</w:t>
      </w:r>
    </w:p>
    <w:p w14:paraId="558ED8A7" w14:textId="77777777" w:rsidR="001E62B9" w:rsidRPr="001E62B9" w:rsidRDefault="001E62B9" w:rsidP="005E649D">
      <w:pPr>
        <w:ind w:left="567"/>
        <w:rPr>
          <w:lang w:val="es-ES"/>
        </w:rPr>
      </w:pPr>
      <w:r w:rsidRPr="001E62B9">
        <w:rPr>
          <w:lang w:val="es-ES"/>
        </w:rPr>
        <w:t xml:space="preserve">2. Que incide muy favorablemente. Puntuación: 2. </w:t>
      </w:r>
    </w:p>
    <w:p w14:paraId="641A69D0" w14:textId="77777777" w:rsidR="001E62B9" w:rsidRPr="001E62B9" w:rsidRDefault="001E62B9" w:rsidP="005E649D">
      <w:pPr>
        <w:ind w:left="567"/>
        <w:rPr>
          <w:lang w:val="es-ES"/>
        </w:rPr>
      </w:pPr>
      <w:r w:rsidRPr="001E62B9">
        <w:rPr>
          <w:lang w:val="es-ES"/>
        </w:rPr>
        <w:t xml:space="preserve">3. Que incide favorablemente. Puntuación: 1. </w:t>
      </w:r>
    </w:p>
    <w:p w14:paraId="645A4706" w14:textId="3C53EF3D" w:rsidR="001E62B9" w:rsidRDefault="001E62B9" w:rsidP="005E649D">
      <w:pPr>
        <w:ind w:left="567"/>
        <w:rPr>
          <w:lang w:val="es-ES"/>
        </w:rPr>
      </w:pPr>
      <w:r w:rsidRPr="001E62B9">
        <w:rPr>
          <w:lang w:val="es-ES"/>
        </w:rPr>
        <w:t xml:space="preserve">4. Es poco relevante. Puntuación: 0. </w:t>
      </w:r>
    </w:p>
    <w:p w14:paraId="7B0DCC5A" w14:textId="77777777" w:rsidR="005E649D" w:rsidRPr="001E62B9" w:rsidRDefault="005E649D" w:rsidP="001E62B9">
      <w:pPr>
        <w:rPr>
          <w:lang w:val="es-ES"/>
        </w:rPr>
      </w:pPr>
    </w:p>
    <w:p w14:paraId="766391AF" w14:textId="77777777" w:rsidR="001E62B9" w:rsidRPr="001E62B9" w:rsidRDefault="001E62B9" w:rsidP="001E62B9">
      <w:pPr>
        <w:rPr>
          <w:lang w:val="es-ES"/>
        </w:rPr>
      </w:pPr>
      <w:r w:rsidRPr="005E649D">
        <w:rPr>
          <w:b/>
          <w:bCs/>
          <w:lang w:val="es-ES"/>
        </w:rPr>
        <w:t>Autofinanciación:</w:t>
      </w:r>
      <w:r w:rsidRPr="001E62B9">
        <w:rPr>
          <w:lang w:val="es-ES"/>
        </w:rPr>
        <w:t xml:space="preserve"> Partimos de la base que hay 3 niveles de financiación:</w:t>
      </w:r>
    </w:p>
    <w:p w14:paraId="47ECCC57" w14:textId="77777777" w:rsidR="005E649D" w:rsidRDefault="005E649D" w:rsidP="001E62B9">
      <w:pPr>
        <w:rPr>
          <w:lang w:val="es-ES"/>
        </w:rPr>
      </w:pPr>
    </w:p>
    <w:p w14:paraId="64D8E4FA" w14:textId="4FC4B1FB" w:rsidR="001E62B9" w:rsidRPr="001E62B9" w:rsidRDefault="001E62B9" w:rsidP="005E649D">
      <w:pPr>
        <w:ind w:left="567"/>
        <w:rPr>
          <w:lang w:val="es-ES"/>
        </w:rPr>
      </w:pPr>
      <w:r w:rsidRPr="001E62B9">
        <w:rPr>
          <w:lang w:val="es-ES"/>
        </w:rPr>
        <w:t xml:space="preserve">Si se pide hasta el 25%, se puntúa con un 3. </w:t>
      </w:r>
    </w:p>
    <w:p w14:paraId="6FD53524" w14:textId="77777777" w:rsidR="001E62B9" w:rsidRPr="001E62B9" w:rsidRDefault="001E62B9" w:rsidP="005E649D">
      <w:pPr>
        <w:ind w:left="567"/>
        <w:rPr>
          <w:lang w:val="es-ES"/>
        </w:rPr>
      </w:pPr>
      <w:r w:rsidRPr="001E62B9">
        <w:rPr>
          <w:lang w:val="es-ES"/>
        </w:rPr>
        <w:t xml:space="preserve">Si se pide hasta el 50%, se puntúa con un 2. </w:t>
      </w:r>
    </w:p>
    <w:p w14:paraId="61649C9D" w14:textId="77777777" w:rsidR="001E62B9" w:rsidRPr="001E62B9" w:rsidRDefault="001E62B9" w:rsidP="005E649D">
      <w:pPr>
        <w:ind w:left="567"/>
        <w:rPr>
          <w:lang w:val="es-ES"/>
        </w:rPr>
      </w:pPr>
      <w:r w:rsidRPr="001E62B9">
        <w:rPr>
          <w:lang w:val="es-ES"/>
        </w:rPr>
        <w:t xml:space="preserve">Si se pide hasta el 100%, se puntúa con un 1. </w:t>
      </w:r>
    </w:p>
    <w:p w14:paraId="4A74CD73" w14:textId="77777777" w:rsidR="005E649D" w:rsidRDefault="005E649D" w:rsidP="001E62B9">
      <w:pPr>
        <w:rPr>
          <w:lang w:val="es-ES"/>
        </w:rPr>
      </w:pPr>
    </w:p>
    <w:p w14:paraId="6BD91AA9" w14:textId="6267FD7F" w:rsidR="001E62B9" w:rsidRPr="001E62B9" w:rsidRDefault="001E62B9" w:rsidP="001E62B9">
      <w:pPr>
        <w:rPr>
          <w:lang w:val="es-ES"/>
        </w:rPr>
      </w:pPr>
      <w:r w:rsidRPr="001E62B9">
        <w:rPr>
          <w:lang w:val="es-ES"/>
        </w:rPr>
        <w:t xml:space="preserve">Participación: Porque la actividad pueda ser considerada óptima, en cuanto a su posible incidencia en la población, la previsión de la potencialmente interesada tendría que llegar al 10% de la total del municipio. </w:t>
      </w:r>
    </w:p>
    <w:p w14:paraId="02E0A741" w14:textId="77777777" w:rsidR="001E62B9" w:rsidRPr="001E62B9" w:rsidRDefault="001E62B9" w:rsidP="001E62B9">
      <w:pPr>
        <w:rPr>
          <w:lang w:val="es-ES"/>
        </w:rPr>
      </w:pPr>
    </w:p>
    <w:p w14:paraId="7F7D24C7" w14:textId="1C6E07DD" w:rsidR="001E62B9" w:rsidRPr="001E62B9" w:rsidRDefault="001E62B9" w:rsidP="001E62B9">
      <w:pPr>
        <w:rPr>
          <w:lang w:val="es-ES"/>
        </w:rPr>
      </w:pPr>
      <w:r w:rsidRPr="005E649D">
        <w:rPr>
          <w:b/>
          <w:bCs/>
          <w:lang w:val="es-ES"/>
        </w:rPr>
        <w:t>Incidencia con la política municipal:</w:t>
      </w:r>
      <w:r w:rsidRPr="001E62B9">
        <w:rPr>
          <w:lang w:val="es-ES"/>
        </w:rPr>
        <w:t xml:space="preserve"> Partimos de la pregunta “si la actividad en cuestión no </w:t>
      </w:r>
      <w:r w:rsidR="005E649D" w:rsidRPr="001E62B9">
        <w:rPr>
          <w:lang w:val="es-ES"/>
        </w:rPr>
        <w:t>l</w:t>
      </w:r>
      <w:r w:rsidR="005E649D">
        <w:rPr>
          <w:lang w:val="es-ES"/>
        </w:rPr>
        <w:t xml:space="preserve">a </w:t>
      </w:r>
      <w:r w:rsidR="005E649D" w:rsidRPr="001E62B9">
        <w:rPr>
          <w:lang w:val="es-ES"/>
        </w:rPr>
        <w:t>organizara</w:t>
      </w:r>
      <w:r w:rsidRPr="001E62B9">
        <w:rPr>
          <w:lang w:val="es-ES"/>
        </w:rPr>
        <w:t xml:space="preserve"> la entidad, </w:t>
      </w:r>
      <w:r w:rsidR="005E649D">
        <w:rPr>
          <w:lang w:val="es-ES"/>
        </w:rPr>
        <w:t>¿</w:t>
      </w:r>
      <w:r w:rsidRPr="001E62B9">
        <w:rPr>
          <w:lang w:val="es-ES"/>
        </w:rPr>
        <w:t xml:space="preserve">tendría que estar programada por el ayuntamiento?”. </w:t>
      </w:r>
    </w:p>
    <w:p w14:paraId="62C810F4" w14:textId="77777777" w:rsidR="005E649D" w:rsidRDefault="005E649D" w:rsidP="001E62B9">
      <w:pPr>
        <w:rPr>
          <w:lang w:val="es-ES"/>
        </w:rPr>
      </w:pPr>
    </w:p>
    <w:p w14:paraId="7EF8E106" w14:textId="59F9E4B6" w:rsidR="001E62B9" w:rsidRPr="001E62B9" w:rsidRDefault="001E62B9" w:rsidP="005E649D">
      <w:pPr>
        <w:ind w:left="567"/>
        <w:rPr>
          <w:lang w:val="es-ES"/>
        </w:rPr>
      </w:pPr>
      <w:r w:rsidRPr="001E62B9">
        <w:rPr>
          <w:lang w:val="es-ES"/>
        </w:rPr>
        <w:t xml:space="preserve">Sí seguro: con una puntuación de 3. </w:t>
      </w:r>
    </w:p>
    <w:p w14:paraId="2CDDA854" w14:textId="77777777" w:rsidR="001E62B9" w:rsidRPr="001E62B9" w:rsidRDefault="001E62B9" w:rsidP="005E649D">
      <w:pPr>
        <w:ind w:left="567"/>
        <w:rPr>
          <w:lang w:val="es-ES"/>
        </w:rPr>
      </w:pPr>
      <w:r w:rsidRPr="001E62B9">
        <w:rPr>
          <w:lang w:val="es-ES"/>
        </w:rPr>
        <w:t xml:space="preserve">No sería indispensable, pero sería muy importante: con un 2. </w:t>
      </w:r>
    </w:p>
    <w:p w14:paraId="4E8F6FD0" w14:textId="77777777" w:rsidR="001E62B9" w:rsidRPr="001E62B9" w:rsidRDefault="001E62B9" w:rsidP="005E649D">
      <w:pPr>
        <w:ind w:left="567"/>
        <w:rPr>
          <w:lang w:val="es-ES"/>
        </w:rPr>
      </w:pPr>
      <w:r w:rsidRPr="001E62B9">
        <w:rPr>
          <w:lang w:val="es-ES"/>
        </w:rPr>
        <w:t xml:space="preserve">Sería importante: con un 1. </w:t>
      </w:r>
    </w:p>
    <w:p w14:paraId="6FC15B79" w14:textId="77777777" w:rsidR="001E62B9" w:rsidRPr="001E62B9" w:rsidRDefault="001E62B9" w:rsidP="005E649D">
      <w:pPr>
        <w:ind w:left="567"/>
        <w:rPr>
          <w:lang w:val="es-ES"/>
        </w:rPr>
      </w:pPr>
      <w:r w:rsidRPr="001E62B9">
        <w:rPr>
          <w:lang w:val="es-ES"/>
        </w:rPr>
        <w:t xml:space="preserve">Sería poco relevante: con un 0. </w:t>
      </w:r>
    </w:p>
    <w:p w14:paraId="052C0CED" w14:textId="77777777" w:rsidR="005E649D" w:rsidRDefault="005E649D" w:rsidP="001E62B9">
      <w:pPr>
        <w:rPr>
          <w:lang w:val="es-ES"/>
        </w:rPr>
      </w:pPr>
    </w:p>
    <w:p w14:paraId="67DF13C9" w14:textId="18BABA51" w:rsidR="001E62B9" w:rsidRPr="001E62B9" w:rsidRDefault="001E62B9" w:rsidP="001E62B9">
      <w:pPr>
        <w:rPr>
          <w:lang w:val="es-ES"/>
        </w:rPr>
      </w:pPr>
      <w:r w:rsidRPr="001A2852">
        <w:rPr>
          <w:b/>
          <w:bCs/>
          <w:lang w:val="es-ES"/>
        </w:rPr>
        <w:t>Interés a mantener una tradición o actividad que contenga valores a preservar en el futuro:</w:t>
      </w:r>
      <w:r w:rsidRPr="001E62B9">
        <w:rPr>
          <w:lang w:val="es-ES"/>
        </w:rPr>
        <w:t xml:space="preserve"> Importando que en unos momentos como los que vivimos de crisis de valores, se valore que las entidades trabajen para mantener las tradiciones y valores en evolución. En definitiva, por un </w:t>
      </w:r>
      <w:r w:rsidR="001A2852" w:rsidRPr="001E62B9">
        <w:rPr>
          <w:lang w:val="es-ES"/>
        </w:rPr>
        <w:t>lado,</w:t>
      </w:r>
      <w:r w:rsidRPr="001E62B9">
        <w:rPr>
          <w:lang w:val="es-ES"/>
        </w:rPr>
        <w:t xml:space="preserve"> evitar el estancamiento y de</w:t>
      </w:r>
      <w:r w:rsidR="001A2852">
        <w:rPr>
          <w:lang w:val="es-ES"/>
        </w:rPr>
        <w:t>l</w:t>
      </w:r>
      <w:r w:rsidRPr="001E62B9">
        <w:rPr>
          <w:lang w:val="es-ES"/>
        </w:rPr>
        <w:t xml:space="preserve"> otr</w:t>
      </w:r>
      <w:r w:rsidR="001A2852">
        <w:rPr>
          <w:lang w:val="es-ES"/>
        </w:rPr>
        <w:t>o</w:t>
      </w:r>
      <w:r w:rsidRPr="001E62B9">
        <w:rPr>
          <w:lang w:val="es-ES"/>
        </w:rPr>
        <w:t xml:space="preserve">, evitar el “todo </w:t>
      </w:r>
      <w:r w:rsidR="001A2852" w:rsidRPr="001E62B9">
        <w:rPr>
          <w:lang w:val="es-ES"/>
        </w:rPr>
        <w:t>vale</w:t>
      </w:r>
      <w:r w:rsidRPr="001E62B9">
        <w:rPr>
          <w:lang w:val="es-ES"/>
        </w:rPr>
        <w:t xml:space="preserve">”. </w:t>
      </w:r>
    </w:p>
    <w:p w14:paraId="33020CF5" w14:textId="77777777" w:rsidR="001A2852" w:rsidRDefault="001A2852" w:rsidP="001E62B9">
      <w:pPr>
        <w:rPr>
          <w:lang w:val="es-ES"/>
        </w:rPr>
      </w:pPr>
    </w:p>
    <w:p w14:paraId="7406F656" w14:textId="64D6EAE7" w:rsidR="001E62B9" w:rsidRDefault="001E62B9" w:rsidP="001A2852">
      <w:pPr>
        <w:ind w:left="567"/>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w:t>
      </w:r>
    </w:p>
    <w:p w14:paraId="23FE8273" w14:textId="77777777" w:rsidR="001A2852" w:rsidRPr="001E62B9" w:rsidRDefault="001A2852" w:rsidP="001A2852">
      <w:pPr>
        <w:ind w:left="567"/>
        <w:rPr>
          <w:lang w:val="es-ES"/>
        </w:rPr>
      </w:pPr>
    </w:p>
    <w:p w14:paraId="4A2525CC" w14:textId="77777777" w:rsidR="001E62B9" w:rsidRPr="001E62B9" w:rsidRDefault="001E62B9" w:rsidP="001A2852">
      <w:pPr>
        <w:spacing w:after="240"/>
        <w:rPr>
          <w:lang w:val="es-ES"/>
        </w:rPr>
      </w:pPr>
      <w:r w:rsidRPr="001A2852">
        <w:rPr>
          <w:b/>
          <w:bCs/>
          <w:lang w:val="es-ES"/>
        </w:rPr>
        <w:t>Interés al mantener la identidad, tradición y cultura catalanas:</w:t>
      </w:r>
      <w:r w:rsidRPr="001E62B9">
        <w:rPr>
          <w:lang w:val="es-ES"/>
        </w:rPr>
        <w:t xml:space="preserve"> Mantenimiento y renovación de la identidad. </w:t>
      </w:r>
    </w:p>
    <w:p w14:paraId="0E27D3F6" w14:textId="060B59BD" w:rsidR="001E62B9" w:rsidRPr="001E62B9" w:rsidRDefault="001E62B9" w:rsidP="001A2852">
      <w:pPr>
        <w:ind w:left="567"/>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 </w:t>
      </w:r>
    </w:p>
    <w:p w14:paraId="488BCBC9" w14:textId="46676364" w:rsidR="001E62B9" w:rsidRDefault="001E62B9" w:rsidP="001E62B9">
      <w:pPr>
        <w:rPr>
          <w:lang w:val="es-ES"/>
        </w:rPr>
      </w:pPr>
      <w:r w:rsidRPr="001A2852">
        <w:rPr>
          <w:b/>
          <w:bCs/>
          <w:lang w:val="es-ES"/>
        </w:rPr>
        <w:lastRenderedPageBreak/>
        <w:t>Colaboración activa de la entidad en actividades que organiza el Ayuntamiento:</w:t>
      </w:r>
      <w:r w:rsidRPr="001E62B9">
        <w:rPr>
          <w:lang w:val="es-ES"/>
        </w:rPr>
        <w:t xml:space="preserve"> Si la entidad participa activamente a las actividades que organiza habitualmente el Ayuntamiento durante el año y asisten a las reuniones de coordinación a las cuales se los convoca. </w:t>
      </w:r>
    </w:p>
    <w:p w14:paraId="075CC049" w14:textId="77777777" w:rsidR="001A2852" w:rsidRPr="001E62B9" w:rsidRDefault="001A2852" w:rsidP="001E62B9">
      <w:pPr>
        <w:rPr>
          <w:lang w:val="es-ES"/>
        </w:rPr>
      </w:pPr>
    </w:p>
    <w:p w14:paraId="3615CC04" w14:textId="202F61C2" w:rsidR="001E62B9" w:rsidRDefault="001E62B9" w:rsidP="001A2852">
      <w:pPr>
        <w:ind w:left="567"/>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w:t>
      </w:r>
    </w:p>
    <w:p w14:paraId="73F03D70" w14:textId="77777777" w:rsidR="001A2852" w:rsidRPr="001E62B9" w:rsidRDefault="001A2852" w:rsidP="001E62B9">
      <w:pPr>
        <w:rPr>
          <w:lang w:val="es-ES"/>
        </w:rPr>
      </w:pPr>
    </w:p>
    <w:p w14:paraId="7D4081CD" w14:textId="77777777" w:rsidR="001E62B9" w:rsidRPr="001A2852" w:rsidRDefault="001E62B9" w:rsidP="001E62B9">
      <w:pPr>
        <w:rPr>
          <w:b/>
          <w:bCs/>
          <w:lang w:val="es-ES"/>
        </w:rPr>
      </w:pPr>
      <w:r w:rsidRPr="001A2852">
        <w:rPr>
          <w:b/>
          <w:bCs/>
          <w:lang w:val="es-ES"/>
        </w:rPr>
        <w:t>Organización de actividades dentro de los actos de la Fiesta Mayor o del Vilamagore Medieval:</w:t>
      </w:r>
    </w:p>
    <w:p w14:paraId="7E880069" w14:textId="77777777" w:rsidR="001A2852" w:rsidRDefault="001A2852" w:rsidP="001E62B9">
      <w:pPr>
        <w:rPr>
          <w:lang w:val="es-ES"/>
        </w:rPr>
      </w:pPr>
    </w:p>
    <w:p w14:paraId="2EC09933" w14:textId="4C942EFE" w:rsidR="001E62B9" w:rsidRDefault="001E62B9" w:rsidP="001E62B9">
      <w:pPr>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w:t>
      </w:r>
    </w:p>
    <w:p w14:paraId="7B5C9B81" w14:textId="77777777" w:rsidR="001A2852" w:rsidRPr="001E62B9" w:rsidRDefault="001A2852" w:rsidP="001E62B9">
      <w:pPr>
        <w:rPr>
          <w:lang w:val="es-ES"/>
        </w:rPr>
      </w:pPr>
    </w:p>
    <w:p w14:paraId="2DC1F998" w14:textId="77777777" w:rsidR="001E62B9" w:rsidRPr="001A2852" w:rsidRDefault="001E62B9" w:rsidP="001E62B9">
      <w:pPr>
        <w:rPr>
          <w:b/>
          <w:bCs/>
          <w:lang w:val="es-ES"/>
        </w:rPr>
      </w:pPr>
      <w:r w:rsidRPr="001A2852">
        <w:rPr>
          <w:b/>
          <w:bCs/>
          <w:lang w:val="es-ES"/>
        </w:rPr>
        <w:t>Organización de actividades abiertas a todo el mundo, dentro del municipio, fuera del ámbito de Fiesta Mayor y Vilamagore Medieval:</w:t>
      </w:r>
    </w:p>
    <w:p w14:paraId="0590FB50" w14:textId="77777777" w:rsidR="001E62B9" w:rsidRPr="001E62B9" w:rsidRDefault="001E62B9" w:rsidP="001E62B9">
      <w:pPr>
        <w:rPr>
          <w:lang w:val="es-ES"/>
        </w:rPr>
      </w:pPr>
    </w:p>
    <w:p w14:paraId="2605DD4B" w14:textId="7782B3D7" w:rsidR="001E62B9" w:rsidRPr="001E62B9" w:rsidRDefault="001E62B9" w:rsidP="001E62B9">
      <w:pPr>
        <w:rPr>
          <w:lang w:val="es-ES"/>
        </w:rPr>
      </w:pPr>
      <w:r w:rsidRPr="001E62B9">
        <w:rPr>
          <w:lang w:val="es-ES"/>
        </w:rPr>
        <w:t xml:space="preserve">Puntuación genérica de sí o no valorado con 1 </w:t>
      </w:r>
      <w:r w:rsidR="00A85BED" w:rsidRPr="001E62B9">
        <w:rPr>
          <w:lang w:val="es-ES"/>
        </w:rPr>
        <w:t>o</w:t>
      </w:r>
      <w:r w:rsidRPr="001E62B9">
        <w:rPr>
          <w:lang w:val="es-ES"/>
        </w:rPr>
        <w:t xml:space="preserve"> 0.</w:t>
      </w:r>
    </w:p>
    <w:p w14:paraId="632A2F40" w14:textId="77777777" w:rsidR="001A2852" w:rsidRDefault="001A2852" w:rsidP="001E62B9">
      <w:pPr>
        <w:rPr>
          <w:lang w:val="es-ES"/>
        </w:rPr>
      </w:pPr>
    </w:p>
    <w:p w14:paraId="4A0746AF" w14:textId="6BDB9D30" w:rsidR="001E62B9" w:rsidRPr="001E62B9" w:rsidRDefault="00EA78C6" w:rsidP="001A2852">
      <w:pPr>
        <w:spacing w:after="240"/>
        <w:rPr>
          <w:lang w:val="es-ES"/>
        </w:rPr>
      </w:pPr>
      <w:r>
        <w:rPr>
          <w:lang w:val="es-ES"/>
        </w:rPr>
        <w:t>Los</w:t>
      </w:r>
      <w:r w:rsidR="001E62B9" w:rsidRPr="001E62B9">
        <w:rPr>
          <w:lang w:val="es-ES"/>
        </w:rPr>
        <w:t xml:space="preserve"> otros elementos que figuran en el apartado </w:t>
      </w:r>
      <w:r w:rsidR="001E62B9" w:rsidRPr="001A2852">
        <w:rPr>
          <w:b/>
          <w:bCs/>
          <w:lang w:val="es-ES"/>
        </w:rPr>
        <w:t>“se valorará positivamente, también”</w:t>
      </w:r>
      <w:r w:rsidR="001E62B9" w:rsidRPr="001E62B9">
        <w:rPr>
          <w:lang w:val="es-ES"/>
        </w:rPr>
        <w:t>, se puntuarán, cada uno, sobro sí o no con 0 y 1:</w:t>
      </w:r>
    </w:p>
    <w:p w14:paraId="142F8982" w14:textId="77777777" w:rsidR="001E62B9" w:rsidRPr="001E62B9" w:rsidRDefault="001E62B9" w:rsidP="00B86D80">
      <w:pPr>
        <w:ind w:left="284" w:hanging="284"/>
        <w:rPr>
          <w:lang w:val="es-ES"/>
        </w:rPr>
      </w:pPr>
      <w:r w:rsidRPr="001E62B9">
        <w:rPr>
          <w:lang w:val="es-ES"/>
        </w:rPr>
        <w:t>-</w:t>
      </w:r>
      <w:r w:rsidRPr="001E62B9">
        <w:rPr>
          <w:lang w:val="es-ES"/>
        </w:rPr>
        <w:tab/>
        <w:t xml:space="preserve">Que sean actividades o programas que estimulen la interacción entre diferentes colectivos o entidades del municipio, así como la integración otras culturas. </w:t>
      </w:r>
    </w:p>
    <w:p w14:paraId="7EBB0335" w14:textId="77777777" w:rsidR="001E62B9" w:rsidRPr="001E62B9" w:rsidRDefault="001E62B9" w:rsidP="00B86D80">
      <w:pPr>
        <w:ind w:left="284" w:hanging="284"/>
        <w:rPr>
          <w:lang w:val="es-ES"/>
        </w:rPr>
      </w:pPr>
      <w:r w:rsidRPr="001E62B9">
        <w:rPr>
          <w:lang w:val="es-ES"/>
        </w:rPr>
        <w:t>-</w:t>
      </w:r>
      <w:r w:rsidRPr="001E62B9">
        <w:rPr>
          <w:lang w:val="es-ES"/>
        </w:rPr>
        <w:tab/>
        <w:t xml:space="preserve">El nivel pedagógico y didáctico de la actividad para la población. </w:t>
      </w:r>
    </w:p>
    <w:p w14:paraId="6777174A" w14:textId="77777777" w:rsidR="001E62B9" w:rsidRPr="001E62B9" w:rsidRDefault="001E62B9" w:rsidP="00B86D80">
      <w:pPr>
        <w:ind w:left="284" w:hanging="284"/>
        <w:rPr>
          <w:lang w:val="es-ES"/>
        </w:rPr>
      </w:pPr>
      <w:r w:rsidRPr="001E62B9">
        <w:rPr>
          <w:lang w:val="es-ES"/>
        </w:rPr>
        <w:t>-</w:t>
      </w:r>
      <w:r w:rsidRPr="001E62B9">
        <w:rPr>
          <w:lang w:val="es-ES"/>
        </w:rPr>
        <w:tab/>
        <w:t xml:space="preserve">Que sean actividades innovadoras en la vida asociativa del municipio, o que amplíen el abanico de oferta cultural. </w:t>
      </w:r>
    </w:p>
    <w:p w14:paraId="5EC568A5" w14:textId="69FAEBB0" w:rsidR="001E62B9" w:rsidRPr="001E62B9" w:rsidRDefault="001E62B9" w:rsidP="00B86D80">
      <w:pPr>
        <w:ind w:left="284" w:hanging="284"/>
        <w:rPr>
          <w:lang w:val="es-ES"/>
        </w:rPr>
      </w:pPr>
      <w:r w:rsidRPr="001E62B9">
        <w:rPr>
          <w:lang w:val="es-ES"/>
        </w:rPr>
        <w:t>-</w:t>
      </w:r>
      <w:r w:rsidRPr="001E62B9">
        <w:rPr>
          <w:lang w:val="es-ES"/>
        </w:rPr>
        <w:tab/>
        <w:t xml:space="preserve">Que sean actividades que colaboren en la </w:t>
      </w:r>
      <w:r w:rsidR="00B86D80" w:rsidRPr="001E62B9">
        <w:rPr>
          <w:lang w:val="es-ES"/>
        </w:rPr>
        <w:t>revalorización</w:t>
      </w:r>
      <w:r w:rsidRPr="001E62B9">
        <w:rPr>
          <w:lang w:val="es-ES"/>
        </w:rPr>
        <w:t xml:space="preserve"> del patrimonio cultural de Sant Pere de Vilamajor, ya sea en su ámbito histórico, artístico, lingüístico, etc. </w:t>
      </w:r>
    </w:p>
    <w:p w14:paraId="564C57F5" w14:textId="77777777" w:rsidR="001E62B9" w:rsidRPr="001E62B9" w:rsidRDefault="001E62B9" w:rsidP="00B86D80">
      <w:pPr>
        <w:ind w:left="284" w:hanging="284"/>
        <w:rPr>
          <w:lang w:val="es-ES"/>
        </w:rPr>
      </w:pPr>
      <w:r w:rsidRPr="001E62B9">
        <w:rPr>
          <w:lang w:val="es-ES"/>
        </w:rPr>
        <w:t>-</w:t>
      </w:r>
      <w:r w:rsidRPr="001E62B9">
        <w:rPr>
          <w:lang w:val="es-ES"/>
        </w:rPr>
        <w:tab/>
        <w:t xml:space="preserve">Que sean actividades que colaboren a difundir los valores del municipio con intercambios o actuaciones en otros municipios. </w:t>
      </w:r>
    </w:p>
    <w:p w14:paraId="49D73FEC" w14:textId="77777777" w:rsidR="001E62B9" w:rsidRPr="001E62B9" w:rsidRDefault="001E62B9" w:rsidP="00B86D80">
      <w:pPr>
        <w:ind w:left="284" w:hanging="284"/>
        <w:rPr>
          <w:lang w:val="es-ES"/>
        </w:rPr>
      </w:pPr>
      <w:r w:rsidRPr="001E62B9">
        <w:rPr>
          <w:lang w:val="es-ES"/>
        </w:rPr>
        <w:t>-</w:t>
      </w:r>
      <w:r w:rsidRPr="001E62B9">
        <w:rPr>
          <w:lang w:val="es-ES"/>
        </w:rPr>
        <w:tab/>
        <w:t xml:space="preserve">La capacidad y predisposición de organizar actividades en diferentes lugares del municipio. (vecindarios, espacios no usuales, etc.) </w:t>
      </w:r>
    </w:p>
    <w:p w14:paraId="61BC2C7B" w14:textId="77777777" w:rsidR="001E62B9" w:rsidRPr="001E62B9" w:rsidRDefault="001E62B9" w:rsidP="00B86D80">
      <w:pPr>
        <w:ind w:left="284" w:hanging="284"/>
        <w:rPr>
          <w:lang w:val="es-ES"/>
        </w:rPr>
      </w:pPr>
      <w:r w:rsidRPr="001E62B9">
        <w:rPr>
          <w:lang w:val="es-ES"/>
        </w:rPr>
        <w:t>-</w:t>
      </w:r>
      <w:r w:rsidRPr="001E62B9">
        <w:rPr>
          <w:lang w:val="es-ES"/>
        </w:rPr>
        <w:tab/>
        <w:t xml:space="preserve">El esfuerzo de las entidades para conseguir la máxima eficiencia posible en la gestión de sus recursos humanos y económicos, evitando gastos y recursos innecesarios. </w:t>
      </w:r>
    </w:p>
    <w:p w14:paraId="0B034C2B" w14:textId="52C81F81" w:rsidR="001E62B9" w:rsidRPr="001E62B9" w:rsidRDefault="001E62B9" w:rsidP="00B86D80">
      <w:pPr>
        <w:ind w:left="284" w:hanging="284"/>
        <w:rPr>
          <w:lang w:val="es-ES"/>
        </w:rPr>
      </w:pPr>
      <w:r w:rsidRPr="001E62B9">
        <w:rPr>
          <w:lang w:val="es-ES"/>
        </w:rPr>
        <w:t>-</w:t>
      </w:r>
      <w:r w:rsidRPr="001E62B9">
        <w:rPr>
          <w:lang w:val="es-ES"/>
        </w:rPr>
        <w:tab/>
        <w:t>La calidad, rigor, seri</w:t>
      </w:r>
      <w:r>
        <w:rPr>
          <w:lang w:val="es-ES"/>
        </w:rPr>
        <w:t>edad</w:t>
      </w:r>
      <w:r w:rsidRPr="001E62B9">
        <w:rPr>
          <w:lang w:val="es-ES"/>
        </w:rPr>
        <w:t xml:space="preserve"> y propuestas de continuidad de las actividades, así como la trayectoria del peticionario. </w:t>
      </w:r>
    </w:p>
    <w:p w14:paraId="188DCD2A" w14:textId="77777777" w:rsidR="001E62B9" w:rsidRPr="001E62B9" w:rsidRDefault="001E62B9" w:rsidP="00B86D80">
      <w:pPr>
        <w:ind w:left="284" w:hanging="284"/>
        <w:rPr>
          <w:lang w:val="es-ES"/>
        </w:rPr>
      </w:pPr>
      <w:r w:rsidRPr="001E62B9">
        <w:rPr>
          <w:lang w:val="es-ES"/>
        </w:rPr>
        <w:t>-</w:t>
      </w:r>
      <w:r w:rsidRPr="001E62B9">
        <w:rPr>
          <w:lang w:val="es-ES"/>
        </w:rPr>
        <w:tab/>
        <w:t xml:space="preserve">La creación de nuevas entidades en aquellos ámbitos en que el municipio tenga alguna carencia. </w:t>
      </w:r>
    </w:p>
    <w:p w14:paraId="130478EF" w14:textId="77777777" w:rsidR="001E62B9" w:rsidRPr="001E62B9" w:rsidRDefault="001E62B9" w:rsidP="001E62B9">
      <w:pPr>
        <w:rPr>
          <w:lang w:val="es-ES"/>
        </w:rPr>
      </w:pPr>
    </w:p>
    <w:p w14:paraId="2DA036E7" w14:textId="77777777" w:rsidR="001E62B9" w:rsidRPr="001E62B9" w:rsidRDefault="001E62B9" w:rsidP="001E62B9">
      <w:pPr>
        <w:rPr>
          <w:lang w:val="es-ES"/>
        </w:rPr>
      </w:pPr>
      <w:r w:rsidRPr="001E62B9">
        <w:rPr>
          <w:lang w:val="es-ES"/>
        </w:rPr>
        <w:t>Una vez sumados los totales, se aplicarán los porcentajes correspondientes con el total de dinero destinado a subvenciones de cada área.</w:t>
      </w:r>
    </w:p>
    <w:p w14:paraId="7666F9BB" w14:textId="77777777" w:rsidR="001E62B9" w:rsidRPr="001E62B9" w:rsidRDefault="001E62B9" w:rsidP="001E62B9">
      <w:pPr>
        <w:rPr>
          <w:lang w:val="es-ES"/>
        </w:rPr>
      </w:pPr>
    </w:p>
    <w:p w14:paraId="67877584" w14:textId="77777777" w:rsidR="001E62B9" w:rsidRPr="001A2852" w:rsidRDefault="001E62B9" w:rsidP="001E62B9">
      <w:pPr>
        <w:rPr>
          <w:b/>
          <w:bCs/>
          <w:lang w:val="es-ES"/>
        </w:rPr>
      </w:pPr>
      <w:r w:rsidRPr="001A2852">
        <w:rPr>
          <w:b/>
          <w:bCs/>
          <w:lang w:val="es-ES"/>
        </w:rPr>
        <w:t>Para poder lograr la condición de beneficiario se tendrá que lograr una puntuación mínima de 4 puntos.</w:t>
      </w:r>
    </w:p>
    <w:p w14:paraId="52B42916" w14:textId="77777777" w:rsidR="001E62B9" w:rsidRPr="001E62B9" w:rsidRDefault="001E62B9" w:rsidP="001E62B9">
      <w:pPr>
        <w:rPr>
          <w:lang w:val="es-ES"/>
        </w:rPr>
      </w:pPr>
    </w:p>
    <w:p w14:paraId="64990C8D" w14:textId="77777777" w:rsidR="001E62B9" w:rsidRPr="001A2852" w:rsidRDefault="001E62B9" w:rsidP="001E62B9">
      <w:pPr>
        <w:rPr>
          <w:b/>
          <w:bCs/>
          <w:u w:val="single"/>
          <w:lang w:val="es-ES"/>
        </w:rPr>
      </w:pPr>
      <w:r w:rsidRPr="001A2852">
        <w:rPr>
          <w:b/>
          <w:bCs/>
          <w:u w:val="single"/>
          <w:lang w:val="es-ES"/>
        </w:rPr>
        <w:t>13.- Medios de notificación o publicación</w:t>
      </w:r>
    </w:p>
    <w:p w14:paraId="5E837C13" w14:textId="77777777" w:rsidR="001E62B9" w:rsidRPr="001E62B9" w:rsidRDefault="001E62B9" w:rsidP="001E62B9">
      <w:pPr>
        <w:rPr>
          <w:lang w:val="es-ES"/>
        </w:rPr>
      </w:pPr>
    </w:p>
    <w:p w14:paraId="420890ED" w14:textId="753BD298" w:rsidR="00391D17" w:rsidRPr="001E62B9" w:rsidRDefault="001E62B9" w:rsidP="001E62B9">
      <w:pPr>
        <w:rPr>
          <w:lang w:val="es-ES"/>
        </w:rPr>
      </w:pPr>
      <w:r w:rsidRPr="001E62B9">
        <w:rPr>
          <w:lang w:val="es-ES"/>
        </w:rPr>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sectPr w:rsidR="00391D17" w:rsidRPr="001E62B9"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458B4" w14:textId="77777777" w:rsidR="002D5864" w:rsidRDefault="002D5864" w:rsidP="00A11190">
      <w:r>
        <w:separator/>
      </w:r>
    </w:p>
  </w:endnote>
  <w:endnote w:type="continuationSeparator" w:id="0">
    <w:p w14:paraId="43AD8E63" w14:textId="77777777" w:rsidR="002D5864" w:rsidRDefault="002D5864"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375A0" w14:textId="77777777" w:rsidR="002D5864" w:rsidRDefault="002D5864" w:rsidP="00A11190">
      <w:r>
        <w:separator/>
      </w:r>
    </w:p>
  </w:footnote>
  <w:footnote w:type="continuationSeparator" w:id="0">
    <w:p w14:paraId="39F1DD15" w14:textId="77777777" w:rsidR="002D5864" w:rsidRDefault="002D5864"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A58E" w14:textId="34BE3185" w:rsidR="00AB0FAB" w:rsidRDefault="004A2DA3">
    <w:pPr>
      <w:pStyle w:val="Encabezado"/>
    </w:pPr>
    <w:r>
      <w:rPr>
        <w:noProof/>
      </w:rPr>
      <w:drawing>
        <wp:anchor distT="0" distB="0" distL="114300" distR="114300" simplePos="0" relativeHeight="251657728" behindDoc="0" locked="0" layoutInCell="1" allowOverlap="1" wp14:anchorId="1A863F0F" wp14:editId="0A853E93">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7D9B320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97"/>
    <w:rsid w:val="0002310D"/>
    <w:rsid w:val="00034161"/>
    <w:rsid w:val="000421BD"/>
    <w:rsid w:val="00067728"/>
    <w:rsid w:val="00084B0D"/>
    <w:rsid w:val="00086C86"/>
    <w:rsid w:val="00095168"/>
    <w:rsid w:val="00096892"/>
    <w:rsid w:val="000D7F91"/>
    <w:rsid w:val="00150B9F"/>
    <w:rsid w:val="0016095C"/>
    <w:rsid w:val="001A1586"/>
    <w:rsid w:val="001A2852"/>
    <w:rsid w:val="001E62B9"/>
    <w:rsid w:val="002103B6"/>
    <w:rsid w:val="002276E8"/>
    <w:rsid w:val="00273D86"/>
    <w:rsid w:val="00292A50"/>
    <w:rsid w:val="002A1AD4"/>
    <w:rsid w:val="002B4A2E"/>
    <w:rsid w:val="002D5864"/>
    <w:rsid w:val="002E33FF"/>
    <w:rsid w:val="002F7420"/>
    <w:rsid w:val="00352C8D"/>
    <w:rsid w:val="00391D17"/>
    <w:rsid w:val="003A3836"/>
    <w:rsid w:val="003A786B"/>
    <w:rsid w:val="003C4A94"/>
    <w:rsid w:val="003D6368"/>
    <w:rsid w:val="003E6777"/>
    <w:rsid w:val="004322AF"/>
    <w:rsid w:val="00451ABA"/>
    <w:rsid w:val="004A2DA3"/>
    <w:rsid w:val="004A6691"/>
    <w:rsid w:val="004F28C1"/>
    <w:rsid w:val="004F3864"/>
    <w:rsid w:val="00554CA4"/>
    <w:rsid w:val="0058445A"/>
    <w:rsid w:val="00592EF7"/>
    <w:rsid w:val="005A6459"/>
    <w:rsid w:val="005E649D"/>
    <w:rsid w:val="005F460A"/>
    <w:rsid w:val="006443F7"/>
    <w:rsid w:val="006819B6"/>
    <w:rsid w:val="006D5597"/>
    <w:rsid w:val="00747209"/>
    <w:rsid w:val="00780617"/>
    <w:rsid w:val="007C1365"/>
    <w:rsid w:val="00820F71"/>
    <w:rsid w:val="0082625F"/>
    <w:rsid w:val="00843A8E"/>
    <w:rsid w:val="00855966"/>
    <w:rsid w:val="0087528B"/>
    <w:rsid w:val="0088540C"/>
    <w:rsid w:val="00896A8A"/>
    <w:rsid w:val="008C6821"/>
    <w:rsid w:val="009266CF"/>
    <w:rsid w:val="00937717"/>
    <w:rsid w:val="009744E1"/>
    <w:rsid w:val="009D68FD"/>
    <w:rsid w:val="00A11190"/>
    <w:rsid w:val="00A74275"/>
    <w:rsid w:val="00A85BED"/>
    <w:rsid w:val="00AB0FAB"/>
    <w:rsid w:val="00AB6BE2"/>
    <w:rsid w:val="00AF6FFB"/>
    <w:rsid w:val="00B12331"/>
    <w:rsid w:val="00B50636"/>
    <w:rsid w:val="00B61419"/>
    <w:rsid w:val="00B70663"/>
    <w:rsid w:val="00B73D59"/>
    <w:rsid w:val="00B86D80"/>
    <w:rsid w:val="00BB6863"/>
    <w:rsid w:val="00BE6378"/>
    <w:rsid w:val="00D17A0B"/>
    <w:rsid w:val="00D40366"/>
    <w:rsid w:val="00DB6062"/>
    <w:rsid w:val="00DB7461"/>
    <w:rsid w:val="00DD0D41"/>
    <w:rsid w:val="00DF4B60"/>
    <w:rsid w:val="00E5693F"/>
    <w:rsid w:val="00EA78C6"/>
    <w:rsid w:val="00EE6E7A"/>
    <w:rsid w:val="00F04967"/>
    <w:rsid w:val="00FF00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98202"/>
  <w15:docId w15:val="{92467B72-C2BB-4B89-A5FA-F89B1938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16095C"/>
    <w:pPr>
      <w:autoSpaceDE w:val="0"/>
      <w:autoSpaceDN w:val="0"/>
      <w:jc w:val="left"/>
    </w:pPr>
    <w:rPr>
      <w:rFonts w:ascii="Liberation Sans" w:eastAsia="Calibri" w:hAnsi="Liberation Sans"/>
      <w:color w:val="000000"/>
      <w:sz w:val="24"/>
      <w:szCs w:val="24"/>
    </w:rPr>
  </w:style>
  <w:style w:type="character" w:styleId="Mencinsinresolver">
    <w:name w:val="Unresolved Mention"/>
    <w:basedOn w:val="Fuentedeprrafopredeter"/>
    <w:uiPriority w:val="99"/>
    <w:semiHidden/>
    <w:unhideWhenUsed/>
    <w:rsid w:val="005E64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0</TotalTime>
  <Pages>5</Pages>
  <Words>2035</Words>
  <Characters>11194</Characters>
  <Application>Microsoft Office Word</Application>
  <DocSecurity>0</DocSecurity>
  <Lines>93</Lines>
  <Paragraphs>26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13203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Mercade</cp:lastModifiedBy>
  <cp:revision>2</cp:revision>
  <cp:lastPrinted>2016-04-20T08:25:00Z</cp:lastPrinted>
  <dcterms:created xsi:type="dcterms:W3CDTF">2023-02-23T13:08:00Z</dcterms:created>
  <dcterms:modified xsi:type="dcterms:W3CDTF">2023-02-23T13:08:00Z</dcterms:modified>
</cp:coreProperties>
</file>