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A6554" w14:textId="77777777" w:rsidR="003C221A" w:rsidRDefault="0079424D" w:rsidP="003C221A">
      <w:pPr>
        <w:rPr>
          <w:szCs w:val="24"/>
        </w:rPr>
      </w:pPr>
      <w:r>
        <w:rPr>
          <w:szCs w:val="24"/>
        </w:rPr>
        <w:tab/>
      </w:r>
      <w:r w:rsidR="003C221A" w:rsidRPr="00D3698B">
        <w:rPr>
          <w:szCs w:val="24"/>
        </w:rPr>
        <w:t>Extracto de</w:t>
      </w:r>
      <w:r w:rsidR="003C221A">
        <w:rPr>
          <w:szCs w:val="24"/>
        </w:rPr>
        <w:t xml:space="preserve"> la Junta de Gobierno de </w:t>
      </w:r>
      <w:r w:rsidR="008D26A5">
        <w:rPr>
          <w:szCs w:val="24"/>
        </w:rPr>
        <w:t>09 de febrero de 2023</w:t>
      </w:r>
      <w:r w:rsidR="003C221A">
        <w:rPr>
          <w:szCs w:val="24"/>
        </w:rPr>
        <w:t xml:space="preserve"> </w:t>
      </w:r>
      <w:r w:rsidR="003C221A" w:rsidRPr="00D3698B">
        <w:rPr>
          <w:szCs w:val="24"/>
        </w:rPr>
        <w:t xml:space="preserve">por </w:t>
      </w:r>
      <w:r w:rsidR="003C221A">
        <w:rPr>
          <w:szCs w:val="24"/>
        </w:rPr>
        <w:t>la</w:t>
      </w:r>
      <w:r w:rsidR="003C221A" w:rsidRPr="00D3698B">
        <w:rPr>
          <w:szCs w:val="24"/>
        </w:rPr>
        <w:t xml:space="preserve"> que se aprueban las </w:t>
      </w:r>
      <w:r w:rsidR="003C221A">
        <w:rPr>
          <w:szCs w:val="24"/>
        </w:rPr>
        <w:t>B</w:t>
      </w:r>
      <w:r w:rsidR="003C221A">
        <w:rPr>
          <w:rFonts w:ascii="Helvetica" w:eastAsiaTheme="minorHAnsi" w:hAnsi="Helvetica" w:cs="Helvetica"/>
          <w:szCs w:val="24"/>
          <w:lang w:eastAsia="en-US"/>
        </w:rPr>
        <w:t>ases que rigen la convocatoria de Subvenciones para Asociaciones de Protección Animal, ejercicio 202</w:t>
      </w:r>
      <w:r w:rsidR="008D26A5">
        <w:rPr>
          <w:rFonts w:ascii="Helvetica" w:eastAsiaTheme="minorHAnsi" w:hAnsi="Helvetica" w:cs="Helvetica"/>
          <w:szCs w:val="24"/>
          <w:lang w:eastAsia="en-US"/>
        </w:rPr>
        <w:t>3</w:t>
      </w:r>
      <w:r w:rsidR="003C221A">
        <w:rPr>
          <w:szCs w:val="24"/>
        </w:rPr>
        <w:t>.</w:t>
      </w:r>
    </w:p>
    <w:p w14:paraId="21FDFD8B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67683495" w14:textId="77777777" w:rsidR="003C221A" w:rsidRPr="00D3698B" w:rsidRDefault="003C221A" w:rsidP="003C221A">
      <w:pPr>
        <w:rPr>
          <w:szCs w:val="24"/>
        </w:rPr>
      </w:pPr>
    </w:p>
    <w:p w14:paraId="23B63975" w14:textId="77777777" w:rsidR="003C221A" w:rsidRDefault="003C221A" w:rsidP="002320BB">
      <w:pPr>
        <w:spacing w:after="120"/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>de 17 de noviembre, General de Subvenciones, se publica el extracto de la convocatoria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</w:t>
      </w:r>
      <w:hyperlink r:id="rId8" w:history="1">
        <w:r w:rsidR="002320BB" w:rsidRPr="0039513E">
          <w:rPr>
            <w:rStyle w:val="Hipervnculo"/>
            <w:rFonts w:cs="Arial"/>
            <w:szCs w:val="24"/>
          </w:rPr>
          <w:t>http://www.pap.minhafp.gob.es/bdnstrans/es/index</w:t>
        </w:r>
      </w:hyperlink>
      <w:r w:rsidRPr="00D3698B">
        <w:rPr>
          <w:szCs w:val="24"/>
        </w:rPr>
        <w:t>)</w:t>
      </w:r>
      <w:r w:rsidR="002320BB">
        <w:rPr>
          <w:szCs w:val="24"/>
        </w:rPr>
        <w:t xml:space="preserve"> y en la página web municipal (</w:t>
      </w:r>
      <w:hyperlink r:id="rId9" w:history="1">
        <w:r w:rsidR="002320BB" w:rsidRPr="007C058F">
          <w:rPr>
            <w:rStyle w:val="Hipervnculo"/>
            <w:rFonts w:cs="Arial"/>
            <w:szCs w:val="24"/>
          </w:rPr>
          <w:t>www.aytosanlorenzo.es</w:t>
        </w:r>
      </w:hyperlink>
      <w:r w:rsidR="002320BB">
        <w:rPr>
          <w:szCs w:val="24"/>
        </w:rPr>
        <w:t>):</w:t>
      </w:r>
    </w:p>
    <w:p w14:paraId="20C7049D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0E08BCFA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1º.- Beneficiarios.</w:t>
      </w:r>
    </w:p>
    <w:p w14:paraId="0046704E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294F1DA1" w14:textId="77777777" w:rsidR="003C221A" w:rsidRDefault="003C221A" w:rsidP="003C221A">
      <w:r>
        <w:rPr>
          <w:rFonts w:ascii="Helvetica" w:eastAsiaTheme="minorHAnsi" w:hAnsi="Helvetica" w:cs="Helvetica"/>
          <w:szCs w:val="24"/>
          <w:lang w:eastAsia="en-US"/>
        </w:rPr>
        <w:tab/>
        <w:t xml:space="preserve">Podrán optar a la subvención las Entidades y Asociaciones sin ánimo de lucro debidamente formalizadas según la Ley Orgánica </w:t>
      </w:r>
      <w:r>
        <w:t>1/2002, de 22 de marzo, reguladora del Derecho de Asociación.</w:t>
      </w:r>
    </w:p>
    <w:p w14:paraId="5B30734B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6CC3E93F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2º.- Objeto.</w:t>
      </w:r>
    </w:p>
    <w:p w14:paraId="32D81065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25F9CBEF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Promover la tenencia de animales domésticos y de compañía, para hacerla compatible con la salud pública, la convivencia y la seguridad de personas y bienes, así como garantizar a dichos animales su debida protección, defensa y respeto.</w:t>
      </w:r>
    </w:p>
    <w:p w14:paraId="7B11501C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623B3C87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3º.- Bases Reguladoras.</w:t>
      </w:r>
    </w:p>
    <w:p w14:paraId="158DF8B6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</w:r>
    </w:p>
    <w:p w14:paraId="028B26A7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 xml:space="preserve">Las Bases reguladoras fueron aprobadas por </w:t>
      </w:r>
      <w:r>
        <w:rPr>
          <w:szCs w:val="24"/>
        </w:rPr>
        <w:t xml:space="preserve">la Junta de Gobierno de </w:t>
      </w:r>
      <w:r w:rsidR="008D26A5">
        <w:rPr>
          <w:szCs w:val="24"/>
        </w:rPr>
        <w:t>09 de febrero de 2023</w:t>
      </w:r>
      <w:r>
        <w:rPr>
          <w:szCs w:val="24"/>
        </w:rPr>
        <w:t xml:space="preserve"> </w:t>
      </w:r>
      <w:r>
        <w:rPr>
          <w:rFonts w:ascii="Helvetica" w:eastAsiaTheme="minorHAnsi" w:hAnsi="Helvetica" w:cs="Helvetica"/>
          <w:szCs w:val="24"/>
          <w:lang w:eastAsia="en-US"/>
        </w:rPr>
        <w:t>y se pueden consultar en la página web municipal, en el tablón de anuncios (</w:t>
      </w:r>
      <w:hyperlink r:id="rId10" w:history="1">
        <w:r w:rsidRPr="0024420A">
          <w:rPr>
            <w:rStyle w:val="Hipervnculo"/>
            <w:rFonts w:ascii="Helvetica" w:eastAsiaTheme="minorHAnsi" w:hAnsi="Helvetica" w:cs="Helvetica"/>
            <w:szCs w:val="24"/>
            <w:lang w:eastAsia="en-US"/>
          </w:rPr>
          <w:t>www.aytosanlorenzo.es</w:t>
        </w:r>
      </w:hyperlink>
      <w:r>
        <w:rPr>
          <w:rFonts w:ascii="Helvetica" w:eastAsiaTheme="minorHAnsi" w:hAnsi="Helvetica" w:cs="Helvetica"/>
          <w:szCs w:val="24"/>
          <w:lang w:eastAsia="en-US"/>
        </w:rPr>
        <w:t>).</w:t>
      </w:r>
    </w:p>
    <w:p w14:paraId="2F56818D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24B4D080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  <w:r>
        <w:rPr>
          <w:rFonts w:ascii="Helvetica" w:eastAsiaTheme="minorHAnsi" w:hAnsi="Helvetica" w:cs="Helvetica"/>
          <w:szCs w:val="24"/>
          <w:lang w:eastAsia="en-US"/>
        </w:rPr>
        <w:tab/>
        <w:t>4º.- Plazo de presentación de solicitudes.</w:t>
      </w:r>
    </w:p>
    <w:p w14:paraId="47AF738D" w14:textId="77777777" w:rsidR="003C221A" w:rsidRDefault="003C221A" w:rsidP="003C221A">
      <w:pPr>
        <w:rPr>
          <w:rFonts w:ascii="Helvetica" w:eastAsiaTheme="minorHAnsi" w:hAnsi="Helvetica" w:cs="Helvetica"/>
          <w:szCs w:val="24"/>
          <w:lang w:eastAsia="en-US"/>
        </w:rPr>
      </w:pPr>
    </w:p>
    <w:p w14:paraId="30F0B2C7" w14:textId="77777777" w:rsidR="003C221A" w:rsidRDefault="003C221A" w:rsidP="003C221A">
      <w:r>
        <w:rPr>
          <w:rFonts w:ascii="Helvetica" w:eastAsiaTheme="minorHAnsi" w:hAnsi="Helvetica" w:cs="Helvetica"/>
          <w:szCs w:val="24"/>
          <w:lang w:eastAsia="en-US"/>
        </w:rPr>
        <w:tab/>
      </w:r>
      <w:r>
        <w:t xml:space="preserve">Las solicitudes, junto con el resto de documentación exigida en las presentes Bases, se dirigirán a la </w:t>
      </w:r>
      <w:proofErr w:type="gramStart"/>
      <w:r>
        <w:t>Concejalía</w:t>
      </w:r>
      <w:proofErr w:type="gramEnd"/>
      <w:r>
        <w:t xml:space="preserve"> de Medio Ambiente, y se presentarán, dentro del plazo de quince días naturales a partir del día siguiente al de la publicación de la convocatoria en el Boletín Oficial de la Comunidad de Madrid. </w:t>
      </w:r>
    </w:p>
    <w:p w14:paraId="1D074BDF" w14:textId="77777777" w:rsidR="003C221A" w:rsidRDefault="003C221A" w:rsidP="003C221A"/>
    <w:p w14:paraId="3BF659BE" w14:textId="77777777" w:rsidR="003C221A" w:rsidRPr="005C77EA" w:rsidRDefault="003C221A" w:rsidP="003C221A">
      <w:pPr>
        <w:pStyle w:val="Normal2"/>
        <w:tabs>
          <w:tab w:val="left" w:pos="708"/>
        </w:tabs>
        <w:spacing w:line="240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ab/>
      </w:r>
    </w:p>
    <w:sectPr w:rsidR="003C221A" w:rsidRPr="005C77EA" w:rsidSect="00453FA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84613" w14:textId="77777777" w:rsidR="00F268A8" w:rsidRDefault="00F268A8" w:rsidP="00C92D0E">
      <w:r>
        <w:separator/>
      </w:r>
    </w:p>
    <w:p w14:paraId="4AC534BF" w14:textId="77777777" w:rsidR="00F268A8" w:rsidRDefault="00F268A8" w:rsidP="00C92D0E"/>
  </w:endnote>
  <w:endnote w:type="continuationSeparator" w:id="0">
    <w:p w14:paraId="3AFFB89A" w14:textId="77777777" w:rsidR="00F268A8" w:rsidRDefault="00F268A8" w:rsidP="00C92D0E">
      <w:r>
        <w:continuationSeparator/>
      </w:r>
    </w:p>
    <w:p w14:paraId="7F59C93A" w14:textId="77777777" w:rsidR="00F268A8" w:rsidRDefault="00F268A8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5B1DC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63EB7914" wp14:editId="5B90F2F8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17750FDA" w14:textId="77777777" w:rsidR="003F6444" w:rsidRDefault="003F6444" w:rsidP="003F6444">
    <w:pPr>
      <w:pStyle w:val="Piedepgina"/>
      <w:rPr>
        <w:sz w:val="14"/>
        <w:szCs w:val="16"/>
      </w:rPr>
    </w:pPr>
  </w:p>
  <w:p w14:paraId="00EDEA40" w14:textId="77777777" w:rsidR="003F6444" w:rsidRDefault="003F6444" w:rsidP="003F6444">
    <w:pPr>
      <w:pStyle w:val="Piedepgina"/>
      <w:rPr>
        <w:sz w:val="14"/>
        <w:szCs w:val="16"/>
      </w:rPr>
    </w:pPr>
  </w:p>
  <w:p w14:paraId="42405ABD" w14:textId="61564FDB" w:rsidR="003F6444" w:rsidRDefault="00FC5DF7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2C5F3DA" wp14:editId="49ABDD51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0" t="0" r="0" b="0"/>
              <wp:wrapNone/>
              <wp:docPr id="7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AAFBD" w14:textId="77777777" w:rsidR="003F6444" w:rsidRPr="00B5193C" w:rsidRDefault="003F644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C5F3D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46FAAFBD" w14:textId="77777777" w:rsidR="003F6444" w:rsidRPr="00B5193C" w:rsidRDefault="003F644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39E5D50F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</w:p>
      <w:p w14:paraId="412B81EE" w14:textId="77777777" w:rsidR="00EF2D8A" w:rsidRPr="00453FAE" w:rsidRDefault="006863DC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61752BF8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0FA92DF9" wp14:editId="685564DF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6724A93A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047CF1A3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484EAC57" w14:textId="15A3696F" w:rsidR="000E2CD0" w:rsidRDefault="00FC5DF7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F0BC0CA" wp14:editId="6AD201FE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4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33C7F5B" w14:textId="77777777" w:rsidR="00B16C0C" w:rsidRDefault="006863DC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52EE9E40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F0BC0CA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533C7F5B" w14:textId="77777777" w:rsidR="00B16C0C" w:rsidRDefault="006863DC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52EE9E40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0D36734E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E079E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E079E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E079E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E079E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E079E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6F42D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E079E3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7CF227D0" w14:textId="77777777" w:rsidR="00EF2D8A" w:rsidRPr="000E2CD0" w:rsidRDefault="006863DC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60CFA" w14:textId="77777777" w:rsidR="00F268A8" w:rsidRDefault="00F268A8" w:rsidP="00C92D0E">
      <w:r>
        <w:separator/>
      </w:r>
    </w:p>
    <w:p w14:paraId="0ECCBC3F" w14:textId="77777777" w:rsidR="00F268A8" w:rsidRDefault="00F268A8" w:rsidP="00C92D0E"/>
  </w:footnote>
  <w:footnote w:type="continuationSeparator" w:id="0">
    <w:p w14:paraId="484DEBD3" w14:textId="77777777" w:rsidR="00F268A8" w:rsidRDefault="00F268A8" w:rsidP="00C92D0E">
      <w:r>
        <w:continuationSeparator/>
      </w:r>
    </w:p>
    <w:p w14:paraId="705CCD13" w14:textId="77777777" w:rsidR="00F268A8" w:rsidRDefault="00F268A8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43A9" w14:textId="77777777" w:rsidR="00453FAE" w:rsidRDefault="00453FAE" w:rsidP="00453FAE">
    <w:pPr>
      <w:pStyle w:val="Encabezado"/>
      <w:jc w:val="center"/>
      <w:rPr>
        <w:noProof/>
      </w:rPr>
    </w:pPr>
  </w:p>
  <w:p w14:paraId="7DD489DA" w14:textId="0F2E65FC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7DE3C95D" wp14:editId="26B0FF7B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C5DF7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F45CD8C" wp14:editId="68F4B771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0" r="0" b="0"/>
              <wp:wrapNone/>
              <wp:docPr id="8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0EFCFEF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B08F9C3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2628415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45CD8C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70EFCFEF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B08F9C3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2628415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463D3" w14:textId="77777777" w:rsidR="00791DA6" w:rsidRDefault="00791DA6" w:rsidP="00C92D0E">
    <w:pPr>
      <w:pStyle w:val="Encabezado"/>
    </w:pPr>
    <w:r>
      <w:tab/>
    </w:r>
  </w:p>
  <w:p w14:paraId="26F663BB" w14:textId="0E08A160" w:rsidR="00EF2D8A" w:rsidRDefault="00FC5DF7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F28D147" wp14:editId="056BA795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6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5F693E9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0F95377A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6A7DF119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28D14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75F693E9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0F95377A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6A7DF119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3BF17DE4" wp14:editId="3A77594A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287414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82075215">
    <w:abstractNumId w:val="18"/>
  </w:num>
  <w:num w:numId="3" w16cid:durableId="1223758495">
    <w:abstractNumId w:val="18"/>
    <w:lvlOverride w:ilvl="0">
      <w:startOverride w:val="1"/>
    </w:lvlOverride>
  </w:num>
  <w:num w:numId="4" w16cid:durableId="864443791">
    <w:abstractNumId w:val="1"/>
  </w:num>
  <w:num w:numId="5" w16cid:durableId="1982535738">
    <w:abstractNumId w:val="35"/>
  </w:num>
  <w:num w:numId="6" w16cid:durableId="1872064465">
    <w:abstractNumId w:val="8"/>
  </w:num>
  <w:num w:numId="7" w16cid:durableId="938761118">
    <w:abstractNumId w:val="31"/>
  </w:num>
  <w:num w:numId="8" w16cid:durableId="1875918265">
    <w:abstractNumId w:val="28"/>
  </w:num>
  <w:num w:numId="9" w16cid:durableId="2020541452">
    <w:abstractNumId w:val="5"/>
  </w:num>
  <w:num w:numId="10" w16cid:durableId="1899973347">
    <w:abstractNumId w:val="7"/>
  </w:num>
  <w:num w:numId="11" w16cid:durableId="1835877606">
    <w:abstractNumId w:val="15"/>
  </w:num>
  <w:num w:numId="12" w16cid:durableId="1262370147">
    <w:abstractNumId w:val="27"/>
  </w:num>
  <w:num w:numId="13" w16cid:durableId="969360328">
    <w:abstractNumId w:val="22"/>
  </w:num>
  <w:num w:numId="14" w16cid:durableId="1286889541">
    <w:abstractNumId w:val="23"/>
  </w:num>
  <w:num w:numId="15" w16cid:durableId="395591983">
    <w:abstractNumId w:val="32"/>
  </w:num>
  <w:num w:numId="16" w16cid:durableId="283273220">
    <w:abstractNumId w:val="11"/>
  </w:num>
  <w:num w:numId="17" w16cid:durableId="880825699">
    <w:abstractNumId w:val="21"/>
  </w:num>
  <w:num w:numId="18" w16cid:durableId="335957969">
    <w:abstractNumId w:val="36"/>
  </w:num>
  <w:num w:numId="19" w16cid:durableId="829710841">
    <w:abstractNumId w:val="30"/>
  </w:num>
  <w:num w:numId="20" w16cid:durableId="1595940336">
    <w:abstractNumId w:val="33"/>
  </w:num>
  <w:num w:numId="21" w16cid:durableId="871726105">
    <w:abstractNumId w:val="10"/>
  </w:num>
  <w:num w:numId="22" w16cid:durableId="1846674770">
    <w:abstractNumId w:val="24"/>
  </w:num>
  <w:num w:numId="23" w16cid:durableId="562519865">
    <w:abstractNumId w:val="26"/>
  </w:num>
  <w:num w:numId="24" w16cid:durableId="94787428">
    <w:abstractNumId w:val="14"/>
  </w:num>
  <w:num w:numId="25" w16cid:durableId="812018729">
    <w:abstractNumId w:val="13"/>
  </w:num>
  <w:num w:numId="26" w16cid:durableId="634485424">
    <w:abstractNumId w:val="9"/>
  </w:num>
  <w:num w:numId="27" w16cid:durableId="984314634">
    <w:abstractNumId w:val="3"/>
  </w:num>
  <w:num w:numId="28" w16cid:durableId="1076974122">
    <w:abstractNumId w:val="20"/>
  </w:num>
  <w:num w:numId="29" w16cid:durableId="1419986566">
    <w:abstractNumId w:val="12"/>
  </w:num>
  <w:num w:numId="30" w16cid:durableId="686448965">
    <w:abstractNumId w:val="16"/>
  </w:num>
  <w:num w:numId="31" w16cid:durableId="1070150435">
    <w:abstractNumId w:val="6"/>
  </w:num>
  <w:num w:numId="32" w16cid:durableId="941229219">
    <w:abstractNumId w:val="2"/>
  </w:num>
  <w:num w:numId="33" w16cid:durableId="1699700777">
    <w:abstractNumId w:val="29"/>
  </w:num>
  <w:num w:numId="34" w16cid:durableId="40832840">
    <w:abstractNumId w:val="17"/>
  </w:num>
  <w:num w:numId="35" w16cid:durableId="1793673929">
    <w:abstractNumId w:val="19"/>
  </w:num>
  <w:num w:numId="36" w16cid:durableId="983267592">
    <w:abstractNumId w:val="34"/>
  </w:num>
  <w:num w:numId="37" w16cid:durableId="375398340">
    <w:abstractNumId w:val="4"/>
  </w:num>
  <w:num w:numId="38" w16cid:durableId="39802336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10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24D"/>
    <w:rsid w:val="0000186B"/>
    <w:rsid w:val="00021F84"/>
    <w:rsid w:val="000D1BD3"/>
    <w:rsid w:val="000D2F6B"/>
    <w:rsid w:val="000E2CD0"/>
    <w:rsid w:val="001041E4"/>
    <w:rsid w:val="001049DD"/>
    <w:rsid w:val="00127D36"/>
    <w:rsid w:val="00155C5C"/>
    <w:rsid w:val="00176DFF"/>
    <w:rsid w:val="00191EDB"/>
    <w:rsid w:val="001D5EA8"/>
    <w:rsid w:val="001F551C"/>
    <w:rsid w:val="00204488"/>
    <w:rsid w:val="00221B98"/>
    <w:rsid w:val="002320BB"/>
    <w:rsid w:val="00255093"/>
    <w:rsid w:val="00261E25"/>
    <w:rsid w:val="00277F64"/>
    <w:rsid w:val="0030372B"/>
    <w:rsid w:val="00331FCB"/>
    <w:rsid w:val="003C221A"/>
    <w:rsid w:val="003F6444"/>
    <w:rsid w:val="004104E6"/>
    <w:rsid w:val="004259A9"/>
    <w:rsid w:val="00453FAE"/>
    <w:rsid w:val="0047470B"/>
    <w:rsid w:val="004E25CD"/>
    <w:rsid w:val="005326AB"/>
    <w:rsid w:val="00537923"/>
    <w:rsid w:val="005426ED"/>
    <w:rsid w:val="005867E8"/>
    <w:rsid w:val="0059091D"/>
    <w:rsid w:val="005962FD"/>
    <w:rsid w:val="0061239D"/>
    <w:rsid w:val="0064633B"/>
    <w:rsid w:val="00681104"/>
    <w:rsid w:val="00684354"/>
    <w:rsid w:val="006863DC"/>
    <w:rsid w:val="006F42DD"/>
    <w:rsid w:val="00742038"/>
    <w:rsid w:val="00791DA6"/>
    <w:rsid w:val="0079424D"/>
    <w:rsid w:val="00797975"/>
    <w:rsid w:val="007A55DC"/>
    <w:rsid w:val="007B6EA7"/>
    <w:rsid w:val="00823A96"/>
    <w:rsid w:val="00837A3B"/>
    <w:rsid w:val="008763A2"/>
    <w:rsid w:val="00881978"/>
    <w:rsid w:val="00893FCA"/>
    <w:rsid w:val="008942AF"/>
    <w:rsid w:val="008A2B71"/>
    <w:rsid w:val="008A3553"/>
    <w:rsid w:val="008D26A5"/>
    <w:rsid w:val="009255CE"/>
    <w:rsid w:val="00950855"/>
    <w:rsid w:val="00973C4C"/>
    <w:rsid w:val="00995534"/>
    <w:rsid w:val="009A03F0"/>
    <w:rsid w:val="00B16C0C"/>
    <w:rsid w:val="00B34DA9"/>
    <w:rsid w:val="00B436F8"/>
    <w:rsid w:val="00B47FA3"/>
    <w:rsid w:val="00B5193C"/>
    <w:rsid w:val="00B72F54"/>
    <w:rsid w:val="00B77A04"/>
    <w:rsid w:val="00BB79E8"/>
    <w:rsid w:val="00C102E3"/>
    <w:rsid w:val="00C15D1A"/>
    <w:rsid w:val="00C16CA7"/>
    <w:rsid w:val="00C262AD"/>
    <w:rsid w:val="00C9021D"/>
    <w:rsid w:val="00C92D0E"/>
    <w:rsid w:val="00C96B46"/>
    <w:rsid w:val="00CA49F1"/>
    <w:rsid w:val="00CA679F"/>
    <w:rsid w:val="00CD3791"/>
    <w:rsid w:val="00CE1174"/>
    <w:rsid w:val="00D166C6"/>
    <w:rsid w:val="00D91FF6"/>
    <w:rsid w:val="00D92711"/>
    <w:rsid w:val="00DF04DC"/>
    <w:rsid w:val="00E079E3"/>
    <w:rsid w:val="00E95E88"/>
    <w:rsid w:val="00EB585B"/>
    <w:rsid w:val="00EF2D8A"/>
    <w:rsid w:val="00F268A8"/>
    <w:rsid w:val="00F8461D"/>
    <w:rsid w:val="00F859BC"/>
    <w:rsid w:val="00F97D34"/>
    <w:rsid w:val="00FC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9"/>
    <o:shapelayout v:ext="edit">
      <o:idmap v:ext="edit" data="1"/>
    </o:shapelayout>
  </w:shapeDefaults>
  <w:decimalSymbol w:val=","/>
  <w:listSeparator w:val=";"/>
  <w14:docId w14:val="4567E181"/>
  <w15:docId w15:val="{CCA226CD-E3E4-452D-AEEE-D9184E53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24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Normal2">
    <w:name w:val="Normal2"/>
    <w:rsid w:val="0079424D"/>
    <w:pPr>
      <w:spacing w:after="0"/>
    </w:pPr>
    <w:rPr>
      <w:rFonts w:ascii="Arial" w:eastAsia="Arial" w:hAnsi="Arial" w:cs="Arial"/>
      <w:color w:val="000000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20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9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ytosanlorenzo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rea\Desktop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CAB-FA64-4028-BDDC-B900832D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2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Perea Unzeta</dc:creator>
  <cp:lastModifiedBy>Ana Alvarez Luciañez</cp:lastModifiedBy>
  <cp:revision>3</cp:revision>
  <cp:lastPrinted>2022-06-27T09:21:00Z</cp:lastPrinted>
  <dcterms:created xsi:type="dcterms:W3CDTF">2023-02-14T10:10:00Z</dcterms:created>
  <dcterms:modified xsi:type="dcterms:W3CDTF">2023-02-14T10:11:00Z</dcterms:modified>
</cp:coreProperties>
</file>