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3A6E" w14:textId="77777777" w:rsidR="009D38BF" w:rsidRPr="00536B8D" w:rsidRDefault="009D38BF" w:rsidP="00801DE3">
      <w:pPr>
        <w:pStyle w:val="Subttulo"/>
        <w:rPr>
          <w:lang w:val="es-ES"/>
        </w:rPr>
      </w:pPr>
    </w:p>
    <w:p w14:paraId="1EAB6435" w14:textId="77777777" w:rsidR="009D38BF" w:rsidRPr="00536B8D" w:rsidRDefault="009D38BF">
      <w:pPr>
        <w:jc w:val="both"/>
        <w:rPr>
          <w:rFonts w:ascii="Arial" w:hAnsi="Arial"/>
          <w:b/>
          <w:lang w:val="es-ES"/>
        </w:rPr>
      </w:pPr>
    </w:p>
    <w:p w14:paraId="302FFB5A" w14:textId="77777777" w:rsidR="009D38BF" w:rsidRPr="00536B8D" w:rsidRDefault="009D38BF">
      <w:pPr>
        <w:rPr>
          <w:b/>
          <w:lang w:val="es-ES"/>
        </w:rPr>
      </w:pPr>
    </w:p>
    <w:p w14:paraId="3BCA8B14" w14:textId="77777777" w:rsidR="009D38BF" w:rsidRPr="00536B8D" w:rsidRDefault="009D38BF">
      <w:pPr>
        <w:rPr>
          <w:lang w:val="es-ES"/>
        </w:rPr>
      </w:pPr>
    </w:p>
    <w:p w14:paraId="644660DF" w14:textId="77777777" w:rsidR="009D38BF" w:rsidRPr="00536B8D" w:rsidRDefault="009D38BF">
      <w:pPr>
        <w:rPr>
          <w:lang w:val="es-ES"/>
        </w:rPr>
      </w:pPr>
    </w:p>
    <w:p w14:paraId="7AFF2659" w14:textId="77777777" w:rsidR="009D38BF" w:rsidRPr="00536B8D" w:rsidRDefault="009D38BF">
      <w:pPr>
        <w:rPr>
          <w:b/>
          <w:sz w:val="20"/>
          <w:szCs w:val="18"/>
          <w:lang w:val="es-ES"/>
        </w:rPr>
      </w:pPr>
    </w:p>
    <w:p w14:paraId="296F0E48" w14:textId="77777777" w:rsidR="009D38BF" w:rsidRPr="00536B8D" w:rsidRDefault="009D38BF">
      <w:pPr>
        <w:pStyle w:val="Ttulo1"/>
        <w:jc w:val="left"/>
        <w:rPr>
          <w:sz w:val="20"/>
          <w:lang w:val="es-ES"/>
        </w:rPr>
      </w:pPr>
    </w:p>
    <w:p w14:paraId="3266777D" w14:textId="4D33B2F5" w:rsidR="006530AB" w:rsidRP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AYUDAS A LA NATALIDAD Y LA ADOPCIÓN 202</w:t>
      </w:r>
      <w:r w:rsidR="00481259">
        <w:rPr>
          <w:rFonts w:ascii="Times New Roman" w:hAnsi="Times New Roman"/>
          <w:sz w:val="24"/>
          <w:szCs w:val="24"/>
          <w:lang w:val="es-ES"/>
        </w:rPr>
        <w:t>2</w:t>
      </w:r>
    </w:p>
    <w:p w14:paraId="2002BB59" w14:textId="77777777" w:rsidR="006530AB" w:rsidRDefault="006530AB" w:rsidP="001919E4">
      <w:pPr>
        <w:jc w:val="both"/>
        <w:rPr>
          <w:rFonts w:ascii="Times New Roman" w:hAnsi="Times New Roman"/>
          <w:b/>
          <w:sz w:val="24"/>
          <w:szCs w:val="24"/>
          <w:lang w:val="es-ES"/>
        </w:rPr>
      </w:pPr>
    </w:p>
    <w:p w14:paraId="3000E53B" w14:textId="09520D77" w:rsid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  <w:proofErr w:type="spellStart"/>
      <w:r>
        <w:rPr>
          <w:rFonts w:ascii="Times New Roman" w:hAnsi="Times New Roman"/>
          <w:sz w:val="24"/>
          <w:szCs w:val="24"/>
          <w:lang w:val="es-ES"/>
        </w:rPr>
        <w:t>Bdns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identif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>.): ___________</w:t>
      </w:r>
    </w:p>
    <w:p w14:paraId="1A8C8465" w14:textId="77777777" w:rsid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1BBFE226" w14:textId="1F795572" w:rsid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De conformidad con lo previsto en los artículos 17.3.b y 20.8.a de </w:t>
      </w:r>
      <w:r w:rsidR="00583CEE">
        <w:rPr>
          <w:rFonts w:ascii="Times New Roman" w:hAnsi="Times New Roman"/>
          <w:sz w:val="24"/>
          <w:szCs w:val="24"/>
          <w:lang w:val="es-ES"/>
        </w:rPr>
        <w:t>l</w:t>
      </w:r>
      <w:r>
        <w:rPr>
          <w:rFonts w:ascii="Times New Roman" w:hAnsi="Times New Roman"/>
          <w:sz w:val="24"/>
          <w:szCs w:val="24"/>
          <w:lang w:val="es-ES"/>
        </w:rPr>
        <w:t>a ley 38/2003, de 17 de noviembre, General de Subvenciones, se publica el extracto de la convocatoria cuyo texto completo puede consultarse en la Base de datos Nacional de subvenciones.</w:t>
      </w:r>
    </w:p>
    <w:p w14:paraId="66B618C2" w14:textId="77777777" w:rsid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68B5E9A7" w14:textId="509C3041" w:rsidR="006530AB" w:rsidRDefault="00801DE3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  <w:hyperlink r:id="rId7" w:history="1">
        <w:r w:rsidR="006530AB" w:rsidRPr="000E632A">
          <w:rPr>
            <w:rStyle w:val="Hipervnculo"/>
            <w:rFonts w:ascii="Times New Roman" w:hAnsi="Times New Roman"/>
            <w:sz w:val="24"/>
            <w:szCs w:val="24"/>
            <w:lang w:val="es-ES"/>
          </w:rPr>
          <w:t>https://www.infosubvenciones.es/bdnstrans/GE/es/convocatoria/____________</w:t>
        </w:r>
      </w:hyperlink>
    </w:p>
    <w:p w14:paraId="13E59844" w14:textId="77777777" w:rsid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12F41B59" w14:textId="5543AEE9" w:rsid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Extracto de la resolución de </w:t>
      </w:r>
      <w:r w:rsidR="0002037B">
        <w:rPr>
          <w:rFonts w:ascii="Times New Roman" w:hAnsi="Times New Roman"/>
          <w:sz w:val="24"/>
          <w:szCs w:val="24"/>
          <w:lang w:val="es-ES"/>
        </w:rPr>
        <w:t>12</w:t>
      </w:r>
      <w:r>
        <w:rPr>
          <w:rFonts w:ascii="Times New Roman" w:hAnsi="Times New Roman"/>
          <w:sz w:val="24"/>
          <w:szCs w:val="24"/>
          <w:lang w:val="es-ES"/>
        </w:rPr>
        <w:t>/0</w:t>
      </w:r>
      <w:r w:rsidR="0002037B">
        <w:rPr>
          <w:rFonts w:ascii="Times New Roman" w:hAnsi="Times New Roman"/>
          <w:sz w:val="24"/>
          <w:szCs w:val="24"/>
          <w:lang w:val="es-ES"/>
        </w:rPr>
        <w:t>4</w:t>
      </w:r>
      <w:r>
        <w:rPr>
          <w:rFonts w:ascii="Times New Roman" w:hAnsi="Times New Roman"/>
          <w:sz w:val="24"/>
          <w:szCs w:val="24"/>
          <w:lang w:val="es-ES"/>
        </w:rPr>
        <w:t>/202</w:t>
      </w:r>
      <w:r w:rsidR="00481259">
        <w:rPr>
          <w:rFonts w:ascii="Times New Roman" w:hAnsi="Times New Roman"/>
          <w:sz w:val="24"/>
          <w:szCs w:val="24"/>
          <w:lang w:val="es-ES"/>
        </w:rPr>
        <w:t>2</w:t>
      </w:r>
      <w:r>
        <w:rPr>
          <w:rFonts w:ascii="Times New Roman" w:hAnsi="Times New Roman"/>
          <w:sz w:val="24"/>
          <w:szCs w:val="24"/>
          <w:lang w:val="es-ES"/>
        </w:rPr>
        <w:t>, de la Junta de Gobierno del Ayuntamiento de Sant Mateu de Bages, para el otorgamiento de ayudas a la natalidad y a la adopción del año 202</w:t>
      </w:r>
      <w:r w:rsidR="00481259">
        <w:rPr>
          <w:rFonts w:ascii="Times New Roman" w:hAnsi="Times New Roman"/>
          <w:sz w:val="24"/>
          <w:szCs w:val="24"/>
          <w:lang w:val="es-ES"/>
        </w:rPr>
        <w:t>2</w:t>
      </w:r>
      <w:r>
        <w:rPr>
          <w:rFonts w:ascii="Times New Roman" w:hAnsi="Times New Roman"/>
          <w:sz w:val="24"/>
          <w:szCs w:val="24"/>
          <w:lang w:val="es-ES"/>
        </w:rPr>
        <w:t>.</w:t>
      </w:r>
    </w:p>
    <w:p w14:paraId="0E0D51E3" w14:textId="77777777" w:rsidR="006530AB" w:rsidRDefault="006530AB" w:rsidP="001919E4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4DE63222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proofErr w:type="gramStart"/>
      <w:r w:rsidRPr="006530AB">
        <w:rPr>
          <w:rFonts w:ascii="Times New Roman" w:hAnsi="Times New Roman"/>
          <w:sz w:val="24"/>
          <w:szCs w:val="24"/>
          <w:lang w:val="es-ES"/>
        </w:rPr>
        <w:t>Primero.-</w:t>
      </w:r>
      <w:proofErr w:type="gramEnd"/>
      <w:r w:rsidRPr="006530AB">
        <w:rPr>
          <w:rFonts w:ascii="Times New Roman" w:hAnsi="Times New Roman"/>
          <w:sz w:val="24"/>
          <w:szCs w:val="24"/>
          <w:lang w:val="es-ES"/>
        </w:rPr>
        <w:t xml:space="preserve"> Beneficiarios.</w:t>
      </w:r>
    </w:p>
    <w:p w14:paraId="270E9F06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06DB8214" w14:textId="5E4697C8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t xml:space="preserve">Podrán acogerse a esta convocatoria los padres o madres de niños nacidos </w:t>
      </w:r>
      <w:r w:rsidR="00801DE3">
        <w:rPr>
          <w:rFonts w:ascii="Times New Roman" w:hAnsi="Times New Roman"/>
          <w:sz w:val="24"/>
          <w:szCs w:val="24"/>
          <w:lang w:val="es-ES"/>
        </w:rPr>
        <w:t xml:space="preserve">o adoptados </w:t>
      </w:r>
      <w:r w:rsidRPr="006530AB">
        <w:rPr>
          <w:rFonts w:ascii="Times New Roman" w:hAnsi="Times New Roman"/>
          <w:sz w:val="24"/>
          <w:szCs w:val="24"/>
          <w:lang w:val="es-ES"/>
        </w:rPr>
        <w:t>en el año 202</w:t>
      </w:r>
      <w:r w:rsidR="004109E6">
        <w:rPr>
          <w:rFonts w:ascii="Times New Roman" w:hAnsi="Times New Roman"/>
          <w:sz w:val="24"/>
          <w:szCs w:val="24"/>
          <w:lang w:val="es-ES"/>
        </w:rPr>
        <w:t>2</w:t>
      </w:r>
      <w:r w:rsidRPr="006530AB">
        <w:rPr>
          <w:rFonts w:ascii="Times New Roman" w:hAnsi="Times New Roman"/>
          <w:sz w:val="24"/>
          <w:szCs w:val="24"/>
          <w:lang w:val="es-ES"/>
        </w:rPr>
        <w:t>,</w:t>
      </w:r>
      <w:r>
        <w:rPr>
          <w:rFonts w:ascii="Times New Roman" w:hAnsi="Times New Roman"/>
          <w:sz w:val="24"/>
          <w:szCs w:val="24"/>
          <w:lang w:val="es-ES"/>
        </w:rPr>
        <w:t xml:space="preserve"> e</w:t>
      </w:r>
      <w:r w:rsidRPr="006530AB">
        <w:rPr>
          <w:rFonts w:ascii="Times New Roman" w:hAnsi="Times New Roman"/>
          <w:sz w:val="24"/>
          <w:szCs w:val="24"/>
          <w:lang w:val="es-ES"/>
        </w:rPr>
        <w:t>mpadronados en Sant Mateu de Bages.</w:t>
      </w:r>
    </w:p>
    <w:p w14:paraId="16491FE8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2E19E7F3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proofErr w:type="gramStart"/>
      <w:r w:rsidRPr="006530AB">
        <w:rPr>
          <w:rFonts w:ascii="Times New Roman" w:hAnsi="Times New Roman"/>
          <w:sz w:val="24"/>
          <w:szCs w:val="24"/>
          <w:lang w:val="es-ES"/>
        </w:rPr>
        <w:t>Segundo.-</w:t>
      </w:r>
      <w:proofErr w:type="gramEnd"/>
      <w:r w:rsidRPr="006530AB">
        <w:rPr>
          <w:rFonts w:ascii="Times New Roman" w:hAnsi="Times New Roman"/>
          <w:sz w:val="24"/>
          <w:szCs w:val="24"/>
          <w:lang w:val="es-ES"/>
        </w:rPr>
        <w:t xml:space="preserve"> Finalidad</w:t>
      </w:r>
    </w:p>
    <w:p w14:paraId="0E59B883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32E40EF9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t>Dinamizar el comercio local.</w:t>
      </w:r>
    </w:p>
    <w:p w14:paraId="23083A08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300B29BD" w14:textId="721F3B0C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t>Paliar los gastos ocasionados por la entrada de un nuevo miembro en la familia.</w:t>
      </w:r>
    </w:p>
    <w:p w14:paraId="0DA7007A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60206192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t>Tercero- Bases Reguladoras.</w:t>
      </w:r>
    </w:p>
    <w:p w14:paraId="09E5ABDA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63762A9A" w14:textId="506C66AA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t xml:space="preserve">Les Bases Reguladoras están publicadas íntegramente en el </w:t>
      </w:r>
      <w:proofErr w:type="spellStart"/>
      <w:r w:rsidRPr="006530AB">
        <w:rPr>
          <w:rFonts w:ascii="Times New Roman" w:hAnsi="Times New Roman"/>
          <w:sz w:val="24"/>
          <w:szCs w:val="24"/>
          <w:lang w:val="es-ES"/>
        </w:rPr>
        <w:t>Butlletí</w:t>
      </w:r>
      <w:proofErr w:type="spellEnd"/>
      <w:r w:rsidRPr="006530AB">
        <w:rPr>
          <w:rFonts w:ascii="Times New Roman" w:hAnsi="Times New Roman"/>
          <w:sz w:val="24"/>
          <w:szCs w:val="24"/>
          <w:lang w:val="es-ES"/>
        </w:rPr>
        <w:t xml:space="preserve"> Oficial de la </w:t>
      </w:r>
      <w:proofErr w:type="spellStart"/>
      <w:r w:rsidRPr="006530AB">
        <w:rPr>
          <w:rFonts w:ascii="Times New Roman" w:hAnsi="Times New Roman"/>
          <w:sz w:val="24"/>
          <w:szCs w:val="24"/>
          <w:lang w:val="es-ES"/>
        </w:rPr>
        <w:t>Província</w:t>
      </w:r>
      <w:proofErr w:type="spellEnd"/>
      <w:r w:rsidRPr="006530AB">
        <w:rPr>
          <w:rFonts w:ascii="Times New Roman" w:hAnsi="Times New Roman"/>
          <w:sz w:val="24"/>
          <w:szCs w:val="24"/>
          <w:lang w:val="es-ES"/>
        </w:rPr>
        <w:t xml:space="preserve"> de Barcelona</w:t>
      </w:r>
      <w:r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6530AB">
        <w:rPr>
          <w:rFonts w:ascii="Times New Roman" w:hAnsi="Times New Roman"/>
          <w:sz w:val="24"/>
          <w:szCs w:val="24"/>
          <w:lang w:val="es-ES"/>
        </w:rPr>
        <w:t xml:space="preserve">del día </w:t>
      </w:r>
      <w:r w:rsidR="00481259">
        <w:rPr>
          <w:rFonts w:ascii="Times New Roman" w:hAnsi="Times New Roman"/>
          <w:sz w:val="24"/>
          <w:szCs w:val="24"/>
          <w:lang w:val="es-ES"/>
        </w:rPr>
        <w:t>10</w:t>
      </w:r>
      <w:r>
        <w:rPr>
          <w:rFonts w:ascii="Times New Roman" w:hAnsi="Times New Roman"/>
          <w:sz w:val="24"/>
          <w:szCs w:val="24"/>
          <w:lang w:val="es-ES"/>
        </w:rPr>
        <w:t>/03/202</w:t>
      </w:r>
      <w:r w:rsidR="00481259">
        <w:rPr>
          <w:rFonts w:ascii="Times New Roman" w:hAnsi="Times New Roman"/>
          <w:sz w:val="24"/>
          <w:szCs w:val="24"/>
          <w:lang w:val="es-ES"/>
        </w:rPr>
        <w:t>2</w:t>
      </w:r>
      <w:r w:rsidRPr="006530AB">
        <w:rPr>
          <w:rFonts w:ascii="Times New Roman" w:hAnsi="Times New Roman"/>
          <w:sz w:val="24"/>
          <w:szCs w:val="24"/>
          <w:lang w:val="es-ES"/>
        </w:rPr>
        <w:t xml:space="preserve"> y están disponibles en la página web </w:t>
      </w:r>
      <w:hyperlink r:id="rId8" w:history="1">
        <w:r w:rsidRPr="000E632A">
          <w:rPr>
            <w:rStyle w:val="Hipervnculo"/>
            <w:rFonts w:ascii="Times New Roman" w:hAnsi="Times New Roman"/>
            <w:sz w:val="24"/>
            <w:szCs w:val="24"/>
            <w:lang w:val="es-ES"/>
          </w:rPr>
          <w:t>http://www.santmateudebages.cat</w:t>
        </w:r>
      </w:hyperlink>
    </w:p>
    <w:p w14:paraId="2576897B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474D2EA9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proofErr w:type="gramStart"/>
      <w:r w:rsidRPr="006530AB">
        <w:rPr>
          <w:rFonts w:ascii="Times New Roman" w:hAnsi="Times New Roman"/>
          <w:sz w:val="24"/>
          <w:szCs w:val="24"/>
          <w:lang w:val="es-ES"/>
        </w:rPr>
        <w:t>Cuarto.-</w:t>
      </w:r>
      <w:proofErr w:type="gramEnd"/>
      <w:r w:rsidRPr="006530AB">
        <w:rPr>
          <w:rFonts w:ascii="Times New Roman" w:hAnsi="Times New Roman"/>
          <w:sz w:val="24"/>
          <w:szCs w:val="24"/>
          <w:lang w:val="es-ES"/>
        </w:rPr>
        <w:t xml:space="preserve"> Importe</w:t>
      </w:r>
    </w:p>
    <w:p w14:paraId="4A7943BE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6B8D4254" w14:textId="185F9114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t>El Ayuntamiento de Sant Mateu de Bages, destinara a esta convocatoria de ayudas un máximo de</w:t>
      </w:r>
      <w:r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6530AB">
        <w:rPr>
          <w:rFonts w:ascii="Times New Roman" w:hAnsi="Times New Roman"/>
          <w:sz w:val="24"/>
          <w:szCs w:val="24"/>
          <w:lang w:val="es-ES"/>
        </w:rPr>
        <w:t>750,00€.</w:t>
      </w:r>
    </w:p>
    <w:p w14:paraId="254D7D1D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25367FA3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proofErr w:type="gramStart"/>
      <w:r w:rsidRPr="006530AB">
        <w:rPr>
          <w:rFonts w:ascii="Times New Roman" w:hAnsi="Times New Roman"/>
          <w:sz w:val="24"/>
          <w:szCs w:val="24"/>
          <w:lang w:val="es-ES"/>
        </w:rPr>
        <w:t>Quinto.-</w:t>
      </w:r>
      <w:proofErr w:type="gramEnd"/>
      <w:r w:rsidRPr="006530AB">
        <w:rPr>
          <w:rFonts w:ascii="Times New Roman" w:hAnsi="Times New Roman"/>
          <w:sz w:val="24"/>
          <w:szCs w:val="24"/>
          <w:lang w:val="es-ES"/>
        </w:rPr>
        <w:t xml:space="preserve"> Plazo de presentación de solicitudes.</w:t>
      </w:r>
    </w:p>
    <w:p w14:paraId="28C59B00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5ACA0B4E" w14:textId="6FE43FAE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t>El plazo de presentación de las solicitudes empezará desde el día siguiente de la publicación de la</w:t>
      </w:r>
      <w:r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6530AB">
        <w:rPr>
          <w:rFonts w:ascii="Times New Roman" w:hAnsi="Times New Roman"/>
          <w:sz w:val="24"/>
          <w:szCs w:val="24"/>
          <w:lang w:val="es-ES"/>
        </w:rPr>
        <w:t>convocatoria en el BOP y finalizará el día 31/</w:t>
      </w:r>
      <w:r>
        <w:rPr>
          <w:rFonts w:ascii="Times New Roman" w:hAnsi="Times New Roman"/>
          <w:sz w:val="24"/>
          <w:szCs w:val="24"/>
          <w:lang w:val="es-ES"/>
        </w:rPr>
        <w:t>12</w:t>
      </w:r>
      <w:r w:rsidRPr="006530AB">
        <w:rPr>
          <w:rFonts w:ascii="Times New Roman" w:hAnsi="Times New Roman"/>
          <w:sz w:val="24"/>
          <w:szCs w:val="24"/>
          <w:lang w:val="es-ES"/>
        </w:rPr>
        <w:t>/202</w:t>
      </w:r>
      <w:r w:rsidR="00481259">
        <w:rPr>
          <w:rFonts w:ascii="Times New Roman" w:hAnsi="Times New Roman"/>
          <w:sz w:val="24"/>
          <w:szCs w:val="24"/>
          <w:lang w:val="es-ES"/>
        </w:rPr>
        <w:t>2</w:t>
      </w:r>
      <w:r w:rsidRPr="006530AB">
        <w:rPr>
          <w:rFonts w:ascii="Times New Roman" w:hAnsi="Times New Roman"/>
          <w:sz w:val="24"/>
          <w:szCs w:val="24"/>
          <w:lang w:val="es-ES"/>
        </w:rPr>
        <w:t xml:space="preserve"> incluido.</w:t>
      </w:r>
    </w:p>
    <w:p w14:paraId="366AFB3F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088117D9" w14:textId="77777777" w:rsidR="006530AB" w:rsidRP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proofErr w:type="gramStart"/>
      <w:r w:rsidRPr="006530AB">
        <w:rPr>
          <w:rFonts w:ascii="Times New Roman" w:hAnsi="Times New Roman"/>
          <w:sz w:val="24"/>
          <w:szCs w:val="24"/>
          <w:lang w:val="es-ES"/>
        </w:rPr>
        <w:t>Sexto.-</w:t>
      </w:r>
      <w:proofErr w:type="gramEnd"/>
      <w:r w:rsidRPr="006530AB">
        <w:rPr>
          <w:rFonts w:ascii="Times New Roman" w:hAnsi="Times New Roman"/>
          <w:sz w:val="24"/>
          <w:szCs w:val="24"/>
          <w:lang w:val="es-ES"/>
        </w:rPr>
        <w:t xml:space="preserve"> Otros datos</w:t>
      </w:r>
    </w:p>
    <w:p w14:paraId="4135626C" w14:textId="26A7B192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 w:rsidRPr="006530AB">
        <w:rPr>
          <w:rFonts w:ascii="Times New Roman" w:hAnsi="Times New Roman"/>
          <w:sz w:val="24"/>
          <w:szCs w:val="24"/>
          <w:lang w:val="es-ES"/>
        </w:rPr>
        <w:lastRenderedPageBreak/>
        <w:t xml:space="preserve">El modelo normalizado de </w:t>
      </w:r>
      <w:proofErr w:type="gramStart"/>
      <w:r w:rsidRPr="006530AB">
        <w:rPr>
          <w:rFonts w:ascii="Times New Roman" w:hAnsi="Times New Roman"/>
          <w:sz w:val="24"/>
          <w:szCs w:val="24"/>
          <w:lang w:val="es-ES"/>
        </w:rPr>
        <w:t>solicitud,</w:t>
      </w:r>
      <w:proofErr w:type="gramEnd"/>
      <w:r w:rsidRPr="006530AB">
        <w:rPr>
          <w:rFonts w:ascii="Times New Roman" w:hAnsi="Times New Roman"/>
          <w:sz w:val="24"/>
          <w:szCs w:val="24"/>
          <w:lang w:val="es-ES"/>
        </w:rPr>
        <w:t xml:space="preserve"> estará en las oficinas municipales y en la página web del</w:t>
      </w:r>
      <w:r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6530AB">
        <w:rPr>
          <w:rFonts w:ascii="Times New Roman" w:hAnsi="Times New Roman"/>
          <w:sz w:val="24"/>
          <w:szCs w:val="24"/>
          <w:lang w:val="es-ES"/>
        </w:rPr>
        <w:t xml:space="preserve">Ayuntamiento </w:t>
      </w:r>
      <w:hyperlink r:id="rId9" w:history="1">
        <w:r w:rsidRPr="000E632A">
          <w:rPr>
            <w:rStyle w:val="Hipervnculo"/>
            <w:rFonts w:ascii="Times New Roman" w:hAnsi="Times New Roman"/>
            <w:sz w:val="24"/>
            <w:szCs w:val="24"/>
            <w:lang w:val="es-ES"/>
          </w:rPr>
          <w:t>http://www.santmateudebages.cat</w:t>
        </w:r>
      </w:hyperlink>
      <w:r>
        <w:rPr>
          <w:rFonts w:ascii="Times New Roman" w:hAnsi="Times New Roman"/>
          <w:sz w:val="24"/>
          <w:szCs w:val="24"/>
          <w:lang w:val="es-ES"/>
        </w:rPr>
        <w:t>.</w:t>
      </w:r>
    </w:p>
    <w:p w14:paraId="62E9D0D0" w14:textId="77777777" w:rsidR="006530AB" w:rsidRDefault="006530AB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</w:p>
    <w:p w14:paraId="4AC9B342" w14:textId="2A3EA62D" w:rsidR="0051459D" w:rsidRDefault="0051459D" w:rsidP="006530AB">
      <w:pPr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Sant Mateu de Bages, </w:t>
      </w:r>
      <w:r w:rsidR="00481259">
        <w:rPr>
          <w:rFonts w:ascii="Times New Roman" w:hAnsi="Times New Roman"/>
          <w:sz w:val="24"/>
          <w:szCs w:val="24"/>
          <w:lang w:val="es-ES"/>
        </w:rPr>
        <w:t>15</w:t>
      </w:r>
      <w:r>
        <w:rPr>
          <w:rFonts w:ascii="Times New Roman" w:hAnsi="Times New Roman"/>
          <w:sz w:val="24"/>
          <w:szCs w:val="24"/>
          <w:lang w:val="es-ES"/>
        </w:rPr>
        <w:t xml:space="preserve"> de </w:t>
      </w:r>
      <w:r w:rsidR="00481259">
        <w:rPr>
          <w:rFonts w:ascii="Times New Roman" w:hAnsi="Times New Roman"/>
          <w:sz w:val="24"/>
          <w:szCs w:val="24"/>
          <w:lang w:val="es-ES"/>
        </w:rPr>
        <w:t>abril</w:t>
      </w:r>
      <w:r>
        <w:rPr>
          <w:rFonts w:ascii="Times New Roman" w:hAnsi="Times New Roman"/>
          <w:sz w:val="24"/>
          <w:szCs w:val="24"/>
          <w:lang w:val="es-ES"/>
        </w:rPr>
        <w:t xml:space="preserve"> de 202</w:t>
      </w:r>
      <w:r w:rsidR="00481259">
        <w:rPr>
          <w:rFonts w:ascii="Times New Roman" w:hAnsi="Times New Roman"/>
          <w:sz w:val="24"/>
          <w:szCs w:val="24"/>
          <w:lang w:val="es-ES"/>
        </w:rPr>
        <w:t>2</w:t>
      </w:r>
      <w:r>
        <w:rPr>
          <w:rFonts w:ascii="Times New Roman" w:hAnsi="Times New Roman"/>
          <w:sz w:val="24"/>
          <w:szCs w:val="24"/>
          <w:lang w:val="es-ES"/>
        </w:rPr>
        <w:t>.</w:t>
      </w:r>
    </w:p>
    <w:p w14:paraId="6F78EC74" w14:textId="4E20D688" w:rsidR="002360B6" w:rsidRPr="00F84721" w:rsidRDefault="0051459D">
      <w:pPr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El </w:t>
      </w:r>
      <w:proofErr w:type="gramStart"/>
      <w:r>
        <w:rPr>
          <w:rFonts w:ascii="Times New Roman" w:hAnsi="Times New Roman"/>
          <w:sz w:val="24"/>
          <w:szCs w:val="24"/>
          <w:lang w:val="es-ES"/>
        </w:rPr>
        <w:t>Alcalde</w:t>
      </w:r>
      <w:proofErr w:type="gramEnd"/>
      <w:r>
        <w:rPr>
          <w:rFonts w:ascii="Times New Roman" w:hAnsi="Times New Roman"/>
          <w:sz w:val="24"/>
          <w:szCs w:val="24"/>
          <w:lang w:val="es-ES"/>
        </w:rPr>
        <w:t>, Josep Maria Junyent Serra.</w:t>
      </w:r>
    </w:p>
    <w:sectPr w:rsidR="002360B6" w:rsidRPr="00F84721" w:rsidSect="001919E4">
      <w:headerReference w:type="default" r:id="rId10"/>
      <w:footerReference w:type="defaul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8E1FB" w14:textId="77777777" w:rsidR="000E7605" w:rsidRDefault="000E7605">
      <w:r>
        <w:separator/>
      </w:r>
    </w:p>
  </w:endnote>
  <w:endnote w:type="continuationSeparator" w:id="0">
    <w:p w14:paraId="185E5140" w14:textId="77777777" w:rsidR="000E7605" w:rsidRDefault="000E7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B1561" w14:textId="77777777" w:rsidR="009D38BF" w:rsidRDefault="009D38BF">
    <w:pPr>
      <w:pStyle w:val="Piedepgina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____________________________________________________________________________</w:t>
    </w:r>
  </w:p>
  <w:p w14:paraId="7D2FE85A" w14:textId="2187A3A3" w:rsidR="0071641C" w:rsidRDefault="00422E35" w:rsidP="0071641C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Pl. 1 d’octubre, 1</w:t>
    </w:r>
    <w:r w:rsidR="0071641C">
      <w:rPr>
        <w:rFonts w:ascii="Arial" w:hAnsi="Arial" w:cs="Arial"/>
        <w:b/>
        <w:bCs/>
        <w:sz w:val="18"/>
        <w:szCs w:val="18"/>
      </w:rPr>
      <w:t xml:space="preserve"> – 08263 SANT MATEU DE BAGES (Barcelona) NIF: P-0822900-G</w:t>
    </w:r>
  </w:p>
  <w:p w14:paraId="31F1CBCB" w14:textId="77777777" w:rsidR="0071641C" w:rsidRPr="00905F84" w:rsidRDefault="0071641C" w:rsidP="0071641C">
    <w:pPr>
      <w:pStyle w:val="Piedepgina"/>
      <w:jc w:val="center"/>
      <w:rPr>
        <w:rFonts w:ascii="Arial" w:hAnsi="Arial" w:cs="Arial"/>
        <w:b/>
        <w:bCs/>
        <w:sz w:val="18"/>
        <w:szCs w:val="18"/>
        <w:lang w:val="en-US"/>
      </w:rPr>
    </w:pPr>
    <w:r w:rsidRPr="00905F84">
      <w:rPr>
        <w:rFonts w:ascii="Arial" w:hAnsi="Arial" w:cs="Arial"/>
        <w:b/>
        <w:bCs/>
        <w:sz w:val="18"/>
        <w:szCs w:val="18"/>
        <w:lang w:val="en-US"/>
      </w:rPr>
      <w:t>Tel. 93 836 00 1</w:t>
    </w:r>
    <w:r w:rsidR="00080CFA" w:rsidRPr="00905F84">
      <w:rPr>
        <w:rFonts w:ascii="Arial" w:hAnsi="Arial" w:cs="Arial"/>
        <w:b/>
        <w:bCs/>
        <w:sz w:val="18"/>
        <w:szCs w:val="18"/>
        <w:lang w:val="en-US"/>
      </w:rPr>
      <w:t>0/93 868 24 02</w:t>
    </w:r>
    <w:r w:rsidRPr="00905F84">
      <w:rPr>
        <w:rFonts w:ascii="Arial" w:hAnsi="Arial" w:cs="Arial"/>
        <w:b/>
        <w:bCs/>
        <w:sz w:val="18"/>
        <w:szCs w:val="18"/>
        <w:lang w:val="en-US"/>
      </w:rPr>
      <w:t>- mail: st.mateu@diba.cat</w:t>
    </w:r>
  </w:p>
  <w:p w14:paraId="2423F168" w14:textId="77777777" w:rsidR="009D38BF" w:rsidRPr="00905F84" w:rsidRDefault="009D38BF">
    <w:pPr>
      <w:pStyle w:val="Piedepgina"/>
      <w:rPr>
        <w:sz w:val="20"/>
        <w:lang w:val="en-US"/>
      </w:rPr>
    </w:pPr>
  </w:p>
  <w:p w14:paraId="11F0E146" w14:textId="77777777" w:rsidR="009D38BF" w:rsidRPr="00905F84" w:rsidRDefault="009D38BF">
    <w:pPr>
      <w:pStyle w:val="Piedepgina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EC107" w14:textId="77777777" w:rsidR="000E7605" w:rsidRDefault="000E7605">
      <w:r>
        <w:separator/>
      </w:r>
    </w:p>
  </w:footnote>
  <w:footnote w:type="continuationSeparator" w:id="0">
    <w:p w14:paraId="070586C4" w14:textId="77777777" w:rsidR="000E7605" w:rsidRDefault="000E7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BA2AC" w14:textId="77777777" w:rsidR="009D38BF" w:rsidRDefault="00801DE3">
    <w:pPr>
      <w:pStyle w:val="Encabezado"/>
    </w:pPr>
    <w:r>
      <w:rPr>
        <w:noProof/>
      </w:rPr>
      <w:object w:dxaOrig="1440" w:dyaOrig="1440" w14:anchorId="6C7D08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9.45pt;margin-top:-21pt;width:183.75pt;height:2in;z-index:-251658752;visibility:visible;mso-wrap-edited:t" wrapcoords="-88 0 -88 21487 15368 21728 14494 1571 1772 451 -88 0" o:allowincell="f">
          <v:imagedata r:id="rId1" o:title=""/>
          <w10:wrap type="tight"/>
        </v:shape>
        <o:OLEObject Type="Embed" ProgID="Word.Picture.8" ShapeID="_x0000_s2049" DrawAspect="Content" ObjectID="_171171840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42AC"/>
    <w:multiLevelType w:val="hybridMultilevel"/>
    <w:tmpl w:val="014E4426"/>
    <w:lvl w:ilvl="0" w:tplc="9C2A71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6473F"/>
    <w:multiLevelType w:val="hybridMultilevel"/>
    <w:tmpl w:val="E79499A6"/>
    <w:styleLink w:val="Importacidelestil1"/>
    <w:lvl w:ilvl="0" w:tplc="1CE250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2E06E0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70C14B8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289DD8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2442DD8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507328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C54BC44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9A0706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9495EA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A106B"/>
    <w:multiLevelType w:val="hybridMultilevel"/>
    <w:tmpl w:val="E79499A6"/>
    <w:numStyleLink w:val="Importacidelestil1"/>
  </w:abstractNum>
  <w:abstractNum w:abstractNumId="4" w15:restartNumberingAfterBreak="0">
    <w:nsid w:val="2469787B"/>
    <w:multiLevelType w:val="hybridMultilevel"/>
    <w:tmpl w:val="B57CD6F0"/>
    <w:numStyleLink w:val="Importacidelestil3"/>
  </w:abstractNum>
  <w:abstractNum w:abstractNumId="5" w15:restartNumberingAfterBreak="0">
    <w:nsid w:val="679505D1"/>
    <w:multiLevelType w:val="hybridMultilevel"/>
    <w:tmpl w:val="B57CD6F0"/>
    <w:styleLink w:val="Importacidelestil3"/>
    <w:lvl w:ilvl="0" w:tplc="3DD43B5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4855E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CE24FD0">
      <w:start w:val="1"/>
      <w:numFmt w:val="lowerRoman"/>
      <w:lvlText w:val="%3."/>
      <w:lvlJc w:val="left"/>
      <w:pPr>
        <w:ind w:left="252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5EEC48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1FE7DC6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5A6692E">
      <w:start w:val="1"/>
      <w:numFmt w:val="lowerRoman"/>
      <w:lvlText w:val="%6."/>
      <w:lvlJc w:val="left"/>
      <w:pPr>
        <w:ind w:left="468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D4C104C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CED30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5A49FE">
      <w:start w:val="1"/>
      <w:numFmt w:val="lowerRoman"/>
      <w:lvlText w:val="%9."/>
      <w:lvlJc w:val="left"/>
      <w:pPr>
        <w:ind w:left="684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725371403">
    <w:abstractNumId w:val="2"/>
  </w:num>
  <w:num w:numId="2" w16cid:durableId="48506001">
    <w:abstractNumId w:val="0"/>
  </w:num>
  <w:num w:numId="3" w16cid:durableId="1911037329">
    <w:abstractNumId w:val="1"/>
  </w:num>
  <w:num w:numId="4" w16cid:durableId="250704869">
    <w:abstractNumId w:val="3"/>
  </w:num>
  <w:num w:numId="5" w16cid:durableId="122627262">
    <w:abstractNumId w:val="5"/>
  </w:num>
  <w:num w:numId="6" w16cid:durableId="19432221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1175"/>
    <w:rsid w:val="00011387"/>
    <w:rsid w:val="0002037B"/>
    <w:rsid w:val="000373E4"/>
    <w:rsid w:val="000526BD"/>
    <w:rsid w:val="00052C33"/>
    <w:rsid w:val="0006725B"/>
    <w:rsid w:val="00080CFA"/>
    <w:rsid w:val="00086630"/>
    <w:rsid w:val="000A11C1"/>
    <w:rsid w:val="000A628B"/>
    <w:rsid w:val="000B05F6"/>
    <w:rsid w:val="000D3055"/>
    <w:rsid w:val="000E7605"/>
    <w:rsid w:val="00114F57"/>
    <w:rsid w:val="00122109"/>
    <w:rsid w:val="00162FD8"/>
    <w:rsid w:val="00181851"/>
    <w:rsid w:val="001831A5"/>
    <w:rsid w:val="00185A6E"/>
    <w:rsid w:val="001919E4"/>
    <w:rsid w:val="001F05D7"/>
    <w:rsid w:val="001F2327"/>
    <w:rsid w:val="00202290"/>
    <w:rsid w:val="00224E87"/>
    <w:rsid w:val="002360B6"/>
    <w:rsid w:val="00237237"/>
    <w:rsid w:val="00241175"/>
    <w:rsid w:val="00245C24"/>
    <w:rsid w:val="00250E6B"/>
    <w:rsid w:val="0028063C"/>
    <w:rsid w:val="002B1934"/>
    <w:rsid w:val="002B1E4B"/>
    <w:rsid w:val="002E4762"/>
    <w:rsid w:val="00304543"/>
    <w:rsid w:val="00315A00"/>
    <w:rsid w:val="003640A0"/>
    <w:rsid w:val="00367194"/>
    <w:rsid w:val="00373534"/>
    <w:rsid w:val="00377E77"/>
    <w:rsid w:val="00395AAA"/>
    <w:rsid w:val="003C299F"/>
    <w:rsid w:val="003C5C5D"/>
    <w:rsid w:val="003D755C"/>
    <w:rsid w:val="003E2BB7"/>
    <w:rsid w:val="003E34A5"/>
    <w:rsid w:val="00406835"/>
    <w:rsid w:val="004109E6"/>
    <w:rsid w:val="00414588"/>
    <w:rsid w:val="00422E35"/>
    <w:rsid w:val="004256D7"/>
    <w:rsid w:val="0042762E"/>
    <w:rsid w:val="00441661"/>
    <w:rsid w:val="00470505"/>
    <w:rsid w:val="004727DF"/>
    <w:rsid w:val="00476403"/>
    <w:rsid w:val="00481259"/>
    <w:rsid w:val="004A140D"/>
    <w:rsid w:val="004B7612"/>
    <w:rsid w:val="004C0725"/>
    <w:rsid w:val="004C0CDF"/>
    <w:rsid w:val="004C3ABC"/>
    <w:rsid w:val="004C5608"/>
    <w:rsid w:val="004C6CCA"/>
    <w:rsid w:val="004C7DD5"/>
    <w:rsid w:val="004D7096"/>
    <w:rsid w:val="004E5F8F"/>
    <w:rsid w:val="0051459D"/>
    <w:rsid w:val="00523B99"/>
    <w:rsid w:val="00536B8D"/>
    <w:rsid w:val="005373DE"/>
    <w:rsid w:val="00573BD8"/>
    <w:rsid w:val="00574C58"/>
    <w:rsid w:val="00583CEE"/>
    <w:rsid w:val="005858A7"/>
    <w:rsid w:val="005A242A"/>
    <w:rsid w:val="005B0F51"/>
    <w:rsid w:val="005C26DB"/>
    <w:rsid w:val="005C4DF3"/>
    <w:rsid w:val="005E7A7D"/>
    <w:rsid w:val="0060075C"/>
    <w:rsid w:val="00636718"/>
    <w:rsid w:val="006530AB"/>
    <w:rsid w:val="00664A41"/>
    <w:rsid w:val="00673078"/>
    <w:rsid w:val="006742ED"/>
    <w:rsid w:val="00696534"/>
    <w:rsid w:val="006A100D"/>
    <w:rsid w:val="006A75AF"/>
    <w:rsid w:val="006B775E"/>
    <w:rsid w:val="006E71D9"/>
    <w:rsid w:val="006F2395"/>
    <w:rsid w:val="0070606D"/>
    <w:rsid w:val="0071198C"/>
    <w:rsid w:val="0071600A"/>
    <w:rsid w:val="0071641C"/>
    <w:rsid w:val="007170EE"/>
    <w:rsid w:val="00721934"/>
    <w:rsid w:val="00734A3C"/>
    <w:rsid w:val="00757E47"/>
    <w:rsid w:val="007C22F8"/>
    <w:rsid w:val="007F2CDC"/>
    <w:rsid w:val="00801DE3"/>
    <w:rsid w:val="00831D1E"/>
    <w:rsid w:val="00896424"/>
    <w:rsid w:val="008A78C1"/>
    <w:rsid w:val="008B1223"/>
    <w:rsid w:val="008B1F49"/>
    <w:rsid w:val="008C0051"/>
    <w:rsid w:val="00905F84"/>
    <w:rsid w:val="009217C8"/>
    <w:rsid w:val="00927EA3"/>
    <w:rsid w:val="00932D9F"/>
    <w:rsid w:val="00957F36"/>
    <w:rsid w:val="0096147C"/>
    <w:rsid w:val="00963E44"/>
    <w:rsid w:val="009D38BF"/>
    <w:rsid w:val="009F07BB"/>
    <w:rsid w:val="00A011B1"/>
    <w:rsid w:val="00A65ADC"/>
    <w:rsid w:val="00A777F2"/>
    <w:rsid w:val="00A84E20"/>
    <w:rsid w:val="00A85A2B"/>
    <w:rsid w:val="00A916C8"/>
    <w:rsid w:val="00AA1FF0"/>
    <w:rsid w:val="00AA6277"/>
    <w:rsid w:val="00B162F5"/>
    <w:rsid w:val="00B25484"/>
    <w:rsid w:val="00B3569B"/>
    <w:rsid w:val="00B47FC6"/>
    <w:rsid w:val="00B63AB6"/>
    <w:rsid w:val="00B65725"/>
    <w:rsid w:val="00B86296"/>
    <w:rsid w:val="00C313E4"/>
    <w:rsid w:val="00C92D10"/>
    <w:rsid w:val="00CB64E8"/>
    <w:rsid w:val="00CC32CD"/>
    <w:rsid w:val="00CD0E53"/>
    <w:rsid w:val="00CD5165"/>
    <w:rsid w:val="00CF590F"/>
    <w:rsid w:val="00D00A0A"/>
    <w:rsid w:val="00D1184C"/>
    <w:rsid w:val="00D31ED2"/>
    <w:rsid w:val="00D80A5F"/>
    <w:rsid w:val="00DD7A23"/>
    <w:rsid w:val="00E039F3"/>
    <w:rsid w:val="00E05ED1"/>
    <w:rsid w:val="00E3455B"/>
    <w:rsid w:val="00E448B7"/>
    <w:rsid w:val="00E45328"/>
    <w:rsid w:val="00E52308"/>
    <w:rsid w:val="00E56E47"/>
    <w:rsid w:val="00E66F68"/>
    <w:rsid w:val="00E73EA0"/>
    <w:rsid w:val="00E81D75"/>
    <w:rsid w:val="00E87869"/>
    <w:rsid w:val="00E92233"/>
    <w:rsid w:val="00E925E1"/>
    <w:rsid w:val="00E9730B"/>
    <w:rsid w:val="00EC2CC8"/>
    <w:rsid w:val="00EE5A37"/>
    <w:rsid w:val="00EF40AF"/>
    <w:rsid w:val="00F05092"/>
    <w:rsid w:val="00F80993"/>
    <w:rsid w:val="00F81252"/>
    <w:rsid w:val="00F84721"/>
    <w:rsid w:val="00F914E9"/>
    <w:rsid w:val="00FA05BF"/>
    <w:rsid w:val="00FA26EF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BC3B87"/>
  <w15:docId w15:val="{3527997D-F1E5-4869-AEB0-3A43A065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641C"/>
    <w:rPr>
      <w:rFonts w:ascii="Verdana" w:hAnsi="Verdana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735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Textoindependiente">
    <w:name w:val="Body Text"/>
    <w:basedOn w:val="Normal"/>
    <w:pPr>
      <w:jc w:val="both"/>
    </w:pPr>
  </w:style>
  <w:style w:type="paragraph" w:styleId="Sangradetextonormal">
    <w:name w:val="Body Text Indent"/>
    <w:basedOn w:val="Normal"/>
    <w:pPr>
      <w:ind w:left="348"/>
      <w:jc w:val="both"/>
    </w:pPr>
  </w:style>
  <w:style w:type="numbering" w:customStyle="1" w:styleId="Importacidelestil1">
    <w:name w:val="Importació de l’estil 1"/>
    <w:rsid w:val="001919E4"/>
    <w:pPr>
      <w:numPr>
        <w:numId w:val="3"/>
      </w:numPr>
    </w:pPr>
  </w:style>
  <w:style w:type="numbering" w:customStyle="1" w:styleId="Importacidelestil3">
    <w:name w:val="Importació de l’estil 3"/>
    <w:rsid w:val="001919E4"/>
    <w:pPr>
      <w:numPr>
        <w:numId w:val="5"/>
      </w:numPr>
    </w:pPr>
  </w:style>
  <w:style w:type="character" w:styleId="Hipervnculo">
    <w:name w:val="Hyperlink"/>
    <w:basedOn w:val="Fuentedeprrafopredeter"/>
    <w:rsid w:val="00896424"/>
    <w:rPr>
      <w:color w:val="0000FF" w:themeColor="hyperlink"/>
      <w:u w:val="single"/>
    </w:rPr>
  </w:style>
  <w:style w:type="paragraph" w:styleId="Subttulo">
    <w:name w:val="Subtitle"/>
    <w:basedOn w:val="Normal"/>
    <w:next w:val="Normal"/>
    <w:link w:val="SubttuloCar"/>
    <w:qFormat/>
    <w:rsid w:val="00801D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ar">
    <w:name w:val="Subtítulo Car"/>
    <w:basedOn w:val="Fuentedeprrafopredeter"/>
    <w:link w:val="Subttulo"/>
    <w:rsid w:val="00801DE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8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tmateudebages.ca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fosubvenciones.es/bdnstrans/GE/es/convocatoria/____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antmateudebages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\Dropbox\subvencions-60&#8364;\xec-nado-convocator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xec-nado-convocatoria</Template>
  <TotalTime>5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EDICTE</vt:lpstr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EDICTE</dc:title>
  <dc:subject/>
  <dc:creator>Usuari</dc:creator>
  <cp:keywords/>
  <cp:lastModifiedBy>Montserrat Anton Romeu</cp:lastModifiedBy>
  <cp:revision>8</cp:revision>
  <cp:lastPrinted>2019-06-04T10:20:00Z</cp:lastPrinted>
  <dcterms:created xsi:type="dcterms:W3CDTF">2021-05-08T14:47:00Z</dcterms:created>
  <dcterms:modified xsi:type="dcterms:W3CDTF">2022-04-17T14:34:00Z</dcterms:modified>
</cp:coreProperties>
</file>