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5D2B4" w14:textId="77777777" w:rsidR="009D38BF" w:rsidRPr="000D35EE" w:rsidRDefault="009D38BF">
      <w:pPr>
        <w:pStyle w:val="Encabezado"/>
        <w:tabs>
          <w:tab w:val="clear" w:pos="4252"/>
          <w:tab w:val="clear" w:pos="8504"/>
        </w:tabs>
        <w:jc w:val="both"/>
        <w:rPr>
          <w:rStyle w:val="nfasis"/>
        </w:rPr>
      </w:pPr>
    </w:p>
    <w:p w14:paraId="1491172A" w14:textId="77777777" w:rsidR="009D38BF" w:rsidRPr="001F2D88" w:rsidRDefault="009D38BF">
      <w:pPr>
        <w:jc w:val="both"/>
        <w:rPr>
          <w:rFonts w:ascii="Times New Roman" w:hAnsi="Times New Roman"/>
          <w:b/>
          <w:sz w:val="18"/>
          <w:szCs w:val="18"/>
        </w:rPr>
      </w:pPr>
    </w:p>
    <w:p w14:paraId="1D325C95" w14:textId="77777777" w:rsidR="009D38BF" w:rsidRPr="001F2D88" w:rsidRDefault="009D38BF">
      <w:pPr>
        <w:rPr>
          <w:rFonts w:ascii="Times New Roman" w:hAnsi="Times New Roman"/>
          <w:b/>
          <w:sz w:val="18"/>
          <w:szCs w:val="18"/>
        </w:rPr>
      </w:pPr>
    </w:p>
    <w:p w14:paraId="30168E0E" w14:textId="77777777" w:rsidR="009D38BF" w:rsidRPr="001F2D88" w:rsidRDefault="009D38BF">
      <w:pPr>
        <w:rPr>
          <w:rFonts w:ascii="Times New Roman" w:hAnsi="Times New Roman"/>
          <w:sz w:val="18"/>
          <w:szCs w:val="18"/>
        </w:rPr>
      </w:pPr>
    </w:p>
    <w:p w14:paraId="6C548553" w14:textId="77777777" w:rsidR="009D38BF" w:rsidRPr="001F2D88" w:rsidRDefault="009D38BF">
      <w:pPr>
        <w:rPr>
          <w:rFonts w:ascii="Times New Roman" w:hAnsi="Times New Roman"/>
          <w:sz w:val="18"/>
          <w:szCs w:val="18"/>
        </w:rPr>
      </w:pPr>
    </w:p>
    <w:p w14:paraId="018BC3FB" w14:textId="77777777" w:rsidR="001919E4" w:rsidRPr="001F2D88" w:rsidRDefault="001919E4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</w:rPr>
      </w:pPr>
    </w:p>
    <w:p w14:paraId="69EA2D5A" w14:textId="77777777" w:rsidR="001F2D88" w:rsidRDefault="001F2D88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</w:rPr>
      </w:pPr>
    </w:p>
    <w:p w14:paraId="57DAC63D" w14:textId="77777777" w:rsidR="001F2D88" w:rsidRDefault="001F2D88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</w:rPr>
      </w:pPr>
    </w:p>
    <w:p w14:paraId="7EF3F0B7" w14:textId="77777777" w:rsidR="001F2D88" w:rsidRDefault="001F2D88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</w:rPr>
      </w:pPr>
    </w:p>
    <w:p w14:paraId="55AC0BFD" w14:textId="008ED905" w:rsidR="00885F1D" w:rsidRPr="00885F1D" w:rsidRDefault="00885F1D" w:rsidP="001919E4">
      <w:pPr>
        <w:keepNext/>
        <w:jc w:val="both"/>
        <w:outlineLvl w:val="1"/>
        <w:rPr>
          <w:rFonts w:ascii="Times New Roman" w:hAnsi="Times New Roman"/>
          <w:bCs/>
          <w:iCs/>
          <w:sz w:val="18"/>
          <w:szCs w:val="18"/>
        </w:rPr>
      </w:pPr>
      <w:r>
        <w:rPr>
          <w:rFonts w:ascii="Times New Roman" w:hAnsi="Times New Roman"/>
          <w:b/>
          <w:iCs/>
          <w:sz w:val="18"/>
          <w:szCs w:val="18"/>
        </w:rPr>
        <w:t>BDNS (Identif):</w:t>
      </w:r>
    </w:p>
    <w:p w14:paraId="6541986A" w14:textId="77777777" w:rsidR="00885F1D" w:rsidRDefault="00885F1D" w:rsidP="001919E4">
      <w:pPr>
        <w:keepNext/>
        <w:jc w:val="both"/>
        <w:outlineLvl w:val="1"/>
        <w:rPr>
          <w:rFonts w:ascii="Times New Roman" w:hAnsi="Times New Roman"/>
          <w:b/>
          <w:i/>
          <w:sz w:val="18"/>
          <w:szCs w:val="18"/>
        </w:rPr>
      </w:pPr>
    </w:p>
    <w:p w14:paraId="51AC11B5" w14:textId="2986CD37" w:rsidR="001F2D88" w:rsidRDefault="001F2D88" w:rsidP="001919E4">
      <w:pPr>
        <w:keepNext/>
        <w:jc w:val="both"/>
        <w:outlineLvl w:val="1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</w:rPr>
        <w:t>De conformitat amb el que es preveu als articles 17.3b) i 20.8a) de la Llei 38/2003, de 17 de novembre, general de subvencions es publica l’extracte de la convocatòria, el text complet de la qual es pot consultar a la Base de Dades Nacional de subvencions (</w:t>
      </w:r>
      <w:hyperlink r:id="rId7" w:history="1">
        <w:r w:rsidR="00885F1D" w:rsidRPr="00F13D05">
          <w:rPr>
            <w:rStyle w:val="Hipervnculo"/>
            <w:rFonts w:ascii="Times New Roman" w:hAnsi="Times New Roman"/>
            <w:sz w:val="18"/>
            <w:szCs w:val="18"/>
          </w:rPr>
          <w:t>http://www.pap.minhafp.gob.es/bdnstrans/GE/es/convocatorias</w:t>
        </w:r>
      </w:hyperlink>
      <w:r w:rsidR="00EA67CC">
        <w:rPr>
          <w:rFonts w:ascii="Times New Roman" w:hAnsi="Times New Roman"/>
          <w:sz w:val="18"/>
          <w:szCs w:val="18"/>
          <w:u w:val="single"/>
        </w:rPr>
        <w:t>)</w:t>
      </w:r>
    </w:p>
    <w:p w14:paraId="7DF8DAE3" w14:textId="3A9BE49C" w:rsidR="00885F1D" w:rsidRDefault="00885F1D" w:rsidP="001919E4">
      <w:pPr>
        <w:keepNext/>
        <w:jc w:val="both"/>
        <w:outlineLvl w:val="1"/>
        <w:rPr>
          <w:rFonts w:ascii="Times New Roman" w:hAnsi="Times New Roman"/>
          <w:sz w:val="18"/>
          <w:szCs w:val="18"/>
          <w:u w:val="single"/>
        </w:rPr>
      </w:pPr>
    </w:p>
    <w:p w14:paraId="099E0141" w14:textId="6FCEA432" w:rsidR="00885F1D" w:rsidRPr="00885F1D" w:rsidRDefault="00885F1D" w:rsidP="00885F1D">
      <w:pPr>
        <w:autoSpaceDE w:val="0"/>
        <w:autoSpaceDN w:val="0"/>
        <w:adjustRightInd w:val="0"/>
        <w:jc w:val="both"/>
        <w:rPr>
          <w:rFonts w:ascii="Arial" w:hAnsi="Arial" w:cs="Arial"/>
          <w:sz w:val="17"/>
          <w:szCs w:val="17"/>
        </w:rPr>
      </w:pPr>
      <w:r w:rsidRPr="00885F1D">
        <w:rPr>
          <w:rFonts w:ascii="Arial" w:hAnsi="Arial" w:cs="Arial"/>
          <w:sz w:val="17"/>
          <w:szCs w:val="17"/>
        </w:rPr>
        <w:t>E</w:t>
      </w:r>
      <w:r>
        <w:rPr>
          <w:rFonts w:ascii="Arial" w:hAnsi="Arial" w:cs="Arial"/>
          <w:sz w:val="17"/>
          <w:szCs w:val="17"/>
        </w:rPr>
        <w:t>x</w:t>
      </w:r>
      <w:r w:rsidRPr="00885F1D">
        <w:rPr>
          <w:rFonts w:ascii="Arial" w:hAnsi="Arial" w:cs="Arial"/>
          <w:sz w:val="17"/>
          <w:szCs w:val="17"/>
        </w:rPr>
        <w:t>tract</w:t>
      </w:r>
      <w:r>
        <w:rPr>
          <w:rFonts w:ascii="Arial" w:hAnsi="Arial" w:cs="Arial"/>
          <w:sz w:val="17"/>
          <w:szCs w:val="17"/>
        </w:rPr>
        <w:t>e</w:t>
      </w:r>
      <w:r w:rsidRPr="00885F1D">
        <w:rPr>
          <w:rFonts w:ascii="Arial" w:hAnsi="Arial" w:cs="Arial"/>
          <w:sz w:val="17"/>
          <w:szCs w:val="17"/>
        </w:rPr>
        <w:t xml:space="preserve"> de la resolució de </w:t>
      </w:r>
      <w:r w:rsidR="00096CE7">
        <w:rPr>
          <w:rFonts w:ascii="Arial" w:hAnsi="Arial" w:cs="Arial"/>
          <w:sz w:val="17"/>
          <w:szCs w:val="17"/>
        </w:rPr>
        <w:t>12</w:t>
      </w:r>
      <w:r w:rsidRPr="00885F1D">
        <w:rPr>
          <w:rFonts w:ascii="Arial" w:hAnsi="Arial" w:cs="Arial"/>
          <w:sz w:val="17"/>
          <w:szCs w:val="17"/>
        </w:rPr>
        <w:t>/04/202</w:t>
      </w:r>
      <w:r w:rsidR="00096CE7">
        <w:rPr>
          <w:rFonts w:ascii="Arial" w:hAnsi="Arial" w:cs="Arial"/>
          <w:sz w:val="17"/>
          <w:szCs w:val="17"/>
        </w:rPr>
        <w:t>2</w:t>
      </w:r>
      <w:r w:rsidRPr="00885F1D">
        <w:rPr>
          <w:rFonts w:ascii="Arial" w:hAnsi="Arial" w:cs="Arial"/>
          <w:sz w:val="17"/>
          <w:szCs w:val="17"/>
        </w:rPr>
        <w:t>, de la Junta de Go</w:t>
      </w:r>
      <w:r>
        <w:rPr>
          <w:rFonts w:ascii="Arial" w:hAnsi="Arial" w:cs="Arial"/>
          <w:sz w:val="17"/>
          <w:szCs w:val="17"/>
        </w:rPr>
        <w:t>vern</w:t>
      </w:r>
      <w:r w:rsidRPr="00885F1D">
        <w:rPr>
          <w:rFonts w:ascii="Arial" w:hAnsi="Arial" w:cs="Arial"/>
          <w:sz w:val="17"/>
          <w:szCs w:val="17"/>
        </w:rPr>
        <w:t xml:space="preserve"> de</w:t>
      </w:r>
      <w:r>
        <w:rPr>
          <w:rFonts w:ascii="Arial" w:hAnsi="Arial" w:cs="Arial"/>
          <w:sz w:val="17"/>
          <w:szCs w:val="17"/>
        </w:rPr>
        <w:t xml:space="preserve"> </w:t>
      </w:r>
      <w:r w:rsidRPr="00885F1D">
        <w:rPr>
          <w:rFonts w:ascii="Arial" w:hAnsi="Arial" w:cs="Arial"/>
          <w:sz w:val="17"/>
          <w:szCs w:val="17"/>
        </w:rPr>
        <w:t>l</w:t>
      </w:r>
      <w:r>
        <w:rPr>
          <w:rFonts w:ascii="Arial" w:hAnsi="Arial" w:cs="Arial"/>
          <w:sz w:val="17"/>
          <w:szCs w:val="17"/>
        </w:rPr>
        <w:t>’Ajuntament de S</w:t>
      </w:r>
      <w:r w:rsidRPr="00885F1D">
        <w:rPr>
          <w:rFonts w:ascii="Arial" w:hAnsi="Arial" w:cs="Arial"/>
          <w:sz w:val="17"/>
          <w:szCs w:val="17"/>
        </w:rPr>
        <w:t>ant Mateu de Bages, para la conce</w:t>
      </w:r>
      <w:r>
        <w:rPr>
          <w:rFonts w:ascii="Arial" w:hAnsi="Arial" w:cs="Arial"/>
          <w:sz w:val="17"/>
          <w:szCs w:val="17"/>
        </w:rPr>
        <w:t>s</w:t>
      </w:r>
      <w:r w:rsidRPr="00885F1D">
        <w:rPr>
          <w:rFonts w:ascii="Arial" w:hAnsi="Arial" w:cs="Arial"/>
          <w:sz w:val="17"/>
          <w:szCs w:val="17"/>
        </w:rPr>
        <w:t>sió d</w:t>
      </w:r>
      <w:r>
        <w:rPr>
          <w:rFonts w:ascii="Arial" w:hAnsi="Arial" w:cs="Arial"/>
          <w:sz w:val="17"/>
          <w:szCs w:val="17"/>
        </w:rPr>
        <w:t>’ajudes per la matriculació</w:t>
      </w:r>
      <w:r w:rsidRPr="00885F1D">
        <w:rPr>
          <w:rFonts w:ascii="Arial" w:hAnsi="Arial" w:cs="Arial"/>
          <w:sz w:val="17"/>
          <w:szCs w:val="17"/>
        </w:rPr>
        <w:t>, l</w:t>
      </w:r>
      <w:r>
        <w:rPr>
          <w:rFonts w:ascii="Arial" w:hAnsi="Arial" w:cs="Arial"/>
          <w:sz w:val="17"/>
          <w:szCs w:val="17"/>
        </w:rPr>
        <w:t>libres d</w:t>
      </w:r>
      <w:r w:rsidRPr="00885F1D">
        <w:rPr>
          <w:rFonts w:ascii="Arial" w:hAnsi="Arial" w:cs="Arial"/>
          <w:sz w:val="17"/>
          <w:szCs w:val="17"/>
        </w:rPr>
        <w:t xml:space="preserve">e Text </w:t>
      </w:r>
      <w:r>
        <w:rPr>
          <w:rFonts w:ascii="Arial" w:hAnsi="Arial" w:cs="Arial"/>
          <w:sz w:val="17"/>
          <w:szCs w:val="17"/>
        </w:rPr>
        <w:t xml:space="preserve">i material didàctic </w:t>
      </w:r>
      <w:r w:rsidRPr="00885F1D">
        <w:rPr>
          <w:rFonts w:ascii="Arial" w:hAnsi="Arial" w:cs="Arial"/>
          <w:sz w:val="17"/>
          <w:szCs w:val="17"/>
        </w:rPr>
        <w:t>obligatori p</w:t>
      </w:r>
      <w:r>
        <w:rPr>
          <w:rFonts w:ascii="Arial" w:hAnsi="Arial" w:cs="Arial"/>
          <w:sz w:val="17"/>
          <w:szCs w:val="17"/>
        </w:rPr>
        <w:t xml:space="preserve">el </w:t>
      </w:r>
      <w:r w:rsidRPr="00885F1D">
        <w:rPr>
          <w:rFonts w:ascii="Arial" w:hAnsi="Arial" w:cs="Arial"/>
          <w:sz w:val="17"/>
          <w:szCs w:val="17"/>
        </w:rPr>
        <w:t>curs escolar 202</w:t>
      </w:r>
      <w:r w:rsidR="00096CE7">
        <w:rPr>
          <w:rFonts w:ascii="Arial" w:hAnsi="Arial" w:cs="Arial"/>
          <w:sz w:val="17"/>
          <w:szCs w:val="17"/>
        </w:rPr>
        <w:t>2</w:t>
      </w:r>
      <w:r w:rsidRPr="00885F1D">
        <w:rPr>
          <w:rFonts w:ascii="Arial" w:hAnsi="Arial" w:cs="Arial"/>
          <w:sz w:val="17"/>
          <w:szCs w:val="17"/>
        </w:rPr>
        <w:t>-202</w:t>
      </w:r>
      <w:r w:rsidR="00096CE7">
        <w:rPr>
          <w:rFonts w:ascii="Arial" w:hAnsi="Arial" w:cs="Arial"/>
          <w:sz w:val="17"/>
          <w:szCs w:val="17"/>
        </w:rPr>
        <w:t>3</w:t>
      </w:r>
      <w:r w:rsidRPr="00885F1D">
        <w:rPr>
          <w:rFonts w:ascii="Arial" w:hAnsi="Arial" w:cs="Arial"/>
          <w:sz w:val="17"/>
          <w:szCs w:val="17"/>
        </w:rPr>
        <w:t>.</w:t>
      </w:r>
    </w:p>
    <w:p w14:paraId="51302AA3" w14:textId="77777777" w:rsidR="001F2D88" w:rsidRDefault="001F2D88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  <w:u w:val="single"/>
        </w:rPr>
      </w:pPr>
    </w:p>
    <w:p w14:paraId="3FE09FE8" w14:textId="77777777" w:rsidR="00197724" w:rsidRDefault="00197724" w:rsidP="001919E4">
      <w:pPr>
        <w:keepNext/>
        <w:jc w:val="both"/>
        <w:outlineLvl w:val="1"/>
        <w:rPr>
          <w:rFonts w:ascii="Times New Roman" w:hAnsi="Times New Roman"/>
          <w:sz w:val="18"/>
          <w:szCs w:val="18"/>
        </w:rPr>
      </w:pPr>
      <w:r w:rsidRPr="0012684F">
        <w:rPr>
          <w:rFonts w:ascii="Times New Roman" w:hAnsi="Times New Roman"/>
          <w:b/>
          <w:sz w:val="18"/>
          <w:szCs w:val="18"/>
        </w:rPr>
        <w:t xml:space="preserve">Primer.- </w:t>
      </w:r>
      <w:r>
        <w:rPr>
          <w:rFonts w:ascii="Times New Roman" w:hAnsi="Times New Roman"/>
          <w:sz w:val="18"/>
          <w:szCs w:val="18"/>
        </w:rPr>
        <w:t>Beneficiaris.</w:t>
      </w:r>
    </w:p>
    <w:p w14:paraId="27636851" w14:textId="77777777" w:rsidR="00197724" w:rsidRDefault="00197724" w:rsidP="001919E4">
      <w:pPr>
        <w:keepNext/>
        <w:jc w:val="both"/>
        <w:outlineLvl w:val="1"/>
        <w:rPr>
          <w:rFonts w:ascii="Times New Roman" w:hAnsi="Times New Roman"/>
          <w:sz w:val="18"/>
          <w:szCs w:val="18"/>
        </w:rPr>
      </w:pPr>
    </w:p>
    <w:p w14:paraId="2BA5A785" w14:textId="77777777" w:rsidR="00173FEB" w:rsidRPr="00173FEB" w:rsidRDefault="00173FEB" w:rsidP="00173FEB">
      <w:pPr>
        <w:keepNext/>
        <w:jc w:val="both"/>
        <w:outlineLvl w:val="1"/>
        <w:rPr>
          <w:rFonts w:ascii="Times New Roman" w:hAnsi="Times New Roman"/>
          <w:sz w:val="18"/>
          <w:szCs w:val="18"/>
        </w:rPr>
      </w:pPr>
      <w:r w:rsidRPr="00173FEB">
        <w:rPr>
          <w:rFonts w:ascii="Times New Roman" w:hAnsi="Times New Roman"/>
          <w:sz w:val="18"/>
          <w:szCs w:val="18"/>
        </w:rPr>
        <w:t>Seran beneficiaris/àries dels ajuts l’alumnat empadronat a Sant Mateu de Bages, que complexi els següents requisits:</w:t>
      </w:r>
    </w:p>
    <w:p w14:paraId="0D1866B9" w14:textId="77777777" w:rsidR="00173FEB" w:rsidRPr="00173FEB" w:rsidRDefault="00173FEB" w:rsidP="00173FEB">
      <w:pPr>
        <w:keepNext/>
        <w:numPr>
          <w:ilvl w:val="0"/>
          <w:numId w:val="8"/>
        </w:numPr>
        <w:jc w:val="both"/>
        <w:outlineLvl w:val="1"/>
        <w:rPr>
          <w:rFonts w:ascii="Times New Roman" w:hAnsi="Times New Roman"/>
          <w:sz w:val="18"/>
          <w:szCs w:val="18"/>
        </w:rPr>
      </w:pPr>
      <w:r w:rsidRPr="00173FEB">
        <w:rPr>
          <w:rFonts w:ascii="Times New Roman" w:hAnsi="Times New Roman"/>
          <w:sz w:val="18"/>
          <w:szCs w:val="18"/>
        </w:rPr>
        <w:t>Que estigui cursant algun dels següents nivells d’ensenyament:</w:t>
      </w:r>
    </w:p>
    <w:p w14:paraId="7C296CAB" w14:textId="77777777" w:rsidR="00173FEB" w:rsidRPr="00173FEB" w:rsidRDefault="00173FEB" w:rsidP="00173FEB">
      <w:pPr>
        <w:keepNext/>
        <w:numPr>
          <w:ilvl w:val="0"/>
          <w:numId w:val="4"/>
        </w:numPr>
        <w:jc w:val="both"/>
        <w:outlineLvl w:val="1"/>
        <w:rPr>
          <w:rFonts w:ascii="Times New Roman" w:hAnsi="Times New Roman"/>
          <w:sz w:val="18"/>
          <w:szCs w:val="18"/>
        </w:rPr>
      </w:pPr>
      <w:r w:rsidRPr="00173FEB">
        <w:rPr>
          <w:rFonts w:ascii="Times New Roman" w:hAnsi="Times New Roman"/>
          <w:sz w:val="18"/>
          <w:szCs w:val="18"/>
        </w:rPr>
        <w:t>Educació infantil, segon cicle. (3-6 anys)</w:t>
      </w:r>
    </w:p>
    <w:p w14:paraId="5C3AD56E" w14:textId="77777777" w:rsidR="00173FEB" w:rsidRPr="00173FEB" w:rsidRDefault="00173FEB" w:rsidP="00173FEB">
      <w:pPr>
        <w:keepNext/>
        <w:numPr>
          <w:ilvl w:val="0"/>
          <w:numId w:val="4"/>
        </w:numPr>
        <w:jc w:val="both"/>
        <w:outlineLvl w:val="1"/>
        <w:rPr>
          <w:rFonts w:ascii="Times New Roman" w:hAnsi="Times New Roman"/>
          <w:sz w:val="18"/>
          <w:szCs w:val="18"/>
        </w:rPr>
      </w:pPr>
      <w:r w:rsidRPr="00173FEB">
        <w:rPr>
          <w:rFonts w:ascii="Times New Roman" w:hAnsi="Times New Roman"/>
          <w:sz w:val="18"/>
          <w:szCs w:val="18"/>
        </w:rPr>
        <w:t>Educació primària.</w:t>
      </w:r>
    </w:p>
    <w:p w14:paraId="581AB9CC" w14:textId="77777777" w:rsidR="00173FEB" w:rsidRPr="00173FEB" w:rsidRDefault="00173FEB" w:rsidP="00173FEB">
      <w:pPr>
        <w:keepNext/>
        <w:numPr>
          <w:ilvl w:val="0"/>
          <w:numId w:val="4"/>
        </w:numPr>
        <w:jc w:val="both"/>
        <w:outlineLvl w:val="1"/>
        <w:rPr>
          <w:rFonts w:ascii="Times New Roman" w:hAnsi="Times New Roman"/>
          <w:sz w:val="18"/>
          <w:szCs w:val="18"/>
        </w:rPr>
      </w:pPr>
      <w:r w:rsidRPr="00173FEB">
        <w:rPr>
          <w:rFonts w:ascii="Times New Roman" w:hAnsi="Times New Roman"/>
          <w:sz w:val="18"/>
          <w:szCs w:val="18"/>
        </w:rPr>
        <w:t>Educació secundaria.</w:t>
      </w:r>
    </w:p>
    <w:p w14:paraId="1456A2F9" w14:textId="77777777" w:rsidR="00173FEB" w:rsidRPr="00173FEB" w:rsidRDefault="00173FEB" w:rsidP="00173FEB">
      <w:pPr>
        <w:keepNext/>
        <w:numPr>
          <w:ilvl w:val="0"/>
          <w:numId w:val="9"/>
        </w:numPr>
        <w:jc w:val="both"/>
        <w:outlineLvl w:val="1"/>
        <w:rPr>
          <w:rFonts w:ascii="Times New Roman" w:hAnsi="Times New Roman"/>
          <w:sz w:val="18"/>
          <w:szCs w:val="18"/>
        </w:rPr>
      </w:pPr>
      <w:r w:rsidRPr="00173FEB">
        <w:rPr>
          <w:rFonts w:ascii="Times New Roman" w:hAnsi="Times New Roman"/>
          <w:sz w:val="18"/>
          <w:szCs w:val="18"/>
        </w:rPr>
        <w:t>Que estiguin matriculats en un centre públic o concertat.</w:t>
      </w:r>
    </w:p>
    <w:p w14:paraId="5AB6F875" w14:textId="77777777" w:rsidR="00173FEB" w:rsidRPr="00173FEB" w:rsidRDefault="00173FEB" w:rsidP="00173FEB">
      <w:pPr>
        <w:keepNext/>
        <w:numPr>
          <w:ilvl w:val="0"/>
          <w:numId w:val="8"/>
        </w:numPr>
        <w:jc w:val="both"/>
        <w:outlineLvl w:val="1"/>
        <w:rPr>
          <w:rFonts w:ascii="Times New Roman" w:hAnsi="Times New Roman"/>
          <w:sz w:val="18"/>
          <w:szCs w:val="18"/>
        </w:rPr>
      </w:pPr>
      <w:r w:rsidRPr="00173FEB">
        <w:rPr>
          <w:rFonts w:ascii="Times New Roman" w:hAnsi="Times New Roman"/>
          <w:sz w:val="18"/>
          <w:szCs w:val="18"/>
        </w:rPr>
        <w:t>La persona sol·licitant de l’ajut haurà de ser el pare, mare o tutor que c</w:t>
      </w:r>
      <w:r>
        <w:rPr>
          <w:rFonts w:ascii="Times New Roman" w:hAnsi="Times New Roman"/>
          <w:sz w:val="18"/>
          <w:szCs w:val="18"/>
        </w:rPr>
        <w:t>onvisqui legalment amb l’alumne dins del terme municipal de Sant Mateu de Bages.</w:t>
      </w:r>
    </w:p>
    <w:p w14:paraId="38667DB7" w14:textId="77777777" w:rsidR="00173FEB" w:rsidRPr="00173FEB" w:rsidRDefault="00173FEB" w:rsidP="00173FEB">
      <w:pPr>
        <w:keepNext/>
        <w:numPr>
          <w:ilvl w:val="0"/>
          <w:numId w:val="8"/>
        </w:numPr>
        <w:jc w:val="both"/>
        <w:outlineLvl w:val="1"/>
        <w:rPr>
          <w:rFonts w:ascii="Times New Roman" w:hAnsi="Times New Roman"/>
          <w:sz w:val="18"/>
          <w:szCs w:val="18"/>
        </w:rPr>
      </w:pPr>
      <w:r w:rsidRPr="00173FEB">
        <w:rPr>
          <w:rFonts w:ascii="Times New Roman" w:hAnsi="Times New Roman"/>
          <w:sz w:val="18"/>
          <w:szCs w:val="18"/>
        </w:rPr>
        <w:t>Que el sol·licitant de l’ajut estigui al corrent en el compliment de les obligacions tributàries amb l’Ajuntament de Sant Mateu de Bages.</w:t>
      </w:r>
    </w:p>
    <w:p w14:paraId="4EF1ADD2" w14:textId="77777777" w:rsidR="00197724" w:rsidRDefault="00197724" w:rsidP="001919E4">
      <w:pPr>
        <w:keepNext/>
        <w:jc w:val="both"/>
        <w:outlineLvl w:val="1"/>
        <w:rPr>
          <w:rFonts w:ascii="Times New Roman" w:hAnsi="Times New Roman"/>
          <w:sz w:val="18"/>
          <w:szCs w:val="18"/>
        </w:rPr>
      </w:pPr>
    </w:p>
    <w:p w14:paraId="28A6310D" w14:textId="4CABE4BD" w:rsidR="00197724" w:rsidRPr="0012684F" w:rsidRDefault="0012684F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Segon.- </w:t>
      </w:r>
      <w:r w:rsidR="00885F1D">
        <w:rPr>
          <w:rFonts w:ascii="Times New Roman" w:hAnsi="Times New Roman"/>
          <w:sz w:val="18"/>
          <w:szCs w:val="18"/>
        </w:rPr>
        <w:t>Finalitat</w:t>
      </w:r>
    </w:p>
    <w:p w14:paraId="0AB47872" w14:textId="77777777" w:rsidR="0012684F" w:rsidRPr="001919E4" w:rsidRDefault="0012684F" w:rsidP="0012684F">
      <w:pPr>
        <w:jc w:val="both"/>
        <w:rPr>
          <w:rFonts w:ascii="Times New Roman" w:hAnsi="Times New Roman"/>
          <w:sz w:val="18"/>
          <w:szCs w:val="18"/>
        </w:rPr>
      </w:pPr>
    </w:p>
    <w:p w14:paraId="487D7425" w14:textId="77777777" w:rsidR="0012684F" w:rsidRPr="001919E4" w:rsidRDefault="0012684F" w:rsidP="0012684F">
      <w:pPr>
        <w:numPr>
          <w:ilvl w:val="0"/>
          <w:numId w:val="1"/>
        </w:numPr>
        <w:jc w:val="both"/>
        <w:rPr>
          <w:rFonts w:ascii="Times New Roman" w:hAnsi="Times New Roman"/>
          <w:sz w:val="18"/>
          <w:szCs w:val="18"/>
        </w:rPr>
      </w:pPr>
      <w:r w:rsidRPr="001919E4">
        <w:rPr>
          <w:rFonts w:ascii="Times New Roman" w:hAnsi="Times New Roman"/>
          <w:sz w:val="18"/>
          <w:szCs w:val="18"/>
        </w:rPr>
        <w:t xml:space="preserve">Pal·liar les despeses ocasionades per </w:t>
      </w:r>
      <w:r w:rsidR="00173FEB">
        <w:rPr>
          <w:rFonts w:ascii="Times New Roman" w:hAnsi="Times New Roman"/>
          <w:sz w:val="18"/>
          <w:szCs w:val="18"/>
        </w:rPr>
        <w:t>l’inici del curs escolar.</w:t>
      </w:r>
    </w:p>
    <w:p w14:paraId="0FDD9B44" w14:textId="77777777" w:rsidR="0012684F" w:rsidRDefault="0012684F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  <w:u w:val="single"/>
        </w:rPr>
      </w:pPr>
    </w:p>
    <w:p w14:paraId="439A41CA" w14:textId="77777777" w:rsidR="001919E4" w:rsidRPr="001919E4" w:rsidRDefault="0012684F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  <w:u w:val="single"/>
        </w:rPr>
      </w:pPr>
      <w:r>
        <w:rPr>
          <w:rFonts w:ascii="Times New Roman" w:hAnsi="Times New Roman"/>
          <w:b/>
          <w:sz w:val="18"/>
          <w:szCs w:val="18"/>
        </w:rPr>
        <w:t xml:space="preserve">Tercer.- </w:t>
      </w:r>
      <w:r w:rsidR="001919E4" w:rsidRPr="001919E4">
        <w:rPr>
          <w:rFonts w:ascii="Times New Roman" w:hAnsi="Times New Roman"/>
          <w:sz w:val="18"/>
          <w:szCs w:val="18"/>
        </w:rPr>
        <w:t>Bases Reguladores</w:t>
      </w:r>
      <w:r>
        <w:rPr>
          <w:rFonts w:ascii="Times New Roman" w:hAnsi="Times New Roman"/>
          <w:sz w:val="18"/>
          <w:szCs w:val="18"/>
        </w:rPr>
        <w:t>.</w:t>
      </w:r>
    </w:p>
    <w:p w14:paraId="0FDAC42B" w14:textId="77777777" w:rsidR="001919E4" w:rsidRDefault="001919E4" w:rsidP="001919E4">
      <w:pPr>
        <w:jc w:val="both"/>
        <w:rPr>
          <w:rFonts w:ascii="Times New Roman" w:hAnsi="Times New Roman"/>
          <w:sz w:val="18"/>
          <w:szCs w:val="18"/>
        </w:rPr>
      </w:pPr>
    </w:p>
    <w:p w14:paraId="56A45AAB" w14:textId="490CFFA8" w:rsidR="0012684F" w:rsidRDefault="0012684F" w:rsidP="001919E4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Les Bases Reguladores es troben publicades íntegrament en el </w:t>
      </w:r>
      <w:r>
        <w:rPr>
          <w:rFonts w:ascii="Times New Roman" w:hAnsi="Times New Roman"/>
          <w:i/>
          <w:sz w:val="18"/>
          <w:szCs w:val="18"/>
        </w:rPr>
        <w:t xml:space="preserve">Butlletí Oficial de la Província de Barcelona </w:t>
      </w:r>
      <w:r>
        <w:rPr>
          <w:rFonts w:ascii="Times New Roman" w:hAnsi="Times New Roman"/>
          <w:sz w:val="18"/>
          <w:szCs w:val="18"/>
        </w:rPr>
        <w:t xml:space="preserve">del dia </w:t>
      </w:r>
      <w:r w:rsidR="00096CE7">
        <w:rPr>
          <w:rFonts w:ascii="Times New Roman" w:hAnsi="Times New Roman"/>
          <w:sz w:val="18"/>
          <w:szCs w:val="18"/>
        </w:rPr>
        <w:t>11</w:t>
      </w:r>
      <w:r w:rsidR="00885F1D">
        <w:rPr>
          <w:rFonts w:ascii="Times New Roman" w:hAnsi="Times New Roman"/>
          <w:sz w:val="18"/>
          <w:szCs w:val="18"/>
        </w:rPr>
        <w:t>/03/202</w:t>
      </w:r>
      <w:r w:rsidR="00096CE7">
        <w:rPr>
          <w:rFonts w:ascii="Times New Roman" w:hAnsi="Times New Roman"/>
          <w:sz w:val="18"/>
          <w:szCs w:val="18"/>
        </w:rPr>
        <w:t>2</w:t>
      </w:r>
      <w:r w:rsidR="00E81984">
        <w:rPr>
          <w:rFonts w:ascii="Times New Roman" w:hAnsi="Times New Roman"/>
          <w:sz w:val="18"/>
          <w:szCs w:val="18"/>
        </w:rPr>
        <w:t xml:space="preserve"> i</w:t>
      </w:r>
      <w:r>
        <w:rPr>
          <w:rFonts w:ascii="Times New Roman" w:hAnsi="Times New Roman"/>
          <w:sz w:val="18"/>
          <w:szCs w:val="18"/>
        </w:rPr>
        <w:t xml:space="preserve"> estan disponibles a la pàgina web </w:t>
      </w:r>
      <w:hyperlink r:id="rId8" w:history="1">
        <w:r w:rsidRPr="005A4C2B">
          <w:rPr>
            <w:rStyle w:val="Hipervnculo"/>
            <w:rFonts w:ascii="Times New Roman" w:hAnsi="Times New Roman"/>
            <w:sz w:val="18"/>
            <w:szCs w:val="18"/>
          </w:rPr>
          <w:t>http://www.santmateudebages.cat</w:t>
        </w:r>
      </w:hyperlink>
    </w:p>
    <w:p w14:paraId="7A374309" w14:textId="77777777" w:rsidR="0012684F" w:rsidRDefault="0012684F" w:rsidP="001919E4">
      <w:pPr>
        <w:jc w:val="both"/>
        <w:rPr>
          <w:rFonts w:ascii="Times New Roman" w:hAnsi="Times New Roman"/>
          <w:sz w:val="18"/>
          <w:szCs w:val="18"/>
        </w:rPr>
      </w:pPr>
    </w:p>
    <w:p w14:paraId="3513A635" w14:textId="77777777" w:rsidR="0012684F" w:rsidRPr="0012684F" w:rsidRDefault="0012684F" w:rsidP="001919E4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Quart.-</w:t>
      </w:r>
      <w:r>
        <w:rPr>
          <w:rFonts w:ascii="Times New Roman" w:hAnsi="Times New Roman"/>
          <w:sz w:val="18"/>
          <w:szCs w:val="18"/>
        </w:rPr>
        <w:t xml:space="preserve"> Quantia</w:t>
      </w:r>
    </w:p>
    <w:p w14:paraId="4DDC157F" w14:textId="77777777" w:rsidR="0012684F" w:rsidRDefault="0012684F" w:rsidP="001919E4">
      <w:pPr>
        <w:jc w:val="both"/>
        <w:rPr>
          <w:rFonts w:ascii="Times New Roman" w:hAnsi="Times New Roman"/>
          <w:sz w:val="18"/>
          <w:szCs w:val="18"/>
        </w:rPr>
      </w:pPr>
    </w:p>
    <w:p w14:paraId="0F31859A" w14:textId="3A61C2D1" w:rsidR="0012684F" w:rsidRPr="0012684F" w:rsidRDefault="0012684F" w:rsidP="001919E4">
      <w:pPr>
        <w:jc w:val="both"/>
        <w:rPr>
          <w:rFonts w:ascii="Times New Roman" w:hAnsi="Times New Roman"/>
          <w:color w:val="FF0000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L’Ajuntament de Sant Mateu de Bages, destinarà a aquesta convocatòria d’ajuts, un màxim de </w:t>
      </w:r>
      <w:r w:rsidR="000D35EE">
        <w:rPr>
          <w:rFonts w:ascii="Times New Roman" w:hAnsi="Times New Roman"/>
          <w:sz w:val="18"/>
          <w:szCs w:val="18"/>
        </w:rPr>
        <w:t>3</w:t>
      </w:r>
      <w:r w:rsidR="00173FEB">
        <w:rPr>
          <w:rFonts w:ascii="Times New Roman" w:hAnsi="Times New Roman"/>
          <w:sz w:val="18"/>
          <w:szCs w:val="18"/>
        </w:rPr>
        <w:t>.000,00 €</w:t>
      </w:r>
    </w:p>
    <w:p w14:paraId="79DF1DF6" w14:textId="77777777" w:rsidR="001919E4" w:rsidRPr="001919E4" w:rsidRDefault="001919E4" w:rsidP="001919E4">
      <w:pPr>
        <w:jc w:val="both"/>
        <w:rPr>
          <w:rFonts w:ascii="Times New Roman" w:hAnsi="Times New Roman"/>
          <w:sz w:val="18"/>
          <w:szCs w:val="18"/>
        </w:rPr>
      </w:pPr>
    </w:p>
    <w:p w14:paraId="7F8D6F55" w14:textId="77777777" w:rsidR="0012684F" w:rsidRPr="0012684F" w:rsidRDefault="0012684F" w:rsidP="0012684F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Cinquè.-</w:t>
      </w:r>
      <w:r>
        <w:rPr>
          <w:rFonts w:ascii="Times New Roman" w:hAnsi="Times New Roman"/>
          <w:sz w:val="18"/>
          <w:szCs w:val="18"/>
        </w:rPr>
        <w:t xml:space="preserve"> Termini de presentació de sol·licituds.</w:t>
      </w:r>
    </w:p>
    <w:p w14:paraId="6FF51194" w14:textId="77777777" w:rsidR="0012684F" w:rsidRDefault="0012684F" w:rsidP="001919E4">
      <w:pPr>
        <w:keepNext/>
        <w:jc w:val="both"/>
        <w:outlineLvl w:val="1"/>
        <w:rPr>
          <w:rFonts w:ascii="Times New Roman" w:hAnsi="Times New Roman"/>
          <w:b/>
          <w:sz w:val="18"/>
          <w:szCs w:val="18"/>
          <w:u w:val="single"/>
        </w:rPr>
      </w:pPr>
    </w:p>
    <w:p w14:paraId="27B044CA" w14:textId="0A79429D" w:rsidR="001919E4" w:rsidRDefault="001919E4" w:rsidP="001919E4">
      <w:pPr>
        <w:jc w:val="both"/>
        <w:rPr>
          <w:rFonts w:ascii="Times New Roman" w:hAnsi="Times New Roman"/>
          <w:sz w:val="18"/>
          <w:szCs w:val="18"/>
        </w:rPr>
      </w:pPr>
      <w:r w:rsidRPr="001919E4">
        <w:rPr>
          <w:rFonts w:ascii="Times New Roman" w:hAnsi="Times New Roman"/>
          <w:sz w:val="18"/>
          <w:szCs w:val="18"/>
        </w:rPr>
        <w:t xml:space="preserve">El termini de presentació de les sol·licituds començarà el dia </w:t>
      </w:r>
      <w:r w:rsidR="00E81984">
        <w:rPr>
          <w:rFonts w:ascii="Times New Roman" w:hAnsi="Times New Roman"/>
          <w:sz w:val="18"/>
          <w:szCs w:val="18"/>
        </w:rPr>
        <w:t>1</w:t>
      </w:r>
      <w:r w:rsidR="00173FEB">
        <w:rPr>
          <w:rFonts w:ascii="Times New Roman" w:hAnsi="Times New Roman"/>
          <w:sz w:val="18"/>
          <w:szCs w:val="18"/>
        </w:rPr>
        <w:t>/09/20</w:t>
      </w:r>
      <w:r w:rsidR="00E81984">
        <w:rPr>
          <w:rFonts w:ascii="Times New Roman" w:hAnsi="Times New Roman"/>
          <w:sz w:val="18"/>
          <w:szCs w:val="18"/>
        </w:rPr>
        <w:t>2</w:t>
      </w:r>
      <w:r w:rsidR="00096CE7">
        <w:rPr>
          <w:rFonts w:ascii="Times New Roman" w:hAnsi="Times New Roman"/>
          <w:sz w:val="18"/>
          <w:szCs w:val="18"/>
        </w:rPr>
        <w:t>2</w:t>
      </w:r>
      <w:r w:rsidRPr="001919E4">
        <w:rPr>
          <w:rFonts w:ascii="Times New Roman" w:hAnsi="Times New Roman"/>
          <w:sz w:val="18"/>
          <w:szCs w:val="18"/>
        </w:rPr>
        <w:t xml:space="preserve"> i finalitzarà el dia </w:t>
      </w:r>
      <w:r w:rsidR="00173FEB">
        <w:rPr>
          <w:rFonts w:ascii="Times New Roman" w:hAnsi="Times New Roman"/>
          <w:sz w:val="18"/>
          <w:szCs w:val="18"/>
        </w:rPr>
        <w:t>31/10/2</w:t>
      </w:r>
      <w:r w:rsidR="00E81984">
        <w:rPr>
          <w:rFonts w:ascii="Times New Roman" w:hAnsi="Times New Roman"/>
          <w:sz w:val="18"/>
          <w:szCs w:val="18"/>
        </w:rPr>
        <w:t>02</w:t>
      </w:r>
      <w:r w:rsidR="00096CE7">
        <w:rPr>
          <w:rFonts w:ascii="Times New Roman" w:hAnsi="Times New Roman"/>
          <w:sz w:val="18"/>
          <w:szCs w:val="18"/>
        </w:rPr>
        <w:t>2</w:t>
      </w:r>
      <w:r w:rsidR="00173FEB">
        <w:rPr>
          <w:rFonts w:ascii="Times New Roman" w:hAnsi="Times New Roman"/>
          <w:sz w:val="18"/>
          <w:szCs w:val="18"/>
        </w:rPr>
        <w:t>, ambdós inclosos</w:t>
      </w:r>
      <w:r w:rsidRPr="001919E4">
        <w:rPr>
          <w:rFonts w:ascii="Times New Roman" w:hAnsi="Times New Roman"/>
          <w:sz w:val="18"/>
          <w:szCs w:val="18"/>
        </w:rPr>
        <w:t>.</w:t>
      </w:r>
    </w:p>
    <w:p w14:paraId="304BD41F" w14:textId="77777777" w:rsidR="006F2AFB" w:rsidRDefault="006F2AFB" w:rsidP="001919E4">
      <w:pPr>
        <w:jc w:val="both"/>
        <w:rPr>
          <w:rFonts w:ascii="Times New Roman" w:hAnsi="Times New Roman"/>
          <w:sz w:val="18"/>
          <w:szCs w:val="18"/>
        </w:rPr>
      </w:pPr>
    </w:p>
    <w:p w14:paraId="681581D3" w14:textId="77777777" w:rsidR="006F2AFB" w:rsidRPr="001919E4" w:rsidRDefault="006F2AFB" w:rsidP="001919E4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Sisè.-</w:t>
      </w:r>
      <w:r>
        <w:rPr>
          <w:rFonts w:ascii="Times New Roman" w:hAnsi="Times New Roman"/>
          <w:sz w:val="18"/>
          <w:szCs w:val="18"/>
        </w:rPr>
        <w:t xml:space="preserve"> Altres dades</w:t>
      </w:r>
    </w:p>
    <w:p w14:paraId="1C227051" w14:textId="77777777" w:rsidR="001919E4" w:rsidRPr="001919E4" w:rsidRDefault="001919E4" w:rsidP="001919E4">
      <w:pPr>
        <w:jc w:val="both"/>
        <w:rPr>
          <w:rFonts w:ascii="Times New Roman" w:hAnsi="Times New Roman"/>
          <w:iCs/>
          <w:sz w:val="18"/>
          <w:szCs w:val="18"/>
        </w:rPr>
      </w:pPr>
    </w:p>
    <w:p w14:paraId="703BA625" w14:textId="77777777" w:rsidR="00FC3A32" w:rsidRDefault="006F2AFB" w:rsidP="00FC3A32">
      <w:pPr>
        <w:jc w:val="both"/>
        <w:rPr>
          <w:rFonts w:ascii="Times New Roman" w:hAnsi="Times New Roman"/>
          <w:sz w:val="18"/>
          <w:szCs w:val="18"/>
        </w:rPr>
      </w:pPr>
      <w:r w:rsidRPr="006F2AFB">
        <w:rPr>
          <w:rFonts w:ascii="Times New Roman" w:hAnsi="Times New Roman"/>
          <w:sz w:val="18"/>
          <w:szCs w:val="18"/>
        </w:rPr>
        <w:t xml:space="preserve">El model normalitzat de sol·licitud, </w:t>
      </w:r>
      <w:r w:rsidR="00173FEB">
        <w:rPr>
          <w:rFonts w:ascii="Times New Roman" w:hAnsi="Times New Roman"/>
          <w:sz w:val="18"/>
          <w:szCs w:val="18"/>
        </w:rPr>
        <w:t xml:space="preserve">podrà </w:t>
      </w:r>
      <w:r w:rsidRPr="006F2AFB">
        <w:rPr>
          <w:rFonts w:ascii="Times New Roman" w:hAnsi="Times New Roman"/>
          <w:sz w:val="18"/>
          <w:szCs w:val="18"/>
        </w:rPr>
        <w:t xml:space="preserve">trobar-se a les oficines municipals i a la pàgina web de l’Ajuntament </w:t>
      </w:r>
      <w:hyperlink r:id="rId9" w:history="1">
        <w:r w:rsidRPr="005A4C2B">
          <w:rPr>
            <w:rStyle w:val="Hipervnculo"/>
            <w:rFonts w:ascii="Times New Roman" w:hAnsi="Times New Roman"/>
            <w:sz w:val="18"/>
            <w:szCs w:val="18"/>
          </w:rPr>
          <w:t>http://www.santmateudebages.cat</w:t>
        </w:r>
      </w:hyperlink>
      <w:r>
        <w:rPr>
          <w:rFonts w:ascii="Times New Roman" w:hAnsi="Times New Roman"/>
          <w:sz w:val="18"/>
          <w:szCs w:val="18"/>
        </w:rPr>
        <w:t>.</w:t>
      </w:r>
    </w:p>
    <w:p w14:paraId="3B61C7A9" w14:textId="77777777" w:rsidR="00FC3A32" w:rsidRDefault="00FC3A32" w:rsidP="00FC3A32">
      <w:pPr>
        <w:jc w:val="both"/>
        <w:rPr>
          <w:rFonts w:ascii="Times New Roman" w:hAnsi="Times New Roman"/>
          <w:sz w:val="18"/>
          <w:szCs w:val="18"/>
        </w:rPr>
      </w:pPr>
    </w:p>
    <w:p w14:paraId="31357FBA" w14:textId="6D8D228C" w:rsidR="00FC3A32" w:rsidRPr="007A40E1" w:rsidRDefault="00FC3A32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  <w:r w:rsidRPr="007A40E1">
        <w:rPr>
          <w:rFonts w:ascii="Times New Roman" w:hAnsi="Times New Roman"/>
          <w:sz w:val="18"/>
          <w:szCs w:val="18"/>
          <w:lang w:val="es-ES"/>
        </w:rPr>
        <w:t xml:space="preserve">Sant Mateu de Bages, </w:t>
      </w:r>
      <w:r w:rsidR="00096CE7">
        <w:rPr>
          <w:rFonts w:ascii="Times New Roman" w:hAnsi="Times New Roman"/>
          <w:sz w:val="18"/>
          <w:szCs w:val="18"/>
          <w:lang w:val="es-ES"/>
        </w:rPr>
        <w:t>15</w:t>
      </w:r>
      <w:r w:rsidR="00885F1D">
        <w:rPr>
          <w:rFonts w:ascii="Times New Roman" w:hAnsi="Times New Roman"/>
          <w:sz w:val="18"/>
          <w:szCs w:val="18"/>
          <w:lang w:val="es-ES"/>
        </w:rPr>
        <w:t xml:space="preserve"> d</w:t>
      </w:r>
      <w:r w:rsidR="00096CE7">
        <w:rPr>
          <w:rFonts w:ascii="Times New Roman" w:hAnsi="Times New Roman"/>
          <w:sz w:val="18"/>
          <w:szCs w:val="18"/>
          <w:lang w:val="es-ES"/>
        </w:rPr>
        <w:t>’ABRIL</w:t>
      </w:r>
      <w:r w:rsidR="00885F1D">
        <w:rPr>
          <w:rFonts w:ascii="Times New Roman" w:hAnsi="Times New Roman"/>
          <w:sz w:val="18"/>
          <w:szCs w:val="18"/>
          <w:lang w:val="es-ES"/>
        </w:rPr>
        <w:t xml:space="preserve"> de 202</w:t>
      </w:r>
      <w:r w:rsidR="00096CE7">
        <w:rPr>
          <w:rFonts w:ascii="Times New Roman" w:hAnsi="Times New Roman"/>
          <w:sz w:val="18"/>
          <w:szCs w:val="18"/>
          <w:lang w:val="es-ES"/>
        </w:rPr>
        <w:t>2</w:t>
      </w:r>
      <w:r w:rsidR="00885F1D">
        <w:rPr>
          <w:rFonts w:ascii="Times New Roman" w:hAnsi="Times New Roman"/>
          <w:sz w:val="18"/>
          <w:szCs w:val="18"/>
          <w:lang w:val="es-ES"/>
        </w:rPr>
        <w:t>.</w:t>
      </w:r>
    </w:p>
    <w:p w14:paraId="6C71DA89" w14:textId="77777777" w:rsidR="00FC3A32" w:rsidRPr="00FC3A32" w:rsidRDefault="00FC3A32" w:rsidP="00FC3A32">
      <w:pPr>
        <w:jc w:val="both"/>
        <w:rPr>
          <w:rFonts w:ascii="Times New Roman" w:hAnsi="Times New Roman"/>
          <w:b/>
          <w:sz w:val="18"/>
          <w:szCs w:val="18"/>
          <w:u w:val="single"/>
          <w:lang w:val="es-ES"/>
        </w:rPr>
      </w:pPr>
    </w:p>
    <w:p w14:paraId="5B28E116" w14:textId="77777777" w:rsidR="00FC3A32" w:rsidRPr="00FC3A32" w:rsidRDefault="000847E7" w:rsidP="00FC3A32">
      <w:pPr>
        <w:jc w:val="both"/>
        <w:rPr>
          <w:rFonts w:ascii="Times New Roman" w:hAnsi="Times New Roman"/>
          <w:sz w:val="18"/>
          <w:szCs w:val="18"/>
          <w:lang w:val="es-ES"/>
        </w:rPr>
      </w:pPr>
      <w:r>
        <w:rPr>
          <w:rFonts w:ascii="Times New Roman" w:hAnsi="Times New Roman"/>
          <w:sz w:val="18"/>
          <w:szCs w:val="18"/>
          <w:lang w:val="es-ES"/>
        </w:rPr>
        <w:t>Josep M. Junyent Serra, Alcalde.</w:t>
      </w:r>
    </w:p>
    <w:p w14:paraId="4A4FE5C1" w14:textId="77777777" w:rsidR="00DD69B3" w:rsidRPr="00DD69B3" w:rsidRDefault="00DD69B3" w:rsidP="00DD69B3">
      <w:pPr>
        <w:jc w:val="both"/>
        <w:rPr>
          <w:rFonts w:ascii="Times New Roman" w:hAnsi="Times New Roman"/>
          <w:sz w:val="18"/>
          <w:szCs w:val="18"/>
          <w:lang w:val="es-ES"/>
        </w:rPr>
      </w:pPr>
    </w:p>
    <w:p w14:paraId="762DF201" w14:textId="77777777" w:rsidR="002360B6" w:rsidRPr="001F2D88" w:rsidRDefault="002360B6">
      <w:pPr>
        <w:jc w:val="both"/>
        <w:rPr>
          <w:rFonts w:ascii="Times New Roman" w:hAnsi="Times New Roman"/>
          <w:sz w:val="18"/>
          <w:szCs w:val="18"/>
        </w:rPr>
      </w:pPr>
    </w:p>
    <w:sectPr w:rsidR="002360B6" w:rsidRPr="001F2D88" w:rsidSect="001919E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F8512" w14:textId="77777777" w:rsidR="00FE1490" w:rsidRDefault="00FE1490">
      <w:r>
        <w:separator/>
      </w:r>
    </w:p>
  </w:endnote>
  <w:endnote w:type="continuationSeparator" w:id="0">
    <w:p w14:paraId="6EE0267E" w14:textId="77777777" w:rsidR="00FE1490" w:rsidRDefault="00FE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831A5" w14:textId="77777777" w:rsidR="00E81984" w:rsidRDefault="00E819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35392" w14:textId="77777777" w:rsidR="009D38BF" w:rsidRDefault="009D38BF">
    <w:pPr>
      <w:pStyle w:val="Piedepgina"/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____________________________________________________________________________</w:t>
    </w:r>
  </w:p>
  <w:p w14:paraId="2E39C3D5" w14:textId="1DAE74DC" w:rsidR="0071641C" w:rsidRDefault="00E81984" w:rsidP="0071641C">
    <w:pPr>
      <w:pStyle w:val="Piedepgina"/>
      <w:jc w:val="center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 xml:space="preserve">Pl. 1 d’octubre, 1 - </w:t>
    </w:r>
    <w:r w:rsidR="0071641C">
      <w:rPr>
        <w:rFonts w:ascii="Arial" w:hAnsi="Arial" w:cs="Arial"/>
        <w:b/>
        <w:bCs/>
        <w:sz w:val="18"/>
        <w:szCs w:val="18"/>
      </w:rPr>
      <w:t>08263 SANT MATEU DE BAGES (Barcelona) NIF: P-0822900-G</w:t>
    </w:r>
  </w:p>
  <w:p w14:paraId="791A9A44" w14:textId="77777777" w:rsidR="0071641C" w:rsidRPr="00905F84" w:rsidRDefault="0071641C" w:rsidP="0071641C">
    <w:pPr>
      <w:pStyle w:val="Piedepgina"/>
      <w:jc w:val="center"/>
      <w:rPr>
        <w:rFonts w:ascii="Arial" w:hAnsi="Arial" w:cs="Arial"/>
        <w:b/>
        <w:bCs/>
        <w:sz w:val="18"/>
        <w:szCs w:val="18"/>
        <w:lang w:val="en-US"/>
      </w:rPr>
    </w:pPr>
    <w:r w:rsidRPr="00905F84">
      <w:rPr>
        <w:rFonts w:ascii="Arial" w:hAnsi="Arial" w:cs="Arial"/>
        <w:b/>
        <w:bCs/>
        <w:sz w:val="18"/>
        <w:szCs w:val="18"/>
        <w:lang w:val="en-US"/>
      </w:rPr>
      <w:t>Tel. 93 836 00 1</w:t>
    </w:r>
    <w:r w:rsidR="00080CFA" w:rsidRPr="00905F84">
      <w:rPr>
        <w:rFonts w:ascii="Arial" w:hAnsi="Arial" w:cs="Arial"/>
        <w:b/>
        <w:bCs/>
        <w:sz w:val="18"/>
        <w:szCs w:val="18"/>
        <w:lang w:val="en-US"/>
      </w:rPr>
      <w:t>0/93 868 24 02</w:t>
    </w:r>
    <w:r w:rsidRPr="00905F84">
      <w:rPr>
        <w:rFonts w:ascii="Arial" w:hAnsi="Arial" w:cs="Arial"/>
        <w:b/>
        <w:bCs/>
        <w:sz w:val="18"/>
        <w:szCs w:val="18"/>
        <w:lang w:val="en-US"/>
      </w:rPr>
      <w:t>- mail: st.mateu@diba.cat</w:t>
    </w:r>
  </w:p>
  <w:p w14:paraId="0C9D2562" w14:textId="77777777" w:rsidR="009D38BF" w:rsidRPr="00905F84" w:rsidRDefault="009D38BF">
    <w:pPr>
      <w:pStyle w:val="Piedepgina"/>
      <w:rPr>
        <w:sz w:val="20"/>
        <w:lang w:val="en-US"/>
      </w:rPr>
    </w:pPr>
  </w:p>
  <w:p w14:paraId="03AFCBB0" w14:textId="77777777" w:rsidR="009D38BF" w:rsidRPr="00905F84" w:rsidRDefault="009D38BF">
    <w:pPr>
      <w:pStyle w:val="Piedepgina"/>
      <w:rPr>
        <w:sz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C6E38" w14:textId="77777777" w:rsidR="00E81984" w:rsidRDefault="00E819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A08D9" w14:textId="77777777" w:rsidR="00FE1490" w:rsidRDefault="00FE1490">
      <w:r>
        <w:separator/>
      </w:r>
    </w:p>
  </w:footnote>
  <w:footnote w:type="continuationSeparator" w:id="0">
    <w:p w14:paraId="2F7100FC" w14:textId="77777777" w:rsidR="00FE1490" w:rsidRDefault="00FE1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83BEE" w14:textId="77777777" w:rsidR="00E81984" w:rsidRDefault="00E819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21284" w14:textId="77777777" w:rsidR="009D38BF" w:rsidRDefault="000D35EE">
    <w:pPr>
      <w:pStyle w:val="Encabezado"/>
    </w:pPr>
    <w:r>
      <w:rPr>
        <w:noProof/>
      </w:rPr>
      <w:object w:dxaOrig="1440" w:dyaOrig="1440" w14:anchorId="1164E9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9.45pt;margin-top:-21pt;width:183.75pt;height:2in;z-index:-251658752;visibility:visible;mso-wrap-edited:t" wrapcoords="-88 0 -88 21487 15368 21728 14494 1571 1772 451 -88 0" o:allowincell="f">
          <v:imagedata r:id="rId1" o:title=""/>
          <w10:wrap type="tight"/>
        </v:shape>
        <o:OLEObject Type="Embed" ProgID="Word.Picture.8" ShapeID="_x0000_s2049" DrawAspect="Content" ObjectID="_1711722771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3CC95" w14:textId="77777777" w:rsidR="00E81984" w:rsidRDefault="00E819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A42AC"/>
    <w:multiLevelType w:val="hybridMultilevel"/>
    <w:tmpl w:val="014E4426"/>
    <w:lvl w:ilvl="0" w:tplc="9C2A71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6473F"/>
    <w:multiLevelType w:val="hybridMultilevel"/>
    <w:tmpl w:val="E79499A6"/>
    <w:styleLink w:val="Importacidelestil1"/>
    <w:lvl w:ilvl="0" w:tplc="1CE2502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2E06E0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70C14B8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B289DD8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2442DD8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1507328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C54BC44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9A0706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09495EA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2C134F3"/>
    <w:multiLevelType w:val="hybridMultilevel"/>
    <w:tmpl w:val="267E0602"/>
    <w:lvl w:ilvl="0" w:tplc="FFFFFFFF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A106B"/>
    <w:multiLevelType w:val="hybridMultilevel"/>
    <w:tmpl w:val="E79499A6"/>
    <w:numStyleLink w:val="Importacidelestil1"/>
  </w:abstractNum>
  <w:abstractNum w:abstractNumId="4" w15:restartNumberingAfterBreak="0">
    <w:nsid w:val="2469787B"/>
    <w:multiLevelType w:val="hybridMultilevel"/>
    <w:tmpl w:val="B57CD6F0"/>
    <w:numStyleLink w:val="Importacidelestil3"/>
  </w:abstractNum>
  <w:abstractNum w:abstractNumId="5" w15:restartNumberingAfterBreak="0">
    <w:nsid w:val="51C24D3A"/>
    <w:multiLevelType w:val="hybridMultilevel"/>
    <w:tmpl w:val="C1C8B5E0"/>
    <w:numStyleLink w:val="Importacidelestil2"/>
  </w:abstractNum>
  <w:abstractNum w:abstractNumId="6" w15:restartNumberingAfterBreak="0">
    <w:nsid w:val="679505D1"/>
    <w:multiLevelType w:val="hybridMultilevel"/>
    <w:tmpl w:val="B57CD6F0"/>
    <w:styleLink w:val="Importacidelestil3"/>
    <w:lvl w:ilvl="0" w:tplc="3DD43B5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44855E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CE24FD0">
      <w:start w:val="1"/>
      <w:numFmt w:val="lowerRoman"/>
      <w:lvlText w:val="%3."/>
      <w:lvlJc w:val="left"/>
      <w:pPr>
        <w:ind w:left="252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F5EEC48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1FE7DC6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5A6692E">
      <w:start w:val="1"/>
      <w:numFmt w:val="lowerRoman"/>
      <w:lvlText w:val="%6."/>
      <w:lvlJc w:val="left"/>
      <w:pPr>
        <w:ind w:left="468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D4C104C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DDCED30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5A49FE">
      <w:start w:val="1"/>
      <w:numFmt w:val="lowerRoman"/>
      <w:lvlText w:val="%9."/>
      <w:lvlJc w:val="left"/>
      <w:pPr>
        <w:ind w:left="6840" w:hanging="2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72FD12DB"/>
    <w:multiLevelType w:val="hybridMultilevel"/>
    <w:tmpl w:val="C1C8B5E0"/>
    <w:lvl w:ilvl="0" w:tplc="E0524876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1EAE46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90C5086">
      <w:start w:val="1"/>
      <w:numFmt w:val="lowerRoman"/>
      <w:lvlText w:val="%3."/>
      <w:lvlJc w:val="left"/>
      <w:pPr>
        <w:ind w:left="216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6C2849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E5095E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EDC5304">
      <w:start w:val="1"/>
      <w:numFmt w:val="lowerRoman"/>
      <w:lvlText w:val="%6."/>
      <w:lvlJc w:val="left"/>
      <w:pPr>
        <w:ind w:left="432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92A95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93672F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DD8037E">
      <w:start w:val="1"/>
      <w:numFmt w:val="lowerRoman"/>
      <w:lvlText w:val="%9."/>
      <w:lvlJc w:val="left"/>
      <w:pPr>
        <w:ind w:left="648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73CD4474"/>
    <w:multiLevelType w:val="hybridMultilevel"/>
    <w:tmpl w:val="C1C8B5E0"/>
    <w:styleLink w:val="Importacidelestil2"/>
    <w:lvl w:ilvl="0" w:tplc="EFCCE58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D72E3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D7C9854">
      <w:start w:val="1"/>
      <w:numFmt w:val="lowerRoman"/>
      <w:lvlText w:val="%3."/>
      <w:lvlJc w:val="left"/>
      <w:pPr>
        <w:ind w:left="216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DEDBF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604FF8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B625328">
      <w:start w:val="1"/>
      <w:numFmt w:val="lowerRoman"/>
      <w:lvlText w:val="%6."/>
      <w:lvlJc w:val="left"/>
      <w:pPr>
        <w:ind w:left="432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BE2F3C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AA8C9B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6C0AC60">
      <w:start w:val="1"/>
      <w:numFmt w:val="lowerRoman"/>
      <w:lvlText w:val="%9."/>
      <w:lvlJc w:val="left"/>
      <w:pPr>
        <w:ind w:left="6480" w:hanging="2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128159038">
    <w:abstractNumId w:val="2"/>
  </w:num>
  <w:num w:numId="2" w16cid:durableId="1110472083">
    <w:abstractNumId w:val="0"/>
  </w:num>
  <w:num w:numId="3" w16cid:durableId="1880430964">
    <w:abstractNumId w:val="1"/>
  </w:num>
  <w:num w:numId="4" w16cid:durableId="1385373191">
    <w:abstractNumId w:val="3"/>
  </w:num>
  <w:num w:numId="5" w16cid:durableId="1600790056">
    <w:abstractNumId w:val="6"/>
  </w:num>
  <w:num w:numId="6" w16cid:durableId="1869218965">
    <w:abstractNumId w:val="4"/>
  </w:num>
  <w:num w:numId="7" w16cid:durableId="1923248393">
    <w:abstractNumId w:val="8"/>
  </w:num>
  <w:num w:numId="8" w16cid:durableId="1207379117">
    <w:abstractNumId w:val="5"/>
  </w:num>
  <w:num w:numId="9" w16cid:durableId="1186480550">
    <w:abstractNumId w:val="5"/>
    <w:lvlOverride w:ilvl="0">
      <w:startOverride w:val="2"/>
    </w:lvlOverride>
  </w:num>
  <w:num w:numId="10" w16cid:durableId="19135423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1FB4"/>
    <w:rsid w:val="00023CF8"/>
    <w:rsid w:val="000373E4"/>
    <w:rsid w:val="000526BD"/>
    <w:rsid w:val="00052C33"/>
    <w:rsid w:val="0006725B"/>
    <w:rsid w:val="00080CFA"/>
    <w:rsid w:val="000847E7"/>
    <w:rsid w:val="00096CE7"/>
    <w:rsid w:val="000A11C1"/>
    <w:rsid w:val="000A628B"/>
    <w:rsid w:val="000B05F6"/>
    <w:rsid w:val="000D35EE"/>
    <w:rsid w:val="00122109"/>
    <w:rsid w:val="0012684F"/>
    <w:rsid w:val="00162FD8"/>
    <w:rsid w:val="00173FEB"/>
    <w:rsid w:val="00181851"/>
    <w:rsid w:val="001831A5"/>
    <w:rsid w:val="00185A6E"/>
    <w:rsid w:val="001919E4"/>
    <w:rsid w:val="00197724"/>
    <w:rsid w:val="001F1B8D"/>
    <w:rsid w:val="001F2327"/>
    <w:rsid w:val="001F2D88"/>
    <w:rsid w:val="00202290"/>
    <w:rsid w:val="002360B6"/>
    <w:rsid w:val="002B1934"/>
    <w:rsid w:val="002B1E4B"/>
    <w:rsid w:val="002D3D5F"/>
    <w:rsid w:val="002E4762"/>
    <w:rsid w:val="00315A00"/>
    <w:rsid w:val="00367194"/>
    <w:rsid w:val="00373534"/>
    <w:rsid w:val="00377E77"/>
    <w:rsid w:val="00395AAA"/>
    <w:rsid w:val="003B7D14"/>
    <w:rsid w:val="003C5C5D"/>
    <w:rsid w:val="003D762B"/>
    <w:rsid w:val="003E34A5"/>
    <w:rsid w:val="00406835"/>
    <w:rsid w:val="00414588"/>
    <w:rsid w:val="0042762E"/>
    <w:rsid w:val="00441661"/>
    <w:rsid w:val="00470505"/>
    <w:rsid w:val="00476403"/>
    <w:rsid w:val="004A140D"/>
    <w:rsid w:val="004B7612"/>
    <w:rsid w:val="004C0CDF"/>
    <w:rsid w:val="004C3ABC"/>
    <w:rsid w:val="004C5608"/>
    <w:rsid w:val="004C7DD5"/>
    <w:rsid w:val="004D7096"/>
    <w:rsid w:val="004E5F8F"/>
    <w:rsid w:val="005373DE"/>
    <w:rsid w:val="00573BD8"/>
    <w:rsid w:val="005858A7"/>
    <w:rsid w:val="005A242A"/>
    <w:rsid w:val="005B0F51"/>
    <w:rsid w:val="005E7A7D"/>
    <w:rsid w:val="0060075C"/>
    <w:rsid w:val="006266EB"/>
    <w:rsid w:val="00664A41"/>
    <w:rsid w:val="00673078"/>
    <w:rsid w:val="006742ED"/>
    <w:rsid w:val="00696534"/>
    <w:rsid w:val="006A100D"/>
    <w:rsid w:val="006A6772"/>
    <w:rsid w:val="006A75AF"/>
    <w:rsid w:val="006B775E"/>
    <w:rsid w:val="006D437C"/>
    <w:rsid w:val="006E71D9"/>
    <w:rsid w:val="006F2395"/>
    <w:rsid w:val="006F2AFB"/>
    <w:rsid w:val="0070606D"/>
    <w:rsid w:val="0071600A"/>
    <w:rsid w:val="0071641C"/>
    <w:rsid w:val="007170EE"/>
    <w:rsid w:val="00721934"/>
    <w:rsid w:val="00734A3C"/>
    <w:rsid w:val="007A40E1"/>
    <w:rsid w:val="007B076E"/>
    <w:rsid w:val="007C22F8"/>
    <w:rsid w:val="007F2724"/>
    <w:rsid w:val="007F2CDC"/>
    <w:rsid w:val="00831D1E"/>
    <w:rsid w:val="00885F1D"/>
    <w:rsid w:val="008A78C1"/>
    <w:rsid w:val="008B1223"/>
    <w:rsid w:val="008C0051"/>
    <w:rsid w:val="00905F84"/>
    <w:rsid w:val="009217C8"/>
    <w:rsid w:val="00927EA3"/>
    <w:rsid w:val="00936357"/>
    <w:rsid w:val="00957F36"/>
    <w:rsid w:val="0096147C"/>
    <w:rsid w:val="00963E44"/>
    <w:rsid w:val="009676ED"/>
    <w:rsid w:val="009D38BF"/>
    <w:rsid w:val="009F07BB"/>
    <w:rsid w:val="00A011B1"/>
    <w:rsid w:val="00A65ADC"/>
    <w:rsid w:val="00A777F2"/>
    <w:rsid w:val="00A84E20"/>
    <w:rsid w:val="00A85A2B"/>
    <w:rsid w:val="00AA1FF0"/>
    <w:rsid w:val="00AA6277"/>
    <w:rsid w:val="00B12237"/>
    <w:rsid w:val="00B162F5"/>
    <w:rsid w:val="00B3569B"/>
    <w:rsid w:val="00B47FC6"/>
    <w:rsid w:val="00B63AB6"/>
    <w:rsid w:val="00B65725"/>
    <w:rsid w:val="00B83B01"/>
    <w:rsid w:val="00B86296"/>
    <w:rsid w:val="00C12839"/>
    <w:rsid w:val="00C313E4"/>
    <w:rsid w:val="00C92D10"/>
    <w:rsid w:val="00CA04EB"/>
    <w:rsid w:val="00CB64E8"/>
    <w:rsid w:val="00CC32CD"/>
    <w:rsid w:val="00CD5165"/>
    <w:rsid w:val="00CF590F"/>
    <w:rsid w:val="00D1184C"/>
    <w:rsid w:val="00D31ED2"/>
    <w:rsid w:val="00D80A5F"/>
    <w:rsid w:val="00DD69B3"/>
    <w:rsid w:val="00E039F3"/>
    <w:rsid w:val="00E05ED1"/>
    <w:rsid w:val="00E3455B"/>
    <w:rsid w:val="00E448B7"/>
    <w:rsid w:val="00E45328"/>
    <w:rsid w:val="00E52308"/>
    <w:rsid w:val="00E56E47"/>
    <w:rsid w:val="00E66F68"/>
    <w:rsid w:val="00E73EA0"/>
    <w:rsid w:val="00E81984"/>
    <w:rsid w:val="00E81D75"/>
    <w:rsid w:val="00E9730B"/>
    <w:rsid w:val="00EA67CC"/>
    <w:rsid w:val="00EB163C"/>
    <w:rsid w:val="00EB7D39"/>
    <w:rsid w:val="00EC2CC8"/>
    <w:rsid w:val="00EE5A37"/>
    <w:rsid w:val="00EF40AF"/>
    <w:rsid w:val="00F05092"/>
    <w:rsid w:val="00F31FB4"/>
    <w:rsid w:val="00F80993"/>
    <w:rsid w:val="00F81252"/>
    <w:rsid w:val="00F914E9"/>
    <w:rsid w:val="00FA05BF"/>
    <w:rsid w:val="00FA26EF"/>
    <w:rsid w:val="00FA5565"/>
    <w:rsid w:val="00FC3A32"/>
    <w:rsid w:val="00FE1490"/>
    <w:rsid w:val="00F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DDB716"/>
  <w15:docId w15:val="{00E5075D-2B97-42AE-93B0-33E4A2ED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641C"/>
    <w:rPr>
      <w:rFonts w:ascii="Verdana" w:hAnsi="Verdana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7353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bidi="he-I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lang w:bidi="he-IL"/>
    </w:rPr>
  </w:style>
  <w:style w:type="paragraph" w:styleId="Textoindependiente">
    <w:name w:val="Body Text"/>
    <w:basedOn w:val="Normal"/>
    <w:pPr>
      <w:jc w:val="both"/>
    </w:pPr>
  </w:style>
  <w:style w:type="paragraph" w:styleId="Sangradetextonormal">
    <w:name w:val="Body Text Indent"/>
    <w:basedOn w:val="Normal"/>
    <w:pPr>
      <w:ind w:left="348"/>
      <w:jc w:val="both"/>
    </w:pPr>
  </w:style>
  <w:style w:type="numbering" w:customStyle="1" w:styleId="Importacidelestil1">
    <w:name w:val="Importació de l’estil 1"/>
    <w:rsid w:val="001919E4"/>
    <w:pPr>
      <w:numPr>
        <w:numId w:val="3"/>
      </w:numPr>
    </w:pPr>
  </w:style>
  <w:style w:type="numbering" w:customStyle="1" w:styleId="Importacidelestil3">
    <w:name w:val="Importació de l’estil 3"/>
    <w:rsid w:val="001919E4"/>
    <w:pPr>
      <w:numPr>
        <w:numId w:val="5"/>
      </w:numPr>
    </w:pPr>
  </w:style>
  <w:style w:type="character" w:styleId="Hipervnculo">
    <w:name w:val="Hyperlink"/>
    <w:rsid w:val="0012684F"/>
    <w:rPr>
      <w:color w:val="0000FF"/>
      <w:u w:val="single"/>
    </w:rPr>
  </w:style>
  <w:style w:type="numbering" w:customStyle="1" w:styleId="Importacidelestil2">
    <w:name w:val="Importació de l’estil 2"/>
    <w:rsid w:val="00173FEB"/>
    <w:pPr>
      <w:numPr>
        <w:numId w:val="7"/>
      </w:numPr>
    </w:pPr>
  </w:style>
  <w:style w:type="numbering" w:customStyle="1" w:styleId="Importacidelestil21">
    <w:name w:val="Importació de l’estil 21"/>
    <w:rsid w:val="00DD69B3"/>
  </w:style>
  <w:style w:type="numbering" w:customStyle="1" w:styleId="Importacidelestil11">
    <w:name w:val="Importació de l’estil 11"/>
    <w:rsid w:val="00FC3A32"/>
  </w:style>
  <w:style w:type="numbering" w:customStyle="1" w:styleId="Importacidelestil22">
    <w:name w:val="Importació de l’estil 22"/>
    <w:rsid w:val="00FC3A32"/>
  </w:style>
  <w:style w:type="character" w:styleId="Mencinsinresolver">
    <w:name w:val="Unresolved Mention"/>
    <w:basedOn w:val="Fuentedeprrafopredeter"/>
    <w:uiPriority w:val="99"/>
    <w:semiHidden/>
    <w:unhideWhenUsed/>
    <w:rsid w:val="00885F1D"/>
    <w:rPr>
      <w:color w:val="605E5C"/>
      <w:shd w:val="clear" w:color="auto" w:fill="E1DFDD"/>
    </w:rPr>
  </w:style>
  <w:style w:type="character" w:styleId="nfasis">
    <w:name w:val="Emphasis"/>
    <w:basedOn w:val="Fuentedeprrafopredeter"/>
    <w:qFormat/>
    <w:rsid w:val="000D35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ntmateudebages.ca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pap.minhafp.gob.es/bdnstrans/GE/es/convocatorias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antmateudebages.ca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\Dropbox\subvencions-60&#8364;\xec-nado-edic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xec-nado-edicte</Template>
  <TotalTime>20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EDICTE</vt:lpstr>
    </vt:vector>
  </TitlesOfParts>
  <Company/>
  <LinksUpToDate>false</LinksUpToDate>
  <CharactersWithSpaces>2225</CharactersWithSpaces>
  <SharedDoc>false</SharedDoc>
  <HLinks>
    <vt:vector size="12" baseType="variant">
      <vt:variant>
        <vt:i4>5963844</vt:i4>
      </vt:variant>
      <vt:variant>
        <vt:i4>3</vt:i4>
      </vt:variant>
      <vt:variant>
        <vt:i4>0</vt:i4>
      </vt:variant>
      <vt:variant>
        <vt:i4>5</vt:i4>
      </vt:variant>
      <vt:variant>
        <vt:lpwstr>http://www.santmateudebages.cat/</vt:lpwstr>
      </vt:variant>
      <vt:variant>
        <vt:lpwstr/>
      </vt:variant>
      <vt:variant>
        <vt:i4>5963844</vt:i4>
      </vt:variant>
      <vt:variant>
        <vt:i4>0</vt:i4>
      </vt:variant>
      <vt:variant>
        <vt:i4>0</vt:i4>
      </vt:variant>
      <vt:variant>
        <vt:i4>5</vt:i4>
      </vt:variant>
      <vt:variant>
        <vt:lpwstr>http://www.santmateudebages.cat/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EDICTE</dc:title>
  <dc:subject/>
  <dc:creator>Usuari</dc:creator>
  <cp:keywords/>
  <cp:lastModifiedBy>Montserrat Anton Romeu</cp:lastModifiedBy>
  <cp:revision>13</cp:revision>
  <cp:lastPrinted>2017-08-02T16:20:00Z</cp:lastPrinted>
  <dcterms:created xsi:type="dcterms:W3CDTF">2018-07-08T14:47:00Z</dcterms:created>
  <dcterms:modified xsi:type="dcterms:W3CDTF">2022-04-17T15:46:00Z</dcterms:modified>
</cp:coreProperties>
</file>