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4DC469" w14:textId="77777777" w:rsidR="006A4B3F" w:rsidRDefault="006A4B3F">
      <w:pPr>
        <w:jc w:val="center"/>
        <w:rPr>
          <w:b/>
          <w:color w:val="000000"/>
          <w:u w:val="single"/>
        </w:rPr>
      </w:pPr>
    </w:p>
    <w:p w14:paraId="5974B228" w14:textId="77777777" w:rsidR="006A4B3F" w:rsidRDefault="006A4B3F">
      <w:pPr>
        <w:jc w:val="center"/>
        <w:rPr>
          <w:b/>
          <w:color w:val="000000"/>
          <w:u w:val="single"/>
        </w:rPr>
      </w:pPr>
    </w:p>
    <w:tbl>
      <w:tblPr>
        <w:tblW w:w="9135" w:type="dxa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"/>
        <w:gridCol w:w="809"/>
        <w:gridCol w:w="3482"/>
        <w:gridCol w:w="27"/>
        <w:gridCol w:w="2126"/>
        <w:gridCol w:w="26"/>
        <w:gridCol w:w="2326"/>
      </w:tblGrid>
      <w:tr w:rsidR="006A4B3F" w14:paraId="103E2152" w14:textId="77777777" w:rsidTr="00324ABA">
        <w:trPr>
          <w:cantSplit/>
          <w:trHeight w:val="848"/>
        </w:trPr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38358" w14:textId="2171036F" w:rsidR="006A4B3F" w:rsidRDefault="00A510AE">
            <w:pPr>
              <w:pStyle w:val="Encabezado"/>
              <w:snapToGrid w:val="0"/>
              <w:jc w:val="center"/>
            </w:pPr>
            <w:r>
              <w:rPr>
                <w:noProof/>
              </w:rPr>
              <w:drawing>
                <wp:anchor distT="0" distB="0" distL="114935" distR="114935" simplePos="0" relativeHeight="251657728" behindDoc="0" locked="0" layoutInCell="1" allowOverlap="1" wp14:anchorId="3D040D92" wp14:editId="452116B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61595</wp:posOffset>
                  </wp:positionV>
                  <wp:extent cx="456565" cy="456565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565" cy="456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2BD81" w14:textId="77777777" w:rsidR="006A4B3F" w:rsidRDefault="006A4B3F">
            <w:pPr>
              <w:pStyle w:val="Encabezado"/>
              <w:snapToGrid w:val="0"/>
              <w:jc w:val="center"/>
              <w:rPr>
                <w:rFonts w:ascii="Arial" w:hAnsi="Arial" w:cs="Arial"/>
                <w:b/>
              </w:rPr>
            </w:pPr>
          </w:p>
          <w:p w14:paraId="089CE57E" w14:textId="77777777" w:rsidR="00BB11D9" w:rsidRDefault="006A4B3F">
            <w:pPr>
              <w:pStyle w:val="Encabezad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SOLICITUD DE </w:t>
            </w:r>
            <w:r w:rsidR="00BB11D9">
              <w:rPr>
                <w:rFonts w:ascii="Arial" w:hAnsi="Arial" w:cs="Arial"/>
                <w:b/>
              </w:rPr>
              <w:t>AYUDAS PARA ESTUDIANTES DE LOS MONTESINOS.</w:t>
            </w:r>
          </w:p>
          <w:p w14:paraId="061CCE58" w14:textId="26AAD85C" w:rsidR="006A4B3F" w:rsidRDefault="007B7DE6">
            <w:pPr>
              <w:pStyle w:val="Encabezado"/>
              <w:jc w:val="center"/>
            </w:pPr>
            <w:r>
              <w:rPr>
                <w:rFonts w:ascii="Arial" w:hAnsi="Arial" w:cs="Arial"/>
                <w:b/>
              </w:rPr>
              <w:t xml:space="preserve"> CURSO 2</w:t>
            </w:r>
            <w:r w:rsidR="00A13233">
              <w:rPr>
                <w:rFonts w:ascii="Arial" w:hAnsi="Arial" w:cs="Arial"/>
                <w:b/>
              </w:rPr>
              <w:t>02</w:t>
            </w:r>
            <w:r w:rsidR="002E67F8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-20</w:t>
            </w:r>
            <w:r w:rsidR="00324ABA">
              <w:rPr>
                <w:rFonts w:ascii="Arial" w:hAnsi="Arial" w:cs="Arial"/>
                <w:b/>
              </w:rPr>
              <w:t>2</w:t>
            </w:r>
            <w:r w:rsidR="002E67F8">
              <w:rPr>
                <w:rFonts w:ascii="Arial" w:hAnsi="Arial" w:cs="Arial"/>
                <w:b/>
              </w:rPr>
              <w:t>2</w:t>
            </w:r>
          </w:p>
          <w:p w14:paraId="1A24C8F5" w14:textId="77777777" w:rsidR="006A4B3F" w:rsidRDefault="006A4B3F">
            <w:pPr>
              <w:pStyle w:val="Encabezado"/>
              <w:jc w:val="center"/>
            </w:pPr>
          </w:p>
        </w:tc>
      </w:tr>
      <w:tr w:rsidR="006A4B3F" w14:paraId="6570C4CC" w14:textId="77777777" w:rsidTr="00324ABA">
        <w:trPr>
          <w:cantSplit/>
        </w:trPr>
        <w:tc>
          <w:tcPr>
            <w:tcW w:w="91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A90F0C0" w14:textId="77777777" w:rsidR="006A4B3F" w:rsidRDefault="006A4B3F">
            <w:r>
              <w:rPr>
                <w:b/>
                <w:sz w:val="20"/>
                <w:szCs w:val="20"/>
              </w:rPr>
              <w:t>DATOS PERSONALES</w:t>
            </w:r>
          </w:p>
        </w:tc>
      </w:tr>
      <w:tr w:rsidR="006A4B3F" w14:paraId="29A49E38" w14:textId="77777777" w:rsidTr="00324ABA">
        <w:trPr>
          <w:cantSplit/>
        </w:trPr>
        <w:tc>
          <w:tcPr>
            <w:tcW w:w="4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AB827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APELLIDOS Y NOMBRE </w:t>
            </w:r>
          </w:p>
          <w:p w14:paraId="11B7752E" w14:textId="77777777" w:rsidR="006A4B3F" w:rsidRDefault="006A4B3F">
            <w:pPr>
              <w:rPr>
                <w:sz w:val="20"/>
                <w:szCs w:val="20"/>
              </w:rPr>
            </w:pPr>
          </w:p>
          <w:p w14:paraId="4617245A" w14:textId="77777777" w:rsidR="006A4B3F" w:rsidRDefault="006A4B3F"/>
        </w:tc>
        <w:tc>
          <w:tcPr>
            <w:tcW w:w="2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A64D8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FECHA NACIMIENTO</w:t>
            </w:r>
          </w:p>
          <w:p w14:paraId="555B6545" w14:textId="77777777" w:rsidR="006A4B3F" w:rsidRDefault="006A4B3F">
            <w:pPr>
              <w:rPr>
                <w:sz w:val="20"/>
                <w:szCs w:val="20"/>
              </w:rPr>
            </w:pPr>
          </w:p>
          <w:p w14:paraId="2E48E7C1" w14:textId="77777777" w:rsidR="006A4B3F" w:rsidRDefault="006A4B3F"/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F9455" w14:textId="77777777" w:rsidR="006A4B3F" w:rsidRDefault="006A4B3F">
            <w:r>
              <w:rPr>
                <w:sz w:val="20"/>
                <w:szCs w:val="20"/>
              </w:rPr>
              <w:t>DNI</w:t>
            </w:r>
          </w:p>
          <w:p w14:paraId="2B1A43B7" w14:textId="77777777" w:rsidR="006A4B3F" w:rsidRDefault="006A4B3F"/>
        </w:tc>
      </w:tr>
      <w:tr w:rsidR="006A4B3F" w14:paraId="2DCED513" w14:textId="77777777" w:rsidTr="00324ABA">
        <w:trPr>
          <w:cantSplit/>
        </w:trPr>
        <w:tc>
          <w:tcPr>
            <w:tcW w:w="4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6A2E9" w14:textId="77777777" w:rsidR="006A4B3F" w:rsidRDefault="006A4B3F">
            <w:r>
              <w:rPr>
                <w:sz w:val="20"/>
                <w:szCs w:val="20"/>
              </w:rPr>
              <w:t>TELÉFONO</w:t>
            </w:r>
          </w:p>
          <w:p w14:paraId="35B492F2" w14:textId="77777777" w:rsidR="006A4B3F" w:rsidRDefault="006A4B3F"/>
        </w:tc>
        <w:tc>
          <w:tcPr>
            <w:tcW w:w="4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620A2" w14:textId="77777777" w:rsidR="006A4B3F" w:rsidRDefault="006A4B3F">
            <w:r>
              <w:rPr>
                <w:sz w:val="20"/>
                <w:szCs w:val="20"/>
              </w:rPr>
              <w:t>E-MAIL</w:t>
            </w:r>
          </w:p>
        </w:tc>
      </w:tr>
      <w:tr w:rsidR="006A4B3F" w14:paraId="4EFFE840" w14:textId="77777777" w:rsidTr="00324ABA">
        <w:trPr>
          <w:cantSplit/>
        </w:trPr>
        <w:tc>
          <w:tcPr>
            <w:tcW w:w="91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0F4DE" w14:textId="77777777" w:rsidR="006A4B3F" w:rsidRDefault="006A4B3F">
            <w:r>
              <w:rPr>
                <w:sz w:val="20"/>
                <w:szCs w:val="20"/>
              </w:rPr>
              <w:t xml:space="preserve">DOMICILIO </w:t>
            </w:r>
          </w:p>
          <w:p w14:paraId="554EE6FA" w14:textId="77777777" w:rsidR="006A4B3F" w:rsidRDefault="006A4B3F"/>
        </w:tc>
      </w:tr>
      <w:tr w:rsidR="006A4B3F" w14:paraId="37FA0E6D" w14:textId="77777777" w:rsidTr="00324ABA">
        <w:trPr>
          <w:cantSplit/>
        </w:trPr>
        <w:tc>
          <w:tcPr>
            <w:tcW w:w="4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DBA83" w14:textId="77777777" w:rsidR="006A4B3F" w:rsidRDefault="006A4B3F">
            <w:r>
              <w:rPr>
                <w:sz w:val="20"/>
                <w:szCs w:val="20"/>
              </w:rPr>
              <w:t>LOCALIDAD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91692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PROVINCIA</w:t>
            </w:r>
          </w:p>
          <w:p w14:paraId="5E93B6DA" w14:textId="77777777" w:rsidR="006A4B3F" w:rsidRDefault="006A4B3F">
            <w:pPr>
              <w:rPr>
                <w:sz w:val="20"/>
                <w:szCs w:val="20"/>
              </w:rPr>
            </w:pPr>
          </w:p>
          <w:p w14:paraId="63DAC4E6" w14:textId="77777777" w:rsidR="006A4B3F" w:rsidRDefault="006A4B3F"/>
        </w:tc>
        <w:tc>
          <w:tcPr>
            <w:tcW w:w="23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0A77C" w14:textId="77777777" w:rsidR="006A4B3F" w:rsidRDefault="006A4B3F">
            <w:r>
              <w:rPr>
                <w:sz w:val="20"/>
                <w:szCs w:val="20"/>
              </w:rPr>
              <w:t>CP</w:t>
            </w:r>
          </w:p>
          <w:p w14:paraId="2BE62A86" w14:textId="77777777" w:rsidR="006A4B3F" w:rsidRDefault="006A4B3F"/>
        </w:tc>
      </w:tr>
      <w:tr w:rsidR="006A4B3F" w14:paraId="4C2BA20C" w14:textId="77777777" w:rsidTr="00324ABA">
        <w:trPr>
          <w:cantSplit/>
        </w:trPr>
        <w:tc>
          <w:tcPr>
            <w:tcW w:w="91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F084AD6" w14:textId="77777777" w:rsidR="006A4B3F" w:rsidRDefault="006A4B3F">
            <w:pPr>
              <w:jc w:val="center"/>
            </w:pPr>
            <w:r>
              <w:rPr>
                <w:b/>
                <w:sz w:val="20"/>
                <w:szCs w:val="20"/>
              </w:rPr>
              <w:t xml:space="preserve">CATEGORÍA QUE SE SOLICITA </w:t>
            </w:r>
          </w:p>
        </w:tc>
      </w:tr>
      <w:tr w:rsidR="006A4B3F" w14:paraId="59E54EF5" w14:textId="77777777" w:rsidTr="00324ABA">
        <w:trPr>
          <w:cantSplit/>
          <w:trHeight w:val="360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489F0" w14:textId="77777777" w:rsidR="006A4B3F" w:rsidRDefault="006A4B3F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CA564" w14:textId="6F238E82" w:rsidR="00324ABA" w:rsidRPr="00324ABA" w:rsidRDefault="00324ABA" w:rsidP="00324ABA">
            <w:pPr>
              <w:jc w:val="both"/>
              <w:rPr>
                <w:lang w:val="es-ES_tradnl"/>
              </w:rPr>
            </w:pPr>
            <w:r w:rsidRPr="00324ABA">
              <w:rPr>
                <w:lang w:val="es-ES_tradnl"/>
              </w:rPr>
              <w:t>AYUDAS PARA ESTUDIANTES DE LOS MONTESINOS DESPLAZADOS FUERA DEL TÉMINO MUNICIPAL, CURSO 20</w:t>
            </w:r>
            <w:r w:rsidR="002E67F8">
              <w:rPr>
                <w:lang w:val="es-ES_tradnl"/>
              </w:rPr>
              <w:t>21</w:t>
            </w:r>
            <w:r w:rsidRPr="00324ABA">
              <w:rPr>
                <w:lang w:val="es-ES_tradnl"/>
              </w:rPr>
              <w:t>-202</w:t>
            </w:r>
            <w:r w:rsidR="002E67F8">
              <w:rPr>
                <w:lang w:val="es-ES_tradnl"/>
              </w:rPr>
              <w:t>2</w:t>
            </w:r>
          </w:p>
          <w:p w14:paraId="7D41A1B3" w14:textId="77777777" w:rsidR="006A4B3F" w:rsidRDefault="006A4B3F"/>
        </w:tc>
      </w:tr>
      <w:tr w:rsidR="006A4B3F" w14:paraId="699BF939" w14:textId="77777777" w:rsidTr="00324ABA">
        <w:trPr>
          <w:cantSplit/>
        </w:trPr>
        <w:tc>
          <w:tcPr>
            <w:tcW w:w="91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4D12E9B1" w14:textId="77777777" w:rsidR="006A4B3F" w:rsidRDefault="006A4B3F">
            <w:pPr>
              <w:jc w:val="center"/>
            </w:pPr>
            <w:r>
              <w:rPr>
                <w:b/>
                <w:sz w:val="20"/>
                <w:szCs w:val="20"/>
              </w:rPr>
              <w:t>DOCUMENTACIÓN QUE SE ADJUNTA</w:t>
            </w:r>
          </w:p>
        </w:tc>
      </w:tr>
      <w:tr w:rsidR="006A4B3F" w14:paraId="2A83A511" w14:textId="77777777" w:rsidTr="00324ABA">
        <w:trPr>
          <w:cantSplit/>
          <w:trHeight w:val="360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4FC51" w14:textId="77777777" w:rsidR="006A4B3F" w:rsidRDefault="006A4B3F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06585" w14:textId="77777777" w:rsidR="006A4B3F" w:rsidRDefault="006A4B3F">
            <w:r>
              <w:rPr>
                <w:sz w:val="20"/>
                <w:szCs w:val="20"/>
              </w:rPr>
              <w:t>Fotocopia del D.N.I o documento de identificación equivalente</w:t>
            </w:r>
          </w:p>
        </w:tc>
      </w:tr>
      <w:tr w:rsidR="006A4B3F" w14:paraId="1853DA19" w14:textId="77777777" w:rsidTr="00324ABA">
        <w:trPr>
          <w:cantSplit/>
          <w:trHeight w:val="31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0397F" w14:textId="77777777" w:rsidR="006A4B3F" w:rsidRDefault="006A4B3F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A7914" w14:textId="77777777" w:rsidR="006A4B3F" w:rsidRDefault="007B7DE6">
            <w:pPr>
              <w:autoSpaceDE w:val="0"/>
              <w:jc w:val="both"/>
            </w:pPr>
            <w:r>
              <w:rPr>
                <w:sz w:val="20"/>
                <w:szCs w:val="20"/>
              </w:rPr>
              <w:t xml:space="preserve">Volante </w:t>
            </w:r>
            <w:r w:rsidR="00C13DA8">
              <w:rPr>
                <w:sz w:val="20"/>
                <w:szCs w:val="20"/>
              </w:rPr>
              <w:t>de empadronamiento</w:t>
            </w:r>
          </w:p>
        </w:tc>
      </w:tr>
      <w:tr w:rsidR="006A4B3F" w14:paraId="7CC87A91" w14:textId="77777777" w:rsidTr="00324ABA">
        <w:trPr>
          <w:cantSplit/>
          <w:trHeight w:val="31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29EC9" w14:textId="77777777" w:rsidR="006A4B3F" w:rsidRDefault="006A4B3F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27D95" w14:textId="04C66AC1" w:rsidR="006A4B3F" w:rsidRDefault="00C13DA8">
            <w:r>
              <w:rPr>
                <w:sz w:val="20"/>
                <w:szCs w:val="20"/>
              </w:rPr>
              <w:t xml:space="preserve">Certificado de </w:t>
            </w:r>
            <w:r w:rsidR="00324ABA">
              <w:rPr>
                <w:sz w:val="20"/>
                <w:szCs w:val="20"/>
              </w:rPr>
              <w:t>notas curso 20</w:t>
            </w:r>
            <w:r w:rsidR="00A13233">
              <w:rPr>
                <w:sz w:val="20"/>
                <w:szCs w:val="20"/>
              </w:rPr>
              <w:t>2</w:t>
            </w:r>
            <w:r w:rsidR="002E67F8">
              <w:rPr>
                <w:sz w:val="20"/>
                <w:szCs w:val="20"/>
              </w:rPr>
              <w:t>1</w:t>
            </w:r>
            <w:r w:rsidR="00324ABA">
              <w:rPr>
                <w:sz w:val="20"/>
                <w:szCs w:val="20"/>
              </w:rPr>
              <w:t>-202</w:t>
            </w:r>
            <w:r w:rsidR="002E67F8">
              <w:rPr>
                <w:sz w:val="20"/>
                <w:szCs w:val="20"/>
              </w:rPr>
              <w:t>2</w:t>
            </w:r>
          </w:p>
        </w:tc>
      </w:tr>
      <w:tr w:rsidR="00F51683" w14:paraId="19814F8E" w14:textId="77777777" w:rsidTr="00324ABA">
        <w:trPr>
          <w:cantSplit/>
          <w:trHeight w:val="31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935E1C" w14:textId="77777777" w:rsidR="00F51683" w:rsidRDefault="00F51683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E0C79" w14:textId="3A5F60E7" w:rsidR="00F51683" w:rsidRPr="002A5077" w:rsidRDefault="002A5077">
            <w:pPr>
              <w:rPr>
                <w:sz w:val="20"/>
                <w:szCs w:val="20"/>
              </w:rPr>
            </w:pPr>
            <w:r w:rsidRPr="002A5077">
              <w:rPr>
                <w:sz w:val="20"/>
                <w:szCs w:val="20"/>
              </w:rPr>
              <w:t>Fotocopia de la primera hoja de la libreta bancaria o caja de ahorros del solicitante</w:t>
            </w:r>
          </w:p>
        </w:tc>
      </w:tr>
      <w:tr w:rsidR="002A5077" w14:paraId="589CE11D" w14:textId="77777777" w:rsidTr="00324ABA">
        <w:trPr>
          <w:cantSplit/>
          <w:trHeight w:val="31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3BEDD" w14:textId="77777777" w:rsidR="002A5077" w:rsidRDefault="002A5077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DDA4E" w14:textId="558D8330" w:rsidR="002A5077" w:rsidRPr="002A5077" w:rsidRDefault="002A5077">
            <w:pPr>
              <w:rPr>
                <w:sz w:val="20"/>
                <w:szCs w:val="20"/>
              </w:rPr>
            </w:pPr>
            <w:r w:rsidRPr="002A5077">
              <w:rPr>
                <w:sz w:val="20"/>
                <w:szCs w:val="20"/>
              </w:rPr>
              <w:t>Declaración responsable de estar al corriente con la Seguridad Social y Hacienda.</w:t>
            </w:r>
          </w:p>
        </w:tc>
      </w:tr>
      <w:tr w:rsidR="006A4B3F" w14:paraId="6CCEBF06" w14:textId="77777777" w:rsidTr="00324ABA">
        <w:trPr>
          <w:cantSplit/>
          <w:trHeight w:val="31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30AC8" w14:textId="77777777" w:rsidR="006A4B3F" w:rsidRDefault="006A4B3F">
            <w:pPr>
              <w:snapToGrid w:val="0"/>
            </w:pPr>
          </w:p>
        </w:tc>
        <w:tc>
          <w:tcPr>
            <w:tcW w:w="8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1691C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Otros:</w:t>
            </w:r>
          </w:p>
          <w:p w14:paraId="287A1178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1.____________________________________________________________________________</w:t>
            </w:r>
          </w:p>
          <w:p w14:paraId="6DFCE835" w14:textId="77777777" w:rsidR="006A4B3F" w:rsidRDefault="006A4B3F">
            <w:pPr>
              <w:rPr>
                <w:sz w:val="20"/>
                <w:szCs w:val="20"/>
              </w:rPr>
            </w:pPr>
          </w:p>
          <w:p w14:paraId="1A651B43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2.____________________________________________________________________________</w:t>
            </w:r>
          </w:p>
          <w:p w14:paraId="33D3A34C" w14:textId="77777777" w:rsidR="006A4B3F" w:rsidRDefault="006A4B3F">
            <w:pPr>
              <w:rPr>
                <w:sz w:val="20"/>
                <w:szCs w:val="20"/>
              </w:rPr>
            </w:pPr>
          </w:p>
          <w:p w14:paraId="592C58CC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3.____________________________________________________________________________</w:t>
            </w:r>
          </w:p>
          <w:p w14:paraId="1557812C" w14:textId="77777777" w:rsidR="006A4B3F" w:rsidRDefault="006A4B3F">
            <w:pPr>
              <w:rPr>
                <w:sz w:val="20"/>
                <w:szCs w:val="20"/>
              </w:rPr>
            </w:pPr>
          </w:p>
          <w:p w14:paraId="59034083" w14:textId="77777777" w:rsidR="006A4B3F" w:rsidRDefault="00C13DA8" w:rsidP="00BB11D9">
            <w:pPr>
              <w:jc w:val="both"/>
            </w:pPr>
            <w:r w:rsidRPr="00711009">
              <w:rPr>
                <w:sz w:val="18"/>
                <w:szCs w:val="18"/>
              </w:rPr>
              <w:t>La documentación a</w:t>
            </w:r>
            <w:r w:rsidR="007B7DE6">
              <w:rPr>
                <w:sz w:val="18"/>
                <w:szCs w:val="18"/>
              </w:rPr>
              <w:t xml:space="preserve">portada junto con la instancia </w:t>
            </w:r>
            <w:r w:rsidRPr="00711009">
              <w:rPr>
                <w:sz w:val="18"/>
                <w:szCs w:val="18"/>
              </w:rPr>
              <w:t xml:space="preserve">deberá </w:t>
            </w:r>
            <w:r w:rsidR="007B7DE6">
              <w:rPr>
                <w:sz w:val="18"/>
                <w:szCs w:val="18"/>
              </w:rPr>
              <w:t xml:space="preserve">ser original o </w:t>
            </w:r>
            <w:r w:rsidRPr="00711009">
              <w:rPr>
                <w:sz w:val="18"/>
                <w:szCs w:val="18"/>
              </w:rPr>
              <w:t xml:space="preserve">presentarse debidamente compulsada por el organismo que emitió el documento o por cualquier administración pública, de acuerdo con los artículos </w:t>
            </w:r>
            <w:r>
              <w:rPr>
                <w:sz w:val="18"/>
                <w:szCs w:val="18"/>
              </w:rPr>
              <w:t>27</w:t>
            </w:r>
            <w:r w:rsidRPr="00711009">
              <w:rPr>
                <w:sz w:val="18"/>
                <w:szCs w:val="18"/>
              </w:rPr>
              <w:t xml:space="preserve"> y 2</w:t>
            </w:r>
            <w:r>
              <w:rPr>
                <w:sz w:val="18"/>
                <w:szCs w:val="18"/>
              </w:rPr>
              <w:t>8</w:t>
            </w:r>
            <w:r w:rsidRPr="00711009">
              <w:rPr>
                <w:sz w:val="18"/>
                <w:szCs w:val="18"/>
              </w:rPr>
              <w:t xml:space="preserve"> de la Ley 39/2015, de 1 de octubre, del Procedimiento Administrativo Común de las Administraciones Públicas.</w:t>
            </w:r>
          </w:p>
        </w:tc>
      </w:tr>
      <w:tr w:rsidR="006A4B3F" w14:paraId="0ECBC725" w14:textId="77777777" w:rsidTr="00324ABA">
        <w:trPr>
          <w:cantSplit/>
          <w:trHeight w:val="315"/>
        </w:trPr>
        <w:tc>
          <w:tcPr>
            <w:tcW w:w="91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283366D" w14:textId="77777777" w:rsidR="006A4B3F" w:rsidRDefault="008B659E">
            <w:pPr>
              <w:jc w:val="center"/>
            </w:pPr>
            <w:r>
              <w:rPr>
                <w:b/>
                <w:sz w:val="20"/>
                <w:szCs w:val="20"/>
              </w:rPr>
              <w:t>DECLARACIÓ</w:t>
            </w:r>
            <w:r w:rsidR="006A4B3F">
              <w:rPr>
                <w:b/>
                <w:sz w:val="20"/>
                <w:szCs w:val="20"/>
              </w:rPr>
              <w:t>N</w:t>
            </w:r>
          </w:p>
        </w:tc>
      </w:tr>
      <w:tr w:rsidR="006A4B3F" w14:paraId="0D3E56B5" w14:textId="77777777" w:rsidTr="00324ABA">
        <w:trPr>
          <w:cantSplit/>
          <w:trHeight w:val="315"/>
        </w:trPr>
        <w:tc>
          <w:tcPr>
            <w:tcW w:w="91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39E39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persona solicitante DECLARA que son ciertos los datos consignados en ella y que reúne los requisitos.</w:t>
            </w:r>
          </w:p>
          <w:p w14:paraId="31F9CAFF" w14:textId="77777777" w:rsidR="006A4B3F" w:rsidRDefault="006A4B3F">
            <w:pPr>
              <w:rPr>
                <w:sz w:val="20"/>
                <w:szCs w:val="20"/>
              </w:rPr>
            </w:pPr>
          </w:p>
          <w:p w14:paraId="56ED6DC1" w14:textId="77777777" w:rsidR="006A4B3F" w:rsidRDefault="006A4B3F">
            <w:pPr>
              <w:rPr>
                <w:sz w:val="20"/>
                <w:szCs w:val="20"/>
              </w:rPr>
            </w:pPr>
          </w:p>
          <w:p w14:paraId="6D986C23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________________________, __________de_________________de___________</w:t>
            </w:r>
          </w:p>
          <w:p w14:paraId="0B79718E" w14:textId="77777777" w:rsidR="006A4B3F" w:rsidRDefault="006A4B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persona interesada</w:t>
            </w:r>
          </w:p>
          <w:p w14:paraId="4D060B5C" w14:textId="77777777" w:rsidR="006A4B3F" w:rsidRDefault="006A4B3F">
            <w:pPr>
              <w:jc w:val="center"/>
              <w:rPr>
                <w:sz w:val="20"/>
                <w:szCs w:val="20"/>
              </w:rPr>
            </w:pPr>
          </w:p>
          <w:p w14:paraId="7BEE99CA" w14:textId="77777777" w:rsidR="006A4B3F" w:rsidRDefault="006A4B3F">
            <w:pPr>
              <w:rPr>
                <w:sz w:val="20"/>
                <w:szCs w:val="20"/>
              </w:rPr>
            </w:pPr>
          </w:p>
          <w:p w14:paraId="0B8EE4A1" w14:textId="77777777" w:rsidR="006A4B3F" w:rsidRDefault="006A4B3F">
            <w:pPr>
              <w:rPr>
                <w:sz w:val="20"/>
                <w:szCs w:val="20"/>
              </w:rPr>
            </w:pPr>
          </w:p>
          <w:p w14:paraId="03E5ACEA" w14:textId="77777777" w:rsidR="006A4B3F" w:rsidRDefault="006A4B3F">
            <w:pPr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>Firmado:_________________________________________________________</w:t>
            </w:r>
          </w:p>
          <w:p w14:paraId="1D2737DF" w14:textId="77777777" w:rsidR="006A4B3F" w:rsidRDefault="006A4B3F">
            <w:pPr>
              <w:rPr>
                <w:sz w:val="20"/>
                <w:szCs w:val="20"/>
              </w:rPr>
            </w:pPr>
          </w:p>
          <w:p w14:paraId="04971598" w14:textId="77777777" w:rsidR="006A4B3F" w:rsidRDefault="006A4B3F">
            <w:pPr>
              <w:rPr>
                <w:sz w:val="20"/>
                <w:szCs w:val="20"/>
              </w:rPr>
            </w:pPr>
          </w:p>
          <w:p w14:paraId="332428CF" w14:textId="77777777" w:rsidR="006A4B3F" w:rsidRDefault="006A4B3F">
            <w:pPr>
              <w:jc w:val="center"/>
            </w:pPr>
            <w:r>
              <w:rPr>
                <w:b/>
                <w:sz w:val="20"/>
                <w:szCs w:val="20"/>
              </w:rPr>
              <w:t>SR. ALCALDE-PRESIDENTE DEL EXCMO. AYUNTAMIENTO DE LOS MONTESINOS</w:t>
            </w:r>
          </w:p>
        </w:tc>
      </w:tr>
    </w:tbl>
    <w:p w14:paraId="2B911880" w14:textId="77777777" w:rsidR="006A4B3F" w:rsidRDefault="006A4B3F"/>
    <w:p w14:paraId="7865A98F" w14:textId="77777777" w:rsidR="006A4B3F" w:rsidRDefault="006A4B3F" w:rsidP="00BB11D9">
      <w:pPr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El Ayuntamiento de Los Montesinos protegerá la confidencialidad de la información suministrada por los usuarios d</w:t>
      </w:r>
      <w:r w:rsidR="008B659E">
        <w:rPr>
          <w:i/>
          <w:sz w:val="16"/>
          <w:szCs w:val="16"/>
        </w:rPr>
        <w:t>e acuerdo con la Ley Orgánica 3/2018, de 5</w:t>
      </w:r>
      <w:r>
        <w:rPr>
          <w:i/>
          <w:sz w:val="16"/>
          <w:szCs w:val="16"/>
        </w:rPr>
        <w:t xml:space="preserve"> de diciembre, de </w:t>
      </w:r>
      <w:r w:rsidR="008B659E">
        <w:rPr>
          <w:i/>
          <w:sz w:val="16"/>
          <w:szCs w:val="16"/>
        </w:rPr>
        <w:t xml:space="preserve">protección de Datos </w:t>
      </w:r>
      <w:r>
        <w:rPr>
          <w:i/>
          <w:sz w:val="16"/>
          <w:szCs w:val="16"/>
        </w:rPr>
        <w:t>Personal</w:t>
      </w:r>
      <w:r w:rsidR="008B659E">
        <w:rPr>
          <w:i/>
          <w:sz w:val="16"/>
          <w:szCs w:val="16"/>
        </w:rPr>
        <w:t>es y garantía de los derechos digitales</w:t>
      </w:r>
      <w:r>
        <w:rPr>
          <w:i/>
          <w:sz w:val="16"/>
          <w:szCs w:val="16"/>
        </w:rPr>
        <w:t xml:space="preserve">, de modo que dicha información únicamente será utilizada para el presente </w:t>
      </w:r>
      <w:r w:rsidR="008B659E">
        <w:rPr>
          <w:i/>
          <w:sz w:val="16"/>
          <w:szCs w:val="16"/>
        </w:rPr>
        <w:t>acto</w:t>
      </w:r>
      <w:r>
        <w:rPr>
          <w:i/>
          <w:sz w:val="16"/>
          <w:szCs w:val="16"/>
        </w:rPr>
        <w:t>. Los usuarios, de acuerdo con la Ley antes citada, tienen derecho al acceso, rectificación y cancelación de sus datos, mediante instancia presentada ante el Registro General del Ayuntamiento de Los Montesinos.</w:t>
      </w:r>
    </w:p>
    <w:p w14:paraId="6F26C297" w14:textId="77777777" w:rsidR="006A4B3F" w:rsidRDefault="006A4B3F">
      <w:pPr>
        <w:rPr>
          <w:i/>
          <w:sz w:val="16"/>
          <w:szCs w:val="16"/>
        </w:rPr>
      </w:pPr>
    </w:p>
    <w:sectPr w:rsidR="006A4B3F">
      <w:pgSz w:w="11906" w:h="16838"/>
      <w:pgMar w:top="899" w:right="170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27"/>
    <w:rsid w:val="001E1ED9"/>
    <w:rsid w:val="002A5077"/>
    <w:rsid w:val="002E67F8"/>
    <w:rsid w:val="00324ABA"/>
    <w:rsid w:val="003E25AB"/>
    <w:rsid w:val="006A4B3F"/>
    <w:rsid w:val="007B7DE6"/>
    <w:rsid w:val="008B659E"/>
    <w:rsid w:val="00A13233"/>
    <w:rsid w:val="00A510AE"/>
    <w:rsid w:val="00BA5127"/>
    <w:rsid w:val="00BB11D9"/>
    <w:rsid w:val="00C13DA8"/>
    <w:rsid w:val="00F5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7B94A34"/>
  <w15:chartTrackingRefBased/>
  <w15:docId w15:val="{55267AF5-7420-4DCB-B40F-FAC4A238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rFonts w:ascii="Arial" w:hAnsi="Arial" w:cs="Arial"/>
      <w:sz w:val="22"/>
      <w:szCs w:val="22"/>
      <w:lang w:eastAsia="zh-CN"/>
    </w:rPr>
  </w:style>
  <w:style w:type="paragraph" w:styleId="Ttulo3">
    <w:name w:val="heading 3"/>
    <w:basedOn w:val="Normal"/>
    <w:link w:val="Ttulo3Car"/>
    <w:uiPriority w:val="9"/>
    <w:qFormat/>
    <w:rsid w:val="008B659E"/>
    <w:pPr>
      <w:suppressAutoHyphens w:val="0"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eastAsia="Times New Roman" w:hAnsi="Arial" w:cs="Aria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eastAsia="Times New Roman" w:hAnsi="Arial" w:cs="Aria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ascii="Arial" w:eastAsia="Times New Roman" w:hAnsi="Arial" w:cs="Arial" w:hint="default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Times New Roman" w:hAnsi="Times New Roman" w:cs="Times New Roman"/>
      <w:sz w:val="20"/>
      <w:szCs w:val="20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character" w:customStyle="1" w:styleId="Ttulo3Car">
    <w:name w:val="Título 3 Car"/>
    <w:link w:val="Ttulo3"/>
    <w:uiPriority w:val="9"/>
    <w:rsid w:val="008B659E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9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a%20oficio%202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oficio 25</Template>
  <TotalTime>4</TotalTime>
  <Pages>1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.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aedl</dc:creator>
  <cp:keywords/>
  <dc:description/>
  <cp:lastModifiedBy>Margarita Torregrosa Sáez</cp:lastModifiedBy>
  <cp:revision>2</cp:revision>
  <cp:lastPrinted>2017-05-29T10:33:00Z</cp:lastPrinted>
  <dcterms:created xsi:type="dcterms:W3CDTF">2022-10-13T10:51:00Z</dcterms:created>
  <dcterms:modified xsi:type="dcterms:W3CDTF">2022-10-13T10:51:00Z</dcterms:modified>
</cp:coreProperties>
</file>