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3"/>
      </w:tblGrid>
      <w:tr w:rsidR="00AB164E" w:rsidRPr="00C71401" w14:paraId="17C4DDB4" w14:textId="77777777" w:rsidTr="00AB164E">
        <w:trPr>
          <w:trHeight w:val="1544"/>
        </w:trPr>
        <w:tc>
          <w:tcPr>
            <w:tcW w:w="9003" w:type="dxa"/>
          </w:tcPr>
          <w:p w14:paraId="3367BCB4" w14:textId="77777777" w:rsidR="00AB164E" w:rsidRPr="000277D5" w:rsidRDefault="00AB164E" w:rsidP="00214C9E">
            <w:pPr>
              <w:spacing w:before="120" w:after="120"/>
              <w:jc w:val="center"/>
              <w:rPr>
                <w:b/>
                <w:color w:val="000000"/>
                <w:spacing w:val="4"/>
              </w:rPr>
            </w:pPr>
            <w:r w:rsidRPr="000277D5">
              <w:rPr>
                <w:b/>
                <w:color w:val="000000"/>
                <w:spacing w:val="4"/>
              </w:rPr>
              <w:t>ANEXO I</w:t>
            </w:r>
          </w:p>
          <w:p w14:paraId="2DBF21A1" w14:textId="77777777" w:rsidR="00AB164E" w:rsidRPr="000277D5" w:rsidRDefault="00AB164E" w:rsidP="00214C9E">
            <w:pPr>
              <w:jc w:val="center"/>
              <w:rPr>
                <w:b/>
                <w:color w:val="000000"/>
                <w:spacing w:val="4"/>
              </w:rPr>
            </w:pPr>
            <w:r w:rsidRPr="000277D5">
              <w:rPr>
                <w:b/>
                <w:color w:val="000000"/>
                <w:spacing w:val="4"/>
              </w:rPr>
              <w:t xml:space="preserve">SOLICITUD DE </w:t>
            </w:r>
            <w:r>
              <w:rPr>
                <w:b/>
                <w:color w:val="000000"/>
                <w:spacing w:val="4"/>
              </w:rPr>
              <w:t>AYUDAS</w:t>
            </w:r>
            <w:r w:rsidRPr="000277D5">
              <w:rPr>
                <w:b/>
                <w:color w:val="000000"/>
                <w:spacing w:val="4"/>
              </w:rPr>
              <w:t xml:space="preserve"> PARA LA ESCUELA DE EDUCACIÓN INFANTIL </w:t>
            </w:r>
          </w:p>
          <w:p w14:paraId="65647089" w14:textId="77777777" w:rsidR="00AB164E" w:rsidRDefault="00AB164E" w:rsidP="00214C9E">
            <w:pPr>
              <w:jc w:val="center"/>
              <w:rPr>
                <w:b/>
                <w:color w:val="000000"/>
                <w:spacing w:val="4"/>
              </w:rPr>
            </w:pPr>
            <w:r w:rsidRPr="000277D5">
              <w:rPr>
                <w:b/>
                <w:color w:val="000000"/>
                <w:spacing w:val="4"/>
              </w:rPr>
              <w:t xml:space="preserve">(EEI) DE FONTANAR. CURSO </w:t>
            </w:r>
            <w:r>
              <w:rPr>
                <w:b/>
                <w:color w:val="000000"/>
                <w:spacing w:val="4"/>
              </w:rPr>
              <w:t>2022/2023</w:t>
            </w:r>
          </w:p>
          <w:p w14:paraId="40699A7C" w14:textId="77777777" w:rsidR="00AB164E" w:rsidRDefault="00AB164E" w:rsidP="00214C9E">
            <w:pPr>
              <w:jc w:val="center"/>
              <w:rPr>
                <w:b/>
                <w:color w:val="000000"/>
                <w:spacing w:val="4"/>
              </w:rPr>
            </w:pPr>
          </w:p>
          <w:p w14:paraId="1879E7F8" w14:textId="42880AAB" w:rsidR="00AB164E" w:rsidRPr="00C71401" w:rsidRDefault="00AB164E" w:rsidP="00214C9E">
            <w:pPr>
              <w:jc w:val="center"/>
              <w:rPr>
                <w:color w:val="000000"/>
                <w:spacing w:val="4"/>
              </w:rPr>
            </w:pPr>
            <w:r w:rsidRPr="00AB164E">
              <w:rPr>
                <w:b/>
                <w:color w:val="00B050"/>
                <w:spacing w:val="4"/>
                <w:sz w:val="28"/>
                <w:szCs w:val="36"/>
              </w:rPr>
              <w:t>CHEQUE BEBE</w:t>
            </w:r>
          </w:p>
        </w:tc>
      </w:tr>
    </w:tbl>
    <w:p w14:paraId="7679F63D" w14:textId="77777777" w:rsidR="00AB164E" w:rsidRPr="00C71401" w:rsidRDefault="00AB164E" w:rsidP="00AB164E">
      <w:pPr>
        <w:jc w:val="center"/>
        <w:rPr>
          <w:color w:val="000000"/>
          <w:spacing w:val="4"/>
        </w:rPr>
      </w:pPr>
    </w:p>
    <w:tbl>
      <w:tblPr>
        <w:tblW w:w="0" w:type="auto"/>
        <w:tblInd w:w="2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9"/>
      </w:tblGrid>
      <w:tr w:rsidR="00AB164E" w:rsidRPr="00C71401" w14:paraId="541D8FB5" w14:textId="77777777" w:rsidTr="00214C9E">
        <w:trPr>
          <w:trHeight w:val="108"/>
        </w:trPr>
        <w:tc>
          <w:tcPr>
            <w:tcW w:w="4379" w:type="dxa"/>
          </w:tcPr>
          <w:p w14:paraId="3FE876AD" w14:textId="77777777" w:rsidR="00AB164E" w:rsidRPr="000277D5" w:rsidRDefault="00AB164E" w:rsidP="00214C9E">
            <w:pPr>
              <w:outlineLvl w:val="0"/>
              <w:rPr>
                <w:b/>
                <w:color w:val="000000"/>
                <w:spacing w:val="4"/>
              </w:rPr>
            </w:pPr>
            <w:r w:rsidRPr="000277D5">
              <w:rPr>
                <w:b/>
                <w:color w:val="000000"/>
                <w:spacing w:val="4"/>
              </w:rPr>
              <w:t>Al Alcalde del Ayuntamiento de Fontanar:</w:t>
            </w:r>
          </w:p>
        </w:tc>
      </w:tr>
    </w:tbl>
    <w:p w14:paraId="0D1EE9D3" w14:textId="77777777" w:rsidR="00AB164E" w:rsidRDefault="00AB164E" w:rsidP="00AB164E">
      <w:pPr>
        <w:rPr>
          <w:color w:val="000000"/>
          <w:w w:val="105"/>
          <w:u w:val="single"/>
        </w:rPr>
      </w:pPr>
    </w:p>
    <w:p w14:paraId="75FCF9AC" w14:textId="77777777" w:rsidR="00AB164E" w:rsidRDefault="00AB164E" w:rsidP="00AB164E">
      <w:pPr>
        <w:rPr>
          <w:color w:val="000000"/>
        </w:rPr>
      </w:pPr>
      <w:r w:rsidRPr="00C71401">
        <w:rPr>
          <w:color w:val="000000"/>
          <w:w w:val="105"/>
          <w:u w:val="single"/>
        </w:rPr>
        <w:t>-DATOS DEL SOLICITANTE</w:t>
      </w:r>
      <w:r w:rsidRPr="00C71401">
        <w:rPr>
          <w:color w:val="000000"/>
        </w:rPr>
        <w:t xml:space="preserve"> (padre y/o madre o tutor/a del niño/a):</w:t>
      </w:r>
    </w:p>
    <w:p w14:paraId="05033A44" w14:textId="77777777" w:rsidR="00AB164E" w:rsidRPr="00C71401" w:rsidRDefault="00AB164E" w:rsidP="00AB164E">
      <w:pPr>
        <w:rPr>
          <w:color w:val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65"/>
        <w:gridCol w:w="267"/>
        <w:gridCol w:w="114"/>
        <w:gridCol w:w="153"/>
        <w:gridCol w:w="267"/>
        <w:gridCol w:w="267"/>
        <w:gridCol w:w="2389"/>
        <w:gridCol w:w="1211"/>
        <w:gridCol w:w="1442"/>
      </w:tblGrid>
      <w:tr w:rsidR="00AB164E" w:rsidRPr="00C71401" w14:paraId="71857E23" w14:textId="77777777" w:rsidTr="00214C9E">
        <w:trPr>
          <w:trHeight w:hRule="exact" w:val="720"/>
        </w:trPr>
        <w:tc>
          <w:tcPr>
            <w:tcW w:w="5000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F0310" w14:textId="77777777" w:rsidR="00AB164E" w:rsidRPr="007D06C2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  <w:r w:rsidRPr="007D06C2">
              <w:rPr>
                <w:color w:val="000000"/>
                <w:spacing w:val="3"/>
                <w:sz w:val="16"/>
                <w:szCs w:val="16"/>
              </w:rPr>
              <w:t>Nombre y apellidos (padres y/o tutores):</w:t>
            </w:r>
          </w:p>
        </w:tc>
      </w:tr>
      <w:tr w:rsidR="00AB164E" w:rsidRPr="00C71401" w14:paraId="57CF0363" w14:textId="77777777" w:rsidTr="00214C9E">
        <w:trPr>
          <w:trHeight w:val="216"/>
        </w:trPr>
        <w:tc>
          <w:tcPr>
            <w:tcW w:w="162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4F230" w14:textId="77777777" w:rsidR="00AB164E" w:rsidRPr="007D06C2" w:rsidRDefault="00AB164E" w:rsidP="00214C9E">
            <w:pPr>
              <w:ind w:left="74"/>
              <w:rPr>
                <w:color w:val="000000"/>
                <w:spacing w:val="3"/>
                <w:sz w:val="16"/>
                <w:szCs w:val="16"/>
              </w:rPr>
            </w:pPr>
            <w:r w:rsidRPr="007D06C2">
              <w:rPr>
                <w:color w:val="000000"/>
                <w:spacing w:val="3"/>
                <w:sz w:val="16"/>
                <w:szCs w:val="16"/>
              </w:rPr>
              <w:t>DNI/CIF/NIE</w:t>
            </w:r>
          </w:p>
        </w:tc>
        <w:tc>
          <w:tcPr>
            <w:tcW w:w="2523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0BDD73" w14:textId="77777777" w:rsidR="00AB164E" w:rsidRPr="007D06C2" w:rsidRDefault="00AB164E" w:rsidP="00214C9E">
            <w:pPr>
              <w:spacing w:before="24"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  <w:r w:rsidRPr="007D06C2">
              <w:rPr>
                <w:color w:val="000000"/>
                <w:spacing w:val="3"/>
                <w:sz w:val="16"/>
                <w:szCs w:val="16"/>
              </w:rPr>
              <w:t>Domicilio para notificaciones (Calle, Plaza,...):</w:t>
            </w:r>
          </w:p>
        </w:tc>
        <w:tc>
          <w:tcPr>
            <w:tcW w:w="84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33B5F97" w14:textId="77777777" w:rsidR="00AB164E" w:rsidRPr="007D06C2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  <w:r w:rsidRPr="007D06C2">
              <w:rPr>
                <w:color w:val="000000"/>
                <w:spacing w:val="3"/>
                <w:sz w:val="16"/>
                <w:szCs w:val="16"/>
              </w:rPr>
              <w:t>Nº, Piso, etc.</w:t>
            </w:r>
          </w:p>
        </w:tc>
      </w:tr>
      <w:tr w:rsidR="00AB164E" w:rsidRPr="00C71401" w14:paraId="1CCD7A5F" w14:textId="77777777" w:rsidTr="00214C9E">
        <w:trPr>
          <w:trHeight w:hRule="exact" w:val="295"/>
        </w:trPr>
        <w:tc>
          <w:tcPr>
            <w:tcW w:w="162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1DD82" w14:textId="77777777" w:rsidR="00AB164E" w:rsidRDefault="00AB164E" w:rsidP="00214C9E">
            <w:pPr>
              <w:spacing w:before="24" w:afterLines="120" w:after="288"/>
              <w:ind w:left="74"/>
              <w:rPr>
                <w:color w:val="000000"/>
                <w:spacing w:val="3"/>
              </w:rPr>
            </w:pPr>
          </w:p>
          <w:p w14:paraId="175B9753" w14:textId="77777777" w:rsidR="00AB164E" w:rsidRDefault="00AB164E" w:rsidP="00214C9E">
            <w:pPr>
              <w:spacing w:before="24" w:afterLines="120" w:after="288"/>
              <w:ind w:left="74"/>
              <w:rPr>
                <w:color w:val="000000"/>
                <w:spacing w:val="3"/>
              </w:rPr>
            </w:pPr>
          </w:p>
          <w:p w14:paraId="2FC90F7D" w14:textId="77777777" w:rsidR="00AB164E" w:rsidRDefault="00AB164E" w:rsidP="00214C9E">
            <w:pPr>
              <w:spacing w:before="24" w:afterLines="120" w:after="288"/>
              <w:ind w:left="74"/>
              <w:rPr>
                <w:color w:val="000000"/>
                <w:spacing w:val="3"/>
              </w:rPr>
            </w:pPr>
          </w:p>
        </w:tc>
        <w:tc>
          <w:tcPr>
            <w:tcW w:w="2523" w:type="pct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FB10" w14:textId="77777777" w:rsidR="00AB164E" w:rsidRPr="00C71401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</w:rPr>
            </w:pPr>
          </w:p>
        </w:tc>
        <w:tc>
          <w:tcPr>
            <w:tcW w:w="84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367AF" w14:textId="77777777" w:rsidR="00AB164E" w:rsidRPr="00C71401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</w:rPr>
            </w:pPr>
          </w:p>
        </w:tc>
      </w:tr>
      <w:tr w:rsidR="00AB164E" w:rsidRPr="00C71401" w14:paraId="00E9B832" w14:textId="77777777" w:rsidTr="00214C9E">
        <w:trPr>
          <w:trHeight w:val="266"/>
        </w:trPr>
        <w:tc>
          <w:tcPr>
            <w:tcW w:w="124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DC412B" w14:textId="77777777" w:rsidR="00AB164E" w:rsidRPr="007D06C2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  <w:r>
              <w:rPr>
                <w:color w:val="000000"/>
                <w:spacing w:val="3"/>
                <w:sz w:val="16"/>
                <w:szCs w:val="16"/>
              </w:rPr>
              <w:t>Población:</w:t>
            </w:r>
          </w:p>
        </w:tc>
        <w:tc>
          <w:tcPr>
            <w:tcW w:w="784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CBA01" w14:textId="77777777" w:rsidR="00AB164E" w:rsidRPr="007D06C2" w:rsidRDefault="00AB164E" w:rsidP="00214C9E">
            <w:pPr>
              <w:ind w:left="74"/>
              <w:rPr>
                <w:color w:val="000000"/>
                <w:spacing w:val="3"/>
                <w:sz w:val="16"/>
                <w:szCs w:val="16"/>
              </w:rPr>
            </w:pPr>
            <w:r>
              <w:rPr>
                <w:color w:val="000000"/>
                <w:spacing w:val="3"/>
                <w:sz w:val="16"/>
                <w:szCs w:val="16"/>
              </w:rPr>
              <w:t>C. Postal:</w:t>
            </w:r>
          </w:p>
        </w:tc>
        <w:tc>
          <w:tcPr>
            <w:tcW w:w="140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3898B8" w14:textId="77777777" w:rsidR="00AB164E" w:rsidRPr="007D06C2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  <w:r>
              <w:rPr>
                <w:color w:val="000000"/>
                <w:spacing w:val="3"/>
                <w:sz w:val="16"/>
                <w:szCs w:val="16"/>
              </w:rPr>
              <w:t>Provincia:</w:t>
            </w:r>
          </w:p>
        </w:tc>
        <w:tc>
          <w:tcPr>
            <w:tcW w:w="156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47BB4F" w14:textId="77777777" w:rsidR="00AB164E" w:rsidRPr="007D06C2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  <w:r>
              <w:rPr>
                <w:color w:val="000000"/>
                <w:spacing w:val="3"/>
                <w:sz w:val="16"/>
                <w:szCs w:val="16"/>
              </w:rPr>
              <w:t>Teléfono/s de contacto:</w:t>
            </w:r>
          </w:p>
        </w:tc>
      </w:tr>
      <w:tr w:rsidR="00AB164E" w:rsidRPr="00C71401" w14:paraId="50A6D94C" w14:textId="77777777" w:rsidTr="00214C9E">
        <w:trPr>
          <w:trHeight w:hRule="exact" w:val="431"/>
        </w:trPr>
        <w:tc>
          <w:tcPr>
            <w:tcW w:w="124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BF842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C840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24783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</w:p>
        </w:tc>
        <w:tc>
          <w:tcPr>
            <w:tcW w:w="1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1907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2CA00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C657F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</w:p>
        </w:tc>
        <w:tc>
          <w:tcPr>
            <w:tcW w:w="140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EB0F3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</w:p>
        </w:tc>
        <w:tc>
          <w:tcPr>
            <w:tcW w:w="1562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71ED7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</w:p>
        </w:tc>
      </w:tr>
      <w:tr w:rsidR="00AB164E" w:rsidRPr="00C71401" w14:paraId="36AF036D" w14:textId="77777777" w:rsidTr="00214C9E">
        <w:trPr>
          <w:trHeight w:hRule="exact" w:val="707"/>
        </w:trPr>
        <w:tc>
          <w:tcPr>
            <w:tcW w:w="12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257B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  <w:r>
              <w:rPr>
                <w:color w:val="000000"/>
                <w:spacing w:val="3"/>
                <w:sz w:val="16"/>
                <w:szCs w:val="16"/>
              </w:rPr>
              <w:t>Fax:</w:t>
            </w:r>
          </w:p>
        </w:tc>
        <w:tc>
          <w:tcPr>
            <w:tcW w:w="218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9B699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  <w:r>
              <w:rPr>
                <w:color w:val="000000"/>
                <w:spacing w:val="3"/>
                <w:sz w:val="16"/>
                <w:szCs w:val="16"/>
              </w:rPr>
              <w:t>Teléfono móvil:</w:t>
            </w:r>
          </w:p>
        </w:tc>
        <w:tc>
          <w:tcPr>
            <w:tcW w:w="156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F0065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  <w:r>
              <w:rPr>
                <w:color w:val="000000"/>
                <w:spacing w:val="3"/>
                <w:sz w:val="16"/>
                <w:szCs w:val="16"/>
              </w:rPr>
              <w:t>Correo electrónico:</w:t>
            </w:r>
          </w:p>
        </w:tc>
      </w:tr>
      <w:tr w:rsidR="00AB164E" w:rsidRPr="00C71401" w14:paraId="50673CFC" w14:textId="77777777" w:rsidTr="00214C9E">
        <w:trPr>
          <w:trHeight w:hRule="exact" w:val="707"/>
        </w:trPr>
        <w:tc>
          <w:tcPr>
            <w:tcW w:w="3438" w:type="pct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3332D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  <w:r w:rsidRPr="007D06C2">
              <w:rPr>
                <w:i/>
                <w:color w:val="000000"/>
                <w:sz w:val="16"/>
                <w:szCs w:val="16"/>
                <w:shd w:val="clear" w:color="auto" w:fill="EEECE1"/>
              </w:rPr>
              <w:t>En su caso, en nombre completo del representante (deberá acreditarse)</w:t>
            </w:r>
            <w:r w:rsidRPr="007D06C2">
              <w:rPr>
                <w:i/>
                <w:color w:val="000000"/>
                <w:sz w:val="16"/>
                <w:szCs w:val="16"/>
              </w:rPr>
              <w:t>:</w:t>
            </w:r>
          </w:p>
        </w:tc>
        <w:tc>
          <w:tcPr>
            <w:tcW w:w="156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4999" w14:textId="77777777" w:rsidR="00AB164E" w:rsidRDefault="00AB164E" w:rsidP="00214C9E">
            <w:pPr>
              <w:spacing w:afterLines="120" w:after="288"/>
              <w:ind w:left="74"/>
              <w:rPr>
                <w:color w:val="000000"/>
                <w:spacing w:val="3"/>
                <w:sz w:val="16"/>
                <w:szCs w:val="16"/>
              </w:rPr>
            </w:pPr>
            <w:r w:rsidRPr="007D06C2">
              <w:rPr>
                <w:color w:val="000000"/>
                <w:spacing w:val="3"/>
                <w:sz w:val="16"/>
                <w:szCs w:val="16"/>
                <w:shd w:val="clear" w:color="auto" w:fill="EEECE1"/>
              </w:rPr>
              <w:t>DNI/NIE del representante</w:t>
            </w:r>
            <w:r w:rsidRPr="007D06C2">
              <w:rPr>
                <w:color w:val="000000"/>
                <w:spacing w:val="3"/>
                <w:sz w:val="16"/>
                <w:szCs w:val="16"/>
              </w:rPr>
              <w:t>:</w:t>
            </w:r>
          </w:p>
        </w:tc>
      </w:tr>
    </w:tbl>
    <w:p w14:paraId="239B778D" w14:textId="77777777" w:rsidR="00AB164E" w:rsidRPr="00C71401" w:rsidRDefault="00AB164E" w:rsidP="00AB164E">
      <w:pPr>
        <w:spacing w:beforeLines="120" w:before="288" w:afterLines="120" w:after="288"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4"/>
      </w:tblGrid>
      <w:tr w:rsidR="00AB164E" w:rsidRPr="00C71401" w14:paraId="627BD8DB" w14:textId="77777777" w:rsidTr="00214C9E">
        <w:trPr>
          <w:trHeight w:hRule="exact" w:val="59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61432" w14:textId="77777777" w:rsidR="00AB164E" w:rsidRPr="00A42F14" w:rsidRDefault="00AB164E" w:rsidP="00214C9E">
            <w:pPr>
              <w:tabs>
                <w:tab w:val="left" w:pos="1800"/>
                <w:tab w:val="left" w:pos="3213"/>
                <w:tab w:val="left" w:pos="4626"/>
                <w:tab w:val="right" w:leader="underscore" w:pos="6283"/>
              </w:tabs>
              <w:ind w:left="74"/>
              <w:rPr>
                <w:color w:val="000000"/>
                <w:sz w:val="16"/>
                <w:szCs w:val="16"/>
              </w:rPr>
            </w:pPr>
            <w:r w:rsidRPr="00A42F14">
              <w:rPr>
                <w:color w:val="000000"/>
                <w:sz w:val="16"/>
                <w:szCs w:val="16"/>
              </w:rPr>
              <w:t xml:space="preserve">Relación con el niño/a para el que solicita la </w:t>
            </w:r>
            <w:r>
              <w:rPr>
                <w:color w:val="000000"/>
                <w:sz w:val="16"/>
                <w:szCs w:val="16"/>
              </w:rPr>
              <w:t>ayuda</w:t>
            </w:r>
            <w:r w:rsidRPr="00A42F14">
              <w:rPr>
                <w:color w:val="000000"/>
                <w:sz w:val="16"/>
                <w:szCs w:val="16"/>
              </w:rPr>
              <w:t xml:space="preserve"> (señalar con una X):</w:t>
            </w:r>
          </w:p>
          <w:p w14:paraId="01818FF2" w14:textId="77777777" w:rsidR="00AB164E" w:rsidRPr="00A42F14" w:rsidRDefault="00AB164E" w:rsidP="00214C9E">
            <w:pPr>
              <w:tabs>
                <w:tab w:val="left" w:pos="1800"/>
                <w:tab w:val="left" w:pos="3213"/>
                <w:tab w:val="left" w:pos="4626"/>
                <w:tab w:val="right" w:leader="underscore" w:pos="6283"/>
              </w:tabs>
              <w:ind w:left="74"/>
              <w:rPr>
                <w:color w:val="000000"/>
                <w:sz w:val="16"/>
                <w:szCs w:val="16"/>
              </w:rPr>
            </w:pPr>
            <w:r w:rsidRPr="00A42F14">
              <w:rPr>
                <w:color w:val="000000"/>
                <w:sz w:val="16"/>
                <w:szCs w:val="16"/>
              </w:rPr>
              <w:t>_Madre</w:t>
            </w:r>
            <w:r>
              <w:rPr>
                <w:color w:val="000000"/>
                <w:sz w:val="16"/>
                <w:szCs w:val="16"/>
              </w:rPr>
              <w:t xml:space="preserve">             </w:t>
            </w:r>
            <w:r w:rsidRPr="00A42F14">
              <w:rPr>
                <w:color w:val="000000"/>
                <w:sz w:val="16"/>
                <w:szCs w:val="16"/>
              </w:rPr>
              <w:t>_Padre</w:t>
            </w:r>
            <w:r>
              <w:rPr>
                <w:color w:val="000000"/>
                <w:sz w:val="16"/>
                <w:szCs w:val="16"/>
              </w:rPr>
              <w:t xml:space="preserve">                 </w:t>
            </w:r>
            <w:r w:rsidRPr="00A42F14">
              <w:rPr>
                <w:color w:val="000000"/>
                <w:sz w:val="16"/>
                <w:szCs w:val="16"/>
              </w:rPr>
              <w:t>_</w:t>
            </w:r>
            <w:r w:rsidRPr="00A42F14">
              <w:rPr>
                <w:color w:val="000000"/>
                <w:spacing w:val="-4"/>
                <w:sz w:val="16"/>
                <w:szCs w:val="16"/>
              </w:rPr>
              <w:t>Tutor</w:t>
            </w:r>
            <w:r>
              <w:rPr>
                <w:color w:val="000000"/>
                <w:spacing w:val="-4"/>
                <w:sz w:val="16"/>
                <w:szCs w:val="16"/>
              </w:rPr>
              <w:t xml:space="preserve">             </w:t>
            </w:r>
            <w:r w:rsidRPr="00A42F14">
              <w:rPr>
                <w:color w:val="000000"/>
                <w:spacing w:val="-4"/>
                <w:sz w:val="16"/>
                <w:szCs w:val="16"/>
              </w:rPr>
              <w:t>_</w:t>
            </w:r>
            <w:r w:rsidRPr="00A42F14">
              <w:rPr>
                <w:color w:val="000000"/>
                <w:sz w:val="16"/>
                <w:szCs w:val="16"/>
              </w:rPr>
              <w:t>Otra</w:t>
            </w:r>
            <w:r>
              <w:rPr>
                <w:color w:val="000000"/>
                <w:sz w:val="16"/>
                <w:szCs w:val="16"/>
              </w:rPr>
              <w:t>____________</w:t>
            </w:r>
          </w:p>
        </w:tc>
      </w:tr>
    </w:tbl>
    <w:p w14:paraId="443B2E43" w14:textId="77777777" w:rsidR="00AB164E" w:rsidRDefault="00AB164E" w:rsidP="00AB164E">
      <w:pPr>
        <w:tabs>
          <w:tab w:val="left" w:pos="9070"/>
        </w:tabs>
        <w:spacing w:beforeLines="120" w:before="288" w:afterLines="120" w:after="288"/>
        <w:ind w:right="-2"/>
        <w:rPr>
          <w:color w:val="000000"/>
          <w:spacing w:val="3"/>
        </w:rPr>
      </w:pPr>
      <w:r w:rsidRPr="00C71401">
        <w:rPr>
          <w:color w:val="000000"/>
          <w:spacing w:val="-1"/>
          <w:w w:val="105"/>
          <w:u w:val="single"/>
        </w:rPr>
        <w:t>-DATOS DEL MENOR</w:t>
      </w:r>
      <w:r w:rsidRPr="00C71401">
        <w:rPr>
          <w:color w:val="000000"/>
          <w:spacing w:val="-1"/>
        </w:rPr>
        <w:t xml:space="preserve"> (niño/a para el que se solicita la </w:t>
      </w:r>
      <w:r>
        <w:rPr>
          <w:color w:val="000000"/>
          <w:spacing w:val="-1"/>
        </w:rPr>
        <w:t>ayuda</w:t>
      </w:r>
      <w:r w:rsidRPr="00C71401">
        <w:rPr>
          <w:color w:val="000000"/>
          <w:spacing w:val="-1"/>
        </w:rPr>
        <w:t xml:space="preserve">. En caso de varios menores, rellenar los </w:t>
      </w:r>
      <w:r w:rsidRPr="00C71401">
        <w:rPr>
          <w:color w:val="000000"/>
          <w:spacing w:val="3"/>
        </w:rPr>
        <w:t>espacios que sean necesarios):</w:t>
      </w:r>
    </w:p>
    <w:p w14:paraId="2D6AAA71" w14:textId="77777777" w:rsidR="00AB164E" w:rsidRDefault="00AB164E" w:rsidP="00AB16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0"/>
        </w:tabs>
        <w:spacing w:beforeLines="120" w:before="288" w:afterLines="120" w:after="288"/>
        <w:ind w:right="-2"/>
        <w:rPr>
          <w:color w:val="000000"/>
          <w:spacing w:val="3"/>
        </w:rPr>
      </w:pPr>
      <w:r>
        <w:rPr>
          <w:color w:val="000000"/>
          <w:spacing w:val="3"/>
        </w:rPr>
        <w:t>Nombre y Apellidos_______________________________________________________________</w:t>
      </w:r>
    </w:p>
    <w:p w14:paraId="70196C51" w14:textId="77777777" w:rsidR="00AB164E" w:rsidRDefault="00AB164E" w:rsidP="00AB16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0"/>
        </w:tabs>
        <w:spacing w:beforeLines="120" w:before="288" w:afterLines="120" w:after="288"/>
        <w:ind w:right="-2"/>
        <w:rPr>
          <w:color w:val="000000"/>
          <w:spacing w:val="3"/>
        </w:rPr>
      </w:pPr>
      <w:r>
        <w:rPr>
          <w:color w:val="000000"/>
          <w:spacing w:val="3"/>
        </w:rPr>
        <w:t>Fecha de nacimiento______/______/______</w:t>
      </w:r>
    </w:p>
    <w:p w14:paraId="1A5D5344" w14:textId="77777777" w:rsidR="00AB164E" w:rsidRPr="00C71401" w:rsidRDefault="00AB164E" w:rsidP="00AB16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0"/>
        </w:tabs>
        <w:spacing w:beforeLines="120" w:before="288" w:afterLines="120" w:after="288"/>
        <w:ind w:right="-2"/>
        <w:rPr>
          <w:color w:val="000000"/>
          <w:spacing w:val="3"/>
        </w:rPr>
      </w:pPr>
      <w:r>
        <w:rPr>
          <w:color w:val="000000"/>
          <w:spacing w:val="3"/>
        </w:rPr>
        <w:t>Domicilio________________________Nº______Piso_____Localidad_______________________</w:t>
      </w:r>
    </w:p>
    <w:p w14:paraId="09502AA7" w14:textId="68BA4BF6" w:rsidR="00AB164E" w:rsidRDefault="00AB164E" w:rsidP="00AB164E">
      <w:pPr>
        <w:tabs>
          <w:tab w:val="left" w:pos="9070"/>
        </w:tabs>
        <w:rPr>
          <w:color w:val="000000"/>
          <w:spacing w:val="3"/>
        </w:rPr>
      </w:pPr>
    </w:p>
    <w:p w14:paraId="4E0101AB" w14:textId="17A9ED24" w:rsidR="00AB164E" w:rsidRDefault="00AB164E" w:rsidP="00AB164E">
      <w:pPr>
        <w:tabs>
          <w:tab w:val="left" w:pos="9070"/>
        </w:tabs>
        <w:rPr>
          <w:color w:val="000000"/>
          <w:spacing w:val="3"/>
        </w:rPr>
      </w:pPr>
    </w:p>
    <w:p w14:paraId="6CFB46C2" w14:textId="7ED661A8" w:rsidR="00AB164E" w:rsidRDefault="00AB164E" w:rsidP="00AB164E">
      <w:pPr>
        <w:tabs>
          <w:tab w:val="left" w:pos="9070"/>
        </w:tabs>
        <w:rPr>
          <w:color w:val="000000"/>
          <w:spacing w:val="3"/>
        </w:rPr>
      </w:pPr>
    </w:p>
    <w:p w14:paraId="016D5A81" w14:textId="77777777" w:rsidR="00AB164E" w:rsidRDefault="00AB164E" w:rsidP="00AB164E">
      <w:pPr>
        <w:tabs>
          <w:tab w:val="left" w:pos="9070"/>
        </w:tabs>
        <w:rPr>
          <w:color w:val="000000"/>
          <w:spacing w:val="3"/>
        </w:rPr>
      </w:pPr>
    </w:p>
    <w:p w14:paraId="6380FF10" w14:textId="77777777" w:rsidR="00AB164E" w:rsidRDefault="00AB164E" w:rsidP="00AB16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0"/>
        </w:tabs>
        <w:spacing w:beforeLines="120" w:before="288" w:afterLines="120" w:after="288"/>
        <w:ind w:right="-2"/>
        <w:rPr>
          <w:color w:val="000000"/>
          <w:spacing w:val="3"/>
        </w:rPr>
      </w:pPr>
      <w:r>
        <w:rPr>
          <w:color w:val="000000"/>
          <w:spacing w:val="3"/>
        </w:rPr>
        <w:t>Nombre y Apellidos_______________________________________________________________</w:t>
      </w:r>
    </w:p>
    <w:p w14:paraId="66C60411" w14:textId="77777777" w:rsidR="00AB164E" w:rsidRDefault="00AB164E" w:rsidP="00AB16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0"/>
        </w:tabs>
        <w:spacing w:beforeLines="120" w:before="288" w:afterLines="120" w:after="288"/>
        <w:ind w:right="-2"/>
        <w:rPr>
          <w:color w:val="000000"/>
          <w:spacing w:val="3"/>
        </w:rPr>
      </w:pPr>
      <w:r>
        <w:rPr>
          <w:color w:val="000000"/>
          <w:spacing w:val="3"/>
        </w:rPr>
        <w:t>Fecha de nacimiento______/______/______</w:t>
      </w:r>
    </w:p>
    <w:p w14:paraId="5596F8A9" w14:textId="77777777" w:rsidR="00AB164E" w:rsidRPr="00C71401" w:rsidRDefault="00AB164E" w:rsidP="00AB16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0"/>
        </w:tabs>
        <w:spacing w:beforeLines="120" w:before="288" w:afterLines="120" w:after="288"/>
        <w:ind w:right="-2"/>
        <w:rPr>
          <w:color w:val="000000"/>
          <w:spacing w:val="3"/>
        </w:rPr>
      </w:pPr>
      <w:r>
        <w:rPr>
          <w:color w:val="000000"/>
          <w:spacing w:val="3"/>
        </w:rPr>
        <w:t>Domicilio________________________Nº______Piso_____Localidad_______________________</w:t>
      </w:r>
    </w:p>
    <w:p w14:paraId="1BCE483C" w14:textId="77777777" w:rsidR="00AB164E" w:rsidRPr="008D5B74" w:rsidRDefault="00AB164E" w:rsidP="00AB164E"/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3"/>
        <w:gridCol w:w="3589"/>
        <w:gridCol w:w="3482"/>
      </w:tblGrid>
      <w:tr w:rsidR="00AB164E" w:rsidRPr="00272A2D" w14:paraId="02AAC09D" w14:textId="77777777" w:rsidTr="00214C9E">
        <w:trPr>
          <w:trHeight w:hRule="exact" w:val="240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14:paraId="53B5DB4B" w14:textId="77777777" w:rsidR="00AB164E" w:rsidRPr="00272A2D" w:rsidRDefault="00AB164E" w:rsidP="00214C9E">
            <w:pPr>
              <w:ind w:left="125"/>
              <w:rPr>
                <w:color w:val="000000"/>
                <w:spacing w:val="-6"/>
                <w:w w:val="105"/>
                <w:sz w:val="16"/>
                <w:szCs w:val="16"/>
              </w:rPr>
            </w:pPr>
            <w:r w:rsidRPr="00272A2D">
              <w:rPr>
                <w:color w:val="000000"/>
                <w:spacing w:val="-6"/>
                <w:w w:val="105"/>
                <w:sz w:val="16"/>
                <w:szCs w:val="16"/>
              </w:rPr>
              <w:t>1.- DOCUMENTOS DE OBLIGADA PRESENTACIÓN:</w:t>
            </w:r>
          </w:p>
        </w:tc>
      </w:tr>
      <w:tr w:rsidR="00AB164E" w:rsidRPr="00272A2D" w14:paraId="02150996" w14:textId="77777777" w:rsidTr="00214C9E">
        <w:trPr>
          <w:trHeight w:hRule="exact" w:val="470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6BABFDE1" w14:textId="77777777" w:rsidR="00AB164E" w:rsidRPr="00272A2D" w:rsidRDefault="00AB164E" w:rsidP="00214C9E">
            <w:pPr>
              <w:ind w:left="108" w:right="108"/>
              <w:rPr>
                <w:color w:val="000000"/>
                <w:spacing w:val="1"/>
                <w:w w:val="105"/>
                <w:sz w:val="16"/>
                <w:szCs w:val="16"/>
              </w:rPr>
            </w:pPr>
            <w:r w:rsidRPr="00272A2D">
              <w:rPr>
                <w:color w:val="000000"/>
                <w:spacing w:val="1"/>
                <w:w w:val="105"/>
                <w:sz w:val="16"/>
                <w:szCs w:val="16"/>
              </w:rPr>
              <w:t xml:space="preserve">Marcar con una </w:t>
            </w:r>
            <w:r w:rsidRPr="00272A2D">
              <w:rPr>
                <w:color w:val="000000"/>
                <w:w w:val="105"/>
                <w:sz w:val="16"/>
                <w:szCs w:val="16"/>
              </w:rPr>
              <w:t>X</w:t>
            </w: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14:paraId="40379F72" w14:textId="77777777" w:rsidR="00AB164E" w:rsidRPr="00272A2D" w:rsidRDefault="00AB164E" w:rsidP="00214C9E">
            <w:pPr>
              <w:ind w:left="87"/>
              <w:rPr>
                <w:color w:val="000000"/>
                <w:w w:val="105"/>
                <w:sz w:val="16"/>
                <w:szCs w:val="16"/>
              </w:rPr>
            </w:pPr>
            <w:r w:rsidRPr="00272A2D">
              <w:rPr>
                <w:color w:val="000000"/>
                <w:w w:val="105"/>
                <w:sz w:val="16"/>
                <w:szCs w:val="16"/>
              </w:rPr>
              <w:t>Requisitos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14:paraId="30ECA8D0" w14:textId="77777777" w:rsidR="00AB164E" w:rsidRPr="00272A2D" w:rsidRDefault="00AB164E" w:rsidP="00214C9E">
            <w:pPr>
              <w:ind w:left="95"/>
              <w:rPr>
                <w:color w:val="000000"/>
                <w:spacing w:val="-4"/>
                <w:w w:val="105"/>
                <w:sz w:val="16"/>
                <w:szCs w:val="16"/>
              </w:rPr>
            </w:pPr>
            <w:r w:rsidRPr="00272A2D">
              <w:rPr>
                <w:color w:val="000000"/>
                <w:spacing w:val="-4"/>
                <w:w w:val="105"/>
                <w:sz w:val="16"/>
                <w:szCs w:val="16"/>
              </w:rPr>
              <w:t>Documentación a acompañar a la solicitud</w:t>
            </w:r>
          </w:p>
        </w:tc>
      </w:tr>
      <w:tr w:rsidR="00AB164E" w:rsidRPr="00050327" w14:paraId="440B1375" w14:textId="77777777" w:rsidTr="00214C9E">
        <w:trPr>
          <w:trHeight w:hRule="exact" w:val="2084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D60AF" w14:textId="77777777" w:rsidR="00AB164E" w:rsidRPr="00050327" w:rsidRDefault="00AB164E" w:rsidP="00214C9E">
            <w:pPr>
              <w:spacing w:beforeLines="120" w:before="288" w:afterLines="120" w:after="288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30554" w14:textId="77777777" w:rsidR="00AB164E" w:rsidRPr="00050327" w:rsidRDefault="00AB164E" w:rsidP="00214C9E">
            <w:pPr>
              <w:spacing w:beforeLines="120" w:before="288" w:afterLines="120" w:after="288"/>
              <w:ind w:left="108" w:right="108"/>
              <w:rPr>
                <w:color w:val="000000"/>
                <w:spacing w:val="2"/>
                <w:sz w:val="16"/>
                <w:szCs w:val="16"/>
              </w:rPr>
            </w:pPr>
            <w:r w:rsidRPr="00050327">
              <w:rPr>
                <w:color w:val="000000"/>
                <w:spacing w:val="2"/>
                <w:sz w:val="16"/>
                <w:szCs w:val="16"/>
              </w:rPr>
              <w:t xml:space="preserve">Identificación (ambos padres o tutores que figuren </w:t>
            </w:r>
            <w:r w:rsidRPr="00050327">
              <w:rPr>
                <w:color w:val="000000"/>
                <w:spacing w:val="3"/>
                <w:sz w:val="16"/>
                <w:szCs w:val="16"/>
              </w:rPr>
              <w:t xml:space="preserve">en el Libro de Familia y convivan con el menor; </w:t>
            </w:r>
            <w:r w:rsidRPr="00050327">
              <w:rPr>
                <w:color w:val="000000"/>
                <w:sz w:val="16"/>
                <w:szCs w:val="16"/>
              </w:rPr>
              <w:t>único que reúna tales características).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0135A" w14:textId="77777777" w:rsidR="00AB164E" w:rsidRPr="00050327" w:rsidRDefault="00AB164E" w:rsidP="00214C9E">
            <w:pPr>
              <w:tabs>
                <w:tab w:val="left" w:pos="792"/>
                <w:tab w:val="left" w:pos="1053"/>
                <w:tab w:val="left" w:pos="2106"/>
                <w:tab w:val="right" w:pos="4147"/>
              </w:tabs>
              <w:ind w:left="96" w:right="96"/>
              <w:rPr>
                <w:color w:val="000000"/>
                <w:sz w:val="16"/>
                <w:szCs w:val="16"/>
              </w:rPr>
            </w:pPr>
            <w:r w:rsidRPr="00050327">
              <w:rPr>
                <w:color w:val="000000"/>
                <w:spacing w:val="-6"/>
                <w:sz w:val="16"/>
                <w:szCs w:val="16"/>
              </w:rPr>
              <w:t>D.N.I.</w:t>
            </w:r>
            <w:r w:rsidRPr="00050327">
              <w:rPr>
                <w:color w:val="000000"/>
                <w:spacing w:val="-6"/>
                <w:sz w:val="16"/>
                <w:szCs w:val="16"/>
              </w:rPr>
              <w:tab/>
            </w:r>
            <w:r w:rsidRPr="00050327">
              <w:rPr>
                <w:color w:val="000000"/>
                <w:sz w:val="16"/>
                <w:szCs w:val="16"/>
              </w:rPr>
              <w:t>o</w:t>
            </w:r>
            <w:r w:rsidRPr="00050327">
              <w:rPr>
                <w:color w:val="000000"/>
                <w:sz w:val="16"/>
                <w:szCs w:val="16"/>
              </w:rPr>
              <w:tab/>
            </w:r>
            <w:r w:rsidRPr="00050327">
              <w:rPr>
                <w:color w:val="000000"/>
                <w:spacing w:val="-10"/>
                <w:sz w:val="16"/>
                <w:szCs w:val="16"/>
              </w:rPr>
              <w:t xml:space="preserve">documento </w:t>
            </w:r>
            <w:r w:rsidRPr="00050327">
              <w:rPr>
                <w:color w:val="000000"/>
                <w:spacing w:val="-4"/>
                <w:sz w:val="16"/>
                <w:szCs w:val="16"/>
              </w:rPr>
              <w:t xml:space="preserve">equivalente </w:t>
            </w:r>
            <w:r w:rsidRPr="00050327">
              <w:rPr>
                <w:color w:val="000000"/>
                <w:sz w:val="16"/>
                <w:szCs w:val="16"/>
              </w:rPr>
              <w:t>(ciudadanos españoles, de la Unión Europea o análogos). Pasaporte o Tarjeta de Residencia o documento equivalente y acreditando la residencia legal en España (ciudadanos extranjeros).</w:t>
            </w:r>
          </w:p>
          <w:p w14:paraId="05B32124" w14:textId="77777777" w:rsidR="00AB164E" w:rsidRPr="00050327" w:rsidRDefault="00AB164E" w:rsidP="00214C9E">
            <w:pPr>
              <w:ind w:left="108" w:right="108"/>
              <w:rPr>
                <w:color w:val="000000"/>
                <w:spacing w:val="2"/>
                <w:sz w:val="16"/>
                <w:szCs w:val="16"/>
              </w:rPr>
            </w:pPr>
            <w:r w:rsidRPr="00050327">
              <w:rPr>
                <w:color w:val="000000"/>
                <w:spacing w:val="2"/>
                <w:sz w:val="16"/>
                <w:szCs w:val="16"/>
              </w:rPr>
              <w:t xml:space="preserve">Los documentos adjuntados deben encontrarse </w:t>
            </w:r>
            <w:r w:rsidRPr="00050327">
              <w:rPr>
                <w:color w:val="000000"/>
                <w:sz w:val="16"/>
                <w:szCs w:val="16"/>
              </w:rPr>
              <w:t>vigentes en la fecha de su presentación.</w:t>
            </w:r>
          </w:p>
        </w:tc>
      </w:tr>
      <w:tr w:rsidR="00AB164E" w:rsidRPr="00050327" w14:paraId="32385B2B" w14:textId="77777777" w:rsidTr="00214C9E">
        <w:trPr>
          <w:trHeight w:hRule="exact" w:val="1636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63DE0" w14:textId="77777777" w:rsidR="00AB164E" w:rsidRPr="00050327" w:rsidRDefault="00AB164E" w:rsidP="00214C9E">
            <w:pPr>
              <w:spacing w:beforeLines="120" w:before="288" w:afterLines="120" w:after="288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0BA6E" w14:textId="77777777" w:rsidR="00AB164E" w:rsidRPr="00050327" w:rsidRDefault="00AB164E" w:rsidP="00214C9E">
            <w:pPr>
              <w:spacing w:beforeLines="120" w:before="288" w:afterLines="120" w:after="288"/>
              <w:ind w:left="87"/>
              <w:rPr>
                <w:color w:val="000000"/>
                <w:sz w:val="16"/>
                <w:szCs w:val="16"/>
              </w:rPr>
            </w:pPr>
            <w:r w:rsidRPr="00050327">
              <w:rPr>
                <w:color w:val="000000"/>
                <w:sz w:val="16"/>
                <w:szCs w:val="16"/>
              </w:rPr>
              <w:t>Pertenencia familiar del menor.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CD1C5" w14:textId="77777777" w:rsidR="00AB164E" w:rsidRPr="00050327" w:rsidRDefault="00AB164E" w:rsidP="00214C9E">
            <w:pPr>
              <w:spacing w:beforeLines="120" w:before="288" w:afterLines="120" w:after="288"/>
              <w:ind w:left="108" w:right="108"/>
              <w:rPr>
                <w:color w:val="000000"/>
                <w:spacing w:val="7"/>
                <w:sz w:val="16"/>
                <w:szCs w:val="16"/>
              </w:rPr>
            </w:pPr>
            <w:r w:rsidRPr="00050327">
              <w:rPr>
                <w:color w:val="000000"/>
                <w:spacing w:val="7"/>
                <w:sz w:val="16"/>
                <w:szCs w:val="16"/>
              </w:rPr>
              <w:t xml:space="preserve">Libro de Familia donde figuren los padres o </w:t>
            </w:r>
            <w:r w:rsidRPr="00050327">
              <w:rPr>
                <w:color w:val="000000"/>
                <w:spacing w:val="9"/>
                <w:sz w:val="16"/>
                <w:szCs w:val="16"/>
              </w:rPr>
              <w:t xml:space="preserve">tutores. En caso de no ser el progenitor, un </w:t>
            </w:r>
            <w:r w:rsidRPr="00050327">
              <w:rPr>
                <w:color w:val="000000"/>
                <w:sz w:val="16"/>
                <w:szCs w:val="16"/>
              </w:rPr>
              <w:t xml:space="preserve">certificado de los servicios sociales o autoridad </w:t>
            </w:r>
            <w:r w:rsidRPr="00050327">
              <w:rPr>
                <w:color w:val="000000"/>
                <w:spacing w:val="1"/>
                <w:sz w:val="16"/>
                <w:szCs w:val="16"/>
              </w:rPr>
              <w:t xml:space="preserve">correspondiente que demuestre que el menor está </w:t>
            </w:r>
            <w:r w:rsidRPr="00050327">
              <w:rPr>
                <w:color w:val="000000"/>
                <w:sz w:val="16"/>
                <w:szCs w:val="16"/>
              </w:rPr>
              <w:t>a cargo de los interesados.</w:t>
            </w:r>
          </w:p>
        </w:tc>
      </w:tr>
      <w:tr w:rsidR="00AB164E" w:rsidRPr="00050327" w14:paraId="61CE434B" w14:textId="77777777" w:rsidTr="00214C9E">
        <w:trPr>
          <w:trHeight w:hRule="exact" w:val="927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49FA" w14:textId="77777777" w:rsidR="00AB164E" w:rsidRPr="00050327" w:rsidRDefault="00AB164E" w:rsidP="00214C9E">
            <w:pPr>
              <w:spacing w:beforeLines="120" w:before="288" w:afterLines="120" w:after="288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8CEFE" w14:textId="77777777" w:rsidR="00AB164E" w:rsidRPr="00050327" w:rsidRDefault="00AB164E" w:rsidP="00214C9E">
            <w:pPr>
              <w:tabs>
                <w:tab w:val="left" w:pos="1026"/>
                <w:tab w:val="right" w:pos="4320"/>
              </w:tabs>
              <w:ind w:left="108" w:right="108"/>
              <w:rPr>
                <w:color w:val="000000"/>
                <w:sz w:val="16"/>
                <w:szCs w:val="16"/>
              </w:rPr>
            </w:pPr>
            <w:r w:rsidRPr="00050327">
              <w:rPr>
                <w:color w:val="000000"/>
                <w:spacing w:val="-4"/>
                <w:sz w:val="16"/>
                <w:szCs w:val="16"/>
              </w:rPr>
              <w:t>Alta del</w:t>
            </w:r>
            <w:r>
              <w:rPr>
                <w:color w:val="000000"/>
                <w:spacing w:val="-4"/>
                <w:sz w:val="16"/>
                <w:szCs w:val="16"/>
              </w:rPr>
              <w:t xml:space="preserve"> </w:t>
            </w:r>
            <w:r w:rsidRPr="00050327">
              <w:rPr>
                <w:color w:val="000000"/>
                <w:spacing w:val="14"/>
                <w:sz w:val="16"/>
                <w:szCs w:val="16"/>
              </w:rPr>
              <w:t>menor en la EEI</w:t>
            </w:r>
            <w:r>
              <w:rPr>
                <w:color w:val="000000"/>
                <w:spacing w:val="14"/>
                <w:sz w:val="16"/>
                <w:szCs w:val="16"/>
              </w:rPr>
              <w:t xml:space="preserve"> </w:t>
            </w:r>
            <w:r w:rsidRPr="00050327">
              <w:rPr>
                <w:color w:val="000000"/>
                <w:spacing w:val="12"/>
                <w:sz w:val="16"/>
                <w:szCs w:val="16"/>
              </w:rPr>
              <w:t>durante el curso</w:t>
            </w:r>
            <w:r>
              <w:rPr>
                <w:color w:val="000000"/>
                <w:spacing w:val="12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2022/2023</w:t>
            </w:r>
            <w:r w:rsidRPr="00050327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9B194" w14:textId="77777777" w:rsidR="00AB164E" w:rsidRPr="00050327" w:rsidRDefault="00AB164E" w:rsidP="00214C9E">
            <w:pPr>
              <w:tabs>
                <w:tab w:val="left" w:pos="1206"/>
                <w:tab w:val="left" w:pos="1503"/>
                <w:tab w:val="left" w:pos="2511"/>
                <w:tab w:val="left" w:pos="3627"/>
                <w:tab w:val="right" w:pos="4142"/>
              </w:tabs>
              <w:spacing w:before="24" w:after="24"/>
              <w:ind w:left="108" w:right="108"/>
              <w:rPr>
                <w:color w:val="000000"/>
                <w:sz w:val="16"/>
                <w:szCs w:val="16"/>
              </w:rPr>
            </w:pPr>
            <w:r w:rsidRPr="00050327">
              <w:rPr>
                <w:color w:val="000000"/>
                <w:spacing w:val="-8"/>
                <w:sz w:val="16"/>
                <w:szCs w:val="16"/>
              </w:rPr>
              <w:t>Justificante</w:t>
            </w:r>
            <w:r>
              <w:rPr>
                <w:color w:val="000000"/>
                <w:spacing w:val="-8"/>
                <w:sz w:val="16"/>
                <w:szCs w:val="16"/>
              </w:rPr>
              <w:t xml:space="preserve"> </w:t>
            </w:r>
            <w:r w:rsidRPr="00050327">
              <w:rPr>
                <w:color w:val="000000"/>
                <w:sz w:val="16"/>
                <w:szCs w:val="16"/>
              </w:rPr>
              <w:t>o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050327">
              <w:rPr>
                <w:color w:val="000000"/>
                <w:spacing w:val="-8"/>
                <w:sz w:val="16"/>
                <w:szCs w:val="16"/>
              </w:rPr>
              <w:t>resguardo</w:t>
            </w:r>
            <w:r>
              <w:rPr>
                <w:color w:val="000000"/>
                <w:spacing w:val="-8"/>
                <w:sz w:val="16"/>
                <w:szCs w:val="16"/>
              </w:rPr>
              <w:t xml:space="preserve"> </w:t>
            </w:r>
            <w:r w:rsidRPr="00050327">
              <w:rPr>
                <w:color w:val="000000"/>
                <w:spacing w:val="-8"/>
                <w:sz w:val="16"/>
                <w:szCs w:val="16"/>
              </w:rPr>
              <w:t>equivalente</w:t>
            </w:r>
            <w:r>
              <w:rPr>
                <w:color w:val="000000"/>
                <w:spacing w:val="-8"/>
                <w:sz w:val="16"/>
                <w:szCs w:val="16"/>
              </w:rPr>
              <w:t xml:space="preserve"> </w:t>
            </w:r>
            <w:r w:rsidRPr="00050327">
              <w:rPr>
                <w:color w:val="000000"/>
                <w:w w:val="105"/>
                <w:sz w:val="16"/>
                <w:szCs w:val="16"/>
              </w:rPr>
              <w:t>de</w:t>
            </w:r>
            <w:r>
              <w:rPr>
                <w:color w:val="000000"/>
                <w:w w:val="105"/>
                <w:sz w:val="16"/>
                <w:szCs w:val="16"/>
              </w:rPr>
              <w:t xml:space="preserve"> </w:t>
            </w:r>
            <w:r w:rsidRPr="00050327">
              <w:rPr>
                <w:color w:val="000000"/>
                <w:sz w:val="16"/>
                <w:szCs w:val="16"/>
              </w:rPr>
              <w:t>la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050327">
              <w:rPr>
                <w:color w:val="000000"/>
                <w:sz w:val="16"/>
                <w:szCs w:val="16"/>
              </w:rPr>
              <w:t>matrícula.</w:t>
            </w:r>
          </w:p>
        </w:tc>
      </w:tr>
      <w:tr w:rsidR="00AB164E" w:rsidRPr="00050327" w14:paraId="6B8F6800" w14:textId="77777777" w:rsidTr="00214C9E">
        <w:trPr>
          <w:trHeight w:hRule="exact" w:val="1613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88DDB" w14:textId="77777777" w:rsidR="00AB164E" w:rsidRPr="00050327" w:rsidRDefault="00AB164E" w:rsidP="00214C9E">
            <w:pPr>
              <w:spacing w:beforeLines="120" w:before="288" w:afterLines="120" w:after="288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6DCD5" w14:textId="77777777" w:rsidR="00AB164E" w:rsidRPr="00050327" w:rsidRDefault="00AB164E" w:rsidP="00214C9E">
            <w:pPr>
              <w:spacing w:beforeLines="120" w:before="288" w:afterLines="120" w:after="288"/>
              <w:ind w:left="108" w:right="108"/>
              <w:rPr>
                <w:color w:val="000000"/>
                <w:spacing w:val="-5"/>
                <w:sz w:val="16"/>
                <w:szCs w:val="16"/>
              </w:rPr>
            </w:pPr>
            <w:r w:rsidRPr="00050327">
              <w:rPr>
                <w:color w:val="000000"/>
                <w:spacing w:val="-5"/>
                <w:sz w:val="16"/>
                <w:szCs w:val="16"/>
              </w:rPr>
              <w:t xml:space="preserve">Encontrarse al corriente de pago de sus obligaciones </w:t>
            </w:r>
            <w:r w:rsidRPr="00050327">
              <w:rPr>
                <w:color w:val="000000"/>
                <w:spacing w:val="-2"/>
                <w:sz w:val="16"/>
                <w:szCs w:val="16"/>
              </w:rPr>
              <w:t xml:space="preserve">(ambos padres o tutores que figuren en el Libro de </w:t>
            </w:r>
            <w:r w:rsidRPr="00050327">
              <w:rPr>
                <w:color w:val="000000"/>
                <w:spacing w:val="4"/>
                <w:sz w:val="16"/>
                <w:szCs w:val="16"/>
              </w:rPr>
              <w:t xml:space="preserve">Familia y convivan con el menor o el único que </w:t>
            </w:r>
            <w:r w:rsidRPr="00050327">
              <w:rPr>
                <w:color w:val="000000"/>
                <w:spacing w:val="6"/>
                <w:sz w:val="16"/>
                <w:szCs w:val="16"/>
              </w:rPr>
              <w:t xml:space="preserve">reúna tales características), o bien declaración </w:t>
            </w:r>
            <w:r w:rsidRPr="00050327">
              <w:rPr>
                <w:color w:val="000000"/>
                <w:sz w:val="16"/>
                <w:szCs w:val="16"/>
              </w:rPr>
              <w:t>jurada de ello.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29BC9" w14:textId="77777777" w:rsidR="00AB164E" w:rsidRPr="00050327" w:rsidRDefault="00AB164E" w:rsidP="00214C9E">
            <w:pPr>
              <w:ind w:left="108" w:right="108"/>
              <w:rPr>
                <w:color w:val="000000"/>
                <w:spacing w:val="-2"/>
                <w:sz w:val="16"/>
                <w:szCs w:val="16"/>
              </w:rPr>
            </w:pPr>
            <w:r w:rsidRPr="00050327">
              <w:rPr>
                <w:color w:val="000000"/>
                <w:spacing w:val="-2"/>
                <w:sz w:val="16"/>
                <w:szCs w:val="16"/>
              </w:rPr>
              <w:t xml:space="preserve">Certificado emitido por parte de la Consejería de </w:t>
            </w:r>
            <w:r w:rsidRPr="00050327">
              <w:rPr>
                <w:color w:val="000000"/>
                <w:spacing w:val="-1"/>
                <w:sz w:val="16"/>
                <w:szCs w:val="16"/>
              </w:rPr>
              <w:t xml:space="preserve">Economía de la Junta de Comunidades de Castilla </w:t>
            </w:r>
            <w:r w:rsidRPr="00050327">
              <w:rPr>
                <w:color w:val="000000"/>
                <w:spacing w:val="10"/>
                <w:sz w:val="16"/>
                <w:szCs w:val="16"/>
              </w:rPr>
              <w:t xml:space="preserve">La Mancha y de la Tesorería General de la </w:t>
            </w:r>
            <w:r w:rsidRPr="00050327">
              <w:rPr>
                <w:color w:val="000000"/>
                <w:sz w:val="16"/>
                <w:szCs w:val="16"/>
              </w:rPr>
              <w:t>Seguridad Social, o bien declaración jurada.</w:t>
            </w:r>
          </w:p>
        </w:tc>
      </w:tr>
      <w:tr w:rsidR="00AB164E" w:rsidRPr="00050327" w14:paraId="223FE4C9" w14:textId="77777777" w:rsidTr="00214C9E">
        <w:trPr>
          <w:trHeight w:hRule="exact" w:val="2294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5BD1C" w14:textId="77777777" w:rsidR="00AB164E" w:rsidRPr="00050327" w:rsidRDefault="00AB164E" w:rsidP="00214C9E">
            <w:pPr>
              <w:spacing w:beforeLines="120" w:before="288" w:afterLines="120" w:after="288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6C9D4" w14:textId="5C17319B" w:rsidR="00AB164E" w:rsidRPr="00050327" w:rsidRDefault="00AB164E" w:rsidP="00214C9E">
            <w:pPr>
              <w:ind w:left="108" w:right="108"/>
              <w:rPr>
                <w:color w:val="000000"/>
                <w:spacing w:val="-1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Autorización para la cesión y comprobación de datos de carácter personal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9B05F" w14:textId="77777777" w:rsidR="00AB164E" w:rsidRPr="00050327" w:rsidRDefault="00AB164E" w:rsidP="00214C9E">
            <w:pPr>
              <w:spacing w:beforeLines="120" w:before="288" w:afterLines="120" w:after="288"/>
              <w:ind w:left="72" w:right="108"/>
              <w:rPr>
                <w:color w:val="000000"/>
                <w:spacing w:val="1"/>
                <w:sz w:val="16"/>
                <w:szCs w:val="16"/>
              </w:rPr>
            </w:pPr>
            <w:r w:rsidRPr="00050327">
              <w:rPr>
                <w:color w:val="000000"/>
                <w:spacing w:val="1"/>
                <w:sz w:val="16"/>
                <w:szCs w:val="16"/>
              </w:rPr>
              <w:t xml:space="preserve">Adjuntar escrito de conformidad con el modelo </w:t>
            </w:r>
            <w:r w:rsidRPr="00050327">
              <w:rPr>
                <w:color w:val="000000"/>
                <w:spacing w:val="-1"/>
                <w:sz w:val="16"/>
                <w:szCs w:val="16"/>
              </w:rPr>
              <w:t>regulado en el Anexo II o documento equivalente.</w:t>
            </w:r>
          </w:p>
        </w:tc>
      </w:tr>
      <w:tr w:rsidR="00AB164E" w:rsidRPr="00050327" w14:paraId="30C14FEC" w14:textId="77777777" w:rsidTr="00214C9E">
        <w:trPr>
          <w:trHeight w:hRule="exact" w:val="1161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0FA23" w14:textId="77777777" w:rsidR="00AB164E" w:rsidRPr="00050327" w:rsidRDefault="00AB164E" w:rsidP="00214C9E">
            <w:pPr>
              <w:spacing w:beforeLines="120" w:before="288" w:afterLines="120" w:after="288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8D7AC" w14:textId="77777777" w:rsidR="00AB164E" w:rsidRPr="00050327" w:rsidRDefault="00AB164E" w:rsidP="00214C9E">
            <w:pPr>
              <w:ind w:left="108" w:right="108"/>
              <w:rPr>
                <w:color w:val="000000"/>
                <w:spacing w:val="-3"/>
                <w:sz w:val="16"/>
                <w:szCs w:val="16"/>
              </w:rPr>
            </w:pPr>
            <w:r w:rsidRPr="00050327">
              <w:rPr>
                <w:color w:val="000000"/>
                <w:spacing w:val="-3"/>
                <w:sz w:val="16"/>
                <w:szCs w:val="16"/>
              </w:rPr>
              <w:t>Encontrarse al corriente de pago de sus obligaciones con el Excmo. Ayuntamiento de Fontanar (ambos padres o tutores que figuren en el Libro de Familia y convivan con el menor; único que reúna tales características).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BBD8" w14:textId="77777777" w:rsidR="00AB164E" w:rsidRPr="00050327" w:rsidRDefault="00AB164E" w:rsidP="00214C9E">
            <w:pPr>
              <w:spacing w:beforeLines="120" w:before="288" w:afterLines="120" w:after="288"/>
              <w:ind w:left="72" w:right="108"/>
              <w:rPr>
                <w:color w:val="000000"/>
                <w:spacing w:val="1"/>
                <w:sz w:val="16"/>
                <w:szCs w:val="16"/>
              </w:rPr>
            </w:pPr>
            <w:r w:rsidRPr="00050327">
              <w:rPr>
                <w:color w:val="000000"/>
                <w:spacing w:val="1"/>
                <w:sz w:val="16"/>
                <w:szCs w:val="16"/>
              </w:rPr>
              <w:t>Se comprobará de oficio por la Corporación según lo regulado en las Bases.</w:t>
            </w:r>
          </w:p>
        </w:tc>
      </w:tr>
      <w:tr w:rsidR="00AB164E" w:rsidRPr="00050327" w14:paraId="2A0A9066" w14:textId="77777777" w:rsidTr="00214C9E">
        <w:trPr>
          <w:trHeight w:hRule="exact" w:val="1161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3CD5B" w14:textId="77777777" w:rsidR="00AB164E" w:rsidRPr="00050327" w:rsidRDefault="00AB164E" w:rsidP="00214C9E">
            <w:pPr>
              <w:spacing w:beforeLines="120" w:before="288" w:afterLines="120" w:after="288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9CD84" w14:textId="76C9A9CD" w:rsidR="00AB164E" w:rsidRPr="00050327" w:rsidRDefault="00AB164E" w:rsidP="00214C9E">
            <w:pPr>
              <w:ind w:left="108" w:right="108"/>
              <w:rPr>
                <w:color w:val="000000"/>
                <w:spacing w:val="-3"/>
                <w:sz w:val="16"/>
                <w:szCs w:val="16"/>
              </w:rPr>
            </w:pPr>
            <w:r w:rsidRPr="00050327">
              <w:rPr>
                <w:color w:val="000000"/>
                <w:spacing w:val="-3"/>
                <w:sz w:val="16"/>
                <w:szCs w:val="16"/>
              </w:rPr>
              <w:t>Convivencia de los padres o tutores (al menos uno de los solicitantes) con el menor, encontrándose empadronado</w:t>
            </w:r>
            <w:r>
              <w:rPr>
                <w:color w:val="000000"/>
                <w:spacing w:val="-3"/>
                <w:sz w:val="16"/>
                <w:szCs w:val="16"/>
              </w:rPr>
              <w:t>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DEFF0" w14:textId="77777777" w:rsidR="00AB164E" w:rsidRPr="00050327" w:rsidRDefault="00AB164E" w:rsidP="00214C9E">
            <w:pPr>
              <w:spacing w:beforeLines="120" w:before="288" w:afterLines="120" w:after="288"/>
              <w:ind w:left="72" w:right="108"/>
              <w:rPr>
                <w:color w:val="000000"/>
                <w:spacing w:val="1"/>
                <w:sz w:val="16"/>
                <w:szCs w:val="16"/>
              </w:rPr>
            </w:pPr>
            <w:r w:rsidRPr="00050327">
              <w:rPr>
                <w:color w:val="000000"/>
                <w:spacing w:val="1"/>
                <w:sz w:val="16"/>
                <w:szCs w:val="16"/>
              </w:rPr>
              <w:t>Se comprobará de oficio por la Corporación según lo regulado en las Bases.</w:t>
            </w:r>
          </w:p>
        </w:tc>
      </w:tr>
    </w:tbl>
    <w:p w14:paraId="72525418" w14:textId="77777777" w:rsidR="00AB164E" w:rsidRPr="00DA3630" w:rsidRDefault="00AB164E" w:rsidP="00AB164E">
      <w:pPr>
        <w:ind w:left="567"/>
        <w:rPr>
          <w:sz w:val="16"/>
          <w:szCs w:val="16"/>
        </w:rPr>
      </w:pPr>
    </w:p>
    <w:p w14:paraId="5B712204" w14:textId="77777777" w:rsidR="00AB164E" w:rsidRPr="00DA3630" w:rsidRDefault="00AB164E" w:rsidP="00AB164E">
      <w:pPr>
        <w:ind w:right="565"/>
        <w:rPr>
          <w:color w:val="000000"/>
          <w:spacing w:val="-4"/>
          <w:w w:val="105"/>
          <w:sz w:val="16"/>
          <w:szCs w:val="16"/>
        </w:rPr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2"/>
        <w:gridCol w:w="2643"/>
      </w:tblGrid>
      <w:tr w:rsidR="00AB164E" w:rsidRPr="00C71401" w14:paraId="6C83A87E" w14:textId="77777777" w:rsidTr="00214C9E">
        <w:trPr>
          <w:trHeight w:val="520"/>
        </w:trPr>
        <w:tc>
          <w:tcPr>
            <w:tcW w:w="3426" w:type="pct"/>
          </w:tcPr>
          <w:p w14:paraId="1E32D2B0" w14:textId="77777777" w:rsidR="00AB164E" w:rsidRDefault="00AB164E" w:rsidP="00214C9E">
            <w:pPr>
              <w:spacing w:before="160" w:after="160" w:line="720" w:lineRule="auto"/>
              <w:ind w:right="108"/>
              <w:rPr>
                <w:color w:val="000000"/>
                <w:spacing w:val="2"/>
              </w:rPr>
            </w:pPr>
          </w:p>
          <w:p w14:paraId="1EC97E9C" w14:textId="77777777" w:rsidR="00AB164E" w:rsidRPr="00C71401" w:rsidRDefault="00AB164E" w:rsidP="00214C9E">
            <w:pPr>
              <w:spacing w:before="160" w:after="160" w:line="720" w:lineRule="auto"/>
              <w:ind w:right="108"/>
              <w:rPr>
                <w:color w:val="000000"/>
                <w:spacing w:val="2"/>
              </w:rPr>
            </w:pPr>
            <w:r w:rsidRPr="00C71401">
              <w:rPr>
                <w:color w:val="000000"/>
                <w:spacing w:val="2"/>
              </w:rPr>
              <w:t>En___________</w:t>
            </w:r>
            <w:r>
              <w:rPr>
                <w:color w:val="000000"/>
                <w:spacing w:val="2"/>
              </w:rPr>
              <w:t>___,_a_______de__________de 202__</w:t>
            </w:r>
          </w:p>
        </w:tc>
        <w:tc>
          <w:tcPr>
            <w:tcW w:w="1574" w:type="pct"/>
          </w:tcPr>
          <w:p w14:paraId="330AE3E4" w14:textId="77777777" w:rsidR="00AB164E" w:rsidRPr="00C71401" w:rsidRDefault="00AB164E" w:rsidP="00214C9E">
            <w:pPr>
              <w:spacing w:before="104" w:after="24" w:line="720" w:lineRule="auto"/>
              <w:ind w:left="108" w:right="108"/>
              <w:rPr>
                <w:color w:val="000000"/>
                <w:spacing w:val="2"/>
              </w:rPr>
            </w:pPr>
            <w:r w:rsidRPr="00C71401">
              <w:rPr>
                <w:color w:val="000000"/>
                <w:spacing w:val="2"/>
              </w:rPr>
              <w:t>Firma (padre/tutor</w:t>
            </w:r>
            <w:r>
              <w:rPr>
                <w:color w:val="000000"/>
                <w:spacing w:val="2"/>
              </w:rPr>
              <w:t xml:space="preserve"> 1</w:t>
            </w:r>
            <w:r w:rsidRPr="00C71401">
              <w:rPr>
                <w:color w:val="000000"/>
                <w:spacing w:val="2"/>
              </w:rPr>
              <w:t>):</w:t>
            </w:r>
          </w:p>
          <w:p w14:paraId="43D564AA" w14:textId="77777777" w:rsidR="00AB164E" w:rsidRPr="00C71401" w:rsidRDefault="00AB164E" w:rsidP="00214C9E">
            <w:pPr>
              <w:spacing w:before="104" w:after="24" w:line="720" w:lineRule="auto"/>
              <w:ind w:left="108" w:right="108"/>
              <w:rPr>
                <w:color w:val="000000"/>
                <w:spacing w:val="2"/>
              </w:rPr>
            </w:pPr>
            <w:r w:rsidRPr="00C71401">
              <w:rPr>
                <w:color w:val="000000"/>
                <w:spacing w:val="2"/>
              </w:rPr>
              <w:t>Firma (padre/tutor</w:t>
            </w:r>
            <w:r>
              <w:rPr>
                <w:color w:val="000000"/>
                <w:spacing w:val="2"/>
              </w:rPr>
              <w:t xml:space="preserve"> 2</w:t>
            </w:r>
            <w:r w:rsidRPr="00C71401">
              <w:rPr>
                <w:color w:val="000000"/>
                <w:spacing w:val="2"/>
              </w:rPr>
              <w:t>):</w:t>
            </w:r>
          </w:p>
        </w:tc>
      </w:tr>
    </w:tbl>
    <w:p w14:paraId="11E3E8B5" w14:textId="77777777" w:rsidR="00AB164E" w:rsidRPr="00C71401" w:rsidRDefault="00AB164E" w:rsidP="00AB164E">
      <w:pPr>
        <w:spacing w:beforeLines="120" w:before="288" w:afterLines="120" w:after="288"/>
        <w:rPr>
          <w:color w:val="000000"/>
          <w:spacing w:val="-4"/>
          <w:w w:val="105"/>
        </w:rPr>
      </w:pPr>
    </w:p>
    <w:p w14:paraId="6F630FD7" w14:textId="77777777" w:rsidR="00AB164E" w:rsidRPr="008D5B74" w:rsidRDefault="00AB164E" w:rsidP="00AB164E">
      <w:r w:rsidRPr="008D5B74">
        <w:br w:type="page"/>
      </w:r>
    </w:p>
    <w:p w14:paraId="46638BC3" w14:textId="77777777" w:rsidR="00AB164E" w:rsidRPr="00C71401" w:rsidRDefault="00AB164E" w:rsidP="00AB164E">
      <w:pPr>
        <w:rPr>
          <w:w w:val="10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B164E" w:rsidRPr="00C71401" w14:paraId="30B9FCAD" w14:textId="77777777" w:rsidTr="00214C9E">
        <w:tc>
          <w:tcPr>
            <w:tcW w:w="9210" w:type="dxa"/>
          </w:tcPr>
          <w:p w14:paraId="73F59DF7" w14:textId="77777777" w:rsidR="00AB164E" w:rsidRPr="001E68C3" w:rsidRDefault="00AB164E" w:rsidP="00214C9E">
            <w:pPr>
              <w:pBdr>
                <w:top w:val="single" w:sz="4" w:space="3" w:color="000000"/>
                <w:left w:val="single" w:sz="4" w:space="0" w:color="000000"/>
                <w:bottom w:val="single" w:sz="4" w:space="1" w:color="000000"/>
                <w:right w:val="single" w:sz="4" w:space="0" w:color="000000"/>
              </w:pBdr>
              <w:ind w:left="947" w:right="924"/>
              <w:jc w:val="center"/>
              <w:rPr>
                <w:b/>
                <w:color w:val="000000"/>
                <w:spacing w:val="-4"/>
                <w:w w:val="105"/>
              </w:rPr>
            </w:pPr>
            <w:r w:rsidRPr="001E68C3">
              <w:rPr>
                <w:b/>
                <w:color w:val="000000"/>
                <w:spacing w:val="-4"/>
                <w:w w:val="105"/>
              </w:rPr>
              <w:br w:type="page"/>
            </w:r>
            <w:r w:rsidRPr="001E68C3">
              <w:rPr>
                <w:b/>
                <w:color w:val="000000"/>
                <w:w w:val="105"/>
              </w:rPr>
              <w:t>ANEXO II</w:t>
            </w:r>
          </w:p>
        </w:tc>
      </w:tr>
    </w:tbl>
    <w:p w14:paraId="6A1F3AB5" w14:textId="77777777" w:rsidR="00AB164E" w:rsidRDefault="00AB164E" w:rsidP="00AB164E">
      <w:pPr>
        <w:jc w:val="center"/>
        <w:rPr>
          <w:b/>
          <w:color w:val="000000"/>
          <w:spacing w:val="-4"/>
          <w:w w:val="105"/>
        </w:rPr>
      </w:pPr>
    </w:p>
    <w:p w14:paraId="4B1C24FE" w14:textId="77777777" w:rsidR="00AB164E" w:rsidRPr="001E68C3" w:rsidRDefault="00AB164E" w:rsidP="00AB164E">
      <w:pPr>
        <w:jc w:val="center"/>
        <w:rPr>
          <w:b/>
          <w:color w:val="000000"/>
          <w:spacing w:val="-4"/>
          <w:w w:val="105"/>
          <w:u w:val="single"/>
        </w:rPr>
      </w:pPr>
      <w:r w:rsidRPr="001E68C3">
        <w:rPr>
          <w:b/>
          <w:color w:val="000000"/>
          <w:spacing w:val="-4"/>
          <w:w w:val="105"/>
          <w:u w:val="single"/>
        </w:rPr>
        <w:t xml:space="preserve">DECLARACIÓN RESPONSABLE SOBRE CESIÓN DE DATOS DE CARÁCTER </w:t>
      </w:r>
    </w:p>
    <w:p w14:paraId="11C40C0D" w14:textId="77777777" w:rsidR="00AB164E" w:rsidRPr="001E68C3" w:rsidRDefault="00AB164E" w:rsidP="00AB164E">
      <w:pPr>
        <w:jc w:val="center"/>
        <w:rPr>
          <w:b/>
          <w:color w:val="000000"/>
          <w:spacing w:val="-4"/>
          <w:w w:val="105"/>
          <w:u w:val="single"/>
        </w:rPr>
      </w:pPr>
      <w:r w:rsidRPr="001E68C3">
        <w:rPr>
          <w:b/>
          <w:color w:val="000000"/>
          <w:spacing w:val="-4"/>
          <w:w w:val="105"/>
          <w:u w:val="single"/>
        </w:rPr>
        <w:t>PERSONAL</w:t>
      </w:r>
    </w:p>
    <w:p w14:paraId="290F1827" w14:textId="77777777" w:rsidR="00AB164E" w:rsidRPr="00C71401" w:rsidRDefault="00AB164E" w:rsidP="00AB164E">
      <w:pPr>
        <w:spacing w:beforeLines="120" w:before="288" w:afterLines="120" w:after="288"/>
        <w:jc w:val="center"/>
        <w:rPr>
          <w:b/>
          <w:color w:val="000000"/>
          <w:spacing w:val="-4"/>
          <w:w w:val="105"/>
        </w:rPr>
      </w:pPr>
    </w:p>
    <w:p w14:paraId="66A20C7A" w14:textId="77777777" w:rsidR="00AB164E" w:rsidRDefault="00AB164E" w:rsidP="00AB164E">
      <w:pPr>
        <w:spacing w:beforeLines="120" w:before="288" w:afterLines="120" w:after="288"/>
        <w:jc w:val="both"/>
        <w:rPr>
          <w:color w:val="000000"/>
          <w:spacing w:val="-4"/>
          <w:w w:val="105"/>
        </w:rPr>
      </w:pPr>
      <w:r w:rsidRPr="00C71401">
        <w:rPr>
          <w:color w:val="000000"/>
          <w:spacing w:val="-4"/>
          <w:w w:val="105"/>
        </w:rPr>
        <w:t>Dº/Dª (ambos padres y/o tutores en su caso)………………………………………………....,con D.N.I o documento equivalente número/s (ambas referencias en su caso)……………..…………………………………y en virtud de la convocatoria sobre "</w:t>
      </w:r>
      <w:r>
        <w:rPr>
          <w:color w:val="000000"/>
          <w:spacing w:val="-4"/>
          <w:w w:val="105"/>
          <w:u w:val="single"/>
        </w:rPr>
        <w:t>Concesión de ayudas</w:t>
      </w:r>
      <w:r w:rsidRPr="00C71401">
        <w:rPr>
          <w:color w:val="000000"/>
          <w:spacing w:val="-4"/>
          <w:w w:val="105"/>
          <w:u w:val="single"/>
        </w:rPr>
        <w:t xml:space="preserve"> en la matrícula correspondiente a la Escuela de Educación Infantil (EEI)</w:t>
      </w:r>
      <w:r w:rsidRPr="00C71401">
        <w:rPr>
          <w:color w:val="000000"/>
          <w:spacing w:val="-4"/>
          <w:w w:val="105"/>
        </w:rPr>
        <w:t>", manifestamos/manifiesto expresamente nuestro/mi consentimiento para que el Excmo. Ayuntamiento de Fontanar pueda consultar por sus propios medios o mediante la colaboración de otras Administraciones Publicas, las circunstancias y datos personales que son exigidos en las Bases de la convocatoria.</w:t>
      </w:r>
    </w:p>
    <w:p w14:paraId="5790EA01" w14:textId="367CE72B" w:rsidR="00AB164E" w:rsidRPr="00C71401" w:rsidRDefault="00AB164E" w:rsidP="00AB164E">
      <w:pPr>
        <w:spacing w:beforeLines="120" w:before="288" w:afterLines="120" w:after="288"/>
        <w:jc w:val="both"/>
        <w:rPr>
          <w:color w:val="000000"/>
          <w:spacing w:val="-4"/>
          <w:w w:val="105"/>
        </w:rPr>
      </w:pPr>
      <w:r>
        <w:rPr>
          <w:color w:val="000000"/>
          <w:spacing w:val="-4"/>
          <w:w w:val="105"/>
        </w:rPr>
        <w:t>T</w:t>
      </w:r>
      <w:r w:rsidRPr="00C71401">
        <w:rPr>
          <w:color w:val="000000"/>
          <w:spacing w:val="-4"/>
          <w:w w:val="105"/>
        </w:rPr>
        <w:t xml:space="preserve">al cesión, únicamente tendrá efectos mientras </w:t>
      </w:r>
      <w:r>
        <w:rPr>
          <w:color w:val="000000"/>
          <w:spacing w:val="-4"/>
          <w:w w:val="105"/>
        </w:rPr>
        <w:t>se prolongue las ayudas solicitadas y, en su caso, concedi</w:t>
      </w:r>
      <w:r w:rsidRPr="00C71401">
        <w:rPr>
          <w:color w:val="000000"/>
          <w:spacing w:val="-4"/>
          <w:w w:val="105"/>
        </w:rPr>
        <w:t>das.</w:t>
      </w:r>
    </w:p>
    <w:p w14:paraId="6D6E1E73" w14:textId="77777777" w:rsidR="00AB164E" w:rsidRPr="00C71401" w:rsidRDefault="00AB164E" w:rsidP="00AB164E">
      <w:pPr>
        <w:spacing w:beforeLines="120" w:before="288" w:afterLines="120" w:after="288"/>
        <w:jc w:val="both"/>
        <w:rPr>
          <w:b/>
          <w:color w:val="000000"/>
          <w:spacing w:val="-4"/>
          <w:w w:val="105"/>
        </w:rPr>
      </w:pPr>
      <w:r w:rsidRPr="00C71401">
        <w:rPr>
          <w:color w:val="000000"/>
          <w:spacing w:val="-4"/>
          <w:w w:val="105"/>
        </w:rPr>
        <w:t>En prueba de conformidad y en cumplimiento de la Ley 15/1999, de 13 de diciembre, de Protección de Datos de Carácter Personal y restante normativa de desarrollo, se firma la presente declaración,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94"/>
        <w:gridCol w:w="2588"/>
      </w:tblGrid>
      <w:tr w:rsidR="00AB164E" w:rsidRPr="00C71401" w14:paraId="590F561C" w14:textId="77777777" w:rsidTr="00214C9E">
        <w:trPr>
          <w:trHeight w:hRule="exact" w:val="1991"/>
        </w:trPr>
        <w:tc>
          <w:tcPr>
            <w:tcW w:w="649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</w:tcPr>
          <w:p w14:paraId="34931146" w14:textId="77777777" w:rsidR="00AB164E" w:rsidRPr="00C71401" w:rsidRDefault="00AB164E" w:rsidP="00214C9E">
            <w:pPr>
              <w:spacing w:beforeLines="120" w:before="288" w:afterLines="120" w:after="288"/>
              <w:jc w:val="right"/>
              <w:rPr>
                <w:color w:val="000000"/>
                <w:spacing w:val="1"/>
              </w:rPr>
            </w:pPr>
          </w:p>
          <w:p w14:paraId="090A68B3" w14:textId="77777777" w:rsidR="00AB164E" w:rsidRPr="00C71401" w:rsidRDefault="00AB164E" w:rsidP="00214C9E">
            <w:pPr>
              <w:tabs>
                <w:tab w:val="left" w:leader="underscore" w:pos="2367"/>
                <w:tab w:val="left" w:leader="underscore" w:pos="3294"/>
                <w:tab w:val="right" w:leader="underscore" w:pos="5840"/>
              </w:tabs>
              <w:spacing w:beforeLines="120" w:before="288" w:afterLines="120" w:after="288"/>
              <w:rPr>
                <w:color w:val="000000"/>
              </w:rPr>
            </w:pPr>
            <w:r w:rsidRPr="00C71401">
              <w:rPr>
                <w:color w:val="000000"/>
              </w:rPr>
              <w:t>En</w:t>
            </w:r>
            <w:r w:rsidRPr="00C71401">
              <w:rPr>
                <w:color w:val="000000"/>
              </w:rPr>
              <w:tab/>
            </w:r>
            <w:r w:rsidRPr="00C71401">
              <w:rPr>
                <w:color w:val="000000"/>
                <w:spacing w:val="-14"/>
              </w:rPr>
              <w:t>, a</w:t>
            </w:r>
            <w:r w:rsidRPr="00C71401">
              <w:rPr>
                <w:color w:val="000000"/>
                <w:spacing w:val="-14"/>
              </w:rPr>
              <w:tab/>
            </w:r>
            <w:r>
              <w:rPr>
                <w:color w:val="000000"/>
              </w:rPr>
              <w:t>de</w:t>
            </w:r>
            <w:r>
              <w:rPr>
                <w:color w:val="000000"/>
              </w:rPr>
              <w:tab/>
              <w:t>de 202__</w:t>
            </w:r>
            <w:r w:rsidRPr="00C71401">
              <w:rPr>
                <w:color w:val="000000"/>
              </w:rPr>
              <w:t>.</w:t>
            </w:r>
          </w:p>
          <w:p w14:paraId="6F5F4C54" w14:textId="77777777" w:rsidR="00AB164E" w:rsidRPr="00C71401" w:rsidRDefault="00AB164E" w:rsidP="00214C9E">
            <w:pPr>
              <w:spacing w:beforeLines="120" w:before="288" w:afterLines="120" w:after="288"/>
              <w:jc w:val="right"/>
              <w:rPr>
                <w:color w:val="000000"/>
                <w:spacing w:val="1"/>
              </w:rPr>
            </w:pP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5" w:space="0" w:color="000000"/>
            </w:tcBorders>
          </w:tcPr>
          <w:p w14:paraId="36002049" w14:textId="4A85910A" w:rsidR="00AB164E" w:rsidRPr="00C71401" w:rsidRDefault="00AB164E" w:rsidP="00214C9E">
            <w:pPr>
              <w:spacing w:afterLines="300" w:after="720"/>
              <w:rPr>
                <w:color w:val="000000"/>
                <w:spacing w:val="1"/>
              </w:rPr>
            </w:pPr>
            <w:r w:rsidRPr="00C71401">
              <w:rPr>
                <w:color w:val="000000"/>
                <w:spacing w:val="1"/>
              </w:rPr>
              <w:t>Firma (tutor</w:t>
            </w:r>
            <w:r>
              <w:rPr>
                <w:color w:val="000000"/>
                <w:spacing w:val="1"/>
              </w:rPr>
              <w:t>/a</w:t>
            </w:r>
            <w:r w:rsidRPr="00C71401">
              <w:rPr>
                <w:color w:val="000000"/>
                <w:spacing w:val="1"/>
              </w:rPr>
              <w:t xml:space="preserve"> 1):</w:t>
            </w:r>
          </w:p>
          <w:p w14:paraId="3DE36E68" w14:textId="5620B0B6" w:rsidR="00AB164E" w:rsidRPr="00C71401" w:rsidRDefault="00AB164E" w:rsidP="00214C9E">
            <w:pPr>
              <w:spacing w:afterLines="300" w:after="720"/>
              <w:rPr>
                <w:color w:val="000000"/>
                <w:spacing w:val="1"/>
              </w:rPr>
            </w:pPr>
            <w:r w:rsidRPr="00C71401">
              <w:rPr>
                <w:color w:val="000000"/>
                <w:spacing w:val="1"/>
              </w:rPr>
              <w:t>Firma (tutor</w:t>
            </w:r>
            <w:r>
              <w:rPr>
                <w:color w:val="000000"/>
                <w:spacing w:val="1"/>
              </w:rPr>
              <w:t>/a</w:t>
            </w:r>
            <w:r w:rsidRPr="00C71401">
              <w:rPr>
                <w:color w:val="000000"/>
                <w:spacing w:val="1"/>
              </w:rPr>
              <w:t xml:space="preserve"> 2):</w:t>
            </w:r>
          </w:p>
        </w:tc>
      </w:tr>
    </w:tbl>
    <w:p w14:paraId="3C675134" w14:textId="77777777" w:rsidR="00AB164E" w:rsidRPr="00C71401" w:rsidRDefault="00AB164E" w:rsidP="00AB164E">
      <w:pPr>
        <w:spacing w:beforeLines="120" w:before="288" w:afterLines="120" w:after="288"/>
        <w:jc w:val="center"/>
        <w:rPr>
          <w:color w:val="000000"/>
          <w:spacing w:val="-4"/>
          <w:w w:val="105"/>
        </w:rPr>
      </w:pPr>
    </w:p>
    <w:p w14:paraId="62A31A58" w14:textId="77777777" w:rsidR="00AB164E" w:rsidRPr="00C71401" w:rsidRDefault="00AB164E" w:rsidP="00AB164E">
      <w:pPr>
        <w:spacing w:beforeLines="120" w:before="288" w:afterLines="120" w:after="288"/>
        <w:jc w:val="center"/>
        <w:rPr>
          <w:color w:val="000000"/>
          <w:spacing w:val="-4"/>
          <w:w w:val="105"/>
        </w:rPr>
      </w:pPr>
    </w:p>
    <w:p w14:paraId="0A07BBA2" w14:textId="504B8C2C" w:rsidR="00AB164E" w:rsidRDefault="00AB164E">
      <w:pPr>
        <w:widowControl/>
        <w:suppressAutoHyphens w:val="0"/>
      </w:pPr>
      <w:r>
        <w:br w:type="page"/>
      </w:r>
    </w:p>
    <w:p w14:paraId="617D2C1B" w14:textId="5CF05EDB" w:rsidR="00AB164E" w:rsidRPr="00AB164E" w:rsidRDefault="00AB164E" w:rsidP="00AB164E">
      <w:pPr>
        <w:jc w:val="center"/>
        <w:rPr>
          <w:b/>
          <w:bCs/>
          <w:color w:val="000000"/>
          <w:spacing w:val="-5"/>
          <w:sz w:val="24"/>
        </w:rPr>
      </w:pPr>
      <w:r w:rsidRPr="00AB164E">
        <w:rPr>
          <w:b/>
          <w:bCs/>
          <w:color w:val="000000"/>
          <w:spacing w:val="-5"/>
          <w:sz w:val="24"/>
        </w:rPr>
        <w:lastRenderedPageBreak/>
        <w:t>DECLARACIÓN JURADA</w:t>
      </w:r>
    </w:p>
    <w:p w14:paraId="0C73CE2E" w14:textId="51B96D49" w:rsidR="00AB164E" w:rsidRDefault="00AB164E" w:rsidP="00AB164E">
      <w:pPr>
        <w:rPr>
          <w:color w:val="000000"/>
          <w:spacing w:val="-5"/>
          <w:sz w:val="16"/>
          <w:szCs w:val="16"/>
        </w:rPr>
      </w:pPr>
    </w:p>
    <w:p w14:paraId="51A27AA9" w14:textId="09F8FDC3" w:rsidR="00AB164E" w:rsidRPr="00AB164E" w:rsidRDefault="00AB164E" w:rsidP="00AB164E">
      <w:pPr>
        <w:jc w:val="center"/>
        <w:rPr>
          <w:i/>
          <w:iCs/>
          <w:color w:val="000000"/>
          <w:spacing w:val="-5"/>
          <w:sz w:val="22"/>
          <w:szCs w:val="22"/>
        </w:rPr>
      </w:pPr>
      <w:r w:rsidRPr="00AB164E">
        <w:rPr>
          <w:i/>
          <w:iCs/>
          <w:color w:val="000000"/>
          <w:spacing w:val="-4"/>
          <w:w w:val="105"/>
          <w:sz w:val="22"/>
          <w:szCs w:val="22"/>
        </w:rPr>
        <w:t>(ambos padres, madres y/o tutores/as)</w:t>
      </w:r>
    </w:p>
    <w:p w14:paraId="3AF64FE2" w14:textId="77777777" w:rsidR="00AB164E" w:rsidRPr="00AB164E" w:rsidRDefault="00AB164E" w:rsidP="00AB164E">
      <w:pPr>
        <w:jc w:val="both"/>
        <w:rPr>
          <w:color w:val="000000"/>
          <w:spacing w:val="-5"/>
          <w:sz w:val="22"/>
          <w:szCs w:val="22"/>
        </w:rPr>
      </w:pPr>
    </w:p>
    <w:p w14:paraId="7D4D528B" w14:textId="29DFC8D2" w:rsidR="00EA74EA" w:rsidRPr="00AB164E" w:rsidRDefault="00AB164E" w:rsidP="00AB164E">
      <w:pPr>
        <w:jc w:val="both"/>
        <w:rPr>
          <w:color w:val="000000"/>
          <w:spacing w:val="-4"/>
          <w:w w:val="105"/>
          <w:sz w:val="22"/>
          <w:szCs w:val="22"/>
        </w:rPr>
      </w:pPr>
      <w:r w:rsidRPr="00AB164E">
        <w:rPr>
          <w:color w:val="000000"/>
          <w:spacing w:val="-4"/>
          <w:w w:val="105"/>
          <w:sz w:val="22"/>
          <w:szCs w:val="22"/>
        </w:rPr>
        <w:t>D/Dª. ……………..………………………………………….,con D.N.I.……………</w:t>
      </w:r>
      <w:r>
        <w:rPr>
          <w:color w:val="000000"/>
          <w:spacing w:val="-4"/>
          <w:w w:val="105"/>
          <w:sz w:val="22"/>
          <w:szCs w:val="22"/>
        </w:rPr>
        <w:t>….</w:t>
      </w:r>
      <w:r w:rsidRPr="00AB164E">
        <w:rPr>
          <w:color w:val="000000"/>
          <w:spacing w:val="-4"/>
          <w:w w:val="105"/>
          <w:sz w:val="22"/>
          <w:szCs w:val="22"/>
        </w:rPr>
        <w:t>… y D/Dª. ……………..………………………………………….,con D.N.I</w:t>
      </w:r>
      <w:r>
        <w:rPr>
          <w:color w:val="000000"/>
          <w:spacing w:val="-4"/>
          <w:w w:val="105"/>
          <w:sz w:val="22"/>
          <w:szCs w:val="22"/>
        </w:rPr>
        <w:t>.</w:t>
      </w:r>
      <w:r w:rsidRPr="00AB164E">
        <w:rPr>
          <w:color w:val="000000"/>
          <w:spacing w:val="-4"/>
          <w:w w:val="105"/>
          <w:sz w:val="22"/>
          <w:szCs w:val="22"/>
        </w:rPr>
        <w:t>…………………… presentamos la presente respecto a la convocatoria de concesión de ayudas en la matrícula correspondiente a la Escuela de Educación Infantil (EEI )a modo de declaración jurada acerca de que nos encontramos</w:t>
      </w:r>
      <w:r w:rsidRPr="00AB164E">
        <w:rPr>
          <w:color w:val="000000"/>
          <w:spacing w:val="-5"/>
          <w:sz w:val="22"/>
          <w:szCs w:val="22"/>
        </w:rPr>
        <w:t xml:space="preserve"> al corriente de </w:t>
      </w:r>
      <w:r w:rsidRPr="00AB164E">
        <w:rPr>
          <w:color w:val="000000"/>
          <w:spacing w:val="-4"/>
          <w:w w:val="105"/>
          <w:sz w:val="22"/>
          <w:szCs w:val="22"/>
        </w:rPr>
        <w:t>pago de nuestras obligaciones con cualquier organismo público y, especialmente, con</w:t>
      </w:r>
      <w:r>
        <w:rPr>
          <w:color w:val="000000"/>
          <w:spacing w:val="-4"/>
          <w:w w:val="105"/>
          <w:sz w:val="22"/>
          <w:szCs w:val="22"/>
        </w:rPr>
        <w:t xml:space="preserve"> el Ayuntamiento de Fontanar,</w:t>
      </w:r>
      <w:r w:rsidRPr="00AB164E">
        <w:rPr>
          <w:color w:val="000000"/>
          <w:spacing w:val="-4"/>
          <w:w w:val="105"/>
          <w:sz w:val="22"/>
          <w:szCs w:val="22"/>
        </w:rPr>
        <w:t xml:space="preserve"> Junta de Comunidades de Castilla La Mancha y de la Tesorería General de la Seguridad Social y Agen</w:t>
      </w:r>
      <w:r>
        <w:rPr>
          <w:color w:val="000000"/>
          <w:spacing w:val="-4"/>
          <w:w w:val="105"/>
          <w:sz w:val="22"/>
          <w:szCs w:val="22"/>
        </w:rPr>
        <w:t>c</w:t>
      </w:r>
      <w:r w:rsidRPr="00AB164E">
        <w:rPr>
          <w:color w:val="000000"/>
          <w:spacing w:val="-4"/>
          <w:w w:val="105"/>
          <w:sz w:val="22"/>
          <w:szCs w:val="22"/>
        </w:rPr>
        <w:t>ia Tributaria.</w:t>
      </w:r>
    </w:p>
    <w:p w14:paraId="3A13C6DD" w14:textId="23C0EE38" w:rsidR="00AB164E" w:rsidRPr="00AB164E" w:rsidRDefault="00AB164E" w:rsidP="00AB164E">
      <w:pPr>
        <w:jc w:val="both"/>
        <w:rPr>
          <w:color w:val="000000"/>
          <w:spacing w:val="-5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94"/>
        <w:gridCol w:w="2588"/>
      </w:tblGrid>
      <w:tr w:rsidR="00AB164E" w:rsidRPr="00AB164E" w14:paraId="2A63E1BA" w14:textId="77777777" w:rsidTr="00214C9E">
        <w:trPr>
          <w:trHeight w:hRule="exact" w:val="1991"/>
        </w:trPr>
        <w:tc>
          <w:tcPr>
            <w:tcW w:w="6494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</w:tcPr>
          <w:p w14:paraId="29C38831" w14:textId="77777777" w:rsidR="00AB164E" w:rsidRPr="00AB164E" w:rsidRDefault="00AB164E" w:rsidP="00AB164E">
            <w:pPr>
              <w:spacing w:beforeLines="120" w:before="288" w:afterLines="120" w:after="288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  <w:p w14:paraId="4D4C9020" w14:textId="77777777" w:rsidR="00AB164E" w:rsidRPr="00AB164E" w:rsidRDefault="00AB164E" w:rsidP="00AB164E">
            <w:pPr>
              <w:tabs>
                <w:tab w:val="left" w:leader="underscore" w:pos="2367"/>
                <w:tab w:val="left" w:leader="underscore" w:pos="3294"/>
                <w:tab w:val="right" w:leader="underscore" w:pos="5840"/>
              </w:tabs>
              <w:spacing w:beforeLines="120" w:before="288" w:afterLines="120" w:after="288"/>
              <w:jc w:val="both"/>
              <w:rPr>
                <w:color w:val="000000"/>
                <w:sz w:val="22"/>
                <w:szCs w:val="22"/>
              </w:rPr>
            </w:pPr>
            <w:r w:rsidRPr="00AB164E">
              <w:rPr>
                <w:color w:val="000000"/>
                <w:sz w:val="22"/>
                <w:szCs w:val="22"/>
              </w:rPr>
              <w:t>En</w:t>
            </w:r>
            <w:r w:rsidRPr="00AB164E">
              <w:rPr>
                <w:color w:val="000000"/>
                <w:sz w:val="22"/>
                <w:szCs w:val="22"/>
              </w:rPr>
              <w:tab/>
            </w:r>
            <w:r w:rsidRPr="00AB164E">
              <w:rPr>
                <w:color w:val="000000"/>
                <w:spacing w:val="-14"/>
                <w:sz w:val="22"/>
                <w:szCs w:val="22"/>
              </w:rPr>
              <w:t>, a</w:t>
            </w:r>
            <w:r w:rsidRPr="00AB164E">
              <w:rPr>
                <w:color w:val="000000"/>
                <w:spacing w:val="-14"/>
                <w:sz w:val="22"/>
                <w:szCs w:val="22"/>
              </w:rPr>
              <w:tab/>
            </w:r>
            <w:r w:rsidRPr="00AB164E">
              <w:rPr>
                <w:color w:val="000000"/>
                <w:sz w:val="22"/>
                <w:szCs w:val="22"/>
              </w:rPr>
              <w:t>de</w:t>
            </w:r>
            <w:r w:rsidRPr="00AB164E">
              <w:rPr>
                <w:color w:val="000000"/>
                <w:sz w:val="22"/>
                <w:szCs w:val="22"/>
              </w:rPr>
              <w:tab/>
              <w:t>de 202__.</w:t>
            </w:r>
          </w:p>
          <w:p w14:paraId="0D41EAAE" w14:textId="77777777" w:rsidR="00AB164E" w:rsidRPr="00AB164E" w:rsidRDefault="00AB164E" w:rsidP="00AB164E">
            <w:pPr>
              <w:spacing w:beforeLines="120" w:before="288" w:afterLines="120" w:after="288"/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2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5" w:space="0" w:color="000000"/>
            </w:tcBorders>
          </w:tcPr>
          <w:p w14:paraId="34D4BA87" w14:textId="77777777" w:rsidR="00AB164E" w:rsidRPr="00AB164E" w:rsidRDefault="00AB164E" w:rsidP="00AB164E">
            <w:pPr>
              <w:spacing w:afterLines="300" w:after="720"/>
              <w:jc w:val="both"/>
              <w:rPr>
                <w:color w:val="000000"/>
                <w:spacing w:val="1"/>
                <w:sz w:val="22"/>
                <w:szCs w:val="22"/>
              </w:rPr>
            </w:pPr>
            <w:r w:rsidRPr="00AB164E">
              <w:rPr>
                <w:color w:val="000000"/>
                <w:spacing w:val="1"/>
                <w:sz w:val="22"/>
                <w:szCs w:val="22"/>
              </w:rPr>
              <w:t>Firma (tutor/a 1):</w:t>
            </w:r>
          </w:p>
          <w:p w14:paraId="6004920D" w14:textId="77777777" w:rsidR="00AB164E" w:rsidRPr="00AB164E" w:rsidRDefault="00AB164E" w:rsidP="00AB164E">
            <w:pPr>
              <w:spacing w:afterLines="300" w:after="720"/>
              <w:jc w:val="both"/>
              <w:rPr>
                <w:color w:val="000000"/>
                <w:spacing w:val="1"/>
                <w:sz w:val="22"/>
                <w:szCs w:val="22"/>
              </w:rPr>
            </w:pPr>
            <w:r w:rsidRPr="00AB164E">
              <w:rPr>
                <w:color w:val="000000"/>
                <w:spacing w:val="1"/>
                <w:sz w:val="22"/>
                <w:szCs w:val="22"/>
              </w:rPr>
              <w:t>Firma (tutor/a 2):</w:t>
            </w:r>
          </w:p>
        </w:tc>
      </w:tr>
    </w:tbl>
    <w:p w14:paraId="3B7F9D55" w14:textId="77777777" w:rsidR="00AB164E" w:rsidRPr="00AB164E" w:rsidRDefault="00AB164E" w:rsidP="00AB164E">
      <w:pPr>
        <w:jc w:val="both"/>
        <w:rPr>
          <w:sz w:val="22"/>
          <w:szCs w:val="22"/>
        </w:rPr>
      </w:pPr>
    </w:p>
    <w:sectPr w:rsidR="00AB164E" w:rsidRPr="00AB16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38" w:right="1701" w:bottom="1525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46541" w14:textId="77777777" w:rsidR="00D45B84" w:rsidRDefault="00D45B84">
      <w:r>
        <w:separator/>
      </w:r>
    </w:p>
  </w:endnote>
  <w:endnote w:type="continuationSeparator" w:id="0">
    <w:p w14:paraId="1AA74B51" w14:textId="77777777" w:rsidR="00D45B84" w:rsidRDefault="00D45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1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C1BE9" w14:textId="77777777" w:rsidR="009157E7" w:rsidRDefault="009157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34CFF" w14:textId="530446E3" w:rsidR="00135D2E" w:rsidRDefault="00135D2E" w:rsidP="00135D2E">
    <w:pPr>
      <w:jc w:val="both"/>
      <w:rPr>
        <w:sz w:val="12"/>
        <w:szCs w:val="12"/>
      </w:rPr>
    </w:pPr>
    <w:r>
      <w:rPr>
        <w:sz w:val="12"/>
        <w:szCs w:val="12"/>
      </w:rPr>
      <w:br w:type="page"/>
    </w:r>
  </w:p>
  <w:p w14:paraId="2087613B" w14:textId="58CE5009" w:rsidR="00135D2E" w:rsidRDefault="00135D2E" w:rsidP="00135D2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both"/>
      <w:rPr>
        <w:sz w:val="16"/>
      </w:rPr>
    </w:pPr>
    <w:r>
      <w:rPr>
        <w:b/>
        <w:bCs/>
        <w:sz w:val="12"/>
        <w:szCs w:val="12"/>
      </w:rPr>
      <w:t>Información básica sobre protección de datos personales</w:t>
    </w:r>
    <w:r>
      <w:rPr>
        <w:sz w:val="12"/>
        <w:szCs w:val="12"/>
      </w:rPr>
      <w:t>. Responsable: Ayuntamiento de Fontanar. - Finalidad: Gestión administrativa. - Legitimación: Ejercicio de poderes públicos. - No se comunicarán a terceros los datos personales, salvo obligación legal. - El ejercicio de los derechos de acceso, rectificación, supresión, portabilidad, oposición y limitación del tratamiento de datos personales se realizará ante el Ayuntamiento de Fontanar. Puede consultar la información adicional en la web de este Ayuntamiento: https://www.fontanar.es/politica-de-privacidad.</w:t>
    </w:r>
  </w:p>
  <w:p w14:paraId="04A9C717" w14:textId="0349996A" w:rsidR="00A425DF" w:rsidRDefault="00A425DF">
    <w:pPr>
      <w:pStyle w:val="Textoindependiente"/>
      <w:jc w:val="center"/>
    </w:pPr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CCFAC" w14:textId="77777777" w:rsidR="009157E7" w:rsidRDefault="009157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CDFFC" w14:textId="77777777" w:rsidR="00D45B84" w:rsidRDefault="00D45B84">
      <w:r>
        <w:separator/>
      </w:r>
    </w:p>
  </w:footnote>
  <w:footnote w:type="continuationSeparator" w:id="0">
    <w:p w14:paraId="28BB90A2" w14:textId="77777777" w:rsidR="00D45B84" w:rsidRDefault="00D45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66455" w14:textId="77777777" w:rsidR="009157E7" w:rsidRDefault="009157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B885E" w14:textId="78EB8C82" w:rsidR="00441382" w:rsidRDefault="009157E7" w:rsidP="00441382">
    <w:pPr>
      <w:pStyle w:val="Textoindependiente"/>
      <w:rPr>
        <w:sz w:val="16"/>
        <w:szCs w:val="16"/>
      </w:rPr>
    </w:pPr>
    <w:r w:rsidRPr="009157E7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F7A60A4" wp14:editId="7CBA90CF">
              <wp:simplePos x="0" y="0"/>
              <wp:positionH relativeFrom="margin">
                <wp:posOffset>3704590</wp:posOffset>
              </wp:positionH>
              <wp:positionV relativeFrom="page">
                <wp:posOffset>650240</wp:posOffset>
              </wp:positionV>
              <wp:extent cx="1691640" cy="476250"/>
              <wp:effectExtent l="0" t="0" r="381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1640" cy="47625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F10396" w14:textId="1FE1DCD9" w:rsidR="009157E7" w:rsidRDefault="009157E7" w:rsidP="009157E7">
                          <w:pPr>
                            <w:pStyle w:val="Textoindependiente"/>
                            <w:jc w:val="right"/>
                            <w:rPr>
                              <w:rFonts w:cs="Arial"/>
                              <w:b/>
                              <w:bCs/>
                              <w:color w:val="C00000"/>
                              <w:sz w:val="16"/>
                            </w:rPr>
                          </w:pPr>
                          <w:r w:rsidRPr="00135D2E">
                            <w:rPr>
                              <w:rFonts w:cs="Arial"/>
                              <w:b/>
                              <w:bCs/>
                              <w:color w:val="C00000"/>
                              <w:sz w:val="16"/>
                            </w:rPr>
                            <w:t>Plaza de la Constitución nº1</w:t>
                          </w:r>
                          <w:r w:rsidRPr="00135D2E">
                            <w:rPr>
                              <w:rFonts w:cs="Arial"/>
                              <w:b/>
                              <w:bCs/>
                              <w:color w:val="C00000"/>
                              <w:sz w:val="16"/>
                            </w:rPr>
                            <w:br/>
                            <w:t>19290 - Fontanar (Guadalajara)</w:t>
                          </w:r>
                          <w:r w:rsidRPr="00135D2E">
                            <w:rPr>
                              <w:rFonts w:cs="Arial"/>
                              <w:b/>
                              <w:bCs/>
                              <w:color w:val="C00000"/>
                              <w:sz w:val="16"/>
                            </w:rPr>
                            <w:br/>
                            <w:t xml:space="preserve"> Tfno. 949 331 212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7A60A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91.7pt;margin-top:51.2pt;width:133.2pt;height:37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" fillcolor="#e7e6e6 [3214]" stroked="f">
              <v:textbox>
                <w:txbxContent>
                  <w:p w14:paraId="3FF10396" w14:textId="1FE1DCD9" w:rsidR="009157E7" w:rsidRDefault="009157E7" w:rsidP="009157E7">
                    <w:pPr>
                      <w:pStyle w:val="Textoindependiente"/>
                      <w:jc w:val="right"/>
                      <w:rPr>
                        <w:rFonts w:cs="Arial"/>
                        <w:b/>
                        <w:bCs/>
                        <w:color w:val="C00000"/>
                        <w:sz w:val="16"/>
                      </w:rPr>
                    </w:pPr>
                    <w:r w:rsidRPr="00135D2E">
                      <w:rPr>
                        <w:rFonts w:cs="Arial"/>
                        <w:b/>
                        <w:bCs/>
                        <w:color w:val="C00000"/>
                        <w:sz w:val="16"/>
                      </w:rPr>
                      <w:t>Plaza de la Constitución nº1</w:t>
                    </w:r>
                    <w:r w:rsidRPr="00135D2E">
                      <w:rPr>
                        <w:rFonts w:cs="Arial"/>
                        <w:b/>
                        <w:bCs/>
                        <w:color w:val="C00000"/>
                        <w:sz w:val="16"/>
                      </w:rPr>
                      <w:br/>
                      <w:t>19290 - Fontanar (Guadalajara)</w:t>
                    </w:r>
                    <w:r w:rsidRPr="00135D2E">
                      <w:rPr>
                        <w:rFonts w:cs="Arial"/>
                        <w:b/>
                        <w:bCs/>
                        <w:color w:val="C00000"/>
                        <w:sz w:val="16"/>
                      </w:rPr>
                      <w:br/>
                      <w:t xml:space="preserve"> Tfno. 949 331 212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441382">
      <w:rPr>
        <w:noProof/>
      </w:rPr>
      <w:drawing>
        <wp:anchor distT="0" distB="0" distL="114300" distR="114300" simplePos="0" relativeHeight="251658240" behindDoc="1" locked="0" layoutInCell="1" allowOverlap="1" wp14:anchorId="6EC28EB9" wp14:editId="6774890C">
          <wp:simplePos x="0" y="0"/>
          <wp:positionH relativeFrom="column">
            <wp:posOffset>1905</wp:posOffset>
          </wp:positionH>
          <wp:positionV relativeFrom="paragraph">
            <wp:posOffset>3175</wp:posOffset>
          </wp:positionV>
          <wp:extent cx="637953" cy="863252"/>
          <wp:effectExtent l="0" t="0" r="0" b="0"/>
          <wp:wrapTight wrapText="bothSides">
            <wp:wrapPolygon edited="0">
              <wp:start x="0" y="0"/>
              <wp:lineTo x="0" y="20980"/>
              <wp:lineTo x="20653" y="20980"/>
              <wp:lineTo x="20653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2" t="-278" r="-372" b="-278"/>
                  <a:stretch>
                    <a:fillRect/>
                  </a:stretch>
                </pic:blipFill>
                <pic:spPr bwMode="auto">
                  <a:xfrm>
                    <a:off x="0" y="0"/>
                    <a:ext cx="637953" cy="863252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A41D2" w14:textId="77777777" w:rsidR="009157E7" w:rsidRDefault="009157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D7F1A"/>
    <w:multiLevelType w:val="hybridMultilevel"/>
    <w:tmpl w:val="7220BB44"/>
    <w:lvl w:ilvl="0" w:tplc="28B4D240">
      <w:start w:val="5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645F7"/>
    <w:multiLevelType w:val="multilevel"/>
    <w:tmpl w:val="A60246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330ED8"/>
    <w:multiLevelType w:val="multilevel"/>
    <w:tmpl w:val="374251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4C06C9"/>
    <w:multiLevelType w:val="hybridMultilevel"/>
    <w:tmpl w:val="02F004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7A7A6A"/>
    <w:multiLevelType w:val="hybridMultilevel"/>
    <w:tmpl w:val="FD6EFD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167BA"/>
    <w:multiLevelType w:val="hybridMultilevel"/>
    <w:tmpl w:val="3102735A"/>
    <w:lvl w:ilvl="0" w:tplc="36DCFAB8">
      <w:numFmt w:val="bullet"/>
      <w:lvlText w:val="-"/>
      <w:lvlJc w:val="left"/>
      <w:pPr>
        <w:ind w:left="1069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5303E8"/>
    <w:multiLevelType w:val="hybridMultilevel"/>
    <w:tmpl w:val="165042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81717F"/>
    <w:multiLevelType w:val="multilevel"/>
    <w:tmpl w:val="A91403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C427FB"/>
    <w:multiLevelType w:val="hybridMultilevel"/>
    <w:tmpl w:val="0F64B9E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059135B"/>
    <w:multiLevelType w:val="hybridMultilevel"/>
    <w:tmpl w:val="F3A82C18"/>
    <w:lvl w:ilvl="0" w:tplc="588A1C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B37B94"/>
    <w:multiLevelType w:val="hybridMultilevel"/>
    <w:tmpl w:val="48D800CC"/>
    <w:lvl w:ilvl="0" w:tplc="588A1C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D19EA"/>
    <w:multiLevelType w:val="hybridMultilevel"/>
    <w:tmpl w:val="CAEEBA26"/>
    <w:lvl w:ilvl="0" w:tplc="42CAAE36">
      <w:numFmt w:val="bullet"/>
      <w:lvlText w:val="-"/>
      <w:lvlJc w:val="left"/>
      <w:pPr>
        <w:ind w:left="1069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6B876BE"/>
    <w:multiLevelType w:val="hybridMultilevel"/>
    <w:tmpl w:val="580E725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9407AD0"/>
    <w:multiLevelType w:val="multilevel"/>
    <w:tmpl w:val="997CB060"/>
    <w:lvl w:ilvl="0">
      <w:numFmt w:val="bullet"/>
      <w:lvlText w:val="-"/>
      <w:lvlJc w:val="left"/>
      <w:pPr>
        <w:ind w:left="720" w:hanging="360"/>
      </w:pPr>
      <w:rPr>
        <w:rFonts w:ascii="Arial" w:eastAsia="Lucida Sans Unicode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9872A5C"/>
    <w:multiLevelType w:val="multilevel"/>
    <w:tmpl w:val="AC5E1C9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CE162B"/>
    <w:multiLevelType w:val="hybridMultilevel"/>
    <w:tmpl w:val="11D68242"/>
    <w:lvl w:ilvl="0" w:tplc="AA90042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311D40"/>
    <w:multiLevelType w:val="multilevel"/>
    <w:tmpl w:val="B244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A2330E"/>
    <w:multiLevelType w:val="multilevel"/>
    <w:tmpl w:val="DBE2F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C45B5C"/>
    <w:multiLevelType w:val="hybridMultilevel"/>
    <w:tmpl w:val="2154FF9A"/>
    <w:lvl w:ilvl="0" w:tplc="406E13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736225"/>
    <w:multiLevelType w:val="hybridMultilevel"/>
    <w:tmpl w:val="BBE617D6"/>
    <w:lvl w:ilvl="0" w:tplc="F3464ECE">
      <w:start w:val="6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035B25"/>
    <w:multiLevelType w:val="hybridMultilevel"/>
    <w:tmpl w:val="08C4B98E"/>
    <w:lvl w:ilvl="0" w:tplc="05141FD8">
      <w:start w:val="202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3031AB"/>
    <w:multiLevelType w:val="hybridMultilevel"/>
    <w:tmpl w:val="3F90EB8C"/>
    <w:lvl w:ilvl="0" w:tplc="588A1C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3">
      <w:start w:val="1"/>
      <w:numFmt w:val="upperRoman"/>
      <w:lvlText w:val="%2."/>
      <w:lvlJc w:val="righ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A81B14"/>
    <w:multiLevelType w:val="multilevel"/>
    <w:tmpl w:val="164246C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D06DAF"/>
    <w:multiLevelType w:val="hybridMultilevel"/>
    <w:tmpl w:val="2DBCEB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E67FC"/>
    <w:multiLevelType w:val="hybridMultilevel"/>
    <w:tmpl w:val="1F764DC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F608C0"/>
    <w:multiLevelType w:val="hybridMultilevel"/>
    <w:tmpl w:val="9B6633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0A43A7"/>
    <w:multiLevelType w:val="hybridMultilevel"/>
    <w:tmpl w:val="2504863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F832A09"/>
    <w:multiLevelType w:val="multilevel"/>
    <w:tmpl w:val="C168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0076902">
    <w:abstractNumId w:val="12"/>
  </w:num>
  <w:num w:numId="2" w16cid:durableId="1013995897">
    <w:abstractNumId w:val="8"/>
  </w:num>
  <w:num w:numId="3" w16cid:durableId="2110849354">
    <w:abstractNumId w:val="5"/>
  </w:num>
  <w:num w:numId="4" w16cid:durableId="2015259818">
    <w:abstractNumId w:val="3"/>
  </w:num>
  <w:num w:numId="5" w16cid:durableId="1267350664">
    <w:abstractNumId w:val="26"/>
  </w:num>
  <w:num w:numId="6" w16cid:durableId="963655985">
    <w:abstractNumId w:val="25"/>
  </w:num>
  <w:num w:numId="7" w16cid:durableId="278613305">
    <w:abstractNumId w:val="9"/>
  </w:num>
  <w:num w:numId="8" w16cid:durableId="1958020242">
    <w:abstractNumId w:val="10"/>
  </w:num>
  <w:num w:numId="9" w16cid:durableId="1085297968">
    <w:abstractNumId w:val="21"/>
  </w:num>
  <w:num w:numId="10" w16cid:durableId="2047294586">
    <w:abstractNumId w:val="11"/>
  </w:num>
  <w:num w:numId="11" w16cid:durableId="1053425850">
    <w:abstractNumId w:val="27"/>
  </w:num>
  <w:num w:numId="12" w16cid:durableId="1784572742">
    <w:abstractNumId w:val="17"/>
  </w:num>
  <w:num w:numId="13" w16cid:durableId="462887798">
    <w:abstractNumId w:val="14"/>
  </w:num>
  <w:num w:numId="14" w16cid:durableId="1194611781">
    <w:abstractNumId w:val="2"/>
  </w:num>
  <w:num w:numId="15" w16cid:durableId="685448488">
    <w:abstractNumId w:val="7"/>
  </w:num>
  <w:num w:numId="16" w16cid:durableId="2078166858">
    <w:abstractNumId w:val="1"/>
  </w:num>
  <w:num w:numId="17" w16cid:durableId="928856448">
    <w:abstractNumId w:val="16"/>
  </w:num>
  <w:num w:numId="18" w16cid:durableId="48380339">
    <w:abstractNumId w:val="4"/>
  </w:num>
  <w:num w:numId="19" w16cid:durableId="159395920">
    <w:abstractNumId w:val="6"/>
  </w:num>
  <w:num w:numId="20" w16cid:durableId="672994169">
    <w:abstractNumId w:val="24"/>
  </w:num>
  <w:num w:numId="21" w16cid:durableId="2105683714">
    <w:abstractNumId w:val="19"/>
  </w:num>
  <w:num w:numId="22" w16cid:durableId="1377587087">
    <w:abstractNumId w:val="22"/>
  </w:num>
  <w:num w:numId="23" w16cid:durableId="1309433432">
    <w:abstractNumId w:val="15"/>
  </w:num>
  <w:num w:numId="24" w16cid:durableId="1505507736">
    <w:abstractNumId w:val="20"/>
  </w:num>
  <w:num w:numId="25" w16cid:durableId="1132602777">
    <w:abstractNumId w:val="13"/>
  </w:num>
  <w:num w:numId="26" w16cid:durableId="17977319">
    <w:abstractNumId w:val="18"/>
  </w:num>
  <w:num w:numId="27" w16cid:durableId="472019875">
    <w:abstractNumId w:val="0"/>
  </w:num>
  <w:num w:numId="28" w16cid:durableId="58480339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FFF"/>
    <w:rsid w:val="00003232"/>
    <w:rsid w:val="00004FFF"/>
    <w:rsid w:val="00044CB0"/>
    <w:rsid w:val="00061857"/>
    <w:rsid w:val="0007238E"/>
    <w:rsid w:val="00074B74"/>
    <w:rsid w:val="0007509D"/>
    <w:rsid w:val="00076B52"/>
    <w:rsid w:val="000A3CD0"/>
    <w:rsid w:val="000B1165"/>
    <w:rsid w:val="000D5515"/>
    <w:rsid w:val="000E133E"/>
    <w:rsid w:val="000E6041"/>
    <w:rsid w:val="000E730C"/>
    <w:rsid w:val="000F0168"/>
    <w:rsid w:val="00104FC5"/>
    <w:rsid w:val="0011081B"/>
    <w:rsid w:val="00124C85"/>
    <w:rsid w:val="001314E5"/>
    <w:rsid w:val="00131BB9"/>
    <w:rsid w:val="00132D04"/>
    <w:rsid w:val="00135D2E"/>
    <w:rsid w:val="0013786C"/>
    <w:rsid w:val="001508E3"/>
    <w:rsid w:val="001577F5"/>
    <w:rsid w:val="001625FC"/>
    <w:rsid w:val="00167B02"/>
    <w:rsid w:val="00180EFB"/>
    <w:rsid w:val="001A58D1"/>
    <w:rsid w:val="001C4E44"/>
    <w:rsid w:val="001C74BC"/>
    <w:rsid w:val="001D3471"/>
    <w:rsid w:val="001D6138"/>
    <w:rsid w:val="00215115"/>
    <w:rsid w:val="002254AC"/>
    <w:rsid w:val="00225546"/>
    <w:rsid w:val="00246240"/>
    <w:rsid w:val="00250009"/>
    <w:rsid w:val="00256B9A"/>
    <w:rsid w:val="00264E0D"/>
    <w:rsid w:val="00265E5F"/>
    <w:rsid w:val="002757A6"/>
    <w:rsid w:val="00280DC6"/>
    <w:rsid w:val="00286AF2"/>
    <w:rsid w:val="00290310"/>
    <w:rsid w:val="002D70A2"/>
    <w:rsid w:val="002F1842"/>
    <w:rsid w:val="002F2C46"/>
    <w:rsid w:val="002F39F3"/>
    <w:rsid w:val="00302A74"/>
    <w:rsid w:val="00302BD0"/>
    <w:rsid w:val="003039BD"/>
    <w:rsid w:val="003075A0"/>
    <w:rsid w:val="00307CCE"/>
    <w:rsid w:val="00315877"/>
    <w:rsid w:val="00322DC9"/>
    <w:rsid w:val="0032316A"/>
    <w:rsid w:val="00342C16"/>
    <w:rsid w:val="00351C5C"/>
    <w:rsid w:val="00356215"/>
    <w:rsid w:val="0035633E"/>
    <w:rsid w:val="00361E60"/>
    <w:rsid w:val="0036235F"/>
    <w:rsid w:val="00376B17"/>
    <w:rsid w:val="00383854"/>
    <w:rsid w:val="003A2247"/>
    <w:rsid w:val="003B01DB"/>
    <w:rsid w:val="003B086B"/>
    <w:rsid w:val="003B33C7"/>
    <w:rsid w:val="00406580"/>
    <w:rsid w:val="0041320C"/>
    <w:rsid w:val="00414087"/>
    <w:rsid w:val="004342F6"/>
    <w:rsid w:val="00437E9A"/>
    <w:rsid w:val="00441382"/>
    <w:rsid w:val="0044484B"/>
    <w:rsid w:val="00446A0A"/>
    <w:rsid w:val="004836EF"/>
    <w:rsid w:val="0048394C"/>
    <w:rsid w:val="0048671A"/>
    <w:rsid w:val="00494FF2"/>
    <w:rsid w:val="00496776"/>
    <w:rsid w:val="004A623D"/>
    <w:rsid w:val="004C338D"/>
    <w:rsid w:val="004C4166"/>
    <w:rsid w:val="004C4E53"/>
    <w:rsid w:val="004C6458"/>
    <w:rsid w:val="004E3303"/>
    <w:rsid w:val="004E429F"/>
    <w:rsid w:val="0050192E"/>
    <w:rsid w:val="00504405"/>
    <w:rsid w:val="00513519"/>
    <w:rsid w:val="005158CC"/>
    <w:rsid w:val="00516C16"/>
    <w:rsid w:val="00520440"/>
    <w:rsid w:val="00532B66"/>
    <w:rsid w:val="00536BBC"/>
    <w:rsid w:val="00541E54"/>
    <w:rsid w:val="005566E7"/>
    <w:rsid w:val="005568F6"/>
    <w:rsid w:val="00560219"/>
    <w:rsid w:val="00567E76"/>
    <w:rsid w:val="00570C19"/>
    <w:rsid w:val="00576482"/>
    <w:rsid w:val="005A3A85"/>
    <w:rsid w:val="005B1087"/>
    <w:rsid w:val="005B381D"/>
    <w:rsid w:val="005B5097"/>
    <w:rsid w:val="005C098A"/>
    <w:rsid w:val="005D38C9"/>
    <w:rsid w:val="005D3ACD"/>
    <w:rsid w:val="005E4586"/>
    <w:rsid w:val="005E70C7"/>
    <w:rsid w:val="005F08DE"/>
    <w:rsid w:val="005F1AB1"/>
    <w:rsid w:val="005F2BC8"/>
    <w:rsid w:val="00605F45"/>
    <w:rsid w:val="00614B8D"/>
    <w:rsid w:val="00626575"/>
    <w:rsid w:val="0063247F"/>
    <w:rsid w:val="00634B1B"/>
    <w:rsid w:val="00647A67"/>
    <w:rsid w:val="00652174"/>
    <w:rsid w:val="006606A7"/>
    <w:rsid w:val="00667E80"/>
    <w:rsid w:val="006724E9"/>
    <w:rsid w:val="0067253F"/>
    <w:rsid w:val="00675990"/>
    <w:rsid w:val="00675B4E"/>
    <w:rsid w:val="006912E6"/>
    <w:rsid w:val="00697D2C"/>
    <w:rsid w:val="006A6CA3"/>
    <w:rsid w:val="006C2C01"/>
    <w:rsid w:val="006C5A99"/>
    <w:rsid w:val="006D53AA"/>
    <w:rsid w:val="006D64BB"/>
    <w:rsid w:val="006E3220"/>
    <w:rsid w:val="006E7372"/>
    <w:rsid w:val="006F0A1F"/>
    <w:rsid w:val="007027AE"/>
    <w:rsid w:val="00711AB4"/>
    <w:rsid w:val="00713C8B"/>
    <w:rsid w:val="00723A67"/>
    <w:rsid w:val="0073761E"/>
    <w:rsid w:val="007431ED"/>
    <w:rsid w:val="00757D41"/>
    <w:rsid w:val="00761896"/>
    <w:rsid w:val="00763ED6"/>
    <w:rsid w:val="0078600C"/>
    <w:rsid w:val="00786F2F"/>
    <w:rsid w:val="007913A7"/>
    <w:rsid w:val="00791649"/>
    <w:rsid w:val="00795D88"/>
    <w:rsid w:val="007A1395"/>
    <w:rsid w:val="007A5D6C"/>
    <w:rsid w:val="007B01AC"/>
    <w:rsid w:val="007C0F8F"/>
    <w:rsid w:val="007C6B7F"/>
    <w:rsid w:val="007C77DF"/>
    <w:rsid w:val="007C7F74"/>
    <w:rsid w:val="007E610B"/>
    <w:rsid w:val="007F1B26"/>
    <w:rsid w:val="007F31F1"/>
    <w:rsid w:val="007F363A"/>
    <w:rsid w:val="007F5762"/>
    <w:rsid w:val="007F7C62"/>
    <w:rsid w:val="0080058C"/>
    <w:rsid w:val="008009F2"/>
    <w:rsid w:val="008221BD"/>
    <w:rsid w:val="008301BA"/>
    <w:rsid w:val="008344E9"/>
    <w:rsid w:val="0083653C"/>
    <w:rsid w:val="008608AD"/>
    <w:rsid w:val="00861582"/>
    <w:rsid w:val="00864B26"/>
    <w:rsid w:val="00865058"/>
    <w:rsid w:val="008658B2"/>
    <w:rsid w:val="008B1BA0"/>
    <w:rsid w:val="008B544E"/>
    <w:rsid w:val="008C045C"/>
    <w:rsid w:val="008C0A1A"/>
    <w:rsid w:val="008C7FE7"/>
    <w:rsid w:val="008D33CA"/>
    <w:rsid w:val="008E586D"/>
    <w:rsid w:val="00904F06"/>
    <w:rsid w:val="0090664E"/>
    <w:rsid w:val="00907610"/>
    <w:rsid w:val="00912C80"/>
    <w:rsid w:val="009157E7"/>
    <w:rsid w:val="00915D3B"/>
    <w:rsid w:val="00916E5D"/>
    <w:rsid w:val="0092129C"/>
    <w:rsid w:val="00930825"/>
    <w:rsid w:val="00933C13"/>
    <w:rsid w:val="0094503F"/>
    <w:rsid w:val="009462C5"/>
    <w:rsid w:val="00964DC2"/>
    <w:rsid w:val="00971036"/>
    <w:rsid w:val="00972633"/>
    <w:rsid w:val="00974823"/>
    <w:rsid w:val="00977672"/>
    <w:rsid w:val="00980D81"/>
    <w:rsid w:val="009812FF"/>
    <w:rsid w:val="00981B01"/>
    <w:rsid w:val="00987A0F"/>
    <w:rsid w:val="009D4E00"/>
    <w:rsid w:val="009E1BA6"/>
    <w:rsid w:val="009E23B2"/>
    <w:rsid w:val="009E4CE3"/>
    <w:rsid w:val="009E7722"/>
    <w:rsid w:val="009F2268"/>
    <w:rsid w:val="00A425DF"/>
    <w:rsid w:val="00A42D62"/>
    <w:rsid w:val="00A4486B"/>
    <w:rsid w:val="00A5453A"/>
    <w:rsid w:val="00A54D27"/>
    <w:rsid w:val="00A66EC8"/>
    <w:rsid w:val="00A7320D"/>
    <w:rsid w:val="00A9268D"/>
    <w:rsid w:val="00A97B7A"/>
    <w:rsid w:val="00AA44C8"/>
    <w:rsid w:val="00AB164E"/>
    <w:rsid w:val="00AC1E90"/>
    <w:rsid w:val="00AC3F9B"/>
    <w:rsid w:val="00AC55F9"/>
    <w:rsid w:val="00AC761F"/>
    <w:rsid w:val="00AD0775"/>
    <w:rsid w:val="00AD2BD0"/>
    <w:rsid w:val="00AE3424"/>
    <w:rsid w:val="00AE34D3"/>
    <w:rsid w:val="00B00C45"/>
    <w:rsid w:val="00B01122"/>
    <w:rsid w:val="00B12F40"/>
    <w:rsid w:val="00B170DB"/>
    <w:rsid w:val="00B20078"/>
    <w:rsid w:val="00B23186"/>
    <w:rsid w:val="00B3003F"/>
    <w:rsid w:val="00B34CB4"/>
    <w:rsid w:val="00B35A6E"/>
    <w:rsid w:val="00B438DB"/>
    <w:rsid w:val="00B51376"/>
    <w:rsid w:val="00B525B5"/>
    <w:rsid w:val="00B55CF8"/>
    <w:rsid w:val="00B66755"/>
    <w:rsid w:val="00B700E1"/>
    <w:rsid w:val="00B70C5C"/>
    <w:rsid w:val="00B7638A"/>
    <w:rsid w:val="00B900AA"/>
    <w:rsid w:val="00BA1A2B"/>
    <w:rsid w:val="00BA3112"/>
    <w:rsid w:val="00BB2F1F"/>
    <w:rsid w:val="00BC6CBF"/>
    <w:rsid w:val="00BD28BD"/>
    <w:rsid w:val="00BD4CF0"/>
    <w:rsid w:val="00BD6F92"/>
    <w:rsid w:val="00BE66F1"/>
    <w:rsid w:val="00BF1444"/>
    <w:rsid w:val="00BF2F04"/>
    <w:rsid w:val="00C012A1"/>
    <w:rsid w:val="00C21368"/>
    <w:rsid w:val="00C2505D"/>
    <w:rsid w:val="00C25796"/>
    <w:rsid w:val="00C3705B"/>
    <w:rsid w:val="00C5177B"/>
    <w:rsid w:val="00C60503"/>
    <w:rsid w:val="00C70797"/>
    <w:rsid w:val="00C70BD9"/>
    <w:rsid w:val="00C74058"/>
    <w:rsid w:val="00C87482"/>
    <w:rsid w:val="00C91173"/>
    <w:rsid w:val="00CA00E4"/>
    <w:rsid w:val="00CA5C78"/>
    <w:rsid w:val="00CC4013"/>
    <w:rsid w:val="00CC5656"/>
    <w:rsid w:val="00CD1559"/>
    <w:rsid w:val="00CE3188"/>
    <w:rsid w:val="00D02FFD"/>
    <w:rsid w:val="00D06CB4"/>
    <w:rsid w:val="00D1090D"/>
    <w:rsid w:val="00D1541A"/>
    <w:rsid w:val="00D20EFF"/>
    <w:rsid w:val="00D26280"/>
    <w:rsid w:val="00D4342E"/>
    <w:rsid w:val="00D45B84"/>
    <w:rsid w:val="00D54F58"/>
    <w:rsid w:val="00D71164"/>
    <w:rsid w:val="00D755B2"/>
    <w:rsid w:val="00D768C0"/>
    <w:rsid w:val="00D83651"/>
    <w:rsid w:val="00D91544"/>
    <w:rsid w:val="00DA4DA4"/>
    <w:rsid w:val="00DB0150"/>
    <w:rsid w:val="00DB296D"/>
    <w:rsid w:val="00DB79D2"/>
    <w:rsid w:val="00DC4B93"/>
    <w:rsid w:val="00DC7BE5"/>
    <w:rsid w:val="00DF0B26"/>
    <w:rsid w:val="00E070DA"/>
    <w:rsid w:val="00E17CA6"/>
    <w:rsid w:val="00E33046"/>
    <w:rsid w:val="00E511A2"/>
    <w:rsid w:val="00E613B5"/>
    <w:rsid w:val="00E645B4"/>
    <w:rsid w:val="00E80359"/>
    <w:rsid w:val="00EA2173"/>
    <w:rsid w:val="00EA4D47"/>
    <w:rsid w:val="00EA6ED1"/>
    <w:rsid w:val="00EA74EA"/>
    <w:rsid w:val="00EB5662"/>
    <w:rsid w:val="00EB7011"/>
    <w:rsid w:val="00EC5330"/>
    <w:rsid w:val="00EC6257"/>
    <w:rsid w:val="00EC7D26"/>
    <w:rsid w:val="00ED6BFB"/>
    <w:rsid w:val="00EE1D16"/>
    <w:rsid w:val="00EE6BA6"/>
    <w:rsid w:val="00F04F70"/>
    <w:rsid w:val="00F05BC9"/>
    <w:rsid w:val="00F10D06"/>
    <w:rsid w:val="00F24429"/>
    <w:rsid w:val="00F259A7"/>
    <w:rsid w:val="00F35A30"/>
    <w:rsid w:val="00F43373"/>
    <w:rsid w:val="00F4347B"/>
    <w:rsid w:val="00F45E95"/>
    <w:rsid w:val="00F54186"/>
    <w:rsid w:val="00F54F7C"/>
    <w:rsid w:val="00F75491"/>
    <w:rsid w:val="00F83F5F"/>
    <w:rsid w:val="00F92A02"/>
    <w:rsid w:val="00FA1059"/>
    <w:rsid w:val="00FC1487"/>
    <w:rsid w:val="00FE79C7"/>
    <w:rsid w:val="00FF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122BD08"/>
  <w15:docId w15:val="{9B2B5443-FFF0-4018-AF8A-DA065D004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188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2">
    <w:name w:val="heading 2"/>
    <w:basedOn w:val="Normal"/>
    <w:link w:val="Ttulo2Car"/>
    <w:uiPriority w:val="9"/>
    <w:qFormat/>
    <w:rsid w:val="00DC4B93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kern w:val="0"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27A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kern w:val="2"/>
      <w:sz w:val="28"/>
      <w:szCs w:val="28"/>
    </w:rPr>
  </w:style>
  <w:style w:type="paragraph" w:styleId="Textoindependiente">
    <w:name w:val="Body Text"/>
    <w:basedOn w:val="Normal"/>
    <w:pPr>
      <w:spacing w:after="120"/>
    </w:pPr>
    <w:rPr>
      <w:kern w:val="2"/>
    </w:r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pgrafe1">
    <w:name w:val="Epígrafe1"/>
    <w:basedOn w:val="Normal"/>
    <w:qFormat/>
    <w:pPr>
      <w:suppressLineNumbers/>
      <w:spacing w:before="120" w:after="120"/>
    </w:pPr>
    <w:rPr>
      <w:rFonts w:cs="Mangal"/>
      <w:i/>
      <w:iCs/>
      <w:kern w:val="2"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  <w:kern w:val="2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kern w:val="2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kern w:val="2"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kern w:val="2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  <w:rPr>
      <w:kern w:val="2"/>
    </w:r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  <w:rPr>
      <w:kern w:val="2"/>
    </w:r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  <w:rPr>
      <w:kern w:val="2"/>
    </w:r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  <w:rPr>
      <w:kern w:val="2"/>
    </w:r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  <w:rPr>
      <w:kern w:val="2"/>
    </w:r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  <w:rPr>
      <w:kern w:val="2"/>
    </w:r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  <w:rPr>
      <w:kern w:val="2"/>
    </w:rPr>
  </w:style>
  <w:style w:type="paragraph" w:customStyle="1" w:styleId="TableContents">
    <w:name w:val="Table Contents"/>
    <w:basedOn w:val="Normal"/>
    <w:pPr>
      <w:suppressLineNumbers/>
    </w:pPr>
    <w:rPr>
      <w:kern w:val="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pPr>
      <w:suppressLineNumbers/>
      <w:tabs>
        <w:tab w:val="center" w:pos="5386"/>
        <w:tab w:val="right" w:pos="10772"/>
      </w:tabs>
    </w:pPr>
    <w:rPr>
      <w:kern w:val="2"/>
    </w:r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  <w:rPr>
      <w:kern w:val="2"/>
    </w:rPr>
  </w:style>
  <w:style w:type="table" w:styleId="Tablaconcuadrcula">
    <w:name w:val="Table Grid"/>
    <w:basedOn w:val="Tablanormal"/>
    <w:uiPriority w:val="59"/>
    <w:rsid w:val="00AC3F9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1577F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Ttulo2Car">
    <w:name w:val="Título 2 Car"/>
    <w:link w:val="Ttulo2"/>
    <w:uiPriority w:val="9"/>
    <w:rsid w:val="00DC4B93"/>
    <w:rPr>
      <w:b/>
      <w:bCs/>
      <w:sz w:val="36"/>
      <w:szCs w:val="36"/>
    </w:rPr>
  </w:style>
  <w:style w:type="character" w:customStyle="1" w:styleId="singleactionlinktext">
    <w:name w:val="singleactionlinktext"/>
    <w:rsid w:val="0007509D"/>
  </w:style>
  <w:style w:type="table" w:customStyle="1" w:styleId="TableGrid">
    <w:name w:val="TableGrid"/>
    <w:rsid w:val="005D3AC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912C8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12C80"/>
    <w:pPr>
      <w:widowControl/>
      <w:suppressAutoHyphens w:val="0"/>
      <w:spacing w:after="160"/>
    </w:pPr>
    <w:rPr>
      <w:rFonts w:ascii="Calibri" w:eastAsia="Calibri" w:hAnsi="Calibri" w:cs="Calibri"/>
      <w:color w:val="000000"/>
      <w:kern w:val="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12C80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2F1842"/>
    <w:pPr>
      <w:ind w:left="720"/>
      <w:contextualSpacing/>
    </w:pPr>
    <w:rPr>
      <w:kern w:val="2"/>
    </w:rPr>
  </w:style>
  <w:style w:type="character" w:customStyle="1" w:styleId="EncabezadoCar">
    <w:name w:val="Encabezado Car"/>
    <w:basedOn w:val="Fuentedeprrafopredeter"/>
    <w:link w:val="Encabezado"/>
    <w:rsid w:val="00A54D27"/>
    <w:rPr>
      <w:rFonts w:ascii="Arial" w:eastAsia="Lucida Sans Unicode" w:hAnsi="Arial"/>
      <w:kern w:val="2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4166"/>
    <w:pPr>
      <w:widowControl w:val="0"/>
      <w:suppressAutoHyphens/>
      <w:spacing w:after="0"/>
    </w:pPr>
    <w:rPr>
      <w:rFonts w:ascii="Arial" w:eastAsia="Lucida Sans Unicode" w:hAnsi="Arial" w:cs="Times New Roman"/>
      <w:b/>
      <w:bCs/>
      <w:color w:val="auto"/>
      <w:kern w:val="2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4166"/>
    <w:rPr>
      <w:rFonts w:ascii="Arial" w:eastAsia="Lucida Sans Unicode" w:hAnsi="Arial" w:cs="Calibri"/>
      <w:b/>
      <w:bCs/>
      <w:color w:val="000000"/>
      <w:kern w:val="2"/>
    </w:rPr>
  </w:style>
  <w:style w:type="character" w:styleId="Hipervnculo">
    <w:name w:val="Hyperlink"/>
    <w:basedOn w:val="Fuentedeprrafopredeter"/>
    <w:uiPriority w:val="99"/>
    <w:unhideWhenUsed/>
    <w:rsid w:val="002D70A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D70A2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836EF"/>
    <w:rPr>
      <w:color w:val="605E5C"/>
      <w:shd w:val="clear" w:color="auto" w:fill="E1DFDD"/>
    </w:rPr>
  </w:style>
  <w:style w:type="paragraph" w:customStyle="1" w:styleId="Default">
    <w:name w:val="Default"/>
    <w:rsid w:val="006D53AA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character" w:customStyle="1" w:styleId="tabla-celda">
    <w:name w:val="tabla-celda"/>
    <w:basedOn w:val="Fuentedeprrafopredeter"/>
    <w:rsid w:val="00981B01"/>
  </w:style>
  <w:style w:type="character" w:styleId="Textoennegrita">
    <w:name w:val="Strong"/>
    <w:basedOn w:val="Fuentedeprrafopredeter"/>
    <w:uiPriority w:val="22"/>
    <w:qFormat/>
    <w:rsid w:val="00861582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027AE"/>
    <w:rPr>
      <w:rFonts w:asciiTheme="majorHAnsi" w:eastAsiaTheme="majorEastAsia" w:hAnsiTheme="majorHAnsi" w:cstheme="majorBidi"/>
      <w:color w:val="1F3763" w:themeColor="accent1" w:themeShade="7F"/>
      <w:kern w:val="1"/>
      <w:sz w:val="24"/>
      <w:szCs w:val="24"/>
    </w:rPr>
  </w:style>
  <w:style w:type="character" w:customStyle="1" w:styleId="control-label">
    <w:name w:val="control-label"/>
    <w:basedOn w:val="Fuentedeprrafopredeter"/>
    <w:rsid w:val="005B1087"/>
  </w:style>
  <w:style w:type="character" w:customStyle="1" w:styleId="col-md-4">
    <w:name w:val="col-md-4"/>
    <w:basedOn w:val="Fuentedeprrafopredeter"/>
    <w:rsid w:val="00980D81"/>
  </w:style>
  <w:style w:type="character" w:customStyle="1" w:styleId="emptyfield">
    <w:name w:val="emptyfield"/>
    <w:basedOn w:val="Fuentedeprrafopredeter"/>
    <w:rsid w:val="00302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29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56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9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133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3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2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1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623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9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1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5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uria%20Domarco\Desktop\VICTOR\DG%20Transportes%20Plan%20Astra%20prorrog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BFE3F-926E-40B0-8271-C952C3B92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DG Transportes Plan Astra prorroga</Template>
  <TotalTime>0</TotalTime>
  <Pages>5</Pages>
  <Words>775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Domarco</dc:creator>
  <cp:lastModifiedBy>Victor San Vidal</cp:lastModifiedBy>
  <cp:revision>2</cp:revision>
  <cp:lastPrinted>2022-06-24T12:48:00Z</cp:lastPrinted>
  <dcterms:created xsi:type="dcterms:W3CDTF">2022-10-08T12:48:00Z</dcterms:created>
  <dcterms:modified xsi:type="dcterms:W3CDTF">2022-10-08T12:48:00Z</dcterms:modified>
</cp:coreProperties>
</file>