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6339D" w14:textId="77777777" w:rsidR="00ED62E1" w:rsidRDefault="00ED62E1" w:rsidP="00ED62E1">
      <w:pPr>
        <w:jc w:val="center"/>
        <w:rPr>
          <w:rFonts w:asciiTheme="minorHAnsi" w:hAnsiTheme="minorHAnsi"/>
          <w:lang w:val="es-ES_tradnl"/>
        </w:rPr>
      </w:pPr>
      <w:r w:rsidRPr="00ED62E1">
        <w:rPr>
          <w:rFonts w:asciiTheme="minorHAnsi" w:hAnsiTheme="minorHAnsi"/>
          <w:lang w:val="es-ES_tradnl"/>
        </w:rPr>
        <w:t>ANEXO</w:t>
      </w:r>
      <w:r w:rsidR="006437B8">
        <w:rPr>
          <w:rFonts w:asciiTheme="minorHAnsi" w:hAnsiTheme="minorHAnsi"/>
          <w:lang w:val="es-ES_tradnl"/>
        </w:rPr>
        <w:t xml:space="preserve"> II</w:t>
      </w:r>
    </w:p>
    <w:p w14:paraId="1676F73D" w14:textId="77777777" w:rsidR="00ED62E1" w:rsidRDefault="006437B8" w:rsidP="00ED62E1">
      <w:pPr>
        <w:jc w:val="center"/>
        <w:rPr>
          <w:rFonts w:asciiTheme="minorHAnsi" w:hAnsiTheme="minorHAnsi"/>
          <w:lang w:val="es-ES_tradnl"/>
        </w:rPr>
      </w:pPr>
      <w:r>
        <w:rPr>
          <w:rFonts w:asciiTheme="minorHAnsi" w:hAnsiTheme="minorHAnsi"/>
          <w:lang w:val="es-ES_tradnl"/>
        </w:rPr>
        <w:t>Modelo de declaración responsable.</w:t>
      </w:r>
    </w:p>
    <w:p w14:paraId="6CF79F12" w14:textId="77777777" w:rsidR="00ED62E1" w:rsidRDefault="00ED62E1" w:rsidP="00ED62E1">
      <w:pPr>
        <w:jc w:val="center"/>
        <w:rPr>
          <w:rFonts w:asciiTheme="minorHAnsi" w:hAnsiTheme="minorHAnsi"/>
          <w:lang w:val="es-ES_tradnl"/>
        </w:rPr>
      </w:pPr>
    </w:p>
    <w:tbl>
      <w:tblPr>
        <w:tblStyle w:val="Tablaconcuadrcula"/>
        <w:tblW w:w="9498" w:type="dxa"/>
        <w:tblInd w:w="-459" w:type="dxa"/>
        <w:tblLook w:val="04A0" w:firstRow="1" w:lastRow="0" w:firstColumn="1" w:lastColumn="0" w:noHBand="0" w:noVBand="1"/>
      </w:tblPr>
      <w:tblGrid>
        <w:gridCol w:w="1985"/>
        <w:gridCol w:w="2551"/>
        <w:gridCol w:w="1985"/>
        <w:gridCol w:w="2977"/>
      </w:tblGrid>
      <w:tr w:rsidR="00ED62E1" w14:paraId="43BEAFB4" w14:textId="77777777" w:rsidTr="00146049">
        <w:tc>
          <w:tcPr>
            <w:tcW w:w="9498" w:type="dxa"/>
            <w:gridSpan w:val="4"/>
            <w:shd w:val="clear" w:color="auto" w:fill="A6A6A6" w:themeFill="background1" w:themeFillShade="A6"/>
          </w:tcPr>
          <w:p w14:paraId="729E736A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DATOS DEL SOLICITANTE</w:t>
            </w:r>
          </w:p>
        </w:tc>
      </w:tr>
      <w:tr w:rsidR="00ED62E1" w14:paraId="4FCD5A53" w14:textId="77777777" w:rsidTr="00B84391">
        <w:tc>
          <w:tcPr>
            <w:tcW w:w="1985" w:type="dxa"/>
            <w:shd w:val="clear" w:color="auto" w:fill="BFBFBF" w:themeFill="background1" w:themeFillShade="BF"/>
          </w:tcPr>
          <w:p w14:paraId="05677286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NIF/NIE</w:t>
            </w:r>
          </w:p>
        </w:tc>
        <w:tc>
          <w:tcPr>
            <w:tcW w:w="2551" w:type="dxa"/>
          </w:tcPr>
          <w:p w14:paraId="6CA121E5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7C9E3643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Nombre</w:t>
            </w:r>
          </w:p>
        </w:tc>
        <w:tc>
          <w:tcPr>
            <w:tcW w:w="2977" w:type="dxa"/>
          </w:tcPr>
          <w:p w14:paraId="5C94B414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  <w:tr w:rsidR="00ED62E1" w14:paraId="26614884" w14:textId="77777777" w:rsidTr="00B84391">
        <w:tc>
          <w:tcPr>
            <w:tcW w:w="1985" w:type="dxa"/>
            <w:shd w:val="clear" w:color="auto" w:fill="BFBFBF" w:themeFill="background1" w:themeFillShade="BF"/>
          </w:tcPr>
          <w:p w14:paraId="140F140C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Primer Apellido</w:t>
            </w:r>
          </w:p>
        </w:tc>
        <w:tc>
          <w:tcPr>
            <w:tcW w:w="2551" w:type="dxa"/>
          </w:tcPr>
          <w:p w14:paraId="2180C76F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646FB434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Segundo Apellido</w:t>
            </w:r>
          </w:p>
        </w:tc>
        <w:tc>
          <w:tcPr>
            <w:tcW w:w="2977" w:type="dxa"/>
          </w:tcPr>
          <w:p w14:paraId="2C6128A7" w14:textId="77777777" w:rsidR="00ED62E1" w:rsidRDefault="00ED62E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</w:tbl>
    <w:p w14:paraId="7D27AC1E" w14:textId="77777777" w:rsidR="00ED62E1" w:rsidRDefault="00ED62E1" w:rsidP="00ED62E1">
      <w:pPr>
        <w:jc w:val="center"/>
        <w:rPr>
          <w:rFonts w:asciiTheme="minorHAnsi" w:hAnsiTheme="minorHAnsi"/>
          <w:lang w:val="es-ES_tradnl"/>
        </w:rPr>
      </w:pPr>
    </w:p>
    <w:tbl>
      <w:tblPr>
        <w:tblStyle w:val="Tablaconcuadrcula"/>
        <w:tblW w:w="9498" w:type="dxa"/>
        <w:tblInd w:w="-459" w:type="dxa"/>
        <w:tblLook w:val="04A0" w:firstRow="1" w:lastRow="0" w:firstColumn="1" w:lastColumn="0" w:noHBand="0" w:noVBand="1"/>
      </w:tblPr>
      <w:tblGrid>
        <w:gridCol w:w="1418"/>
        <w:gridCol w:w="1559"/>
        <w:gridCol w:w="1449"/>
        <w:gridCol w:w="1922"/>
        <w:gridCol w:w="1896"/>
        <w:gridCol w:w="1254"/>
      </w:tblGrid>
      <w:tr w:rsidR="00146049" w14:paraId="6A960FB5" w14:textId="77777777" w:rsidTr="00146049">
        <w:tc>
          <w:tcPr>
            <w:tcW w:w="9498" w:type="dxa"/>
            <w:gridSpan w:val="6"/>
            <w:shd w:val="clear" w:color="auto" w:fill="A6A6A6" w:themeFill="background1" w:themeFillShade="A6"/>
          </w:tcPr>
          <w:p w14:paraId="7602F5A1" w14:textId="77777777" w:rsidR="00146049" w:rsidRDefault="00146049" w:rsidP="00146049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DIRECCION A EFECTOS DE NOTIFICAÓN</w:t>
            </w:r>
          </w:p>
        </w:tc>
      </w:tr>
      <w:tr w:rsidR="00B84391" w14:paraId="1D0C6549" w14:textId="77777777" w:rsidTr="00B84391">
        <w:tc>
          <w:tcPr>
            <w:tcW w:w="1418" w:type="dxa"/>
            <w:shd w:val="clear" w:color="auto" w:fill="BFBFBF" w:themeFill="background1" w:themeFillShade="BF"/>
          </w:tcPr>
          <w:p w14:paraId="19E57417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Dirección</w:t>
            </w:r>
          </w:p>
        </w:tc>
        <w:tc>
          <w:tcPr>
            <w:tcW w:w="8080" w:type="dxa"/>
            <w:gridSpan w:val="5"/>
          </w:tcPr>
          <w:p w14:paraId="12A347F6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  <w:tr w:rsidR="00B84391" w14:paraId="0C15CA1B" w14:textId="77777777" w:rsidTr="00B84391">
        <w:tc>
          <w:tcPr>
            <w:tcW w:w="1418" w:type="dxa"/>
            <w:shd w:val="clear" w:color="auto" w:fill="BFBFBF" w:themeFill="background1" w:themeFillShade="BF"/>
          </w:tcPr>
          <w:p w14:paraId="7F966ED8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Provincia</w:t>
            </w:r>
          </w:p>
        </w:tc>
        <w:tc>
          <w:tcPr>
            <w:tcW w:w="1559" w:type="dxa"/>
          </w:tcPr>
          <w:p w14:paraId="49273FB1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449" w:type="dxa"/>
            <w:shd w:val="clear" w:color="auto" w:fill="BFBFBF" w:themeFill="background1" w:themeFillShade="BF"/>
          </w:tcPr>
          <w:p w14:paraId="01C34072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Municipio</w:t>
            </w:r>
          </w:p>
        </w:tc>
        <w:tc>
          <w:tcPr>
            <w:tcW w:w="1922" w:type="dxa"/>
          </w:tcPr>
          <w:p w14:paraId="3A8C1268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896" w:type="dxa"/>
            <w:shd w:val="clear" w:color="auto" w:fill="BFBFBF" w:themeFill="background1" w:themeFillShade="BF"/>
          </w:tcPr>
          <w:p w14:paraId="2AAAF414" w14:textId="77777777" w:rsidR="00B84391" w:rsidRDefault="008650A8" w:rsidP="00341818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Código</w:t>
            </w:r>
            <w:r w:rsidR="00B84391">
              <w:rPr>
                <w:rFonts w:asciiTheme="minorHAnsi" w:hAnsiTheme="minorHAnsi"/>
                <w:lang w:val="es-ES_tradnl"/>
              </w:rPr>
              <w:t xml:space="preserve"> Postal</w:t>
            </w:r>
          </w:p>
        </w:tc>
        <w:tc>
          <w:tcPr>
            <w:tcW w:w="1254" w:type="dxa"/>
          </w:tcPr>
          <w:p w14:paraId="7B627B01" w14:textId="77777777" w:rsidR="00B84391" w:rsidRDefault="00B84391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  <w:tr w:rsidR="008650A8" w14:paraId="581ADA4B" w14:textId="77777777" w:rsidTr="00AE58A0">
        <w:tc>
          <w:tcPr>
            <w:tcW w:w="1418" w:type="dxa"/>
            <w:shd w:val="clear" w:color="auto" w:fill="BFBFBF" w:themeFill="background1" w:themeFillShade="BF"/>
          </w:tcPr>
          <w:p w14:paraId="3AF72149" w14:textId="77777777" w:rsidR="008650A8" w:rsidRDefault="008650A8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Teléfono</w:t>
            </w:r>
          </w:p>
        </w:tc>
        <w:tc>
          <w:tcPr>
            <w:tcW w:w="1559" w:type="dxa"/>
          </w:tcPr>
          <w:p w14:paraId="35C4BF31" w14:textId="77777777" w:rsidR="008650A8" w:rsidRDefault="008650A8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449" w:type="dxa"/>
            <w:shd w:val="clear" w:color="auto" w:fill="BFBFBF" w:themeFill="background1" w:themeFillShade="BF"/>
          </w:tcPr>
          <w:p w14:paraId="57E79430" w14:textId="77777777" w:rsidR="008650A8" w:rsidRDefault="008650A8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  <w:r>
              <w:rPr>
                <w:rFonts w:asciiTheme="minorHAnsi" w:hAnsiTheme="minorHAnsi"/>
                <w:lang w:val="es-ES_tradnl"/>
              </w:rPr>
              <w:t>Email</w:t>
            </w:r>
          </w:p>
        </w:tc>
        <w:tc>
          <w:tcPr>
            <w:tcW w:w="5072" w:type="dxa"/>
            <w:gridSpan w:val="3"/>
          </w:tcPr>
          <w:p w14:paraId="6A2CEA06" w14:textId="77777777" w:rsidR="008650A8" w:rsidRDefault="008650A8" w:rsidP="00ED62E1">
            <w:pPr>
              <w:jc w:val="center"/>
              <w:rPr>
                <w:rFonts w:asciiTheme="minorHAnsi" w:hAnsiTheme="minorHAnsi"/>
                <w:lang w:val="es-ES_tradnl"/>
              </w:rPr>
            </w:pPr>
          </w:p>
        </w:tc>
      </w:tr>
    </w:tbl>
    <w:p w14:paraId="19356197" w14:textId="77777777" w:rsidR="00146049" w:rsidRDefault="00146049" w:rsidP="00ED62E1">
      <w:pPr>
        <w:jc w:val="center"/>
        <w:rPr>
          <w:rFonts w:asciiTheme="minorHAnsi" w:hAnsiTheme="minorHAnsi"/>
          <w:lang w:val="es-ES_tradnl"/>
        </w:rPr>
      </w:pPr>
    </w:p>
    <w:p w14:paraId="2FED9860" w14:textId="77777777" w:rsidR="00DE22A5" w:rsidRDefault="00C302E1" w:rsidP="00C302E1">
      <w:pPr>
        <w:ind w:left="-567" w:right="-427" w:firstLine="708"/>
        <w:jc w:val="both"/>
      </w:pPr>
      <w:r>
        <w:t>Enterado/a de la convocatoria aprobada por el Ayuntamiento de Villacarriedo, para la concesión de becas y ayudas al estudio para el curso 2022-2023, cuyas bases se publicaron en el Boletín Oficial de Cantabria número……, de…..… de…….…………….… de 2022 y su extracto en el Boletín número……, de…..… de…….…………….… de 2022.</w:t>
      </w:r>
    </w:p>
    <w:p w14:paraId="48FB6F65" w14:textId="77777777" w:rsidR="008A294D" w:rsidRDefault="00C302E1" w:rsidP="00C302E1">
      <w:pPr>
        <w:ind w:left="-567" w:right="-427" w:firstLine="708"/>
        <w:jc w:val="both"/>
      </w:pPr>
      <w:r>
        <w:t xml:space="preserve"> </w:t>
      </w:r>
    </w:p>
    <w:p w14:paraId="70ED4B55" w14:textId="77777777" w:rsidR="00DE22A5" w:rsidRPr="00DE22A5" w:rsidRDefault="00DE22A5" w:rsidP="00C302E1">
      <w:pPr>
        <w:ind w:left="-567" w:right="-427" w:firstLine="708"/>
        <w:jc w:val="both"/>
        <w:rPr>
          <w:b/>
        </w:rPr>
      </w:pPr>
      <w:r w:rsidRPr="00DE22A5">
        <w:rPr>
          <w:b/>
        </w:rPr>
        <w:t xml:space="preserve">DECLARO BAJO MI RESPONSABILIDAD: </w:t>
      </w:r>
    </w:p>
    <w:p w14:paraId="5A6FED52" w14:textId="77777777" w:rsidR="00DE22A5" w:rsidRDefault="00DE22A5" w:rsidP="00C302E1">
      <w:pPr>
        <w:ind w:left="-567" w:right="-427" w:firstLine="708"/>
        <w:jc w:val="both"/>
      </w:pPr>
    </w:p>
    <w:p w14:paraId="12F03CEE" w14:textId="77777777" w:rsidR="00DE22A5" w:rsidRDefault="00DE22A5" w:rsidP="00C302E1">
      <w:pPr>
        <w:ind w:left="-567" w:right="-427" w:firstLine="708"/>
        <w:jc w:val="both"/>
      </w:pPr>
      <w:r>
        <w:t>1º. Que la unidad perceptora a la que pertenece el/la alumno/a para el/la que se solicita la ayuda está integrada por las siguientes personas:</w:t>
      </w:r>
    </w:p>
    <w:p w14:paraId="255E3DA5" w14:textId="77777777" w:rsidR="00DE22A5" w:rsidRDefault="00DE22A5" w:rsidP="00C302E1">
      <w:pPr>
        <w:ind w:left="-567" w:right="-427" w:firstLine="708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</w:t>
      </w:r>
    </w:p>
    <w:tbl>
      <w:tblPr>
        <w:tblStyle w:val="Tablaconcuadrcula"/>
        <w:tblW w:w="9498" w:type="dxa"/>
        <w:tblInd w:w="-459" w:type="dxa"/>
        <w:tblLook w:val="04A0" w:firstRow="1" w:lastRow="0" w:firstColumn="1" w:lastColumn="0" w:noHBand="0" w:noVBand="1"/>
      </w:tblPr>
      <w:tblGrid>
        <w:gridCol w:w="2773"/>
        <w:gridCol w:w="3748"/>
        <w:gridCol w:w="2977"/>
      </w:tblGrid>
      <w:tr w:rsidR="00DE22A5" w14:paraId="0A515DC2" w14:textId="77777777" w:rsidTr="00DE22A5">
        <w:tc>
          <w:tcPr>
            <w:tcW w:w="2773" w:type="dxa"/>
            <w:shd w:val="clear" w:color="auto" w:fill="A6A6A6" w:themeFill="background1" w:themeFillShade="A6"/>
          </w:tcPr>
          <w:p w14:paraId="2B6FABD9" w14:textId="77777777" w:rsidR="00DE22A5" w:rsidRDefault="00DE22A5" w:rsidP="00C302E1">
            <w:pPr>
              <w:ind w:right="-427"/>
              <w:jc w:val="both"/>
            </w:pPr>
            <w:r>
              <w:t>Nombre</w:t>
            </w:r>
          </w:p>
        </w:tc>
        <w:tc>
          <w:tcPr>
            <w:tcW w:w="3748" w:type="dxa"/>
            <w:shd w:val="clear" w:color="auto" w:fill="A6A6A6" w:themeFill="background1" w:themeFillShade="A6"/>
          </w:tcPr>
          <w:p w14:paraId="7620738E" w14:textId="77777777" w:rsidR="00DE22A5" w:rsidRDefault="00DE22A5" w:rsidP="00C302E1">
            <w:pPr>
              <w:ind w:right="-427"/>
              <w:jc w:val="both"/>
            </w:pPr>
            <w:r>
              <w:t>Apellidos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14:paraId="55FDF29D" w14:textId="77777777" w:rsidR="00DE22A5" w:rsidRDefault="00DE22A5" w:rsidP="00C302E1">
            <w:pPr>
              <w:ind w:right="-427"/>
              <w:jc w:val="both"/>
            </w:pPr>
            <w:r>
              <w:t>DNI</w:t>
            </w:r>
          </w:p>
        </w:tc>
      </w:tr>
      <w:tr w:rsidR="00DE22A5" w14:paraId="1429706F" w14:textId="77777777" w:rsidTr="00DE22A5">
        <w:tc>
          <w:tcPr>
            <w:tcW w:w="2773" w:type="dxa"/>
          </w:tcPr>
          <w:p w14:paraId="6E86A474" w14:textId="77777777" w:rsidR="00DE22A5" w:rsidRDefault="00DE22A5" w:rsidP="00C302E1">
            <w:pPr>
              <w:ind w:right="-427"/>
              <w:jc w:val="both"/>
            </w:pPr>
          </w:p>
        </w:tc>
        <w:tc>
          <w:tcPr>
            <w:tcW w:w="3748" w:type="dxa"/>
          </w:tcPr>
          <w:p w14:paraId="3E5FF332" w14:textId="77777777" w:rsidR="00DE22A5" w:rsidRDefault="00DE22A5" w:rsidP="00C302E1">
            <w:pPr>
              <w:ind w:right="-427"/>
              <w:jc w:val="both"/>
            </w:pPr>
          </w:p>
        </w:tc>
        <w:tc>
          <w:tcPr>
            <w:tcW w:w="2977" w:type="dxa"/>
          </w:tcPr>
          <w:p w14:paraId="0201A527" w14:textId="77777777" w:rsidR="00DE22A5" w:rsidRDefault="00DE22A5" w:rsidP="00C302E1">
            <w:pPr>
              <w:ind w:right="-427"/>
              <w:jc w:val="both"/>
            </w:pPr>
          </w:p>
        </w:tc>
      </w:tr>
      <w:tr w:rsidR="00DE22A5" w14:paraId="2C814FB2" w14:textId="77777777" w:rsidTr="00DE22A5">
        <w:tc>
          <w:tcPr>
            <w:tcW w:w="2773" w:type="dxa"/>
          </w:tcPr>
          <w:p w14:paraId="14CB0CB3" w14:textId="77777777" w:rsidR="00DE22A5" w:rsidRDefault="00DE22A5" w:rsidP="00C302E1">
            <w:pPr>
              <w:ind w:right="-427"/>
              <w:jc w:val="both"/>
            </w:pPr>
          </w:p>
        </w:tc>
        <w:tc>
          <w:tcPr>
            <w:tcW w:w="3748" w:type="dxa"/>
          </w:tcPr>
          <w:p w14:paraId="4CB2E640" w14:textId="77777777" w:rsidR="00DE22A5" w:rsidRDefault="00DE22A5" w:rsidP="00C302E1">
            <w:pPr>
              <w:ind w:right="-427"/>
              <w:jc w:val="both"/>
            </w:pPr>
          </w:p>
        </w:tc>
        <w:tc>
          <w:tcPr>
            <w:tcW w:w="2977" w:type="dxa"/>
          </w:tcPr>
          <w:p w14:paraId="0637FA13" w14:textId="77777777" w:rsidR="00DE22A5" w:rsidRDefault="00DE22A5" w:rsidP="00C302E1">
            <w:pPr>
              <w:ind w:right="-427"/>
              <w:jc w:val="both"/>
            </w:pPr>
          </w:p>
        </w:tc>
      </w:tr>
      <w:tr w:rsidR="00DE22A5" w14:paraId="04695E71" w14:textId="77777777" w:rsidTr="00DE22A5">
        <w:tc>
          <w:tcPr>
            <w:tcW w:w="2773" w:type="dxa"/>
          </w:tcPr>
          <w:p w14:paraId="77DB1A41" w14:textId="77777777" w:rsidR="00DE22A5" w:rsidRDefault="00DE22A5" w:rsidP="00C302E1">
            <w:pPr>
              <w:ind w:right="-427"/>
              <w:jc w:val="both"/>
            </w:pPr>
          </w:p>
        </w:tc>
        <w:tc>
          <w:tcPr>
            <w:tcW w:w="3748" w:type="dxa"/>
          </w:tcPr>
          <w:p w14:paraId="2B8B3177" w14:textId="77777777" w:rsidR="00DE22A5" w:rsidRDefault="00DE22A5" w:rsidP="00C302E1">
            <w:pPr>
              <w:ind w:right="-427"/>
              <w:jc w:val="both"/>
            </w:pPr>
          </w:p>
        </w:tc>
        <w:tc>
          <w:tcPr>
            <w:tcW w:w="2977" w:type="dxa"/>
          </w:tcPr>
          <w:p w14:paraId="15F573D5" w14:textId="77777777" w:rsidR="00DE22A5" w:rsidRDefault="00DE22A5" w:rsidP="00C302E1">
            <w:pPr>
              <w:ind w:right="-427"/>
              <w:jc w:val="both"/>
            </w:pPr>
          </w:p>
        </w:tc>
      </w:tr>
      <w:tr w:rsidR="00DE22A5" w14:paraId="430849F6" w14:textId="77777777" w:rsidTr="00DE22A5">
        <w:tc>
          <w:tcPr>
            <w:tcW w:w="2773" w:type="dxa"/>
          </w:tcPr>
          <w:p w14:paraId="5958C108" w14:textId="77777777" w:rsidR="00DE22A5" w:rsidRDefault="00DE22A5" w:rsidP="00C302E1">
            <w:pPr>
              <w:ind w:right="-427"/>
              <w:jc w:val="both"/>
            </w:pPr>
          </w:p>
        </w:tc>
        <w:tc>
          <w:tcPr>
            <w:tcW w:w="3748" w:type="dxa"/>
          </w:tcPr>
          <w:p w14:paraId="3CF241A6" w14:textId="77777777" w:rsidR="00DE22A5" w:rsidRDefault="00DE22A5" w:rsidP="00C302E1">
            <w:pPr>
              <w:ind w:right="-427"/>
              <w:jc w:val="both"/>
            </w:pPr>
          </w:p>
        </w:tc>
        <w:tc>
          <w:tcPr>
            <w:tcW w:w="2977" w:type="dxa"/>
          </w:tcPr>
          <w:p w14:paraId="34CD4CCE" w14:textId="77777777" w:rsidR="00DE22A5" w:rsidRDefault="00DE22A5" w:rsidP="00C302E1">
            <w:pPr>
              <w:ind w:right="-427"/>
              <w:jc w:val="both"/>
            </w:pPr>
          </w:p>
        </w:tc>
      </w:tr>
    </w:tbl>
    <w:p w14:paraId="300A3504" w14:textId="77777777" w:rsidR="00DE22A5" w:rsidRDefault="00DE22A5" w:rsidP="00C302E1">
      <w:pPr>
        <w:ind w:left="-567" w:right="-427" w:firstLine="708"/>
        <w:jc w:val="both"/>
      </w:pPr>
    </w:p>
    <w:p w14:paraId="12A09B58" w14:textId="77777777" w:rsidR="00DE22A5" w:rsidRDefault="00DE22A5" w:rsidP="00DE22A5">
      <w:pPr>
        <w:ind w:left="-567" w:right="-427" w:firstLine="708"/>
        <w:jc w:val="both"/>
      </w:pPr>
      <w:r>
        <w:t>2º. (</w:t>
      </w:r>
      <w:r w:rsidR="005352F2">
        <w:t>Marque con una X la opción</w:t>
      </w:r>
      <w:r>
        <w:t xml:space="preserve"> que corresponda) </w:t>
      </w:r>
    </w:p>
    <w:p w14:paraId="36743DFC" w14:textId="77777777" w:rsidR="00DE22A5" w:rsidRDefault="00DE22A5" w:rsidP="00DE22A5">
      <w:pPr>
        <w:ind w:left="-567" w:right="-427" w:firstLine="708"/>
        <w:jc w:val="both"/>
      </w:pPr>
    </w:p>
    <w:p w14:paraId="247ABD2C" w14:textId="77777777" w:rsidR="00DE22A5" w:rsidRDefault="00DE22A5" w:rsidP="00DE22A5">
      <w:pPr>
        <w:ind w:left="-567" w:right="-427" w:firstLine="1275"/>
        <w:jc w:val="both"/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63090E" wp14:editId="055F1F81">
                <wp:simplePos x="0" y="0"/>
                <wp:positionH relativeFrom="column">
                  <wp:posOffset>91440</wp:posOffset>
                </wp:positionH>
                <wp:positionV relativeFrom="paragraph">
                  <wp:posOffset>25400</wp:posOffset>
                </wp:positionV>
                <wp:extent cx="142875" cy="142875"/>
                <wp:effectExtent l="0" t="0" r="28575" b="28575"/>
                <wp:wrapNone/>
                <wp:docPr id="33" name="33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A5AF766" w14:textId="77777777" w:rsidR="008A294D" w:rsidRDefault="008A294D" w:rsidP="008A29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C4E1E8" wp14:editId="231B5641">
                                  <wp:extent cx="0" cy="0"/>
                                  <wp:effectExtent l="0" t="0" r="0" b="0"/>
                                  <wp:docPr id="34" name="Imagen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63090E" id="_x0000_t202" coordsize="21600,21600" o:spt="202" path="m,l,21600r21600,l21600,xe">
                <v:stroke joinstyle="miter"/>
                <v:path gradientshapeok="t" o:connecttype="rect"/>
              </v:shapetype>
              <v:shape id="33 Cuadro de texto" o:spid="_x0000_s1026" type="#_x0000_t202" style="position:absolute;left:0;text-align:left;margin-left:7.2pt;margin-top:2pt;width:11.25pt;height:1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" fillcolor="window" strokeweight=".5pt">
                <v:textbox>
                  <w:txbxContent>
                    <w:p w14:paraId="2A5AF766" w14:textId="77777777" w:rsidR="008A294D" w:rsidRDefault="008A294D" w:rsidP="008A294D">
                      <w:r>
                        <w:rPr>
                          <w:noProof/>
                        </w:rPr>
                        <w:drawing>
                          <wp:inline distT="0" distB="0" distL="0" distR="0" wp14:anchorId="33C4E1E8" wp14:editId="231B5641">
                            <wp:extent cx="0" cy="0"/>
                            <wp:effectExtent l="0" t="0" r="0" b="0"/>
                            <wp:docPr id="34" name="Imagen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No he solicitado ni obtenido subvenciones o ayudas para la misma finalidad relacionada con esta solicitud. </w:t>
      </w:r>
    </w:p>
    <w:p w14:paraId="13B8058C" w14:textId="77777777" w:rsidR="00DE22A5" w:rsidRDefault="00DE22A5" w:rsidP="00C302E1">
      <w:pPr>
        <w:ind w:left="-567" w:right="-427" w:firstLine="708"/>
        <w:jc w:val="both"/>
      </w:pPr>
    </w:p>
    <w:p w14:paraId="15B9870E" w14:textId="77777777" w:rsidR="00DE22A5" w:rsidRDefault="00DE22A5" w:rsidP="00C302E1">
      <w:pPr>
        <w:ind w:left="-567" w:right="-427" w:firstLine="708"/>
        <w:jc w:val="both"/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483AEE" wp14:editId="47099699">
                <wp:simplePos x="0" y="0"/>
                <wp:positionH relativeFrom="column">
                  <wp:posOffset>91440</wp:posOffset>
                </wp:positionH>
                <wp:positionV relativeFrom="paragraph">
                  <wp:posOffset>13970</wp:posOffset>
                </wp:positionV>
                <wp:extent cx="142875" cy="142875"/>
                <wp:effectExtent l="0" t="0" r="28575" b="28575"/>
                <wp:wrapNone/>
                <wp:docPr id="35" name="35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0FBB13D" w14:textId="77777777" w:rsidR="008A294D" w:rsidRDefault="008A294D" w:rsidP="008A29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C8AE56" wp14:editId="2FD51852">
                                  <wp:extent cx="0" cy="0"/>
                                  <wp:effectExtent l="0" t="0" r="0" b="0"/>
                                  <wp:docPr id="36" name="Imagen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83AEE" id="35 Cuadro de texto" o:spid="_x0000_s1027" type="#_x0000_t202" style="position:absolute;left:0;text-align:left;margin-left:7.2pt;margin-top:1.1pt;width:11.25pt;height:1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" fillcolor="window" strokeweight=".5pt">
                <v:textbox>
                  <w:txbxContent>
                    <w:p w14:paraId="50FBB13D" w14:textId="77777777" w:rsidR="008A294D" w:rsidRDefault="008A294D" w:rsidP="008A294D">
                      <w:r>
                        <w:rPr>
                          <w:noProof/>
                        </w:rPr>
                        <w:drawing>
                          <wp:inline distT="0" distB="0" distL="0" distR="0" wp14:anchorId="6AC8AE56" wp14:editId="2FD51852">
                            <wp:extent cx="0" cy="0"/>
                            <wp:effectExtent l="0" t="0" r="0" b="0"/>
                            <wp:docPr id="36" name="Imagen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He solicitado y/u obtenido otras subvenciones o ayudas para la misma finalidad relacionada con esta solicitud, procedentes de cualesquiera Administraciones o entes públicos o privados, nacionales o internacionales. </w:t>
      </w:r>
    </w:p>
    <w:p w14:paraId="097EEA99" w14:textId="77777777" w:rsidR="00DE22A5" w:rsidRDefault="00DE22A5" w:rsidP="00C302E1">
      <w:pPr>
        <w:ind w:left="-567" w:right="-427" w:firstLine="708"/>
        <w:jc w:val="both"/>
      </w:pPr>
    </w:p>
    <w:tbl>
      <w:tblPr>
        <w:tblStyle w:val="Tablaconcuadrcula"/>
        <w:tblW w:w="9498" w:type="dxa"/>
        <w:tblInd w:w="-459" w:type="dxa"/>
        <w:tblLook w:val="04A0" w:firstRow="1" w:lastRow="0" w:firstColumn="1" w:lastColumn="0" w:noHBand="0" w:noVBand="1"/>
      </w:tblPr>
      <w:tblGrid>
        <w:gridCol w:w="4536"/>
        <w:gridCol w:w="2552"/>
        <w:gridCol w:w="2410"/>
      </w:tblGrid>
      <w:tr w:rsidR="00DE22A5" w14:paraId="3732EB23" w14:textId="77777777" w:rsidTr="00DE22A5">
        <w:tc>
          <w:tcPr>
            <w:tcW w:w="4536" w:type="dxa"/>
            <w:shd w:val="clear" w:color="auto" w:fill="A6A6A6" w:themeFill="background1" w:themeFillShade="A6"/>
          </w:tcPr>
          <w:p w14:paraId="64FAA022" w14:textId="77777777" w:rsidR="00DE22A5" w:rsidRDefault="00DE22A5" w:rsidP="00DE22A5">
            <w:pPr>
              <w:ind w:right="-427"/>
              <w:jc w:val="both"/>
            </w:pPr>
            <w:r>
              <w:t>Organismo o institución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14:paraId="7DDE2D29" w14:textId="77777777" w:rsidR="00DE22A5" w:rsidRDefault="00DE22A5" w:rsidP="00341818">
            <w:pPr>
              <w:ind w:right="-427"/>
              <w:jc w:val="both"/>
            </w:pPr>
            <w:r>
              <w:t>Importe Solicitado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4F7784EA" w14:textId="77777777" w:rsidR="00DE22A5" w:rsidRDefault="00DE22A5" w:rsidP="00341818">
            <w:pPr>
              <w:ind w:right="-427"/>
              <w:jc w:val="both"/>
            </w:pPr>
            <w:r>
              <w:t>Importe concedido</w:t>
            </w:r>
          </w:p>
        </w:tc>
      </w:tr>
      <w:tr w:rsidR="00DE22A5" w14:paraId="072F8561" w14:textId="77777777" w:rsidTr="00DE22A5">
        <w:tc>
          <w:tcPr>
            <w:tcW w:w="4536" w:type="dxa"/>
          </w:tcPr>
          <w:p w14:paraId="3773674C" w14:textId="77777777" w:rsidR="00DE22A5" w:rsidRDefault="00DE22A5" w:rsidP="00341818">
            <w:pPr>
              <w:ind w:right="-427"/>
              <w:jc w:val="both"/>
            </w:pPr>
          </w:p>
        </w:tc>
        <w:tc>
          <w:tcPr>
            <w:tcW w:w="2552" w:type="dxa"/>
          </w:tcPr>
          <w:p w14:paraId="614E9052" w14:textId="77777777" w:rsidR="00DE22A5" w:rsidRDefault="00DE22A5" w:rsidP="00341818">
            <w:pPr>
              <w:ind w:right="-427"/>
              <w:jc w:val="both"/>
            </w:pPr>
          </w:p>
        </w:tc>
        <w:tc>
          <w:tcPr>
            <w:tcW w:w="2410" w:type="dxa"/>
          </w:tcPr>
          <w:p w14:paraId="1E037F18" w14:textId="77777777" w:rsidR="00DE22A5" w:rsidRDefault="00DE22A5" w:rsidP="00341818">
            <w:pPr>
              <w:ind w:right="-427"/>
              <w:jc w:val="both"/>
            </w:pPr>
          </w:p>
        </w:tc>
      </w:tr>
      <w:tr w:rsidR="00DE22A5" w14:paraId="6D0439BD" w14:textId="77777777" w:rsidTr="00DE22A5">
        <w:tc>
          <w:tcPr>
            <w:tcW w:w="4536" w:type="dxa"/>
          </w:tcPr>
          <w:p w14:paraId="451C7C8E" w14:textId="77777777" w:rsidR="00DE22A5" w:rsidRDefault="00DE22A5" w:rsidP="00341818">
            <w:pPr>
              <w:ind w:right="-427"/>
              <w:jc w:val="both"/>
            </w:pPr>
          </w:p>
        </w:tc>
        <w:tc>
          <w:tcPr>
            <w:tcW w:w="2552" w:type="dxa"/>
          </w:tcPr>
          <w:p w14:paraId="70E334C4" w14:textId="77777777" w:rsidR="00DE22A5" w:rsidRDefault="00DE22A5" w:rsidP="00341818">
            <w:pPr>
              <w:ind w:right="-427"/>
              <w:jc w:val="both"/>
            </w:pPr>
          </w:p>
        </w:tc>
        <w:tc>
          <w:tcPr>
            <w:tcW w:w="2410" w:type="dxa"/>
          </w:tcPr>
          <w:p w14:paraId="576C3398" w14:textId="77777777" w:rsidR="00DE22A5" w:rsidRDefault="00DE22A5" w:rsidP="00341818">
            <w:pPr>
              <w:ind w:right="-427"/>
              <w:jc w:val="both"/>
            </w:pPr>
          </w:p>
        </w:tc>
      </w:tr>
      <w:tr w:rsidR="00DE22A5" w14:paraId="370A6ACF" w14:textId="77777777" w:rsidTr="00DE22A5">
        <w:tc>
          <w:tcPr>
            <w:tcW w:w="4536" w:type="dxa"/>
          </w:tcPr>
          <w:p w14:paraId="5627FA99" w14:textId="77777777" w:rsidR="00DE22A5" w:rsidRDefault="00DE22A5" w:rsidP="00341818">
            <w:pPr>
              <w:ind w:right="-427"/>
              <w:jc w:val="both"/>
            </w:pPr>
          </w:p>
        </w:tc>
        <w:tc>
          <w:tcPr>
            <w:tcW w:w="2552" w:type="dxa"/>
          </w:tcPr>
          <w:p w14:paraId="56C5B1FF" w14:textId="77777777" w:rsidR="00DE22A5" w:rsidRDefault="00DE22A5" w:rsidP="00341818">
            <w:pPr>
              <w:ind w:right="-427"/>
              <w:jc w:val="both"/>
            </w:pPr>
          </w:p>
        </w:tc>
        <w:tc>
          <w:tcPr>
            <w:tcW w:w="2410" w:type="dxa"/>
          </w:tcPr>
          <w:p w14:paraId="794A6B7C" w14:textId="77777777" w:rsidR="00DE22A5" w:rsidRDefault="00DE22A5" w:rsidP="00341818">
            <w:pPr>
              <w:ind w:right="-427"/>
              <w:jc w:val="both"/>
            </w:pPr>
          </w:p>
        </w:tc>
      </w:tr>
    </w:tbl>
    <w:p w14:paraId="25B05D4B" w14:textId="77777777" w:rsidR="00DE22A5" w:rsidRDefault="00DE22A5" w:rsidP="00C302E1">
      <w:pPr>
        <w:ind w:left="-567" w:right="-427" w:firstLine="708"/>
        <w:jc w:val="both"/>
      </w:pPr>
    </w:p>
    <w:p w14:paraId="79F7D4C5" w14:textId="77777777" w:rsidR="005352F2" w:rsidRDefault="00DE22A5" w:rsidP="00C302E1">
      <w:pPr>
        <w:ind w:left="-567" w:right="-427" w:firstLine="708"/>
        <w:jc w:val="both"/>
      </w:pPr>
      <w:r>
        <w:t xml:space="preserve">3º. Que no incurro en ninguna de las circunstancias previstas en el artículo 13.2 de la Ley 38/2003, de 17 de noviembre, General de Subvenciones, y en el artículo 12.2 de la Ley 10/2006, de 17 de julio, de Subvenciones de Cantabria. </w:t>
      </w:r>
    </w:p>
    <w:p w14:paraId="33AA7131" w14:textId="77777777" w:rsidR="005352F2" w:rsidRDefault="005352F2" w:rsidP="00C302E1">
      <w:pPr>
        <w:ind w:left="-567" w:right="-427" w:firstLine="708"/>
        <w:jc w:val="both"/>
      </w:pPr>
    </w:p>
    <w:p w14:paraId="2CC546BC" w14:textId="77777777" w:rsidR="005352F2" w:rsidRDefault="00DE22A5" w:rsidP="00C302E1">
      <w:pPr>
        <w:ind w:left="-567" w:right="-427" w:firstLine="708"/>
        <w:jc w:val="both"/>
      </w:pPr>
      <w:r>
        <w:t>4º. Que son ciertos todos los datos consignados en la solicitud de ayuda presentada y en la documentación que se adjunta.</w:t>
      </w:r>
    </w:p>
    <w:p w14:paraId="27375D49" w14:textId="77777777" w:rsidR="005352F2" w:rsidRDefault="005352F2" w:rsidP="00C302E1">
      <w:pPr>
        <w:ind w:left="-567" w:right="-427" w:firstLine="708"/>
        <w:jc w:val="both"/>
      </w:pPr>
    </w:p>
    <w:p w14:paraId="12027BD6" w14:textId="77777777" w:rsidR="00500B0F" w:rsidRDefault="00DE22A5" w:rsidP="00500B0F">
      <w:pPr>
        <w:ind w:left="-567" w:right="-427"/>
        <w:jc w:val="both"/>
        <w:rPr>
          <w:sz w:val="20"/>
          <w:szCs w:val="20"/>
        </w:rPr>
      </w:pPr>
      <w:r w:rsidRPr="005352F2">
        <w:rPr>
          <w:sz w:val="20"/>
          <w:szCs w:val="20"/>
        </w:rPr>
        <w:t xml:space="preserve">_____ (1) </w:t>
      </w:r>
      <w:r w:rsidR="00500B0F">
        <w:rPr>
          <w:sz w:val="20"/>
          <w:szCs w:val="20"/>
        </w:rPr>
        <w:t xml:space="preserve">(2) </w:t>
      </w:r>
      <w:r w:rsidRPr="005352F2">
        <w:rPr>
          <w:sz w:val="20"/>
          <w:szCs w:val="20"/>
        </w:rPr>
        <w:t>Au</w:t>
      </w:r>
      <w:r w:rsidR="005352F2">
        <w:rPr>
          <w:sz w:val="20"/>
          <w:szCs w:val="20"/>
        </w:rPr>
        <w:t>torizo al Ayuntamiento de Villacarriedo</w:t>
      </w:r>
      <w:r w:rsidRPr="005352F2">
        <w:rPr>
          <w:sz w:val="20"/>
          <w:szCs w:val="20"/>
        </w:rPr>
        <w:t xml:space="preserve"> a recabar de la Agencia Estatal de Administración Tributaria (AEAT), del Instituto Nacional de la Seguridad Social (INSS), del Servicio Público de Empleo Estatal (SEPE) y de los órganos de la Comunidad Autónoma de Cantabria la documentación precisa para la tramitación de la solicitud de becas y ayud</w:t>
      </w:r>
      <w:r w:rsidR="005352F2">
        <w:rPr>
          <w:sz w:val="20"/>
          <w:szCs w:val="20"/>
        </w:rPr>
        <w:t>as al estudio para el curso 2022-2023</w:t>
      </w:r>
      <w:r w:rsidR="00500B0F">
        <w:rPr>
          <w:sz w:val="20"/>
          <w:szCs w:val="20"/>
        </w:rPr>
        <w:t xml:space="preserve">. </w:t>
      </w:r>
    </w:p>
    <w:p w14:paraId="04556AB5" w14:textId="77777777" w:rsidR="00500B0F" w:rsidRPr="00500B0F" w:rsidRDefault="00500B0F" w:rsidP="00500B0F">
      <w:pPr>
        <w:ind w:left="-567" w:right="-427"/>
        <w:jc w:val="both"/>
        <w:rPr>
          <w:sz w:val="20"/>
          <w:szCs w:val="20"/>
        </w:rPr>
      </w:pPr>
      <w:r w:rsidRPr="00500B0F">
        <w:rPr>
          <w:sz w:val="20"/>
          <w:szCs w:val="20"/>
        </w:rPr>
        <w:t xml:space="preserve">(1) Indicar SÍ o NO </w:t>
      </w:r>
    </w:p>
    <w:p w14:paraId="5BEB4A70" w14:textId="77777777" w:rsidR="00500B0F" w:rsidRDefault="00500B0F" w:rsidP="00500B0F">
      <w:pPr>
        <w:ind w:left="-567" w:right="-427"/>
        <w:jc w:val="both"/>
        <w:rPr>
          <w:sz w:val="20"/>
          <w:szCs w:val="20"/>
        </w:rPr>
      </w:pPr>
      <w:r w:rsidRPr="00500B0F">
        <w:rPr>
          <w:sz w:val="20"/>
          <w:szCs w:val="20"/>
        </w:rPr>
        <w:t>(2) Deberán firmar dicha autorización todos los miembros de la unidad familiar.</w:t>
      </w:r>
    </w:p>
    <w:p w14:paraId="6C939CBA" w14:textId="77777777" w:rsidR="00500B0F" w:rsidRDefault="00500B0F" w:rsidP="00500B0F">
      <w:pPr>
        <w:ind w:left="-567" w:right="-427"/>
        <w:jc w:val="both"/>
        <w:rPr>
          <w:sz w:val="20"/>
          <w:szCs w:val="20"/>
        </w:rPr>
      </w:pPr>
    </w:p>
    <w:p w14:paraId="75F076F1" w14:textId="77777777" w:rsidR="005352F2" w:rsidRDefault="00DE22A5" w:rsidP="005352F2">
      <w:pPr>
        <w:ind w:left="-567" w:right="-427"/>
        <w:jc w:val="both"/>
        <w:rPr>
          <w:sz w:val="20"/>
          <w:szCs w:val="20"/>
        </w:rPr>
      </w:pPr>
      <w:r w:rsidRPr="005352F2">
        <w:rPr>
          <w:b/>
          <w:sz w:val="20"/>
          <w:szCs w:val="20"/>
        </w:rPr>
        <w:t>Derecho de oposición</w:t>
      </w:r>
      <w:r w:rsidRPr="005352F2">
        <w:rPr>
          <w:sz w:val="20"/>
          <w:szCs w:val="20"/>
        </w:rPr>
        <w:t xml:space="preserve">: </w:t>
      </w:r>
    </w:p>
    <w:p w14:paraId="250FE0A2" w14:textId="77777777" w:rsidR="008A294D" w:rsidRPr="005352F2" w:rsidRDefault="00DE22A5" w:rsidP="005352F2">
      <w:pPr>
        <w:ind w:left="-567" w:right="-427"/>
        <w:jc w:val="both"/>
        <w:rPr>
          <w:sz w:val="20"/>
          <w:szCs w:val="20"/>
        </w:rPr>
      </w:pPr>
      <w:r w:rsidRPr="005352F2">
        <w:rPr>
          <w:sz w:val="20"/>
          <w:szCs w:val="20"/>
        </w:rPr>
        <w:t>Yo D/</w:t>
      </w:r>
      <w:proofErr w:type="spellStart"/>
      <w:r w:rsidRPr="005352F2">
        <w:rPr>
          <w:sz w:val="20"/>
          <w:szCs w:val="20"/>
        </w:rPr>
        <w:t>Dña</w:t>
      </w:r>
      <w:proofErr w:type="spellEnd"/>
      <w:r w:rsidRPr="005352F2">
        <w:rPr>
          <w:sz w:val="20"/>
          <w:szCs w:val="20"/>
        </w:rPr>
        <w:t>________________________________, con DNI______________, me opongo a la consulta de</w:t>
      </w:r>
      <w:r w:rsidR="005352F2">
        <w:rPr>
          <w:sz w:val="20"/>
          <w:szCs w:val="20"/>
        </w:rPr>
        <w:t>____________________________________</w:t>
      </w:r>
      <w:r w:rsidRPr="005352F2">
        <w:rPr>
          <w:sz w:val="20"/>
          <w:szCs w:val="20"/>
        </w:rPr>
        <w:t xml:space="preserve"> Por los siguientes motivos: __________</w:t>
      </w:r>
      <w:r w:rsidR="005352F2" w:rsidRPr="005352F2">
        <w:rPr>
          <w:sz w:val="20"/>
          <w:szCs w:val="20"/>
        </w:rPr>
        <w:t>______________________</w:t>
      </w:r>
    </w:p>
    <w:p w14:paraId="6D295BAC" w14:textId="77777777" w:rsidR="00500B0F" w:rsidRDefault="00500B0F" w:rsidP="00500B0F"/>
    <w:p w14:paraId="66AED7DC" w14:textId="77777777" w:rsidR="00500B0F" w:rsidRDefault="00500B0F" w:rsidP="00500B0F"/>
    <w:p w14:paraId="5C9BEEDC" w14:textId="77777777" w:rsidR="00500B0F" w:rsidRDefault="00500B0F" w:rsidP="00500B0F"/>
    <w:p w14:paraId="652742E3" w14:textId="77777777" w:rsidR="00C302E1" w:rsidRPr="00500B0F" w:rsidRDefault="008A294D" w:rsidP="00500B0F">
      <w:pPr>
        <w:jc w:val="center"/>
      </w:pPr>
      <w:r w:rsidRPr="00500B0F">
        <w:t>En Villacarriedo</w:t>
      </w:r>
      <w:r w:rsidR="00C302E1" w:rsidRPr="00500B0F">
        <w:t>,</w:t>
      </w:r>
      <w:r w:rsidRPr="00500B0F">
        <w:t xml:space="preserve"> a…….… de……………………………….…. de 2022</w:t>
      </w:r>
    </w:p>
    <w:p w14:paraId="2E3DFDEB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1B42F917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735A9D3A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764EAAE9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42FF9BC3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p w14:paraId="63077010" w14:textId="77777777" w:rsidR="00C302E1" w:rsidRDefault="00C302E1" w:rsidP="00ED62E1">
      <w:pPr>
        <w:jc w:val="center"/>
        <w:rPr>
          <w:rFonts w:asciiTheme="minorHAnsi" w:hAnsiTheme="minorHAnsi"/>
          <w:lang w:val="es-ES_tradnl"/>
        </w:rPr>
      </w:pPr>
    </w:p>
    <w:sectPr w:rsidR="00C302E1" w:rsidSect="005352F2">
      <w:headerReference w:type="default" r:id="rId9"/>
      <w:footerReference w:type="default" r:id="rId10"/>
      <w:pgSz w:w="11906" w:h="16838" w:code="9"/>
      <w:pgMar w:top="1417" w:right="1701" w:bottom="1417" w:left="1701" w:header="21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BB1EB" w14:textId="77777777" w:rsidR="00A2259C" w:rsidRDefault="00A2259C">
      <w:r>
        <w:separator/>
      </w:r>
    </w:p>
  </w:endnote>
  <w:endnote w:type="continuationSeparator" w:id="0">
    <w:p w14:paraId="4AD9F86B" w14:textId="77777777" w:rsidR="00A2259C" w:rsidRDefault="00A2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4E6FF" w14:textId="77777777" w:rsidR="008616E8" w:rsidRPr="008616E8" w:rsidRDefault="00471150">
    <w:pPr>
      <w:pStyle w:val="Piedepgina"/>
    </w:pPr>
    <w:r>
      <w:rPr>
        <w:noProof/>
      </w:rPr>
      <w:drawing>
        <wp:inline distT="0" distB="0" distL="0" distR="0" wp14:anchorId="153BD573" wp14:editId="337854D3">
          <wp:extent cx="6515100" cy="3524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35920" w14:textId="77777777" w:rsidR="00A2259C" w:rsidRDefault="00A2259C">
      <w:r>
        <w:separator/>
      </w:r>
    </w:p>
  </w:footnote>
  <w:footnote w:type="continuationSeparator" w:id="0">
    <w:p w14:paraId="417193EA" w14:textId="77777777" w:rsidR="00A2259C" w:rsidRDefault="00A22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B1A78" w14:textId="77777777" w:rsidR="008616E8" w:rsidRPr="008616E8" w:rsidRDefault="00471150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C614FD5" wp14:editId="3C409909">
          <wp:simplePos x="0" y="0"/>
          <wp:positionH relativeFrom="column">
            <wp:posOffset>-247650</wp:posOffset>
          </wp:positionH>
          <wp:positionV relativeFrom="paragraph">
            <wp:posOffset>-1338580</wp:posOffset>
          </wp:positionV>
          <wp:extent cx="1508125" cy="146812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1468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F770E"/>
    <w:multiLevelType w:val="hybridMultilevel"/>
    <w:tmpl w:val="2CA2AD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E97D58"/>
    <w:multiLevelType w:val="multilevel"/>
    <w:tmpl w:val="E24066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BBE7143"/>
    <w:multiLevelType w:val="hybridMultilevel"/>
    <w:tmpl w:val="0088E1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685363">
    <w:abstractNumId w:val="0"/>
  </w:num>
  <w:num w:numId="2" w16cid:durableId="232862800">
    <w:abstractNumId w:val="1"/>
  </w:num>
  <w:num w:numId="3" w16cid:durableId="2030137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150"/>
    <w:rsid w:val="0005399D"/>
    <w:rsid w:val="000D370D"/>
    <w:rsid w:val="00146049"/>
    <w:rsid w:val="001560C4"/>
    <w:rsid w:val="00344E9E"/>
    <w:rsid w:val="00345036"/>
    <w:rsid w:val="003A541F"/>
    <w:rsid w:val="00471150"/>
    <w:rsid w:val="00500B0F"/>
    <w:rsid w:val="005352F2"/>
    <w:rsid w:val="006437B8"/>
    <w:rsid w:val="006A52B8"/>
    <w:rsid w:val="008616E8"/>
    <w:rsid w:val="008650A8"/>
    <w:rsid w:val="008A294D"/>
    <w:rsid w:val="008B06A5"/>
    <w:rsid w:val="009E1746"/>
    <w:rsid w:val="00A2259C"/>
    <w:rsid w:val="00B17B82"/>
    <w:rsid w:val="00B84391"/>
    <w:rsid w:val="00BD197F"/>
    <w:rsid w:val="00BD2E70"/>
    <w:rsid w:val="00C302E1"/>
    <w:rsid w:val="00C511A8"/>
    <w:rsid w:val="00CE35FC"/>
    <w:rsid w:val="00DB5CAF"/>
    <w:rsid w:val="00DE22A5"/>
    <w:rsid w:val="00E972D6"/>
    <w:rsid w:val="00ED62E1"/>
    <w:rsid w:val="00EE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7DC7D05"/>
  <w15:docId w15:val="{8749ED20-DABD-4080-AC4B-5149E07F1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6A52B8"/>
    <w:pPr>
      <w:keepNext/>
      <w:jc w:val="center"/>
      <w:outlineLvl w:val="0"/>
    </w:pPr>
    <w:rPr>
      <w:szCs w:val="20"/>
    </w:rPr>
  </w:style>
  <w:style w:type="paragraph" w:styleId="Ttulo2">
    <w:name w:val="heading 2"/>
    <w:basedOn w:val="Normal"/>
    <w:next w:val="Normal"/>
    <w:link w:val="Ttulo2Car"/>
    <w:qFormat/>
    <w:rsid w:val="006A52B8"/>
    <w:pPr>
      <w:keepNext/>
      <w:outlineLvl w:val="1"/>
    </w:pPr>
    <w:rPr>
      <w:szCs w:val="20"/>
    </w:rPr>
  </w:style>
  <w:style w:type="paragraph" w:styleId="Ttulo4">
    <w:name w:val="heading 4"/>
    <w:basedOn w:val="Normal"/>
    <w:next w:val="Normal"/>
    <w:link w:val="Ttulo4Car"/>
    <w:qFormat/>
    <w:rsid w:val="006A52B8"/>
    <w:pPr>
      <w:keepNext/>
      <w:jc w:val="center"/>
      <w:outlineLvl w:val="3"/>
    </w:pPr>
    <w:rPr>
      <w:rFonts w:eastAsia="Arial Unicode MS"/>
      <w:sz w:val="3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616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616E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6A52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A52B8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6A52B8"/>
    <w:rPr>
      <w:sz w:val="24"/>
    </w:rPr>
  </w:style>
  <w:style w:type="character" w:customStyle="1" w:styleId="Ttulo2Car">
    <w:name w:val="Título 2 Car"/>
    <w:basedOn w:val="Fuentedeprrafopredeter"/>
    <w:link w:val="Ttulo2"/>
    <w:rsid w:val="006A52B8"/>
    <w:rPr>
      <w:sz w:val="24"/>
    </w:rPr>
  </w:style>
  <w:style w:type="character" w:customStyle="1" w:styleId="Ttulo4Car">
    <w:name w:val="Título 4 Car"/>
    <w:basedOn w:val="Fuentedeprrafopredeter"/>
    <w:link w:val="Ttulo4"/>
    <w:rsid w:val="006A52B8"/>
    <w:rPr>
      <w:rFonts w:eastAsia="Arial Unicode MS"/>
      <w:sz w:val="32"/>
    </w:rPr>
  </w:style>
  <w:style w:type="paragraph" w:styleId="Ttulo">
    <w:name w:val="Title"/>
    <w:basedOn w:val="Normal"/>
    <w:link w:val="TtuloCar"/>
    <w:qFormat/>
    <w:rsid w:val="006A52B8"/>
    <w:pPr>
      <w:jc w:val="center"/>
    </w:pPr>
    <w:rPr>
      <w:b/>
      <w:sz w:val="32"/>
      <w:szCs w:val="20"/>
    </w:rPr>
  </w:style>
  <w:style w:type="character" w:customStyle="1" w:styleId="TtuloCar">
    <w:name w:val="Título Car"/>
    <w:basedOn w:val="Fuentedeprrafopredeter"/>
    <w:link w:val="Ttulo"/>
    <w:rsid w:val="006A52B8"/>
    <w:rPr>
      <w:b/>
      <w:sz w:val="32"/>
    </w:rPr>
  </w:style>
  <w:style w:type="paragraph" w:customStyle="1" w:styleId="Default">
    <w:name w:val="Default"/>
    <w:rsid w:val="006A52B8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6A52B8"/>
    <w:pPr>
      <w:ind w:left="720"/>
      <w:contextualSpacing/>
    </w:pPr>
    <w:rPr>
      <w:sz w:val="20"/>
      <w:szCs w:val="20"/>
    </w:rPr>
  </w:style>
  <w:style w:type="table" w:styleId="Tablaconcuadrcula">
    <w:name w:val="Table Grid"/>
    <w:basedOn w:val="Tablanormal"/>
    <w:rsid w:val="00ED62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1\Desktop\plantilla_membre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733DD-0DF6-478D-BBCA-49968F5BE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plantilla_membrete</Template>
  <TotalTime>1</TotalTime>
  <Pages>2</Pages>
  <Words>362</Words>
  <Characters>1996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Silvia</cp:lastModifiedBy>
  <cp:revision>2</cp:revision>
  <cp:lastPrinted>2022-09-06T12:37:00Z</cp:lastPrinted>
  <dcterms:created xsi:type="dcterms:W3CDTF">2022-09-07T12:27:00Z</dcterms:created>
  <dcterms:modified xsi:type="dcterms:W3CDTF">2022-09-07T12:27:00Z</dcterms:modified>
</cp:coreProperties>
</file>