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8453C" w14:textId="156BC932" w:rsidR="00ED62E1" w:rsidRDefault="00ED62E1" w:rsidP="00ED62E1">
      <w:pPr>
        <w:jc w:val="center"/>
        <w:rPr>
          <w:rFonts w:asciiTheme="minorHAnsi" w:hAnsiTheme="minorHAnsi"/>
          <w:lang w:val="es-ES_tradnl"/>
        </w:rPr>
      </w:pPr>
      <w:r w:rsidRPr="00ED62E1">
        <w:rPr>
          <w:rFonts w:asciiTheme="minorHAnsi" w:hAnsiTheme="minorHAnsi"/>
          <w:lang w:val="es-ES_tradnl"/>
        </w:rPr>
        <w:t xml:space="preserve">ANEXO </w:t>
      </w:r>
      <w:r w:rsidR="00AA42B4">
        <w:rPr>
          <w:rFonts w:asciiTheme="minorHAnsi" w:hAnsiTheme="minorHAnsi"/>
          <w:lang w:val="es-ES_tradnl"/>
        </w:rPr>
        <w:t>I</w:t>
      </w:r>
    </w:p>
    <w:p w14:paraId="2B64FD51" w14:textId="77777777" w:rsidR="00ED62E1" w:rsidRDefault="00ED62E1" w:rsidP="00ED62E1">
      <w:pPr>
        <w:jc w:val="center"/>
        <w:rPr>
          <w:rFonts w:asciiTheme="minorHAnsi" w:hAnsiTheme="minorHAnsi"/>
          <w:lang w:val="es-ES_tradnl"/>
        </w:rPr>
      </w:pPr>
      <w:r w:rsidRPr="00ED62E1">
        <w:rPr>
          <w:rFonts w:asciiTheme="minorHAnsi" w:hAnsiTheme="minorHAnsi"/>
          <w:lang w:val="es-ES_tradnl"/>
        </w:rPr>
        <w:t xml:space="preserve">Modelo de solicitud. </w:t>
      </w:r>
      <w:r>
        <w:rPr>
          <w:rFonts w:asciiTheme="minorHAnsi" w:hAnsiTheme="minorHAnsi"/>
          <w:lang w:val="es-ES_tradnl"/>
        </w:rPr>
        <w:t>Ayudas al estudio.</w:t>
      </w:r>
    </w:p>
    <w:p w14:paraId="5C56E331" w14:textId="77777777" w:rsidR="00ED62E1" w:rsidRDefault="00ED62E1" w:rsidP="00ED62E1">
      <w:pPr>
        <w:jc w:val="center"/>
        <w:rPr>
          <w:rFonts w:asciiTheme="minorHAnsi" w:hAnsiTheme="minorHAnsi"/>
          <w:lang w:val="es-ES_tradnl"/>
        </w:rPr>
      </w:pPr>
    </w:p>
    <w:tbl>
      <w:tblPr>
        <w:tblStyle w:val="Tablaconcuadrcula"/>
        <w:tblW w:w="9498" w:type="dxa"/>
        <w:tblInd w:w="-459" w:type="dxa"/>
        <w:tblLook w:val="04A0" w:firstRow="1" w:lastRow="0" w:firstColumn="1" w:lastColumn="0" w:noHBand="0" w:noVBand="1"/>
      </w:tblPr>
      <w:tblGrid>
        <w:gridCol w:w="1985"/>
        <w:gridCol w:w="2551"/>
        <w:gridCol w:w="1985"/>
        <w:gridCol w:w="2977"/>
      </w:tblGrid>
      <w:tr w:rsidR="00ED62E1" w14:paraId="758496BF" w14:textId="77777777" w:rsidTr="00146049">
        <w:tc>
          <w:tcPr>
            <w:tcW w:w="9498" w:type="dxa"/>
            <w:gridSpan w:val="4"/>
            <w:shd w:val="clear" w:color="auto" w:fill="A6A6A6" w:themeFill="background1" w:themeFillShade="A6"/>
          </w:tcPr>
          <w:p w14:paraId="0C56B5AE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DATOS DEL SOLICITANTE</w:t>
            </w:r>
          </w:p>
        </w:tc>
      </w:tr>
      <w:tr w:rsidR="00ED62E1" w14:paraId="3030153B" w14:textId="77777777" w:rsidTr="00B84391">
        <w:tc>
          <w:tcPr>
            <w:tcW w:w="1985" w:type="dxa"/>
            <w:shd w:val="clear" w:color="auto" w:fill="BFBFBF" w:themeFill="background1" w:themeFillShade="BF"/>
          </w:tcPr>
          <w:p w14:paraId="7A98029D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NIF/NIE</w:t>
            </w:r>
          </w:p>
        </w:tc>
        <w:tc>
          <w:tcPr>
            <w:tcW w:w="2551" w:type="dxa"/>
          </w:tcPr>
          <w:p w14:paraId="34A92A29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14:paraId="58C33ABD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Nombre</w:t>
            </w:r>
          </w:p>
        </w:tc>
        <w:tc>
          <w:tcPr>
            <w:tcW w:w="2977" w:type="dxa"/>
          </w:tcPr>
          <w:p w14:paraId="54B14850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</w:tr>
      <w:tr w:rsidR="00ED62E1" w14:paraId="680876FA" w14:textId="77777777" w:rsidTr="00B84391">
        <w:tc>
          <w:tcPr>
            <w:tcW w:w="1985" w:type="dxa"/>
            <w:shd w:val="clear" w:color="auto" w:fill="BFBFBF" w:themeFill="background1" w:themeFillShade="BF"/>
          </w:tcPr>
          <w:p w14:paraId="3FAB4F0D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Primer Apellido</w:t>
            </w:r>
          </w:p>
        </w:tc>
        <w:tc>
          <w:tcPr>
            <w:tcW w:w="2551" w:type="dxa"/>
          </w:tcPr>
          <w:p w14:paraId="2A047EAA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14:paraId="097C0A8A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Segundo Apellido</w:t>
            </w:r>
          </w:p>
        </w:tc>
        <w:tc>
          <w:tcPr>
            <w:tcW w:w="2977" w:type="dxa"/>
          </w:tcPr>
          <w:p w14:paraId="76AD0E3F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</w:tr>
    </w:tbl>
    <w:p w14:paraId="27C94AD6" w14:textId="77777777" w:rsidR="00ED62E1" w:rsidRDefault="00ED62E1" w:rsidP="00ED62E1">
      <w:pPr>
        <w:jc w:val="center"/>
        <w:rPr>
          <w:rFonts w:asciiTheme="minorHAnsi" w:hAnsiTheme="minorHAnsi"/>
          <w:lang w:val="es-ES_tradnl"/>
        </w:rPr>
      </w:pPr>
    </w:p>
    <w:tbl>
      <w:tblPr>
        <w:tblStyle w:val="Tablaconcuadrcula"/>
        <w:tblW w:w="9498" w:type="dxa"/>
        <w:tblInd w:w="-459" w:type="dxa"/>
        <w:tblLook w:val="04A0" w:firstRow="1" w:lastRow="0" w:firstColumn="1" w:lastColumn="0" w:noHBand="0" w:noVBand="1"/>
      </w:tblPr>
      <w:tblGrid>
        <w:gridCol w:w="1418"/>
        <w:gridCol w:w="1559"/>
        <w:gridCol w:w="1449"/>
        <w:gridCol w:w="1922"/>
        <w:gridCol w:w="1896"/>
        <w:gridCol w:w="1254"/>
      </w:tblGrid>
      <w:tr w:rsidR="00146049" w14:paraId="2EBF7B75" w14:textId="77777777" w:rsidTr="00146049">
        <w:tc>
          <w:tcPr>
            <w:tcW w:w="9498" w:type="dxa"/>
            <w:gridSpan w:val="6"/>
            <w:shd w:val="clear" w:color="auto" w:fill="A6A6A6" w:themeFill="background1" w:themeFillShade="A6"/>
          </w:tcPr>
          <w:p w14:paraId="7048AA70" w14:textId="77777777" w:rsidR="00146049" w:rsidRDefault="00146049" w:rsidP="00146049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DIRECCION A EFECTOS DE NOTIFICAÓN</w:t>
            </w:r>
          </w:p>
        </w:tc>
      </w:tr>
      <w:tr w:rsidR="00B84391" w14:paraId="5536F22D" w14:textId="77777777" w:rsidTr="00B84391">
        <w:tc>
          <w:tcPr>
            <w:tcW w:w="1418" w:type="dxa"/>
            <w:shd w:val="clear" w:color="auto" w:fill="BFBFBF" w:themeFill="background1" w:themeFillShade="BF"/>
          </w:tcPr>
          <w:p w14:paraId="02EFF938" w14:textId="77777777" w:rsidR="00B84391" w:rsidRDefault="00B8439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Dirección</w:t>
            </w:r>
          </w:p>
        </w:tc>
        <w:tc>
          <w:tcPr>
            <w:tcW w:w="8080" w:type="dxa"/>
            <w:gridSpan w:val="5"/>
          </w:tcPr>
          <w:p w14:paraId="4B389848" w14:textId="77777777" w:rsidR="00B84391" w:rsidRDefault="00B8439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</w:tr>
      <w:tr w:rsidR="00B84391" w14:paraId="7FD64AFA" w14:textId="77777777" w:rsidTr="00B84391">
        <w:tc>
          <w:tcPr>
            <w:tcW w:w="1418" w:type="dxa"/>
            <w:shd w:val="clear" w:color="auto" w:fill="BFBFBF" w:themeFill="background1" w:themeFillShade="BF"/>
          </w:tcPr>
          <w:p w14:paraId="37F58808" w14:textId="77777777" w:rsidR="00B84391" w:rsidRDefault="00B8439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Provincia</w:t>
            </w:r>
          </w:p>
        </w:tc>
        <w:tc>
          <w:tcPr>
            <w:tcW w:w="1559" w:type="dxa"/>
          </w:tcPr>
          <w:p w14:paraId="61707305" w14:textId="77777777" w:rsidR="00B84391" w:rsidRDefault="00B8439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1449" w:type="dxa"/>
            <w:shd w:val="clear" w:color="auto" w:fill="BFBFBF" w:themeFill="background1" w:themeFillShade="BF"/>
          </w:tcPr>
          <w:p w14:paraId="31F97809" w14:textId="77777777" w:rsidR="00B84391" w:rsidRDefault="00B8439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Municipio</w:t>
            </w:r>
          </w:p>
        </w:tc>
        <w:tc>
          <w:tcPr>
            <w:tcW w:w="1922" w:type="dxa"/>
          </w:tcPr>
          <w:p w14:paraId="4A7EB65A" w14:textId="77777777" w:rsidR="00B84391" w:rsidRDefault="00B8439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1896" w:type="dxa"/>
            <w:shd w:val="clear" w:color="auto" w:fill="BFBFBF" w:themeFill="background1" w:themeFillShade="BF"/>
          </w:tcPr>
          <w:p w14:paraId="7A2686AA" w14:textId="77777777" w:rsidR="00B84391" w:rsidRDefault="008650A8" w:rsidP="00341818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Código</w:t>
            </w:r>
            <w:r w:rsidR="00B84391">
              <w:rPr>
                <w:rFonts w:asciiTheme="minorHAnsi" w:hAnsiTheme="minorHAnsi"/>
                <w:lang w:val="es-ES_tradnl"/>
              </w:rPr>
              <w:t xml:space="preserve"> Postal</w:t>
            </w:r>
          </w:p>
        </w:tc>
        <w:tc>
          <w:tcPr>
            <w:tcW w:w="1254" w:type="dxa"/>
          </w:tcPr>
          <w:p w14:paraId="33091E25" w14:textId="77777777" w:rsidR="00B84391" w:rsidRDefault="00B8439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</w:tr>
      <w:tr w:rsidR="008650A8" w14:paraId="6DF81B70" w14:textId="77777777" w:rsidTr="00AE58A0">
        <w:tc>
          <w:tcPr>
            <w:tcW w:w="1418" w:type="dxa"/>
            <w:shd w:val="clear" w:color="auto" w:fill="BFBFBF" w:themeFill="background1" w:themeFillShade="BF"/>
          </w:tcPr>
          <w:p w14:paraId="5B075B58" w14:textId="77777777" w:rsidR="008650A8" w:rsidRDefault="008650A8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Teléfono</w:t>
            </w:r>
          </w:p>
        </w:tc>
        <w:tc>
          <w:tcPr>
            <w:tcW w:w="1559" w:type="dxa"/>
          </w:tcPr>
          <w:p w14:paraId="444828FE" w14:textId="77777777" w:rsidR="008650A8" w:rsidRDefault="008650A8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1449" w:type="dxa"/>
            <w:shd w:val="clear" w:color="auto" w:fill="BFBFBF" w:themeFill="background1" w:themeFillShade="BF"/>
          </w:tcPr>
          <w:p w14:paraId="1F5972F0" w14:textId="77777777" w:rsidR="008650A8" w:rsidRDefault="008650A8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Email</w:t>
            </w:r>
          </w:p>
        </w:tc>
        <w:tc>
          <w:tcPr>
            <w:tcW w:w="5072" w:type="dxa"/>
            <w:gridSpan w:val="3"/>
          </w:tcPr>
          <w:p w14:paraId="459B32C9" w14:textId="77777777" w:rsidR="008650A8" w:rsidRDefault="008650A8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</w:tr>
      <w:tr w:rsidR="008650A8" w14:paraId="084D6483" w14:textId="77777777" w:rsidTr="008B06A5">
        <w:trPr>
          <w:trHeight w:val="516"/>
        </w:trPr>
        <w:tc>
          <w:tcPr>
            <w:tcW w:w="9498" w:type="dxa"/>
            <w:gridSpan w:val="6"/>
            <w:shd w:val="clear" w:color="auto" w:fill="BFBFBF" w:themeFill="background1" w:themeFillShade="BF"/>
            <w:vAlign w:val="center"/>
          </w:tcPr>
          <w:p w14:paraId="62419065" w14:textId="77777777" w:rsidR="008650A8" w:rsidRDefault="008650A8" w:rsidP="008B06A5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MEDIO DE NOTIFICACIÓN PREFERENTE</w:t>
            </w:r>
          </w:p>
        </w:tc>
      </w:tr>
      <w:tr w:rsidR="008650A8" w14:paraId="5D63510C" w14:textId="77777777" w:rsidTr="008B06A5">
        <w:trPr>
          <w:trHeight w:val="1416"/>
        </w:trPr>
        <w:tc>
          <w:tcPr>
            <w:tcW w:w="9498" w:type="dxa"/>
            <w:gridSpan w:val="6"/>
          </w:tcPr>
          <w:p w14:paraId="1C15A5B2" w14:textId="77777777" w:rsidR="008650A8" w:rsidRDefault="008650A8" w:rsidP="008650A8">
            <w:pPr>
              <w:rPr>
                <w:rFonts w:asciiTheme="minorHAnsi" w:hAnsiTheme="minorHAnsi"/>
                <w:lang w:val="es-ES_tradnl"/>
              </w:rPr>
            </w:pPr>
          </w:p>
          <w:p w14:paraId="058268AC" w14:textId="77777777" w:rsidR="008650A8" w:rsidRDefault="008B06A5" w:rsidP="008650A8">
            <w:pPr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9FEA90" wp14:editId="54F65D7E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7620</wp:posOffset>
                      </wp:positionV>
                      <wp:extent cx="142875" cy="142875"/>
                      <wp:effectExtent l="0" t="0" r="28575" b="28575"/>
                      <wp:wrapNone/>
                      <wp:docPr id="6" name="6 Cuadro de tex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28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96260CA" w14:textId="77777777" w:rsidR="008B06A5" w:rsidRDefault="008B06A5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22D76C8" wp14:editId="65329D3D">
                                        <wp:extent cx="0" cy="0"/>
                                        <wp:effectExtent l="0" t="0" r="0" b="0"/>
                                        <wp:docPr id="7" name="Imagen 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F9FEA9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6 Cuadro de texto" o:spid="_x0000_s1026" type="#_x0000_t202" style="position:absolute;margin-left:.15pt;margin-top:.6pt;width:11.2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" fillcolor="white [3201]" strokeweight=".5pt">
                      <v:textbox>
                        <w:txbxContent>
                          <w:p w14:paraId="196260CA" w14:textId="77777777" w:rsidR="008B06A5" w:rsidRDefault="008B06A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2D76C8" wp14:editId="65329D3D">
                                  <wp:extent cx="0" cy="0"/>
                                  <wp:effectExtent l="0" t="0" r="0" b="0"/>
                                  <wp:docPr id="7" name="Imagen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650A8">
              <w:rPr>
                <w:rFonts w:asciiTheme="minorHAnsi" w:hAnsiTheme="minorHAnsi"/>
                <w:lang w:val="es-ES_tradnl"/>
              </w:rPr>
              <w:t xml:space="preserve">      Notificación en papel.</w:t>
            </w:r>
          </w:p>
          <w:p w14:paraId="76F63B23" w14:textId="77777777" w:rsidR="008650A8" w:rsidRDefault="008B06A5" w:rsidP="008650A8">
            <w:pPr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A6D9A0C" wp14:editId="29BB67B9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21590</wp:posOffset>
                      </wp:positionV>
                      <wp:extent cx="142875" cy="142875"/>
                      <wp:effectExtent l="0" t="0" r="28575" b="28575"/>
                      <wp:wrapNone/>
                      <wp:docPr id="8" name="8 Cuadro de tex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28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0D94151C" w14:textId="77777777" w:rsidR="008B06A5" w:rsidRDefault="008B06A5" w:rsidP="008B06A5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1C70B0B" wp14:editId="2BFF95B1">
                                        <wp:extent cx="0" cy="0"/>
                                        <wp:effectExtent l="0" t="0" r="0" b="0"/>
                                        <wp:docPr id="9" name="Imagen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6D9A0C" id="8 Cuadro de texto" o:spid="_x0000_s1027" type="#_x0000_t202" style="position:absolute;margin-left:.15pt;margin-top:1.7pt;width:11.25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" fillcolor="window" strokeweight=".5pt">
                      <v:textbox>
                        <w:txbxContent>
                          <w:p w14:paraId="0D94151C" w14:textId="77777777" w:rsidR="008B06A5" w:rsidRDefault="008B06A5" w:rsidP="008B06A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C70B0B" wp14:editId="2BFF95B1">
                                  <wp:extent cx="0" cy="0"/>
                                  <wp:effectExtent l="0" t="0" r="0" b="0"/>
                                  <wp:docPr id="9" name="Imagen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650A8">
              <w:rPr>
                <w:rFonts w:asciiTheme="minorHAnsi" w:hAnsiTheme="minorHAnsi"/>
                <w:lang w:val="es-ES_tradnl"/>
              </w:rPr>
              <w:t xml:space="preserve">      Notificación electrónica. (Marque esta opción solo si disponer de DNI electrónico o certificado digital)</w:t>
            </w:r>
          </w:p>
          <w:p w14:paraId="5F47B7CE" w14:textId="77777777" w:rsidR="008650A8" w:rsidRDefault="008650A8" w:rsidP="008650A8">
            <w:pPr>
              <w:rPr>
                <w:rFonts w:asciiTheme="minorHAnsi" w:hAnsiTheme="minorHAnsi"/>
                <w:lang w:val="es-ES_tradnl"/>
              </w:rPr>
            </w:pPr>
          </w:p>
        </w:tc>
      </w:tr>
    </w:tbl>
    <w:p w14:paraId="462912D3" w14:textId="77777777" w:rsidR="00146049" w:rsidRDefault="00146049" w:rsidP="00ED62E1">
      <w:pPr>
        <w:jc w:val="center"/>
        <w:rPr>
          <w:rFonts w:asciiTheme="minorHAnsi" w:hAnsiTheme="minorHAnsi"/>
          <w:lang w:val="es-ES_tradnl"/>
        </w:rPr>
      </w:pPr>
    </w:p>
    <w:p w14:paraId="30C3FDD9" w14:textId="77777777" w:rsidR="00C302E1" w:rsidRDefault="00C302E1" w:rsidP="00ED62E1">
      <w:pPr>
        <w:jc w:val="center"/>
        <w:rPr>
          <w:rFonts w:asciiTheme="minorHAnsi" w:hAnsiTheme="minorHAnsi"/>
          <w:lang w:val="es-ES_tradnl"/>
        </w:rPr>
      </w:pPr>
    </w:p>
    <w:p w14:paraId="69EE3576" w14:textId="77777777" w:rsidR="008A294D" w:rsidRDefault="00C302E1" w:rsidP="00C302E1">
      <w:pPr>
        <w:ind w:left="-567" w:right="-427" w:firstLine="708"/>
        <w:jc w:val="both"/>
      </w:pPr>
      <w:r>
        <w:t xml:space="preserve">Enterado/a de la convocatoria aprobada por el Ayuntamiento de Villacarriedo, para la concesión de becas y ayudas al estudio para el curso 2022-2023, cuyas bases se publicaron en el Boletín Oficial de Cantabria número……, de…..… de…….…………….… de 2022 y su extracto en el Boletín número……, de…..… de…….…………….… de 2022. </w:t>
      </w:r>
    </w:p>
    <w:p w14:paraId="7285E294" w14:textId="77777777" w:rsidR="008A294D" w:rsidRDefault="008A294D" w:rsidP="00C302E1">
      <w:pPr>
        <w:ind w:left="-567" w:right="-427" w:firstLine="708"/>
        <w:jc w:val="both"/>
      </w:pPr>
    </w:p>
    <w:p w14:paraId="15524B7E" w14:textId="77777777" w:rsidR="008A294D" w:rsidRDefault="00C302E1" w:rsidP="00C302E1">
      <w:pPr>
        <w:ind w:left="-567" w:right="-427" w:firstLine="708"/>
        <w:jc w:val="both"/>
      </w:pPr>
      <w:r>
        <w:t xml:space="preserve">SOLICITO una subvención de……………….…… euros, para financiar los gastos ocasionados por uno de estos tres tipos de actividades (marcar con una x): </w:t>
      </w:r>
    </w:p>
    <w:p w14:paraId="1126E0D7" w14:textId="77777777" w:rsidR="008A294D" w:rsidRDefault="008A294D" w:rsidP="008A294D">
      <w:pPr>
        <w:ind w:left="-567" w:right="-427" w:firstLine="708"/>
        <w:jc w:val="both"/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86E1E0" wp14:editId="729414A8">
                <wp:simplePos x="0" y="0"/>
                <wp:positionH relativeFrom="column">
                  <wp:posOffset>-222885</wp:posOffset>
                </wp:positionH>
                <wp:positionV relativeFrom="paragraph">
                  <wp:posOffset>154305</wp:posOffset>
                </wp:positionV>
                <wp:extent cx="142875" cy="142875"/>
                <wp:effectExtent l="0" t="0" r="28575" b="28575"/>
                <wp:wrapNone/>
                <wp:docPr id="33" name="33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A45DD65" w14:textId="77777777" w:rsidR="008A294D" w:rsidRDefault="008A294D" w:rsidP="008A294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1E61F9" wp14:editId="33A1498D">
                                  <wp:extent cx="0" cy="0"/>
                                  <wp:effectExtent l="0" t="0" r="0" b="0"/>
                                  <wp:docPr id="34" name="Imagen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86E1E0" id="33 Cuadro de texto" o:spid="_x0000_s1028" type="#_x0000_t202" style="position:absolute;left:0;text-align:left;margin-left:-17.55pt;margin-top:12.15pt;width:11.25pt;height:11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" fillcolor="window" strokeweight=".5pt">
                <v:textbox>
                  <w:txbxContent>
                    <w:p w14:paraId="1A45DD65" w14:textId="77777777" w:rsidR="008A294D" w:rsidRDefault="008A294D" w:rsidP="008A294D">
                      <w:r>
                        <w:rPr>
                          <w:noProof/>
                        </w:rPr>
                        <w:drawing>
                          <wp:inline distT="0" distB="0" distL="0" distR="0" wp14:anchorId="071E61F9" wp14:editId="33A1498D">
                            <wp:extent cx="0" cy="0"/>
                            <wp:effectExtent l="0" t="0" r="0" b="0"/>
                            <wp:docPr id="34" name="Imagen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B8C5733" w14:textId="77777777" w:rsidR="008A294D" w:rsidRDefault="00C302E1" w:rsidP="008A294D">
      <w:pPr>
        <w:ind w:right="-427"/>
        <w:jc w:val="both"/>
      </w:pPr>
      <w:r>
        <w:t xml:space="preserve">Adquisición de libros de texto y material escolar. </w:t>
      </w:r>
    </w:p>
    <w:p w14:paraId="71F9F0C1" w14:textId="77777777" w:rsidR="008A294D" w:rsidRDefault="008A294D" w:rsidP="008A294D">
      <w:pPr>
        <w:ind w:right="-427"/>
        <w:jc w:val="both"/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E95968" wp14:editId="5417C5AB">
                <wp:simplePos x="0" y="0"/>
                <wp:positionH relativeFrom="column">
                  <wp:posOffset>-222885</wp:posOffset>
                </wp:positionH>
                <wp:positionV relativeFrom="paragraph">
                  <wp:posOffset>-5715</wp:posOffset>
                </wp:positionV>
                <wp:extent cx="142875" cy="142875"/>
                <wp:effectExtent l="0" t="0" r="28575" b="28575"/>
                <wp:wrapNone/>
                <wp:docPr id="35" name="35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D0BD0E6" w14:textId="77777777" w:rsidR="008A294D" w:rsidRDefault="008A294D" w:rsidP="008A294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8F73A0" wp14:editId="13538CF5">
                                  <wp:extent cx="0" cy="0"/>
                                  <wp:effectExtent l="0" t="0" r="0" b="0"/>
                                  <wp:docPr id="36" name="Imagen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E95968" id="35 Cuadro de texto" o:spid="_x0000_s1029" type="#_x0000_t202" style="position:absolute;left:0;text-align:left;margin-left:-17.55pt;margin-top:-.45pt;width:11.25pt;height:11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" fillcolor="window" strokeweight=".5pt">
                <v:textbox>
                  <w:txbxContent>
                    <w:p w14:paraId="2D0BD0E6" w14:textId="77777777" w:rsidR="008A294D" w:rsidRDefault="008A294D" w:rsidP="008A294D">
                      <w:r>
                        <w:rPr>
                          <w:noProof/>
                        </w:rPr>
                        <w:drawing>
                          <wp:inline distT="0" distB="0" distL="0" distR="0" wp14:anchorId="4D8F73A0" wp14:editId="13538CF5">
                            <wp:extent cx="0" cy="0"/>
                            <wp:effectExtent l="0" t="0" r="0" b="0"/>
                            <wp:docPr id="36" name="Imagen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302E1">
        <w:t xml:space="preserve">Comedor escolar. Tasas y matrículas. </w:t>
      </w:r>
    </w:p>
    <w:p w14:paraId="1C9602EB" w14:textId="77777777" w:rsidR="008A294D" w:rsidRDefault="008A294D" w:rsidP="008A294D">
      <w:pPr>
        <w:ind w:right="-427"/>
        <w:jc w:val="both"/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F0717A0" wp14:editId="3E221B2F">
                <wp:simplePos x="0" y="0"/>
                <wp:positionH relativeFrom="column">
                  <wp:posOffset>-222885</wp:posOffset>
                </wp:positionH>
                <wp:positionV relativeFrom="paragraph">
                  <wp:posOffset>0</wp:posOffset>
                </wp:positionV>
                <wp:extent cx="142875" cy="142875"/>
                <wp:effectExtent l="0" t="0" r="28575" b="28575"/>
                <wp:wrapNone/>
                <wp:docPr id="37" name="37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6FDBED0" w14:textId="77777777" w:rsidR="008A294D" w:rsidRDefault="008A294D" w:rsidP="008A294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533F97" wp14:editId="1FBB3A41">
                                  <wp:extent cx="0" cy="0"/>
                                  <wp:effectExtent l="0" t="0" r="0" b="0"/>
                                  <wp:docPr id="38" name="Imagen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0717A0" id="37 Cuadro de texto" o:spid="_x0000_s1030" type="#_x0000_t202" style="position:absolute;left:0;text-align:left;margin-left:-17.55pt;margin-top:0;width:11.25pt;height:11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" fillcolor="window" strokeweight=".5pt">
                <v:textbox>
                  <w:txbxContent>
                    <w:p w14:paraId="46FDBED0" w14:textId="77777777" w:rsidR="008A294D" w:rsidRDefault="008A294D" w:rsidP="008A294D">
                      <w:r>
                        <w:rPr>
                          <w:noProof/>
                        </w:rPr>
                        <w:drawing>
                          <wp:inline distT="0" distB="0" distL="0" distR="0" wp14:anchorId="07533F97" wp14:editId="1FBB3A41">
                            <wp:extent cx="0" cy="0"/>
                            <wp:effectExtent l="0" t="0" r="0" b="0"/>
                            <wp:docPr id="38" name="Imagen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302E1">
        <w:t xml:space="preserve">Transporte escolar. </w:t>
      </w:r>
    </w:p>
    <w:p w14:paraId="41FAACF0" w14:textId="77777777" w:rsidR="008A294D" w:rsidRDefault="008A294D" w:rsidP="00C302E1">
      <w:pPr>
        <w:ind w:left="-567" w:right="-427" w:firstLine="708"/>
        <w:jc w:val="both"/>
      </w:pPr>
    </w:p>
    <w:p w14:paraId="48C95C89" w14:textId="77777777" w:rsidR="008A294D" w:rsidRDefault="008A294D" w:rsidP="00C302E1">
      <w:pPr>
        <w:ind w:left="-567" w:right="-427" w:firstLine="708"/>
        <w:jc w:val="both"/>
      </w:pPr>
    </w:p>
    <w:p w14:paraId="6FEFDC71" w14:textId="77777777" w:rsidR="00C302E1" w:rsidRDefault="008A294D" w:rsidP="00C302E1">
      <w:pPr>
        <w:ind w:left="-567" w:right="-427" w:firstLine="708"/>
        <w:jc w:val="both"/>
        <w:rPr>
          <w:rFonts w:asciiTheme="minorHAnsi" w:hAnsiTheme="minorHAnsi"/>
          <w:lang w:val="es-ES_tradnl"/>
        </w:rPr>
      </w:pPr>
      <w:r>
        <w:t>En Villacarriedo</w:t>
      </w:r>
      <w:r w:rsidR="00C302E1">
        <w:t>,</w:t>
      </w:r>
      <w:r>
        <w:t xml:space="preserve"> a…….… de……………………………….…. de 2022</w:t>
      </w:r>
    </w:p>
    <w:p w14:paraId="5FE8D1BC" w14:textId="77777777" w:rsidR="00C302E1" w:rsidRDefault="00C302E1" w:rsidP="00ED62E1">
      <w:pPr>
        <w:jc w:val="center"/>
        <w:rPr>
          <w:rFonts w:asciiTheme="minorHAnsi" w:hAnsiTheme="minorHAnsi"/>
          <w:lang w:val="es-ES_tradnl"/>
        </w:rPr>
      </w:pPr>
    </w:p>
    <w:p w14:paraId="01C30EB7" w14:textId="77777777" w:rsidR="00C302E1" w:rsidRDefault="00C302E1" w:rsidP="00ED62E1">
      <w:pPr>
        <w:jc w:val="center"/>
        <w:rPr>
          <w:rFonts w:asciiTheme="minorHAnsi" w:hAnsiTheme="minorHAnsi"/>
          <w:lang w:val="es-ES_tradnl"/>
        </w:rPr>
      </w:pPr>
    </w:p>
    <w:p w14:paraId="331827CC" w14:textId="77777777" w:rsidR="00C302E1" w:rsidRDefault="00C302E1" w:rsidP="00ED62E1">
      <w:pPr>
        <w:jc w:val="center"/>
        <w:rPr>
          <w:rFonts w:asciiTheme="minorHAnsi" w:hAnsiTheme="minorHAnsi"/>
          <w:lang w:val="es-ES_tradnl"/>
        </w:rPr>
      </w:pPr>
    </w:p>
    <w:p w14:paraId="40BB821F" w14:textId="77777777" w:rsidR="00C302E1" w:rsidRDefault="00C302E1" w:rsidP="00ED62E1">
      <w:pPr>
        <w:jc w:val="center"/>
        <w:rPr>
          <w:rFonts w:asciiTheme="minorHAnsi" w:hAnsiTheme="minorHAnsi"/>
          <w:lang w:val="es-ES_tradnl"/>
        </w:rPr>
      </w:pPr>
    </w:p>
    <w:p w14:paraId="747BB4E7" w14:textId="77777777" w:rsidR="00C302E1" w:rsidRDefault="00C302E1" w:rsidP="00ED62E1">
      <w:pPr>
        <w:jc w:val="center"/>
        <w:rPr>
          <w:rFonts w:asciiTheme="minorHAnsi" w:hAnsiTheme="minorHAnsi"/>
          <w:lang w:val="es-ES_tradnl"/>
        </w:rPr>
      </w:pPr>
    </w:p>
    <w:p w14:paraId="48D7F35C" w14:textId="77777777" w:rsidR="00C302E1" w:rsidRDefault="00C302E1" w:rsidP="00ED62E1">
      <w:pPr>
        <w:jc w:val="center"/>
        <w:rPr>
          <w:rFonts w:asciiTheme="minorHAnsi" w:hAnsiTheme="minorHAnsi"/>
          <w:lang w:val="es-ES_tradnl"/>
        </w:rPr>
      </w:pPr>
    </w:p>
    <w:sectPr w:rsidR="00C302E1" w:rsidSect="006A52B8">
      <w:headerReference w:type="default" r:id="rId9"/>
      <w:footerReference w:type="default" r:id="rId10"/>
      <w:pgSz w:w="11906" w:h="16838" w:code="9"/>
      <w:pgMar w:top="1417" w:right="1701" w:bottom="1417" w:left="1701" w:header="2268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BE232" w14:textId="77777777" w:rsidR="00A322FF" w:rsidRDefault="00A322FF">
      <w:r>
        <w:separator/>
      </w:r>
    </w:p>
  </w:endnote>
  <w:endnote w:type="continuationSeparator" w:id="0">
    <w:p w14:paraId="1B52ADBC" w14:textId="77777777" w:rsidR="00A322FF" w:rsidRDefault="00A32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0443F" w14:textId="77777777" w:rsidR="008616E8" w:rsidRPr="008616E8" w:rsidRDefault="00471150">
    <w:pPr>
      <w:pStyle w:val="Piedepgina"/>
    </w:pPr>
    <w:r>
      <w:rPr>
        <w:noProof/>
      </w:rPr>
      <w:drawing>
        <wp:inline distT="0" distB="0" distL="0" distR="0" wp14:anchorId="5C1AB298" wp14:editId="0742667C">
          <wp:extent cx="6515100" cy="3524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9AD8B" w14:textId="77777777" w:rsidR="00A322FF" w:rsidRDefault="00A322FF">
      <w:r>
        <w:separator/>
      </w:r>
    </w:p>
  </w:footnote>
  <w:footnote w:type="continuationSeparator" w:id="0">
    <w:p w14:paraId="246B68E5" w14:textId="77777777" w:rsidR="00A322FF" w:rsidRDefault="00A32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56D75" w14:textId="77777777" w:rsidR="008616E8" w:rsidRPr="008616E8" w:rsidRDefault="00471150">
    <w:pPr>
      <w:pStyle w:val="Encabezad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21385999" wp14:editId="09D21921">
          <wp:simplePos x="0" y="0"/>
          <wp:positionH relativeFrom="column">
            <wp:posOffset>-247650</wp:posOffset>
          </wp:positionH>
          <wp:positionV relativeFrom="paragraph">
            <wp:posOffset>-1338580</wp:posOffset>
          </wp:positionV>
          <wp:extent cx="1508125" cy="146812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8125" cy="1468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F770E"/>
    <w:multiLevelType w:val="hybridMultilevel"/>
    <w:tmpl w:val="2CA2AD4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E97D58"/>
    <w:multiLevelType w:val="multilevel"/>
    <w:tmpl w:val="E24066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7BBE7143"/>
    <w:multiLevelType w:val="hybridMultilevel"/>
    <w:tmpl w:val="0088E1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298101">
    <w:abstractNumId w:val="0"/>
  </w:num>
  <w:num w:numId="2" w16cid:durableId="1836338534">
    <w:abstractNumId w:val="1"/>
  </w:num>
  <w:num w:numId="3" w16cid:durableId="8613567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150"/>
    <w:rsid w:val="0005399D"/>
    <w:rsid w:val="00146049"/>
    <w:rsid w:val="001560C4"/>
    <w:rsid w:val="00344E9E"/>
    <w:rsid w:val="00371C53"/>
    <w:rsid w:val="003A541F"/>
    <w:rsid w:val="00471150"/>
    <w:rsid w:val="006A52B8"/>
    <w:rsid w:val="008616E8"/>
    <w:rsid w:val="008650A8"/>
    <w:rsid w:val="008A294D"/>
    <w:rsid w:val="008B06A5"/>
    <w:rsid w:val="009E1746"/>
    <w:rsid w:val="00A322FF"/>
    <w:rsid w:val="00AA42B4"/>
    <w:rsid w:val="00B17B82"/>
    <w:rsid w:val="00B84391"/>
    <w:rsid w:val="00BD197F"/>
    <w:rsid w:val="00BD2E70"/>
    <w:rsid w:val="00C302E1"/>
    <w:rsid w:val="00C511A8"/>
    <w:rsid w:val="00CE35FC"/>
    <w:rsid w:val="00E972D6"/>
    <w:rsid w:val="00ED62E1"/>
    <w:rsid w:val="00EE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5D1E159"/>
  <w15:docId w15:val="{905947B5-D942-4F9F-BB86-9D6FF894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6A52B8"/>
    <w:pPr>
      <w:keepNext/>
      <w:jc w:val="center"/>
      <w:outlineLvl w:val="0"/>
    </w:pPr>
    <w:rPr>
      <w:szCs w:val="20"/>
    </w:rPr>
  </w:style>
  <w:style w:type="paragraph" w:styleId="Ttulo2">
    <w:name w:val="heading 2"/>
    <w:basedOn w:val="Normal"/>
    <w:next w:val="Normal"/>
    <w:link w:val="Ttulo2Car"/>
    <w:qFormat/>
    <w:rsid w:val="006A52B8"/>
    <w:pPr>
      <w:keepNext/>
      <w:outlineLvl w:val="1"/>
    </w:pPr>
    <w:rPr>
      <w:szCs w:val="20"/>
    </w:rPr>
  </w:style>
  <w:style w:type="paragraph" w:styleId="Ttulo4">
    <w:name w:val="heading 4"/>
    <w:basedOn w:val="Normal"/>
    <w:next w:val="Normal"/>
    <w:link w:val="Ttulo4Car"/>
    <w:qFormat/>
    <w:rsid w:val="006A52B8"/>
    <w:pPr>
      <w:keepNext/>
      <w:jc w:val="center"/>
      <w:outlineLvl w:val="3"/>
    </w:pPr>
    <w:rPr>
      <w:rFonts w:eastAsia="Arial Unicode MS"/>
      <w:sz w:val="3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616E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616E8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6A52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A52B8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6A52B8"/>
    <w:rPr>
      <w:sz w:val="24"/>
    </w:rPr>
  </w:style>
  <w:style w:type="character" w:customStyle="1" w:styleId="Ttulo2Car">
    <w:name w:val="Título 2 Car"/>
    <w:basedOn w:val="Fuentedeprrafopredeter"/>
    <w:link w:val="Ttulo2"/>
    <w:rsid w:val="006A52B8"/>
    <w:rPr>
      <w:sz w:val="24"/>
    </w:rPr>
  </w:style>
  <w:style w:type="character" w:customStyle="1" w:styleId="Ttulo4Car">
    <w:name w:val="Título 4 Car"/>
    <w:basedOn w:val="Fuentedeprrafopredeter"/>
    <w:link w:val="Ttulo4"/>
    <w:rsid w:val="006A52B8"/>
    <w:rPr>
      <w:rFonts w:eastAsia="Arial Unicode MS"/>
      <w:sz w:val="32"/>
    </w:rPr>
  </w:style>
  <w:style w:type="paragraph" w:styleId="Ttulo">
    <w:name w:val="Title"/>
    <w:basedOn w:val="Normal"/>
    <w:link w:val="TtuloCar"/>
    <w:qFormat/>
    <w:rsid w:val="006A52B8"/>
    <w:pPr>
      <w:jc w:val="center"/>
    </w:pPr>
    <w:rPr>
      <w:b/>
      <w:sz w:val="32"/>
      <w:szCs w:val="20"/>
    </w:rPr>
  </w:style>
  <w:style w:type="character" w:customStyle="1" w:styleId="TtuloCar">
    <w:name w:val="Título Car"/>
    <w:basedOn w:val="Fuentedeprrafopredeter"/>
    <w:link w:val="Ttulo"/>
    <w:rsid w:val="006A52B8"/>
    <w:rPr>
      <w:b/>
      <w:sz w:val="32"/>
    </w:rPr>
  </w:style>
  <w:style w:type="paragraph" w:customStyle="1" w:styleId="Default">
    <w:name w:val="Default"/>
    <w:rsid w:val="006A52B8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Prrafodelista">
    <w:name w:val="List Paragraph"/>
    <w:basedOn w:val="Normal"/>
    <w:uiPriority w:val="34"/>
    <w:qFormat/>
    <w:rsid w:val="006A52B8"/>
    <w:pPr>
      <w:ind w:left="720"/>
      <w:contextualSpacing/>
    </w:pPr>
    <w:rPr>
      <w:sz w:val="20"/>
      <w:szCs w:val="20"/>
    </w:rPr>
  </w:style>
  <w:style w:type="table" w:styleId="Tablaconcuadrcula">
    <w:name w:val="Table Grid"/>
    <w:basedOn w:val="Tablanormal"/>
    <w:rsid w:val="00ED62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1\Desktop\plantilla_membret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EDE27-0E9E-4D7B-AC66-0ADF3EB40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plantilla_membrete</Template>
  <TotalTime>2</TotalTime>
  <Pages>1</Pages>
  <Words>142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usuario1</dc:creator>
  <cp:lastModifiedBy>Silvia</cp:lastModifiedBy>
  <cp:revision>3</cp:revision>
  <cp:lastPrinted>2009-10-30T13:57:00Z</cp:lastPrinted>
  <dcterms:created xsi:type="dcterms:W3CDTF">2022-09-07T12:26:00Z</dcterms:created>
  <dcterms:modified xsi:type="dcterms:W3CDTF">2022-09-07T12:26:00Z</dcterms:modified>
</cp:coreProperties>
</file>