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1"/>
        <w:gridCol w:w="1986"/>
        <w:gridCol w:w="383"/>
        <w:gridCol w:w="568"/>
        <w:gridCol w:w="284"/>
        <w:gridCol w:w="285"/>
        <w:gridCol w:w="132"/>
        <w:gridCol w:w="437"/>
        <w:gridCol w:w="564"/>
        <w:gridCol w:w="564"/>
        <w:gridCol w:w="422"/>
        <w:gridCol w:w="143"/>
        <w:gridCol w:w="663"/>
        <w:gridCol w:w="663"/>
        <w:gridCol w:w="521"/>
        <w:gridCol w:w="143"/>
        <w:gridCol w:w="275"/>
        <w:gridCol w:w="440"/>
        <w:gridCol w:w="715"/>
        <w:gridCol w:w="715"/>
      </w:tblGrid>
      <w:tr w:rsidR="00457685" w:rsidTr="00EA51F5">
        <w:trPr>
          <w:trHeight w:val="221"/>
          <w:jc w:val="center"/>
        </w:trPr>
        <w:tc>
          <w:tcPr>
            <w:tcW w:w="361" w:type="dxa"/>
            <w:tcBorders>
              <w:right w:val="nil"/>
            </w:tcBorders>
            <w:shd w:val="clear" w:color="auto" w:fill="CCCCCC"/>
            <w:vAlign w:val="center"/>
          </w:tcPr>
          <w:p w:rsidR="00F713EF" w:rsidRPr="005D0668" w:rsidRDefault="000E1D7E" w:rsidP="00CF188A">
            <w:pPr>
              <w:rPr>
                <w:rFonts w:ascii="Tahoma" w:hAnsi="Tahoma" w:cs="Tahoma"/>
                <w:b/>
                <w:sz w:val="22"/>
                <w:szCs w:val="22"/>
              </w:rPr>
            </w:pPr>
            <w:bookmarkStart w:id="0" w:name="_GoBack"/>
            <w:bookmarkEnd w:id="0"/>
            <w:r w:rsidRPr="005D0668">
              <w:rPr>
                <w:rFonts w:ascii="Tahoma" w:hAnsi="Tahoma" w:cs="Tahoma"/>
                <w:b/>
                <w:sz w:val="22"/>
                <w:szCs w:val="22"/>
              </w:rPr>
              <w:t>1</w:t>
            </w:r>
          </w:p>
        </w:tc>
        <w:tc>
          <w:tcPr>
            <w:tcW w:w="9903" w:type="dxa"/>
            <w:gridSpan w:val="19"/>
            <w:tcBorders>
              <w:left w:val="nil"/>
            </w:tcBorders>
            <w:shd w:val="clear" w:color="auto" w:fill="CCCCCC"/>
          </w:tcPr>
          <w:p w:rsidR="00F713EF" w:rsidRPr="005D0668" w:rsidRDefault="000E1D7E" w:rsidP="00F713EF">
            <w:pPr>
              <w:pStyle w:val="Ttulo2"/>
              <w:spacing w:before="60" w:after="60"/>
              <w:jc w:val="center"/>
              <w:rPr>
                <w:rFonts w:ascii="Tahoma" w:hAnsi="Tahoma" w:cs="Tahoma"/>
                <w:b w:val="0"/>
                <w:bCs w:val="0"/>
                <w:color w:val="000000"/>
                <w:sz w:val="22"/>
                <w:szCs w:val="22"/>
                <w:lang w:val="eu-ES"/>
              </w:rPr>
            </w:pPr>
            <w:r w:rsidRPr="005D0668">
              <w:rPr>
                <w:rFonts w:ascii="Tahoma" w:hAnsi="Tahoma" w:cs="Tahoma"/>
                <w:color w:val="000000"/>
                <w:sz w:val="22"/>
                <w:szCs w:val="22"/>
                <w:lang w:val="eu-ES"/>
              </w:rPr>
              <w:t xml:space="preserve">ERAKUNDEA </w:t>
            </w:r>
            <w:r w:rsidRPr="005D0668">
              <w:rPr>
                <w:rFonts w:ascii="Tahoma" w:hAnsi="Tahoma" w:cs="Tahoma"/>
                <w:b w:val="0"/>
                <w:color w:val="000000"/>
                <w:sz w:val="22"/>
                <w:szCs w:val="22"/>
                <w:lang w:val="eu-ES"/>
              </w:rPr>
              <w:t>/ ENTIDAD</w:t>
            </w:r>
          </w:p>
        </w:tc>
      </w:tr>
      <w:tr w:rsidR="00457685" w:rsidTr="00EA51F5">
        <w:trPr>
          <w:trHeight w:val="320"/>
          <w:jc w:val="center"/>
        </w:trPr>
        <w:tc>
          <w:tcPr>
            <w:tcW w:w="10264" w:type="dxa"/>
            <w:gridSpan w:val="20"/>
            <w:shd w:val="clear" w:color="auto" w:fill="E6E6E6"/>
            <w:vAlign w:val="center"/>
          </w:tcPr>
          <w:p w:rsidR="00F713EF" w:rsidRPr="002233DE" w:rsidRDefault="00C73799" w:rsidP="008E3F06">
            <w:pPr>
              <w:numPr>
                <w:ilvl w:val="1"/>
                <w:numId w:val="1"/>
              </w:numPr>
              <w:tabs>
                <w:tab w:val="clear" w:pos="360"/>
                <w:tab w:val="left" w:pos="432"/>
              </w:tabs>
              <w:ind w:left="0" w:firstLine="0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Era</w:t>
            </w:r>
            <w:r w:rsidR="000E1D7E" w:rsidRPr="002233D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kundearen izena</w:t>
            </w:r>
            <w:r w:rsidR="000E1D7E" w:rsidRPr="002233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/ Nombre de la entidad</w:t>
            </w:r>
          </w:p>
        </w:tc>
      </w:tr>
      <w:tr w:rsidR="00457685" w:rsidTr="00EA51F5">
        <w:trPr>
          <w:trHeight w:val="556"/>
          <w:jc w:val="center"/>
        </w:trPr>
        <w:tc>
          <w:tcPr>
            <w:tcW w:w="10264" w:type="dxa"/>
            <w:gridSpan w:val="20"/>
            <w:shd w:val="clear" w:color="auto" w:fill="auto"/>
            <w:vAlign w:val="center"/>
          </w:tcPr>
          <w:p w:rsidR="00F713EF" w:rsidRPr="002233DE" w:rsidRDefault="00F713EF" w:rsidP="00F713EF">
            <w:pPr>
              <w:tabs>
                <w:tab w:val="left" w:pos="432"/>
              </w:tabs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7685" w:rsidTr="00EA51F5">
        <w:trPr>
          <w:trHeight w:val="336"/>
          <w:jc w:val="center"/>
        </w:trPr>
        <w:tc>
          <w:tcPr>
            <w:tcW w:w="10264" w:type="dxa"/>
            <w:gridSpan w:val="20"/>
            <w:shd w:val="clear" w:color="auto" w:fill="E6E6E6"/>
            <w:vAlign w:val="center"/>
          </w:tcPr>
          <w:p w:rsidR="00F713EF" w:rsidRPr="002233DE" w:rsidRDefault="000E1D7E" w:rsidP="008E3F06">
            <w:pPr>
              <w:numPr>
                <w:ilvl w:val="1"/>
                <w:numId w:val="1"/>
              </w:numPr>
              <w:tabs>
                <w:tab w:val="clear" w:pos="360"/>
                <w:tab w:val="left" w:pos="432"/>
              </w:tabs>
              <w:ind w:left="0" w:firstLine="0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Elkartearen helburu nagusia</w:t>
            </w:r>
            <w:r w:rsidRPr="002233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Pr="002233D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eta</w:t>
            </w:r>
            <w:r w:rsidRPr="002233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Pr="002233D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helburu zehatzak</w:t>
            </w:r>
            <w:r w:rsidRPr="002233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/ Objetivo principal y </w:t>
            </w:r>
            <w:r w:rsidRPr="002233DE">
              <w:rPr>
                <w:rFonts w:ascii="Tahoma" w:hAnsi="Tahoma" w:cs="Tahoma"/>
                <w:color w:val="000000"/>
                <w:sz w:val="18"/>
                <w:szCs w:val="18"/>
              </w:rPr>
              <w:t>objetivos específicos de la asociación</w:t>
            </w:r>
          </w:p>
        </w:tc>
      </w:tr>
      <w:tr w:rsidR="00457685" w:rsidTr="00EA51F5">
        <w:trPr>
          <w:trHeight w:val="950"/>
          <w:jc w:val="center"/>
        </w:trPr>
        <w:tc>
          <w:tcPr>
            <w:tcW w:w="10264" w:type="dxa"/>
            <w:gridSpan w:val="20"/>
            <w:shd w:val="clear" w:color="auto" w:fill="auto"/>
            <w:vAlign w:val="center"/>
          </w:tcPr>
          <w:p w:rsidR="00F713EF" w:rsidRPr="002233DE" w:rsidRDefault="00F713EF" w:rsidP="00F713EF">
            <w:pPr>
              <w:tabs>
                <w:tab w:val="left" w:pos="432"/>
              </w:tabs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7685" w:rsidTr="00EA51F5">
        <w:trPr>
          <w:trHeight w:val="739"/>
          <w:jc w:val="center"/>
        </w:trPr>
        <w:tc>
          <w:tcPr>
            <w:tcW w:w="10264" w:type="dxa"/>
            <w:gridSpan w:val="20"/>
            <w:shd w:val="clear" w:color="auto" w:fill="E6E6E6"/>
          </w:tcPr>
          <w:p w:rsidR="00F713EF" w:rsidRPr="002233DE" w:rsidRDefault="000E1D7E" w:rsidP="005D0668">
            <w:pPr>
              <w:ind w:left="63" w:right="61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Erakundearen </w:t>
            </w:r>
            <w:r w:rsidR="00091062" w:rsidRPr="002233D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lehentasunezko esku-hartzearen eremuak</w:t>
            </w:r>
            <w:r w:rsidRPr="002233D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(</w:t>
            </w:r>
            <w:r w:rsidR="00091062" w:rsidRPr="002233D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gizartetik baztertzeko</w:t>
            </w:r>
            <w:r w:rsidRPr="002233D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arriskuan d</w:t>
            </w:r>
            <w:r w:rsidR="00091062" w:rsidRPr="002233D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auden pertsonak, desgaitasuna edota</w:t>
            </w:r>
            <w:r w:rsidRPr="002233D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dibertsitate funtzionala duten</w:t>
            </w:r>
            <w:r w:rsidR="00091062" w:rsidRPr="002233D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a</w:t>
            </w:r>
            <w:r w:rsidRPr="002233D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k, </w:t>
            </w:r>
            <w:r w:rsidR="00091062" w:rsidRPr="002233D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adinekoa</w:t>
            </w:r>
            <w:r w:rsidRPr="002233D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k, migratzaileak eta kultura-artekotasuna, ekintza</w:t>
            </w:r>
            <w:r w:rsidR="0024664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komunitarioa</w:t>
            </w:r>
            <w:r w:rsidR="00091062" w:rsidRPr="002233D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etab.</w:t>
            </w:r>
            <w:r w:rsidRPr="002233D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)</w:t>
            </w:r>
          </w:p>
          <w:p w:rsidR="00F713EF" w:rsidRPr="002233DE" w:rsidRDefault="000E1D7E" w:rsidP="005D0668">
            <w:pPr>
              <w:ind w:left="63" w:right="61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2233DE">
              <w:rPr>
                <w:rFonts w:ascii="Tahoma" w:hAnsi="Tahoma" w:cs="Tahoma"/>
                <w:color w:val="000000"/>
                <w:sz w:val="18"/>
                <w:szCs w:val="18"/>
              </w:rPr>
              <w:t xml:space="preserve">Ámbitos de actuación prioritaria de la Entidad (Personas </w:t>
            </w:r>
            <w:r w:rsidR="00091062" w:rsidRPr="002233DE">
              <w:rPr>
                <w:rFonts w:ascii="Tahoma" w:hAnsi="Tahoma" w:cs="Tahoma"/>
                <w:color w:val="000000"/>
                <w:sz w:val="18"/>
                <w:szCs w:val="18"/>
              </w:rPr>
              <w:t>en riesgo de exclusión social, p</w:t>
            </w:r>
            <w:r w:rsidRPr="002233DE">
              <w:rPr>
                <w:rFonts w:ascii="Tahoma" w:hAnsi="Tahoma" w:cs="Tahoma"/>
                <w:color w:val="000000"/>
                <w:sz w:val="18"/>
                <w:szCs w:val="18"/>
              </w:rPr>
              <w:t>ersonas con discapacidad y/o diversidad funcional, personas mayores, personas migradas e interculturalidad, acción comunitaria…)</w:t>
            </w:r>
          </w:p>
        </w:tc>
      </w:tr>
      <w:tr w:rsidR="00457685" w:rsidTr="00EA51F5">
        <w:trPr>
          <w:trHeight w:val="864"/>
          <w:jc w:val="center"/>
        </w:trPr>
        <w:tc>
          <w:tcPr>
            <w:tcW w:w="10264" w:type="dxa"/>
            <w:gridSpan w:val="2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13EF" w:rsidRPr="002233DE" w:rsidRDefault="00F713EF" w:rsidP="00F713EF">
            <w:pPr>
              <w:tabs>
                <w:tab w:val="left" w:pos="432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  <w:tr w:rsidR="00457685" w:rsidTr="00152053">
        <w:trPr>
          <w:trHeight w:val="540"/>
          <w:jc w:val="center"/>
        </w:trPr>
        <w:tc>
          <w:tcPr>
            <w:tcW w:w="234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F1C85" w:rsidRPr="002233DE" w:rsidRDefault="0070533B" w:rsidP="008E3F06">
            <w:pPr>
              <w:numPr>
                <w:ilvl w:val="1"/>
                <w:numId w:val="1"/>
              </w:numPr>
              <w:tabs>
                <w:tab w:val="clear" w:pos="360"/>
                <w:tab w:val="left" w:pos="432"/>
              </w:tabs>
              <w:ind w:left="0" w:firstLine="0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Sorrera</w:t>
            </w:r>
            <w:r w:rsidR="000E1D7E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-urtea</w:t>
            </w:r>
          </w:p>
          <w:p w:rsidR="004F1C85" w:rsidRPr="002233DE" w:rsidRDefault="000E1D7E" w:rsidP="00F713EF">
            <w:pPr>
              <w:tabs>
                <w:tab w:val="left" w:pos="432"/>
              </w:tabs>
              <w:ind w:left="432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sz w:val="18"/>
                <w:szCs w:val="18"/>
              </w:rPr>
              <w:t>Año de constitución</w:t>
            </w:r>
          </w:p>
        </w:tc>
        <w:tc>
          <w:tcPr>
            <w:tcW w:w="1652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C85" w:rsidRPr="002233DE" w:rsidRDefault="004F1C85" w:rsidP="004F1C85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4395" w:type="dxa"/>
            <w:gridSpan w:val="10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4F1C85" w:rsidRPr="002233DE" w:rsidRDefault="005360F2" w:rsidP="008E3F06">
            <w:pPr>
              <w:numPr>
                <w:ilvl w:val="1"/>
                <w:numId w:val="1"/>
              </w:numPr>
              <w:tabs>
                <w:tab w:val="clear" w:pos="360"/>
                <w:tab w:val="left" w:pos="432"/>
              </w:tabs>
              <w:ind w:left="432" w:hanging="432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Ordizian</w:t>
            </w:r>
            <w:r w:rsidR="00BE148B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esku hartzearen hasiera-u</w:t>
            </w:r>
            <w:r w:rsidR="000E1D7E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rtea</w:t>
            </w:r>
          </w:p>
          <w:p w:rsidR="004F1C85" w:rsidRPr="002233DE" w:rsidRDefault="000E1D7E" w:rsidP="005360F2">
            <w:pPr>
              <w:ind w:left="458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sz w:val="18"/>
                <w:szCs w:val="18"/>
              </w:rPr>
              <w:t xml:space="preserve">Año de inicio de intervención en </w:t>
            </w:r>
            <w:r w:rsidR="005360F2">
              <w:rPr>
                <w:rFonts w:ascii="Tahoma" w:hAnsi="Tahoma" w:cs="Tahoma"/>
                <w:sz w:val="18"/>
                <w:szCs w:val="18"/>
              </w:rPr>
              <w:t>Ordizia</w:t>
            </w:r>
          </w:p>
        </w:tc>
        <w:tc>
          <w:tcPr>
            <w:tcW w:w="1870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C85" w:rsidRPr="002233DE" w:rsidRDefault="004F1C85" w:rsidP="004F1C8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  <w:tr w:rsidR="00457685" w:rsidTr="00EA51F5">
        <w:trPr>
          <w:trHeight w:val="413"/>
          <w:jc w:val="center"/>
        </w:trPr>
        <w:tc>
          <w:tcPr>
            <w:tcW w:w="10264" w:type="dxa"/>
            <w:gridSpan w:val="20"/>
            <w:shd w:val="clear" w:color="auto" w:fill="E6E6E6"/>
            <w:vAlign w:val="center"/>
          </w:tcPr>
          <w:p w:rsidR="00CF2ED7" w:rsidRPr="00CF2ED7" w:rsidRDefault="005D0668" w:rsidP="00CF2ED7">
            <w:pPr>
              <w:tabs>
                <w:tab w:val="left" w:pos="432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1.5 </w:t>
            </w:r>
            <w:r w:rsidR="00777B03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="000E1D7E" w:rsidRPr="00CF2ED7">
              <w:rPr>
                <w:rFonts w:ascii="Tahoma" w:hAnsi="Tahoma" w:cs="Tahoma"/>
                <w:b/>
                <w:bCs/>
                <w:sz w:val="18"/>
                <w:szCs w:val="18"/>
              </w:rPr>
              <w:t>Beste talde edo elkarte batzuekin lankidetzan aritzen da</w:t>
            </w:r>
          </w:p>
          <w:p w:rsidR="00F713EF" w:rsidRPr="00777B03" w:rsidRDefault="0066438A" w:rsidP="00CF2ED7">
            <w:pPr>
              <w:tabs>
                <w:tab w:val="left" w:pos="432"/>
              </w:tabs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 xml:space="preserve">Colabora con otros grupos o </w:t>
            </w:r>
            <w:r w:rsidR="00CF2ED7" w:rsidRPr="00CF2ED7">
              <w:rPr>
                <w:rFonts w:ascii="Tahoma" w:hAnsi="Tahoma" w:cs="Tahoma"/>
                <w:bCs/>
                <w:sz w:val="18"/>
                <w:szCs w:val="18"/>
              </w:rPr>
              <w:t xml:space="preserve">asociaciones                                     </w:t>
            </w:r>
            <w:r w:rsidR="00CF2ED7" w:rsidRPr="00CF2ED7">
              <w:rPr>
                <w:rFonts w:ascii="Tahoma" w:hAnsi="Tahoma" w:cs="Tahoma"/>
                <w:b/>
                <w:sz w:val="18"/>
                <w:szCs w:val="18"/>
              </w:rPr>
              <w:t xml:space="preserve">                                     </w:t>
            </w:r>
            <w:r w:rsidR="00777B03" w:rsidRPr="002233DE">
              <w:rPr>
                <w:rFonts w:ascii="Tahoma" w:hAnsi="Tahoma" w:cs="Tahoma"/>
                <w:b/>
                <w:sz w:val="18"/>
                <w:szCs w:val="18"/>
              </w:rPr>
              <w:t xml:space="preserve">Bai </w:t>
            </w:r>
            <w:r w:rsidR="00777B03" w:rsidRPr="002233DE">
              <w:rPr>
                <w:rFonts w:ascii="Tahoma" w:hAnsi="Tahoma" w:cs="Tahoma"/>
                <w:sz w:val="18"/>
                <w:szCs w:val="18"/>
              </w:rPr>
              <w:t>/ Sí</w:t>
            </w:r>
            <w:r w:rsidR="00777B03" w:rsidRPr="002233DE">
              <w:rPr>
                <w:rFonts w:ascii="Tahoma" w:hAnsi="Tahoma" w:cs="Tahoma"/>
              </w:rPr>
              <w:t xml:space="preserve"> </w:t>
            </w:r>
            <w:r w:rsidR="00777B03" w:rsidRPr="002233DE">
              <w:rPr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77B03" w:rsidRPr="002233DE">
              <w:rPr>
                <w:rFonts w:ascii="Tahoma" w:hAnsi="Tahoma" w:cs="Tahoma"/>
              </w:rPr>
              <w:instrText xml:space="preserve"> FORMCHECKBOX </w:instrText>
            </w:r>
            <w:r w:rsidR="00777B03" w:rsidRPr="002233DE">
              <w:rPr>
                <w:rFonts w:ascii="Tahoma" w:hAnsi="Tahoma" w:cs="Tahoma"/>
              </w:rPr>
            </w:r>
            <w:r w:rsidR="00777B03" w:rsidRPr="002233DE">
              <w:rPr>
                <w:rFonts w:ascii="Tahoma" w:hAnsi="Tahoma" w:cs="Tahoma"/>
              </w:rPr>
              <w:fldChar w:fldCharType="end"/>
            </w:r>
            <w:r w:rsidR="00777B03" w:rsidRPr="002233DE">
              <w:rPr>
                <w:rFonts w:ascii="Tahoma" w:hAnsi="Tahoma" w:cs="Tahoma"/>
              </w:rPr>
              <w:tab/>
            </w:r>
            <w:r w:rsidR="00777B03" w:rsidRPr="002233DE">
              <w:rPr>
                <w:rFonts w:ascii="Tahoma" w:hAnsi="Tahoma" w:cs="Tahoma"/>
                <w:b/>
                <w:sz w:val="18"/>
                <w:szCs w:val="18"/>
              </w:rPr>
              <w:t xml:space="preserve">Ez </w:t>
            </w:r>
            <w:r w:rsidR="00777B03" w:rsidRPr="002233DE">
              <w:rPr>
                <w:rFonts w:ascii="Tahoma" w:hAnsi="Tahoma" w:cs="Tahoma"/>
                <w:sz w:val="18"/>
                <w:szCs w:val="18"/>
              </w:rPr>
              <w:t>/ No</w:t>
            </w:r>
            <w:r w:rsidR="00777B03" w:rsidRPr="002233DE">
              <w:rPr>
                <w:rFonts w:ascii="Tahoma" w:hAnsi="Tahoma" w:cs="Tahoma"/>
              </w:rPr>
              <w:t xml:space="preserve"> </w:t>
            </w:r>
            <w:r w:rsidR="00777B03" w:rsidRPr="002233DE">
              <w:rPr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77B03" w:rsidRPr="002233DE">
              <w:rPr>
                <w:rFonts w:ascii="Tahoma" w:hAnsi="Tahoma" w:cs="Tahoma"/>
              </w:rPr>
              <w:instrText xml:space="preserve"> FORMCHECKBOX </w:instrText>
            </w:r>
            <w:r w:rsidR="00777B03" w:rsidRPr="002233DE">
              <w:rPr>
                <w:rFonts w:ascii="Tahoma" w:hAnsi="Tahoma" w:cs="Tahoma"/>
              </w:rPr>
            </w:r>
            <w:r w:rsidR="00777B03" w:rsidRPr="002233DE">
              <w:rPr>
                <w:rFonts w:ascii="Tahoma" w:hAnsi="Tahoma" w:cs="Tahoma"/>
              </w:rPr>
              <w:fldChar w:fldCharType="end"/>
            </w:r>
          </w:p>
        </w:tc>
      </w:tr>
      <w:tr w:rsidR="00457685" w:rsidTr="00EA51F5">
        <w:trPr>
          <w:trHeight w:val="540"/>
          <w:jc w:val="center"/>
        </w:trPr>
        <w:tc>
          <w:tcPr>
            <w:tcW w:w="10264" w:type="dxa"/>
            <w:gridSpan w:val="20"/>
            <w:shd w:val="clear" w:color="auto" w:fill="auto"/>
            <w:vAlign w:val="center"/>
          </w:tcPr>
          <w:p w:rsidR="00F713EF" w:rsidRPr="002233DE" w:rsidRDefault="004F1C85" w:rsidP="00CF2ED7">
            <w:pPr>
              <w:tabs>
                <w:tab w:val="left" w:pos="432"/>
              </w:tabs>
              <w:rPr>
                <w:rFonts w:ascii="Tahoma" w:hAnsi="Tahoma" w:cs="Tahoma"/>
                <w:sz w:val="8"/>
                <w:szCs w:val="8"/>
              </w:rPr>
            </w:pPr>
            <w:r w:rsidRPr="002233DE">
              <w:rPr>
                <w:rFonts w:ascii="Tahoma" w:hAnsi="Tahoma" w:cs="Tahoma"/>
                <w:sz w:val="18"/>
                <w:szCs w:val="18"/>
              </w:rPr>
              <w:tab/>
            </w:r>
          </w:p>
          <w:p w:rsidR="00F713EF" w:rsidRPr="002233DE" w:rsidRDefault="00CF2ED7" w:rsidP="00F713EF">
            <w:pPr>
              <w:tabs>
                <w:tab w:val="left" w:pos="432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Zeintzuekin</w:t>
            </w:r>
            <w:r w:rsidR="004F1C85" w:rsidRPr="002233DE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0E1D7E" w:rsidRPr="002233DE">
              <w:rPr>
                <w:rFonts w:ascii="Tahoma" w:hAnsi="Tahoma" w:cs="Tahoma"/>
                <w:sz w:val="18"/>
                <w:szCs w:val="18"/>
              </w:rPr>
              <w:t>/</w:t>
            </w:r>
            <w:r w:rsidR="004F1C85" w:rsidRPr="002233DE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Con</w:t>
            </w:r>
            <w:r w:rsidR="00777B03">
              <w:rPr>
                <w:rFonts w:ascii="Tahoma" w:hAnsi="Tahoma" w:cs="Tahoma"/>
                <w:sz w:val="18"/>
                <w:szCs w:val="18"/>
              </w:rPr>
              <w:t xml:space="preserve"> cuales</w:t>
            </w:r>
            <w:r w:rsidR="004F1C85" w:rsidRPr="002233DE">
              <w:rPr>
                <w:rFonts w:ascii="Tahoma" w:hAnsi="Tahoma" w:cs="Tahoma"/>
                <w:sz w:val="18"/>
                <w:szCs w:val="18"/>
              </w:rPr>
              <w:t>:</w:t>
            </w:r>
          </w:p>
          <w:p w:rsidR="00F713EF" w:rsidRPr="002233DE" w:rsidRDefault="000E1D7E" w:rsidP="000F7EE9">
            <w:pPr>
              <w:tabs>
                <w:tab w:val="left" w:pos="432"/>
                <w:tab w:val="left" w:pos="1692"/>
              </w:tabs>
              <w:spacing w:before="120"/>
              <w:rPr>
                <w:rFonts w:ascii="Tahoma" w:hAnsi="Tahoma" w:cs="Tahoma"/>
                <w:sz w:val="18"/>
                <w:szCs w:val="18"/>
              </w:rPr>
            </w:pPr>
            <w:r w:rsidRPr="002233DE">
              <w:rPr>
                <w:rFonts w:ascii="Tahoma" w:hAnsi="Tahoma" w:cs="Tahoma"/>
              </w:rPr>
              <w:t xml:space="preserve"> </w:t>
            </w:r>
            <w:r w:rsidR="004F1C85" w:rsidRPr="002233DE">
              <w:rPr>
                <w:rFonts w:ascii="Tahoma" w:hAnsi="Tahoma" w:cs="Tahoma"/>
              </w:rPr>
              <w:t>________________________________</w:t>
            </w:r>
            <w:r w:rsidRPr="002233DE">
              <w:rPr>
                <w:rFonts w:ascii="Tahoma" w:hAnsi="Tahoma" w:cs="Tahoma"/>
              </w:rPr>
              <w:t>_</w:t>
            </w:r>
            <w:r w:rsidRPr="002233DE">
              <w:rPr>
                <w:rFonts w:ascii="Tahoma" w:hAnsi="Tahoma" w:cs="Tahoma"/>
                <w:sz w:val="18"/>
                <w:szCs w:val="18"/>
              </w:rPr>
              <w:t>___________________________________________________</w:t>
            </w:r>
          </w:p>
          <w:p w:rsidR="00F713EF" w:rsidRPr="002233DE" w:rsidRDefault="00F713EF" w:rsidP="00F713EF">
            <w:pPr>
              <w:tabs>
                <w:tab w:val="left" w:pos="432"/>
              </w:tabs>
              <w:rPr>
                <w:rFonts w:ascii="Tahoma" w:hAnsi="Tahoma" w:cs="Tahoma"/>
                <w:sz w:val="8"/>
                <w:szCs w:val="8"/>
              </w:rPr>
            </w:pPr>
          </w:p>
          <w:p w:rsidR="00F713EF" w:rsidRPr="002233DE" w:rsidRDefault="00F713EF" w:rsidP="00F713EF">
            <w:pPr>
              <w:tabs>
                <w:tab w:val="left" w:pos="432"/>
              </w:tabs>
              <w:rPr>
                <w:rFonts w:ascii="Tahoma" w:hAnsi="Tahoma" w:cs="Tahoma"/>
                <w:sz w:val="8"/>
                <w:szCs w:val="8"/>
              </w:rPr>
            </w:pPr>
          </w:p>
        </w:tc>
      </w:tr>
      <w:tr w:rsidR="00457685" w:rsidTr="00EA51F5">
        <w:trPr>
          <w:trHeight w:val="396"/>
          <w:jc w:val="center"/>
        </w:trPr>
        <w:tc>
          <w:tcPr>
            <w:tcW w:w="10264" w:type="dxa"/>
            <w:gridSpan w:val="20"/>
            <w:shd w:val="clear" w:color="auto" w:fill="E6E6E6"/>
            <w:vAlign w:val="center"/>
          </w:tcPr>
          <w:p w:rsidR="00F713EF" w:rsidRPr="002233DE" w:rsidRDefault="005D0668" w:rsidP="005D0668">
            <w:pPr>
              <w:tabs>
                <w:tab w:val="left" w:pos="432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1.6  </w:t>
            </w:r>
            <w:r w:rsidR="000F7EE9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Elkarteko</w:t>
            </w:r>
            <w:r w:rsidR="000E1D7E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parte-hartzaileak</w:t>
            </w:r>
            <w:r w:rsidR="000E1D7E" w:rsidRPr="002233DE">
              <w:rPr>
                <w:rFonts w:ascii="Tahoma" w:hAnsi="Tahoma" w:cs="Tahoma"/>
                <w:sz w:val="18"/>
                <w:szCs w:val="18"/>
              </w:rPr>
              <w:t xml:space="preserve"> / Participantes en la asociación</w:t>
            </w:r>
          </w:p>
        </w:tc>
      </w:tr>
      <w:tr w:rsidR="00457685" w:rsidTr="00EA51F5">
        <w:trPr>
          <w:trHeight w:val="396"/>
          <w:jc w:val="center"/>
        </w:trPr>
        <w:tc>
          <w:tcPr>
            <w:tcW w:w="2730" w:type="dxa"/>
            <w:gridSpan w:val="3"/>
            <w:vMerge w:val="restart"/>
            <w:shd w:val="clear" w:color="auto" w:fill="auto"/>
            <w:vAlign w:val="center"/>
          </w:tcPr>
          <w:p w:rsidR="009E11B1" w:rsidRPr="002233DE" w:rsidRDefault="009E11B1" w:rsidP="000F7EE9">
            <w:pPr>
              <w:tabs>
                <w:tab w:val="left" w:pos="432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06" w:type="dxa"/>
            <w:gridSpan w:val="5"/>
            <w:shd w:val="clear" w:color="auto" w:fill="auto"/>
            <w:vAlign w:val="center"/>
          </w:tcPr>
          <w:p w:rsidR="009E11B1" w:rsidRPr="002233DE" w:rsidRDefault="000E1D7E" w:rsidP="009E11B1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Guztira</w:t>
            </w:r>
          </w:p>
          <w:p w:rsidR="009E11B1" w:rsidRPr="002233DE" w:rsidRDefault="000E1D7E" w:rsidP="009E11B1">
            <w:pPr>
              <w:tabs>
                <w:tab w:val="left" w:pos="432"/>
              </w:tabs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>Total</w:t>
            </w:r>
          </w:p>
        </w:tc>
        <w:tc>
          <w:tcPr>
            <w:tcW w:w="1693" w:type="dxa"/>
            <w:gridSpan w:val="4"/>
            <w:shd w:val="clear" w:color="auto" w:fill="auto"/>
            <w:vAlign w:val="center"/>
          </w:tcPr>
          <w:p w:rsidR="009E11B1" w:rsidRPr="002233DE" w:rsidRDefault="005360F2" w:rsidP="009E11B1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Ordizi</w:t>
            </w:r>
            <w:r w:rsidR="000E1D7E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koak</w:t>
            </w:r>
          </w:p>
          <w:p w:rsidR="009E11B1" w:rsidRPr="002233DE" w:rsidRDefault="000E1D7E" w:rsidP="005360F2">
            <w:pPr>
              <w:tabs>
                <w:tab w:val="left" w:pos="432"/>
              </w:tabs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 xml:space="preserve">De </w:t>
            </w:r>
            <w:r w:rsidR="005360F2">
              <w:rPr>
                <w:rFonts w:ascii="Tahoma" w:hAnsi="Tahoma" w:cs="Tahoma"/>
                <w:bCs/>
                <w:sz w:val="18"/>
                <w:szCs w:val="18"/>
              </w:rPr>
              <w:t>Ordizia</w:t>
            </w:r>
          </w:p>
        </w:tc>
        <w:tc>
          <w:tcPr>
            <w:tcW w:w="1990" w:type="dxa"/>
            <w:gridSpan w:val="4"/>
            <w:shd w:val="clear" w:color="auto" w:fill="auto"/>
            <w:vAlign w:val="center"/>
          </w:tcPr>
          <w:p w:rsidR="009E11B1" w:rsidRPr="002233DE" w:rsidRDefault="000E1D7E" w:rsidP="009E11B1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Atzerritarrak</w:t>
            </w:r>
          </w:p>
          <w:p w:rsidR="009E11B1" w:rsidRPr="002233DE" w:rsidRDefault="000E1D7E" w:rsidP="009E11B1">
            <w:pPr>
              <w:tabs>
                <w:tab w:val="left" w:pos="432"/>
              </w:tabs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>De origen extranjero</w:t>
            </w:r>
          </w:p>
        </w:tc>
        <w:tc>
          <w:tcPr>
            <w:tcW w:w="2145" w:type="dxa"/>
            <w:gridSpan w:val="4"/>
            <w:shd w:val="clear" w:color="auto" w:fill="auto"/>
            <w:vAlign w:val="center"/>
          </w:tcPr>
          <w:p w:rsidR="009E11B1" w:rsidRPr="002233DE" w:rsidRDefault="000E1D7E" w:rsidP="009E11B1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60 urtetik gorakoak</w:t>
            </w:r>
          </w:p>
          <w:p w:rsidR="009E11B1" w:rsidRPr="002233DE" w:rsidRDefault="000E1D7E" w:rsidP="009E11B1">
            <w:pPr>
              <w:tabs>
                <w:tab w:val="left" w:pos="432"/>
              </w:tabs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>Mayores de 60 años</w:t>
            </w:r>
          </w:p>
        </w:tc>
      </w:tr>
      <w:tr w:rsidR="00457685" w:rsidTr="009457E9">
        <w:trPr>
          <w:trHeight w:val="396"/>
          <w:jc w:val="center"/>
        </w:trPr>
        <w:tc>
          <w:tcPr>
            <w:tcW w:w="2730" w:type="dxa"/>
            <w:gridSpan w:val="3"/>
            <w:vMerge/>
            <w:shd w:val="clear" w:color="auto" w:fill="auto"/>
            <w:vAlign w:val="center"/>
          </w:tcPr>
          <w:p w:rsidR="009457E9" w:rsidRPr="002233DE" w:rsidRDefault="009457E9" w:rsidP="000F7EE9">
            <w:pPr>
              <w:tabs>
                <w:tab w:val="left" w:pos="432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9457E9" w:rsidRPr="002233DE" w:rsidRDefault="002E5DA8" w:rsidP="009E11B1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noProof/>
                <w:sz w:val="22"/>
                <w:szCs w:val="22"/>
                <w:lang w:val="es-ES"/>
              </w:rPr>
              <w:drawing>
                <wp:inline distT="0" distB="0" distL="0" distR="0">
                  <wp:extent cx="171450" cy="238125"/>
                  <wp:effectExtent l="0" t="0" r="0" b="9525"/>
                  <wp:docPr id="1" name="Imagen 1" descr="538px-Man-and-woman-icon_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38px-Man-and-woman-icon_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2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9" w:type="dxa"/>
            <w:gridSpan w:val="2"/>
            <w:shd w:val="clear" w:color="auto" w:fill="auto"/>
            <w:vAlign w:val="center"/>
          </w:tcPr>
          <w:p w:rsidR="009457E9" w:rsidRPr="002233DE" w:rsidRDefault="002E5DA8" w:rsidP="009E11B1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noProof/>
                <w:sz w:val="18"/>
                <w:szCs w:val="18"/>
                <w:lang w:val="es-ES"/>
              </w:rPr>
              <w:drawing>
                <wp:inline distT="0" distB="0" distL="0" distR="0">
                  <wp:extent cx="180975" cy="238125"/>
                  <wp:effectExtent l="0" t="0" r="9525" b="9525"/>
                  <wp:docPr id="2" name="Imagen 2" descr="homb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omb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196" r="272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9" w:type="dxa"/>
            <w:gridSpan w:val="2"/>
            <w:shd w:val="clear" w:color="auto" w:fill="auto"/>
            <w:vAlign w:val="center"/>
          </w:tcPr>
          <w:p w:rsidR="009457E9" w:rsidRPr="009457E9" w:rsidRDefault="002E5DA8" w:rsidP="009E11B1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noProof/>
                <w:sz w:val="18"/>
                <w:szCs w:val="18"/>
                <w:lang w:val="es-ES"/>
              </w:rPr>
              <w:drawing>
                <wp:inline distT="0" distB="0" distL="0" distR="0">
                  <wp:extent cx="200025" cy="266700"/>
                  <wp:effectExtent l="0" t="0" r="9525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" w:type="dxa"/>
            <w:shd w:val="clear" w:color="auto" w:fill="auto"/>
            <w:vAlign w:val="center"/>
          </w:tcPr>
          <w:p w:rsidR="009457E9" w:rsidRPr="002233DE" w:rsidRDefault="002E5DA8" w:rsidP="009E11B1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noProof/>
                <w:sz w:val="22"/>
                <w:szCs w:val="22"/>
                <w:lang w:val="es-ES"/>
              </w:rPr>
              <w:drawing>
                <wp:inline distT="0" distB="0" distL="0" distR="0">
                  <wp:extent cx="171450" cy="238125"/>
                  <wp:effectExtent l="0" t="0" r="0" b="9525"/>
                  <wp:docPr id="4" name="Imagen 4" descr="538px-Man-and-woman-icon_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538px-Man-and-woman-icon_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2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" w:type="dxa"/>
            <w:shd w:val="clear" w:color="auto" w:fill="auto"/>
            <w:vAlign w:val="center"/>
          </w:tcPr>
          <w:p w:rsidR="009457E9" w:rsidRPr="002233DE" w:rsidRDefault="002E5DA8" w:rsidP="009E11B1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noProof/>
                <w:sz w:val="18"/>
                <w:szCs w:val="18"/>
                <w:lang w:val="es-ES"/>
              </w:rPr>
              <w:drawing>
                <wp:inline distT="0" distB="0" distL="0" distR="0">
                  <wp:extent cx="180975" cy="238125"/>
                  <wp:effectExtent l="0" t="0" r="9525" b="9525"/>
                  <wp:docPr id="5" name="Imagen 5" descr="homb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omb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196" r="272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" w:type="dxa"/>
            <w:gridSpan w:val="2"/>
            <w:shd w:val="clear" w:color="auto" w:fill="auto"/>
            <w:vAlign w:val="center"/>
          </w:tcPr>
          <w:p w:rsidR="009457E9" w:rsidRPr="002233DE" w:rsidRDefault="002E5DA8" w:rsidP="009E11B1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noProof/>
                <w:sz w:val="18"/>
                <w:szCs w:val="18"/>
                <w:lang w:val="es-ES"/>
              </w:rPr>
              <w:drawing>
                <wp:inline distT="0" distB="0" distL="0" distR="0">
                  <wp:extent cx="200025" cy="266700"/>
                  <wp:effectExtent l="0" t="0" r="9525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9457E9" w:rsidRPr="002233DE" w:rsidRDefault="002E5DA8" w:rsidP="009E11B1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noProof/>
                <w:sz w:val="22"/>
                <w:szCs w:val="22"/>
                <w:lang w:val="es-ES"/>
              </w:rPr>
              <w:drawing>
                <wp:inline distT="0" distB="0" distL="0" distR="0">
                  <wp:extent cx="171450" cy="238125"/>
                  <wp:effectExtent l="0" t="0" r="0" b="9525"/>
                  <wp:docPr id="7" name="Imagen 7" descr="538px-Man-and-woman-icon_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538px-Man-and-woman-icon_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2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9457E9" w:rsidRPr="002233DE" w:rsidRDefault="002E5DA8" w:rsidP="009E11B1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noProof/>
                <w:sz w:val="18"/>
                <w:szCs w:val="18"/>
                <w:lang w:val="es-ES"/>
              </w:rPr>
              <w:drawing>
                <wp:inline distT="0" distB="0" distL="0" distR="0">
                  <wp:extent cx="180975" cy="238125"/>
                  <wp:effectExtent l="0" t="0" r="9525" b="9525"/>
                  <wp:docPr id="8" name="Imagen 8" descr="homb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omb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196" r="272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4" w:type="dxa"/>
            <w:gridSpan w:val="2"/>
            <w:shd w:val="clear" w:color="auto" w:fill="auto"/>
            <w:vAlign w:val="center"/>
          </w:tcPr>
          <w:p w:rsidR="009457E9" w:rsidRPr="002233DE" w:rsidRDefault="002E5DA8" w:rsidP="009E11B1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noProof/>
                <w:sz w:val="18"/>
                <w:szCs w:val="18"/>
                <w:lang w:val="es-ES"/>
              </w:rPr>
              <w:drawing>
                <wp:inline distT="0" distB="0" distL="0" distR="0">
                  <wp:extent cx="200025" cy="266700"/>
                  <wp:effectExtent l="0" t="0" r="9525" b="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" w:type="dxa"/>
            <w:gridSpan w:val="2"/>
            <w:shd w:val="clear" w:color="auto" w:fill="auto"/>
            <w:vAlign w:val="center"/>
          </w:tcPr>
          <w:p w:rsidR="009457E9" w:rsidRPr="002233DE" w:rsidRDefault="002E5DA8" w:rsidP="009E11B1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noProof/>
                <w:sz w:val="22"/>
                <w:szCs w:val="22"/>
                <w:lang w:val="es-ES"/>
              </w:rPr>
              <w:drawing>
                <wp:inline distT="0" distB="0" distL="0" distR="0">
                  <wp:extent cx="171450" cy="238125"/>
                  <wp:effectExtent l="0" t="0" r="0" b="9525"/>
                  <wp:docPr id="10" name="Imagen 10" descr="538px-Man-and-woman-icon_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538px-Man-and-woman-icon_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2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9457E9" w:rsidRPr="002233DE" w:rsidRDefault="002E5DA8" w:rsidP="009E11B1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noProof/>
                <w:sz w:val="18"/>
                <w:szCs w:val="18"/>
                <w:lang w:val="es-ES"/>
              </w:rPr>
              <w:drawing>
                <wp:inline distT="0" distB="0" distL="0" distR="0">
                  <wp:extent cx="180975" cy="238125"/>
                  <wp:effectExtent l="0" t="0" r="9525" b="9525"/>
                  <wp:docPr id="11" name="Imagen 11" descr="homb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omb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196" r="272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9457E9" w:rsidRPr="002233DE" w:rsidRDefault="002E5DA8" w:rsidP="009E11B1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noProof/>
                <w:sz w:val="18"/>
                <w:szCs w:val="18"/>
                <w:lang w:val="es-ES"/>
              </w:rPr>
              <w:drawing>
                <wp:inline distT="0" distB="0" distL="0" distR="0">
                  <wp:extent cx="200025" cy="266700"/>
                  <wp:effectExtent l="0" t="0" r="9525" b="0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7685" w:rsidTr="009457E9">
        <w:trPr>
          <w:trHeight w:val="481"/>
          <w:jc w:val="center"/>
        </w:trPr>
        <w:tc>
          <w:tcPr>
            <w:tcW w:w="2730" w:type="dxa"/>
            <w:gridSpan w:val="3"/>
            <w:shd w:val="clear" w:color="auto" w:fill="auto"/>
            <w:vAlign w:val="center"/>
          </w:tcPr>
          <w:p w:rsidR="009457E9" w:rsidRPr="002233DE" w:rsidRDefault="000E1D7E" w:rsidP="00142253">
            <w:pPr>
              <w:pStyle w:val="Textoindependiente"/>
              <w:rPr>
                <w:rFonts w:ascii="Tahoma" w:hAnsi="Tahoma" w:cs="Tahoma"/>
                <w:bCs w:val="0"/>
                <w:color w:val="000000"/>
                <w:sz w:val="18"/>
                <w:szCs w:val="18"/>
              </w:rPr>
            </w:pPr>
            <w:r w:rsidRPr="002233DE">
              <w:rPr>
                <w:rFonts w:ascii="Tahoma" w:hAnsi="Tahoma" w:cs="Tahoma"/>
                <w:bCs w:val="0"/>
                <w:color w:val="000000"/>
                <w:sz w:val="18"/>
                <w:szCs w:val="18"/>
              </w:rPr>
              <w:t>Bazkide kopurua</w:t>
            </w:r>
          </w:p>
          <w:p w:rsidR="009457E9" w:rsidRPr="002233DE" w:rsidRDefault="000E1D7E" w:rsidP="00142253">
            <w:pPr>
              <w:pStyle w:val="Textoindependiente"/>
              <w:rPr>
                <w:rFonts w:ascii="Tahoma" w:hAnsi="Tahoma" w:cs="Tahoma"/>
                <w:b w:val="0"/>
                <w:bCs w:val="0"/>
                <w:color w:val="000000"/>
                <w:sz w:val="18"/>
                <w:szCs w:val="18"/>
              </w:rPr>
            </w:pPr>
            <w:r w:rsidRPr="002233DE">
              <w:rPr>
                <w:rFonts w:ascii="Tahoma" w:hAnsi="Tahoma" w:cs="Tahoma"/>
                <w:b w:val="0"/>
                <w:bCs w:val="0"/>
                <w:color w:val="000000"/>
                <w:sz w:val="18"/>
                <w:szCs w:val="18"/>
              </w:rPr>
              <w:t>Nº personas asociadas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9457E9" w:rsidRPr="002233DE" w:rsidRDefault="009457E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shd w:val="clear" w:color="auto" w:fill="auto"/>
            <w:vAlign w:val="center"/>
          </w:tcPr>
          <w:p w:rsidR="009457E9" w:rsidRPr="002233DE" w:rsidRDefault="009457E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shd w:val="clear" w:color="auto" w:fill="auto"/>
            <w:vAlign w:val="center"/>
          </w:tcPr>
          <w:p w:rsidR="009457E9" w:rsidRPr="002233DE" w:rsidRDefault="009457E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64" w:type="dxa"/>
            <w:shd w:val="clear" w:color="auto" w:fill="auto"/>
            <w:vAlign w:val="center"/>
          </w:tcPr>
          <w:p w:rsidR="009457E9" w:rsidRPr="002233DE" w:rsidRDefault="009457E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64" w:type="dxa"/>
            <w:shd w:val="clear" w:color="auto" w:fill="auto"/>
            <w:vAlign w:val="center"/>
          </w:tcPr>
          <w:p w:rsidR="009457E9" w:rsidRPr="002233DE" w:rsidRDefault="009457E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65" w:type="dxa"/>
            <w:gridSpan w:val="2"/>
            <w:shd w:val="clear" w:color="auto" w:fill="auto"/>
            <w:vAlign w:val="center"/>
          </w:tcPr>
          <w:p w:rsidR="009457E9" w:rsidRPr="002233DE" w:rsidRDefault="009457E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9457E9" w:rsidRPr="002233DE" w:rsidRDefault="009457E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9457E9" w:rsidRPr="002233DE" w:rsidRDefault="009457E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shd w:val="clear" w:color="auto" w:fill="auto"/>
            <w:vAlign w:val="center"/>
          </w:tcPr>
          <w:p w:rsidR="009457E9" w:rsidRPr="002233DE" w:rsidRDefault="009457E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15" w:type="dxa"/>
            <w:gridSpan w:val="2"/>
            <w:shd w:val="clear" w:color="auto" w:fill="auto"/>
            <w:vAlign w:val="center"/>
          </w:tcPr>
          <w:p w:rsidR="009457E9" w:rsidRPr="002233DE" w:rsidRDefault="009457E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15" w:type="dxa"/>
            <w:shd w:val="clear" w:color="auto" w:fill="auto"/>
            <w:vAlign w:val="center"/>
          </w:tcPr>
          <w:p w:rsidR="009457E9" w:rsidRPr="002233DE" w:rsidRDefault="009457E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15" w:type="dxa"/>
            <w:shd w:val="clear" w:color="auto" w:fill="auto"/>
            <w:vAlign w:val="center"/>
          </w:tcPr>
          <w:p w:rsidR="009457E9" w:rsidRPr="002233DE" w:rsidRDefault="009457E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57685" w:rsidTr="009457E9">
        <w:trPr>
          <w:trHeight w:val="473"/>
          <w:jc w:val="center"/>
        </w:trPr>
        <w:tc>
          <w:tcPr>
            <w:tcW w:w="2730" w:type="dxa"/>
            <w:gridSpan w:val="3"/>
            <w:shd w:val="clear" w:color="auto" w:fill="auto"/>
            <w:vAlign w:val="center"/>
          </w:tcPr>
          <w:p w:rsidR="009457E9" w:rsidRPr="002233DE" w:rsidRDefault="000E1D7E" w:rsidP="00142253">
            <w:pPr>
              <w:pStyle w:val="Textoindependiente"/>
              <w:rPr>
                <w:rFonts w:ascii="Tahoma" w:hAnsi="Tahoma" w:cs="Tahoma"/>
                <w:bCs w:val="0"/>
                <w:color w:val="000000"/>
                <w:sz w:val="18"/>
                <w:szCs w:val="18"/>
              </w:rPr>
            </w:pPr>
            <w:r w:rsidRPr="002233DE">
              <w:rPr>
                <w:rFonts w:ascii="Tahoma" w:hAnsi="Tahoma" w:cs="Tahoma"/>
                <w:bCs w:val="0"/>
                <w:color w:val="000000"/>
                <w:sz w:val="18"/>
                <w:szCs w:val="18"/>
              </w:rPr>
              <w:t>Boluntario kopurua</w:t>
            </w:r>
          </w:p>
          <w:p w:rsidR="009457E9" w:rsidRPr="002233DE" w:rsidRDefault="000E1D7E" w:rsidP="00142253">
            <w:pPr>
              <w:pStyle w:val="Textoindependiente"/>
              <w:rPr>
                <w:rFonts w:ascii="Tahoma" w:hAnsi="Tahoma" w:cs="Tahoma"/>
                <w:b w:val="0"/>
                <w:bCs w:val="0"/>
                <w:color w:val="000000"/>
                <w:sz w:val="18"/>
                <w:szCs w:val="18"/>
              </w:rPr>
            </w:pPr>
            <w:r w:rsidRPr="002233DE">
              <w:rPr>
                <w:rFonts w:ascii="Tahoma" w:hAnsi="Tahoma" w:cs="Tahoma"/>
                <w:b w:val="0"/>
                <w:bCs w:val="0"/>
                <w:color w:val="000000"/>
                <w:sz w:val="18"/>
                <w:szCs w:val="18"/>
              </w:rPr>
              <w:t>Nº Personas voluntarias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9457E9" w:rsidRPr="002233DE" w:rsidRDefault="009457E9">
            <w:pPr>
              <w:pStyle w:val="Textoindependiente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shd w:val="clear" w:color="auto" w:fill="auto"/>
            <w:vAlign w:val="center"/>
          </w:tcPr>
          <w:p w:rsidR="009457E9" w:rsidRPr="002233DE" w:rsidRDefault="009457E9">
            <w:pPr>
              <w:pStyle w:val="Textoindependiente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shd w:val="clear" w:color="auto" w:fill="auto"/>
            <w:vAlign w:val="center"/>
          </w:tcPr>
          <w:p w:rsidR="009457E9" w:rsidRPr="002233DE" w:rsidRDefault="009457E9">
            <w:pPr>
              <w:pStyle w:val="Textoindependiente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564" w:type="dxa"/>
            <w:shd w:val="clear" w:color="auto" w:fill="auto"/>
            <w:vAlign w:val="center"/>
          </w:tcPr>
          <w:p w:rsidR="009457E9" w:rsidRPr="002233DE" w:rsidRDefault="009457E9">
            <w:pPr>
              <w:pStyle w:val="Textoindependiente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564" w:type="dxa"/>
            <w:shd w:val="clear" w:color="auto" w:fill="auto"/>
            <w:vAlign w:val="center"/>
          </w:tcPr>
          <w:p w:rsidR="009457E9" w:rsidRPr="002233DE" w:rsidRDefault="009457E9">
            <w:pPr>
              <w:pStyle w:val="Textoindependiente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565" w:type="dxa"/>
            <w:gridSpan w:val="2"/>
            <w:shd w:val="clear" w:color="auto" w:fill="auto"/>
            <w:vAlign w:val="center"/>
          </w:tcPr>
          <w:p w:rsidR="009457E9" w:rsidRPr="002233DE" w:rsidRDefault="009457E9">
            <w:pPr>
              <w:pStyle w:val="Textoindependiente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9457E9" w:rsidRPr="002233DE" w:rsidRDefault="009457E9">
            <w:pPr>
              <w:pStyle w:val="Textoindependiente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9457E9" w:rsidRPr="002233DE" w:rsidRDefault="009457E9">
            <w:pPr>
              <w:pStyle w:val="Textoindependiente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shd w:val="clear" w:color="auto" w:fill="auto"/>
            <w:vAlign w:val="center"/>
          </w:tcPr>
          <w:p w:rsidR="009457E9" w:rsidRPr="002233DE" w:rsidRDefault="009457E9">
            <w:pPr>
              <w:pStyle w:val="Textoindependiente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715" w:type="dxa"/>
            <w:gridSpan w:val="2"/>
            <w:shd w:val="clear" w:color="auto" w:fill="auto"/>
            <w:vAlign w:val="center"/>
          </w:tcPr>
          <w:p w:rsidR="009457E9" w:rsidRPr="002233DE" w:rsidRDefault="009457E9">
            <w:pPr>
              <w:pStyle w:val="Textoindependiente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715" w:type="dxa"/>
            <w:shd w:val="clear" w:color="auto" w:fill="auto"/>
            <w:vAlign w:val="center"/>
          </w:tcPr>
          <w:p w:rsidR="009457E9" w:rsidRPr="002233DE" w:rsidRDefault="009457E9">
            <w:pPr>
              <w:pStyle w:val="Textoindependiente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715" w:type="dxa"/>
            <w:shd w:val="clear" w:color="auto" w:fill="auto"/>
            <w:vAlign w:val="center"/>
          </w:tcPr>
          <w:p w:rsidR="009457E9" w:rsidRPr="002233DE" w:rsidRDefault="009457E9">
            <w:pPr>
              <w:pStyle w:val="Textoindependiente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</w:tr>
      <w:tr w:rsidR="00457685" w:rsidTr="009457E9">
        <w:trPr>
          <w:trHeight w:val="473"/>
          <w:jc w:val="center"/>
        </w:trPr>
        <w:tc>
          <w:tcPr>
            <w:tcW w:w="2730" w:type="dxa"/>
            <w:gridSpan w:val="3"/>
            <w:shd w:val="clear" w:color="auto" w:fill="auto"/>
            <w:vAlign w:val="center"/>
          </w:tcPr>
          <w:p w:rsidR="009457E9" w:rsidRPr="00F9570D" w:rsidRDefault="000E1D7E" w:rsidP="000F7EE9">
            <w:pPr>
              <w:pStyle w:val="Textoindependiente"/>
              <w:rPr>
                <w:rFonts w:ascii="Tahoma" w:hAnsi="Tahoma" w:cs="Times New Roman"/>
                <w:noProof/>
                <w:sz w:val="18"/>
              </w:rPr>
            </w:pPr>
            <w:r w:rsidRPr="00F9570D">
              <w:rPr>
                <w:rFonts w:ascii="Tahoma" w:hAnsi="Tahoma" w:cs="Times New Roman"/>
                <w:noProof/>
                <w:sz w:val="18"/>
              </w:rPr>
              <w:t>Batzordekide kopurua</w:t>
            </w:r>
          </w:p>
          <w:p w:rsidR="009457E9" w:rsidRPr="00C70222" w:rsidRDefault="000E1D7E" w:rsidP="000F7EE9">
            <w:pPr>
              <w:pStyle w:val="Textoindependiente"/>
              <w:rPr>
                <w:rFonts w:ascii="Tahoma" w:hAnsi="Tahoma" w:cs="Tahoma"/>
                <w:bCs w:val="0"/>
                <w:color w:val="FF0000"/>
                <w:sz w:val="18"/>
                <w:szCs w:val="18"/>
              </w:rPr>
            </w:pPr>
            <w:r w:rsidRPr="00F9570D">
              <w:rPr>
                <w:rFonts w:ascii="Tahoma" w:hAnsi="Tahoma" w:cs="Times New Roman"/>
                <w:b w:val="0"/>
                <w:noProof/>
                <w:sz w:val="18"/>
              </w:rPr>
              <w:t>Nº participantes junta directiva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9457E9" w:rsidRPr="00C70222" w:rsidRDefault="009457E9">
            <w:pPr>
              <w:pStyle w:val="Textoindependiente"/>
              <w:rPr>
                <w:rFonts w:ascii="Tahoma" w:hAnsi="Tahoma" w:cs="Tahoma"/>
                <w:b w:val="0"/>
                <w:color w:val="FF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shd w:val="clear" w:color="auto" w:fill="auto"/>
            <w:vAlign w:val="center"/>
          </w:tcPr>
          <w:p w:rsidR="009457E9" w:rsidRPr="00C70222" w:rsidRDefault="009457E9">
            <w:pPr>
              <w:pStyle w:val="Textoindependiente"/>
              <w:rPr>
                <w:rFonts w:ascii="Tahoma" w:hAnsi="Tahoma" w:cs="Tahoma"/>
                <w:b w:val="0"/>
                <w:color w:val="FF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shd w:val="clear" w:color="auto" w:fill="auto"/>
            <w:vAlign w:val="center"/>
          </w:tcPr>
          <w:p w:rsidR="009457E9" w:rsidRPr="00C70222" w:rsidRDefault="009457E9">
            <w:pPr>
              <w:pStyle w:val="Textoindependiente"/>
              <w:rPr>
                <w:rFonts w:ascii="Tahoma" w:hAnsi="Tahoma" w:cs="Tahoma"/>
                <w:b w:val="0"/>
                <w:color w:val="FF0000"/>
                <w:sz w:val="18"/>
                <w:szCs w:val="18"/>
              </w:rPr>
            </w:pPr>
          </w:p>
        </w:tc>
        <w:tc>
          <w:tcPr>
            <w:tcW w:w="564" w:type="dxa"/>
            <w:shd w:val="clear" w:color="auto" w:fill="auto"/>
            <w:vAlign w:val="center"/>
          </w:tcPr>
          <w:p w:rsidR="009457E9" w:rsidRPr="00C70222" w:rsidRDefault="009457E9">
            <w:pPr>
              <w:pStyle w:val="Textoindependiente"/>
              <w:rPr>
                <w:rFonts w:ascii="Tahoma" w:hAnsi="Tahoma" w:cs="Tahoma"/>
                <w:b w:val="0"/>
                <w:color w:val="FF0000"/>
                <w:sz w:val="18"/>
                <w:szCs w:val="18"/>
              </w:rPr>
            </w:pPr>
          </w:p>
        </w:tc>
        <w:tc>
          <w:tcPr>
            <w:tcW w:w="564" w:type="dxa"/>
            <w:shd w:val="clear" w:color="auto" w:fill="auto"/>
            <w:vAlign w:val="center"/>
          </w:tcPr>
          <w:p w:rsidR="009457E9" w:rsidRPr="00C70222" w:rsidRDefault="009457E9">
            <w:pPr>
              <w:pStyle w:val="Textoindependiente"/>
              <w:rPr>
                <w:rFonts w:ascii="Tahoma" w:hAnsi="Tahoma" w:cs="Tahoma"/>
                <w:b w:val="0"/>
                <w:color w:val="FF0000"/>
                <w:sz w:val="18"/>
                <w:szCs w:val="18"/>
              </w:rPr>
            </w:pPr>
          </w:p>
        </w:tc>
        <w:tc>
          <w:tcPr>
            <w:tcW w:w="565" w:type="dxa"/>
            <w:gridSpan w:val="2"/>
            <w:shd w:val="clear" w:color="auto" w:fill="auto"/>
            <w:vAlign w:val="center"/>
          </w:tcPr>
          <w:p w:rsidR="009457E9" w:rsidRPr="00C70222" w:rsidRDefault="009457E9">
            <w:pPr>
              <w:pStyle w:val="Textoindependiente"/>
              <w:rPr>
                <w:rFonts w:ascii="Tahoma" w:hAnsi="Tahoma" w:cs="Tahoma"/>
                <w:b w:val="0"/>
                <w:color w:val="FF0000"/>
                <w:sz w:val="18"/>
                <w:szCs w:val="18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9457E9" w:rsidRPr="00C70222" w:rsidRDefault="009457E9">
            <w:pPr>
              <w:pStyle w:val="Textoindependiente"/>
              <w:rPr>
                <w:rFonts w:ascii="Tahoma" w:hAnsi="Tahoma" w:cs="Tahoma"/>
                <w:b w:val="0"/>
                <w:color w:val="FF0000"/>
                <w:sz w:val="18"/>
                <w:szCs w:val="18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9457E9" w:rsidRPr="00C70222" w:rsidRDefault="009457E9">
            <w:pPr>
              <w:pStyle w:val="Textoindependiente"/>
              <w:rPr>
                <w:rFonts w:ascii="Tahoma" w:hAnsi="Tahoma" w:cs="Tahoma"/>
                <w:b w:val="0"/>
                <w:color w:val="FF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shd w:val="clear" w:color="auto" w:fill="auto"/>
            <w:vAlign w:val="center"/>
          </w:tcPr>
          <w:p w:rsidR="009457E9" w:rsidRPr="00C70222" w:rsidRDefault="009457E9">
            <w:pPr>
              <w:pStyle w:val="Textoindependiente"/>
              <w:rPr>
                <w:rFonts w:ascii="Tahoma" w:hAnsi="Tahoma" w:cs="Tahoma"/>
                <w:b w:val="0"/>
                <w:color w:val="FF0000"/>
                <w:sz w:val="18"/>
                <w:szCs w:val="18"/>
              </w:rPr>
            </w:pPr>
          </w:p>
        </w:tc>
        <w:tc>
          <w:tcPr>
            <w:tcW w:w="715" w:type="dxa"/>
            <w:gridSpan w:val="2"/>
            <w:shd w:val="clear" w:color="auto" w:fill="auto"/>
            <w:vAlign w:val="center"/>
          </w:tcPr>
          <w:p w:rsidR="009457E9" w:rsidRPr="00C70222" w:rsidRDefault="009457E9">
            <w:pPr>
              <w:pStyle w:val="Textoindependiente"/>
              <w:rPr>
                <w:rFonts w:ascii="Tahoma" w:hAnsi="Tahoma" w:cs="Tahoma"/>
                <w:b w:val="0"/>
                <w:color w:val="FF0000"/>
                <w:sz w:val="18"/>
                <w:szCs w:val="18"/>
              </w:rPr>
            </w:pPr>
          </w:p>
        </w:tc>
        <w:tc>
          <w:tcPr>
            <w:tcW w:w="715" w:type="dxa"/>
            <w:shd w:val="clear" w:color="auto" w:fill="auto"/>
            <w:vAlign w:val="center"/>
          </w:tcPr>
          <w:p w:rsidR="009457E9" w:rsidRPr="00C70222" w:rsidRDefault="009457E9">
            <w:pPr>
              <w:pStyle w:val="Textoindependiente"/>
              <w:rPr>
                <w:rFonts w:ascii="Tahoma" w:hAnsi="Tahoma" w:cs="Tahoma"/>
                <w:b w:val="0"/>
                <w:color w:val="FF0000"/>
                <w:sz w:val="18"/>
                <w:szCs w:val="18"/>
              </w:rPr>
            </w:pPr>
          </w:p>
        </w:tc>
        <w:tc>
          <w:tcPr>
            <w:tcW w:w="715" w:type="dxa"/>
            <w:shd w:val="clear" w:color="auto" w:fill="auto"/>
            <w:vAlign w:val="center"/>
          </w:tcPr>
          <w:p w:rsidR="009457E9" w:rsidRPr="00C70222" w:rsidRDefault="009457E9">
            <w:pPr>
              <w:pStyle w:val="Textoindependiente"/>
              <w:rPr>
                <w:rFonts w:ascii="Tahoma" w:hAnsi="Tahoma" w:cs="Tahoma"/>
                <w:b w:val="0"/>
                <w:color w:val="FF0000"/>
                <w:sz w:val="18"/>
                <w:szCs w:val="18"/>
              </w:rPr>
            </w:pPr>
          </w:p>
        </w:tc>
      </w:tr>
      <w:tr w:rsidR="00457685" w:rsidTr="009457E9">
        <w:trPr>
          <w:trHeight w:val="473"/>
          <w:jc w:val="center"/>
        </w:trPr>
        <w:tc>
          <w:tcPr>
            <w:tcW w:w="2730" w:type="dxa"/>
            <w:gridSpan w:val="3"/>
            <w:shd w:val="clear" w:color="auto" w:fill="auto"/>
            <w:vAlign w:val="center"/>
          </w:tcPr>
          <w:p w:rsidR="0066438A" w:rsidRPr="0066438A" w:rsidRDefault="000E1D7E" w:rsidP="0066438A">
            <w:pPr>
              <w:pStyle w:val="Textoindependiente"/>
              <w:rPr>
                <w:rFonts w:ascii="Tahoma" w:hAnsi="Tahoma" w:cs="Times New Roman"/>
                <w:noProof/>
                <w:sz w:val="18"/>
              </w:rPr>
            </w:pPr>
            <w:r w:rsidRPr="0066438A">
              <w:rPr>
                <w:rFonts w:ascii="Tahoma" w:hAnsi="Tahoma" w:cs="Times New Roman"/>
                <w:noProof/>
                <w:sz w:val="18"/>
              </w:rPr>
              <w:t>Lehendakaria</w:t>
            </w:r>
          </w:p>
          <w:p w:rsidR="009457E9" w:rsidRPr="0066438A" w:rsidRDefault="0066438A" w:rsidP="0066438A">
            <w:pPr>
              <w:pStyle w:val="Textoindependiente"/>
              <w:rPr>
                <w:rFonts w:ascii="Tahoma" w:hAnsi="Tahoma" w:cs="Times New Roman"/>
                <w:b w:val="0"/>
                <w:noProof/>
                <w:sz w:val="18"/>
              </w:rPr>
            </w:pPr>
            <w:r w:rsidRPr="0066438A">
              <w:rPr>
                <w:rFonts w:ascii="Tahoma" w:hAnsi="Tahoma" w:cs="Times New Roman"/>
                <w:b w:val="0"/>
                <w:noProof/>
                <w:sz w:val="18"/>
              </w:rPr>
              <w:t>Quien preside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9457E9" w:rsidRPr="00C70222" w:rsidRDefault="009457E9">
            <w:pPr>
              <w:pStyle w:val="Textoindependiente"/>
              <w:rPr>
                <w:rFonts w:ascii="Tahoma" w:hAnsi="Tahoma" w:cs="Tahoma"/>
                <w:b w:val="0"/>
                <w:color w:val="FF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shd w:val="clear" w:color="auto" w:fill="auto"/>
            <w:vAlign w:val="center"/>
          </w:tcPr>
          <w:p w:rsidR="009457E9" w:rsidRPr="00C70222" w:rsidRDefault="009457E9">
            <w:pPr>
              <w:pStyle w:val="Textoindependiente"/>
              <w:rPr>
                <w:rFonts w:ascii="Tahoma" w:hAnsi="Tahoma" w:cs="Tahoma"/>
                <w:b w:val="0"/>
                <w:color w:val="FF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shd w:val="clear" w:color="auto" w:fill="auto"/>
            <w:vAlign w:val="center"/>
          </w:tcPr>
          <w:p w:rsidR="009457E9" w:rsidRPr="00C70222" w:rsidRDefault="009457E9">
            <w:pPr>
              <w:pStyle w:val="Textoindependiente"/>
              <w:rPr>
                <w:rFonts w:ascii="Tahoma" w:hAnsi="Tahoma" w:cs="Tahoma"/>
                <w:b w:val="0"/>
                <w:color w:val="FF0000"/>
                <w:sz w:val="18"/>
                <w:szCs w:val="18"/>
              </w:rPr>
            </w:pPr>
          </w:p>
        </w:tc>
        <w:tc>
          <w:tcPr>
            <w:tcW w:w="564" w:type="dxa"/>
            <w:shd w:val="clear" w:color="auto" w:fill="auto"/>
            <w:vAlign w:val="center"/>
          </w:tcPr>
          <w:p w:rsidR="009457E9" w:rsidRPr="00C70222" w:rsidRDefault="009457E9">
            <w:pPr>
              <w:pStyle w:val="Textoindependiente"/>
              <w:rPr>
                <w:rFonts w:ascii="Tahoma" w:hAnsi="Tahoma" w:cs="Tahoma"/>
                <w:b w:val="0"/>
                <w:color w:val="FF0000"/>
                <w:sz w:val="18"/>
                <w:szCs w:val="18"/>
              </w:rPr>
            </w:pPr>
          </w:p>
        </w:tc>
        <w:tc>
          <w:tcPr>
            <w:tcW w:w="564" w:type="dxa"/>
            <w:shd w:val="clear" w:color="auto" w:fill="auto"/>
            <w:vAlign w:val="center"/>
          </w:tcPr>
          <w:p w:rsidR="009457E9" w:rsidRPr="00C70222" w:rsidRDefault="009457E9">
            <w:pPr>
              <w:pStyle w:val="Textoindependiente"/>
              <w:rPr>
                <w:rFonts w:ascii="Tahoma" w:hAnsi="Tahoma" w:cs="Tahoma"/>
                <w:b w:val="0"/>
                <w:color w:val="FF0000"/>
                <w:sz w:val="18"/>
                <w:szCs w:val="18"/>
              </w:rPr>
            </w:pPr>
          </w:p>
        </w:tc>
        <w:tc>
          <w:tcPr>
            <w:tcW w:w="565" w:type="dxa"/>
            <w:gridSpan w:val="2"/>
            <w:shd w:val="clear" w:color="auto" w:fill="auto"/>
            <w:vAlign w:val="center"/>
          </w:tcPr>
          <w:p w:rsidR="009457E9" w:rsidRPr="00C70222" w:rsidRDefault="009457E9">
            <w:pPr>
              <w:pStyle w:val="Textoindependiente"/>
              <w:rPr>
                <w:rFonts w:ascii="Tahoma" w:hAnsi="Tahoma" w:cs="Tahoma"/>
                <w:b w:val="0"/>
                <w:color w:val="FF0000"/>
                <w:sz w:val="18"/>
                <w:szCs w:val="18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9457E9" w:rsidRPr="00C70222" w:rsidRDefault="009457E9">
            <w:pPr>
              <w:pStyle w:val="Textoindependiente"/>
              <w:rPr>
                <w:rFonts w:ascii="Tahoma" w:hAnsi="Tahoma" w:cs="Tahoma"/>
                <w:b w:val="0"/>
                <w:color w:val="FF0000"/>
                <w:sz w:val="18"/>
                <w:szCs w:val="18"/>
              </w:rPr>
            </w:pPr>
          </w:p>
        </w:tc>
        <w:tc>
          <w:tcPr>
            <w:tcW w:w="663" w:type="dxa"/>
            <w:shd w:val="clear" w:color="auto" w:fill="auto"/>
            <w:vAlign w:val="center"/>
          </w:tcPr>
          <w:p w:rsidR="009457E9" w:rsidRPr="00C70222" w:rsidRDefault="009457E9">
            <w:pPr>
              <w:pStyle w:val="Textoindependiente"/>
              <w:rPr>
                <w:rFonts w:ascii="Tahoma" w:hAnsi="Tahoma" w:cs="Tahoma"/>
                <w:b w:val="0"/>
                <w:color w:val="FF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shd w:val="clear" w:color="auto" w:fill="auto"/>
            <w:vAlign w:val="center"/>
          </w:tcPr>
          <w:p w:rsidR="009457E9" w:rsidRPr="00C70222" w:rsidRDefault="009457E9">
            <w:pPr>
              <w:pStyle w:val="Textoindependiente"/>
              <w:rPr>
                <w:rFonts w:ascii="Tahoma" w:hAnsi="Tahoma" w:cs="Tahoma"/>
                <w:b w:val="0"/>
                <w:color w:val="FF0000"/>
                <w:sz w:val="18"/>
                <w:szCs w:val="18"/>
              </w:rPr>
            </w:pPr>
          </w:p>
        </w:tc>
        <w:tc>
          <w:tcPr>
            <w:tcW w:w="715" w:type="dxa"/>
            <w:gridSpan w:val="2"/>
            <w:shd w:val="clear" w:color="auto" w:fill="auto"/>
            <w:vAlign w:val="center"/>
          </w:tcPr>
          <w:p w:rsidR="009457E9" w:rsidRPr="00C70222" w:rsidRDefault="009457E9">
            <w:pPr>
              <w:pStyle w:val="Textoindependiente"/>
              <w:rPr>
                <w:rFonts w:ascii="Tahoma" w:hAnsi="Tahoma" w:cs="Tahoma"/>
                <w:b w:val="0"/>
                <w:color w:val="FF0000"/>
                <w:sz w:val="18"/>
                <w:szCs w:val="18"/>
              </w:rPr>
            </w:pPr>
          </w:p>
        </w:tc>
        <w:tc>
          <w:tcPr>
            <w:tcW w:w="715" w:type="dxa"/>
            <w:shd w:val="clear" w:color="auto" w:fill="auto"/>
            <w:vAlign w:val="center"/>
          </w:tcPr>
          <w:p w:rsidR="009457E9" w:rsidRPr="00C70222" w:rsidRDefault="009457E9">
            <w:pPr>
              <w:pStyle w:val="Textoindependiente"/>
              <w:rPr>
                <w:rFonts w:ascii="Tahoma" w:hAnsi="Tahoma" w:cs="Tahoma"/>
                <w:b w:val="0"/>
                <w:color w:val="FF0000"/>
                <w:sz w:val="18"/>
                <w:szCs w:val="18"/>
              </w:rPr>
            </w:pPr>
          </w:p>
        </w:tc>
        <w:tc>
          <w:tcPr>
            <w:tcW w:w="715" w:type="dxa"/>
            <w:shd w:val="clear" w:color="auto" w:fill="auto"/>
            <w:vAlign w:val="center"/>
          </w:tcPr>
          <w:p w:rsidR="009457E9" w:rsidRPr="00C70222" w:rsidRDefault="009457E9">
            <w:pPr>
              <w:pStyle w:val="Textoindependiente"/>
              <w:rPr>
                <w:rFonts w:ascii="Tahoma" w:hAnsi="Tahoma" w:cs="Tahoma"/>
                <w:b w:val="0"/>
                <w:color w:val="FF0000"/>
                <w:sz w:val="18"/>
                <w:szCs w:val="18"/>
              </w:rPr>
            </w:pPr>
          </w:p>
        </w:tc>
      </w:tr>
      <w:tr w:rsidR="00457685" w:rsidTr="00152053">
        <w:trPr>
          <w:trHeight w:val="606"/>
          <w:jc w:val="center"/>
        </w:trPr>
        <w:tc>
          <w:tcPr>
            <w:tcW w:w="3582" w:type="dxa"/>
            <w:gridSpan w:val="5"/>
            <w:shd w:val="clear" w:color="auto" w:fill="E6E6E6"/>
            <w:vAlign w:val="center"/>
          </w:tcPr>
          <w:p w:rsidR="00496335" w:rsidRDefault="005D0668" w:rsidP="005D0668">
            <w:pPr>
              <w:tabs>
                <w:tab w:val="left" w:pos="432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1.7  </w:t>
            </w:r>
            <w:r w:rsidR="000E1D7E" w:rsidRPr="002233DE">
              <w:rPr>
                <w:rFonts w:ascii="Tahoma" w:hAnsi="Tahoma" w:cs="Tahoma"/>
                <w:b/>
                <w:sz w:val="18"/>
                <w:szCs w:val="18"/>
              </w:rPr>
              <w:t>Kontratatutako langile kopuru</w:t>
            </w:r>
            <w:r w:rsidR="000E1D7E">
              <w:rPr>
                <w:rFonts w:ascii="Tahoma" w:hAnsi="Tahoma" w:cs="Tahoma"/>
                <w:b/>
                <w:sz w:val="18"/>
                <w:szCs w:val="18"/>
              </w:rPr>
              <w:t>a</w:t>
            </w:r>
          </w:p>
          <w:p w:rsidR="00496335" w:rsidRPr="00496335" w:rsidRDefault="000E1D7E" w:rsidP="00496335">
            <w:pPr>
              <w:tabs>
                <w:tab w:val="left" w:pos="432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       </w:t>
            </w:r>
            <w:r w:rsidRPr="00496335">
              <w:rPr>
                <w:rFonts w:ascii="Tahoma" w:hAnsi="Tahoma" w:cs="Tahoma"/>
                <w:sz w:val="18"/>
                <w:szCs w:val="18"/>
              </w:rPr>
              <w:t>Nº de personas contratadas</w:t>
            </w:r>
          </w:p>
        </w:tc>
        <w:tc>
          <w:tcPr>
            <w:tcW w:w="2404" w:type="dxa"/>
            <w:gridSpan w:val="6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:rsidR="00496335" w:rsidRPr="002233DE" w:rsidRDefault="002E5DA8" w:rsidP="00651EA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noProof/>
                <w:sz w:val="18"/>
                <w:szCs w:val="18"/>
                <w:lang w:val="es-ES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760730</wp:posOffset>
                  </wp:positionH>
                  <wp:positionV relativeFrom="paragraph">
                    <wp:posOffset>80645</wp:posOffset>
                  </wp:positionV>
                  <wp:extent cx="180975" cy="247650"/>
                  <wp:effectExtent l="0" t="0" r="9525" b="0"/>
                  <wp:wrapSquare wrapText="bothSides"/>
                  <wp:docPr id="31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47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noProof/>
                <w:sz w:val="18"/>
                <w:szCs w:val="18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198120</wp:posOffset>
                      </wp:positionH>
                      <wp:positionV relativeFrom="paragraph">
                        <wp:posOffset>76835</wp:posOffset>
                      </wp:positionV>
                      <wp:extent cx="436245" cy="261620"/>
                      <wp:effectExtent l="7620" t="10160" r="13335" b="13970"/>
                      <wp:wrapNone/>
                      <wp:docPr id="30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6245" cy="261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15.6pt;margin-top:6.05pt;width:34.35pt;height:2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"/>
                  </w:pict>
                </mc:Fallback>
              </mc:AlternateContent>
            </w:r>
          </w:p>
        </w:tc>
        <w:tc>
          <w:tcPr>
            <w:tcW w:w="1990" w:type="dxa"/>
            <w:gridSpan w:val="4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496335" w:rsidRPr="002233DE" w:rsidRDefault="002E5DA8" w:rsidP="00651EA0">
            <w:pPr>
              <w:pStyle w:val="Textoindependiente"/>
              <w:ind w:left="-819" w:firstLine="819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noProof/>
                <w:sz w:val="22"/>
                <w:szCs w:val="22"/>
                <w:lang w:val="es-ES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593725</wp:posOffset>
                  </wp:positionH>
                  <wp:positionV relativeFrom="paragraph">
                    <wp:posOffset>65405</wp:posOffset>
                  </wp:positionV>
                  <wp:extent cx="165735" cy="288290"/>
                  <wp:effectExtent l="0" t="0" r="5715" b="0"/>
                  <wp:wrapSquare wrapText="bothSides"/>
                  <wp:docPr id="29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" cy="288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noProof/>
                <w:sz w:val="22"/>
                <w:szCs w:val="22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61595</wp:posOffset>
                      </wp:positionV>
                      <wp:extent cx="476250" cy="280670"/>
                      <wp:effectExtent l="6350" t="13970" r="12700" b="10160"/>
                      <wp:wrapNone/>
                      <wp:docPr id="28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6250" cy="2806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26606" w:rsidRPr="00514F20" w:rsidRDefault="00626606" w:rsidP="00496335">
                                  <w:pPr>
                                    <w:rPr>
                                      <w:rFonts w:ascii="Tahoma" w:hAnsi="Tahoma" w:cs="Tahoma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6" o:spid="_x0000_s1026" type="#_x0000_t202" style="position:absolute;left:0;text-align:left;margin-left:1.25pt;margin-top:4.85pt;width:37.5pt;height:22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">
                      <v:textbox>
                        <w:txbxContent>
                          <w:p w:rsidR="00626606" w:rsidRPr="00514F20" w:rsidRDefault="00626606" w:rsidP="00496335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88" w:type="dxa"/>
            <w:gridSpan w:val="5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496335" w:rsidRPr="009457E9" w:rsidRDefault="002E5DA8" w:rsidP="00651EA0">
            <w:pPr>
              <w:pStyle w:val="Textoindependiente"/>
              <w:ind w:left="-819" w:firstLine="819"/>
              <w:jc w:val="center"/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b w:val="0"/>
                <w:bCs w:val="0"/>
                <w:noProof/>
                <w:sz w:val="18"/>
                <w:szCs w:val="18"/>
                <w:lang w:val="es-ES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655320</wp:posOffset>
                  </wp:positionH>
                  <wp:positionV relativeFrom="paragraph">
                    <wp:posOffset>35560</wp:posOffset>
                  </wp:positionV>
                  <wp:extent cx="248285" cy="321945"/>
                  <wp:effectExtent l="0" t="0" r="0" b="1905"/>
                  <wp:wrapSquare wrapText="bothSides"/>
                  <wp:docPr id="2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285" cy="3219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b w:val="0"/>
                <w:noProof/>
                <w:sz w:val="18"/>
                <w:szCs w:val="18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112395</wp:posOffset>
                      </wp:positionH>
                      <wp:positionV relativeFrom="paragraph">
                        <wp:posOffset>61595</wp:posOffset>
                      </wp:positionV>
                      <wp:extent cx="476250" cy="280670"/>
                      <wp:effectExtent l="7620" t="13970" r="11430" b="10160"/>
                      <wp:wrapNone/>
                      <wp:docPr id="26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6250" cy="2806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26606" w:rsidRPr="00514F20" w:rsidRDefault="00626606" w:rsidP="00496335">
                                  <w:pPr>
                                    <w:rPr>
                                      <w:rFonts w:ascii="Tahoma" w:hAnsi="Tahoma" w:cs="Tahoma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8" o:spid="_x0000_s1027" type="#_x0000_t202" style="position:absolute;left:0;text-align:left;margin-left:8.85pt;margin-top:4.85pt;width:37.5pt;height:2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">
                      <v:textbox>
                        <w:txbxContent>
                          <w:p w:rsidR="00626606" w:rsidRPr="00514F20" w:rsidRDefault="00626606" w:rsidP="00496335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70533B" w:rsidRDefault="0070533B" w:rsidP="00192556">
      <w:pPr>
        <w:ind w:left="-709" w:right="-569"/>
        <w:jc w:val="center"/>
        <w:rPr>
          <w:rFonts w:ascii="Tahoma" w:hAnsi="Tahoma" w:cs="Tahoma"/>
          <w:sz w:val="18"/>
          <w:szCs w:val="18"/>
        </w:rPr>
      </w:pPr>
    </w:p>
    <w:p w:rsidR="00777B03" w:rsidRPr="002233DE" w:rsidRDefault="00496335" w:rsidP="00192556">
      <w:pPr>
        <w:ind w:left="-709" w:right="-569"/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br w:type="page"/>
      </w:r>
    </w:p>
    <w:tbl>
      <w:tblPr>
        <w:tblW w:w="10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7"/>
        <w:gridCol w:w="498"/>
        <w:gridCol w:w="855"/>
        <w:gridCol w:w="270"/>
        <w:gridCol w:w="585"/>
        <w:gridCol w:w="440"/>
        <w:gridCol w:w="415"/>
        <w:gridCol w:w="184"/>
        <w:gridCol w:w="599"/>
        <w:gridCol w:w="72"/>
        <w:gridCol w:w="547"/>
        <w:gridCol w:w="38"/>
        <w:gridCol w:w="270"/>
        <w:gridCol w:w="291"/>
        <w:gridCol w:w="564"/>
        <w:gridCol w:w="36"/>
        <w:gridCol w:w="600"/>
        <w:gridCol w:w="219"/>
        <w:gridCol w:w="380"/>
        <w:gridCol w:w="475"/>
        <w:gridCol w:w="45"/>
        <w:gridCol w:w="105"/>
        <w:gridCol w:w="599"/>
        <w:gridCol w:w="106"/>
        <w:gridCol w:w="493"/>
        <w:gridCol w:w="362"/>
        <w:gridCol w:w="238"/>
        <w:gridCol w:w="617"/>
      </w:tblGrid>
      <w:tr w:rsidR="00457685" w:rsidTr="005D0668">
        <w:trPr>
          <w:trHeight w:val="334"/>
          <w:jc w:val="center"/>
        </w:trPr>
        <w:tc>
          <w:tcPr>
            <w:tcW w:w="357" w:type="dxa"/>
            <w:tcBorders>
              <w:bottom w:val="single" w:sz="4" w:space="0" w:color="auto"/>
              <w:right w:val="nil"/>
            </w:tcBorders>
            <w:shd w:val="clear" w:color="auto" w:fill="CCCCCC"/>
            <w:vAlign w:val="center"/>
          </w:tcPr>
          <w:p w:rsidR="00F713EF" w:rsidRPr="002233DE" w:rsidRDefault="000E1D7E">
            <w:pPr>
              <w:pStyle w:val="Ttulo2"/>
              <w:shd w:val="clear" w:color="auto" w:fill="CCCCCC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u-ES"/>
              </w:rPr>
            </w:pPr>
            <w:r w:rsidRPr="002233DE">
              <w:rPr>
                <w:rFonts w:ascii="Tahoma" w:hAnsi="Tahoma" w:cs="Tahoma"/>
                <w:color w:val="000000"/>
                <w:sz w:val="22"/>
                <w:szCs w:val="22"/>
                <w:lang w:val="eu-ES"/>
              </w:rPr>
              <w:t>2</w:t>
            </w:r>
          </w:p>
        </w:tc>
        <w:tc>
          <w:tcPr>
            <w:tcW w:w="9903" w:type="dxa"/>
            <w:gridSpan w:val="27"/>
            <w:tcBorders>
              <w:left w:val="nil"/>
              <w:bottom w:val="single" w:sz="4" w:space="0" w:color="auto"/>
            </w:tcBorders>
            <w:shd w:val="clear" w:color="auto" w:fill="CCCCCC"/>
            <w:vAlign w:val="center"/>
          </w:tcPr>
          <w:p w:rsidR="00F713EF" w:rsidRPr="002233DE" w:rsidRDefault="000E1D7E">
            <w:pPr>
              <w:pStyle w:val="Ttulo2"/>
              <w:shd w:val="clear" w:color="auto" w:fill="CCCCCC"/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u-ES"/>
              </w:rPr>
            </w:pPr>
            <w:r w:rsidRPr="002233DE">
              <w:rPr>
                <w:rFonts w:ascii="Tahoma" w:hAnsi="Tahoma" w:cs="Tahoma"/>
                <w:color w:val="000000"/>
                <w:sz w:val="22"/>
                <w:szCs w:val="22"/>
                <w:lang w:val="eu-ES"/>
              </w:rPr>
              <w:t>PROIEKTUA EDO JARDUERA</w:t>
            </w:r>
            <w:r w:rsidRPr="002233DE">
              <w:rPr>
                <w:rFonts w:ascii="Tahoma" w:hAnsi="Tahoma" w:cs="Tahoma"/>
                <w:b w:val="0"/>
                <w:color w:val="000000"/>
                <w:sz w:val="22"/>
                <w:szCs w:val="22"/>
                <w:lang w:val="eu-ES"/>
              </w:rPr>
              <w:t xml:space="preserve"> / PROYECTO O ACTIVIDAD</w:t>
            </w:r>
          </w:p>
        </w:tc>
      </w:tr>
      <w:tr w:rsidR="00457685" w:rsidTr="004F1C85">
        <w:trPr>
          <w:trHeight w:val="538"/>
          <w:jc w:val="center"/>
        </w:trPr>
        <w:tc>
          <w:tcPr>
            <w:tcW w:w="10260" w:type="dxa"/>
            <w:gridSpan w:val="28"/>
            <w:shd w:val="clear" w:color="auto" w:fill="E6E6E6"/>
            <w:vAlign w:val="center"/>
          </w:tcPr>
          <w:p w:rsidR="00F713EF" w:rsidRPr="002233DE" w:rsidRDefault="000E1D7E" w:rsidP="008E3F06">
            <w:pPr>
              <w:numPr>
                <w:ilvl w:val="1"/>
                <w:numId w:val="2"/>
              </w:num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Dirulaguntza </w:t>
            </w:r>
            <w:r w:rsidR="004B06D5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eskatu</w:t>
            </w: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duen </w:t>
            </w:r>
            <w:r w:rsidR="00192556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proiektua</w:t>
            </w: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, programa edo jardueraren izena</w:t>
            </w:r>
          </w:p>
          <w:p w:rsidR="00F713EF" w:rsidRPr="002233DE" w:rsidRDefault="000E1D7E">
            <w:pPr>
              <w:tabs>
                <w:tab w:val="left" w:pos="432"/>
              </w:tabs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ab/>
              <w:t>Nombre del proyecto, programa o actividad para la que solicita subvención</w:t>
            </w:r>
          </w:p>
        </w:tc>
      </w:tr>
      <w:tr w:rsidR="00457685" w:rsidTr="004F1C85">
        <w:trPr>
          <w:trHeight w:val="538"/>
          <w:jc w:val="center"/>
        </w:trPr>
        <w:tc>
          <w:tcPr>
            <w:tcW w:w="10260" w:type="dxa"/>
            <w:gridSpan w:val="28"/>
            <w:shd w:val="clear" w:color="auto" w:fill="auto"/>
            <w:vAlign w:val="center"/>
          </w:tcPr>
          <w:p w:rsidR="00F713EF" w:rsidRDefault="00F713EF">
            <w:pPr>
              <w:tabs>
                <w:tab w:val="left" w:pos="432"/>
              </w:tabs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  <w:p w:rsidR="007949B8" w:rsidRDefault="007949B8">
            <w:pPr>
              <w:tabs>
                <w:tab w:val="left" w:pos="432"/>
              </w:tabs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  <w:p w:rsidR="007949B8" w:rsidRDefault="007949B8">
            <w:pPr>
              <w:tabs>
                <w:tab w:val="left" w:pos="432"/>
              </w:tabs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  <w:p w:rsidR="007949B8" w:rsidRPr="002233DE" w:rsidRDefault="007949B8">
            <w:pPr>
              <w:tabs>
                <w:tab w:val="left" w:pos="432"/>
              </w:tabs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457685" w:rsidTr="004F1C85">
        <w:trPr>
          <w:trHeight w:val="549"/>
          <w:jc w:val="center"/>
        </w:trPr>
        <w:tc>
          <w:tcPr>
            <w:tcW w:w="10260" w:type="dxa"/>
            <w:gridSpan w:val="28"/>
            <w:shd w:val="clear" w:color="auto" w:fill="E6E6E6"/>
            <w:vAlign w:val="center"/>
          </w:tcPr>
          <w:p w:rsidR="00F713EF" w:rsidRPr="002233DE" w:rsidRDefault="000E1D7E" w:rsidP="008E3F06">
            <w:pPr>
              <w:numPr>
                <w:ilvl w:val="1"/>
                <w:numId w:val="2"/>
              </w:num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Proiektu</w:t>
            </w:r>
            <w:r w:rsidR="004B06D5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aren</w:t>
            </w: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, programa</w:t>
            </w:r>
            <w:r w:rsidR="004B06D5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ren</w:t>
            </w: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edo jardueraren deskribapen laburra</w:t>
            </w:r>
          </w:p>
          <w:p w:rsidR="00F713EF" w:rsidRPr="002233DE" w:rsidRDefault="000E1D7E">
            <w:pPr>
              <w:tabs>
                <w:tab w:val="left" w:pos="432"/>
              </w:tabs>
              <w:ind w:left="432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2233DE">
              <w:rPr>
                <w:rFonts w:ascii="Tahoma" w:hAnsi="Tahoma" w:cs="Tahoma"/>
                <w:color w:val="000000"/>
                <w:sz w:val="18"/>
                <w:szCs w:val="18"/>
              </w:rPr>
              <w:t>Breve descripción del proyecto, programa o actividad</w:t>
            </w:r>
          </w:p>
        </w:tc>
      </w:tr>
      <w:tr w:rsidR="00457685" w:rsidTr="004F1C85">
        <w:trPr>
          <w:trHeight w:val="935"/>
          <w:jc w:val="center"/>
        </w:trPr>
        <w:tc>
          <w:tcPr>
            <w:tcW w:w="10260" w:type="dxa"/>
            <w:gridSpan w:val="28"/>
            <w:shd w:val="clear" w:color="auto" w:fill="auto"/>
            <w:vAlign w:val="center"/>
          </w:tcPr>
          <w:p w:rsidR="00F713EF" w:rsidRDefault="00F713EF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04C88" w:rsidRDefault="00004C88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7949B8" w:rsidRDefault="007949B8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04C88" w:rsidRDefault="00004C88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04C88" w:rsidRPr="002233DE" w:rsidRDefault="00004C88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457685" w:rsidTr="007949B8">
        <w:trPr>
          <w:trHeight w:val="949"/>
          <w:jc w:val="center"/>
        </w:trPr>
        <w:tc>
          <w:tcPr>
            <w:tcW w:w="10260" w:type="dxa"/>
            <w:gridSpan w:val="28"/>
            <w:shd w:val="clear" w:color="auto" w:fill="E6E6E6"/>
            <w:vAlign w:val="center"/>
          </w:tcPr>
          <w:p w:rsidR="00F713EF" w:rsidRPr="002233DE" w:rsidRDefault="004B06D5" w:rsidP="008E3F06">
            <w:pPr>
              <w:numPr>
                <w:ilvl w:val="1"/>
                <w:numId w:val="2"/>
              </w:num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O</w:t>
            </w:r>
            <w:r w:rsidR="000E1D7E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inarriak (</w:t>
            </w: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beharraren justifikazioa</w:t>
            </w:r>
            <w:r w:rsidR="000E1D7E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, su</w:t>
            </w:r>
            <w:r w:rsidR="00BE148B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statzen dituen balioak, irautea nahi izatea</w:t>
            </w:r>
            <w:r w:rsidR="000E1D7E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, </w:t>
            </w: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proiektuak nola osatuko dituen </w:t>
            </w:r>
            <w:r w:rsidR="005360F2">
              <w:rPr>
                <w:rFonts w:ascii="Tahoma" w:hAnsi="Tahoma" w:cs="Tahoma"/>
                <w:b/>
                <w:bCs/>
                <w:sz w:val="18"/>
                <w:szCs w:val="18"/>
              </w:rPr>
              <w:t>Ordizia</w:t>
            </w:r>
            <w:r w:rsidR="000E1D7E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ko Gizarte Zerbitzue</w:t>
            </w: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tako xedeak</w:t>
            </w:r>
            <w:r w:rsidR="000E1D7E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)</w:t>
            </w:r>
          </w:p>
          <w:p w:rsidR="00F713EF" w:rsidRPr="002233DE" w:rsidRDefault="000E1D7E" w:rsidP="005360F2">
            <w:pPr>
              <w:tabs>
                <w:tab w:val="left" w:pos="432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color w:val="000000"/>
                <w:sz w:val="18"/>
                <w:szCs w:val="18"/>
              </w:rPr>
              <w:tab/>
              <w:t>Fundamentación (justificación de la necesidad, valores que promueve, voluntad de permanencia en el</w:t>
            </w:r>
            <w:r w:rsidR="002006F7" w:rsidRPr="002233DE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 w:rsidRPr="002233DE">
              <w:rPr>
                <w:rFonts w:ascii="Tahoma" w:hAnsi="Tahoma" w:cs="Tahoma"/>
                <w:color w:val="000000"/>
                <w:sz w:val="18"/>
                <w:szCs w:val="18"/>
              </w:rPr>
              <w:t xml:space="preserve">tiempo, </w:t>
            </w:r>
            <w:r w:rsidR="002006F7" w:rsidRPr="002233DE">
              <w:rPr>
                <w:rFonts w:ascii="Tahoma" w:hAnsi="Tahoma" w:cs="Tahoma"/>
                <w:color w:val="000000"/>
                <w:sz w:val="18"/>
                <w:szCs w:val="18"/>
              </w:rPr>
              <w:tab/>
            </w:r>
            <w:r w:rsidRPr="002233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comple</w:t>
            </w:r>
            <w:r w:rsidR="004B06D5" w:rsidRPr="002233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men</w:t>
            </w:r>
            <w:r w:rsidRPr="002233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tariedad del proyecto con los fines de los Servicios Sociales de </w:t>
            </w:r>
            <w:r w:rsidR="005360F2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Ordizia</w:t>
            </w:r>
            <w:r w:rsidRPr="002233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)</w:t>
            </w:r>
          </w:p>
        </w:tc>
      </w:tr>
      <w:tr w:rsidR="00457685" w:rsidTr="004F1C85">
        <w:trPr>
          <w:trHeight w:val="1069"/>
          <w:jc w:val="center"/>
        </w:trPr>
        <w:tc>
          <w:tcPr>
            <w:tcW w:w="10260" w:type="dxa"/>
            <w:gridSpan w:val="28"/>
            <w:shd w:val="clear" w:color="auto" w:fill="auto"/>
            <w:vAlign w:val="center"/>
          </w:tcPr>
          <w:p w:rsidR="00F713EF" w:rsidRDefault="00F713EF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004C88" w:rsidRDefault="00004C88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004C88" w:rsidRDefault="00004C88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004C88" w:rsidRPr="002233DE" w:rsidRDefault="00004C8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57685" w:rsidTr="00152053">
        <w:trPr>
          <w:trHeight w:val="539"/>
          <w:jc w:val="center"/>
        </w:trPr>
        <w:tc>
          <w:tcPr>
            <w:tcW w:w="1980" w:type="dxa"/>
            <w:gridSpan w:val="4"/>
            <w:tcBorders>
              <w:right w:val="single" w:sz="4" w:space="0" w:color="auto"/>
            </w:tcBorders>
            <w:shd w:val="clear" w:color="auto" w:fill="E6E6E6"/>
          </w:tcPr>
          <w:p w:rsidR="00F713EF" w:rsidRPr="002233DE" w:rsidRDefault="000E1D7E" w:rsidP="008E3F06">
            <w:pPr>
              <w:numPr>
                <w:ilvl w:val="1"/>
                <w:numId w:val="2"/>
              </w:numPr>
              <w:rPr>
                <w:rFonts w:ascii="Tahoma" w:hAnsi="Tahoma" w:cs="Tahoma"/>
                <w:b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Hasiera</w:t>
            </w:r>
            <w:r w:rsidRPr="002233DE">
              <w:rPr>
                <w:rFonts w:ascii="Tahoma" w:hAnsi="Tahoma" w:cs="Tahoma"/>
                <w:b/>
                <w:sz w:val="18"/>
                <w:szCs w:val="18"/>
              </w:rPr>
              <w:t>-data</w:t>
            </w:r>
          </w:p>
          <w:p w:rsidR="00F713EF" w:rsidRPr="002233DE" w:rsidRDefault="000E1D7E">
            <w:pPr>
              <w:ind w:left="435"/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>Fecha de inicio</w:t>
            </w:r>
          </w:p>
        </w:tc>
        <w:tc>
          <w:tcPr>
            <w:tcW w:w="2880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13EF" w:rsidRPr="002233DE" w:rsidRDefault="00F713EF">
            <w:pPr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2880" w:type="dxa"/>
            <w:gridSpan w:val="9"/>
            <w:tcBorders>
              <w:right w:val="single" w:sz="4" w:space="0" w:color="auto"/>
            </w:tcBorders>
            <w:shd w:val="clear" w:color="auto" w:fill="E6E6E6"/>
          </w:tcPr>
          <w:p w:rsidR="00F713EF" w:rsidRPr="002233DE" w:rsidRDefault="000E1D7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sz w:val="18"/>
                <w:szCs w:val="18"/>
              </w:rPr>
              <w:t xml:space="preserve">Aurreikusitako </w:t>
            </w:r>
            <w:r w:rsidR="00262683" w:rsidRPr="002233DE">
              <w:rPr>
                <w:rFonts w:ascii="Tahoma" w:hAnsi="Tahoma" w:cs="Tahoma"/>
                <w:b/>
                <w:sz w:val="18"/>
                <w:szCs w:val="18"/>
              </w:rPr>
              <w:t>amaiera</w:t>
            </w:r>
            <w:r w:rsidRPr="002233DE">
              <w:rPr>
                <w:rFonts w:ascii="Tahoma" w:hAnsi="Tahoma" w:cs="Tahoma"/>
                <w:b/>
                <w:sz w:val="18"/>
                <w:szCs w:val="18"/>
              </w:rPr>
              <w:t>-data</w:t>
            </w:r>
          </w:p>
          <w:p w:rsidR="00F713EF" w:rsidRPr="002233DE" w:rsidRDefault="000E1D7E">
            <w:pPr>
              <w:rPr>
                <w:rFonts w:ascii="Tahoma" w:hAnsi="Tahoma" w:cs="Tahoma"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>Fecha de finalización prevista</w:t>
            </w:r>
          </w:p>
        </w:tc>
        <w:tc>
          <w:tcPr>
            <w:tcW w:w="2520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13EF" w:rsidRPr="002233DE" w:rsidRDefault="00F713EF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57685" w:rsidTr="007949B8">
        <w:trPr>
          <w:trHeight w:val="588"/>
          <w:jc w:val="center"/>
        </w:trPr>
        <w:tc>
          <w:tcPr>
            <w:tcW w:w="10260" w:type="dxa"/>
            <w:gridSpan w:val="28"/>
            <w:shd w:val="clear" w:color="auto" w:fill="E6E6E6"/>
            <w:vAlign w:val="center"/>
          </w:tcPr>
          <w:p w:rsidR="00262683" w:rsidRPr="002233DE" w:rsidRDefault="00F713EF" w:rsidP="008E3F06">
            <w:pPr>
              <w:numPr>
                <w:ilvl w:val="1"/>
                <w:numId w:val="2"/>
              </w:numPr>
              <w:tabs>
                <w:tab w:val="clear" w:pos="435"/>
                <w:tab w:val="left" w:pos="432"/>
              </w:tabs>
              <w:ind w:left="0" w:hanging="3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Helburu orokorra (Proiektuaren </w:t>
            </w:r>
            <w:r w:rsidR="000E1D7E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xede</w:t>
            </w: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orokorra)</w:t>
            </w:r>
          </w:p>
          <w:p w:rsidR="00F713EF" w:rsidRPr="002233DE" w:rsidRDefault="00262683" w:rsidP="00262683">
            <w:pPr>
              <w:ind w:left="345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="000E1D7E" w:rsidRPr="002233DE">
              <w:rPr>
                <w:rFonts w:ascii="Tahoma" w:hAnsi="Tahoma" w:cs="Tahoma"/>
                <w:sz w:val="18"/>
                <w:szCs w:val="18"/>
              </w:rPr>
              <w:t>Objetivo general (Finalidad genérica del proyecto)</w:t>
            </w:r>
          </w:p>
        </w:tc>
      </w:tr>
      <w:tr w:rsidR="00457685" w:rsidTr="004F1C85">
        <w:trPr>
          <w:trHeight w:val="913"/>
          <w:jc w:val="center"/>
        </w:trPr>
        <w:tc>
          <w:tcPr>
            <w:tcW w:w="10260" w:type="dxa"/>
            <w:gridSpan w:val="28"/>
            <w:shd w:val="clear" w:color="auto" w:fill="auto"/>
            <w:vAlign w:val="center"/>
          </w:tcPr>
          <w:p w:rsidR="00F713EF" w:rsidRDefault="00F713E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E564A7" w:rsidRDefault="00E564A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E564A7" w:rsidRDefault="00E564A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E564A7" w:rsidRPr="002233DE" w:rsidRDefault="00E564A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  <w:tr w:rsidR="00457685" w:rsidTr="004F1C85">
        <w:trPr>
          <w:trHeight w:val="400"/>
          <w:jc w:val="center"/>
        </w:trPr>
        <w:tc>
          <w:tcPr>
            <w:tcW w:w="10260" w:type="dxa"/>
            <w:gridSpan w:val="28"/>
            <w:shd w:val="clear" w:color="auto" w:fill="E6E6E6"/>
            <w:vAlign w:val="center"/>
          </w:tcPr>
          <w:p w:rsidR="00262683" w:rsidRPr="002233DE" w:rsidRDefault="00F713EF" w:rsidP="008E3F06">
            <w:pPr>
              <w:numPr>
                <w:ilvl w:val="1"/>
                <w:numId w:val="2"/>
              </w:numPr>
              <w:tabs>
                <w:tab w:val="clear" w:pos="435"/>
                <w:tab w:val="left" w:pos="432"/>
              </w:tabs>
              <w:ind w:left="0" w:firstLine="0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Helburu </w:t>
            </w:r>
            <w:r w:rsidR="000E1D7E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zehatzak</w:t>
            </w:r>
          </w:p>
          <w:p w:rsidR="00F713EF" w:rsidRPr="002233DE" w:rsidRDefault="00262683" w:rsidP="00262683">
            <w:pPr>
              <w:ind w:left="345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sz w:val="18"/>
                <w:szCs w:val="18"/>
              </w:rPr>
              <w:t xml:space="preserve"> Objetivos </w:t>
            </w:r>
            <w:r w:rsidR="000E1D7E" w:rsidRPr="002233DE">
              <w:rPr>
                <w:rFonts w:ascii="Tahoma" w:hAnsi="Tahoma" w:cs="Tahoma"/>
                <w:sz w:val="18"/>
                <w:szCs w:val="18"/>
              </w:rPr>
              <w:t>específicos</w:t>
            </w:r>
          </w:p>
        </w:tc>
      </w:tr>
      <w:tr w:rsidR="00457685" w:rsidTr="004F1C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9"/>
          <w:jc w:val="center"/>
        </w:trPr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713EF" w:rsidRPr="002233DE" w:rsidRDefault="000E1D7E" w:rsidP="0070533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H</w:t>
            </w:r>
            <w:r w:rsidR="00262683" w:rsidRPr="002233DE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Z</w:t>
            </w:r>
            <w:r w:rsidRPr="002233DE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/ OE 1</w:t>
            </w:r>
          </w:p>
        </w:tc>
        <w:tc>
          <w:tcPr>
            <w:tcW w:w="828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3EF" w:rsidRPr="002233DE" w:rsidRDefault="00F713EF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457685" w:rsidTr="004F1C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9"/>
          <w:jc w:val="center"/>
        </w:trPr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713EF" w:rsidRPr="002233DE" w:rsidRDefault="000E1D7E" w:rsidP="0070533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H</w:t>
            </w:r>
            <w:r w:rsidR="00262683" w:rsidRPr="002233DE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Z</w:t>
            </w:r>
            <w:r w:rsidRPr="002233DE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/ OE 2</w:t>
            </w:r>
          </w:p>
        </w:tc>
        <w:tc>
          <w:tcPr>
            <w:tcW w:w="828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3EF" w:rsidRPr="002233DE" w:rsidRDefault="00F713EF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457685" w:rsidTr="004F1C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9"/>
          <w:jc w:val="center"/>
        </w:trPr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713EF" w:rsidRPr="002233DE" w:rsidRDefault="000E1D7E" w:rsidP="0070533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H</w:t>
            </w:r>
            <w:r w:rsidR="00262683" w:rsidRPr="002233DE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Z</w:t>
            </w:r>
            <w:r w:rsidRPr="002233DE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/ OE 3</w:t>
            </w:r>
          </w:p>
        </w:tc>
        <w:tc>
          <w:tcPr>
            <w:tcW w:w="828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3EF" w:rsidRPr="002233DE" w:rsidRDefault="00F713EF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457685" w:rsidTr="004F1C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9"/>
          <w:jc w:val="center"/>
        </w:trPr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713EF" w:rsidRPr="002233DE" w:rsidRDefault="000E1D7E" w:rsidP="0070533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HB / OE (...)</w:t>
            </w:r>
          </w:p>
        </w:tc>
        <w:tc>
          <w:tcPr>
            <w:tcW w:w="828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3EF" w:rsidRPr="002233DE" w:rsidRDefault="00F713EF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457685" w:rsidTr="004F1C85">
        <w:trPr>
          <w:trHeight w:val="592"/>
          <w:jc w:val="center"/>
        </w:trPr>
        <w:tc>
          <w:tcPr>
            <w:tcW w:w="10260" w:type="dxa"/>
            <w:gridSpan w:val="28"/>
            <w:shd w:val="clear" w:color="auto" w:fill="E6E6E6"/>
            <w:vAlign w:val="center"/>
          </w:tcPr>
          <w:p w:rsidR="00F713EF" w:rsidRPr="002233DE" w:rsidRDefault="0070533B" w:rsidP="008E3F06">
            <w:pPr>
              <w:numPr>
                <w:ilvl w:val="1"/>
                <w:numId w:val="2"/>
              </w:numPr>
              <w:tabs>
                <w:tab w:val="clear" w:pos="435"/>
                <w:tab w:val="left" w:pos="417"/>
              </w:tabs>
              <w:ind w:left="432" w:hanging="432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Lurralde-eremua edo esku </w:t>
            </w:r>
            <w:r w:rsidR="000E1D7E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hartzeko lehentasunezko </w:t>
            </w:r>
            <w:r w:rsidR="00262683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gunea</w:t>
            </w:r>
            <w:r w:rsidR="003E0A71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="00262683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udalerria, beste udalerri batzuetako eragina…)</w:t>
            </w:r>
          </w:p>
          <w:p w:rsidR="00F713EF" w:rsidRPr="002233DE" w:rsidRDefault="000E1D7E">
            <w:pPr>
              <w:tabs>
                <w:tab w:val="left" w:pos="417"/>
              </w:tabs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sz w:val="18"/>
                <w:szCs w:val="18"/>
              </w:rPr>
              <w:tab/>
              <w:t>Ámbito territorial o zona priorit</w:t>
            </w:r>
            <w:r w:rsidR="003E0A71">
              <w:rPr>
                <w:rFonts w:ascii="Tahoma" w:hAnsi="Tahoma" w:cs="Tahoma"/>
                <w:sz w:val="18"/>
                <w:szCs w:val="18"/>
              </w:rPr>
              <w:t>aria de intervención (</w:t>
            </w:r>
            <w:r w:rsidRPr="002233DE">
              <w:rPr>
                <w:rFonts w:ascii="Tahoma" w:hAnsi="Tahoma" w:cs="Tahoma"/>
                <w:sz w:val="18"/>
                <w:szCs w:val="18"/>
              </w:rPr>
              <w:t xml:space="preserve"> municipal, incidencia en otros municipios...)</w:t>
            </w:r>
          </w:p>
        </w:tc>
      </w:tr>
      <w:tr w:rsidR="00457685" w:rsidTr="004F1C85">
        <w:trPr>
          <w:trHeight w:val="592"/>
          <w:jc w:val="center"/>
        </w:trPr>
        <w:tc>
          <w:tcPr>
            <w:tcW w:w="10260" w:type="dxa"/>
            <w:gridSpan w:val="28"/>
            <w:shd w:val="clear" w:color="auto" w:fill="auto"/>
            <w:vAlign w:val="center"/>
          </w:tcPr>
          <w:p w:rsidR="00F713EF" w:rsidRDefault="00F713E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E564A7" w:rsidRDefault="00E564A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E564A7" w:rsidRPr="002233DE" w:rsidRDefault="00E564A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  <w:tr w:rsidR="00457685" w:rsidTr="004F1C85">
        <w:trPr>
          <w:trHeight w:val="592"/>
          <w:jc w:val="center"/>
        </w:trPr>
        <w:tc>
          <w:tcPr>
            <w:tcW w:w="10260" w:type="dxa"/>
            <w:gridSpan w:val="28"/>
            <w:shd w:val="clear" w:color="auto" w:fill="E6E6E6"/>
            <w:vAlign w:val="center"/>
          </w:tcPr>
          <w:p w:rsidR="00F713EF" w:rsidRPr="002233DE" w:rsidRDefault="00262683" w:rsidP="008E3F06">
            <w:pPr>
              <w:numPr>
                <w:ilvl w:val="1"/>
                <w:numId w:val="2"/>
              </w:numPr>
              <w:tabs>
                <w:tab w:val="clear" w:pos="435"/>
                <w:tab w:val="left" w:pos="432"/>
              </w:tabs>
              <w:ind w:left="432" w:hanging="432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Hartzaileak</w:t>
            </w:r>
            <w:r w:rsidR="000E1D7E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(gizarte</w:t>
            </w: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tik baztertzeko</w:t>
            </w:r>
            <w:r w:rsidR="000E1D7E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arriskuan dauden </w:t>
            </w: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biztanleak, adinekoak, </w:t>
            </w:r>
            <w:r w:rsidR="000E1D7E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migratzaileak, desgaitasun</w:t>
            </w: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a</w:t>
            </w:r>
            <w:r w:rsidR="000E1D7E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edota</w:t>
            </w:r>
            <w:r w:rsidR="000E1D7E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dibertsitate funtzionala dutenak, biztanleak oro har…)</w:t>
            </w:r>
          </w:p>
          <w:p w:rsidR="00F713EF" w:rsidRPr="002233DE" w:rsidRDefault="000E1D7E">
            <w:pPr>
              <w:tabs>
                <w:tab w:val="left" w:pos="432"/>
              </w:tabs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sz w:val="18"/>
                <w:szCs w:val="18"/>
              </w:rPr>
              <w:tab/>
              <w:t xml:space="preserve">Población destinataria (personas en riesgo de exclusión social, personas mayores, personas migradas, personas con </w:t>
            </w:r>
            <w:r w:rsidRPr="002233DE">
              <w:rPr>
                <w:rFonts w:ascii="Tahoma" w:hAnsi="Tahoma" w:cs="Tahoma"/>
                <w:sz w:val="18"/>
                <w:szCs w:val="18"/>
              </w:rPr>
              <w:tab/>
              <w:t>discapacidad y/o diversidad funcional, población en general...)</w:t>
            </w:r>
          </w:p>
        </w:tc>
      </w:tr>
      <w:tr w:rsidR="00457685" w:rsidTr="004F1C85">
        <w:trPr>
          <w:trHeight w:val="592"/>
          <w:jc w:val="center"/>
        </w:trPr>
        <w:tc>
          <w:tcPr>
            <w:tcW w:w="10260" w:type="dxa"/>
            <w:gridSpan w:val="28"/>
            <w:shd w:val="clear" w:color="auto" w:fill="auto"/>
            <w:vAlign w:val="center"/>
          </w:tcPr>
          <w:p w:rsidR="00F713EF" w:rsidRDefault="00F713E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E564A7" w:rsidRDefault="00E564A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E564A7" w:rsidRPr="002233DE" w:rsidRDefault="00E564A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  <w:tr w:rsidR="00457685" w:rsidTr="00187F05">
        <w:trPr>
          <w:trHeight w:val="592"/>
          <w:jc w:val="center"/>
        </w:trPr>
        <w:tc>
          <w:tcPr>
            <w:tcW w:w="10260" w:type="dxa"/>
            <w:gridSpan w:val="28"/>
            <w:shd w:val="clear" w:color="auto" w:fill="E6E6E6"/>
            <w:vAlign w:val="center"/>
          </w:tcPr>
          <w:p w:rsidR="0070533B" w:rsidRPr="002233DE" w:rsidRDefault="000E1D7E" w:rsidP="008E3F06">
            <w:pPr>
              <w:numPr>
                <w:ilvl w:val="1"/>
                <w:numId w:val="2"/>
              </w:numPr>
              <w:tabs>
                <w:tab w:val="clear" w:pos="435"/>
                <w:tab w:val="left" w:pos="612"/>
              </w:tabs>
              <w:ind w:left="0" w:firstLine="0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lastRenderedPageBreak/>
              <w:t>Hartzaileei buruzko datuak</w:t>
            </w:r>
          </w:p>
          <w:p w:rsidR="0070533B" w:rsidRPr="002233DE" w:rsidRDefault="000E1D7E" w:rsidP="00187F05">
            <w:pPr>
              <w:tabs>
                <w:tab w:val="left" w:pos="612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sz w:val="18"/>
                <w:szCs w:val="18"/>
              </w:rPr>
              <w:tab/>
              <w:t>Datos sobre personas destinatarias</w:t>
            </w:r>
          </w:p>
        </w:tc>
      </w:tr>
      <w:tr w:rsidR="00457685" w:rsidTr="00187F05">
        <w:trPr>
          <w:trHeight w:val="549"/>
          <w:jc w:val="center"/>
        </w:trPr>
        <w:tc>
          <w:tcPr>
            <w:tcW w:w="2565" w:type="dxa"/>
            <w:gridSpan w:val="5"/>
            <w:shd w:val="clear" w:color="auto" w:fill="auto"/>
            <w:vAlign w:val="center"/>
          </w:tcPr>
          <w:p w:rsidR="0070533B" w:rsidRPr="002233DE" w:rsidRDefault="000E1D7E" w:rsidP="00187F05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Guztira</w:t>
            </w:r>
          </w:p>
          <w:p w:rsidR="0070533B" w:rsidRPr="002233DE" w:rsidRDefault="000E1D7E" w:rsidP="00187F05">
            <w:pPr>
              <w:tabs>
                <w:tab w:val="left" w:pos="432"/>
              </w:tabs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>Total</w:t>
            </w:r>
          </w:p>
        </w:tc>
        <w:tc>
          <w:tcPr>
            <w:tcW w:w="2565" w:type="dxa"/>
            <w:gridSpan w:val="8"/>
            <w:shd w:val="clear" w:color="auto" w:fill="auto"/>
            <w:vAlign w:val="center"/>
          </w:tcPr>
          <w:p w:rsidR="0070533B" w:rsidRPr="002233DE" w:rsidRDefault="005360F2" w:rsidP="00187F05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Ordizia</w:t>
            </w:r>
            <w:r w:rsidR="000E1D7E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koak</w:t>
            </w:r>
          </w:p>
          <w:p w:rsidR="0070533B" w:rsidRPr="002233DE" w:rsidRDefault="000E1D7E" w:rsidP="005360F2">
            <w:pPr>
              <w:tabs>
                <w:tab w:val="left" w:pos="432"/>
              </w:tabs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 xml:space="preserve">De </w:t>
            </w:r>
            <w:r w:rsidR="005360F2">
              <w:rPr>
                <w:rFonts w:ascii="Tahoma" w:hAnsi="Tahoma" w:cs="Tahoma"/>
                <w:bCs/>
                <w:sz w:val="18"/>
                <w:szCs w:val="18"/>
              </w:rPr>
              <w:t>Ordizia</w:t>
            </w:r>
          </w:p>
        </w:tc>
        <w:tc>
          <w:tcPr>
            <w:tcW w:w="2565" w:type="dxa"/>
            <w:gridSpan w:val="7"/>
            <w:shd w:val="clear" w:color="auto" w:fill="auto"/>
            <w:vAlign w:val="center"/>
          </w:tcPr>
          <w:p w:rsidR="0070533B" w:rsidRPr="002233DE" w:rsidRDefault="000E1D7E" w:rsidP="00187F05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Atzerritarrak</w:t>
            </w:r>
          </w:p>
          <w:p w:rsidR="0070533B" w:rsidRPr="002233DE" w:rsidRDefault="000E1D7E" w:rsidP="00187F05">
            <w:pPr>
              <w:tabs>
                <w:tab w:val="left" w:pos="432"/>
              </w:tabs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>De origen extranjero</w:t>
            </w:r>
          </w:p>
        </w:tc>
        <w:tc>
          <w:tcPr>
            <w:tcW w:w="2565" w:type="dxa"/>
            <w:gridSpan w:val="8"/>
            <w:shd w:val="clear" w:color="auto" w:fill="auto"/>
            <w:vAlign w:val="center"/>
          </w:tcPr>
          <w:p w:rsidR="0070533B" w:rsidRPr="002233DE" w:rsidRDefault="000E1D7E" w:rsidP="00187F05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60 urtetik gorakoak</w:t>
            </w:r>
          </w:p>
          <w:p w:rsidR="0070533B" w:rsidRPr="002233DE" w:rsidRDefault="000E1D7E" w:rsidP="00187F05">
            <w:pPr>
              <w:tabs>
                <w:tab w:val="left" w:pos="432"/>
              </w:tabs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>Mayores de 60 años</w:t>
            </w:r>
          </w:p>
        </w:tc>
      </w:tr>
      <w:tr w:rsidR="00457685" w:rsidTr="009457E9">
        <w:trPr>
          <w:trHeight w:val="549"/>
          <w:jc w:val="center"/>
        </w:trPr>
        <w:tc>
          <w:tcPr>
            <w:tcW w:w="855" w:type="dxa"/>
            <w:gridSpan w:val="2"/>
            <w:shd w:val="clear" w:color="auto" w:fill="auto"/>
            <w:vAlign w:val="center"/>
          </w:tcPr>
          <w:p w:rsidR="009457E9" w:rsidRPr="002233DE" w:rsidRDefault="002E5DA8" w:rsidP="00187F05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noProof/>
                <w:sz w:val="22"/>
                <w:szCs w:val="22"/>
                <w:lang w:val="es-ES"/>
              </w:rPr>
              <w:drawing>
                <wp:inline distT="0" distB="0" distL="0" distR="0">
                  <wp:extent cx="171450" cy="238125"/>
                  <wp:effectExtent l="0" t="0" r="0" b="9525"/>
                  <wp:docPr id="13" name="Imagen 13" descr="538px-Man-and-woman-icon_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538px-Man-and-woman-icon_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2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9457E9" w:rsidRPr="002233DE" w:rsidRDefault="002E5DA8" w:rsidP="00187F05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noProof/>
                <w:sz w:val="18"/>
                <w:szCs w:val="18"/>
                <w:lang w:val="es-ES"/>
              </w:rPr>
              <w:drawing>
                <wp:inline distT="0" distB="0" distL="0" distR="0">
                  <wp:extent cx="180975" cy="238125"/>
                  <wp:effectExtent l="0" t="0" r="9525" b="9525"/>
                  <wp:docPr id="14" name="Imagen 14" descr="homb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omb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196" r="272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9457E9" w:rsidRPr="002233DE" w:rsidRDefault="002E5DA8" w:rsidP="00187F05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noProof/>
                <w:sz w:val="18"/>
                <w:szCs w:val="18"/>
                <w:lang w:val="es-ES"/>
              </w:rPr>
              <w:drawing>
                <wp:inline distT="0" distB="0" distL="0" distR="0">
                  <wp:extent cx="200025" cy="266700"/>
                  <wp:effectExtent l="0" t="0" r="9525" b="0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9457E9" w:rsidRPr="002233DE" w:rsidRDefault="002E5DA8" w:rsidP="00187F05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noProof/>
                <w:sz w:val="22"/>
                <w:szCs w:val="22"/>
                <w:lang w:val="es-ES"/>
              </w:rPr>
              <w:drawing>
                <wp:inline distT="0" distB="0" distL="0" distR="0">
                  <wp:extent cx="171450" cy="238125"/>
                  <wp:effectExtent l="0" t="0" r="0" b="9525"/>
                  <wp:docPr id="16" name="Imagen 16" descr="538px-Man-and-woman-icon_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538px-Man-and-woman-icon_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2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" w:type="dxa"/>
            <w:gridSpan w:val="3"/>
            <w:shd w:val="clear" w:color="auto" w:fill="auto"/>
            <w:vAlign w:val="center"/>
          </w:tcPr>
          <w:p w:rsidR="009457E9" w:rsidRPr="002233DE" w:rsidRDefault="002E5DA8" w:rsidP="00187F05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noProof/>
                <w:sz w:val="18"/>
                <w:szCs w:val="18"/>
                <w:lang w:val="es-ES"/>
              </w:rPr>
              <w:drawing>
                <wp:inline distT="0" distB="0" distL="0" distR="0">
                  <wp:extent cx="180975" cy="238125"/>
                  <wp:effectExtent l="0" t="0" r="9525" b="9525"/>
                  <wp:docPr id="17" name="Imagen 17" descr="homb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omb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196" r="272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" w:type="dxa"/>
            <w:gridSpan w:val="3"/>
            <w:shd w:val="clear" w:color="auto" w:fill="auto"/>
            <w:vAlign w:val="center"/>
          </w:tcPr>
          <w:p w:rsidR="009457E9" w:rsidRPr="002233DE" w:rsidRDefault="002E5DA8" w:rsidP="00187F05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noProof/>
                <w:sz w:val="18"/>
                <w:szCs w:val="18"/>
                <w:lang w:val="es-ES"/>
              </w:rPr>
              <w:drawing>
                <wp:inline distT="0" distB="0" distL="0" distR="0">
                  <wp:extent cx="200025" cy="266700"/>
                  <wp:effectExtent l="0" t="0" r="9525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9457E9" w:rsidRPr="002233DE" w:rsidRDefault="002E5DA8" w:rsidP="00187F05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noProof/>
                <w:sz w:val="22"/>
                <w:szCs w:val="22"/>
                <w:lang w:val="es-ES"/>
              </w:rPr>
              <w:drawing>
                <wp:inline distT="0" distB="0" distL="0" distR="0">
                  <wp:extent cx="171450" cy="238125"/>
                  <wp:effectExtent l="0" t="0" r="0" b="9525"/>
                  <wp:docPr id="19" name="Imagen 19" descr="538px-Man-and-woman-icon_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538px-Man-and-woman-icon_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2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" w:type="dxa"/>
            <w:gridSpan w:val="3"/>
            <w:shd w:val="clear" w:color="auto" w:fill="auto"/>
            <w:vAlign w:val="center"/>
          </w:tcPr>
          <w:p w:rsidR="009457E9" w:rsidRPr="002233DE" w:rsidRDefault="002E5DA8" w:rsidP="00187F05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noProof/>
                <w:sz w:val="18"/>
                <w:szCs w:val="18"/>
                <w:lang w:val="es-ES"/>
              </w:rPr>
              <w:drawing>
                <wp:inline distT="0" distB="0" distL="0" distR="0">
                  <wp:extent cx="180975" cy="238125"/>
                  <wp:effectExtent l="0" t="0" r="9525" b="9525"/>
                  <wp:docPr id="20" name="Imagen 20" descr="homb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omb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196" r="272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9457E9" w:rsidRPr="002233DE" w:rsidRDefault="002E5DA8" w:rsidP="00187F05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noProof/>
                <w:sz w:val="18"/>
                <w:szCs w:val="18"/>
                <w:lang w:val="es-ES"/>
              </w:rPr>
              <w:drawing>
                <wp:inline distT="0" distB="0" distL="0" distR="0">
                  <wp:extent cx="200025" cy="266700"/>
                  <wp:effectExtent l="0" t="0" r="9525" b="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" w:type="dxa"/>
            <w:gridSpan w:val="4"/>
            <w:shd w:val="clear" w:color="auto" w:fill="auto"/>
            <w:vAlign w:val="center"/>
          </w:tcPr>
          <w:p w:rsidR="009457E9" w:rsidRPr="002233DE" w:rsidRDefault="002E5DA8" w:rsidP="00187F05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noProof/>
                <w:sz w:val="22"/>
                <w:szCs w:val="22"/>
                <w:lang w:val="es-ES"/>
              </w:rPr>
              <w:drawing>
                <wp:inline distT="0" distB="0" distL="0" distR="0">
                  <wp:extent cx="171450" cy="238125"/>
                  <wp:effectExtent l="0" t="0" r="0" b="9525"/>
                  <wp:docPr id="22" name="Imagen 22" descr="538px-Man-and-woman-icon_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538px-Man-and-woman-icon_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2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9457E9" w:rsidRPr="002233DE" w:rsidRDefault="002E5DA8" w:rsidP="00187F05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noProof/>
                <w:sz w:val="18"/>
                <w:szCs w:val="18"/>
                <w:lang w:val="es-ES"/>
              </w:rPr>
              <w:drawing>
                <wp:inline distT="0" distB="0" distL="0" distR="0">
                  <wp:extent cx="180975" cy="238125"/>
                  <wp:effectExtent l="0" t="0" r="9525" b="9525"/>
                  <wp:docPr id="23" name="Imagen 23" descr="homb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omb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196" r="272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9457E9" w:rsidRPr="002233DE" w:rsidRDefault="002E5DA8" w:rsidP="00187F05">
            <w:pPr>
              <w:tabs>
                <w:tab w:val="left" w:pos="43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noProof/>
                <w:sz w:val="18"/>
                <w:szCs w:val="18"/>
                <w:lang w:val="es-ES"/>
              </w:rPr>
              <w:drawing>
                <wp:inline distT="0" distB="0" distL="0" distR="0">
                  <wp:extent cx="200025" cy="266700"/>
                  <wp:effectExtent l="0" t="0" r="9525" b="0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7685" w:rsidTr="009457E9">
        <w:trPr>
          <w:trHeight w:val="549"/>
          <w:jc w:val="center"/>
        </w:trPr>
        <w:tc>
          <w:tcPr>
            <w:tcW w:w="855" w:type="dxa"/>
            <w:gridSpan w:val="2"/>
            <w:shd w:val="clear" w:color="auto" w:fill="auto"/>
            <w:vAlign w:val="center"/>
          </w:tcPr>
          <w:p w:rsidR="009457E9" w:rsidRPr="002233DE" w:rsidRDefault="009457E9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9457E9" w:rsidRPr="002233DE" w:rsidRDefault="009457E9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9457E9" w:rsidRPr="002233DE" w:rsidRDefault="009457E9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9457E9" w:rsidRPr="002233DE" w:rsidRDefault="009457E9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855" w:type="dxa"/>
            <w:gridSpan w:val="3"/>
            <w:shd w:val="clear" w:color="auto" w:fill="auto"/>
            <w:vAlign w:val="center"/>
          </w:tcPr>
          <w:p w:rsidR="009457E9" w:rsidRPr="002233DE" w:rsidRDefault="009457E9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855" w:type="dxa"/>
            <w:gridSpan w:val="3"/>
            <w:shd w:val="clear" w:color="auto" w:fill="auto"/>
            <w:vAlign w:val="center"/>
          </w:tcPr>
          <w:p w:rsidR="009457E9" w:rsidRPr="002233DE" w:rsidRDefault="009457E9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9457E9" w:rsidRPr="002233DE" w:rsidRDefault="009457E9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855" w:type="dxa"/>
            <w:gridSpan w:val="3"/>
            <w:shd w:val="clear" w:color="auto" w:fill="auto"/>
            <w:vAlign w:val="center"/>
          </w:tcPr>
          <w:p w:rsidR="009457E9" w:rsidRPr="002233DE" w:rsidRDefault="009457E9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9457E9" w:rsidRPr="002233DE" w:rsidRDefault="009457E9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855" w:type="dxa"/>
            <w:gridSpan w:val="4"/>
            <w:shd w:val="clear" w:color="auto" w:fill="auto"/>
            <w:vAlign w:val="center"/>
          </w:tcPr>
          <w:p w:rsidR="009457E9" w:rsidRPr="002233DE" w:rsidRDefault="009457E9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9457E9" w:rsidRPr="002233DE" w:rsidRDefault="009457E9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9457E9" w:rsidRPr="002233DE" w:rsidRDefault="009457E9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  <w:tr w:rsidR="00457685" w:rsidTr="00187F05">
        <w:trPr>
          <w:trHeight w:val="549"/>
          <w:jc w:val="center"/>
        </w:trPr>
        <w:tc>
          <w:tcPr>
            <w:tcW w:w="10260" w:type="dxa"/>
            <w:gridSpan w:val="28"/>
            <w:shd w:val="clear" w:color="auto" w:fill="E6E6E6"/>
            <w:vAlign w:val="center"/>
          </w:tcPr>
          <w:p w:rsidR="0070533B" w:rsidRPr="002233DE" w:rsidRDefault="000E1D7E" w:rsidP="008E3F06">
            <w:pPr>
              <w:numPr>
                <w:ilvl w:val="1"/>
                <w:numId w:val="2"/>
              </w:numPr>
              <w:tabs>
                <w:tab w:val="clear" w:pos="435"/>
                <w:tab w:val="left" w:pos="612"/>
              </w:tabs>
              <w:ind w:left="0" w:firstLine="0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Proposatutako jarduerak (helburuak lortzeko egingo diren jardueren titulua eta deskribapena)</w:t>
            </w:r>
          </w:p>
          <w:p w:rsidR="0070533B" w:rsidRPr="002233DE" w:rsidRDefault="000E1D7E" w:rsidP="00187F05">
            <w:pPr>
              <w:tabs>
                <w:tab w:val="left" w:pos="612"/>
              </w:tabs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ab/>
              <w:t>Actividades propuestas (título y descripción de las actividades a realizar para conseguir los objetivos)</w:t>
            </w:r>
          </w:p>
        </w:tc>
      </w:tr>
      <w:tr w:rsidR="00457685" w:rsidTr="00187F05">
        <w:trPr>
          <w:trHeight w:val="549"/>
          <w:jc w:val="center"/>
        </w:trPr>
        <w:tc>
          <w:tcPr>
            <w:tcW w:w="3005" w:type="dxa"/>
            <w:gridSpan w:val="6"/>
            <w:shd w:val="clear" w:color="auto" w:fill="F3F3F3"/>
            <w:vAlign w:val="center"/>
          </w:tcPr>
          <w:p w:rsidR="0070533B" w:rsidRPr="002233DE" w:rsidRDefault="000E1D7E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A1</w:t>
            </w:r>
          </w:p>
        </w:tc>
        <w:tc>
          <w:tcPr>
            <w:tcW w:w="7255" w:type="dxa"/>
            <w:gridSpan w:val="2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  <w:tr w:rsidR="00457685" w:rsidTr="00187F05">
        <w:trPr>
          <w:trHeight w:val="549"/>
          <w:jc w:val="center"/>
        </w:trPr>
        <w:tc>
          <w:tcPr>
            <w:tcW w:w="3005" w:type="dxa"/>
            <w:gridSpan w:val="6"/>
            <w:shd w:val="clear" w:color="auto" w:fill="F3F3F3"/>
            <w:vAlign w:val="center"/>
          </w:tcPr>
          <w:p w:rsidR="0070533B" w:rsidRPr="002233DE" w:rsidRDefault="000E1D7E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A2</w:t>
            </w:r>
          </w:p>
        </w:tc>
        <w:tc>
          <w:tcPr>
            <w:tcW w:w="7255" w:type="dxa"/>
            <w:gridSpan w:val="2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  <w:tr w:rsidR="00457685" w:rsidTr="00187F05">
        <w:trPr>
          <w:trHeight w:val="549"/>
          <w:jc w:val="center"/>
        </w:trPr>
        <w:tc>
          <w:tcPr>
            <w:tcW w:w="3005" w:type="dxa"/>
            <w:gridSpan w:val="6"/>
            <w:shd w:val="clear" w:color="auto" w:fill="F3F3F3"/>
            <w:vAlign w:val="center"/>
          </w:tcPr>
          <w:p w:rsidR="0070533B" w:rsidRPr="002233DE" w:rsidRDefault="000E1D7E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A3</w:t>
            </w:r>
          </w:p>
        </w:tc>
        <w:tc>
          <w:tcPr>
            <w:tcW w:w="7255" w:type="dxa"/>
            <w:gridSpan w:val="2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  <w:tr w:rsidR="00457685" w:rsidTr="00187F05">
        <w:trPr>
          <w:trHeight w:val="549"/>
          <w:jc w:val="center"/>
        </w:trPr>
        <w:tc>
          <w:tcPr>
            <w:tcW w:w="3005" w:type="dxa"/>
            <w:gridSpan w:val="6"/>
            <w:shd w:val="clear" w:color="auto" w:fill="F3F3F3"/>
            <w:vAlign w:val="center"/>
          </w:tcPr>
          <w:p w:rsidR="0070533B" w:rsidRPr="002233DE" w:rsidRDefault="000E1D7E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(...)</w:t>
            </w:r>
          </w:p>
        </w:tc>
        <w:tc>
          <w:tcPr>
            <w:tcW w:w="7255" w:type="dxa"/>
            <w:gridSpan w:val="2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  <w:tr w:rsidR="00457685" w:rsidTr="00187F05">
        <w:trPr>
          <w:trHeight w:val="549"/>
          <w:jc w:val="center"/>
        </w:trPr>
        <w:tc>
          <w:tcPr>
            <w:tcW w:w="10260" w:type="dxa"/>
            <w:gridSpan w:val="28"/>
            <w:shd w:val="clear" w:color="auto" w:fill="E6E6E6"/>
            <w:vAlign w:val="center"/>
          </w:tcPr>
          <w:p w:rsidR="001C629C" w:rsidRDefault="000E1D7E" w:rsidP="008E3F06">
            <w:pPr>
              <w:numPr>
                <w:ilvl w:val="1"/>
                <w:numId w:val="2"/>
              </w:numPr>
              <w:tabs>
                <w:tab w:val="clear" w:pos="435"/>
                <w:tab w:val="left" w:pos="612"/>
              </w:tabs>
              <w:ind w:left="0" w:firstLine="0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E</w:t>
            </w:r>
            <w:r w:rsidRPr="001C629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gikaritze-egutegia </w:t>
            </w:r>
          </w:p>
          <w:p w:rsidR="0070533B" w:rsidRPr="001C629C" w:rsidRDefault="001C629C" w:rsidP="001C629C">
            <w:pPr>
              <w:tabs>
                <w:tab w:val="left" w:pos="612"/>
              </w:tabs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</w:t>
            </w:r>
            <w:r w:rsidR="00152053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="00152053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="00EA51F5" w:rsidRPr="001C629C">
              <w:rPr>
                <w:rFonts w:ascii="Tahoma" w:hAnsi="Tahoma" w:cs="Tahoma"/>
                <w:bCs/>
                <w:sz w:val="18"/>
                <w:szCs w:val="18"/>
              </w:rPr>
              <w:t>Calendario de ejecución</w:t>
            </w:r>
          </w:p>
          <w:p w:rsidR="0070533B" w:rsidRPr="002233DE" w:rsidRDefault="000E1D7E" w:rsidP="001C629C">
            <w:pPr>
              <w:tabs>
                <w:tab w:val="left" w:pos="612"/>
                <w:tab w:val="left" w:pos="702"/>
              </w:tabs>
              <w:rPr>
                <w:rFonts w:ascii="Tahoma" w:hAnsi="Tahoma" w:cs="Tahoma"/>
                <w:sz w:val="18"/>
                <w:szCs w:val="18"/>
              </w:rPr>
            </w:pPr>
            <w:r w:rsidRPr="002233DE">
              <w:rPr>
                <w:rFonts w:ascii="Tahoma" w:hAnsi="Tahoma" w:cs="Tahoma"/>
                <w:sz w:val="18"/>
                <w:szCs w:val="18"/>
              </w:rPr>
              <w:tab/>
            </w:r>
          </w:p>
        </w:tc>
      </w:tr>
      <w:tr w:rsidR="00457685" w:rsidTr="00187F05">
        <w:trPr>
          <w:trHeight w:val="549"/>
          <w:jc w:val="center"/>
        </w:trPr>
        <w:tc>
          <w:tcPr>
            <w:tcW w:w="3005" w:type="dxa"/>
            <w:gridSpan w:val="6"/>
            <w:shd w:val="clear" w:color="auto" w:fill="F3F3F3"/>
            <w:vAlign w:val="center"/>
          </w:tcPr>
          <w:p w:rsidR="0070533B" w:rsidRPr="002233DE" w:rsidRDefault="000E1D7E" w:rsidP="00187F05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Titulua</w:t>
            </w:r>
          </w:p>
          <w:p w:rsidR="0070533B" w:rsidRPr="002233DE" w:rsidRDefault="000E1D7E" w:rsidP="00187F05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>Título</w:t>
            </w:r>
          </w:p>
        </w:tc>
        <w:tc>
          <w:tcPr>
            <w:tcW w:w="599" w:type="dxa"/>
            <w:gridSpan w:val="2"/>
            <w:shd w:val="clear" w:color="auto" w:fill="F3F3F3"/>
            <w:vAlign w:val="center"/>
          </w:tcPr>
          <w:p w:rsidR="0070533B" w:rsidRPr="002233DE" w:rsidRDefault="000E1D7E" w:rsidP="00187F0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Urt.</w:t>
            </w:r>
          </w:p>
          <w:p w:rsidR="0070533B" w:rsidRPr="002233DE" w:rsidRDefault="000E1D7E" w:rsidP="00187F05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>Ene</w:t>
            </w:r>
          </w:p>
        </w:tc>
        <w:tc>
          <w:tcPr>
            <w:tcW w:w="599" w:type="dxa"/>
            <w:shd w:val="clear" w:color="auto" w:fill="F3F3F3"/>
            <w:vAlign w:val="center"/>
          </w:tcPr>
          <w:p w:rsidR="0070533B" w:rsidRPr="002233DE" w:rsidRDefault="000E1D7E" w:rsidP="00187F0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Ots.</w:t>
            </w:r>
          </w:p>
          <w:p w:rsidR="0070533B" w:rsidRPr="002233DE" w:rsidRDefault="000E1D7E" w:rsidP="00187F05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>Feb</w:t>
            </w:r>
          </w:p>
        </w:tc>
        <w:tc>
          <w:tcPr>
            <w:tcW w:w="619" w:type="dxa"/>
            <w:gridSpan w:val="2"/>
            <w:shd w:val="clear" w:color="auto" w:fill="F3F3F3"/>
            <w:vAlign w:val="center"/>
          </w:tcPr>
          <w:p w:rsidR="0070533B" w:rsidRPr="002233DE" w:rsidRDefault="000E1D7E" w:rsidP="00187F0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Mar.</w:t>
            </w:r>
          </w:p>
        </w:tc>
        <w:tc>
          <w:tcPr>
            <w:tcW w:w="599" w:type="dxa"/>
            <w:gridSpan w:val="3"/>
            <w:shd w:val="clear" w:color="auto" w:fill="F3F3F3"/>
            <w:vAlign w:val="center"/>
          </w:tcPr>
          <w:p w:rsidR="0070533B" w:rsidRPr="002233DE" w:rsidRDefault="000E1D7E" w:rsidP="00187F0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Api.</w:t>
            </w:r>
          </w:p>
          <w:p w:rsidR="0070533B" w:rsidRPr="002233DE" w:rsidRDefault="000E1D7E" w:rsidP="00187F05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>Abr</w:t>
            </w:r>
          </w:p>
        </w:tc>
        <w:tc>
          <w:tcPr>
            <w:tcW w:w="600" w:type="dxa"/>
            <w:gridSpan w:val="2"/>
            <w:shd w:val="clear" w:color="auto" w:fill="F3F3F3"/>
            <w:vAlign w:val="center"/>
          </w:tcPr>
          <w:p w:rsidR="0070533B" w:rsidRPr="002233DE" w:rsidRDefault="000E1D7E" w:rsidP="00187F0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Mai.</w:t>
            </w:r>
          </w:p>
        </w:tc>
        <w:tc>
          <w:tcPr>
            <w:tcW w:w="600" w:type="dxa"/>
            <w:shd w:val="clear" w:color="auto" w:fill="F3F3F3"/>
            <w:vAlign w:val="center"/>
          </w:tcPr>
          <w:p w:rsidR="0070533B" w:rsidRPr="002233DE" w:rsidRDefault="000E1D7E" w:rsidP="00187F0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Eka.</w:t>
            </w:r>
          </w:p>
          <w:p w:rsidR="0070533B" w:rsidRPr="002233DE" w:rsidRDefault="000E1D7E" w:rsidP="00187F05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>Jun</w:t>
            </w:r>
          </w:p>
        </w:tc>
        <w:tc>
          <w:tcPr>
            <w:tcW w:w="599" w:type="dxa"/>
            <w:gridSpan w:val="2"/>
            <w:shd w:val="clear" w:color="auto" w:fill="F3F3F3"/>
            <w:vAlign w:val="center"/>
          </w:tcPr>
          <w:p w:rsidR="0070533B" w:rsidRPr="002233DE" w:rsidRDefault="000E1D7E" w:rsidP="00187F0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Uzt.</w:t>
            </w:r>
          </w:p>
          <w:p w:rsidR="0070533B" w:rsidRPr="002233DE" w:rsidRDefault="000E1D7E" w:rsidP="00187F05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>Jul</w:t>
            </w:r>
          </w:p>
        </w:tc>
        <w:tc>
          <w:tcPr>
            <w:tcW w:w="625" w:type="dxa"/>
            <w:gridSpan w:val="3"/>
            <w:shd w:val="clear" w:color="auto" w:fill="F3F3F3"/>
            <w:vAlign w:val="center"/>
          </w:tcPr>
          <w:p w:rsidR="0070533B" w:rsidRPr="002233DE" w:rsidRDefault="000E1D7E" w:rsidP="00187F0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Abu.</w:t>
            </w:r>
          </w:p>
          <w:p w:rsidR="0070533B" w:rsidRPr="002233DE" w:rsidRDefault="000E1D7E" w:rsidP="00187F05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>Ago</w:t>
            </w:r>
          </w:p>
        </w:tc>
        <w:tc>
          <w:tcPr>
            <w:tcW w:w="599" w:type="dxa"/>
            <w:shd w:val="clear" w:color="auto" w:fill="F3F3F3"/>
            <w:vAlign w:val="center"/>
          </w:tcPr>
          <w:p w:rsidR="0070533B" w:rsidRPr="002233DE" w:rsidRDefault="000E1D7E" w:rsidP="00187F0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Ira.</w:t>
            </w:r>
          </w:p>
          <w:p w:rsidR="0070533B" w:rsidRPr="002233DE" w:rsidRDefault="000E1D7E" w:rsidP="00187F05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>Sep</w:t>
            </w:r>
          </w:p>
        </w:tc>
        <w:tc>
          <w:tcPr>
            <w:tcW w:w="599" w:type="dxa"/>
            <w:gridSpan w:val="2"/>
            <w:shd w:val="clear" w:color="auto" w:fill="F3F3F3"/>
            <w:vAlign w:val="center"/>
          </w:tcPr>
          <w:p w:rsidR="0070533B" w:rsidRPr="002233DE" w:rsidRDefault="000E1D7E" w:rsidP="00187F0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Urr.</w:t>
            </w:r>
          </w:p>
          <w:p w:rsidR="0070533B" w:rsidRPr="002233DE" w:rsidRDefault="000E1D7E" w:rsidP="00187F05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>Oct</w:t>
            </w:r>
          </w:p>
        </w:tc>
        <w:tc>
          <w:tcPr>
            <w:tcW w:w="600" w:type="dxa"/>
            <w:gridSpan w:val="2"/>
            <w:shd w:val="clear" w:color="auto" w:fill="F3F3F3"/>
            <w:vAlign w:val="center"/>
          </w:tcPr>
          <w:p w:rsidR="0070533B" w:rsidRPr="002233DE" w:rsidRDefault="000E1D7E" w:rsidP="00187F0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Aza.</w:t>
            </w:r>
          </w:p>
          <w:p w:rsidR="0070533B" w:rsidRPr="002233DE" w:rsidRDefault="000E1D7E" w:rsidP="00187F05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>Nov</w:t>
            </w:r>
          </w:p>
        </w:tc>
        <w:tc>
          <w:tcPr>
            <w:tcW w:w="617" w:type="dxa"/>
            <w:shd w:val="clear" w:color="auto" w:fill="F3F3F3"/>
            <w:vAlign w:val="center"/>
          </w:tcPr>
          <w:p w:rsidR="0070533B" w:rsidRPr="002233DE" w:rsidRDefault="000E1D7E" w:rsidP="00187F0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Abe.</w:t>
            </w:r>
          </w:p>
          <w:p w:rsidR="0070533B" w:rsidRPr="002233DE" w:rsidRDefault="000E1D7E" w:rsidP="00187F05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>Dic</w:t>
            </w:r>
          </w:p>
        </w:tc>
      </w:tr>
      <w:tr w:rsidR="00457685" w:rsidTr="00187F05">
        <w:trPr>
          <w:trHeight w:val="549"/>
          <w:jc w:val="center"/>
        </w:trPr>
        <w:tc>
          <w:tcPr>
            <w:tcW w:w="3005" w:type="dxa"/>
            <w:gridSpan w:val="6"/>
            <w:shd w:val="clear" w:color="auto" w:fill="F3F3F3"/>
            <w:vAlign w:val="center"/>
          </w:tcPr>
          <w:p w:rsidR="0070533B" w:rsidRPr="002233DE" w:rsidRDefault="000E1D7E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A1</w:t>
            </w:r>
          </w:p>
        </w:tc>
        <w:tc>
          <w:tcPr>
            <w:tcW w:w="599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19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gridSpan w:val="3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25" w:type="dxa"/>
            <w:gridSpan w:val="3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17" w:type="dxa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  <w:tr w:rsidR="00457685" w:rsidTr="00187F05">
        <w:trPr>
          <w:trHeight w:val="549"/>
          <w:jc w:val="center"/>
        </w:trPr>
        <w:tc>
          <w:tcPr>
            <w:tcW w:w="3005" w:type="dxa"/>
            <w:gridSpan w:val="6"/>
            <w:shd w:val="clear" w:color="auto" w:fill="F3F3F3"/>
            <w:vAlign w:val="center"/>
          </w:tcPr>
          <w:p w:rsidR="0070533B" w:rsidRPr="002233DE" w:rsidRDefault="000E1D7E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A2</w:t>
            </w:r>
          </w:p>
        </w:tc>
        <w:tc>
          <w:tcPr>
            <w:tcW w:w="599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19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gridSpan w:val="3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25" w:type="dxa"/>
            <w:gridSpan w:val="3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17" w:type="dxa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  <w:tr w:rsidR="00457685" w:rsidTr="00187F05">
        <w:trPr>
          <w:trHeight w:val="549"/>
          <w:jc w:val="center"/>
        </w:trPr>
        <w:tc>
          <w:tcPr>
            <w:tcW w:w="3005" w:type="dxa"/>
            <w:gridSpan w:val="6"/>
            <w:shd w:val="clear" w:color="auto" w:fill="F3F3F3"/>
            <w:vAlign w:val="center"/>
          </w:tcPr>
          <w:p w:rsidR="0070533B" w:rsidRPr="002233DE" w:rsidRDefault="000E1D7E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A3</w:t>
            </w:r>
          </w:p>
        </w:tc>
        <w:tc>
          <w:tcPr>
            <w:tcW w:w="599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19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gridSpan w:val="3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25" w:type="dxa"/>
            <w:gridSpan w:val="3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17" w:type="dxa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  <w:tr w:rsidR="00457685" w:rsidTr="00187F05">
        <w:trPr>
          <w:trHeight w:val="549"/>
          <w:jc w:val="center"/>
        </w:trPr>
        <w:tc>
          <w:tcPr>
            <w:tcW w:w="3005" w:type="dxa"/>
            <w:gridSpan w:val="6"/>
            <w:shd w:val="clear" w:color="auto" w:fill="F3F3F3"/>
            <w:vAlign w:val="center"/>
          </w:tcPr>
          <w:p w:rsidR="0070533B" w:rsidRPr="002233DE" w:rsidRDefault="000E1D7E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A4</w:t>
            </w:r>
          </w:p>
        </w:tc>
        <w:tc>
          <w:tcPr>
            <w:tcW w:w="599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19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gridSpan w:val="3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25" w:type="dxa"/>
            <w:gridSpan w:val="3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17" w:type="dxa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  <w:tr w:rsidR="00457685" w:rsidTr="00187F05">
        <w:trPr>
          <w:trHeight w:val="549"/>
          <w:jc w:val="center"/>
        </w:trPr>
        <w:tc>
          <w:tcPr>
            <w:tcW w:w="3005" w:type="dxa"/>
            <w:gridSpan w:val="6"/>
            <w:shd w:val="clear" w:color="auto" w:fill="F3F3F3"/>
            <w:vAlign w:val="center"/>
          </w:tcPr>
          <w:p w:rsidR="0070533B" w:rsidRPr="002233DE" w:rsidRDefault="000E1D7E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A(...)</w:t>
            </w:r>
          </w:p>
        </w:tc>
        <w:tc>
          <w:tcPr>
            <w:tcW w:w="599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19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gridSpan w:val="3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25" w:type="dxa"/>
            <w:gridSpan w:val="3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17" w:type="dxa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  <w:tr w:rsidR="00457685" w:rsidTr="00187F05">
        <w:trPr>
          <w:trHeight w:val="549"/>
          <w:jc w:val="center"/>
        </w:trPr>
        <w:tc>
          <w:tcPr>
            <w:tcW w:w="3005" w:type="dxa"/>
            <w:gridSpan w:val="6"/>
            <w:shd w:val="clear" w:color="auto" w:fill="F3F3F3"/>
            <w:vAlign w:val="center"/>
          </w:tcPr>
          <w:p w:rsidR="0070533B" w:rsidRPr="002233DE" w:rsidRDefault="000E1D7E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A(...)</w:t>
            </w:r>
          </w:p>
        </w:tc>
        <w:tc>
          <w:tcPr>
            <w:tcW w:w="599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19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gridSpan w:val="3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25" w:type="dxa"/>
            <w:gridSpan w:val="3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617" w:type="dxa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  <w:tr w:rsidR="00457685" w:rsidTr="00187F05">
        <w:trPr>
          <w:trHeight w:val="549"/>
          <w:jc w:val="center"/>
        </w:trPr>
        <w:tc>
          <w:tcPr>
            <w:tcW w:w="10260" w:type="dxa"/>
            <w:gridSpan w:val="28"/>
            <w:shd w:val="clear" w:color="auto" w:fill="E6E6E6"/>
            <w:vAlign w:val="center"/>
          </w:tcPr>
          <w:p w:rsidR="0070533B" w:rsidRPr="002233DE" w:rsidRDefault="000E1D7E" w:rsidP="008E3F06">
            <w:pPr>
              <w:numPr>
                <w:ilvl w:val="1"/>
                <w:numId w:val="2"/>
              </w:numPr>
              <w:tabs>
                <w:tab w:val="clear" w:pos="435"/>
                <w:tab w:val="left" w:pos="612"/>
              </w:tabs>
              <w:ind w:left="612" w:hanging="612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Komunikazio-sistemak (ekin</w:t>
            </w:r>
            <w:r w:rsidR="0066438A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tzak, mezuak</w:t>
            </w:r>
            <w:r w:rsidRPr="002233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, webgunea / sare sozialak, kartelak, liburuxkak, banderak eta beste sistema batzuk…)</w:t>
            </w:r>
          </w:p>
          <w:p w:rsidR="0070533B" w:rsidRPr="002233DE" w:rsidRDefault="000E1D7E" w:rsidP="00187F05">
            <w:pPr>
              <w:tabs>
                <w:tab w:val="left" w:pos="612"/>
              </w:tabs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2233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ab/>
              <w:t>Sistemas de comunicación (</w:t>
            </w:r>
            <w:r w:rsidR="001F226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acciones, m</w:t>
            </w:r>
            <w:r w:rsidR="0066438A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ensajes</w:t>
            </w:r>
            <w:r w:rsidRPr="002233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, web/redes sociales, carteles, </w:t>
            </w:r>
            <w:r w:rsidR="006E534A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folletos, b</w:t>
            </w:r>
            <w:r w:rsidRPr="002233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anderolas u otros sistemas...)</w:t>
            </w:r>
          </w:p>
        </w:tc>
      </w:tr>
      <w:tr w:rsidR="00457685" w:rsidTr="00187F05">
        <w:trPr>
          <w:trHeight w:val="549"/>
          <w:jc w:val="center"/>
        </w:trPr>
        <w:tc>
          <w:tcPr>
            <w:tcW w:w="10260" w:type="dxa"/>
            <w:gridSpan w:val="28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</w:tr>
      <w:tr w:rsidR="00457685" w:rsidTr="00187F05">
        <w:trPr>
          <w:trHeight w:val="549"/>
          <w:jc w:val="center"/>
        </w:trPr>
        <w:tc>
          <w:tcPr>
            <w:tcW w:w="10260" w:type="dxa"/>
            <w:gridSpan w:val="28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70533B" w:rsidRPr="002233DE" w:rsidRDefault="00777B03" w:rsidP="008E3F06">
            <w:pPr>
              <w:numPr>
                <w:ilvl w:val="1"/>
                <w:numId w:val="2"/>
              </w:numPr>
              <w:tabs>
                <w:tab w:val="clear" w:pos="435"/>
                <w:tab w:val="left" w:pos="612"/>
              </w:tabs>
              <w:ind w:left="0" w:firstLine="0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>Ordizia</w:t>
            </w:r>
            <w:r w:rsidR="000E1D7E" w:rsidRPr="002233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ko Gizarte Zerbitzuekin koordinatzeko sistemak</w:t>
            </w:r>
          </w:p>
          <w:p w:rsidR="0070533B" w:rsidRPr="002233DE" w:rsidRDefault="000E1D7E" w:rsidP="00777B03">
            <w:pPr>
              <w:tabs>
                <w:tab w:val="left" w:pos="612"/>
              </w:tabs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ab/>
              <w:t xml:space="preserve">Sistemas de coordinación con Servicios Sociales de </w:t>
            </w:r>
            <w:r w:rsidR="00777B03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Ordizia</w:t>
            </w:r>
          </w:p>
        </w:tc>
      </w:tr>
      <w:tr w:rsidR="00457685" w:rsidTr="00187F05">
        <w:trPr>
          <w:trHeight w:val="549"/>
          <w:jc w:val="center"/>
        </w:trPr>
        <w:tc>
          <w:tcPr>
            <w:tcW w:w="10260" w:type="dxa"/>
            <w:gridSpan w:val="28"/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</w:tr>
      <w:tr w:rsidR="00457685" w:rsidTr="00187F05">
        <w:trPr>
          <w:trHeight w:val="549"/>
          <w:jc w:val="center"/>
        </w:trPr>
        <w:tc>
          <w:tcPr>
            <w:tcW w:w="10260" w:type="dxa"/>
            <w:gridSpan w:val="28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70533B" w:rsidRPr="002233DE" w:rsidRDefault="00777B03" w:rsidP="008E3F06">
            <w:pPr>
              <w:numPr>
                <w:ilvl w:val="1"/>
                <w:numId w:val="2"/>
              </w:numPr>
              <w:tabs>
                <w:tab w:val="clear" w:pos="435"/>
                <w:tab w:val="left" w:pos="612"/>
              </w:tabs>
              <w:ind w:left="0" w:firstLine="0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>Ordizia</w:t>
            </w:r>
            <w:r w:rsidR="000E1D7E" w:rsidRPr="002233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ko beste erakunde edo udal zerbitzu batzuekin koordinatzeko sistemak</w:t>
            </w:r>
          </w:p>
          <w:p w:rsidR="0070533B" w:rsidRPr="002233DE" w:rsidRDefault="000E1D7E" w:rsidP="00777B03">
            <w:pPr>
              <w:tabs>
                <w:tab w:val="left" w:pos="612"/>
              </w:tabs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ab/>
              <w:t xml:space="preserve">Sistemas de coordinación con otras entidades o servicios municipales en </w:t>
            </w:r>
            <w:r w:rsidR="00777B03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Ordizia</w:t>
            </w:r>
          </w:p>
        </w:tc>
      </w:tr>
      <w:tr w:rsidR="00457685" w:rsidTr="00187F05">
        <w:trPr>
          <w:trHeight w:val="549"/>
          <w:jc w:val="center"/>
        </w:trPr>
        <w:tc>
          <w:tcPr>
            <w:tcW w:w="10260" w:type="dxa"/>
            <w:gridSpan w:val="2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533B" w:rsidRPr="002233DE" w:rsidRDefault="0070533B" w:rsidP="00187F05">
            <w:pPr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</w:tr>
    </w:tbl>
    <w:p w:rsidR="0070533B" w:rsidRPr="002233DE" w:rsidRDefault="0070533B"/>
    <w:p w:rsidR="0070533B" w:rsidRPr="002233DE" w:rsidRDefault="0070533B"/>
    <w:tbl>
      <w:tblPr>
        <w:tblW w:w="102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"/>
        <w:gridCol w:w="17"/>
        <w:gridCol w:w="710"/>
        <w:gridCol w:w="263"/>
        <w:gridCol w:w="1743"/>
        <w:gridCol w:w="560"/>
        <w:gridCol w:w="1261"/>
        <w:gridCol w:w="980"/>
        <w:gridCol w:w="436"/>
        <w:gridCol w:w="144"/>
        <w:gridCol w:w="1984"/>
        <w:gridCol w:w="440"/>
        <w:gridCol w:w="1661"/>
        <w:gridCol w:w="8"/>
        <w:gridCol w:w="17"/>
      </w:tblGrid>
      <w:tr w:rsidR="00457685" w:rsidTr="00C874CB">
        <w:trPr>
          <w:gridAfter w:val="1"/>
          <w:wAfter w:w="17" w:type="dxa"/>
          <w:trHeight w:val="475"/>
          <w:jc w:val="center"/>
        </w:trPr>
        <w:tc>
          <w:tcPr>
            <w:tcW w:w="10225" w:type="dxa"/>
            <w:gridSpan w:val="14"/>
            <w:shd w:val="clear" w:color="auto" w:fill="E6E6E6"/>
            <w:vAlign w:val="center"/>
          </w:tcPr>
          <w:p w:rsidR="00F713EF" w:rsidRPr="002233DE" w:rsidRDefault="001B3705" w:rsidP="008E3F06">
            <w:pPr>
              <w:numPr>
                <w:ilvl w:val="1"/>
                <w:numId w:val="2"/>
              </w:numPr>
              <w:tabs>
                <w:tab w:val="clear" w:pos="435"/>
                <w:tab w:val="left" w:pos="612"/>
              </w:tabs>
              <w:ind w:left="0" w:firstLine="0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Ekintza</w:t>
            </w:r>
            <w:r w:rsidR="000E1D7E" w:rsidRPr="002233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berria</w:t>
            </w:r>
            <w:r w:rsidR="00091FBF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k, esperimentalak edota</w:t>
            </w:r>
            <w:r w:rsidR="000E1D7E" w:rsidRPr="002233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berritzaileak</w:t>
            </w:r>
          </w:p>
          <w:p w:rsidR="00F713EF" w:rsidRPr="002233DE" w:rsidRDefault="000E1D7E">
            <w:pPr>
              <w:tabs>
                <w:tab w:val="left" w:pos="612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ab/>
              <w:t>Acciones</w:t>
            </w:r>
            <w:r w:rsidRPr="002233DE">
              <w:rPr>
                <w:rFonts w:ascii="Tahoma" w:hAnsi="Tahoma" w:cs="Tahoma"/>
                <w:color w:val="000000"/>
                <w:sz w:val="18"/>
                <w:szCs w:val="18"/>
              </w:rPr>
              <w:t xml:space="preserve"> novedosas experimentales y/o innovadoras</w:t>
            </w:r>
          </w:p>
        </w:tc>
      </w:tr>
      <w:tr w:rsidR="00457685" w:rsidTr="00C874CB">
        <w:trPr>
          <w:gridAfter w:val="1"/>
          <w:wAfter w:w="17" w:type="dxa"/>
          <w:trHeight w:val="550"/>
          <w:jc w:val="center"/>
        </w:trPr>
        <w:tc>
          <w:tcPr>
            <w:tcW w:w="10225" w:type="dxa"/>
            <w:gridSpan w:val="14"/>
            <w:shd w:val="clear" w:color="auto" w:fill="auto"/>
            <w:vAlign w:val="center"/>
          </w:tcPr>
          <w:p w:rsidR="00F713EF" w:rsidRDefault="00F713EF">
            <w:pPr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C874CB" w:rsidRDefault="00C874CB">
            <w:pPr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C874CB" w:rsidRDefault="00C874CB">
            <w:pPr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C874CB" w:rsidRDefault="00C874CB">
            <w:pPr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C874CB" w:rsidRPr="002233DE" w:rsidRDefault="00C874CB">
            <w:pPr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</w:tr>
      <w:tr w:rsidR="00457685" w:rsidTr="00C874CB">
        <w:trPr>
          <w:gridAfter w:val="1"/>
          <w:wAfter w:w="17" w:type="dxa"/>
          <w:trHeight w:val="795"/>
          <w:jc w:val="center"/>
        </w:trPr>
        <w:tc>
          <w:tcPr>
            <w:tcW w:w="10225" w:type="dxa"/>
            <w:gridSpan w:val="14"/>
            <w:shd w:val="clear" w:color="auto" w:fill="E6E6E6"/>
            <w:vAlign w:val="center"/>
          </w:tcPr>
          <w:p w:rsidR="00F713EF" w:rsidRPr="002233DE" w:rsidRDefault="000E1D7E" w:rsidP="008E3F06">
            <w:pPr>
              <w:numPr>
                <w:ilvl w:val="1"/>
                <w:numId w:val="2"/>
              </w:numPr>
              <w:tabs>
                <w:tab w:val="clear" w:pos="435"/>
                <w:tab w:val="left" w:pos="612"/>
              </w:tabs>
              <w:ind w:left="612" w:hanging="612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Genero-</w:t>
            </w:r>
            <w:r w:rsidR="00FA6E5B" w:rsidRPr="002233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, </w:t>
            </w:r>
            <w:r w:rsidR="00C73799" w:rsidRPr="002233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kultur</w:t>
            </w:r>
            <w:r w:rsidR="00FA6E5B" w:rsidRPr="002233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artekotasun-</w:t>
            </w:r>
            <w:r w:rsidR="001B3705" w:rsidRPr="002233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</w:t>
            </w:r>
            <w:r w:rsidR="00FA6E5B" w:rsidRPr="002233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eta hizkuntza normalizazio-ikuspegia</w:t>
            </w:r>
            <w:r w:rsidRPr="002233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: </w:t>
            </w:r>
            <w:r w:rsidR="001B3705" w:rsidRPr="002233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zehaztu nola gehituko</w:t>
            </w:r>
            <w:r w:rsidRPr="002233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diren zeharkako ikuspegi</w:t>
            </w:r>
            <w:r w:rsidR="001B3705" w:rsidRPr="002233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horiek</w:t>
            </w:r>
            <w:r w:rsidRPr="002233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jardueraren pro</w:t>
            </w:r>
            <w:r w:rsidR="001B3705" w:rsidRPr="002233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iektu</w:t>
            </w:r>
            <w:r w:rsidRPr="002233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osoan.</w:t>
            </w:r>
          </w:p>
          <w:p w:rsidR="00B421ED" w:rsidRPr="002233DE" w:rsidRDefault="00F713EF" w:rsidP="003A6440">
            <w:pPr>
              <w:tabs>
                <w:tab w:val="left" w:pos="612"/>
              </w:tabs>
              <w:rPr>
                <w:rFonts w:ascii="Tahoma" w:hAnsi="Tahoma" w:cs="Tahoma"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ab/>
              <w:t>Perspectiva</w:t>
            </w:r>
            <w:r w:rsidRPr="002233DE">
              <w:rPr>
                <w:rFonts w:ascii="Tahoma" w:hAnsi="Tahoma" w:cs="Tahoma"/>
                <w:sz w:val="18"/>
                <w:szCs w:val="18"/>
              </w:rPr>
              <w:t xml:space="preserve"> de género, intercultural y de normalización lingüística</w:t>
            </w:r>
          </w:p>
        </w:tc>
      </w:tr>
      <w:tr w:rsidR="00457685" w:rsidTr="00EB3961">
        <w:trPr>
          <w:gridBefore w:val="1"/>
          <w:gridAfter w:val="1"/>
          <w:wBefore w:w="18" w:type="dxa"/>
          <w:wAfter w:w="17" w:type="dxa"/>
          <w:trHeight w:val="550"/>
          <w:jc w:val="center"/>
        </w:trPr>
        <w:tc>
          <w:tcPr>
            <w:tcW w:w="10207" w:type="dxa"/>
            <w:gridSpan w:val="13"/>
            <w:shd w:val="clear" w:color="auto" w:fill="E6E6E6"/>
            <w:vAlign w:val="center"/>
          </w:tcPr>
          <w:p w:rsidR="003A6440" w:rsidRDefault="00152053" w:rsidP="003A6440">
            <w:pPr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2.16.1 </w:t>
            </w:r>
            <w:r w:rsidR="000E1D7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GENERO-IKUSPEGIA</w:t>
            </w:r>
          </w:p>
        </w:tc>
      </w:tr>
      <w:tr w:rsidR="00457685" w:rsidTr="00C874C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35" w:type="dxa"/>
          <w:cantSplit/>
          <w:trHeight w:val="167"/>
          <w:jc w:val="center"/>
        </w:trPr>
        <w:tc>
          <w:tcPr>
            <w:tcW w:w="10207" w:type="dxa"/>
            <w:gridSpan w:val="13"/>
            <w:shd w:val="pct5" w:color="auto" w:fill="FFFFFF"/>
            <w:vAlign w:val="bottom"/>
          </w:tcPr>
          <w:p w:rsidR="00D366BE" w:rsidRPr="00C874CB" w:rsidRDefault="007A79D0" w:rsidP="00D366BE">
            <w:pPr>
              <w:keepNext/>
              <w:autoSpaceDE w:val="0"/>
              <w:autoSpaceDN w:val="0"/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</w:pPr>
            <w:r w:rsidRPr="00C874CB"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  <w:t xml:space="preserve">KONTUAN IZAN AL DIRA EMAKUMEEN ETA GIZONEN EGOERA, BALDINTZA ETA BEHARRIZAN EZBERDINAK? </w:t>
            </w:r>
          </w:p>
          <w:p w:rsidR="008A0549" w:rsidRPr="00C874CB" w:rsidRDefault="007A79D0" w:rsidP="007A79D0">
            <w:pPr>
              <w:keepNext/>
              <w:autoSpaceDE w:val="0"/>
              <w:autoSpaceDN w:val="0"/>
              <w:rPr>
                <w:rFonts w:ascii="Tahoma" w:hAnsi="Tahoma" w:cs="Tahoma"/>
                <w:color w:val="000000"/>
                <w:sz w:val="18"/>
                <w:szCs w:val="18"/>
                <w:lang w:val="es-ES" w:eastAsia="eu-ES"/>
              </w:rPr>
            </w:pP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val="es-ES" w:eastAsia="eu-ES"/>
              </w:rPr>
              <w:t>¿Se han tenido en cuenta las diferentes situaciones, condiciones y necesidades de mujeres y hombres?</w:t>
            </w:r>
          </w:p>
        </w:tc>
      </w:tr>
      <w:tr w:rsidR="00457685" w:rsidTr="00C874C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35" w:type="dxa"/>
          <w:cantSplit/>
          <w:jc w:val="center"/>
        </w:trPr>
        <w:tc>
          <w:tcPr>
            <w:tcW w:w="5953" w:type="dxa"/>
            <w:gridSpan w:val="7"/>
            <w:vAlign w:val="center"/>
          </w:tcPr>
          <w:p w:rsidR="008A0549" w:rsidRPr="00C874CB" w:rsidRDefault="000E1D7E" w:rsidP="008A0549">
            <w:pPr>
              <w:numPr>
                <w:ilvl w:val="0"/>
                <w:numId w:val="6"/>
              </w:numPr>
              <w:autoSpaceDE w:val="0"/>
              <w:autoSpaceDN w:val="0"/>
              <w:spacing w:before="20" w:after="20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  <w:r w:rsidRPr="00C874CB"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  <w:t>Hasierako diagnostikoan</w: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/ En el diagnóstico de partida                     </w:t>
            </w:r>
          </w:p>
        </w:tc>
        <w:tc>
          <w:tcPr>
            <w:tcW w:w="4254" w:type="dxa"/>
            <w:gridSpan w:val="6"/>
            <w:vAlign w:val="center"/>
          </w:tcPr>
          <w:p w:rsidR="008A0549" w:rsidRPr="00C874CB" w:rsidRDefault="000E1D7E" w:rsidP="008A0549">
            <w:pPr>
              <w:autoSpaceDE w:val="0"/>
              <w:autoSpaceDN w:val="0"/>
              <w:spacing w:before="20" w:after="20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instrText xml:space="preserve"> FORMCHECKBOX </w:instrTex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fldChar w:fldCharType="end"/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</w:t>
            </w:r>
            <w:r w:rsidRPr="00C874CB"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  <w:t>Bai</w: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/ Si                    </w: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instrText xml:space="preserve"> FORMCHECKBOX </w:instrTex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fldChar w:fldCharType="end"/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</w:t>
            </w:r>
            <w:r w:rsidRPr="00C874CB"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  <w:t>Ez</w: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/ No</w:t>
            </w:r>
          </w:p>
        </w:tc>
      </w:tr>
      <w:tr w:rsidR="00457685" w:rsidTr="00C874C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35" w:type="dxa"/>
          <w:cantSplit/>
          <w:jc w:val="center"/>
        </w:trPr>
        <w:tc>
          <w:tcPr>
            <w:tcW w:w="10207" w:type="dxa"/>
            <w:gridSpan w:val="13"/>
            <w:vAlign w:val="center"/>
          </w:tcPr>
          <w:p w:rsidR="00D366BE" w:rsidRPr="00C874CB" w:rsidRDefault="000E1D7E" w:rsidP="00D366BE">
            <w:pPr>
              <w:autoSpaceDE w:val="0"/>
              <w:autoSpaceDN w:val="0"/>
              <w:spacing w:before="20" w:after="20"/>
              <w:ind w:left="360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  <w:r w:rsidRPr="00C874CB"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  <w:t>Azaldu/</w: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>Describir</w:t>
            </w:r>
          </w:p>
          <w:p w:rsidR="00D366BE" w:rsidRDefault="00D366BE" w:rsidP="008A0549">
            <w:pPr>
              <w:autoSpaceDE w:val="0"/>
              <w:autoSpaceDN w:val="0"/>
              <w:spacing w:before="20" w:after="20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</w:p>
          <w:p w:rsidR="00C874CB" w:rsidRPr="00C874CB" w:rsidRDefault="00C874CB" w:rsidP="008A0549">
            <w:pPr>
              <w:autoSpaceDE w:val="0"/>
              <w:autoSpaceDN w:val="0"/>
              <w:spacing w:before="20" w:after="20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</w:p>
        </w:tc>
      </w:tr>
      <w:tr w:rsidR="00457685" w:rsidTr="00C874C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35" w:type="dxa"/>
          <w:cantSplit/>
          <w:jc w:val="center"/>
        </w:trPr>
        <w:tc>
          <w:tcPr>
            <w:tcW w:w="5953" w:type="dxa"/>
            <w:gridSpan w:val="7"/>
            <w:vAlign w:val="center"/>
          </w:tcPr>
          <w:p w:rsidR="008A0549" w:rsidRPr="00C874CB" w:rsidRDefault="000E1D7E" w:rsidP="008A0549">
            <w:pPr>
              <w:numPr>
                <w:ilvl w:val="0"/>
                <w:numId w:val="6"/>
              </w:numPr>
              <w:autoSpaceDE w:val="0"/>
              <w:autoSpaceDN w:val="0"/>
              <w:spacing w:before="20" w:after="20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  <w:r w:rsidRPr="00C874CB"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  <w:t>Proiektuaren helburuetan</w: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/ En los objetivos del proyecto</w:t>
            </w:r>
          </w:p>
        </w:tc>
        <w:tc>
          <w:tcPr>
            <w:tcW w:w="4254" w:type="dxa"/>
            <w:gridSpan w:val="6"/>
            <w:vAlign w:val="center"/>
          </w:tcPr>
          <w:p w:rsidR="008A0549" w:rsidRPr="00C874CB" w:rsidRDefault="000E1D7E" w:rsidP="008A0549">
            <w:pPr>
              <w:autoSpaceDE w:val="0"/>
              <w:autoSpaceDN w:val="0"/>
              <w:spacing w:before="20" w:after="20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instrText xml:space="preserve"> FORMCHECKBOX </w:instrTex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fldChar w:fldCharType="end"/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</w:t>
            </w:r>
            <w:r w:rsidRPr="00C874CB"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  <w:t>Bai</w: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/ Si                    </w: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instrText xml:space="preserve"> FORMCHECKBOX </w:instrTex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fldChar w:fldCharType="end"/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</w:t>
            </w:r>
            <w:r w:rsidRPr="00C874CB"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  <w:t>Ez</w: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/ No</w:t>
            </w:r>
          </w:p>
        </w:tc>
      </w:tr>
      <w:tr w:rsidR="00457685" w:rsidTr="00C874C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35" w:type="dxa"/>
          <w:cantSplit/>
          <w:jc w:val="center"/>
        </w:trPr>
        <w:tc>
          <w:tcPr>
            <w:tcW w:w="10207" w:type="dxa"/>
            <w:gridSpan w:val="13"/>
            <w:vAlign w:val="center"/>
          </w:tcPr>
          <w:p w:rsidR="00DF0972" w:rsidRPr="00C874CB" w:rsidRDefault="000E1D7E" w:rsidP="00D366BE">
            <w:pPr>
              <w:autoSpaceDE w:val="0"/>
              <w:autoSpaceDN w:val="0"/>
              <w:spacing w:before="20" w:after="20"/>
              <w:ind w:left="360"/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</w:pPr>
            <w:r w:rsidRPr="00C874CB"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  <w:t>Azaldu</w: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>/Describir</w:t>
            </w:r>
          </w:p>
          <w:p w:rsidR="00DF0972" w:rsidRDefault="00DF0972" w:rsidP="008A0549">
            <w:pPr>
              <w:autoSpaceDE w:val="0"/>
              <w:autoSpaceDN w:val="0"/>
              <w:spacing w:before="20" w:after="20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</w:p>
          <w:p w:rsidR="00C874CB" w:rsidRPr="00C874CB" w:rsidRDefault="00C874CB" w:rsidP="008A0549">
            <w:pPr>
              <w:autoSpaceDE w:val="0"/>
              <w:autoSpaceDN w:val="0"/>
              <w:spacing w:before="20" w:after="20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</w:p>
        </w:tc>
      </w:tr>
      <w:tr w:rsidR="00457685" w:rsidTr="00C874C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35" w:type="dxa"/>
          <w:cantSplit/>
          <w:jc w:val="center"/>
        </w:trPr>
        <w:tc>
          <w:tcPr>
            <w:tcW w:w="5953" w:type="dxa"/>
            <w:gridSpan w:val="7"/>
            <w:vAlign w:val="center"/>
          </w:tcPr>
          <w:p w:rsidR="008A0549" w:rsidRPr="00C874CB" w:rsidRDefault="000E1D7E" w:rsidP="008A0549">
            <w:pPr>
              <w:numPr>
                <w:ilvl w:val="0"/>
                <w:numId w:val="6"/>
              </w:numPr>
              <w:autoSpaceDE w:val="0"/>
              <w:autoSpaceDN w:val="0"/>
              <w:spacing w:before="20" w:after="20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  <w:r w:rsidRPr="00C874CB"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  <w:t>Proposatutako jardueretan</w: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/ En las actividades propuestas</w:t>
            </w:r>
          </w:p>
        </w:tc>
        <w:tc>
          <w:tcPr>
            <w:tcW w:w="4254" w:type="dxa"/>
            <w:gridSpan w:val="6"/>
            <w:vAlign w:val="center"/>
          </w:tcPr>
          <w:p w:rsidR="008A0549" w:rsidRPr="00C874CB" w:rsidRDefault="000E1D7E" w:rsidP="008A0549">
            <w:pPr>
              <w:autoSpaceDE w:val="0"/>
              <w:autoSpaceDN w:val="0"/>
              <w:spacing w:before="20" w:after="20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instrText xml:space="preserve"> FORMCHECKBOX </w:instrTex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fldChar w:fldCharType="end"/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</w:t>
            </w:r>
            <w:r w:rsidRPr="00C874CB"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  <w:t>Bai</w: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/ Si                    </w: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instrText xml:space="preserve"> FORMCHECKBOX </w:instrTex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fldChar w:fldCharType="end"/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</w:t>
            </w:r>
            <w:r w:rsidRPr="00C874CB"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  <w:t>Ez</w: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/ No</w:t>
            </w:r>
          </w:p>
        </w:tc>
      </w:tr>
      <w:tr w:rsidR="00457685" w:rsidTr="0015205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35" w:type="dxa"/>
          <w:cantSplit/>
          <w:trHeight w:val="823"/>
          <w:jc w:val="center"/>
        </w:trPr>
        <w:tc>
          <w:tcPr>
            <w:tcW w:w="10207" w:type="dxa"/>
            <w:gridSpan w:val="13"/>
            <w:vAlign w:val="center"/>
          </w:tcPr>
          <w:p w:rsidR="00DF0972" w:rsidRDefault="000E1D7E" w:rsidP="00DF0972">
            <w:pPr>
              <w:autoSpaceDE w:val="0"/>
              <w:autoSpaceDN w:val="0"/>
              <w:spacing w:before="20" w:after="20"/>
              <w:ind w:left="360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  <w:r w:rsidRPr="00C874CB"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  <w:t>Azaldu</w: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>/Describir</w:t>
            </w:r>
          </w:p>
          <w:p w:rsidR="00152053" w:rsidRDefault="00152053" w:rsidP="00DF0972">
            <w:pPr>
              <w:autoSpaceDE w:val="0"/>
              <w:autoSpaceDN w:val="0"/>
              <w:spacing w:before="20" w:after="20"/>
              <w:ind w:left="360"/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</w:pPr>
          </w:p>
          <w:p w:rsidR="00DF0972" w:rsidRPr="00C874CB" w:rsidRDefault="00DF0972" w:rsidP="008A0549">
            <w:pPr>
              <w:autoSpaceDE w:val="0"/>
              <w:autoSpaceDN w:val="0"/>
              <w:spacing w:before="20" w:after="20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</w:p>
        </w:tc>
      </w:tr>
      <w:tr w:rsidR="00457685" w:rsidTr="0015205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35" w:type="dxa"/>
          <w:cantSplit/>
          <w:trHeight w:val="268"/>
          <w:jc w:val="center"/>
        </w:trPr>
        <w:tc>
          <w:tcPr>
            <w:tcW w:w="5953" w:type="dxa"/>
            <w:gridSpan w:val="7"/>
            <w:vAlign w:val="center"/>
          </w:tcPr>
          <w:p w:rsidR="00C874CB" w:rsidRPr="00C874CB" w:rsidRDefault="008A0549" w:rsidP="00152053">
            <w:pPr>
              <w:numPr>
                <w:ilvl w:val="0"/>
                <w:numId w:val="6"/>
              </w:numPr>
              <w:autoSpaceDE w:val="0"/>
              <w:autoSpaceDN w:val="0"/>
              <w:spacing w:before="20" w:after="20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  <w:r w:rsidRPr="00C874CB"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  <w:t>Ebaluazioan</w: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/ En la evaluación</w:t>
            </w:r>
          </w:p>
        </w:tc>
        <w:tc>
          <w:tcPr>
            <w:tcW w:w="4254" w:type="dxa"/>
            <w:gridSpan w:val="6"/>
            <w:vAlign w:val="center"/>
          </w:tcPr>
          <w:p w:rsidR="008A0549" w:rsidRPr="00C874CB" w:rsidRDefault="000E1D7E" w:rsidP="008A0549">
            <w:pPr>
              <w:autoSpaceDE w:val="0"/>
              <w:autoSpaceDN w:val="0"/>
              <w:spacing w:before="20" w:after="20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instrText xml:space="preserve"> FORMCHECKBOX </w:instrTex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fldChar w:fldCharType="end"/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</w:t>
            </w:r>
            <w:r w:rsidRPr="00C874CB"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  <w:t>Bai</w: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/ Si                    </w: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instrText xml:space="preserve"> FORMCHECKBOX </w:instrTex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fldChar w:fldCharType="end"/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</w:t>
            </w:r>
            <w:r w:rsidRPr="00C874CB"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  <w:t>Ez</w: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/ No</w:t>
            </w:r>
          </w:p>
        </w:tc>
      </w:tr>
      <w:tr w:rsidR="00457685" w:rsidTr="0015205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35" w:type="dxa"/>
          <w:cantSplit/>
          <w:trHeight w:val="853"/>
          <w:jc w:val="center"/>
        </w:trPr>
        <w:tc>
          <w:tcPr>
            <w:tcW w:w="10207" w:type="dxa"/>
            <w:gridSpan w:val="13"/>
            <w:vAlign w:val="center"/>
          </w:tcPr>
          <w:p w:rsidR="00DF0972" w:rsidRPr="00C874CB" w:rsidRDefault="000E1D7E" w:rsidP="00DF0972">
            <w:pPr>
              <w:autoSpaceDE w:val="0"/>
              <w:autoSpaceDN w:val="0"/>
              <w:spacing w:before="20" w:after="20"/>
              <w:ind w:left="360"/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</w:pPr>
            <w:r w:rsidRPr="00C874CB"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  <w:t>Azaldu</w: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>/Describir</w:t>
            </w:r>
          </w:p>
          <w:p w:rsidR="00C874CB" w:rsidRDefault="00C874CB" w:rsidP="008A0549">
            <w:pPr>
              <w:autoSpaceDE w:val="0"/>
              <w:autoSpaceDN w:val="0"/>
              <w:spacing w:before="20" w:after="20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</w:p>
          <w:p w:rsidR="00C874CB" w:rsidRPr="00C874CB" w:rsidRDefault="00C874CB" w:rsidP="008A0549">
            <w:pPr>
              <w:autoSpaceDE w:val="0"/>
              <w:autoSpaceDN w:val="0"/>
              <w:spacing w:before="20" w:after="20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</w:p>
        </w:tc>
      </w:tr>
      <w:tr w:rsidR="00457685" w:rsidTr="00C874C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35" w:type="dxa"/>
          <w:cantSplit/>
          <w:trHeight w:val="167"/>
          <w:jc w:val="center"/>
        </w:trPr>
        <w:tc>
          <w:tcPr>
            <w:tcW w:w="10207" w:type="dxa"/>
            <w:gridSpan w:val="13"/>
            <w:shd w:val="pct5" w:color="auto" w:fill="FFFFFF"/>
            <w:vAlign w:val="bottom"/>
          </w:tcPr>
          <w:p w:rsidR="008A0549" w:rsidRPr="00C874CB" w:rsidRDefault="00DF0972" w:rsidP="008A0549">
            <w:pPr>
              <w:keepNext/>
              <w:autoSpaceDE w:val="0"/>
              <w:autoSpaceDN w:val="0"/>
              <w:spacing w:before="20"/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</w:pPr>
            <w:r w:rsidRPr="00C874CB"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  <w:t>AURREIKUSI AL DA INOLAKO NEURRIRIK PROIEKTUAN PARTE HARTZEN DUTEN PERTSONEN BIZITZA PERTSONAL ETA FAMILIARRA JARDUERAREKIN UZTARTZEKO?</w:t>
            </w:r>
          </w:p>
          <w:p w:rsidR="008A0549" w:rsidRPr="00C874CB" w:rsidRDefault="000E1D7E" w:rsidP="008A0549">
            <w:pPr>
              <w:keepNext/>
              <w:autoSpaceDE w:val="0"/>
              <w:autoSpaceDN w:val="0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>¿Se prevé alguna medida para facilitar la conciliación de la vida personal y familiar de las personas participantes en el proyecto?</w:t>
            </w:r>
          </w:p>
        </w:tc>
      </w:tr>
      <w:tr w:rsidR="00457685" w:rsidTr="00560099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35" w:type="dxa"/>
          <w:cantSplit/>
          <w:trHeight w:val="400"/>
          <w:jc w:val="center"/>
        </w:trPr>
        <w:tc>
          <w:tcPr>
            <w:tcW w:w="10207" w:type="dxa"/>
            <w:gridSpan w:val="13"/>
            <w:vAlign w:val="center"/>
          </w:tcPr>
          <w:p w:rsidR="00C874CB" w:rsidRPr="00C874CB" w:rsidRDefault="008A0549" w:rsidP="00560099">
            <w:pPr>
              <w:keepNext/>
              <w:autoSpaceDE w:val="0"/>
              <w:autoSpaceDN w:val="0"/>
              <w:spacing w:before="20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instrText xml:space="preserve"> FORMCHECKBOX </w:instrTex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fldChar w:fldCharType="end"/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</w:t>
            </w:r>
            <w:r w:rsidRPr="00C874CB"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  <w:t>Bai</w: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/ Si                                           </w: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instrText xml:space="preserve"> FORMCHECKBOX </w:instrTex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fldChar w:fldCharType="end"/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</w:t>
            </w:r>
            <w:r w:rsidRPr="00C874CB"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  <w:t>Ez</w: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/ No</w:t>
            </w:r>
          </w:p>
        </w:tc>
      </w:tr>
      <w:tr w:rsidR="00457685" w:rsidTr="00C874C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35" w:type="dxa"/>
          <w:cantSplit/>
          <w:jc w:val="center"/>
        </w:trPr>
        <w:tc>
          <w:tcPr>
            <w:tcW w:w="10207" w:type="dxa"/>
            <w:gridSpan w:val="13"/>
            <w:vAlign w:val="center"/>
          </w:tcPr>
          <w:p w:rsidR="00DF0972" w:rsidRPr="00C874CB" w:rsidRDefault="000E1D7E" w:rsidP="00DF0972">
            <w:pPr>
              <w:keepNext/>
              <w:autoSpaceDE w:val="0"/>
              <w:autoSpaceDN w:val="0"/>
              <w:spacing w:before="20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  <w:r w:rsidRPr="00C874CB">
              <w:rPr>
                <w:rFonts w:ascii="Tahoma" w:hAnsi="Tahoma" w:cs="Tahoma"/>
                <w:b/>
                <w:color w:val="000000"/>
                <w:sz w:val="18"/>
                <w:szCs w:val="18"/>
                <w:lang w:eastAsia="eu-ES"/>
              </w:rPr>
              <w:t>ADIERAZPENA</w:t>
            </w:r>
            <w:r w:rsidRPr="00C874CB"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  <w:t xml:space="preserve"> / EXPOSICIÓN:</w:t>
            </w:r>
          </w:p>
          <w:p w:rsidR="00DF0972" w:rsidRDefault="00DF0972" w:rsidP="00DF0972">
            <w:pPr>
              <w:keepNext/>
              <w:autoSpaceDE w:val="0"/>
              <w:autoSpaceDN w:val="0"/>
              <w:spacing w:before="20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</w:p>
          <w:p w:rsidR="00C874CB" w:rsidRDefault="00C874CB" w:rsidP="00DF0972">
            <w:pPr>
              <w:keepNext/>
              <w:autoSpaceDE w:val="0"/>
              <w:autoSpaceDN w:val="0"/>
              <w:spacing w:before="20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</w:p>
          <w:p w:rsidR="00C874CB" w:rsidRDefault="00C874CB" w:rsidP="00DF0972">
            <w:pPr>
              <w:keepNext/>
              <w:autoSpaceDE w:val="0"/>
              <w:autoSpaceDN w:val="0"/>
              <w:spacing w:before="20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</w:p>
          <w:p w:rsidR="00DF0972" w:rsidRPr="00C874CB" w:rsidRDefault="00DF0972" w:rsidP="00DF0972">
            <w:pPr>
              <w:keepNext/>
              <w:autoSpaceDE w:val="0"/>
              <w:autoSpaceDN w:val="0"/>
              <w:spacing w:before="20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</w:p>
        </w:tc>
      </w:tr>
      <w:tr w:rsidR="00457685" w:rsidTr="00EB3961">
        <w:trPr>
          <w:gridBefore w:val="1"/>
          <w:gridAfter w:val="2"/>
          <w:wBefore w:w="18" w:type="dxa"/>
          <w:wAfter w:w="25" w:type="dxa"/>
          <w:cantSplit/>
          <w:trHeight w:val="634"/>
          <w:jc w:val="center"/>
        </w:trPr>
        <w:tc>
          <w:tcPr>
            <w:tcW w:w="10199" w:type="dxa"/>
            <w:gridSpan w:val="12"/>
            <w:shd w:val="clear" w:color="auto" w:fill="E6E6E6"/>
            <w:vAlign w:val="center"/>
          </w:tcPr>
          <w:p w:rsidR="0056622A" w:rsidRPr="007A79D0" w:rsidRDefault="00CF2ED7" w:rsidP="006E534A">
            <w:pPr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D9D9D9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>2.16.2</w:t>
            </w:r>
            <w:r w:rsidR="007A79D0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. </w:t>
            </w:r>
            <w:r w:rsidR="007A79D0" w:rsidRPr="007A79D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D9D9D9"/>
              </w:rPr>
              <w:t xml:space="preserve"> </w:t>
            </w:r>
            <w:r w:rsidR="006E534A" w:rsidRPr="006E534A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D9D9D9"/>
              </w:rPr>
              <w:t xml:space="preserve">KULTUR ANIZTASUNAREN IKUSPEGIA / </w:t>
            </w:r>
            <w:r w:rsidR="006E534A">
              <w:rPr>
                <w:rFonts w:ascii="Tahoma" w:hAnsi="Tahoma" w:cs="Tahoma"/>
                <w:color w:val="000000"/>
                <w:sz w:val="18"/>
                <w:szCs w:val="18"/>
                <w:shd w:val="clear" w:color="auto" w:fill="D9D9D9"/>
              </w:rPr>
              <w:t>P</w:t>
            </w:r>
            <w:r w:rsidR="006E534A" w:rsidRPr="006E534A">
              <w:rPr>
                <w:rFonts w:ascii="Tahoma" w:hAnsi="Tahoma" w:cs="Tahoma"/>
                <w:color w:val="000000"/>
                <w:sz w:val="18"/>
                <w:szCs w:val="18"/>
                <w:shd w:val="clear" w:color="auto" w:fill="D9D9D9"/>
              </w:rPr>
              <w:t>erspectiva intercultural</w:t>
            </w:r>
          </w:p>
        </w:tc>
      </w:tr>
      <w:tr w:rsidR="00457685" w:rsidTr="00117A32">
        <w:trPr>
          <w:gridBefore w:val="1"/>
          <w:gridAfter w:val="2"/>
          <w:wBefore w:w="18" w:type="dxa"/>
          <w:wAfter w:w="25" w:type="dxa"/>
          <w:trHeight w:val="1222"/>
          <w:jc w:val="center"/>
        </w:trPr>
        <w:tc>
          <w:tcPr>
            <w:tcW w:w="3293" w:type="dxa"/>
            <w:gridSpan w:val="5"/>
            <w:shd w:val="clear" w:color="auto" w:fill="auto"/>
            <w:vAlign w:val="center"/>
          </w:tcPr>
          <w:p w:rsidR="008D5844" w:rsidRDefault="000E1D7E" w:rsidP="008D5844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8D5844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Jarduerek kontuan hartzen dute udalerrian dagoen kultur aniztasuna</w:t>
            </w: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>/</w:t>
            </w:r>
            <w:r w:rsidRPr="008D5844">
              <w:rPr>
                <w:rFonts w:ascii="Tahoma" w:hAnsi="Tahoma" w:cs="Tahoma"/>
                <w:color w:val="000000"/>
                <w:sz w:val="18"/>
                <w:szCs w:val="18"/>
              </w:rPr>
              <w:t>Las actividades tienen en cuenta la diversidad cultural existente en el Municipio.</w:t>
            </w:r>
          </w:p>
        </w:tc>
        <w:tc>
          <w:tcPr>
            <w:tcW w:w="5245" w:type="dxa"/>
            <w:gridSpan w:val="6"/>
            <w:shd w:val="clear" w:color="auto" w:fill="auto"/>
            <w:vAlign w:val="center"/>
          </w:tcPr>
          <w:p w:rsidR="008D5844" w:rsidRDefault="000E1D7E" w:rsidP="008D5844">
            <w:pPr>
              <w:numPr>
                <w:ilvl w:val="0"/>
                <w:numId w:val="4"/>
              </w:numPr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>BAI. Nola?</w:t>
            </w:r>
          </w:p>
          <w:p w:rsidR="008D5844" w:rsidRDefault="008D5844" w:rsidP="008D5844">
            <w:pPr>
              <w:ind w:left="720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8D5844" w:rsidRDefault="008D5844" w:rsidP="008D5844">
            <w:pPr>
              <w:ind w:left="720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8D5844" w:rsidRDefault="008D5844" w:rsidP="008D5844">
            <w:pPr>
              <w:ind w:left="720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8D5844" w:rsidRDefault="008D5844" w:rsidP="008D5844">
            <w:pPr>
              <w:ind w:left="720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:rsidR="008D5844" w:rsidRPr="002233DE" w:rsidRDefault="000E1D7E" w:rsidP="008D5844">
            <w:pPr>
              <w:numPr>
                <w:ilvl w:val="0"/>
                <w:numId w:val="4"/>
              </w:numPr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>EZ</w:t>
            </w:r>
          </w:p>
        </w:tc>
      </w:tr>
      <w:tr w:rsidR="00457685" w:rsidTr="00117A32">
        <w:trPr>
          <w:gridBefore w:val="1"/>
          <w:gridAfter w:val="2"/>
          <w:wBefore w:w="18" w:type="dxa"/>
          <w:wAfter w:w="25" w:type="dxa"/>
          <w:trHeight w:val="1408"/>
          <w:jc w:val="center"/>
        </w:trPr>
        <w:tc>
          <w:tcPr>
            <w:tcW w:w="3293" w:type="dxa"/>
            <w:gridSpan w:val="5"/>
            <w:shd w:val="clear" w:color="auto" w:fill="auto"/>
            <w:vAlign w:val="center"/>
          </w:tcPr>
          <w:p w:rsidR="007A1557" w:rsidRDefault="000E1D7E" w:rsidP="00E46E68">
            <w:pPr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Ezinduen kolektiboak kontuan hartzen al da? </w:t>
            </w:r>
          </w:p>
          <w:p w:rsidR="007A1557" w:rsidRPr="007F54DD" w:rsidRDefault="000E1D7E" w:rsidP="00E46E68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¿</w:t>
            </w:r>
            <w:r w:rsidRPr="007F54DD">
              <w:rPr>
                <w:rFonts w:ascii="Tahoma" w:hAnsi="Tahoma" w:cs="Tahoma"/>
                <w:color w:val="000000"/>
                <w:sz w:val="18"/>
                <w:szCs w:val="18"/>
              </w:rPr>
              <w:t>Se tiene en cuenta la integración de colectivos desfavorecido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s</w:t>
            </w:r>
            <w:r w:rsidRPr="007F54DD">
              <w:rPr>
                <w:rFonts w:ascii="Tahoma" w:hAnsi="Tahoma" w:cs="Tahoma"/>
                <w:color w:val="000000"/>
                <w:sz w:val="18"/>
                <w:szCs w:val="18"/>
              </w:rPr>
              <w:t>?</w:t>
            </w:r>
          </w:p>
        </w:tc>
        <w:tc>
          <w:tcPr>
            <w:tcW w:w="5245" w:type="dxa"/>
            <w:gridSpan w:val="6"/>
            <w:shd w:val="clear" w:color="auto" w:fill="auto"/>
            <w:vAlign w:val="center"/>
          </w:tcPr>
          <w:p w:rsidR="007A1557" w:rsidRDefault="000E1D7E" w:rsidP="007A1557">
            <w:pPr>
              <w:numPr>
                <w:ilvl w:val="0"/>
                <w:numId w:val="4"/>
              </w:numPr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>BAI. Nola?</w:t>
            </w:r>
          </w:p>
          <w:p w:rsidR="007A1557" w:rsidRDefault="007A1557" w:rsidP="00E46E68">
            <w:pPr>
              <w:ind w:left="720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7A1557" w:rsidRDefault="007A1557" w:rsidP="00E46E68">
            <w:pPr>
              <w:ind w:left="720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7A1557" w:rsidRDefault="007A1557" w:rsidP="00E46E68">
            <w:pPr>
              <w:ind w:left="720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7A1557" w:rsidRDefault="007A1557" w:rsidP="00E46E68">
            <w:pPr>
              <w:ind w:left="720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:rsidR="007A1557" w:rsidRPr="002233DE" w:rsidRDefault="000E1D7E" w:rsidP="007A1557">
            <w:pPr>
              <w:numPr>
                <w:ilvl w:val="0"/>
                <w:numId w:val="4"/>
              </w:numPr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>EZ</w:t>
            </w:r>
          </w:p>
        </w:tc>
      </w:tr>
      <w:tr w:rsidR="00457685" w:rsidTr="00EB3961">
        <w:tblPrEx>
          <w:tblLook w:val="04A0" w:firstRow="1" w:lastRow="0" w:firstColumn="1" w:lastColumn="0" w:noHBand="0" w:noVBand="1"/>
        </w:tblPrEx>
        <w:trPr>
          <w:gridBefore w:val="2"/>
          <w:wBefore w:w="35" w:type="dxa"/>
          <w:trHeight w:val="543"/>
          <w:jc w:val="center"/>
        </w:trPr>
        <w:tc>
          <w:tcPr>
            <w:tcW w:w="10207" w:type="dxa"/>
            <w:gridSpan w:val="13"/>
            <w:shd w:val="clear" w:color="auto" w:fill="E6E6E6"/>
            <w:vAlign w:val="center"/>
          </w:tcPr>
          <w:p w:rsidR="00C874CB" w:rsidRPr="00C874CB" w:rsidRDefault="008A768B" w:rsidP="00117A32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C874CB">
              <w:rPr>
                <w:rFonts w:ascii="Tahoma" w:hAnsi="Tahoma" w:cs="Tahoma"/>
                <w:b/>
                <w:sz w:val="18"/>
                <w:szCs w:val="18"/>
              </w:rPr>
              <w:t>2.16.</w:t>
            </w:r>
            <w:r w:rsidR="000E1D7E" w:rsidRPr="00C874CB">
              <w:rPr>
                <w:rFonts w:ascii="Tahoma" w:hAnsi="Tahoma" w:cs="Tahoma"/>
                <w:b/>
                <w:sz w:val="18"/>
                <w:szCs w:val="18"/>
              </w:rPr>
              <w:t>3</w:t>
            </w:r>
            <w:r w:rsidR="00117A32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C874CB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7B47CA" w:rsidRPr="00C874CB">
              <w:rPr>
                <w:rFonts w:ascii="Tahoma" w:hAnsi="Tahoma" w:cs="Tahoma"/>
                <w:b/>
                <w:sz w:val="18"/>
                <w:szCs w:val="18"/>
              </w:rPr>
              <w:t xml:space="preserve">HIZKUNTZA OFIZIALEN ERABILTZEKO AURREIKUSPENA / </w:t>
            </w:r>
            <w:r w:rsidR="007A79D0" w:rsidRPr="00C874CB">
              <w:rPr>
                <w:rFonts w:ascii="Tahoma" w:hAnsi="Tahoma" w:cs="Tahoma"/>
                <w:sz w:val="18"/>
                <w:szCs w:val="18"/>
              </w:rPr>
              <w:t>Previsión del uso de las lenguas oficiales</w:t>
            </w:r>
          </w:p>
        </w:tc>
      </w:tr>
      <w:tr w:rsidR="00457685" w:rsidTr="00117A32">
        <w:tblPrEx>
          <w:tblLook w:val="04A0" w:firstRow="1" w:lastRow="0" w:firstColumn="1" w:lastColumn="0" w:noHBand="0" w:noVBand="1"/>
        </w:tblPrEx>
        <w:trPr>
          <w:gridBefore w:val="2"/>
          <w:wBefore w:w="35" w:type="dxa"/>
          <w:jc w:val="center"/>
        </w:trPr>
        <w:tc>
          <w:tcPr>
            <w:tcW w:w="2716" w:type="dxa"/>
            <w:gridSpan w:val="3"/>
            <w:shd w:val="clear" w:color="auto" w:fill="auto"/>
          </w:tcPr>
          <w:p w:rsidR="008878CE" w:rsidRPr="00C874CB" w:rsidRDefault="008878CE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381" w:type="dxa"/>
            <w:gridSpan w:val="5"/>
            <w:tcBorders>
              <w:bottom w:val="single" w:sz="12" w:space="0" w:color="auto"/>
              <w:right w:val="single" w:sz="12" w:space="0" w:color="auto"/>
            </w:tcBorders>
            <w:shd w:val="clear" w:color="auto" w:fill="F2F2F2"/>
          </w:tcPr>
          <w:p w:rsidR="00117A32" w:rsidRDefault="008878CE" w:rsidP="008E3F0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C874CB">
              <w:rPr>
                <w:rFonts w:ascii="Tahoma" w:hAnsi="Tahoma" w:cs="Tahoma"/>
                <w:b/>
                <w:sz w:val="18"/>
                <w:szCs w:val="18"/>
              </w:rPr>
              <w:t>Idatzizko erabilera</w:t>
            </w:r>
          </w:p>
          <w:p w:rsidR="008878CE" w:rsidRPr="00C874CB" w:rsidRDefault="000E1D7E" w:rsidP="008E3F0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874CB">
              <w:rPr>
                <w:rFonts w:ascii="Tahoma" w:hAnsi="Tahoma" w:cs="Tahoma"/>
                <w:sz w:val="18"/>
                <w:szCs w:val="18"/>
              </w:rPr>
              <w:t xml:space="preserve">Utilización escrita </w:t>
            </w:r>
          </w:p>
        </w:tc>
        <w:tc>
          <w:tcPr>
            <w:tcW w:w="4110" w:type="dxa"/>
            <w:gridSpan w:val="5"/>
            <w:tcBorders>
              <w:left w:val="single" w:sz="12" w:space="0" w:color="auto"/>
              <w:bottom w:val="single" w:sz="12" w:space="0" w:color="auto"/>
            </w:tcBorders>
            <w:shd w:val="clear" w:color="auto" w:fill="F2F2F2"/>
          </w:tcPr>
          <w:p w:rsidR="00117A32" w:rsidRDefault="008878CE" w:rsidP="00117A32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C874CB">
              <w:rPr>
                <w:rFonts w:ascii="Tahoma" w:hAnsi="Tahoma" w:cs="Tahoma"/>
                <w:b/>
                <w:sz w:val="18"/>
                <w:szCs w:val="18"/>
              </w:rPr>
              <w:t>Ahozko erabilera</w:t>
            </w:r>
          </w:p>
          <w:p w:rsidR="008878CE" w:rsidRPr="00C874CB" w:rsidRDefault="000E1D7E" w:rsidP="00117A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874CB">
              <w:rPr>
                <w:rFonts w:ascii="Tahoma" w:hAnsi="Tahoma" w:cs="Tahoma"/>
                <w:sz w:val="18"/>
                <w:szCs w:val="18"/>
              </w:rPr>
              <w:t>Utilización oral</w:t>
            </w:r>
          </w:p>
        </w:tc>
      </w:tr>
      <w:tr w:rsidR="00457685" w:rsidTr="00117A32">
        <w:tblPrEx>
          <w:tblLook w:val="04A0" w:firstRow="1" w:lastRow="0" w:firstColumn="1" w:lastColumn="0" w:noHBand="0" w:noVBand="1"/>
        </w:tblPrEx>
        <w:trPr>
          <w:gridBefore w:val="2"/>
          <w:wBefore w:w="35" w:type="dxa"/>
          <w:jc w:val="center"/>
        </w:trPr>
        <w:tc>
          <w:tcPr>
            <w:tcW w:w="2716" w:type="dxa"/>
            <w:gridSpan w:val="3"/>
            <w:shd w:val="clear" w:color="auto" w:fill="auto"/>
          </w:tcPr>
          <w:p w:rsidR="008A768B" w:rsidRPr="00C874CB" w:rsidRDefault="008A768B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821" w:type="dxa"/>
            <w:gridSpan w:val="2"/>
            <w:shd w:val="clear" w:color="auto" w:fill="auto"/>
          </w:tcPr>
          <w:p w:rsidR="008A768B" w:rsidRPr="00C874CB" w:rsidRDefault="000E1D7E" w:rsidP="007B47CA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874CB">
              <w:rPr>
                <w:rFonts w:ascii="Tahoma" w:hAnsi="Tahoma" w:cs="Tahoma"/>
                <w:b/>
                <w:sz w:val="18"/>
                <w:szCs w:val="18"/>
              </w:rPr>
              <w:t>Kartelak, oharrak, iragarkiak, eskuorriak, publizitatea</w:t>
            </w:r>
            <w:r w:rsidRPr="00C874CB">
              <w:rPr>
                <w:rFonts w:ascii="Tahoma" w:hAnsi="Tahoma" w:cs="Tahoma"/>
                <w:sz w:val="18"/>
                <w:szCs w:val="18"/>
              </w:rPr>
              <w:t xml:space="preserve"> Carteles, avisos, folletos, publicidad</w:t>
            </w:r>
          </w:p>
        </w:tc>
        <w:tc>
          <w:tcPr>
            <w:tcW w:w="1560" w:type="dxa"/>
            <w:gridSpan w:val="3"/>
            <w:tcBorders>
              <w:right w:val="single" w:sz="12" w:space="0" w:color="auto"/>
            </w:tcBorders>
            <w:shd w:val="clear" w:color="auto" w:fill="auto"/>
          </w:tcPr>
          <w:p w:rsidR="008A768B" w:rsidRPr="00C874CB" w:rsidRDefault="000E1D7E" w:rsidP="008A768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874CB">
              <w:rPr>
                <w:rFonts w:ascii="Tahoma" w:hAnsi="Tahoma" w:cs="Tahoma"/>
                <w:b/>
                <w:sz w:val="18"/>
                <w:szCs w:val="18"/>
              </w:rPr>
              <w:t xml:space="preserve">Txostenak, </w:t>
            </w:r>
          </w:p>
          <w:p w:rsidR="008A768B" w:rsidRPr="00C874CB" w:rsidRDefault="000E1D7E" w:rsidP="008A768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874CB">
              <w:rPr>
                <w:rFonts w:ascii="Tahoma" w:hAnsi="Tahoma" w:cs="Tahoma"/>
                <w:b/>
                <w:sz w:val="18"/>
                <w:szCs w:val="18"/>
              </w:rPr>
              <w:t>web orria</w:t>
            </w:r>
          </w:p>
          <w:p w:rsidR="008A768B" w:rsidRPr="00C874CB" w:rsidRDefault="000E1D7E" w:rsidP="008A768B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874CB">
              <w:rPr>
                <w:rFonts w:ascii="Tahoma" w:hAnsi="Tahoma" w:cs="Tahoma"/>
                <w:sz w:val="18"/>
                <w:szCs w:val="18"/>
              </w:rPr>
              <w:t>Memorias, página web</w:t>
            </w:r>
          </w:p>
        </w:tc>
        <w:tc>
          <w:tcPr>
            <w:tcW w:w="1984" w:type="dxa"/>
            <w:tcBorders>
              <w:left w:val="single" w:sz="12" w:space="0" w:color="auto"/>
            </w:tcBorders>
            <w:shd w:val="clear" w:color="auto" w:fill="auto"/>
          </w:tcPr>
          <w:p w:rsidR="008A768B" w:rsidRPr="00C874CB" w:rsidRDefault="000E1D7E" w:rsidP="008A768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C874CB">
              <w:rPr>
                <w:rFonts w:ascii="Tahoma" w:hAnsi="Tahoma" w:cs="Tahoma"/>
                <w:b/>
                <w:sz w:val="18"/>
                <w:szCs w:val="18"/>
              </w:rPr>
              <w:t>Hasierako aurkezpena, megafonía</w:t>
            </w:r>
          </w:p>
          <w:p w:rsidR="008A768B" w:rsidRPr="00C874CB" w:rsidRDefault="000E1D7E" w:rsidP="008A768B">
            <w:pPr>
              <w:rPr>
                <w:rFonts w:ascii="Tahoma" w:hAnsi="Tahoma" w:cs="Tahoma"/>
                <w:sz w:val="18"/>
                <w:szCs w:val="18"/>
              </w:rPr>
            </w:pPr>
            <w:r w:rsidRPr="00C874CB">
              <w:rPr>
                <w:rFonts w:ascii="Tahoma" w:hAnsi="Tahoma" w:cs="Tahoma"/>
                <w:sz w:val="18"/>
                <w:szCs w:val="18"/>
              </w:rPr>
              <w:t>Presentación inicial, megafonía</w:t>
            </w:r>
          </w:p>
        </w:tc>
        <w:tc>
          <w:tcPr>
            <w:tcW w:w="2126" w:type="dxa"/>
            <w:gridSpan w:val="4"/>
            <w:shd w:val="clear" w:color="auto" w:fill="auto"/>
          </w:tcPr>
          <w:p w:rsidR="008A768B" w:rsidRPr="00C874CB" w:rsidRDefault="000E1D7E" w:rsidP="008A768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C874CB">
              <w:rPr>
                <w:rFonts w:ascii="Tahoma" w:hAnsi="Tahoma" w:cs="Tahoma"/>
                <w:b/>
                <w:sz w:val="18"/>
                <w:szCs w:val="18"/>
              </w:rPr>
              <w:t>Jardueraren hizkuntza/</w:t>
            </w:r>
          </w:p>
          <w:p w:rsidR="008A768B" w:rsidRPr="00C874CB" w:rsidRDefault="000E1D7E" w:rsidP="008A768B">
            <w:pPr>
              <w:rPr>
                <w:rFonts w:ascii="Tahoma" w:hAnsi="Tahoma" w:cs="Tahoma"/>
                <w:sz w:val="18"/>
                <w:szCs w:val="18"/>
              </w:rPr>
            </w:pPr>
            <w:r w:rsidRPr="00C874CB">
              <w:rPr>
                <w:rFonts w:ascii="Tahoma" w:hAnsi="Tahoma" w:cs="Tahoma"/>
                <w:sz w:val="18"/>
                <w:szCs w:val="18"/>
              </w:rPr>
              <w:t>lengua de desarro de la actividad</w:t>
            </w:r>
          </w:p>
        </w:tc>
      </w:tr>
      <w:tr w:rsidR="00457685" w:rsidTr="00117A32">
        <w:tblPrEx>
          <w:tblLook w:val="04A0" w:firstRow="1" w:lastRow="0" w:firstColumn="1" w:lastColumn="0" w:noHBand="0" w:noVBand="1"/>
        </w:tblPrEx>
        <w:trPr>
          <w:gridBefore w:val="2"/>
          <w:wBefore w:w="35" w:type="dxa"/>
          <w:jc w:val="center"/>
        </w:trPr>
        <w:tc>
          <w:tcPr>
            <w:tcW w:w="2716" w:type="dxa"/>
            <w:gridSpan w:val="3"/>
            <w:shd w:val="clear" w:color="auto" w:fill="auto"/>
          </w:tcPr>
          <w:p w:rsidR="008A768B" w:rsidRPr="00C874CB" w:rsidRDefault="000E1D7E" w:rsidP="007B47CA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C874CB">
              <w:rPr>
                <w:rFonts w:ascii="Tahoma" w:hAnsi="Tahoma" w:cs="Tahoma"/>
                <w:b/>
                <w:sz w:val="18"/>
                <w:szCs w:val="18"/>
              </w:rPr>
              <w:t>Euskaraz</w:t>
            </w:r>
          </w:p>
          <w:p w:rsidR="008A768B" w:rsidRPr="00C874CB" w:rsidRDefault="000E1D7E" w:rsidP="007B47CA">
            <w:pPr>
              <w:rPr>
                <w:rFonts w:ascii="Tahoma" w:hAnsi="Tahoma" w:cs="Tahoma"/>
                <w:sz w:val="18"/>
                <w:szCs w:val="18"/>
              </w:rPr>
            </w:pPr>
            <w:r w:rsidRPr="00C874CB">
              <w:rPr>
                <w:rFonts w:ascii="Tahoma" w:hAnsi="Tahoma" w:cs="Tahoma"/>
                <w:sz w:val="18"/>
                <w:szCs w:val="18"/>
              </w:rPr>
              <w:t>En euskera</w:t>
            </w:r>
          </w:p>
        </w:tc>
        <w:tc>
          <w:tcPr>
            <w:tcW w:w="1821" w:type="dxa"/>
            <w:gridSpan w:val="2"/>
            <w:shd w:val="clear" w:color="auto" w:fill="auto"/>
          </w:tcPr>
          <w:p w:rsidR="008A768B" w:rsidRPr="00C874CB" w:rsidRDefault="008A768B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right w:val="single" w:sz="12" w:space="0" w:color="auto"/>
            </w:tcBorders>
            <w:shd w:val="clear" w:color="auto" w:fill="auto"/>
          </w:tcPr>
          <w:p w:rsidR="008A768B" w:rsidRPr="00C874CB" w:rsidRDefault="008A768B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  <w:shd w:val="clear" w:color="auto" w:fill="auto"/>
          </w:tcPr>
          <w:p w:rsidR="008A768B" w:rsidRPr="00C874CB" w:rsidRDefault="008A768B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shd w:val="clear" w:color="auto" w:fill="auto"/>
          </w:tcPr>
          <w:p w:rsidR="008A768B" w:rsidRPr="00C874CB" w:rsidRDefault="008A768B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57685" w:rsidTr="00117A32">
        <w:tblPrEx>
          <w:tblLook w:val="04A0" w:firstRow="1" w:lastRow="0" w:firstColumn="1" w:lastColumn="0" w:noHBand="0" w:noVBand="1"/>
        </w:tblPrEx>
        <w:trPr>
          <w:gridBefore w:val="2"/>
          <w:wBefore w:w="35" w:type="dxa"/>
          <w:jc w:val="center"/>
        </w:trPr>
        <w:tc>
          <w:tcPr>
            <w:tcW w:w="2716" w:type="dxa"/>
            <w:gridSpan w:val="3"/>
            <w:shd w:val="clear" w:color="auto" w:fill="auto"/>
          </w:tcPr>
          <w:p w:rsidR="00086334" w:rsidRPr="00C874CB" w:rsidRDefault="000E1D7E" w:rsidP="007B47CA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C874CB">
              <w:rPr>
                <w:rFonts w:ascii="Tahoma" w:hAnsi="Tahoma" w:cs="Tahoma"/>
                <w:b/>
                <w:sz w:val="18"/>
                <w:szCs w:val="18"/>
              </w:rPr>
              <w:t>Euskara nagusiki</w:t>
            </w:r>
          </w:p>
          <w:p w:rsidR="00086334" w:rsidRPr="00C874CB" w:rsidRDefault="000E1D7E" w:rsidP="007B47CA">
            <w:pPr>
              <w:rPr>
                <w:rFonts w:ascii="Tahoma" w:hAnsi="Tahoma" w:cs="Tahoma"/>
                <w:sz w:val="18"/>
                <w:szCs w:val="18"/>
              </w:rPr>
            </w:pPr>
            <w:r w:rsidRPr="00C874CB">
              <w:rPr>
                <w:rFonts w:ascii="Tahoma" w:hAnsi="Tahoma" w:cs="Tahoma"/>
                <w:sz w:val="18"/>
                <w:szCs w:val="18"/>
              </w:rPr>
              <w:t>Principalmente en euskera</w:t>
            </w:r>
          </w:p>
        </w:tc>
        <w:tc>
          <w:tcPr>
            <w:tcW w:w="1821" w:type="dxa"/>
            <w:gridSpan w:val="2"/>
            <w:shd w:val="clear" w:color="auto" w:fill="auto"/>
          </w:tcPr>
          <w:p w:rsidR="00086334" w:rsidRPr="00C874CB" w:rsidRDefault="0008633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right w:val="single" w:sz="12" w:space="0" w:color="auto"/>
            </w:tcBorders>
            <w:shd w:val="clear" w:color="auto" w:fill="auto"/>
          </w:tcPr>
          <w:p w:rsidR="00086334" w:rsidRPr="00C874CB" w:rsidRDefault="0008633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  <w:shd w:val="clear" w:color="auto" w:fill="auto"/>
          </w:tcPr>
          <w:p w:rsidR="00086334" w:rsidRPr="00C874CB" w:rsidRDefault="0008633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shd w:val="clear" w:color="auto" w:fill="auto"/>
          </w:tcPr>
          <w:p w:rsidR="00086334" w:rsidRPr="00C874CB" w:rsidRDefault="0008633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57685" w:rsidTr="00117A32">
        <w:tblPrEx>
          <w:tblLook w:val="04A0" w:firstRow="1" w:lastRow="0" w:firstColumn="1" w:lastColumn="0" w:noHBand="0" w:noVBand="1"/>
        </w:tblPrEx>
        <w:trPr>
          <w:gridBefore w:val="2"/>
          <w:wBefore w:w="35" w:type="dxa"/>
          <w:trHeight w:val="366"/>
          <w:jc w:val="center"/>
        </w:trPr>
        <w:tc>
          <w:tcPr>
            <w:tcW w:w="2716" w:type="dxa"/>
            <w:gridSpan w:val="3"/>
            <w:shd w:val="clear" w:color="auto" w:fill="auto"/>
          </w:tcPr>
          <w:p w:rsidR="00117A32" w:rsidRDefault="00086334" w:rsidP="007B47CA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C874CB">
              <w:rPr>
                <w:rFonts w:ascii="Tahoma" w:hAnsi="Tahoma" w:cs="Tahoma"/>
                <w:b/>
                <w:sz w:val="18"/>
                <w:szCs w:val="18"/>
              </w:rPr>
              <w:t>Elebitan</w:t>
            </w:r>
          </w:p>
          <w:p w:rsidR="008A768B" w:rsidRPr="00C874CB" w:rsidRDefault="00086334" w:rsidP="007B47CA">
            <w:pPr>
              <w:rPr>
                <w:rFonts w:ascii="Tahoma" w:hAnsi="Tahoma" w:cs="Tahoma"/>
                <w:sz w:val="18"/>
                <w:szCs w:val="18"/>
              </w:rPr>
            </w:pPr>
            <w:r w:rsidRPr="00C874CB">
              <w:rPr>
                <w:rFonts w:ascii="Tahoma" w:hAnsi="Tahoma" w:cs="Tahoma"/>
                <w:sz w:val="18"/>
                <w:szCs w:val="18"/>
              </w:rPr>
              <w:t>Bilingüe</w:t>
            </w:r>
          </w:p>
        </w:tc>
        <w:tc>
          <w:tcPr>
            <w:tcW w:w="1821" w:type="dxa"/>
            <w:gridSpan w:val="2"/>
            <w:shd w:val="clear" w:color="auto" w:fill="auto"/>
          </w:tcPr>
          <w:p w:rsidR="00C874CB" w:rsidRPr="00C874CB" w:rsidRDefault="00C874CB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right w:val="single" w:sz="12" w:space="0" w:color="auto"/>
            </w:tcBorders>
            <w:shd w:val="clear" w:color="auto" w:fill="auto"/>
          </w:tcPr>
          <w:p w:rsidR="008A768B" w:rsidRPr="00C874CB" w:rsidRDefault="008A768B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  <w:shd w:val="clear" w:color="auto" w:fill="auto"/>
          </w:tcPr>
          <w:p w:rsidR="008A768B" w:rsidRPr="00C874CB" w:rsidRDefault="008A768B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shd w:val="clear" w:color="auto" w:fill="auto"/>
          </w:tcPr>
          <w:p w:rsidR="008A768B" w:rsidRPr="00C874CB" w:rsidRDefault="008A768B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57685" w:rsidTr="00117A32">
        <w:tblPrEx>
          <w:tblLook w:val="04A0" w:firstRow="1" w:lastRow="0" w:firstColumn="1" w:lastColumn="0" w:noHBand="0" w:noVBand="1"/>
        </w:tblPrEx>
        <w:trPr>
          <w:gridBefore w:val="2"/>
          <w:wBefore w:w="35" w:type="dxa"/>
          <w:jc w:val="center"/>
        </w:trPr>
        <w:tc>
          <w:tcPr>
            <w:tcW w:w="2716" w:type="dxa"/>
            <w:gridSpan w:val="3"/>
            <w:shd w:val="clear" w:color="auto" w:fill="auto"/>
          </w:tcPr>
          <w:p w:rsidR="00086334" w:rsidRPr="00C874CB" w:rsidRDefault="000E1D7E" w:rsidP="0008633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C874CB">
              <w:rPr>
                <w:rFonts w:ascii="Tahoma" w:hAnsi="Tahoma" w:cs="Tahoma"/>
                <w:b/>
                <w:sz w:val="18"/>
                <w:szCs w:val="18"/>
              </w:rPr>
              <w:t>Euskaraz eta gaztelaniaz</w:t>
            </w:r>
          </w:p>
          <w:p w:rsidR="00086334" w:rsidRPr="00C874CB" w:rsidRDefault="000E1D7E" w:rsidP="00086334">
            <w:pPr>
              <w:rPr>
                <w:rFonts w:ascii="Tahoma" w:hAnsi="Tahoma" w:cs="Tahoma"/>
                <w:sz w:val="18"/>
                <w:szCs w:val="18"/>
              </w:rPr>
            </w:pPr>
            <w:r w:rsidRPr="00C874CB">
              <w:rPr>
                <w:rFonts w:ascii="Tahoma" w:hAnsi="Tahoma" w:cs="Tahoma"/>
                <w:sz w:val="18"/>
                <w:szCs w:val="18"/>
              </w:rPr>
              <w:t>Euskera y castellano</w:t>
            </w:r>
          </w:p>
        </w:tc>
        <w:tc>
          <w:tcPr>
            <w:tcW w:w="1821" w:type="dxa"/>
            <w:gridSpan w:val="2"/>
            <w:shd w:val="clear" w:color="auto" w:fill="auto"/>
          </w:tcPr>
          <w:p w:rsidR="00086334" w:rsidRPr="00C874CB" w:rsidRDefault="0008633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right w:val="single" w:sz="12" w:space="0" w:color="auto"/>
            </w:tcBorders>
            <w:shd w:val="clear" w:color="auto" w:fill="auto"/>
          </w:tcPr>
          <w:p w:rsidR="00086334" w:rsidRPr="00C874CB" w:rsidRDefault="0008633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  <w:shd w:val="clear" w:color="auto" w:fill="auto"/>
          </w:tcPr>
          <w:p w:rsidR="00086334" w:rsidRPr="00C874CB" w:rsidRDefault="0008633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shd w:val="clear" w:color="auto" w:fill="auto"/>
          </w:tcPr>
          <w:p w:rsidR="00086334" w:rsidRPr="00C874CB" w:rsidRDefault="0008633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57685" w:rsidTr="00E229BA">
        <w:tblPrEx>
          <w:tblLook w:val="04A0" w:firstRow="1" w:lastRow="0" w:firstColumn="1" w:lastColumn="0" w:noHBand="0" w:noVBand="1"/>
        </w:tblPrEx>
        <w:trPr>
          <w:gridBefore w:val="2"/>
          <w:wBefore w:w="35" w:type="dxa"/>
          <w:trHeight w:val="406"/>
          <w:jc w:val="center"/>
        </w:trPr>
        <w:tc>
          <w:tcPr>
            <w:tcW w:w="271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117A32" w:rsidRDefault="008A768B" w:rsidP="008878C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C874CB">
              <w:rPr>
                <w:rFonts w:ascii="Tahoma" w:hAnsi="Tahoma" w:cs="Tahoma"/>
                <w:b/>
                <w:sz w:val="18"/>
                <w:szCs w:val="18"/>
              </w:rPr>
              <w:t>Gaztelaniaz</w:t>
            </w:r>
          </w:p>
          <w:p w:rsidR="008A768B" w:rsidRPr="00C874CB" w:rsidRDefault="000E1D7E" w:rsidP="008878CE">
            <w:pPr>
              <w:rPr>
                <w:rFonts w:ascii="Tahoma" w:hAnsi="Tahoma" w:cs="Tahoma"/>
                <w:sz w:val="18"/>
                <w:szCs w:val="18"/>
              </w:rPr>
            </w:pPr>
            <w:r w:rsidRPr="00C874CB">
              <w:rPr>
                <w:rFonts w:ascii="Tahoma" w:hAnsi="Tahoma" w:cs="Tahoma"/>
                <w:sz w:val="18"/>
                <w:szCs w:val="18"/>
              </w:rPr>
              <w:t>Castellano</w:t>
            </w:r>
          </w:p>
        </w:tc>
        <w:tc>
          <w:tcPr>
            <w:tcW w:w="182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874CB" w:rsidRPr="00C874CB" w:rsidRDefault="00C874CB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8A768B" w:rsidRPr="00C874CB" w:rsidRDefault="008A768B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8A768B" w:rsidRPr="00C874CB" w:rsidRDefault="008A768B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8A768B" w:rsidRPr="00C874CB" w:rsidRDefault="008A768B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57685" w:rsidTr="00E229BA">
        <w:tblPrEx>
          <w:tblLook w:val="04A0" w:firstRow="1" w:lastRow="0" w:firstColumn="1" w:lastColumn="0" w:noHBand="0" w:noVBand="1"/>
        </w:tblPrEx>
        <w:trPr>
          <w:gridBefore w:val="2"/>
          <w:wBefore w:w="35" w:type="dxa"/>
          <w:trHeight w:val="598"/>
          <w:jc w:val="center"/>
        </w:trPr>
        <w:tc>
          <w:tcPr>
            <w:tcW w:w="710" w:type="dxa"/>
            <w:tcBorders>
              <w:right w:val="nil"/>
            </w:tcBorders>
            <w:shd w:val="clear" w:color="auto" w:fill="E6E6E6"/>
            <w:vAlign w:val="center"/>
          </w:tcPr>
          <w:p w:rsidR="00E229BA" w:rsidRPr="00C874CB" w:rsidRDefault="000E1D7E" w:rsidP="00E229BA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2.17</w:t>
            </w:r>
          </w:p>
        </w:tc>
        <w:tc>
          <w:tcPr>
            <w:tcW w:w="9497" w:type="dxa"/>
            <w:gridSpan w:val="12"/>
            <w:tcBorders>
              <w:left w:val="nil"/>
            </w:tcBorders>
            <w:shd w:val="clear" w:color="auto" w:fill="E6E6E6"/>
            <w:vAlign w:val="center"/>
          </w:tcPr>
          <w:p w:rsidR="00E229BA" w:rsidRPr="00C874CB" w:rsidRDefault="000E1D7E" w:rsidP="00E229BA">
            <w:pPr>
              <w:rPr>
                <w:rFonts w:ascii="Tahoma" w:hAnsi="Tahoma" w:cs="Tahoma"/>
                <w:sz w:val="18"/>
                <w:szCs w:val="18"/>
              </w:rPr>
            </w:pPr>
            <w:r w:rsidRPr="00E229BA">
              <w:rPr>
                <w:rFonts w:ascii="Tahoma" w:hAnsi="Tahoma" w:cs="Tahoma"/>
                <w:b/>
                <w:sz w:val="18"/>
                <w:szCs w:val="18"/>
              </w:rPr>
              <w:t>Ebaluazioa /</w:t>
            </w:r>
            <w:r>
              <w:rPr>
                <w:rFonts w:ascii="Tahoma" w:hAnsi="Tahoma" w:cs="Tahoma"/>
                <w:sz w:val="18"/>
                <w:szCs w:val="18"/>
              </w:rPr>
              <w:t xml:space="preserve"> Evaluación</w:t>
            </w:r>
          </w:p>
        </w:tc>
      </w:tr>
      <w:tr w:rsidR="00457685" w:rsidTr="00C874CB">
        <w:trPr>
          <w:gridBefore w:val="1"/>
          <w:gridAfter w:val="1"/>
          <w:wBefore w:w="18" w:type="dxa"/>
          <w:wAfter w:w="17" w:type="dxa"/>
          <w:trHeight w:val="549"/>
          <w:jc w:val="center"/>
        </w:trPr>
        <w:tc>
          <w:tcPr>
            <w:tcW w:w="990" w:type="dxa"/>
            <w:gridSpan w:val="3"/>
            <w:shd w:val="clear" w:color="auto" w:fill="E6E6E6"/>
            <w:vAlign w:val="center"/>
          </w:tcPr>
          <w:p w:rsidR="00F713EF" w:rsidRPr="002233DE" w:rsidRDefault="00F713EF" w:rsidP="001C629C">
            <w:pPr>
              <w:tabs>
                <w:tab w:val="left" w:pos="612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4544" w:type="dxa"/>
            <w:gridSpan w:val="4"/>
            <w:shd w:val="clear" w:color="auto" w:fill="E6E6E6"/>
            <w:vAlign w:val="center"/>
          </w:tcPr>
          <w:p w:rsidR="00F713EF" w:rsidRPr="002233DE" w:rsidRDefault="000E1D7E">
            <w:pPr>
              <w:tabs>
                <w:tab w:val="left" w:pos="61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ESPERO </w:t>
            </w:r>
            <w:r w:rsidR="001B3705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DIREN</w:t>
            </w: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EMAITZAK (</w:t>
            </w:r>
            <w:r w:rsidR="00FA6E5B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helburuei lotu</w:t>
            </w:r>
            <w:r w:rsidR="001B3705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a</w:t>
            </w:r>
            <w:r w:rsidR="00FA6E5B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k</w:t>
            </w: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)</w:t>
            </w:r>
          </w:p>
          <w:p w:rsidR="00F713EF" w:rsidRPr="002233DE" w:rsidRDefault="001B3705">
            <w:pPr>
              <w:tabs>
                <w:tab w:val="left" w:pos="612"/>
              </w:tabs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>RESULTADOS ESPERADOS (v</w:t>
            </w:r>
            <w:r w:rsidR="000E1D7E" w:rsidRPr="002233DE">
              <w:rPr>
                <w:rFonts w:ascii="Tahoma" w:hAnsi="Tahoma" w:cs="Tahoma"/>
                <w:bCs/>
                <w:sz w:val="18"/>
                <w:szCs w:val="18"/>
              </w:rPr>
              <w:t>inculados con los objetivos)</w:t>
            </w:r>
          </w:p>
        </w:tc>
        <w:tc>
          <w:tcPr>
            <w:tcW w:w="4673" w:type="dxa"/>
            <w:gridSpan w:val="6"/>
            <w:shd w:val="clear" w:color="auto" w:fill="E6E6E6"/>
            <w:vAlign w:val="center"/>
          </w:tcPr>
          <w:p w:rsidR="001B3705" w:rsidRPr="002233DE" w:rsidRDefault="00FA6E5B" w:rsidP="0070533B">
            <w:pPr>
              <w:tabs>
                <w:tab w:val="left" w:pos="61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EBALUAZIOAREN </w:t>
            </w:r>
            <w:r w:rsidR="00F713EF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ADIERAZLEAK</w:t>
            </w:r>
            <w:r w:rsidR="000E1D7E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:</w:t>
            </w:r>
            <w:r w:rsidR="00F713EF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</w:p>
          <w:p w:rsidR="00F713EF" w:rsidRPr="002233DE" w:rsidRDefault="0070533B" w:rsidP="0070533B">
            <w:pPr>
              <w:tabs>
                <w:tab w:val="left" w:pos="61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E</w:t>
            </w:r>
            <w:r w:rsidR="001B3705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spero diren</w:t>
            </w:r>
            <w:r w:rsidR="000E1D7E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emaitzak neurtzeko</w:t>
            </w:r>
            <w:r w:rsidR="001B3705"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irizpideak</w:t>
            </w:r>
          </w:p>
          <w:p w:rsidR="001B3705" w:rsidRPr="002233DE" w:rsidRDefault="000E1D7E" w:rsidP="0070533B">
            <w:pPr>
              <w:tabs>
                <w:tab w:val="left" w:pos="612"/>
              </w:tabs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>INDICADORES DE EVALUACIÓN:</w:t>
            </w:r>
          </w:p>
          <w:p w:rsidR="00F713EF" w:rsidRPr="002233DE" w:rsidRDefault="000E1D7E" w:rsidP="0070533B">
            <w:pPr>
              <w:tabs>
                <w:tab w:val="left" w:pos="612"/>
              </w:tabs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Cs/>
                <w:sz w:val="18"/>
                <w:szCs w:val="18"/>
              </w:rPr>
              <w:t>Criterios que permiten medir los resultados esperados</w:t>
            </w:r>
          </w:p>
        </w:tc>
      </w:tr>
      <w:tr w:rsidR="00457685" w:rsidTr="00C874CB">
        <w:trPr>
          <w:gridBefore w:val="1"/>
          <w:gridAfter w:val="1"/>
          <w:wBefore w:w="18" w:type="dxa"/>
          <w:wAfter w:w="17" w:type="dxa"/>
          <w:trHeight w:val="549"/>
          <w:jc w:val="center"/>
        </w:trPr>
        <w:tc>
          <w:tcPr>
            <w:tcW w:w="990" w:type="dxa"/>
            <w:gridSpan w:val="3"/>
            <w:shd w:val="clear" w:color="auto" w:fill="auto"/>
            <w:vAlign w:val="center"/>
          </w:tcPr>
          <w:p w:rsidR="00F713EF" w:rsidRPr="002233DE" w:rsidRDefault="000E1D7E">
            <w:pPr>
              <w:tabs>
                <w:tab w:val="left" w:pos="61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544" w:type="dxa"/>
            <w:gridSpan w:val="4"/>
            <w:shd w:val="clear" w:color="auto" w:fill="auto"/>
            <w:vAlign w:val="center"/>
          </w:tcPr>
          <w:p w:rsidR="00F713EF" w:rsidRPr="002233DE" w:rsidRDefault="00F713EF">
            <w:pPr>
              <w:tabs>
                <w:tab w:val="left" w:pos="612"/>
              </w:tabs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4673" w:type="dxa"/>
            <w:gridSpan w:val="6"/>
            <w:shd w:val="clear" w:color="auto" w:fill="auto"/>
            <w:vAlign w:val="center"/>
          </w:tcPr>
          <w:p w:rsidR="00F713EF" w:rsidRPr="002233DE" w:rsidRDefault="00F713EF">
            <w:pPr>
              <w:tabs>
                <w:tab w:val="left" w:pos="612"/>
              </w:tabs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</w:tr>
      <w:tr w:rsidR="00457685" w:rsidTr="00C874CB">
        <w:trPr>
          <w:gridBefore w:val="1"/>
          <w:gridAfter w:val="1"/>
          <w:wBefore w:w="18" w:type="dxa"/>
          <w:wAfter w:w="17" w:type="dxa"/>
          <w:trHeight w:val="549"/>
          <w:jc w:val="center"/>
        </w:trPr>
        <w:tc>
          <w:tcPr>
            <w:tcW w:w="990" w:type="dxa"/>
            <w:gridSpan w:val="3"/>
            <w:shd w:val="clear" w:color="auto" w:fill="auto"/>
            <w:vAlign w:val="center"/>
          </w:tcPr>
          <w:p w:rsidR="00F713EF" w:rsidRPr="002233DE" w:rsidRDefault="000E1D7E">
            <w:pPr>
              <w:tabs>
                <w:tab w:val="left" w:pos="61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544" w:type="dxa"/>
            <w:gridSpan w:val="4"/>
            <w:shd w:val="clear" w:color="auto" w:fill="auto"/>
            <w:vAlign w:val="center"/>
          </w:tcPr>
          <w:p w:rsidR="00F713EF" w:rsidRPr="002233DE" w:rsidRDefault="00F713EF">
            <w:pPr>
              <w:tabs>
                <w:tab w:val="left" w:pos="612"/>
              </w:tabs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4673" w:type="dxa"/>
            <w:gridSpan w:val="6"/>
            <w:shd w:val="clear" w:color="auto" w:fill="auto"/>
            <w:vAlign w:val="center"/>
          </w:tcPr>
          <w:p w:rsidR="00F713EF" w:rsidRPr="002233DE" w:rsidRDefault="00F713EF">
            <w:pPr>
              <w:tabs>
                <w:tab w:val="left" w:pos="612"/>
              </w:tabs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</w:tr>
      <w:tr w:rsidR="00457685" w:rsidTr="00C874CB">
        <w:trPr>
          <w:gridBefore w:val="1"/>
          <w:gridAfter w:val="1"/>
          <w:wBefore w:w="18" w:type="dxa"/>
          <w:wAfter w:w="17" w:type="dxa"/>
          <w:trHeight w:val="549"/>
          <w:jc w:val="center"/>
        </w:trPr>
        <w:tc>
          <w:tcPr>
            <w:tcW w:w="990" w:type="dxa"/>
            <w:gridSpan w:val="3"/>
            <w:shd w:val="clear" w:color="auto" w:fill="auto"/>
            <w:vAlign w:val="center"/>
          </w:tcPr>
          <w:p w:rsidR="00F713EF" w:rsidRPr="002233DE" w:rsidRDefault="000E1D7E">
            <w:pPr>
              <w:tabs>
                <w:tab w:val="left" w:pos="61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544" w:type="dxa"/>
            <w:gridSpan w:val="4"/>
            <w:shd w:val="clear" w:color="auto" w:fill="auto"/>
            <w:vAlign w:val="center"/>
          </w:tcPr>
          <w:p w:rsidR="00F713EF" w:rsidRPr="002233DE" w:rsidRDefault="00F713EF">
            <w:pPr>
              <w:tabs>
                <w:tab w:val="left" w:pos="612"/>
              </w:tabs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4673" w:type="dxa"/>
            <w:gridSpan w:val="6"/>
            <w:shd w:val="clear" w:color="auto" w:fill="auto"/>
            <w:vAlign w:val="center"/>
          </w:tcPr>
          <w:p w:rsidR="00F713EF" w:rsidRPr="002233DE" w:rsidRDefault="00F713EF">
            <w:pPr>
              <w:tabs>
                <w:tab w:val="left" w:pos="612"/>
              </w:tabs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</w:tr>
      <w:tr w:rsidR="00457685" w:rsidTr="00C874CB">
        <w:trPr>
          <w:gridBefore w:val="1"/>
          <w:gridAfter w:val="1"/>
          <w:wBefore w:w="18" w:type="dxa"/>
          <w:wAfter w:w="17" w:type="dxa"/>
          <w:trHeight w:val="549"/>
          <w:jc w:val="center"/>
        </w:trPr>
        <w:tc>
          <w:tcPr>
            <w:tcW w:w="990" w:type="dxa"/>
            <w:gridSpan w:val="3"/>
            <w:shd w:val="clear" w:color="auto" w:fill="auto"/>
            <w:vAlign w:val="center"/>
          </w:tcPr>
          <w:p w:rsidR="001B3705" w:rsidRPr="002233DE" w:rsidRDefault="000E1D7E">
            <w:pPr>
              <w:tabs>
                <w:tab w:val="left" w:pos="61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544" w:type="dxa"/>
            <w:gridSpan w:val="4"/>
            <w:shd w:val="clear" w:color="auto" w:fill="auto"/>
            <w:vAlign w:val="center"/>
          </w:tcPr>
          <w:p w:rsidR="001B3705" w:rsidRPr="002233DE" w:rsidRDefault="001B3705">
            <w:pPr>
              <w:tabs>
                <w:tab w:val="left" w:pos="612"/>
              </w:tabs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4673" w:type="dxa"/>
            <w:gridSpan w:val="6"/>
            <w:shd w:val="clear" w:color="auto" w:fill="auto"/>
            <w:vAlign w:val="center"/>
          </w:tcPr>
          <w:p w:rsidR="001B3705" w:rsidRPr="002233DE" w:rsidRDefault="001B3705">
            <w:pPr>
              <w:tabs>
                <w:tab w:val="left" w:pos="612"/>
              </w:tabs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</w:tr>
      <w:tr w:rsidR="00457685" w:rsidTr="00C874CB">
        <w:trPr>
          <w:gridBefore w:val="1"/>
          <w:gridAfter w:val="1"/>
          <w:wBefore w:w="18" w:type="dxa"/>
          <w:wAfter w:w="17" w:type="dxa"/>
          <w:trHeight w:val="549"/>
          <w:jc w:val="center"/>
        </w:trPr>
        <w:tc>
          <w:tcPr>
            <w:tcW w:w="990" w:type="dxa"/>
            <w:gridSpan w:val="3"/>
            <w:shd w:val="clear" w:color="auto" w:fill="auto"/>
            <w:vAlign w:val="center"/>
          </w:tcPr>
          <w:p w:rsidR="001B3705" w:rsidRPr="002233DE" w:rsidRDefault="000E1D7E">
            <w:pPr>
              <w:tabs>
                <w:tab w:val="left" w:pos="61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544" w:type="dxa"/>
            <w:gridSpan w:val="4"/>
            <w:shd w:val="clear" w:color="auto" w:fill="auto"/>
            <w:vAlign w:val="center"/>
          </w:tcPr>
          <w:p w:rsidR="001B3705" w:rsidRPr="002233DE" w:rsidRDefault="001B3705">
            <w:pPr>
              <w:tabs>
                <w:tab w:val="left" w:pos="612"/>
              </w:tabs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4673" w:type="dxa"/>
            <w:gridSpan w:val="6"/>
            <w:shd w:val="clear" w:color="auto" w:fill="auto"/>
            <w:vAlign w:val="center"/>
          </w:tcPr>
          <w:p w:rsidR="001B3705" w:rsidRPr="002233DE" w:rsidRDefault="001B3705">
            <w:pPr>
              <w:tabs>
                <w:tab w:val="left" w:pos="612"/>
              </w:tabs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</w:tr>
      <w:tr w:rsidR="00457685" w:rsidTr="00C874CB">
        <w:trPr>
          <w:gridBefore w:val="1"/>
          <w:gridAfter w:val="1"/>
          <w:wBefore w:w="18" w:type="dxa"/>
          <w:wAfter w:w="17" w:type="dxa"/>
          <w:trHeight w:val="549"/>
          <w:jc w:val="center"/>
        </w:trPr>
        <w:tc>
          <w:tcPr>
            <w:tcW w:w="990" w:type="dxa"/>
            <w:gridSpan w:val="3"/>
            <w:shd w:val="clear" w:color="auto" w:fill="auto"/>
            <w:vAlign w:val="center"/>
          </w:tcPr>
          <w:p w:rsidR="001B3705" w:rsidRPr="002233DE" w:rsidRDefault="000E1D7E">
            <w:pPr>
              <w:tabs>
                <w:tab w:val="left" w:pos="61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544" w:type="dxa"/>
            <w:gridSpan w:val="4"/>
            <w:shd w:val="clear" w:color="auto" w:fill="auto"/>
            <w:vAlign w:val="center"/>
          </w:tcPr>
          <w:p w:rsidR="001B3705" w:rsidRPr="002233DE" w:rsidRDefault="001B3705">
            <w:pPr>
              <w:tabs>
                <w:tab w:val="left" w:pos="612"/>
              </w:tabs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4673" w:type="dxa"/>
            <w:gridSpan w:val="6"/>
            <w:shd w:val="clear" w:color="auto" w:fill="auto"/>
            <w:vAlign w:val="center"/>
          </w:tcPr>
          <w:p w:rsidR="001B3705" w:rsidRPr="002233DE" w:rsidRDefault="001B3705">
            <w:pPr>
              <w:tabs>
                <w:tab w:val="left" w:pos="612"/>
              </w:tabs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</w:tr>
      <w:tr w:rsidR="00457685" w:rsidTr="00C874CB">
        <w:trPr>
          <w:gridBefore w:val="1"/>
          <w:gridAfter w:val="1"/>
          <w:wBefore w:w="18" w:type="dxa"/>
          <w:wAfter w:w="17" w:type="dxa"/>
          <w:trHeight w:val="549"/>
          <w:jc w:val="center"/>
        </w:trPr>
        <w:tc>
          <w:tcPr>
            <w:tcW w:w="990" w:type="dxa"/>
            <w:gridSpan w:val="3"/>
            <w:shd w:val="clear" w:color="auto" w:fill="auto"/>
            <w:vAlign w:val="center"/>
          </w:tcPr>
          <w:p w:rsidR="00F713EF" w:rsidRPr="002233DE" w:rsidRDefault="000E1D7E">
            <w:pPr>
              <w:tabs>
                <w:tab w:val="left" w:pos="612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233DE">
              <w:rPr>
                <w:rFonts w:ascii="Tahoma" w:hAnsi="Tahoma" w:cs="Tahoma"/>
                <w:b/>
                <w:bCs/>
                <w:sz w:val="18"/>
                <w:szCs w:val="18"/>
              </w:rPr>
              <w:t>(...)</w:t>
            </w:r>
          </w:p>
        </w:tc>
        <w:tc>
          <w:tcPr>
            <w:tcW w:w="4544" w:type="dxa"/>
            <w:gridSpan w:val="4"/>
            <w:shd w:val="clear" w:color="auto" w:fill="auto"/>
            <w:vAlign w:val="center"/>
          </w:tcPr>
          <w:p w:rsidR="00F713EF" w:rsidRPr="002233DE" w:rsidRDefault="00F713EF">
            <w:pPr>
              <w:tabs>
                <w:tab w:val="left" w:pos="612"/>
              </w:tabs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4673" w:type="dxa"/>
            <w:gridSpan w:val="6"/>
            <w:shd w:val="clear" w:color="auto" w:fill="auto"/>
            <w:vAlign w:val="center"/>
          </w:tcPr>
          <w:p w:rsidR="00F713EF" w:rsidRPr="002233DE" w:rsidRDefault="00F713EF">
            <w:pPr>
              <w:tabs>
                <w:tab w:val="left" w:pos="612"/>
              </w:tabs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</w:tr>
    </w:tbl>
    <w:p w:rsidR="00F713EF" w:rsidRPr="002233DE" w:rsidRDefault="00F713EF">
      <w:pPr>
        <w:pStyle w:val="Textoindependiente"/>
      </w:pPr>
    </w:p>
    <w:p w:rsidR="00A304A9" w:rsidRDefault="00174C29" w:rsidP="00174C29">
      <w:pPr>
        <w:tabs>
          <w:tab w:val="left" w:pos="612"/>
        </w:tabs>
        <w:ind w:left="-709"/>
      </w:pPr>
      <w:r>
        <w:rPr>
          <w:rFonts w:ascii="Tahoma" w:hAnsi="Tahoma" w:cs="Times New Roman"/>
          <w:b/>
          <w:noProof/>
          <w:color w:val="000000"/>
          <w:sz w:val="18"/>
        </w:rPr>
        <w:br w:type="page"/>
      </w:r>
    </w:p>
    <w:tbl>
      <w:tblPr>
        <w:tblW w:w="99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5"/>
        <w:gridCol w:w="3129"/>
        <w:gridCol w:w="2577"/>
        <w:gridCol w:w="3585"/>
        <w:gridCol w:w="358"/>
      </w:tblGrid>
      <w:tr w:rsidR="00457685" w:rsidTr="005E1295">
        <w:trPr>
          <w:cantSplit/>
          <w:trHeight w:val="351"/>
          <w:jc w:val="center"/>
        </w:trPr>
        <w:tc>
          <w:tcPr>
            <w:tcW w:w="295" w:type="dxa"/>
            <w:tcBorders>
              <w:right w:val="nil"/>
            </w:tcBorders>
            <w:shd w:val="clear" w:color="auto" w:fill="CCCCCC"/>
            <w:vAlign w:val="center"/>
          </w:tcPr>
          <w:p w:rsidR="00C62905" w:rsidRPr="00C62905" w:rsidRDefault="000E1D7E" w:rsidP="00C6290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C62905">
              <w:rPr>
                <w:rFonts w:ascii="Tahoma" w:hAnsi="Tahoma" w:cs="Tahoma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649" w:type="dxa"/>
            <w:gridSpan w:val="4"/>
            <w:tcBorders>
              <w:left w:val="nil"/>
            </w:tcBorders>
            <w:shd w:val="clear" w:color="auto" w:fill="CCCCCC"/>
            <w:vAlign w:val="center"/>
          </w:tcPr>
          <w:p w:rsidR="00C62905" w:rsidRPr="00C62905" w:rsidRDefault="000E1D7E" w:rsidP="00C62905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C62905">
              <w:rPr>
                <w:rFonts w:ascii="Tahoma" w:hAnsi="Tahoma" w:cs="Tahoma"/>
                <w:b/>
                <w:bCs/>
                <w:sz w:val="22"/>
                <w:szCs w:val="22"/>
              </w:rPr>
              <w:t>FINANTZA-BALIABIDEAK/</w:t>
            </w:r>
            <w:r w:rsidRPr="00C62905">
              <w:rPr>
                <w:rFonts w:ascii="Tahoma" w:hAnsi="Tahoma" w:cs="Tahoma"/>
                <w:bCs/>
                <w:sz w:val="22"/>
                <w:szCs w:val="22"/>
              </w:rPr>
              <w:t xml:space="preserve"> RECURSOS FINACIEROS</w:t>
            </w:r>
          </w:p>
        </w:tc>
      </w:tr>
      <w:tr w:rsidR="00457685" w:rsidTr="00746C90">
        <w:trPr>
          <w:cantSplit/>
          <w:trHeight w:val="482"/>
          <w:jc w:val="center"/>
        </w:trPr>
        <w:tc>
          <w:tcPr>
            <w:tcW w:w="9944" w:type="dxa"/>
            <w:gridSpan w:val="5"/>
            <w:shd w:val="clear" w:color="auto" w:fill="E6E6E6"/>
            <w:vAlign w:val="center"/>
          </w:tcPr>
          <w:p w:rsidR="001C629C" w:rsidRPr="00746C90" w:rsidRDefault="00A304A9" w:rsidP="00746C9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46C90">
              <w:rPr>
                <w:rFonts w:ascii="Tahoma" w:hAnsi="Tahoma" w:cs="Tahoma"/>
                <w:b/>
                <w:bCs/>
                <w:sz w:val="18"/>
                <w:szCs w:val="18"/>
              </w:rPr>
              <w:t>3.1</w:t>
            </w:r>
            <w:r w:rsidR="000E1D7E" w:rsidRPr="00746C90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JARDUERA EDO PROIEKTUAREN GASTUAK / </w:t>
            </w:r>
            <w:r w:rsidR="000E1D7E" w:rsidRPr="00746C90">
              <w:rPr>
                <w:rFonts w:ascii="Tahoma" w:hAnsi="Tahoma" w:cs="Tahoma"/>
                <w:bCs/>
                <w:sz w:val="18"/>
                <w:szCs w:val="18"/>
              </w:rPr>
              <w:t>GASTOS DEL PROYECTO O ACTIVIDAD</w:t>
            </w:r>
          </w:p>
        </w:tc>
      </w:tr>
      <w:tr w:rsidR="00457685" w:rsidTr="001C629C">
        <w:trPr>
          <w:cantSplit/>
          <w:jc w:val="center"/>
        </w:trPr>
        <w:tc>
          <w:tcPr>
            <w:tcW w:w="6001" w:type="dxa"/>
            <w:gridSpan w:val="3"/>
            <w:tcBorders>
              <w:right w:val="nil"/>
            </w:tcBorders>
            <w:shd w:val="clear" w:color="auto" w:fill="auto"/>
            <w:vAlign w:val="center"/>
          </w:tcPr>
          <w:p w:rsidR="001C629C" w:rsidRDefault="000E1D7E" w:rsidP="001C629C">
            <w:pPr>
              <w:pStyle w:val="Ttulo3"/>
              <w:tabs>
                <w:tab w:val="left" w:pos="335"/>
                <w:tab w:val="left" w:pos="695"/>
                <w:tab w:val="left" w:pos="1010"/>
              </w:tabs>
              <w:rPr>
                <w:rFonts w:ascii="Tahoma" w:hAnsi="Tahoma" w:cs="Tahoma"/>
                <w:bCs w:val="0"/>
                <w:sz w:val="18"/>
                <w:szCs w:val="18"/>
              </w:rPr>
            </w:pPr>
            <w:r>
              <w:rPr>
                <w:rFonts w:ascii="Tahoma" w:hAnsi="Tahoma" w:cs="Tahoma"/>
                <w:bCs w:val="0"/>
                <w:sz w:val="18"/>
                <w:szCs w:val="18"/>
              </w:rPr>
              <w:t>1.</w:t>
            </w:r>
            <w:r>
              <w:rPr>
                <w:rFonts w:ascii="Tahoma" w:hAnsi="Tahoma" w:cs="Tahoma"/>
                <w:bCs w:val="0"/>
                <w:sz w:val="18"/>
                <w:szCs w:val="18"/>
              </w:rPr>
              <w:tab/>
              <w:t>Mantentze-gastuak</w:t>
            </w:r>
          </w:p>
          <w:p w:rsidR="001C629C" w:rsidRDefault="000E1D7E" w:rsidP="001C629C">
            <w:pPr>
              <w:pStyle w:val="Ttulo3"/>
              <w:tabs>
                <w:tab w:val="left" w:pos="335"/>
                <w:tab w:val="left" w:pos="695"/>
                <w:tab w:val="left" w:pos="1010"/>
              </w:tabs>
              <w:ind w:firstLine="110"/>
              <w:rPr>
                <w:rFonts w:ascii="Tahoma" w:hAnsi="Tahoma" w:cs="Tahoma"/>
                <w:b w:val="0"/>
                <w:caps/>
                <w:sz w:val="18"/>
                <w:szCs w:val="18"/>
                <w:lang w:val="eu-ES"/>
              </w:rPr>
            </w:pPr>
            <w:r>
              <w:rPr>
                <w:rFonts w:ascii="Tahoma" w:hAnsi="Tahoma" w:cs="Tahoma"/>
                <w:b w:val="0"/>
                <w:bCs w:val="0"/>
                <w:sz w:val="18"/>
                <w:szCs w:val="18"/>
              </w:rPr>
              <w:tab/>
              <w:t>Gastos de mantenimiento</w:t>
            </w:r>
          </w:p>
        </w:tc>
        <w:tc>
          <w:tcPr>
            <w:tcW w:w="358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629C" w:rsidRDefault="001C629C" w:rsidP="001C629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358" w:type="dxa"/>
            <w:tcBorders>
              <w:left w:val="nil"/>
            </w:tcBorders>
            <w:shd w:val="clear" w:color="auto" w:fill="auto"/>
            <w:vAlign w:val="center"/>
          </w:tcPr>
          <w:p w:rsidR="001C629C" w:rsidRDefault="000E1D7E" w:rsidP="001C629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€</w:t>
            </w:r>
          </w:p>
        </w:tc>
      </w:tr>
      <w:tr w:rsidR="00457685" w:rsidTr="001C629C">
        <w:trPr>
          <w:cantSplit/>
          <w:trHeight w:val="421"/>
          <w:jc w:val="center"/>
        </w:trPr>
        <w:tc>
          <w:tcPr>
            <w:tcW w:w="6001" w:type="dxa"/>
            <w:gridSpan w:val="3"/>
            <w:tcBorders>
              <w:right w:val="nil"/>
            </w:tcBorders>
            <w:shd w:val="clear" w:color="auto" w:fill="auto"/>
            <w:vAlign w:val="center"/>
          </w:tcPr>
          <w:p w:rsidR="001C629C" w:rsidRDefault="000E1D7E" w:rsidP="001C629C">
            <w:pPr>
              <w:tabs>
                <w:tab w:val="left" w:pos="650"/>
                <w:tab w:val="left" w:pos="1010"/>
              </w:tabs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ab/>
              <w:t>1.1</w:t>
            </w:r>
            <w:r>
              <w:rPr>
                <w:rFonts w:ascii="Tahoma" w:hAnsi="Tahoma" w:cs="Tahoma"/>
                <w:b/>
                <w:sz w:val="18"/>
                <w:szCs w:val="18"/>
              </w:rPr>
              <w:tab/>
              <w:t>Langileen</w:t>
            </w:r>
            <w:r>
              <w:rPr>
                <w:rFonts w:ascii="Tahoma" w:hAnsi="Tahoma" w:cs="Tahoma"/>
                <w:b/>
                <w:caps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gastua</w:t>
            </w:r>
            <w:r>
              <w:rPr>
                <w:rFonts w:ascii="Tahoma" w:hAnsi="Tahoma" w:cs="Tahoma"/>
                <w:b/>
                <w:sz w:val="18"/>
                <w:szCs w:val="18"/>
                <w:lang w:val="es-ES"/>
              </w:rPr>
              <w:t>k</w:t>
            </w:r>
            <w:r>
              <w:rPr>
                <w:rFonts w:ascii="Tahoma" w:hAnsi="Tahoma" w:cs="Tahoma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(soldatak, Gizarte Segurantza)</w:t>
            </w:r>
          </w:p>
          <w:p w:rsidR="001C629C" w:rsidRDefault="000E1D7E" w:rsidP="001C629C">
            <w:pPr>
              <w:tabs>
                <w:tab w:val="left" w:pos="650"/>
                <w:tab w:val="left" w:pos="1010"/>
                <w:tab w:val="left" w:pos="1190"/>
              </w:tabs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ab/>
            </w:r>
            <w:r>
              <w:rPr>
                <w:rFonts w:ascii="Tahoma" w:hAnsi="Tahoma" w:cs="Tahoma"/>
                <w:sz w:val="18"/>
                <w:szCs w:val="18"/>
                <w:lang w:val="es-ES"/>
              </w:rPr>
              <w:tab/>
            </w:r>
            <w:r>
              <w:rPr>
                <w:rFonts w:ascii="Tahoma" w:hAnsi="Tahoma" w:cs="Tahoma"/>
                <w:sz w:val="18"/>
                <w:szCs w:val="18"/>
              </w:rPr>
              <w:t>Gastos de personal (salarios, Seguridad Social)</w:t>
            </w:r>
          </w:p>
        </w:tc>
        <w:tc>
          <w:tcPr>
            <w:tcW w:w="358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629C" w:rsidRDefault="001C629C" w:rsidP="001C629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358" w:type="dxa"/>
            <w:tcBorders>
              <w:left w:val="nil"/>
            </w:tcBorders>
            <w:shd w:val="clear" w:color="auto" w:fill="auto"/>
            <w:vAlign w:val="center"/>
          </w:tcPr>
          <w:p w:rsidR="001C629C" w:rsidRDefault="000E1D7E" w:rsidP="001C629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€</w:t>
            </w:r>
          </w:p>
        </w:tc>
      </w:tr>
      <w:tr w:rsidR="00457685" w:rsidTr="001C629C">
        <w:trPr>
          <w:cantSplit/>
          <w:jc w:val="center"/>
        </w:trPr>
        <w:tc>
          <w:tcPr>
            <w:tcW w:w="6001" w:type="dxa"/>
            <w:gridSpan w:val="3"/>
            <w:tcBorders>
              <w:right w:val="nil"/>
            </w:tcBorders>
            <w:shd w:val="clear" w:color="auto" w:fill="auto"/>
            <w:vAlign w:val="center"/>
          </w:tcPr>
          <w:p w:rsidR="001C629C" w:rsidRDefault="000E1D7E" w:rsidP="001C629C">
            <w:pPr>
              <w:tabs>
                <w:tab w:val="left" w:pos="650"/>
                <w:tab w:val="left" w:pos="1010"/>
                <w:tab w:val="left" w:pos="1190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ab/>
              <w:t>1.2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ab/>
              <w:t>Beste funtzionamendu-gastu batzuk (zehaztu)</w:t>
            </w:r>
          </w:p>
          <w:p w:rsidR="001C629C" w:rsidRDefault="000E1D7E" w:rsidP="001C629C">
            <w:pPr>
              <w:tabs>
                <w:tab w:val="left" w:pos="650"/>
                <w:tab w:val="left" w:pos="1010"/>
                <w:tab w:val="left" w:pos="1190"/>
              </w:tabs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ab/>
            </w:r>
            <w:r>
              <w:rPr>
                <w:rFonts w:ascii="Tahoma" w:hAnsi="Tahoma" w:cs="Tahoma"/>
                <w:bCs/>
                <w:sz w:val="18"/>
                <w:szCs w:val="18"/>
              </w:rPr>
              <w:tab/>
              <w:t>Otros gastos de funcionamiento (especificar)</w:t>
            </w:r>
          </w:p>
        </w:tc>
        <w:tc>
          <w:tcPr>
            <w:tcW w:w="358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629C" w:rsidRDefault="001C629C" w:rsidP="001C629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358" w:type="dxa"/>
            <w:tcBorders>
              <w:left w:val="nil"/>
            </w:tcBorders>
            <w:shd w:val="clear" w:color="auto" w:fill="auto"/>
            <w:vAlign w:val="center"/>
          </w:tcPr>
          <w:p w:rsidR="001C629C" w:rsidRDefault="000E1D7E" w:rsidP="001C629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€</w:t>
            </w:r>
          </w:p>
        </w:tc>
      </w:tr>
      <w:tr w:rsidR="00457685" w:rsidTr="001C629C">
        <w:trPr>
          <w:cantSplit/>
          <w:trHeight w:val="1095"/>
          <w:jc w:val="center"/>
        </w:trPr>
        <w:tc>
          <w:tcPr>
            <w:tcW w:w="60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C629C" w:rsidRDefault="000E1D7E" w:rsidP="001C629C">
            <w:pPr>
              <w:pStyle w:val="Ttulo3"/>
              <w:tabs>
                <w:tab w:val="left" w:pos="335"/>
                <w:tab w:val="left" w:pos="695"/>
                <w:tab w:val="left" w:pos="1190"/>
              </w:tabs>
              <w:rPr>
                <w:rFonts w:ascii="Tahoma" w:hAnsi="Tahoma" w:cs="Tahoma"/>
                <w:bCs w:val="0"/>
                <w:sz w:val="18"/>
                <w:szCs w:val="18"/>
              </w:rPr>
            </w:pPr>
            <w:r>
              <w:rPr>
                <w:rFonts w:ascii="Tahoma" w:hAnsi="Tahoma" w:cs="Tahoma"/>
                <w:bCs w:val="0"/>
                <w:sz w:val="18"/>
                <w:szCs w:val="18"/>
              </w:rPr>
              <w:t>2.</w:t>
            </w:r>
            <w:r>
              <w:rPr>
                <w:rFonts w:ascii="Tahoma" w:hAnsi="Tahoma" w:cs="Tahoma"/>
                <w:bCs w:val="0"/>
                <w:sz w:val="18"/>
                <w:szCs w:val="18"/>
              </w:rPr>
              <w:tab/>
              <w:t>Jarduerak (zehaztu)</w:t>
            </w:r>
          </w:p>
          <w:p w:rsidR="001C629C" w:rsidRDefault="000E1D7E" w:rsidP="001C629C">
            <w:pPr>
              <w:tabs>
                <w:tab w:val="left" w:pos="335"/>
                <w:tab w:val="left" w:pos="695"/>
                <w:tab w:val="left" w:pos="1190"/>
              </w:tabs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ab/>
              <w:t>Actividades (especificar)</w:t>
            </w:r>
          </w:p>
          <w:p w:rsidR="001C629C" w:rsidRDefault="001C629C" w:rsidP="001C629C">
            <w:pPr>
              <w:tabs>
                <w:tab w:val="left" w:pos="335"/>
                <w:tab w:val="left" w:pos="695"/>
                <w:tab w:val="left" w:pos="1190"/>
              </w:tabs>
              <w:ind w:firstLine="290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  <w:p w:rsidR="001C629C" w:rsidRDefault="001C629C" w:rsidP="001C629C">
            <w:pPr>
              <w:tabs>
                <w:tab w:val="left" w:pos="335"/>
                <w:tab w:val="left" w:pos="695"/>
                <w:tab w:val="left" w:pos="1190"/>
              </w:tabs>
              <w:ind w:firstLine="290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  <w:p w:rsidR="001C629C" w:rsidRDefault="001C629C" w:rsidP="001C629C">
            <w:pPr>
              <w:tabs>
                <w:tab w:val="left" w:pos="335"/>
                <w:tab w:val="left" w:pos="695"/>
                <w:tab w:val="left" w:pos="1190"/>
              </w:tabs>
              <w:ind w:firstLine="290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  <w:p w:rsidR="001C629C" w:rsidRDefault="001C629C" w:rsidP="001C629C">
            <w:pPr>
              <w:tabs>
                <w:tab w:val="left" w:pos="335"/>
                <w:tab w:val="left" w:pos="695"/>
                <w:tab w:val="left" w:pos="1190"/>
              </w:tabs>
              <w:ind w:firstLine="290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  <w:p w:rsidR="001C629C" w:rsidRDefault="001C629C" w:rsidP="001C629C">
            <w:pPr>
              <w:tabs>
                <w:tab w:val="left" w:pos="335"/>
                <w:tab w:val="left" w:pos="695"/>
                <w:tab w:val="left" w:pos="1190"/>
              </w:tabs>
              <w:ind w:firstLine="290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  <w:p w:rsidR="001C629C" w:rsidRDefault="001C629C" w:rsidP="001C629C">
            <w:pPr>
              <w:tabs>
                <w:tab w:val="left" w:pos="335"/>
                <w:tab w:val="left" w:pos="695"/>
                <w:tab w:val="left" w:pos="1190"/>
              </w:tabs>
              <w:ind w:firstLine="290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  <w:p w:rsidR="001C629C" w:rsidRDefault="001C629C" w:rsidP="001C629C">
            <w:pPr>
              <w:tabs>
                <w:tab w:val="left" w:pos="335"/>
                <w:tab w:val="left" w:pos="695"/>
                <w:tab w:val="left" w:pos="1190"/>
              </w:tabs>
              <w:ind w:firstLine="290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  <w:p w:rsidR="001C629C" w:rsidRDefault="001C629C" w:rsidP="001C629C">
            <w:pPr>
              <w:tabs>
                <w:tab w:val="left" w:pos="335"/>
                <w:tab w:val="left" w:pos="695"/>
                <w:tab w:val="left" w:pos="1190"/>
              </w:tabs>
              <w:ind w:firstLine="290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C629C" w:rsidRDefault="001C629C" w:rsidP="001C629C">
            <w:pPr>
              <w:spacing w:before="60"/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29C" w:rsidRDefault="000E1D7E" w:rsidP="001C629C">
            <w:pPr>
              <w:spacing w:before="60"/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€</w:t>
            </w:r>
          </w:p>
        </w:tc>
      </w:tr>
      <w:tr w:rsidR="00457685" w:rsidTr="001C629C">
        <w:trPr>
          <w:cantSplit/>
          <w:trHeight w:val="1095"/>
          <w:jc w:val="center"/>
        </w:trPr>
        <w:tc>
          <w:tcPr>
            <w:tcW w:w="60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C629C" w:rsidRDefault="000E1D7E" w:rsidP="001C629C">
            <w:pPr>
              <w:pStyle w:val="Ttulo3"/>
              <w:tabs>
                <w:tab w:val="left" w:pos="335"/>
                <w:tab w:val="left" w:pos="695"/>
                <w:tab w:val="left" w:pos="1190"/>
              </w:tabs>
              <w:rPr>
                <w:rFonts w:ascii="Tahoma" w:hAnsi="Tahoma" w:cs="Tahoma"/>
                <w:bCs w:val="0"/>
                <w:sz w:val="18"/>
                <w:szCs w:val="18"/>
              </w:rPr>
            </w:pPr>
            <w:r>
              <w:rPr>
                <w:rFonts w:ascii="Tahoma" w:hAnsi="Tahoma" w:cs="Tahoma"/>
                <w:bCs w:val="0"/>
                <w:sz w:val="18"/>
                <w:szCs w:val="18"/>
              </w:rPr>
              <w:t>3.</w:t>
            </w:r>
            <w:r>
              <w:rPr>
                <w:rFonts w:ascii="Tahoma" w:hAnsi="Tahoma" w:cs="Tahoma"/>
                <w:bCs w:val="0"/>
                <w:sz w:val="18"/>
                <w:szCs w:val="18"/>
              </w:rPr>
              <w:tab/>
              <w:t>Beste gastu batzuk (zehaztu)</w:t>
            </w:r>
          </w:p>
          <w:p w:rsidR="001C629C" w:rsidRDefault="000E1D7E" w:rsidP="001C629C">
            <w:pPr>
              <w:tabs>
                <w:tab w:val="left" w:pos="335"/>
                <w:tab w:val="left" w:pos="695"/>
                <w:tab w:val="left" w:pos="1190"/>
              </w:tabs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ab/>
              <w:t>Otros gastos (especificar)</w:t>
            </w:r>
          </w:p>
          <w:p w:rsidR="001C629C" w:rsidRDefault="001C629C" w:rsidP="001C629C">
            <w:pPr>
              <w:tabs>
                <w:tab w:val="left" w:pos="335"/>
                <w:tab w:val="left" w:pos="695"/>
                <w:tab w:val="left" w:pos="1190"/>
              </w:tabs>
              <w:ind w:firstLine="290"/>
              <w:rPr>
                <w:sz w:val="18"/>
                <w:szCs w:val="18"/>
                <w:lang w:val="es-ES"/>
              </w:rPr>
            </w:pPr>
          </w:p>
          <w:p w:rsidR="001C629C" w:rsidRDefault="001C629C" w:rsidP="001C629C">
            <w:pPr>
              <w:tabs>
                <w:tab w:val="left" w:pos="335"/>
                <w:tab w:val="left" w:pos="695"/>
                <w:tab w:val="left" w:pos="1190"/>
              </w:tabs>
              <w:ind w:firstLine="290"/>
              <w:rPr>
                <w:sz w:val="18"/>
                <w:szCs w:val="18"/>
                <w:lang w:val="es-ES"/>
              </w:rPr>
            </w:pPr>
          </w:p>
          <w:p w:rsidR="001C629C" w:rsidRDefault="001C629C" w:rsidP="001C629C">
            <w:pPr>
              <w:tabs>
                <w:tab w:val="left" w:pos="335"/>
                <w:tab w:val="left" w:pos="695"/>
                <w:tab w:val="left" w:pos="1190"/>
              </w:tabs>
              <w:ind w:firstLine="290"/>
              <w:rPr>
                <w:sz w:val="18"/>
                <w:szCs w:val="18"/>
                <w:lang w:val="es-ES"/>
              </w:rPr>
            </w:pPr>
          </w:p>
          <w:p w:rsidR="001C629C" w:rsidRDefault="001C629C" w:rsidP="001C629C">
            <w:pPr>
              <w:tabs>
                <w:tab w:val="left" w:pos="335"/>
                <w:tab w:val="left" w:pos="695"/>
                <w:tab w:val="left" w:pos="1190"/>
              </w:tabs>
              <w:ind w:firstLine="290"/>
              <w:rPr>
                <w:sz w:val="18"/>
                <w:szCs w:val="18"/>
                <w:lang w:val="es-ES"/>
              </w:rPr>
            </w:pPr>
          </w:p>
          <w:p w:rsidR="001C629C" w:rsidRDefault="001C629C" w:rsidP="001C629C">
            <w:pPr>
              <w:tabs>
                <w:tab w:val="left" w:pos="335"/>
                <w:tab w:val="left" w:pos="695"/>
                <w:tab w:val="left" w:pos="1190"/>
              </w:tabs>
              <w:ind w:firstLine="290"/>
              <w:rPr>
                <w:sz w:val="18"/>
                <w:szCs w:val="18"/>
                <w:lang w:val="es-ES"/>
              </w:rPr>
            </w:pPr>
          </w:p>
          <w:p w:rsidR="001C629C" w:rsidRDefault="001C629C" w:rsidP="001C629C">
            <w:pPr>
              <w:tabs>
                <w:tab w:val="left" w:pos="335"/>
                <w:tab w:val="left" w:pos="695"/>
                <w:tab w:val="left" w:pos="1190"/>
              </w:tabs>
              <w:ind w:firstLine="290"/>
              <w:rPr>
                <w:sz w:val="18"/>
                <w:szCs w:val="18"/>
                <w:lang w:val="es-ES"/>
              </w:rPr>
            </w:pPr>
          </w:p>
          <w:p w:rsidR="001C629C" w:rsidRDefault="001C629C" w:rsidP="001C629C">
            <w:pPr>
              <w:tabs>
                <w:tab w:val="left" w:pos="335"/>
                <w:tab w:val="left" w:pos="695"/>
                <w:tab w:val="left" w:pos="1190"/>
              </w:tabs>
              <w:ind w:firstLine="290"/>
              <w:rPr>
                <w:sz w:val="18"/>
                <w:szCs w:val="18"/>
                <w:lang w:val="es-ES"/>
              </w:rPr>
            </w:pPr>
          </w:p>
          <w:p w:rsidR="001C629C" w:rsidRDefault="001C629C" w:rsidP="001C629C">
            <w:pPr>
              <w:tabs>
                <w:tab w:val="left" w:pos="335"/>
                <w:tab w:val="left" w:pos="695"/>
                <w:tab w:val="left" w:pos="1190"/>
              </w:tabs>
              <w:ind w:firstLine="290"/>
              <w:rPr>
                <w:lang w:val="es-E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C629C" w:rsidRDefault="001C629C" w:rsidP="001C629C">
            <w:pPr>
              <w:spacing w:before="60"/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29C" w:rsidRDefault="000E1D7E" w:rsidP="001C629C">
            <w:pPr>
              <w:spacing w:before="60"/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€</w:t>
            </w:r>
          </w:p>
        </w:tc>
      </w:tr>
      <w:tr w:rsidR="00457685" w:rsidTr="00EB3961">
        <w:trPr>
          <w:cantSplit/>
          <w:trHeight w:val="541"/>
          <w:jc w:val="center"/>
        </w:trPr>
        <w:tc>
          <w:tcPr>
            <w:tcW w:w="3424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C629C" w:rsidRDefault="001C629C" w:rsidP="001C629C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C629C" w:rsidRDefault="001C629C" w:rsidP="001C629C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77" w:type="dxa"/>
            <w:tcBorders>
              <w:right w:val="nil"/>
            </w:tcBorders>
            <w:shd w:val="clear" w:color="auto" w:fill="E6E6E6"/>
            <w:vAlign w:val="center"/>
          </w:tcPr>
          <w:p w:rsidR="001C629C" w:rsidRDefault="000E1D7E" w:rsidP="001C629C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GASTUAK GUZTIRA</w:t>
            </w:r>
          </w:p>
          <w:p w:rsidR="001C629C" w:rsidRDefault="000E1D7E" w:rsidP="001C629C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TOTAL GASTOS</w:t>
            </w:r>
          </w:p>
        </w:tc>
        <w:tc>
          <w:tcPr>
            <w:tcW w:w="3585" w:type="dxa"/>
            <w:tcBorders>
              <w:top w:val="single" w:sz="4" w:space="0" w:color="auto"/>
              <w:left w:val="nil"/>
              <w:right w:val="nil"/>
            </w:tcBorders>
            <w:shd w:val="clear" w:color="auto" w:fill="E6E6E6"/>
            <w:vAlign w:val="center"/>
          </w:tcPr>
          <w:p w:rsidR="001C629C" w:rsidRDefault="001C629C" w:rsidP="001C629C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nil"/>
            </w:tcBorders>
            <w:shd w:val="clear" w:color="auto" w:fill="E6E6E6"/>
            <w:vAlign w:val="center"/>
          </w:tcPr>
          <w:p w:rsidR="001C629C" w:rsidRDefault="000E1D7E" w:rsidP="001C629C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€</w:t>
            </w:r>
          </w:p>
        </w:tc>
      </w:tr>
    </w:tbl>
    <w:p w:rsidR="001C629C" w:rsidRDefault="001C629C" w:rsidP="001C629C">
      <w:pPr>
        <w:rPr>
          <w:rFonts w:ascii="Tahoma" w:hAnsi="Tahoma" w:cs="Tahoma"/>
          <w:sz w:val="16"/>
          <w:szCs w:val="16"/>
        </w:rPr>
      </w:pPr>
    </w:p>
    <w:tbl>
      <w:tblPr>
        <w:tblW w:w="9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4"/>
        <w:gridCol w:w="2586"/>
        <w:gridCol w:w="3450"/>
        <w:gridCol w:w="350"/>
      </w:tblGrid>
      <w:tr w:rsidR="00457685" w:rsidTr="00746C90">
        <w:trPr>
          <w:cantSplit/>
          <w:trHeight w:val="466"/>
          <w:jc w:val="center"/>
        </w:trPr>
        <w:tc>
          <w:tcPr>
            <w:tcW w:w="9920" w:type="dxa"/>
            <w:gridSpan w:val="4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1C629C" w:rsidRPr="00746C90" w:rsidRDefault="00A304A9" w:rsidP="00746C90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746C90">
              <w:rPr>
                <w:rFonts w:ascii="Tahoma" w:hAnsi="Tahoma" w:cs="Tahoma"/>
                <w:b/>
                <w:bCs/>
                <w:sz w:val="18"/>
                <w:szCs w:val="18"/>
              </w:rPr>
              <w:t>3.2.</w:t>
            </w:r>
            <w:r w:rsidR="007A1557" w:rsidRPr="00746C90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="000E1D7E" w:rsidRPr="00746C90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JARDUERA EDO PROIEKTUAREN DIRU-SARRERAK </w:t>
            </w:r>
            <w:r w:rsidR="000E1D7E" w:rsidRPr="00746C90">
              <w:rPr>
                <w:rFonts w:ascii="Tahoma" w:hAnsi="Tahoma" w:cs="Tahoma"/>
                <w:sz w:val="18"/>
                <w:szCs w:val="18"/>
              </w:rPr>
              <w:t xml:space="preserve">/ INGRESOS </w:t>
            </w:r>
            <w:r w:rsidR="000E1D7E" w:rsidRPr="00746C90">
              <w:rPr>
                <w:rFonts w:ascii="Tahoma" w:hAnsi="Tahoma" w:cs="Tahoma"/>
                <w:bCs/>
                <w:sz w:val="18"/>
                <w:szCs w:val="18"/>
              </w:rPr>
              <w:t>DEL PROYECTO O ACTIVIDAD</w:t>
            </w:r>
          </w:p>
        </w:tc>
      </w:tr>
      <w:tr w:rsidR="00457685" w:rsidTr="00174C29">
        <w:trPr>
          <w:cantSplit/>
          <w:trHeight w:val="499"/>
          <w:jc w:val="center"/>
        </w:trPr>
        <w:tc>
          <w:tcPr>
            <w:tcW w:w="612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C629C" w:rsidRPr="00205D98" w:rsidRDefault="000E1D7E" w:rsidP="00174C29">
            <w:pPr>
              <w:tabs>
                <w:tab w:val="left" w:pos="290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05D98">
              <w:rPr>
                <w:rFonts w:ascii="Tahoma" w:hAnsi="Tahoma" w:cs="Tahoma"/>
                <w:b/>
                <w:bCs/>
                <w:sz w:val="18"/>
                <w:szCs w:val="18"/>
              </w:rPr>
              <w:t>1.</w:t>
            </w:r>
            <w:r w:rsidRPr="00205D98">
              <w:rPr>
                <w:rFonts w:ascii="Tahoma" w:hAnsi="Tahoma" w:cs="Tahoma"/>
                <w:b/>
                <w:bCs/>
                <w:sz w:val="18"/>
                <w:szCs w:val="18"/>
              </w:rPr>
              <w:tab/>
              <w:t>Bazkideen kuotak</w:t>
            </w:r>
          </w:p>
          <w:p w:rsidR="001C629C" w:rsidRPr="00205D98" w:rsidRDefault="000E1D7E" w:rsidP="00174C29">
            <w:pPr>
              <w:tabs>
                <w:tab w:val="left" w:pos="290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05D98">
              <w:rPr>
                <w:rFonts w:ascii="Tahoma" w:hAnsi="Tahoma" w:cs="Tahoma"/>
                <w:bCs/>
                <w:sz w:val="18"/>
                <w:szCs w:val="18"/>
              </w:rPr>
              <w:tab/>
              <w:t>Cuotas de las personas socias</w:t>
            </w:r>
          </w:p>
        </w:tc>
        <w:tc>
          <w:tcPr>
            <w:tcW w:w="345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1C629C" w:rsidRDefault="001C629C" w:rsidP="00174C29">
            <w:pPr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350" w:type="dxa"/>
            <w:tcBorders>
              <w:left w:val="nil"/>
            </w:tcBorders>
            <w:shd w:val="clear" w:color="auto" w:fill="auto"/>
            <w:vAlign w:val="center"/>
          </w:tcPr>
          <w:p w:rsidR="001C629C" w:rsidRDefault="000E1D7E" w:rsidP="00174C29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€</w:t>
            </w:r>
          </w:p>
        </w:tc>
      </w:tr>
      <w:tr w:rsidR="00457685" w:rsidTr="00174C29">
        <w:trPr>
          <w:cantSplit/>
          <w:trHeight w:val="343"/>
          <w:jc w:val="center"/>
        </w:trPr>
        <w:tc>
          <w:tcPr>
            <w:tcW w:w="612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C629C" w:rsidRPr="00205D98" w:rsidRDefault="000E1D7E" w:rsidP="00174C29">
            <w:pPr>
              <w:tabs>
                <w:tab w:val="left" w:pos="290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05D98">
              <w:rPr>
                <w:rFonts w:ascii="Tahoma" w:hAnsi="Tahoma" w:cs="Tahoma"/>
                <w:b/>
                <w:bCs/>
                <w:sz w:val="18"/>
                <w:szCs w:val="18"/>
              </w:rPr>
              <w:t>2.</w:t>
            </w:r>
            <w:r w:rsidRPr="00205D98">
              <w:rPr>
                <w:rFonts w:ascii="Tahoma" w:hAnsi="Tahoma" w:cs="Tahoma"/>
                <w:b/>
                <w:bCs/>
                <w:sz w:val="18"/>
                <w:szCs w:val="18"/>
              </w:rPr>
              <w:tab/>
              <w:t xml:space="preserve">Diru-laguntzak (emanda edo tramitean) </w:t>
            </w:r>
          </w:p>
          <w:p w:rsidR="001C629C" w:rsidRPr="00205D98" w:rsidRDefault="000E1D7E" w:rsidP="00174C29">
            <w:pPr>
              <w:tabs>
                <w:tab w:val="left" w:pos="290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05D98">
              <w:rPr>
                <w:rFonts w:ascii="Tahoma" w:hAnsi="Tahoma" w:cs="Tahoma"/>
                <w:bCs/>
                <w:sz w:val="18"/>
                <w:szCs w:val="18"/>
              </w:rPr>
              <w:tab/>
              <w:t>Subvenciones (concedidas o en trámite)</w:t>
            </w:r>
          </w:p>
        </w:tc>
        <w:tc>
          <w:tcPr>
            <w:tcW w:w="345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1C629C" w:rsidRDefault="001C629C" w:rsidP="00174C29">
            <w:pPr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350" w:type="dxa"/>
            <w:tcBorders>
              <w:left w:val="nil"/>
            </w:tcBorders>
            <w:shd w:val="clear" w:color="auto" w:fill="auto"/>
            <w:vAlign w:val="center"/>
          </w:tcPr>
          <w:p w:rsidR="001C629C" w:rsidRDefault="000E1D7E" w:rsidP="00174C29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€</w:t>
            </w:r>
          </w:p>
        </w:tc>
      </w:tr>
      <w:tr w:rsidR="00457685" w:rsidTr="00174C29">
        <w:trPr>
          <w:cantSplit/>
          <w:jc w:val="center"/>
        </w:trPr>
        <w:tc>
          <w:tcPr>
            <w:tcW w:w="612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C629C" w:rsidRPr="00205D98" w:rsidRDefault="000E1D7E" w:rsidP="00174C29">
            <w:pPr>
              <w:tabs>
                <w:tab w:val="left" w:pos="830"/>
              </w:tabs>
              <w:ind w:left="470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05D98">
              <w:rPr>
                <w:rFonts w:ascii="Tahoma" w:hAnsi="Tahoma" w:cs="Tahoma"/>
                <w:b/>
                <w:bCs/>
                <w:sz w:val="18"/>
                <w:szCs w:val="18"/>
              </w:rPr>
              <w:t>2.1</w:t>
            </w:r>
            <w:r w:rsidRPr="00205D98">
              <w:rPr>
                <w:rFonts w:ascii="Tahoma" w:hAnsi="Tahoma" w:cs="Tahoma"/>
                <w:b/>
                <w:bCs/>
                <w:sz w:val="18"/>
                <w:szCs w:val="18"/>
              </w:rPr>
              <w:tab/>
              <w:t xml:space="preserve">Eusko Jaurlaritza </w:t>
            </w:r>
          </w:p>
          <w:p w:rsidR="001C629C" w:rsidRPr="00205D98" w:rsidRDefault="000E1D7E" w:rsidP="00174C29">
            <w:pPr>
              <w:tabs>
                <w:tab w:val="left" w:pos="830"/>
              </w:tabs>
              <w:rPr>
                <w:rFonts w:ascii="Tahoma" w:hAnsi="Tahoma" w:cs="Tahoma"/>
                <w:bCs/>
                <w:sz w:val="18"/>
                <w:szCs w:val="18"/>
              </w:rPr>
            </w:pPr>
            <w:r w:rsidRPr="00205D98">
              <w:rPr>
                <w:rFonts w:ascii="Tahoma" w:hAnsi="Tahoma" w:cs="Tahoma"/>
                <w:bCs/>
                <w:sz w:val="18"/>
                <w:szCs w:val="18"/>
              </w:rPr>
              <w:tab/>
              <w:t>Gobierno Vasco</w:t>
            </w:r>
          </w:p>
        </w:tc>
        <w:tc>
          <w:tcPr>
            <w:tcW w:w="345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1C629C" w:rsidRDefault="001C629C" w:rsidP="00174C29">
            <w:pPr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350" w:type="dxa"/>
            <w:tcBorders>
              <w:left w:val="nil"/>
            </w:tcBorders>
            <w:shd w:val="clear" w:color="auto" w:fill="auto"/>
            <w:vAlign w:val="center"/>
          </w:tcPr>
          <w:p w:rsidR="001C629C" w:rsidRDefault="000E1D7E" w:rsidP="00174C29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€</w:t>
            </w:r>
          </w:p>
        </w:tc>
      </w:tr>
      <w:tr w:rsidR="00457685" w:rsidTr="00174C29">
        <w:trPr>
          <w:cantSplit/>
          <w:jc w:val="center"/>
        </w:trPr>
        <w:tc>
          <w:tcPr>
            <w:tcW w:w="612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C629C" w:rsidRPr="00205D98" w:rsidRDefault="000E1D7E" w:rsidP="00174C29">
            <w:pPr>
              <w:tabs>
                <w:tab w:val="left" w:pos="830"/>
              </w:tabs>
              <w:ind w:left="470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05D98">
              <w:rPr>
                <w:rFonts w:ascii="Tahoma" w:hAnsi="Tahoma" w:cs="Tahoma"/>
                <w:b/>
                <w:bCs/>
                <w:sz w:val="18"/>
                <w:szCs w:val="18"/>
              </w:rPr>
              <w:t>2.2</w:t>
            </w:r>
            <w:r w:rsidRPr="00205D98">
              <w:rPr>
                <w:rFonts w:ascii="Tahoma" w:hAnsi="Tahoma" w:cs="Tahoma"/>
                <w:b/>
                <w:bCs/>
                <w:sz w:val="18"/>
                <w:szCs w:val="18"/>
              </w:rPr>
              <w:tab/>
              <w:t xml:space="preserve">Foru Aldundia </w:t>
            </w:r>
          </w:p>
          <w:p w:rsidR="001C629C" w:rsidRPr="00205D98" w:rsidRDefault="000E1D7E" w:rsidP="00174C29">
            <w:pPr>
              <w:tabs>
                <w:tab w:val="left" w:pos="830"/>
              </w:tabs>
              <w:rPr>
                <w:rFonts w:ascii="Tahoma" w:hAnsi="Tahoma" w:cs="Tahoma"/>
                <w:bCs/>
                <w:sz w:val="18"/>
                <w:szCs w:val="18"/>
              </w:rPr>
            </w:pPr>
            <w:r w:rsidRPr="00205D98">
              <w:rPr>
                <w:rFonts w:ascii="Tahoma" w:hAnsi="Tahoma" w:cs="Tahoma"/>
                <w:bCs/>
                <w:sz w:val="18"/>
                <w:szCs w:val="18"/>
              </w:rPr>
              <w:tab/>
              <w:t>Diputación Foral</w:t>
            </w:r>
          </w:p>
        </w:tc>
        <w:tc>
          <w:tcPr>
            <w:tcW w:w="345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1C629C" w:rsidRDefault="001C629C" w:rsidP="00174C29">
            <w:pPr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350" w:type="dxa"/>
            <w:tcBorders>
              <w:left w:val="nil"/>
            </w:tcBorders>
            <w:shd w:val="clear" w:color="auto" w:fill="auto"/>
            <w:vAlign w:val="center"/>
          </w:tcPr>
          <w:p w:rsidR="001C629C" w:rsidRDefault="000E1D7E" w:rsidP="00174C29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€</w:t>
            </w:r>
          </w:p>
        </w:tc>
      </w:tr>
      <w:tr w:rsidR="00457685" w:rsidTr="00174C29">
        <w:trPr>
          <w:cantSplit/>
          <w:trHeight w:val="930"/>
          <w:jc w:val="center"/>
        </w:trPr>
        <w:tc>
          <w:tcPr>
            <w:tcW w:w="612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629C" w:rsidRPr="00205D98" w:rsidRDefault="000E1D7E" w:rsidP="00174C29">
            <w:pPr>
              <w:tabs>
                <w:tab w:val="left" w:pos="830"/>
              </w:tabs>
              <w:ind w:left="470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05D98">
              <w:rPr>
                <w:rFonts w:ascii="Tahoma" w:hAnsi="Tahoma" w:cs="Tahoma"/>
                <w:b/>
                <w:bCs/>
                <w:sz w:val="18"/>
                <w:szCs w:val="18"/>
              </w:rPr>
              <w:t>2.3</w:t>
            </w:r>
            <w:r w:rsidRPr="00205D98">
              <w:rPr>
                <w:rFonts w:ascii="Tahoma" w:hAnsi="Tahoma" w:cs="Tahoma"/>
                <w:b/>
                <w:bCs/>
                <w:sz w:val="18"/>
                <w:szCs w:val="18"/>
              </w:rPr>
              <w:tab/>
              <w:t>Beste erakunde bat (publikoa edo pribatua)</w:t>
            </w:r>
          </w:p>
          <w:p w:rsidR="001C629C" w:rsidRPr="00205D98" w:rsidRDefault="000E1D7E" w:rsidP="00174C29">
            <w:pPr>
              <w:tabs>
                <w:tab w:val="left" w:pos="830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05D98">
              <w:rPr>
                <w:rFonts w:ascii="Tahoma" w:hAnsi="Tahoma" w:cs="Tahoma"/>
                <w:bCs/>
                <w:sz w:val="18"/>
                <w:szCs w:val="18"/>
              </w:rPr>
              <w:tab/>
              <w:t>Otra entidad (pública o privada)</w:t>
            </w:r>
          </w:p>
        </w:tc>
        <w:tc>
          <w:tcPr>
            <w:tcW w:w="3450" w:type="dxa"/>
            <w:tcBorders>
              <w:left w:val="single" w:sz="4" w:space="0" w:color="auto"/>
              <w:right w:val="nil"/>
            </w:tcBorders>
            <w:shd w:val="clear" w:color="auto" w:fill="auto"/>
          </w:tcPr>
          <w:p w:rsidR="001C629C" w:rsidRDefault="001C629C" w:rsidP="00174C29">
            <w:pPr>
              <w:spacing w:before="60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350" w:type="dxa"/>
            <w:tcBorders>
              <w:left w:val="nil"/>
            </w:tcBorders>
            <w:shd w:val="clear" w:color="auto" w:fill="auto"/>
          </w:tcPr>
          <w:p w:rsidR="001C629C" w:rsidRDefault="000E1D7E" w:rsidP="00174C29">
            <w:pPr>
              <w:spacing w:before="60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€</w:t>
            </w:r>
          </w:p>
        </w:tc>
      </w:tr>
      <w:tr w:rsidR="00457685" w:rsidTr="00174C29">
        <w:trPr>
          <w:cantSplit/>
          <w:trHeight w:val="1118"/>
          <w:jc w:val="center"/>
        </w:trPr>
        <w:tc>
          <w:tcPr>
            <w:tcW w:w="6120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29C" w:rsidRDefault="000E1D7E" w:rsidP="00174C29">
            <w:pPr>
              <w:tabs>
                <w:tab w:val="left" w:pos="290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3.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ab/>
              <w:t>Beste diru-sarrera batzuk (zehaztu)</w:t>
            </w:r>
          </w:p>
          <w:p w:rsidR="001C629C" w:rsidRDefault="000E1D7E" w:rsidP="00174C29">
            <w:pPr>
              <w:tabs>
                <w:tab w:val="left" w:pos="290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ab/>
              <w:t>Otros ingresos (especificar)</w:t>
            </w:r>
          </w:p>
        </w:tc>
        <w:tc>
          <w:tcPr>
            <w:tcW w:w="3450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1C629C" w:rsidRDefault="001C629C" w:rsidP="00174C29">
            <w:pPr>
              <w:spacing w:before="60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35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1C629C" w:rsidRDefault="000E1D7E" w:rsidP="00174C29">
            <w:pPr>
              <w:spacing w:before="60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€</w:t>
            </w:r>
          </w:p>
        </w:tc>
      </w:tr>
      <w:tr w:rsidR="00457685" w:rsidTr="00F9570D">
        <w:trPr>
          <w:cantSplit/>
          <w:trHeight w:val="347"/>
          <w:jc w:val="center"/>
        </w:trPr>
        <w:tc>
          <w:tcPr>
            <w:tcW w:w="353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C629C" w:rsidRDefault="001C629C" w:rsidP="001C629C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1C629C" w:rsidRDefault="001C629C" w:rsidP="001C629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2586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1C629C" w:rsidRDefault="000E1D7E" w:rsidP="001C629C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DIRU SARRERAK GUZTIRA</w:t>
            </w:r>
          </w:p>
          <w:p w:rsidR="001C629C" w:rsidRDefault="000E1D7E" w:rsidP="001C629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TOTAL INGRESOS</w:t>
            </w:r>
          </w:p>
        </w:tc>
        <w:tc>
          <w:tcPr>
            <w:tcW w:w="3450" w:type="dxa"/>
            <w:tcBorders>
              <w:left w:val="single" w:sz="4" w:space="0" w:color="auto"/>
              <w:right w:val="nil"/>
            </w:tcBorders>
            <w:shd w:val="clear" w:color="auto" w:fill="E6E6E6"/>
            <w:vAlign w:val="center"/>
          </w:tcPr>
          <w:p w:rsidR="001C629C" w:rsidRDefault="001C629C" w:rsidP="001C629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350" w:type="dxa"/>
            <w:tcBorders>
              <w:left w:val="nil"/>
            </w:tcBorders>
            <w:shd w:val="clear" w:color="auto" w:fill="E6E6E6"/>
            <w:vAlign w:val="center"/>
          </w:tcPr>
          <w:p w:rsidR="001C629C" w:rsidRDefault="000E1D7E" w:rsidP="001C629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€</w:t>
            </w:r>
          </w:p>
        </w:tc>
      </w:tr>
    </w:tbl>
    <w:p w:rsidR="001C629C" w:rsidRDefault="001C629C" w:rsidP="001C629C">
      <w:pPr>
        <w:ind w:left="-540"/>
        <w:rPr>
          <w:rFonts w:ascii="Tahoma" w:hAnsi="Tahoma" w:cs="Tahoma"/>
          <w:b/>
          <w:bCs/>
          <w:sz w:val="16"/>
          <w:szCs w:val="16"/>
        </w:rPr>
      </w:pPr>
    </w:p>
    <w:p w:rsidR="001C629C" w:rsidRDefault="001C629C" w:rsidP="001C629C">
      <w:pPr>
        <w:ind w:left="-540"/>
        <w:rPr>
          <w:rFonts w:ascii="Tahoma" w:hAnsi="Tahoma" w:cs="Tahoma"/>
          <w:b/>
          <w:bCs/>
          <w:sz w:val="16"/>
          <w:szCs w:val="16"/>
        </w:rPr>
      </w:pPr>
    </w:p>
    <w:p w:rsidR="001C629C" w:rsidRDefault="001C629C" w:rsidP="001C629C">
      <w:pPr>
        <w:ind w:left="-540"/>
        <w:rPr>
          <w:rFonts w:ascii="Tahoma" w:hAnsi="Tahoma" w:cs="Tahoma"/>
          <w:b/>
          <w:bCs/>
          <w:sz w:val="16"/>
          <w:szCs w:val="16"/>
        </w:rPr>
      </w:pPr>
    </w:p>
    <w:p w:rsidR="006614EA" w:rsidRDefault="006614EA" w:rsidP="001C629C">
      <w:pPr>
        <w:ind w:left="-540"/>
        <w:rPr>
          <w:rFonts w:ascii="Tahoma" w:hAnsi="Tahoma" w:cs="Tahoma"/>
          <w:b/>
          <w:bCs/>
          <w:sz w:val="16"/>
          <w:szCs w:val="16"/>
        </w:rPr>
      </w:pPr>
    </w:p>
    <w:p w:rsidR="001C629C" w:rsidRDefault="001C629C" w:rsidP="001C629C">
      <w:pPr>
        <w:ind w:left="-540"/>
        <w:rPr>
          <w:rFonts w:ascii="Tahoma" w:hAnsi="Tahoma" w:cs="Tahoma"/>
          <w:b/>
          <w:bCs/>
          <w:sz w:val="16"/>
          <w:szCs w:val="16"/>
        </w:rPr>
      </w:pPr>
    </w:p>
    <w:p w:rsidR="001C629C" w:rsidRDefault="001C629C" w:rsidP="001C629C">
      <w:pPr>
        <w:ind w:left="-540"/>
        <w:rPr>
          <w:rFonts w:ascii="Tahoma" w:hAnsi="Tahoma" w:cs="Tahoma"/>
          <w:b/>
          <w:bCs/>
          <w:sz w:val="16"/>
          <w:szCs w:val="16"/>
        </w:rPr>
      </w:pPr>
    </w:p>
    <w:p w:rsidR="001C629C" w:rsidRDefault="001C629C" w:rsidP="001C629C">
      <w:pPr>
        <w:ind w:left="-540"/>
        <w:rPr>
          <w:rFonts w:ascii="Tahoma" w:hAnsi="Tahoma" w:cs="Tahoma"/>
          <w:b/>
          <w:bCs/>
          <w:sz w:val="16"/>
          <w:szCs w:val="16"/>
        </w:rPr>
      </w:pPr>
    </w:p>
    <w:p w:rsidR="001C629C" w:rsidRDefault="001C629C">
      <w:pPr>
        <w:pStyle w:val="Textoindependiente"/>
      </w:pPr>
    </w:p>
    <w:p w:rsidR="001C629C" w:rsidRPr="002233DE" w:rsidRDefault="001C629C">
      <w:pPr>
        <w:pStyle w:val="Textoindependiente"/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4"/>
        <w:gridCol w:w="5142"/>
      </w:tblGrid>
      <w:tr w:rsidR="00457685" w:rsidTr="00746C90">
        <w:trPr>
          <w:trHeight w:val="426"/>
        </w:trPr>
        <w:tc>
          <w:tcPr>
            <w:tcW w:w="10206" w:type="dxa"/>
            <w:gridSpan w:val="2"/>
            <w:shd w:val="clear" w:color="auto" w:fill="E6E6E6"/>
            <w:vAlign w:val="center"/>
          </w:tcPr>
          <w:p w:rsidR="004C3CEB" w:rsidRPr="00174C29" w:rsidRDefault="00A304A9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  <w:r w:rsidRPr="00174C29">
              <w:rPr>
                <w:rFonts w:ascii="Tahoma" w:hAnsi="Tahoma" w:cs="Tahoma"/>
                <w:sz w:val="18"/>
                <w:szCs w:val="22"/>
              </w:rPr>
              <w:t>3.3.</w:t>
            </w:r>
            <w:r w:rsidR="000E1D7E" w:rsidRPr="00174C29">
              <w:rPr>
                <w:rFonts w:ascii="Tahoma" w:hAnsi="Tahoma" w:cs="Tahoma"/>
                <w:sz w:val="18"/>
                <w:szCs w:val="22"/>
              </w:rPr>
              <w:t xml:space="preserve">ELKARTEAREN URTEROKO AURREKONTUA/ </w:t>
            </w:r>
            <w:r w:rsidR="000E1D7E" w:rsidRPr="00174C29">
              <w:rPr>
                <w:rFonts w:ascii="Tahoma" w:hAnsi="Tahoma" w:cs="Tahoma"/>
                <w:b w:val="0"/>
                <w:sz w:val="18"/>
                <w:szCs w:val="22"/>
              </w:rPr>
              <w:t>PRESUPUESTO GENERAL ANUAL DE LA ENTIDAD</w:t>
            </w:r>
          </w:p>
        </w:tc>
      </w:tr>
      <w:tr w:rsidR="00457685" w:rsidTr="00174C29">
        <w:trPr>
          <w:trHeight w:val="418"/>
        </w:trPr>
        <w:tc>
          <w:tcPr>
            <w:tcW w:w="5064" w:type="dxa"/>
            <w:shd w:val="clear" w:color="auto" w:fill="auto"/>
            <w:vAlign w:val="center"/>
          </w:tcPr>
          <w:p w:rsidR="004C3CEB" w:rsidRPr="00174C29" w:rsidRDefault="000E1D7E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  <w:r w:rsidRPr="00174C29">
              <w:rPr>
                <w:rFonts w:ascii="Tahoma" w:hAnsi="Tahoma" w:cs="Tahoma"/>
                <w:sz w:val="18"/>
                <w:szCs w:val="22"/>
              </w:rPr>
              <w:t>Gastuak (azalpena)/</w:t>
            </w:r>
            <w:r w:rsidRPr="00174C29">
              <w:rPr>
                <w:rFonts w:ascii="Tahoma" w:hAnsi="Tahoma" w:cs="Tahoma"/>
                <w:b w:val="0"/>
                <w:sz w:val="18"/>
                <w:szCs w:val="22"/>
              </w:rPr>
              <w:t>Gastos (concepto)</w:t>
            </w:r>
          </w:p>
        </w:tc>
        <w:tc>
          <w:tcPr>
            <w:tcW w:w="5142" w:type="dxa"/>
            <w:shd w:val="clear" w:color="auto" w:fill="auto"/>
            <w:vAlign w:val="center"/>
          </w:tcPr>
          <w:p w:rsidR="004C3CEB" w:rsidRPr="00174C29" w:rsidRDefault="000E1D7E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  <w:r w:rsidRPr="00174C29">
              <w:rPr>
                <w:rFonts w:ascii="Tahoma" w:hAnsi="Tahoma" w:cs="Tahoma"/>
                <w:sz w:val="18"/>
                <w:szCs w:val="22"/>
              </w:rPr>
              <w:t>Zenbatekoa (BEZ barne)/</w:t>
            </w:r>
            <w:r w:rsidRPr="00174C29">
              <w:rPr>
                <w:rFonts w:ascii="Tahoma" w:hAnsi="Tahoma" w:cs="Tahoma"/>
                <w:b w:val="0"/>
                <w:sz w:val="18"/>
                <w:szCs w:val="22"/>
              </w:rPr>
              <w:t xml:space="preserve">Importe </w:t>
            </w:r>
            <w:r w:rsidR="00BF6163" w:rsidRPr="00174C29">
              <w:rPr>
                <w:rFonts w:ascii="Tahoma" w:hAnsi="Tahoma" w:cs="Tahoma"/>
                <w:b w:val="0"/>
                <w:sz w:val="18"/>
                <w:szCs w:val="22"/>
              </w:rPr>
              <w:t>(IVA incluido)</w:t>
            </w:r>
          </w:p>
        </w:tc>
      </w:tr>
      <w:tr w:rsidR="00457685" w:rsidTr="00174C29">
        <w:tc>
          <w:tcPr>
            <w:tcW w:w="5064" w:type="dxa"/>
            <w:shd w:val="clear" w:color="auto" w:fill="auto"/>
            <w:vAlign w:val="center"/>
          </w:tcPr>
          <w:p w:rsidR="004C3CEB" w:rsidRPr="00174C29" w:rsidRDefault="004C3CEB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</w:p>
          <w:p w:rsidR="00BF6163" w:rsidRPr="00174C29" w:rsidRDefault="00BF6163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</w:p>
          <w:p w:rsidR="00BF6163" w:rsidRPr="00174C29" w:rsidRDefault="00BF6163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</w:p>
          <w:p w:rsidR="00C874CB" w:rsidRPr="00174C29" w:rsidRDefault="00C874CB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</w:p>
          <w:p w:rsidR="00C874CB" w:rsidRPr="00174C29" w:rsidRDefault="00C874CB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</w:p>
          <w:p w:rsidR="00C874CB" w:rsidRPr="00174C29" w:rsidRDefault="00C874CB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</w:p>
          <w:p w:rsidR="00C874CB" w:rsidRPr="00174C29" w:rsidRDefault="00C874CB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</w:p>
          <w:p w:rsidR="00C874CB" w:rsidRPr="00174C29" w:rsidRDefault="00C874CB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</w:p>
          <w:p w:rsidR="00C874CB" w:rsidRPr="00174C29" w:rsidRDefault="00C874CB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</w:p>
          <w:p w:rsidR="00BF6163" w:rsidRPr="00174C29" w:rsidRDefault="00BF6163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</w:p>
        </w:tc>
        <w:tc>
          <w:tcPr>
            <w:tcW w:w="5142" w:type="dxa"/>
            <w:shd w:val="clear" w:color="auto" w:fill="auto"/>
            <w:vAlign w:val="center"/>
          </w:tcPr>
          <w:p w:rsidR="004C3CEB" w:rsidRPr="00174C29" w:rsidRDefault="004C3CEB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</w:p>
        </w:tc>
      </w:tr>
      <w:tr w:rsidR="00457685" w:rsidTr="00746C90">
        <w:trPr>
          <w:trHeight w:val="452"/>
        </w:trPr>
        <w:tc>
          <w:tcPr>
            <w:tcW w:w="5064" w:type="dxa"/>
            <w:shd w:val="clear" w:color="auto" w:fill="F2F2F2"/>
            <w:vAlign w:val="center"/>
          </w:tcPr>
          <w:p w:rsidR="00BF6163" w:rsidRPr="00174C29" w:rsidRDefault="000E1D7E" w:rsidP="00746C90">
            <w:pPr>
              <w:pStyle w:val="Textoindependiente"/>
              <w:rPr>
                <w:rFonts w:ascii="Tahoma" w:hAnsi="Tahoma" w:cs="Tahoma"/>
                <w:b w:val="0"/>
                <w:sz w:val="18"/>
                <w:szCs w:val="22"/>
              </w:rPr>
            </w:pPr>
            <w:r w:rsidRPr="00174C29">
              <w:rPr>
                <w:rFonts w:ascii="Tahoma" w:hAnsi="Tahoma" w:cs="Tahoma"/>
                <w:sz w:val="18"/>
                <w:szCs w:val="22"/>
              </w:rPr>
              <w:t>GASTUAK GUZTIRA/</w:t>
            </w:r>
            <w:r w:rsidRPr="00174C29">
              <w:rPr>
                <w:rFonts w:ascii="Tahoma" w:hAnsi="Tahoma" w:cs="Tahoma"/>
                <w:b w:val="0"/>
                <w:sz w:val="18"/>
                <w:szCs w:val="22"/>
              </w:rPr>
              <w:t>TOTAL GASTOS</w:t>
            </w:r>
          </w:p>
        </w:tc>
        <w:tc>
          <w:tcPr>
            <w:tcW w:w="5142" w:type="dxa"/>
            <w:shd w:val="clear" w:color="auto" w:fill="F2F2F2"/>
            <w:vAlign w:val="center"/>
          </w:tcPr>
          <w:p w:rsidR="00BF6163" w:rsidRPr="00174C29" w:rsidRDefault="000E1D7E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  <w:r w:rsidRPr="00174C29">
              <w:rPr>
                <w:rFonts w:ascii="Tahoma" w:hAnsi="Tahoma" w:cs="Tahoma"/>
                <w:sz w:val="18"/>
                <w:szCs w:val="22"/>
              </w:rPr>
              <w:t>€</w:t>
            </w:r>
          </w:p>
        </w:tc>
      </w:tr>
      <w:tr w:rsidR="00457685" w:rsidTr="00174C29">
        <w:trPr>
          <w:trHeight w:val="490"/>
        </w:trPr>
        <w:tc>
          <w:tcPr>
            <w:tcW w:w="5064" w:type="dxa"/>
            <w:shd w:val="clear" w:color="auto" w:fill="FFFFFF"/>
            <w:vAlign w:val="center"/>
          </w:tcPr>
          <w:p w:rsidR="00BF6163" w:rsidRPr="00174C29" w:rsidRDefault="000E1D7E" w:rsidP="00174C29">
            <w:pPr>
              <w:pStyle w:val="Textoindependiente"/>
              <w:rPr>
                <w:rFonts w:ascii="Tahoma" w:hAnsi="Tahoma" w:cs="Tahoma"/>
                <w:b w:val="0"/>
                <w:sz w:val="18"/>
                <w:szCs w:val="22"/>
              </w:rPr>
            </w:pPr>
            <w:r w:rsidRPr="00174C29">
              <w:rPr>
                <w:rFonts w:ascii="Tahoma" w:hAnsi="Tahoma" w:cs="Tahoma"/>
                <w:sz w:val="18"/>
                <w:szCs w:val="22"/>
              </w:rPr>
              <w:t xml:space="preserve">Sarrerak (sorburua)/ </w:t>
            </w:r>
            <w:r w:rsidRPr="00174C29">
              <w:rPr>
                <w:rFonts w:ascii="Tahoma" w:hAnsi="Tahoma" w:cs="Tahoma"/>
                <w:b w:val="0"/>
                <w:sz w:val="18"/>
                <w:szCs w:val="22"/>
              </w:rPr>
              <w:t>Ingresos (procedencia)</w:t>
            </w:r>
          </w:p>
        </w:tc>
        <w:tc>
          <w:tcPr>
            <w:tcW w:w="5142" w:type="dxa"/>
            <w:shd w:val="clear" w:color="auto" w:fill="FFFFFF"/>
            <w:vAlign w:val="center"/>
          </w:tcPr>
          <w:p w:rsidR="00BF6163" w:rsidRPr="00174C29" w:rsidRDefault="000E1D7E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  <w:r w:rsidRPr="00174C29">
              <w:rPr>
                <w:rFonts w:ascii="Tahoma" w:hAnsi="Tahoma" w:cs="Tahoma"/>
                <w:sz w:val="18"/>
                <w:szCs w:val="22"/>
              </w:rPr>
              <w:t>Zenbatekoa (BEZ barne)/</w:t>
            </w:r>
            <w:r w:rsidRPr="00174C29">
              <w:rPr>
                <w:rFonts w:ascii="Tahoma" w:hAnsi="Tahoma" w:cs="Tahoma"/>
                <w:b w:val="0"/>
                <w:sz w:val="18"/>
                <w:szCs w:val="22"/>
              </w:rPr>
              <w:t>Importe (IVA incluido)</w:t>
            </w:r>
          </w:p>
        </w:tc>
      </w:tr>
      <w:tr w:rsidR="00457685" w:rsidTr="00174C29">
        <w:tc>
          <w:tcPr>
            <w:tcW w:w="5064" w:type="dxa"/>
            <w:shd w:val="clear" w:color="auto" w:fill="FFFFFF"/>
            <w:vAlign w:val="center"/>
          </w:tcPr>
          <w:p w:rsidR="00BF6163" w:rsidRPr="00174C29" w:rsidRDefault="00BF6163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</w:p>
          <w:p w:rsidR="00A304A9" w:rsidRPr="00174C29" w:rsidRDefault="00A304A9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</w:p>
          <w:p w:rsidR="00C874CB" w:rsidRPr="00174C29" w:rsidRDefault="00C874CB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</w:p>
          <w:p w:rsidR="00C874CB" w:rsidRPr="00174C29" w:rsidRDefault="00C874CB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</w:p>
          <w:p w:rsidR="00C874CB" w:rsidRPr="00174C29" w:rsidRDefault="00C874CB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</w:p>
          <w:p w:rsidR="00C874CB" w:rsidRPr="00174C29" w:rsidRDefault="00C874CB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</w:p>
          <w:p w:rsidR="00A304A9" w:rsidRPr="00174C29" w:rsidRDefault="00A304A9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</w:p>
          <w:p w:rsidR="00A304A9" w:rsidRPr="00174C29" w:rsidRDefault="00A304A9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</w:p>
        </w:tc>
        <w:tc>
          <w:tcPr>
            <w:tcW w:w="5142" w:type="dxa"/>
            <w:shd w:val="clear" w:color="auto" w:fill="FFFFFF"/>
            <w:vAlign w:val="center"/>
          </w:tcPr>
          <w:p w:rsidR="00BF6163" w:rsidRPr="00174C29" w:rsidRDefault="00BF6163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</w:p>
        </w:tc>
      </w:tr>
      <w:tr w:rsidR="00457685" w:rsidTr="00174C29">
        <w:trPr>
          <w:trHeight w:val="508"/>
        </w:trPr>
        <w:tc>
          <w:tcPr>
            <w:tcW w:w="5064" w:type="dxa"/>
            <w:shd w:val="clear" w:color="auto" w:fill="F2F2F2"/>
            <w:vAlign w:val="center"/>
          </w:tcPr>
          <w:p w:rsidR="00BF6163" w:rsidRPr="00174C29" w:rsidRDefault="000E1D7E" w:rsidP="00746C90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  <w:r w:rsidRPr="00174C29">
              <w:rPr>
                <w:rFonts w:ascii="Tahoma" w:hAnsi="Tahoma" w:cs="Tahoma"/>
                <w:sz w:val="18"/>
                <w:szCs w:val="22"/>
              </w:rPr>
              <w:t>SARRERAK GUZTIRA/</w:t>
            </w:r>
            <w:r w:rsidRPr="00746C90">
              <w:rPr>
                <w:rFonts w:ascii="Tahoma" w:hAnsi="Tahoma" w:cs="Tahoma"/>
                <w:b w:val="0"/>
                <w:sz w:val="18"/>
                <w:szCs w:val="22"/>
              </w:rPr>
              <w:t>T</w:t>
            </w:r>
            <w:r w:rsidR="00746C90" w:rsidRPr="00746C90">
              <w:rPr>
                <w:rFonts w:ascii="Tahoma" w:hAnsi="Tahoma" w:cs="Tahoma"/>
                <w:b w:val="0"/>
                <w:sz w:val="18"/>
                <w:szCs w:val="22"/>
              </w:rPr>
              <w:t>OTAL INGRESOS</w:t>
            </w:r>
          </w:p>
        </w:tc>
        <w:tc>
          <w:tcPr>
            <w:tcW w:w="5142" w:type="dxa"/>
            <w:shd w:val="clear" w:color="auto" w:fill="F2F2F2"/>
            <w:vAlign w:val="center"/>
          </w:tcPr>
          <w:p w:rsidR="00BF6163" w:rsidRPr="00174C29" w:rsidRDefault="000E1D7E" w:rsidP="00174C29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  <w:r w:rsidRPr="00174C29">
              <w:rPr>
                <w:rFonts w:ascii="Tahoma" w:hAnsi="Tahoma" w:cs="Tahoma"/>
                <w:sz w:val="18"/>
                <w:szCs w:val="22"/>
              </w:rPr>
              <w:t>€</w:t>
            </w:r>
          </w:p>
        </w:tc>
      </w:tr>
    </w:tbl>
    <w:p w:rsidR="004F1C85" w:rsidRPr="00C70222" w:rsidRDefault="004F1C85">
      <w:pPr>
        <w:pStyle w:val="Textoindependiente"/>
        <w:rPr>
          <w:rFonts w:ascii="Tahoma" w:hAnsi="Tahoma" w:cs="Tahoma"/>
          <w:sz w:val="22"/>
          <w:szCs w:val="22"/>
        </w:rPr>
      </w:pPr>
    </w:p>
    <w:p w:rsidR="0028169A" w:rsidRDefault="0028169A">
      <w:pPr>
        <w:pStyle w:val="Textoindependiente"/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29"/>
        <w:gridCol w:w="3070"/>
        <w:gridCol w:w="3607"/>
      </w:tblGrid>
      <w:tr w:rsidR="00457685" w:rsidTr="00746C90">
        <w:trPr>
          <w:trHeight w:val="622"/>
        </w:trPr>
        <w:tc>
          <w:tcPr>
            <w:tcW w:w="10206" w:type="dxa"/>
            <w:gridSpan w:val="3"/>
            <w:shd w:val="clear" w:color="auto" w:fill="E6E6E6"/>
            <w:vAlign w:val="center"/>
          </w:tcPr>
          <w:p w:rsidR="006614EA" w:rsidRPr="00174C29" w:rsidRDefault="000E1D7E" w:rsidP="00174C2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  <w:r w:rsidRPr="00174C29">
              <w:rPr>
                <w:rFonts w:ascii="Tahoma" w:hAnsi="Tahoma" w:cs="Tahoma"/>
                <w:sz w:val="18"/>
                <w:szCs w:val="18"/>
              </w:rPr>
              <w:t xml:space="preserve">3.4. </w:t>
            </w:r>
            <w:r w:rsidR="00542044" w:rsidRPr="00174C29">
              <w:rPr>
                <w:rFonts w:ascii="Tahoma" w:hAnsi="Tahoma" w:cs="Tahoma"/>
                <w:sz w:val="18"/>
                <w:szCs w:val="18"/>
              </w:rPr>
              <w:t>BESTE ERAKUNDE EDO ORGANISMOET</w:t>
            </w:r>
            <w:r w:rsidR="00626606">
              <w:rPr>
                <w:rFonts w:ascii="Tahoma" w:hAnsi="Tahoma" w:cs="Tahoma"/>
                <w:sz w:val="18"/>
                <w:szCs w:val="18"/>
              </w:rPr>
              <w:t>ARA ESKATURIKO DIRU</w:t>
            </w:r>
            <w:r w:rsidR="00542044" w:rsidRPr="00174C29">
              <w:rPr>
                <w:rFonts w:ascii="Tahoma" w:hAnsi="Tahoma" w:cs="Tahoma"/>
                <w:sz w:val="18"/>
                <w:szCs w:val="18"/>
              </w:rPr>
              <w:t xml:space="preserve">LAGUNTZEI BURUZKO AITORPENA/ </w:t>
            </w:r>
            <w:r w:rsidR="00542044" w:rsidRPr="00174C29">
              <w:rPr>
                <w:rFonts w:ascii="Tahoma" w:hAnsi="Tahoma" w:cs="Tahoma"/>
                <w:b w:val="0"/>
                <w:sz w:val="18"/>
                <w:szCs w:val="18"/>
              </w:rPr>
              <w:t>DECLARACIÓN SOBRE SOLICITUDES DE SUBVENCIÓN FORMULADAS ANTE INSTITUCIONES U ORGANISMOS</w:t>
            </w:r>
          </w:p>
        </w:tc>
      </w:tr>
      <w:tr w:rsidR="00457685" w:rsidTr="00174C29">
        <w:trPr>
          <w:trHeight w:val="1099"/>
        </w:trPr>
        <w:tc>
          <w:tcPr>
            <w:tcW w:w="10206" w:type="dxa"/>
            <w:gridSpan w:val="3"/>
            <w:shd w:val="clear" w:color="auto" w:fill="auto"/>
            <w:vAlign w:val="center"/>
          </w:tcPr>
          <w:p w:rsidR="006614EA" w:rsidRPr="00174C29" w:rsidRDefault="000E1D7E" w:rsidP="00174C29">
            <w:pPr>
              <w:pStyle w:val="Textoindependiente"/>
              <w:numPr>
                <w:ilvl w:val="0"/>
                <w:numId w:val="13"/>
              </w:numPr>
              <w:tabs>
                <w:tab w:val="left" w:pos="284"/>
                <w:tab w:val="left" w:pos="426"/>
              </w:tabs>
              <w:ind w:left="284" w:hanging="142"/>
              <w:rPr>
                <w:rFonts w:ascii="Tahoma" w:hAnsi="Tahoma" w:cs="Tahoma"/>
                <w:b w:val="0"/>
                <w:sz w:val="18"/>
                <w:szCs w:val="18"/>
              </w:rPr>
            </w:pPr>
            <w:r w:rsidRPr="00174C29">
              <w:rPr>
                <w:rFonts w:ascii="Tahoma" w:hAnsi="Tahoma" w:cs="Tahoma"/>
                <w:sz w:val="18"/>
                <w:szCs w:val="18"/>
              </w:rPr>
              <w:t xml:space="preserve">Goian aipatutako elkarteak ez du dirulaguntzarik jaso beste erakunde edo organismo batetik Ordiziako Udalaren dirulaguntza deialdira aurkeztu dituen programa edo ekintzetarako. </w:t>
            </w:r>
            <w:r w:rsidRPr="00174C29">
              <w:rPr>
                <w:rFonts w:ascii="Tahoma" w:hAnsi="Tahoma" w:cs="Tahoma"/>
                <w:b w:val="0"/>
                <w:sz w:val="18"/>
                <w:szCs w:val="18"/>
              </w:rPr>
              <w:t>La asociación arriba citada no ha recibido subvención alguna de otra entidad u organismo para la realización de las actividades presentadas en el Ayuntamiento de Ordizia.</w:t>
            </w:r>
          </w:p>
        </w:tc>
      </w:tr>
      <w:tr w:rsidR="00457685" w:rsidTr="00174C29">
        <w:trPr>
          <w:trHeight w:val="859"/>
        </w:trPr>
        <w:tc>
          <w:tcPr>
            <w:tcW w:w="10206" w:type="dxa"/>
            <w:gridSpan w:val="3"/>
            <w:shd w:val="clear" w:color="auto" w:fill="auto"/>
            <w:vAlign w:val="center"/>
          </w:tcPr>
          <w:p w:rsidR="006614EA" w:rsidRPr="00174C29" w:rsidRDefault="00542044" w:rsidP="00174C29">
            <w:pPr>
              <w:pStyle w:val="Textoindependiente"/>
              <w:numPr>
                <w:ilvl w:val="0"/>
                <w:numId w:val="13"/>
              </w:numPr>
              <w:tabs>
                <w:tab w:val="left" w:pos="284"/>
              </w:tabs>
              <w:ind w:left="284" w:hanging="284"/>
              <w:rPr>
                <w:rFonts w:ascii="Tahoma" w:hAnsi="Tahoma" w:cs="Tahoma"/>
                <w:b w:val="0"/>
                <w:sz w:val="18"/>
                <w:szCs w:val="18"/>
              </w:rPr>
            </w:pPr>
            <w:r w:rsidRPr="00174C29">
              <w:rPr>
                <w:rFonts w:ascii="Tahoma" w:hAnsi="Tahoma" w:cs="Tahoma"/>
                <w:sz w:val="18"/>
                <w:szCs w:val="18"/>
              </w:rPr>
              <w:t xml:space="preserve">Dirulaguntza eskatu dio beste erakunde edo organismo bati, Ordiziako Udalaren dirulaguntza deialdira aurkeztu dituen programa edo ekintza berberetarako. </w:t>
            </w:r>
            <w:r w:rsidRPr="00174C29">
              <w:rPr>
                <w:rFonts w:ascii="Tahoma" w:hAnsi="Tahoma" w:cs="Tahoma"/>
                <w:b w:val="0"/>
                <w:sz w:val="18"/>
                <w:szCs w:val="18"/>
              </w:rPr>
              <w:t>Ha solicitado subvención a otro organismo o entidad para las mismas actividades presentadas en el Ayuntamiento de Ordizia.</w:t>
            </w:r>
          </w:p>
        </w:tc>
      </w:tr>
      <w:tr w:rsidR="00457685" w:rsidTr="00174C29">
        <w:tc>
          <w:tcPr>
            <w:tcW w:w="3529" w:type="dxa"/>
            <w:shd w:val="clear" w:color="auto" w:fill="auto"/>
            <w:vAlign w:val="center"/>
          </w:tcPr>
          <w:p w:rsidR="00542044" w:rsidRPr="00174C29" w:rsidRDefault="000E1D7E" w:rsidP="00174C2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  <w:r w:rsidRPr="00174C29">
              <w:rPr>
                <w:rFonts w:ascii="Tahoma" w:hAnsi="Tahoma" w:cs="Tahoma"/>
                <w:sz w:val="18"/>
                <w:szCs w:val="18"/>
              </w:rPr>
              <w:t>Erakundea edo Organismoa</w:t>
            </w:r>
          </w:p>
          <w:p w:rsidR="00542044" w:rsidRPr="00174C29" w:rsidRDefault="000E1D7E" w:rsidP="00626606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  <w:r w:rsidRPr="00174C29">
              <w:rPr>
                <w:rFonts w:ascii="Tahoma" w:hAnsi="Tahoma" w:cs="Tahoma"/>
                <w:b w:val="0"/>
                <w:sz w:val="18"/>
                <w:szCs w:val="18"/>
              </w:rPr>
              <w:t>Entidad u Organismo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542044" w:rsidRPr="00174C29" w:rsidRDefault="000E1D7E" w:rsidP="00174C2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  <w:r w:rsidRPr="00174C29">
              <w:rPr>
                <w:rFonts w:ascii="Tahoma" w:hAnsi="Tahoma" w:cs="Tahoma"/>
                <w:sz w:val="18"/>
                <w:szCs w:val="18"/>
              </w:rPr>
              <w:t>Ekintza edo programa</w:t>
            </w:r>
          </w:p>
          <w:p w:rsidR="00542044" w:rsidRPr="00174C29" w:rsidRDefault="000E1D7E" w:rsidP="00174C29">
            <w:pPr>
              <w:pStyle w:val="Textoindependiente"/>
              <w:rPr>
                <w:rFonts w:ascii="Tahoma" w:hAnsi="Tahoma" w:cs="Tahoma"/>
                <w:b w:val="0"/>
                <w:sz w:val="18"/>
                <w:szCs w:val="18"/>
              </w:rPr>
            </w:pPr>
            <w:r w:rsidRPr="00174C29">
              <w:rPr>
                <w:rFonts w:ascii="Tahoma" w:hAnsi="Tahoma" w:cs="Tahoma"/>
                <w:b w:val="0"/>
                <w:sz w:val="18"/>
                <w:szCs w:val="18"/>
              </w:rPr>
              <w:t>Actividad o programa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542044" w:rsidRPr="00174C29" w:rsidRDefault="000E1D7E" w:rsidP="00174C2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  <w:r w:rsidRPr="00174C29">
              <w:rPr>
                <w:rFonts w:ascii="Tahoma" w:hAnsi="Tahoma" w:cs="Tahoma"/>
                <w:sz w:val="18"/>
                <w:szCs w:val="18"/>
              </w:rPr>
              <w:t>Eskabidearen egoera *</w:t>
            </w:r>
          </w:p>
          <w:p w:rsidR="00542044" w:rsidRPr="00174C29" w:rsidRDefault="000E1D7E" w:rsidP="00174C29">
            <w:pPr>
              <w:pStyle w:val="Textoindependiente"/>
              <w:rPr>
                <w:rFonts w:ascii="Tahoma" w:hAnsi="Tahoma" w:cs="Tahoma"/>
                <w:b w:val="0"/>
                <w:sz w:val="18"/>
                <w:szCs w:val="18"/>
              </w:rPr>
            </w:pPr>
            <w:r w:rsidRPr="00174C29">
              <w:rPr>
                <w:rFonts w:ascii="Tahoma" w:hAnsi="Tahoma" w:cs="Tahoma"/>
                <w:b w:val="0"/>
                <w:sz w:val="18"/>
                <w:szCs w:val="18"/>
              </w:rPr>
              <w:t>Situación de la solicitud*</w:t>
            </w:r>
          </w:p>
        </w:tc>
      </w:tr>
      <w:tr w:rsidR="00457685" w:rsidTr="00174C29">
        <w:tc>
          <w:tcPr>
            <w:tcW w:w="3529" w:type="dxa"/>
            <w:shd w:val="clear" w:color="auto" w:fill="auto"/>
            <w:vAlign w:val="center"/>
          </w:tcPr>
          <w:p w:rsidR="00542044" w:rsidRPr="00174C29" w:rsidRDefault="00542044" w:rsidP="00174C2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  <w:p w:rsidR="00542044" w:rsidRPr="00174C29" w:rsidRDefault="00542044" w:rsidP="00174C2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542044" w:rsidRPr="00174C29" w:rsidRDefault="00542044" w:rsidP="00174C2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542044" w:rsidRPr="00174C29" w:rsidRDefault="00542044" w:rsidP="00174C2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57685" w:rsidTr="00174C29">
        <w:tc>
          <w:tcPr>
            <w:tcW w:w="3529" w:type="dxa"/>
            <w:shd w:val="clear" w:color="auto" w:fill="auto"/>
            <w:vAlign w:val="center"/>
          </w:tcPr>
          <w:p w:rsidR="00542044" w:rsidRPr="00174C29" w:rsidRDefault="00542044" w:rsidP="00174C2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  <w:p w:rsidR="00542044" w:rsidRPr="00174C29" w:rsidRDefault="00542044" w:rsidP="00174C2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542044" w:rsidRPr="00174C29" w:rsidRDefault="00542044" w:rsidP="00174C2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542044" w:rsidRPr="00174C29" w:rsidRDefault="00542044" w:rsidP="00174C2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57685" w:rsidTr="00174C29">
        <w:tc>
          <w:tcPr>
            <w:tcW w:w="3529" w:type="dxa"/>
            <w:shd w:val="clear" w:color="auto" w:fill="auto"/>
            <w:vAlign w:val="center"/>
          </w:tcPr>
          <w:p w:rsidR="00542044" w:rsidRPr="00174C29" w:rsidRDefault="00542044" w:rsidP="00174C2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  <w:p w:rsidR="00542044" w:rsidRPr="00174C29" w:rsidRDefault="00542044" w:rsidP="00174C2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542044" w:rsidRPr="00174C29" w:rsidRDefault="00542044" w:rsidP="00174C2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542044" w:rsidRPr="00174C29" w:rsidRDefault="00542044" w:rsidP="00174C29">
            <w:pPr>
              <w:pStyle w:val="Textoindependiente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705065" w:rsidRDefault="00705065">
      <w:pPr>
        <w:pStyle w:val="Textoindependiente"/>
      </w:pPr>
    </w:p>
    <w:p w:rsidR="00542044" w:rsidRPr="00542044" w:rsidRDefault="000E1D7E" w:rsidP="00542044">
      <w:pPr>
        <w:pStyle w:val="Textoindependiente"/>
      </w:pPr>
      <w:r w:rsidRPr="00542044">
        <w:t>*“Erantzunaren zain”, “ukatua” edo, dirurik jaso bada, jarri jasotako kopurua.</w:t>
      </w:r>
    </w:p>
    <w:p w:rsidR="00705065" w:rsidRPr="00542044" w:rsidRDefault="00542044" w:rsidP="00542044">
      <w:pPr>
        <w:pStyle w:val="Textoindependiente"/>
      </w:pPr>
      <w:r w:rsidRPr="00542044">
        <w:t>*</w:t>
      </w:r>
      <w:r w:rsidRPr="00542044">
        <w:rPr>
          <w:b w:val="0"/>
        </w:rPr>
        <w:t xml:space="preserve"> “Esperando respuesta”, “denegada” o, si se ha recibido dinero, la cantidad.</w:t>
      </w:r>
    </w:p>
    <w:p w:rsidR="00705065" w:rsidRDefault="00705065">
      <w:pPr>
        <w:pStyle w:val="Textoindependiente"/>
      </w:pPr>
    </w:p>
    <w:p w:rsidR="00705065" w:rsidRDefault="00705065">
      <w:pPr>
        <w:pStyle w:val="Textoindependiente"/>
      </w:pPr>
    </w:p>
    <w:p w:rsidR="00DF0972" w:rsidRDefault="00DF0972">
      <w:pPr>
        <w:pStyle w:val="Textoindependiente"/>
      </w:pPr>
    </w:p>
    <w:p w:rsidR="0028169A" w:rsidRDefault="0028169A">
      <w:pPr>
        <w:pStyle w:val="Textoindependiente"/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4"/>
        <w:gridCol w:w="5142"/>
      </w:tblGrid>
      <w:tr w:rsidR="00457685" w:rsidTr="00174C29">
        <w:tc>
          <w:tcPr>
            <w:tcW w:w="10206" w:type="dxa"/>
            <w:gridSpan w:val="2"/>
            <w:shd w:val="clear" w:color="auto" w:fill="auto"/>
          </w:tcPr>
          <w:p w:rsidR="003237AF" w:rsidRPr="00174C29" w:rsidRDefault="003237AF" w:rsidP="003237AF">
            <w:pPr>
              <w:pStyle w:val="Textoindependiente"/>
              <w:rPr>
                <w:sz w:val="18"/>
                <w:lang w:val="es-ES"/>
              </w:rPr>
            </w:pPr>
          </w:p>
          <w:p w:rsidR="003237AF" w:rsidRPr="00174C29" w:rsidRDefault="000E1D7E" w:rsidP="003237AF">
            <w:pPr>
              <w:pStyle w:val="Textoindependiente"/>
              <w:rPr>
                <w:rFonts w:ascii="Tahoma" w:hAnsi="Tahoma" w:cs="Tahoma"/>
                <w:sz w:val="18"/>
                <w:szCs w:val="22"/>
              </w:rPr>
            </w:pPr>
            <w:r w:rsidRPr="00174C29">
              <w:rPr>
                <w:sz w:val="18"/>
                <w:lang w:val="es-ES"/>
              </w:rPr>
              <w:t xml:space="preserve"> </w:t>
            </w:r>
            <w:r w:rsidRPr="00174C29">
              <w:rPr>
                <w:rFonts w:ascii="Tahoma" w:hAnsi="Tahoma" w:cs="Tahoma"/>
                <w:sz w:val="18"/>
                <w:szCs w:val="22"/>
                <w:lang w:val="es-ES"/>
              </w:rPr>
              <w:t>Nire erantzukizunpean AITORTZEN DUT, / Bajo mi responsabilidad DECLARO que</w:t>
            </w:r>
          </w:p>
        </w:tc>
      </w:tr>
      <w:tr w:rsidR="00457685" w:rsidTr="00174C29">
        <w:tc>
          <w:tcPr>
            <w:tcW w:w="5064" w:type="dxa"/>
            <w:shd w:val="clear" w:color="auto" w:fill="auto"/>
          </w:tcPr>
          <w:p w:rsidR="003237AF" w:rsidRPr="00174C29" w:rsidRDefault="003237AF" w:rsidP="003237AF">
            <w:pPr>
              <w:pStyle w:val="Default"/>
              <w:rPr>
                <w:rFonts w:ascii="Tahoma" w:hAnsi="Tahoma" w:cs="Tahoma"/>
                <w:sz w:val="18"/>
                <w:szCs w:val="22"/>
              </w:rPr>
            </w:pPr>
          </w:p>
          <w:p w:rsidR="003237AF" w:rsidRPr="00174C29" w:rsidRDefault="000E1D7E" w:rsidP="00F05BF9">
            <w:pPr>
              <w:pStyle w:val="Default"/>
              <w:numPr>
                <w:ilvl w:val="0"/>
                <w:numId w:val="7"/>
              </w:numPr>
              <w:tabs>
                <w:tab w:val="left" w:pos="426"/>
              </w:tabs>
              <w:ind w:left="0" w:firstLine="90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174C29">
              <w:rPr>
                <w:rFonts w:ascii="Tahoma" w:hAnsi="Tahoma" w:cs="Tahoma"/>
                <w:sz w:val="18"/>
                <w:szCs w:val="22"/>
              </w:rPr>
              <w:t xml:space="preserve">Elkarte / erakunde hau 38/2003 Legeak, azaroaren 17koak, diru-laguntzenak, 13.2 artikuluan zerrendatutako egoera horietakoren batean ez dagoela. </w:t>
            </w:r>
          </w:p>
          <w:p w:rsidR="003237AF" w:rsidRPr="00174C29" w:rsidRDefault="003237AF" w:rsidP="00F05BF9">
            <w:pPr>
              <w:pStyle w:val="Default"/>
              <w:ind w:left="450"/>
              <w:jc w:val="both"/>
              <w:rPr>
                <w:rFonts w:ascii="Tahoma" w:hAnsi="Tahoma" w:cs="Tahoma"/>
                <w:sz w:val="18"/>
                <w:szCs w:val="22"/>
              </w:rPr>
            </w:pPr>
          </w:p>
          <w:p w:rsidR="003237AF" w:rsidRPr="00174C29" w:rsidRDefault="000E1D7E" w:rsidP="00F05BF9">
            <w:pPr>
              <w:pStyle w:val="Default"/>
              <w:numPr>
                <w:ilvl w:val="0"/>
                <w:numId w:val="7"/>
              </w:numPr>
              <w:tabs>
                <w:tab w:val="left" w:pos="426"/>
              </w:tabs>
              <w:ind w:left="0" w:firstLine="142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174C29">
              <w:rPr>
                <w:rFonts w:ascii="Tahoma" w:hAnsi="Tahoma" w:cs="Tahoma"/>
                <w:sz w:val="18"/>
                <w:szCs w:val="22"/>
              </w:rPr>
              <w:t xml:space="preserve"> Elkarte / erakunde honetako kideek ez dutela administrazio-, lan- edo zigor-arloko zehapen penalik ezarrita eta indarrean sexu-delituengatik (26/2015 Lege Organikoa, uztailaren 28koa). </w:t>
            </w:r>
          </w:p>
          <w:p w:rsidR="003237AF" w:rsidRPr="00174C29" w:rsidRDefault="003237AF" w:rsidP="003237AF">
            <w:pPr>
              <w:pStyle w:val="Prrafodelista"/>
              <w:rPr>
                <w:rFonts w:ascii="Tahoma" w:hAnsi="Tahoma" w:cs="Tahoma"/>
                <w:sz w:val="18"/>
                <w:szCs w:val="22"/>
              </w:rPr>
            </w:pPr>
          </w:p>
          <w:p w:rsidR="003237AF" w:rsidRPr="00174C29" w:rsidRDefault="000E1D7E" w:rsidP="00F05BF9">
            <w:pPr>
              <w:pStyle w:val="Default"/>
              <w:numPr>
                <w:ilvl w:val="0"/>
                <w:numId w:val="7"/>
              </w:numPr>
              <w:tabs>
                <w:tab w:val="left" w:pos="426"/>
              </w:tabs>
              <w:ind w:left="0" w:firstLine="142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174C29">
              <w:rPr>
                <w:rFonts w:ascii="Tahoma" w:hAnsi="Tahoma" w:cs="Tahoma"/>
                <w:sz w:val="18"/>
                <w:szCs w:val="22"/>
              </w:rPr>
              <w:t xml:space="preserve"> Emakume eta Gizonen Benetako Berdintasunari buruzko martxoaren 22ko 3/2007 Lege Organikoan eta Emakume eta Gizonen Berdintasunerako 4/2005 Legean ezarritako betekizunak betetzen dituela.</w:t>
            </w:r>
          </w:p>
          <w:p w:rsidR="003237AF" w:rsidRPr="00174C29" w:rsidRDefault="003237AF" w:rsidP="003237AF">
            <w:pPr>
              <w:pStyle w:val="Prrafodelista"/>
              <w:rPr>
                <w:rFonts w:ascii="Tahoma" w:hAnsi="Tahoma" w:cs="Tahoma"/>
                <w:sz w:val="18"/>
                <w:szCs w:val="22"/>
              </w:rPr>
            </w:pPr>
          </w:p>
          <w:p w:rsidR="003237AF" w:rsidRPr="00174C29" w:rsidRDefault="003237AF" w:rsidP="003237AF">
            <w:pPr>
              <w:pStyle w:val="Default"/>
              <w:rPr>
                <w:rFonts w:ascii="Tahoma" w:hAnsi="Tahoma" w:cs="Tahoma"/>
                <w:sz w:val="18"/>
                <w:szCs w:val="22"/>
              </w:rPr>
            </w:pPr>
          </w:p>
          <w:p w:rsidR="003237AF" w:rsidRPr="00174C29" w:rsidRDefault="000E1D7E" w:rsidP="00F05BF9">
            <w:pPr>
              <w:pStyle w:val="Default"/>
              <w:tabs>
                <w:tab w:val="left" w:pos="426"/>
              </w:tabs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174C29">
              <w:rPr>
                <w:rFonts w:ascii="Tahoma" w:hAnsi="Tahoma" w:cs="Tahoma"/>
                <w:sz w:val="18"/>
                <w:szCs w:val="22"/>
              </w:rPr>
              <w:t xml:space="preserve"> 4. Ordezkatzen duen elkarteak edo erakundeak berdintasunaren printzipioa betetzen duela eta ez duela egiten sexuaren, ideologiaren, jaioterriaren, nazionalitatearen edo sexu-joeraren ziozko diskriminaziorik kideak aukeratzeko prozesuan, funtzionamenduan, ibilbidean, jardueran, antolaketa edo estatutuetan.</w:t>
            </w:r>
          </w:p>
          <w:p w:rsidR="003237AF" w:rsidRPr="00174C29" w:rsidRDefault="003237AF" w:rsidP="003237AF">
            <w:pPr>
              <w:pStyle w:val="Default"/>
              <w:rPr>
                <w:rFonts w:ascii="Tahoma" w:hAnsi="Tahoma" w:cs="Tahoma"/>
                <w:sz w:val="18"/>
                <w:szCs w:val="22"/>
              </w:rPr>
            </w:pPr>
          </w:p>
          <w:p w:rsidR="003237AF" w:rsidRPr="00174C29" w:rsidRDefault="000E1D7E" w:rsidP="00F05BF9">
            <w:pPr>
              <w:pStyle w:val="Default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174C29">
              <w:rPr>
                <w:rFonts w:ascii="Tahoma" w:hAnsi="Tahoma" w:cs="Tahoma"/>
                <w:sz w:val="18"/>
                <w:szCs w:val="22"/>
              </w:rPr>
              <w:t xml:space="preserve"> 5. Elkarte / erakunde honek ez duela administrazio-, lan-edo zigor-arloko zehapenik ezarrita eta indarrean, berdintasunerako eta sexuagatik diskriminatuta ez izateko eskubidea urratzeagatik. </w:t>
            </w:r>
          </w:p>
          <w:p w:rsidR="003237AF" w:rsidRPr="00174C29" w:rsidRDefault="003237AF" w:rsidP="00F05BF9">
            <w:pPr>
              <w:pStyle w:val="Default"/>
              <w:tabs>
                <w:tab w:val="left" w:pos="426"/>
              </w:tabs>
              <w:jc w:val="both"/>
              <w:rPr>
                <w:rFonts w:ascii="Tahoma" w:hAnsi="Tahoma" w:cs="Tahoma"/>
                <w:sz w:val="18"/>
                <w:szCs w:val="22"/>
              </w:rPr>
            </w:pPr>
          </w:p>
          <w:p w:rsidR="003237AF" w:rsidRPr="00174C29" w:rsidRDefault="000E1D7E" w:rsidP="00F05BF9">
            <w:pPr>
              <w:pStyle w:val="Default"/>
              <w:tabs>
                <w:tab w:val="left" w:pos="426"/>
              </w:tabs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174C29">
              <w:rPr>
                <w:rFonts w:ascii="Tahoma" w:hAnsi="Tahoma" w:cs="Tahoma"/>
                <w:sz w:val="18"/>
                <w:szCs w:val="22"/>
              </w:rPr>
              <w:t>6. Elkarte / erakunde honek bere dokumentazio eta jarduera guztietan hizkuntza eta irudi EZ-sexista eta barneratzaileak erabiltzen dituela.</w:t>
            </w:r>
          </w:p>
        </w:tc>
        <w:tc>
          <w:tcPr>
            <w:tcW w:w="5142" w:type="dxa"/>
            <w:shd w:val="clear" w:color="auto" w:fill="auto"/>
          </w:tcPr>
          <w:p w:rsidR="003237AF" w:rsidRPr="00174C29" w:rsidRDefault="003237AF" w:rsidP="003237AF">
            <w:pPr>
              <w:pStyle w:val="Default"/>
              <w:rPr>
                <w:sz w:val="18"/>
              </w:rPr>
            </w:pPr>
          </w:p>
          <w:p w:rsidR="003237AF" w:rsidRPr="00174C29" w:rsidRDefault="000E1D7E" w:rsidP="00F05BF9">
            <w:pPr>
              <w:pStyle w:val="Default"/>
              <w:numPr>
                <w:ilvl w:val="0"/>
                <w:numId w:val="9"/>
              </w:numPr>
              <w:tabs>
                <w:tab w:val="left" w:pos="357"/>
              </w:tabs>
              <w:ind w:left="73" w:firstLine="17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174C29">
              <w:rPr>
                <w:rFonts w:ascii="Tahoma" w:hAnsi="Tahoma" w:cs="Tahoma"/>
                <w:sz w:val="18"/>
                <w:szCs w:val="22"/>
              </w:rPr>
              <w:t xml:space="preserve">La citada entidad no concurre ninguna de las circunstancias previstas en el art. 13.2 de la Ley 38/2003, de 17 de noviembre, General de Subvenciones. </w:t>
            </w:r>
          </w:p>
          <w:p w:rsidR="003237AF" w:rsidRPr="00174C29" w:rsidRDefault="003237AF" w:rsidP="00F05BF9">
            <w:pPr>
              <w:pStyle w:val="Default"/>
              <w:ind w:left="450"/>
              <w:jc w:val="both"/>
              <w:rPr>
                <w:rFonts w:ascii="Tahoma" w:hAnsi="Tahoma" w:cs="Tahoma"/>
                <w:sz w:val="18"/>
                <w:szCs w:val="22"/>
              </w:rPr>
            </w:pPr>
          </w:p>
          <w:p w:rsidR="003237AF" w:rsidRPr="00174C29" w:rsidRDefault="000E1D7E" w:rsidP="00F05BF9">
            <w:pPr>
              <w:pStyle w:val="Default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174C29">
              <w:rPr>
                <w:rFonts w:ascii="Tahoma" w:hAnsi="Tahoma" w:cs="Tahoma"/>
                <w:sz w:val="18"/>
                <w:szCs w:val="22"/>
              </w:rPr>
              <w:t xml:space="preserve">2. Que los/las miembros de esta </w:t>
            </w:r>
            <w:r w:rsidR="008A768B" w:rsidRPr="00174C29">
              <w:rPr>
                <w:rFonts w:ascii="Tahoma" w:hAnsi="Tahoma" w:cs="Tahoma"/>
                <w:sz w:val="18"/>
                <w:szCs w:val="22"/>
              </w:rPr>
              <w:t>asociación</w:t>
            </w:r>
            <w:r w:rsidRPr="00174C29">
              <w:rPr>
                <w:rFonts w:ascii="Tahoma" w:hAnsi="Tahoma" w:cs="Tahoma"/>
                <w:sz w:val="18"/>
                <w:szCs w:val="22"/>
              </w:rPr>
              <w:t xml:space="preserve">/entidad no tienen impuesta ni en vigor sanción administrativa, laboral o penal alguna, por delitos de naturaleza sexual (Ley Orgánica 26/2015 del 28 de julio). </w:t>
            </w:r>
          </w:p>
          <w:p w:rsidR="003237AF" w:rsidRPr="00174C29" w:rsidRDefault="003237AF" w:rsidP="00F05BF9">
            <w:pPr>
              <w:pStyle w:val="Default"/>
              <w:jc w:val="both"/>
              <w:rPr>
                <w:rFonts w:ascii="Tahoma" w:hAnsi="Tahoma" w:cs="Tahoma"/>
                <w:sz w:val="18"/>
                <w:szCs w:val="22"/>
              </w:rPr>
            </w:pPr>
          </w:p>
          <w:p w:rsidR="003237AF" w:rsidRPr="00174C29" w:rsidRDefault="000E1D7E" w:rsidP="00F05BF9">
            <w:pPr>
              <w:pStyle w:val="Default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174C29">
              <w:rPr>
                <w:rFonts w:ascii="Tahoma" w:hAnsi="Tahoma" w:cs="Tahoma"/>
                <w:sz w:val="18"/>
                <w:szCs w:val="22"/>
              </w:rPr>
              <w:t xml:space="preserve">3. Que cumple con los preceptos de la Ley Orgánica 3/2007 de 22 de marzo, para la Igualdad Efectiva de Mujeres y Hombres, y de la Ley 4/2005 de 18 de febrero, para la Igualdad de Mujeres y Hombres. </w:t>
            </w:r>
          </w:p>
          <w:p w:rsidR="003237AF" w:rsidRPr="00174C29" w:rsidRDefault="003237AF" w:rsidP="00F05BF9">
            <w:pPr>
              <w:pStyle w:val="Default"/>
              <w:jc w:val="both"/>
              <w:rPr>
                <w:rFonts w:ascii="Tahoma" w:hAnsi="Tahoma" w:cs="Tahoma"/>
                <w:sz w:val="18"/>
                <w:szCs w:val="22"/>
              </w:rPr>
            </w:pPr>
          </w:p>
          <w:p w:rsidR="003237AF" w:rsidRPr="00174C29" w:rsidRDefault="003237AF" w:rsidP="00F05BF9">
            <w:pPr>
              <w:pStyle w:val="Default"/>
              <w:jc w:val="both"/>
              <w:rPr>
                <w:rFonts w:ascii="Tahoma" w:hAnsi="Tahoma" w:cs="Tahoma"/>
                <w:sz w:val="18"/>
                <w:szCs w:val="22"/>
              </w:rPr>
            </w:pPr>
          </w:p>
          <w:p w:rsidR="003237AF" w:rsidRPr="00174C29" w:rsidRDefault="000E1D7E" w:rsidP="00F05BF9">
            <w:pPr>
              <w:pStyle w:val="Default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174C29">
              <w:rPr>
                <w:rFonts w:ascii="Tahoma" w:hAnsi="Tahoma" w:cs="Tahoma"/>
                <w:sz w:val="18"/>
                <w:szCs w:val="22"/>
              </w:rPr>
              <w:t xml:space="preserve">4. Que la asociación/entidad a la cual representa cumple el principio de la igualdad entre las mujeres y los hombres, y no discrimina por razón de sexo, ideología, origen étnico, nacionalidad u orientación sexual en su proceso de admisión, en su funcionamiento, actividad, organización ni en sus estatutos. </w:t>
            </w:r>
          </w:p>
          <w:p w:rsidR="003237AF" w:rsidRPr="00174C29" w:rsidRDefault="003237AF" w:rsidP="00F05BF9">
            <w:pPr>
              <w:pStyle w:val="Default"/>
              <w:jc w:val="both"/>
              <w:rPr>
                <w:rFonts w:ascii="Tahoma" w:hAnsi="Tahoma" w:cs="Tahoma"/>
                <w:sz w:val="18"/>
                <w:szCs w:val="22"/>
              </w:rPr>
            </w:pPr>
          </w:p>
          <w:p w:rsidR="003237AF" w:rsidRPr="00174C29" w:rsidRDefault="000E1D7E" w:rsidP="00F05BF9">
            <w:pPr>
              <w:pStyle w:val="Default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174C29">
              <w:rPr>
                <w:rFonts w:ascii="Tahoma" w:hAnsi="Tahoma" w:cs="Tahoma"/>
                <w:sz w:val="18"/>
                <w:szCs w:val="22"/>
              </w:rPr>
              <w:t xml:space="preserve">5. Que esta sociedad/entidad no tiene impuesta ni en vigor sanción administrativa, laboral o penal alguna, por haber vulnerado el derecho a la igualdad y el derecho a no ser discriminada por razón de sexo. </w:t>
            </w:r>
          </w:p>
          <w:p w:rsidR="003237AF" w:rsidRPr="00174C29" w:rsidRDefault="003237AF" w:rsidP="00F05BF9">
            <w:pPr>
              <w:pStyle w:val="Default"/>
              <w:jc w:val="both"/>
              <w:rPr>
                <w:rFonts w:ascii="Tahoma" w:hAnsi="Tahoma" w:cs="Tahoma"/>
                <w:sz w:val="18"/>
                <w:szCs w:val="22"/>
              </w:rPr>
            </w:pPr>
          </w:p>
          <w:p w:rsidR="003237AF" w:rsidRPr="00174C29" w:rsidRDefault="000E1D7E" w:rsidP="00F05BF9">
            <w:pPr>
              <w:pStyle w:val="Textoindependiente"/>
              <w:jc w:val="both"/>
              <w:rPr>
                <w:rFonts w:ascii="Tahoma" w:hAnsi="Tahoma" w:cs="Tahoma"/>
                <w:b w:val="0"/>
                <w:sz w:val="18"/>
                <w:szCs w:val="22"/>
              </w:rPr>
            </w:pPr>
            <w:r w:rsidRPr="00174C29">
              <w:rPr>
                <w:rFonts w:ascii="Tahoma" w:hAnsi="Tahoma" w:cs="Tahoma"/>
                <w:b w:val="0"/>
                <w:sz w:val="18"/>
                <w:szCs w:val="22"/>
              </w:rPr>
              <w:t>6. Que esta asociación/entidad hace una utilización NO sexista e inclusiva tanto del lenguaje como de las imágenes en todo tipo de soportes de comunicación y en todas sus actividades.</w:t>
            </w:r>
          </w:p>
        </w:tc>
      </w:tr>
    </w:tbl>
    <w:p w:rsidR="0028169A" w:rsidRPr="003237AF" w:rsidRDefault="0028169A" w:rsidP="00EB3961">
      <w:pPr>
        <w:pStyle w:val="Textoindependiente"/>
        <w:rPr>
          <w:rFonts w:ascii="Tahoma" w:hAnsi="Tahoma" w:cs="Tahoma"/>
          <w:sz w:val="22"/>
          <w:szCs w:val="22"/>
        </w:rPr>
      </w:pPr>
    </w:p>
    <w:sectPr w:rsidR="0028169A" w:rsidRPr="003237AF" w:rsidSect="00E564A7">
      <w:headerReference w:type="default" r:id="rId15"/>
      <w:pgSz w:w="11906" w:h="16838"/>
      <w:pgMar w:top="187" w:right="1418" w:bottom="567" w:left="1418" w:header="357" w:footer="4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B81" w:rsidRDefault="000E1D7E">
      <w:r>
        <w:separator/>
      </w:r>
    </w:p>
  </w:endnote>
  <w:endnote w:type="continuationSeparator" w:id="0">
    <w:p w:rsidR="00147B81" w:rsidRDefault="000E1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B81" w:rsidRDefault="000E1D7E">
      <w:r>
        <w:separator/>
      </w:r>
    </w:p>
  </w:footnote>
  <w:footnote w:type="continuationSeparator" w:id="0">
    <w:p w:rsidR="00147B81" w:rsidRDefault="000E1D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99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03"/>
      <w:gridCol w:w="7831"/>
      <w:gridCol w:w="1062"/>
    </w:tblGrid>
    <w:tr w:rsidR="00457685" w:rsidTr="00CF188A">
      <w:trPr>
        <w:cantSplit/>
        <w:trHeight w:val="893"/>
        <w:jc w:val="center"/>
      </w:trPr>
      <w:tc>
        <w:tcPr>
          <w:tcW w:w="2103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626606" w:rsidRDefault="00626606">
          <w:pPr>
            <w:jc w:val="center"/>
            <w:rPr>
              <w:rFonts w:ascii="Tahoma" w:hAnsi="Tahoma" w:cs="Tahoma"/>
              <w:sz w:val="2"/>
            </w:rPr>
          </w:pP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Pr="00CF188A" w:rsidRDefault="002E5DA8" w:rsidP="00CF188A">
          <w:pPr>
            <w:rPr>
              <w:rFonts w:ascii="Tahoma" w:hAnsi="Tahoma" w:cs="Tahoma"/>
              <w:sz w:val="2"/>
            </w:rPr>
          </w:pPr>
          <w:r>
            <w:rPr>
              <w:rFonts w:ascii="Tahoma" w:hAnsi="Tahoma" w:cs="Tahoma"/>
              <w:noProof/>
              <w:sz w:val="2"/>
              <w:lang w:val="es-ES"/>
            </w:rPr>
            <w:drawing>
              <wp:inline distT="0" distB="0" distL="0" distR="0">
                <wp:extent cx="895350" cy="895350"/>
                <wp:effectExtent l="0" t="0" r="0" b="0"/>
                <wp:docPr id="25" name="Imagen 1000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000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Pr="00CF188A" w:rsidRDefault="000E1D7E" w:rsidP="00CF188A">
          <w:pPr>
            <w:rPr>
              <w:rFonts w:ascii="Tahoma" w:hAnsi="Tahoma" w:cs="Tahoma"/>
              <w:sz w:val="2"/>
            </w:rPr>
          </w:pPr>
          <w:r>
            <w:rPr>
              <w:rFonts w:ascii="Tahoma" w:hAnsi="Tahoma" w:cs="Tahoma"/>
              <w:sz w:val="2"/>
            </w:rPr>
            <w:t xml:space="preserve"> </w:t>
          </w: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  <w:p w:rsidR="00626606" w:rsidRPr="00CF188A" w:rsidRDefault="00626606" w:rsidP="00CF188A">
          <w:pPr>
            <w:rPr>
              <w:rFonts w:ascii="Tahoma" w:hAnsi="Tahoma" w:cs="Tahoma"/>
              <w:sz w:val="2"/>
            </w:rPr>
          </w:pPr>
        </w:p>
      </w:tc>
      <w:tc>
        <w:tcPr>
          <w:tcW w:w="7831" w:type="dxa"/>
          <w:tcBorders>
            <w:top w:val="nil"/>
            <w:left w:val="nil"/>
            <w:bottom w:val="nil"/>
            <w:right w:val="nil"/>
          </w:tcBorders>
          <w:shd w:val="clear" w:color="auto" w:fill="CCCCCC"/>
          <w:vAlign w:val="center"/>
        </w:tcPr>
        <w:p w:rsidR="00626606" w:rsidRDefault="000E1D7E" w:rsidP="00CF188A">
          <w:pPr>
            <w:jc w:val="center"/>
            <w:rPr>
              <w:rFonts w:ascii="Tahoma" w:hAnsi="Tahoma" w:cs="Tahoma"/>
              <w:b/>
              <w:bCs/>
              <w:sz w:val="26"/>
              <w:szCs w:val="26"/>
            </w:rPr>
          </w:pPr>
          <w:r>
            <w:rPr>
              <w:rFonts w:ascii="Tahoma" w:hAnsi="Tahoma" w:cs="Tahoma"/>
              <w:b/>
              <w:bCs/>
              <w:sz w:val="26"/>
              <w:szCs w:val="26"/>
            </w:rPr>
            <w:t>PROIEKTU ETA AURREKONTU ZEHATZA</w:t>
          </w:r>
        </w:p>
        <w:p w:rsidR="00626606" w:rsidRDefault="000E1D7E">
          <w:pPr>
            <w:ind w:left="360"/>
            <w:jc w:val="center"/>
            <w:rPr>
              <w:rFonts w:ascii="Tahoma" w:hAnsi="Tahoma" w:cs="Tahoma"/>
              <w:b/>
              <w:bCs/>
              <w:sz w:val="26"/>
              <w:szCs w:val="26"/>
            </w:rPr>
          </w:pPr>
          <w:r>
            <w:rPr>
              <w:rFonts w:ascii="Tahoma" w:hAnsi="Tahoma" w:cs="Tahoma"/>
              <w:b/>
              <w:bCs/>
              <w:sz w:val="26"/>
              <w:szCs w:val="26"/>
            </w:rPr>
            <w:t>DIRULAGUNTZARAKO</w:t>
          </w:r>
        </w:p>
        <w:p w:rsidR="00626606" w:rsidRDefault="000E1D7E">
          <w:pPr>
            <w:ind w:left="360"/>
            <w:jc w:val="center"/>
            <w:rPr>
              <w:rFonts w:ascii="Tahoma" w:hAnsi="Tahoma" w:cs="Tahoma"/>
              <w:bCs/>
              <w:sz w:val="26"/>
              <w:szCs w:val="26"/>
            </w:rPr>
          </w:pPr>
          <w:r>
            <w:rPr>
              <w:rFonts w:ascii="Tahoma" w:hAnsi="Tahoma" w:cs="Tahoma"/>
              <w:bCs/>
              <w:sz w:val="26"/>
              <w:szCs w:val="26"/>
            </w:rPr>
            <w:t>PROYECTO Y PRESUPUESTO DETALLADO PARA SUBVENCION</w:t>
          </w:r>
        </w:p>
        <w:p w:rsidR="00626606" w:rsidRPr="002D7B6B" w:rsidRDefault="000E1D7E" w:rsidP="004F1C85">
          <w:pPr>
            <w:ind w:left="360"/>
            <w:jc w:val="center"/>
            <w:rPr>
              <w:rFonts w:ascii="Tahoma" w:hAnsi="Tahoma" w:cs="Tahoma"/>
              <w:sz w:val="22"/>
              <w:szCs w:val="22"/>
            </w:rPr>
          </w:pPr>
          <w:r>
            <w:rPr>
              <w:rFonts w:ascii="Tahoma" w:hAnsi="Tahoma" w:cs="Tahoma"/>
              <w:b/>
              <w:bCs/>
              <w:sz w:val="22"/>
              <w:szCs w:val="22"/>
            </w:rPr>
            <w:t>E</w:t>
          </w:r>
          <w:r w:rsidRPr="002D7B6B">
            <w:rPr>
              <w:rFonts w:ascii="Tahoma" w:hAnsi="Tahoma" w:cs="Tahoma"/>
              <w:b/>
              <w:bCs/>
              <w:sz w:val="22"/>
              <w:szCs w:val="22"/>
            </w:rPr>
            <w:t>ranskina</w:t>
          </w:r>
          <w:r>
            <w:rPr>
              <w:rFonts w:ascii="Tahoma" w:hAnsi="Tahoma" w:cs="Tahoma"/>
              <w:sz w:val="22"/>
              <w:szCs w:val="22"/>
            </w:rPr>
            <w:t xml:space="preserve"> / A</w:t>
          </w:r>
          <w:r w:rsidRPr="002D7B6B">
            <w:rPr>
              <w:rFonts w:ascii="Tahoma" w:hAnsi="Tahoma" w:cs="Tahoma"/>
              <w:sz w:val="22"/>
              <w:szCs w:val="22"/>
            </w:rPr>
            <w:t xml:space="preserve">nexo </w:t>
          </w:r>
        </w:p>
      </w:tc>
      <w:tc>
        <w:tcPr>
          <w:tcW w:w="1062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626606" w:rsidRDefault="00626606">
          <w:pPr>
            <w:jc w:val="center"/>
            <w:rPr>
              <w:rFonts w:ascii="Tahoma" w:hAnsi="Tahoma" w:cs="Tahoma"/>
            </w:rPr>
          </w:pPr>
        </w:p>
      </w:tc>
    </w:tr>
  </w:tbl>
  <w:p w:rsidR="00626606" w:rsidRDefault="00626606">
    <w:pPr>
      <w:pStyle w:val="Encabezad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2A52"/>
    <w:multiLevelType w:val="hybridMultilevel"/>
    <w:tmpl w:val="837E0768"/>
    <w:lvl w:ilvl="0" w:tplc="F43C555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5C966F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59E8D6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1A931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3EE1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0AFCD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D03A3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C41A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CA84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4161ED"/>
    <w:multiLevelType w:val="hybridMultilevel"/>
    <w:tmpl w:val="BFFCC7B8"/>
    <w:lvl w:ilvl="0" w:tplc="5AEEF4C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E94A40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AB8337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F401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98687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681ED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2C0E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1A3D1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764C0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895188"/>
    <w:multiLevelType w:val="hybridMultilevel"/>
    <w:tmpl w:val="40BCD522"/>
    <w:lvl w:ilvl="0" w:tplc="2776638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90DA8B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8F031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72EA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72968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343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920F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A856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7E9AC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CC5C59"/>
    <w:multiLevelType w:val="hybridMultilevel"/>
    <w:tmpl w:val="F3A6B7DC"/>
    <w:lvl w:ilvl="0" w:tplc="1C8A5CF4">
      <w:start w:val="1"/>
      <w:numFmt w:val="decimal"/>
      <w:lvlText w:val="%1."/>
      <w:lvlJc w:val="left"/>
      <w:pPr>
        <w:ind w:left="450" w:hanging="360"/>
      </w:pPr>
      <w:rPr>
        <w:rFonts w:ascii="Verdana" w:hAnsi="Verdana" w:cs="Verdana" w:hint="default"/>
        <w:sz w:val="16"/>
      </w:rPr>
    </w:lvl>
    <w:lvl w:ilvl="1" w:tplc="80C2FEF2" w:tentative="1">
      <w:start w:val="1"/>
      <w:numFmt w:val="lowerLetter"/>
      <w:lvlText w:val="%2."/>
      <w:lvlJc w:val="left"/>
      <w:pPr>
        <w:ind w:left="1170" w:hanging="360"/>
      </w:pPr>
    </w:lvl>
    <w:lvl w:ilvl="2" w:tplc="4DFAF9C2" w:tentative="1">
      <w:start w:val="1"/>
      <w:numFmt w:val="lowerRoman"/>
      <w:lvlText w:val="%3."/>
      <w:lvlJc w:val="right"/>
      <w:pPr>
        <w:ind w:left="1890" w:hanging="180"/>
      </w:pPr>
    </w:lvl>
    <w:lvl w:ilvl="3" w:tplc="3D68217E" w:tentative="1">
      <w:start w:val="1"/>
      <w:numFmt w:val="decimal"/>
      <w:lvlText w:val="%4."/>
      <w:lvlJc w:val="left"/>
      <w:pPr>
        <w:ind w:left="2610" w:hanging="360"/>
      </w:pPr>
    </w:lvl>
    <w:lvl w:ilvl="4" w:tplc="618EDD8E" w:tentative="1">
      <w:start w:val="1"/>
      <w:numFmt w:val="lowerLetter"/>
      <w:lvlText w:val="%5."/>
      <w:lvlJc w:val="left"/>
      <w:pPr>
        <w:ind w:left="3330" w:hanging="360"/>
      </w:pPr>
    </w:lvl>
    <w:lvl w:ilvl="5" w:tplc="517EDB0A" w:tentative="1">
      <w:start w:val="1"/>
      <w:numFmt w:val="lowerRoman"/>
      <w:lvlText w:val="%6."/>
      <w:lvlJc w:val="right"/>
      <w:pPr>
        <w:ind w:left="4050" w:hanging="180"/>
      </w:pPr>
    </w:lvl>
    <w:lvl w:ilvl="6" w:tplc="A7C0EA98" w:tentative="1">
      <w:start w:val="1"/>
      <w:numFmt w:val="decimal"/>
      <w:lvlText w:val="%7."/>
      <w:lvlJc w:val="left"/>
      <w:pPr>
        <w:ind w:left="4770" w:hanging="360"/>
      </w:pPr>
    </w:lvl>
    <w:lvl w:ilvl="7" w:tplc="4830D224" w:tentative="1">
      <w:start w:val="1"/>
      <w:numFmt w:val="lowerLetter"/>
      <w:lvlText w:val="%8."/>
      <w:lvlJc w:val="left"/>
      <w:pPr>
        <w:ind w:left="5490" w:hanging="360"/>
      </w:pPr>
    </w:lvl>
    <w:lvl w:ilvl="8" w:tplc="4F3049F4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>
    <w:nsid w:val="2BBE632D"/>
    <w:multiLevelType w:val="multilevel"/>
    <w:tmpl w:val="7B0AD1B8"/>
    <w:lvl w:ilvl="0">
      <w:start w:val="2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36B86DE9"/>
    <w:multiLevelType w:val="hybridMultilevel"/>
    <w:tmpl w:val="A90A5BDE"/>
    <w:lvl w:ilvl="0" w:tplc="40462902">
      <w:start w:val="1"/>
      <w:numFmt w:val="bullet"/>
      <w:lvlText w:val=""/>
      <w:lvlJc w:val="left"/>
      <w:pPr>
        <w:ind w:left="180" w:hanging="360"/>
      </w:pPr>
      <w:rPr>
        <w:rFonts w:ascii="Wingdings" w:hAnsi="Wingdings" w:hint="default"/>
      </w:rPr>
    </w:lvl>
    <w:lvl w:ilvl="1" w:tplc="94449822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FEAA5BE6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D6650DA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49301D98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D7CADA08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F45025AC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9386105A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AD263C8E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6">
    <w:nsid w:val="5E971BFC"/>
    <w:multiLevelType w:val="multilevel"/>
    <w:tmpl w:val="62BE8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>
    <w:nsid w:val="661C0D4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67E86AE1"/>
    <w:multiLevelType w:val="hybridMultilevel"/>
    <w:tmpl w:val="F3A6B7DC"/>
    <w:lvl w:ilvl="0" w:tplc="8EB2B7D2">
      <w:start w:val="1"/>
      <w:numFmt w:val="decimal"/>
      <w:lvlText w:val="%1."/>
      <w:lvlJc w:val="left"/>
      <w:pPr>
        <w:ind w:left="450" w:hanging="360"/>
      </w:pPr>
      <w:rPr>
        <w:rFonts w:ascii="Verdana" w:hAnsi="Verdana" w:cs="Verdana" w:hint="default"/>
        <w:sz w:val="16"/>
      </w:rPr>
    </w:lvl>
    <w:lvl w:ilvl="1" w:tplc="621E84F8" w:tentative="1">
      <w:start w:val="1"/>
      <w:numFmt w:val="lowerLetter"/>
      <w:lvlText w:val="%2."/>
      <w:lvlJc w:val="left"/>
      <w:pPr>
        <w:ind w:left="1170" w:hanging="360"/>
      </w:pPr>
    </w:lvl>
    <w:lvl w:ilvl="2" w:tplc="9CD2C7F8" w:tentative="1">
      <w:start w:val="1"/>
      <w:numFmt w:val="lowerRoman"/>
      <w:lvlText w:val="%3."/>
      <w:lvlJc w:val="right"/>
      <w:pPr>
        <w:ind w:left="1890" w:hanging="180"/>
      </w:pPr>
    </w:lvl>
    <w:lvl w:ilvl="3" w:tplc="FB627E14" w:tentative="1">
      <w:start w:val="1"/>
      <w:numFmt w:val="decimal"/>
      <w:lvlText w:val="%4."/>
      <w:lvlJc w:val="left"/>
      <w:pPr>
        <w:ind w:left="2610" w:hanging="360"/>
      </w:pPr>
    </w:lvl>
    <w:lvl w:ilvl="4" w:tplc="51C8C774" w:tentative="1">
      <w:start w:val="1"/>
      <w:numFmt w:val="lowerLetter"/>
      <w:lvlText w:val="%5."/>
      <w:lvlJc w:val="left"/>
      <w:pPr>
        <w:ind w:left="3330" w:hanging="360"/>
      </w:pPr>
    </w:lvl>
    <w:lvl w:ilvl="5" w:tplc="4E50A30C" w:tentative="1">
      <w:start w:val="1"/>
      <w:numFmt w:val="lowerRoman"/>
      <w:lvlText w:val="%6."/>
      <w:lvlJc w:val="right"/>
      <w:pPr>
        <w:ind w:left="4050" w:hanging="180"/>
      </w:pPr>
    </w:lvl>
    <w:lvl w:ilvl="6" w:tplc="874E3F3E" w:tentative="1">
      <w:start w:val="1"/>
      <w:numFmt w:val="decimal"/>
      <w:lvlText w:val="%7."/>
      <w:lvlJc w:val="left"/>
      <w:pPr>
        <w:ind w:left="4770" w:hanging="360"/>
      </w:pPr>
    </w:lvl>
    <w:lvl w:ilvl="7" w:tplc="8D740000" w:tentative="1">
      <w:start w:val="1"/>
      <w:numFmt w:val="lowerLetter"/>
      <w:lvlText w:val="%8."/>
      <w:lvlJc w:val="left"/>
      <w:pPr>
        <w:ind w:left="5490" w:hanging="360"/>
      </w:pPr>
    </w:lvl>
    <w:lvl w:ilvl="8" w:tplc="75EEABF8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>
    <w:nsid w:val="6E8C399D"/>
    <w:multiLevelType w:val="hybridMultilevel"/>
    <w:tmpl w:val="ABC2AD46"/>
    <w:lvl w:ilvl="0" w:tplc="AF72234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AE64A028" w:tentative="1">
      <w:start w:val="1"/>
      <w:numFmt w:val="lowerLetter"/>
      <w:lvlText w:val="%2."/>
      <w:lvlJc w:val="left"/>
      <w:pPr>
        <w:ind w:left="1170" w:hanging="360"/>
      </w:pPr>
    </w:lvl>
    <w:lvl w:ilvl="2" w:tplc="D070E92A" w:tentative="1">
      <w:start w:val="1"/>
      <w:numFmt w:val="lowerRoman"/>
      <w:lvlText w:val="%3."/>
      <w:lvlJc w:val="right"/>
      <w:pPr>
        <w:ind w:left="1890" w:hanging="180"/>
      </w:pPr>
    </w:lvl>
    <w:lvl w:ilvl="3" w:tplc="AB3A4DE8" w:tentative="1">
      <w:start w:val="1"/>
      <w:numFmt w:val="decimal"/>
      <w:lvlText w:val="%4."/>
      <w:lvlJc w:val="left"/>
      <w:pPr>
        <w:ind w:left="2610" w:hanging="360"/>
      </w:pPr>
    </w:lvl>
    <w:lvl w:ilvl="4" w:tplc="2CB203F0" w:tentative="1">
      <w:start w:val="1"/>
      <w:numFmt w:val="lowerLetter"/>
      <w:lvlText w:val="%5."/>
      <w:lvlJc w:val="left"/>
      <w:pPr>
        <w:ind w:left="3330" w:hanging="360"/>
      </w:pPr>
    </w:lvl>
    <w:lvl w:ilvl="5" w:tplc="7DD266A0" w:tentative="1">
      <w:start w:val="1"/>
      <w:numFmt w:val="lowerRoman"/>
      <w:lvlText w:val="%6."/>
      <w:lvlJc w:val="right"/>
      <w:pPr>
        <w:ind w:left="4050" w:hanging="180"/>
      </w:pPr>
    </w:lvl>
    <w:lvl w:ilvl="6" w:tplc="9C4475FA" w:tentative="1">
      <w:start w:val="1"/>
      <w:numFmt w:val="decimal"/>
      <w:lvlText w:val="%7."/>
      <w:lvlJc w:val="left"/>
      <w:pPr>
        <w:ind w:left="4770" w:hanging="360"/>
      </w:pPr>
    </w:lvl>
    <w:lvl w:ilvl="7" w:tplc="5A2223A6" w:tentative="1">
      <w:start w:val="1"/>
      <w:numFmt w:val="lowerLetter"/>
      <w:lvlText w:val="%8."/>
      <w:lvlJc w:val="left"/>
      <w:pPr>
        <w:ind w:left="5490" w:hanging="360"/>
      </w:pPr>
    </w:lvl>
    <w:lvl w:ilvl="8" w:tplc="D9F4EFDE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>
    <w:nsid w:val="6FE03609"/>
    <w:multiLevelType w:val="hybridMultilevel"/>
    <w:tmpl w:val="F0AEFD9E"/>
    <w:lvl w:ilvl="0" w:tplc="7E60A46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AEF4560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CC8AB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42F5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043D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E9EBD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F00B2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B862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B24D6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C1128F"/>
    <w:multiLevelType w:val="multilevel"/>
    <w:tmpl w:val="69B2549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7E9867CF"/>
    <w:multiLevelType w:val="hybridMultilevel"/>
    <w:tmpl w:val="B6A458E2"/>
    <w:lvl w:ilvl="0" w:tplc="B866DAA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5044B1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6B83AF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4EE7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5EAA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CD0A8E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AAB7D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D423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D78E1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6"/>
  </w:num>
  <w:num w:numId="4">
    <w:abstractNumId w:val="10"/>
  </w:num>
  <w:num w:numId="5">
    <w:abstractNumId w:val="0"/>
  </w:num>
  <w:num w:numId="6">
    <w:abstractNumId w:val="7"/>
  </w:num>
  <w:num w:numId="7">
    <w:abstractNumId w:val="8"/>
  </w:num>
  <w:num w:numId="8">
    <w:abstractNumId w:val="3"/>
  </w:num>
  <w:num w:numId="9">
    <w:abstractNumId w:val="9"/>
  </w:num>
  <w:num w:numId="10">
    <w:abstractNumId w:val="5"/>
  </w:num>
  <w:num w:numId="11">
    <w:abstractNumId w:val="12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17F"/>
    <w:rsid w:val="00004C88"/>
    <w:rsid w:val="00066B14"/>
    <w:rsid w:val="0006734F"/>
    <w:rsid w:val="00086334"/>
    <w:rsid w:val="00091062"/>
    <w:rsid w:val="00091FBF"/>
    <w:rsid w:val="00096584"/>
    <w:rsid w:val="000A20A6"/>
    <w:rsid w:val="000C395A"/>
    <w:rsid w:val="000D7EB5"/>
    <w:rsid w:val="000E1D7E"/>
    <w:rsid w:val="000F7EE9"/>
    <w:rsid w:val="00117A32"/>
    <w:rsid w:val="001369D8"/>
    <w:rsid w:val="00142253"/>
    <w:rsid w:val="00147B81"/>
    <w:rsid w:val="00152053"/>
    <w:rsid w:val="00174C29"/>
    <w:rsid w:val="00187F05"/>
    <w:rsid w:val="00192556"/>
    <w:rsid w:val="0019617F"/>
    <w:rsid w:val="001B3705"/>
    <w:rsid w:val="001C629C"/>
    <w:rsid w:val="001D5090"/>
    <w:rsid w:val="001E7AE5"/>
    <w:rsid w:val="001F226D"/>
    <w:rsid w:val="002006F7"/>
    <w:rsid w:val="00203B1D"/>
    <w:rsid w:val="00205D98"/>
    <w:rsid w:val="002233DE"/>
    <w:rsid w:val="0024664F"/>
    <w:rsid w:val="00262683"/>
    <w:rsid w:val="0028169A"/>
    <w:rsid w:val="002B723D"/>
    <w:rsid w:val="002C1FD8"/>
    <w:rsid w:val="002D7B6B"/>
    <w:rsid w:val="002E5DA8"/>
    <w:rsid w:val="003162B0"/>
    <w:rsid w:val="003237AF"/>
    <w:rsid w:val="00371F9B"/>
    <w:rsid w:val="00376AA7"/>
    <w:rsid w:val="003A0717"/>
    <w:rsid w:val="003A25BE"/>
    <w:rsid w:val="003A6440"/>
    <w:rsid w:val="003B04F4"/>
    <w:rsid w:val="003B3418"/>
    <w:rsid w:val="003B7358"/>
    <w:rsid w:val="003E0A71"/>
    <w:rsid w:val="003F04CB"/>
    <w:rsid w:val="004219D4"/>
    <w:rsid w:val="00427F99"/>
    <w:rsid w:val="00442AB8"/>
    <w:rsid w:val="00457685"/>
    <w:rsid w:val="00471DB4"/>
    <w:rsid w:val="00496335"/>
    <w:rsid w:val="004968C0"/>
    <w:rsid w:val="004B06D5"/>
    <w:rsid w:val="004C3CEB"/>
    <w:rsid w:val="004E7E98"/>
    <w:rsid w:val="004F1C85"/>
    <w:rsid w:val="00514F20"/>
    <w:rsid w:val="005219BB"/>
    <w:rsid w:val="0052656A"/>
    <w:rsid w:val="005360F2"/>
    <w:rsid w:val="00542044"/>
    <w:rsid w:val="00543F7B"/>
    <w:rsid w:val="005576B7"/>
    <w:rsid w:val="00560099"/>
    <w:rsid w:val="00565FFE"/>
    <w:rsid w:val="0056622A"/>
    <w:rsid w:val="00583D7F"/>
    <w:rsid w:val="005B3599"/>
    <w:rsid w:val="005D0668"/>
    <w:rsid w:val="005E1295"/>
    <w:rsid w:val="005F700A"/>
    <w:rsid w:val="00626606"/>
    <w:rsid w:val="00632203"/>
    <w:rsid w:val="00651EA0"/>
    <w:rsid w:val="00661304"/>
    <w:rsid w:val="006614EA"/>
    <w:rsid w:val="0066438A"/>
    <w:rsid w:val="00674D46"/>
    <w:rsid w:val="00685CD3"/>
    <w:rsid w:val="006C0F8C"/>
    <w:rsid w:val="006C68B7"/>
    <w:rsid w:val="006E534A"/>
    <w:rsid w:val="00702A44"/>
    <w:rsid w:val="00705065"/>
    <w:rsid w:val="0070533B"/>
    <w:rsid w:val="00746C90"/>
    <w:rsid w:val="00770BA6"/>
    <w:rsid w:val="00777B03"/>
    <w:rsid w:val="007856A9"/>
    <w:rsid w:val="007949B8"/>
    <w:rsid w:val="007A1557"/>
    <w:rsid w:val="007A4EA6"/>
    <w:rsid w:val="007A79D0"/>
    <w:rsid w:val="007B47CA"/>
    <w:rsid w:val="007D7581"/>
    <w:rsid w:val="007E1EF6"/>
    <w:rsid w:val="007F54DD"/>
    <w:rsid w:val="008153C0"/>
    <w:rsid w:val="008263C8"/>
    <w:rsid w:val="00851C3F"/>
    <w:rsid w:val="00864790"/>
    <w:rsid w:val="008862D0"/>
    <w:rsid w:val="008878CE"/>
    <w:rsid w:val="008957C0"/>
    <w:rsid w:val="008A0549"/>
    <w:rsid w:val="008A2FE4"/>
    <w:rsid w:val="008A768B"/>
    <w:rsid w:val="008B7F1F"/>
    <w:rsid w:val="008D33B6"/>
    <w:rsid w:val="008D5844"/>
    <w:rsid w:val="008E0399"/>
    <w:rsid w:val="008E3F06"/>
    <w:rsid w:val="00930091"/>
    <w:rsid w:val="009457E9"/>
    <w:rsid w:val="009B57CC"/>
    <w:rsid w:val="009B6A6D"/>
    <w:rsid w:val="009C293F"/>
    <w:rsid w:val="009C4138"/>
    <w:rsid w:val="009C51E8"/>
    <w:rsid w:val="009E11B1"/>
    <w:rsid w:val="009F1A6F"/>
    <w:rsid w:val="00A108FF"/>
    <w:rsid w:val="00A304A9"/>
    <w:rsid w:val="00A36D75"/>
    <w:rsid w:val="00A7311A"/>
    <w:rsid w:val="00A95776"/>
    <w:rsid w:val="00AB284F"/>
    <w:rsid w:val="00B421ED"/>
    <w:rsid w:val="00B628FA"/>
    <w:rsid w:val="00BA56FC"/>
    <w:rsid w:val="00BC2B88"/>
    <w:rsid w:val="00BD785E"/>
    <w:rsid w:val="00BE148B"/>
    <w:rsid w:val="00BE1B91"/>
    <w:rsid w:val="00BF6163"/>
    <w:rsid w:val="00C62905"/>
    <w:rsid w:val="00C70222"/>
    <w:rsid w:val="00C70F71"/>
    <w:rsid w:val="00C73799"/>
    <w:rsid w:val="00C874CB"/>
    <w:rsid w:val="00C926A3"/>
    <w:rsid w:val="00CA4111"/>
    <w:rsid w:val="00CB03E5"/>
    <w:rsid w:val="00CB5B57"/>
    <w:rsid w:val="00CB68AC"/>
    <w:rsid w:val="00CC453E"/>
    <w:rsid w:val="00CF188A"/>
    <w:rsid w:val="00CF2ED7"/>
    <w:rsid w:val="00D0671D"/>
    <w:rsid w:val="00D366BE"/>
    <w:rsid w:val="00D93738"/>
    <w:rsid w:val="00DA2372"/>
    <w:rsid w:val="00DA532D"/>
    <w:rsid w:val="00DB35D1"/>
    <w:rsid w:val="00DF0972"/>
    <w:rsid w:val="00DF269E"/>
    <w:rsid w:val="00E0126B"/>
    <w:rsid w:val="00E04340"/>
    <w:rsid w:val="00E229BA"/>
    <w:rsid w:val="00E46E68"/>
    <w:rsid w:val="00E564A7"/>
    <w:rsid w:val="00EA51F5"/>
    <w:rsid w:val="00EA57B6"/>
    <w:rsid w:val="00EB3961"/>
    <w:rsid w:val="00EE699E"/>
    <w:rsid w:val="00EF0DAB"/>
    <w:rsid w:val="00F05BF9"/>
    <w:rsid w:val="00F077D4"/>
    <w:rsid w:val="00F713EF"/>
    <w:rsid w:val="00F92E28"/>
    <w:rsid w:val="00F9570D"/>
    <w:rsid w:val="00F97FD9"/>
    <w:rsid w:val="00FA6E5B"/>
    <w:rsid w:val="00FD161E"/>
    <w:rsid w:val="00FE63C4"/>
    <w:rsid w:val="00FF757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F0972"/>
    <w:rPr>
      <w:rFonts w:ascii="Arial" w:hAnsi="Arial" w:cs="Arial"/>
      <w:sz w:val="24"/>
      <w:szCs w:val="24"/>
      <w:lang w:val="eu-ES"/>
    </w:rPr>
  </w:style>
  <w:style w:type="paragraph" w:styleId="Ttulo1">
    <w:name w:val="heading 1"/>
    <w:basedOn w:val="Normal"/>
    <w:next w:val="Normal"/>
    <w:link w:val="Ttulo1Car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16"/>
      <w:lang w:val="es-ES"/>
    </w:rPr>
  </w:style>
  <w:style w:type="paragraph" w:styleId="Ttulo3">
    <w:name w:val="heading 3"/>
    <w:basedOn w:val="Normal"/>
    <w:next w:val="Normal"/>
    <w:link w:val="Ttulo3Car"/>
    <w:qFormat/>
    <w:pPr>
      <w:keepNext/>
      <w:outlineLvl w:val="2"/>
    </w:pPr>
    <w:rPr>
      <w:b/>
      <w:bCs/>
      <w:sz w:val="20"/>
      <w:lang w:val="es-ES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bCs/>
      <w:sz w:val="16"/>
    </w:rPr>
  </w:style>
  <w:style w:type="paragraph" w:styleId="Ttulo5">
    <w:name w:val="heading 5"/>
    <w:basedOn w:val="Normal"/>
    <w:next w:val="Normal"/>
    <w:qFormat/>
    <w:pPr>
      <w:keepNext/>
      <w:shd w:val="clear" w:color="auto" w:fill="D9D9D9"/>
      <w:jc w:val="center"/>
      <w:outlineLvl w:val="4"/>
    </w:pPr>
    <w:rPr>
      <w:b/>
      <w:bCs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pPr>
      <w:ind w:left="360"/>
      <w:jc w:val="both"/>
    </w:pPr>
    <w:rPr>
      <w:rFonts w:cs="Times New Roman"/>
      <w:sz w:val="16"/>
      <w:szCs w:val="20"/>
      <w:lang w:val="es-ES"/>
    </w:rPr>
  </w:style>
  <w:style w:type="paragraph" w:styleId="Textoindependiente3">
    <w:name w:val="Body Text 3"/>
    <w:basedOn w:val="Normal"/>
    <w:pPr>
      <w:jc w:val="both"/>
    </w:pPr>
    <w:rPr>
      <w:rFonts w:ascii="Times New Roman" w:hAnsi="Times New Roman" w:cs="Times New Roman"/>
      <w:sz w:val="22"/>
      <w:szCs w:val="20"/>
      <w:lang w:val="es-ES_tradnl"/>
    </w:rPr>
  </w:style>
  <w:style w:type="paragraph" w:styleId="Textoindependiente">
    <w:name w:val="Body Text"/>
    <w:basedOn w:val="Normal"/>
    <w:link w:val="TextoindependienteCar"/>
    <w:rPr>
      <w:b/>
      <w:bCs/>
      <w:sz w:val="20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Refdecomentario">
    <w:name w:val="annotation reference"/>
    <w:semiHidden/>
    <w:rPr>
      <w:sz w:val="16"/>
      <w:szCs w:val="16"/>
    </w:rPr>
  </w:style>
  <w:style w:type="character" w:customStyle="1" w:styleId="EstiloCorreo123">
    <w:name w:val="EstiloCorreo123"/>
    <w:rPr>
      <w:rFonts w:ascii="Arial" w:hAnsi="Arial" w:cs="Arial"/>
      <w:color w:val="000000"/>
      <w:sz w:val="20"/>
      <w:szCs w:val="20"/>
    </w:rPr>
  </w:style>
  <w:style w:type="paragraph" w:styleId="Textocomentario">
    <w:name w:val="annotation text"/>
    <w:basedOn w:val="Normal"/>
    <w:semiHidden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Pr>
      <w:b/>
      <w:bCs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table" w:styleId="Tablaconcuadrcula">
    <w:name w:val="Table Grid"/>
    <w:basedOn w:val="Tabla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link w:val="Ttulo1"/>
    <w:locked/>
    <w:rPr>
      <w:rFonts w:ascii="Arial" w:hAnsi="Arial" w:cs="Arial"/>
      <w:b/>
      <w:bCs/>
      <w:sz w:val="24"/>
      <w:szCs w:val="24"/>
      <w:lang w:val="eu-ES" w:eastAsia="es-ES" w:bidi="ar-SA"/>
    </w:rPr>
  </w:style>
  <w:style w:type="character" w:customStyle="1" w:styleId="TextoindependienteCar">
    <w:name w:val="Texto independiente Car"/>
    <w:link w:val="Textoindependiente"/>
    <w:semiHidden/>
    <w:locked/>
    <w:rPr>
      <w:rFonts w:ascii="Arial" w:hAnsi="Arial" w:cs="Arial"/>
      <w:b/>
      <w:bCs/>
      <w:szCs w:val="24"/>
      <w:lang w:val="eu-ES" w:eastAsia="es-ES" w:bidi="ar-SA"/>
    </w:rPr>
  </w:style>
  <w:style w:type="character" w:styleId="Hipervnculo">
    <w:name w:val="Hyperlink"/>
    <w:uiPriority w:val="99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character" w:customStyle="1" w:styleId="Ttulo3Car">
    <w:name w:val="Título 3 Car"/>
    <w:link w:val="Ttulo3"/>
    <w:rsid w:val="004C3CEB"/>
    <w:rPr>
      <w:rFonts w:ascii="Arial" w:hAnsi="Arial" w:cs="Arial"/>
      <w:b/>
      <w:bCs/>
      <w:szCs w:val="24"/>
    </w:rPr>
  </w:style>
  <w:style w:type="paragraph" w:customStyle="1" w:styleId="Default">
    <w:name w:val="Default"/>
    <w:rsid w:val="003237AF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3237AF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F0972"/>
    <w:rPr>
      <w:rFonts w:ascii="Arial" w:hAnsi="Arial" w:cs="Arial"/>
      <w:sz w:val="24"/>
      <w:szCs w:val="24"/>
      <w:lang w:val="eu-ES"/>
    </w:rPr>
  </w:style>
  <w:style w:type="paragraph" w:styleId="Ttulo1">
    <w:name w:val="heading 1"/>
    <w:basedOn w:val="Normal"/>
    <w:next w:val="Normal"/>
    <w:link w:val="Ttulo1Car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16"/>
      <w:lang w:val="es-ES"/>
    </w:rPr>
  </w:style>
  <w:style w:type="paragraph" w:styleId="Ttulo3">
    <w:name w:val="heading 3"/>
    <w:basedOn w:val="Normal"/>
    <w:next w:val="Normal"/>
    <w:link w:val="Ttulo3Car"/>
    <w:qFormat/>
    <w:pPr>
      <w:keepNext/>
      <w:outlineLvl w:val="2"/>
    </w:pPr>
    <w:rPr>
      <w:b/>
      <w:bCs/>
      <w:sz w:val="20"/>
      <w:lang w:val="es-ES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bCs/>
      <w:sz w:val="16"/>
    </w:rPr>
  </w:style>
  <w:style w:type="paragraph" w:styleId="Ttulo5">
    <w:name w:val="heading 5"/>
    <w:basedOn w:val="Normal"/>
    <w:next w:val="Normal"/>
    <w:qFormat/>
    <w:pPr>
      <w:keepNext/>
      <w:shd w:val="clear" w:color="auto" w:fill="D9D9D9"/>
      <w:jc w:val="center"/>
      <w:outlineLvl w:val="4"/>
    </w:pPr>
    <w:rPr>
      <w:b/>
      <w:bCs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pPr>
      <w:ind w:left="360"/>
      <w:jc w:val="both"/>
    </w:pPr>
    <w:rPr>
      <w:rFonts w:cs="Times New Roman"/>
      <w:sz w:val="16"/>
      <w:szCs w:val="20"/>
      <w:lang w:val="es-ES"/>
    </w:rPr>
  </w:style>
  <w:style w:type="paragraph" w:styleId="Textoindependiente3">
    <w:name w:val="Body Text 3"/>
    <w:basedOn w:val="Normal"/>
    <w:pPr>
      <w:jc w:val="both"/>
    </w:pPr>
    <w:rPr>
      <w:rFonts w:ascii="Times New Roman" w:hAnsi="Times New Roman" w:cs="Times New Roman"/>
      <w:sz w:val="22"/>
      <w:szCs w:val="20"/>
      <w:lang w:val="es-ES_tradnl"/>
    </w:rPr>
  </w:style>
  <w:style w:type="paragraph" w:styleId="Textoindependiente">
    <w:name w:val="Body Text"/>
    <w:basedOn w:val="Normal"/>
    <w:link w:val="TextoindependienteCar"/>
    <w:rPr>
      <w:b/>
      <w:bCs/>
      <w:sz w:val="20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Refdecomentario">
    <w:name w:val="annotation reference"/>
    <w:semiHidden/>
    <w:rPr>
      <w:sz w:val="16"/>
      <w:szCs w:val="16"/>
    </w:rPr>
  </w:style>
  <w:style w:type="character" w:customStyle="1" w:styleId="EstiloCorreo123">
    <w:name w:val="EstiloCorreo123"/>
    <w:rPr>
      <w:rFonts w:ascii="Arial" w:hAnsi="Arial" w:cs="Arial"/>
      <w:color w:val="000000"/>
      <w:sz w:val="20"/>
      <w:szCs w:val="20"/>
    </w:rPr>
  </w:style>
  <w:style w:type="paragraph" w:styleId="Textocomentario">
    <w:name w:val="annotation text"/>
    <w:basedOn w:val="Normal"/>
    <w:semiHidden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Pr>
      <w:b/>
      <w:bCs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table" w:styleId="Tablaconcuadrcula">
    <w:name w:val="Table Grid"/>
    <w:basedOn w:val="Tabla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link w:val="Ttulo1"/>
    <w:locked/>
    <w:rPr>
      <w:rFonts w:ascii="Arial" w:hAnsi="Arial" w:cs="Arial"/>
      <w:b/>
      <w:bCs/>
      <w:sz w:val="24"/>
      <w:szCs w:val="24"/>
      <w:lang w:val="eu-ES" w:eastAsia="es-ES" w:bidi="ar-SA"/>
    </w:rPr>
  </w:style>
  <w:style w:type="character" w:customStyle="1" w:styleId="TextoindependienteCar">
    <w:name w:val="Texto independiente Car"/>
    <w:link w:val="Textoindependiente"/>
    <w:semiHidden/>
    <w:locked/>
    <w:rPr>
      <w:rFonts w:ascii="Arial" w:hAnsi="Arial" w:cs="Arial"/>
      <w:b/>
      <w:bCs/>
      <w:szCs w:val="24"/>
      <w:lang w:val="eu-ES" w:eastAsia="es-ES" w:bidi="ar-SA"/>
    </w:rPr>
  </w:style>
  <w:style w:type="character" w:styleId="Hipervnculo">
    <w:name w:val="Hyperlink"/>
    <w:uiPriority w:val="99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character" w:customStyle="1" w:styleId="Ttulo3Car">
    <w:name w:val="Título 3 Car"/>
    <w:link w:val="Ttulo3"/>
    <w:rsid w:val="004C3CEB"/>
    <w:rPr>
      <w:rFonts w:ascii="Arial" w:hAnsi="Arial" w:cs="Arial"/>
      <w:b/>
      <w:bCs/>
      <w:szCs w:val="24"/>
    </w:rPr>
  </w:style>
  <w:style w:type="paragraph" w:customStyle="1" w:styleId="Default">
    <w:name w:val="Default"/>
    <w:rsid w:val="003237AF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3237A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364EC-BF34-46CC-942D-45DB70286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37EEAEC7</Template>
  <TotalTime>0</TotalTime>
  <Pages>3</Pages>
  <Words>1882</Words>
  <Characters>10353</Characters>
  <Application>Microsoft Office Word</Application>
  <DocSecurity>0</DocSecurity>
  <Lines>86</Lines>
  <Paragraphs>24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Getxoko Udala</Company>
  <LinksUpToDate>false</LinksUpToDate>
  <CharactersWithSpaces>12211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Getxoko Udala</dc:creator>
  <cp:lastModifiedBy>Leire Imaz</cp:lastModifiedBy>
  <cp:revision>2</cp:revision>
  <cp:lastPrinted>2019-04-15T10:41:00Z</cp:lastPrinted>
  <dcterms:created xsi:type="dcterms:W3CDTF">2022-09-08T08:38:00Z</dcterms:created>
  <dcterms:modified xsi:type="dcterms:W3CDTF">2022-09-08T08:38:00Z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sa</vt:lpwstr>
  </property>
  <property fmtid="{D5CDD505-2E9C-101B-9397-08002B2CF9AE}" pid="3" name="cgsCodigoCatalogo">
    <vt:lpwstr>D.GELA.2021</vt:lpwstr>
  </property>
  <property fmtid="{D5CDD505-2E9C-101B-9397-08002B2CF9AE}" pid="4" name="cgsCodigoExpediente">
    <vt:lpwstr>[2000XXXX0000]</vt:lpwstr>
  </property>
  <property fmtid="{D5CDD505-2E9C-101B-9397-08002B2CF9AE}" pid="5" name="cgsGenerador">
    <vt:lpwstr>MUNIGEX</vt:lpwstr>
  </property>
  <property fmtid="{D5CDD505-2E9C-101B-9397-08002B2CF9AE}" pid="6" name="cgsIDIdiomaDoc">
    <vt:lpwstr>3</vt:lpwstr>
  </property>
  <property fmtid="{D5CDD505-2E9C-101B-9397-08002B2CF9AE}" pid="7" name="cgsIdioma">
    <vt:lpwstr>Bilingüe</vt:lpwstr>
  </property>
  <property fmtid="{D5CDD505-2E9C-101B-9397-08002B2CF9AE}" pid="8" name="cgsNombreEntidad">
    <vt:lpwstr>ORDIZIAKO UDALA</vt:lpwstr>
  </property>
  <property fmtid="{D5CDD505-2E9C-101B-9397-08002B2CF9AE}" pid="9" name="cgsNumeroTramite">
    <vt:lpwstr>--</vt:lpwstr>
  </property>
  <property fmtid="{D5CDD505-2E9C-101B-9397-08002B2CF9AE}" pid="10" name="cgsPlantilla">
    <vt:lpwstr>D.GELA.2021</vt:lpwstr>
  </property>
  <property fmtid="{D5CDD505-2E9C-101B-9397-08002B2CF9AE}" pid="11" name="cgsPoblacion">
    <vt:lpwstr>ORDIZIA</vt:lpwstr>
  </property>
  <property fmtid="{D5CDD505-2E9C-101B-9397-08002B2CF9AE}" pid="12" name="cgsVersionGenerador">
    <vt:lpwstr>7.44</vt:lpwstr>
  </property>
</Properties>
</file>