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B58AF" w14:textId="3893D374" w:rsidR="007B7916" w:rsidRPr="00425F0A" w:rsidRDefault="00305006" w:rsidP="00425F0A">
      <w:pPr>
        <w:spacing w:before="0"/>
        <w:ind w:right="-284"/>
        <w:jc w:val="center"/>
        <w:rPr>
          <w:rFonts w:ascii="Arial Narrow" w:hAnsi="Arial Narrow"/>
          <w:b/>
          <w:color w:val="990000"/>
          <w:sz w:val="4"/>
          <w:szCs w:val="4"/>
        </w:rPr>
      </w:pPr>
      <w:r w:rsidRPr="00425F0A">
        <w:rPr>
          <w:rFonts w:ascii="Arial Narrow" w:hAnsi="Arial Narrow"/>
          <w:b/>
          <w:noProof/>
          <w:color w:val="990000"/>
          <w:sz w:val="4"/>
          <w:szCs w:val="4"/>
          <w:lang w:val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462020" wp14:editId="1614D749">
                <wp:simplePos x="0" y="0"/>
                <wp:positionH relativeFrom="column">
                  <wp:posOffset>-791210</wp:posOffset>
                </wp:positionH>
                <wp:positionV relativeFrom="paragraph">
                  <wp:posOffset>-1149985</wp:posOffset>
                </wp:positionV>
                <wp:extent cx="495300" cy="9872980"/>
                <wp:effectExtent l="19050" t="24130" r="38100" b="469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9872980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525252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E84E069" w14:textId="77777777" w:rsidR="001A6918" w:rsidRPr="00DF54D9" w:rsidRDefault="00096659" w:rsidP="001A6918">
                            <w:pPr>
                              <w:jc w:val="left"/>
                              <w:rPr>
                                <w:spacing w:val="38"/>
                                <w:position w:val="6"/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pacing w:val="38"/>
                                <w:position w:val="6"/>
                                <w:sz w:val="16"/>
                                <w:szCs w:val="16"/>
                                <w:lang w:val="es-ES"/>
                              </w:rPr>
                              <w:t xml:space="preserve">   Ajuntament de Busot-CIF.P.0304600J-Plaça de l’Ajuntament,1(03111Busot-Aiicante)-Tfno:965699092-www.ebusot.com-email:busot@busot.es</w:t>
                            </w:r>
                            <w:r w:rsidR="009808CE">
                              <w:rPr>
                                <w:spacing w:val="38"/>
                                <w:position w:val="6"/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62020" id="Rectangle 2" o:spid="_x0000_s1026" style="position:absolute;left:0;text-align:left;margin-left:-62.3pt;margin-top:-90.55pt;width:39pt;height:777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" fillcolor="#a5a5a5" strokecolor="#f2f2f2" strokeweight="3pt">
                <v:shadow on="t" color="#525252" opacity=".5" offset="1pt"/>
                <v:textbox style="layout-flow:vertical;mso-layout-flow-alt:bottom-to-top">
                  <w:txbxContent>
                    <w:p w14:paraId="1E84E069" w14:textId="77777777" w:rsidR="001A6918" w:rsidRPr="00DF54D9" w:rsidRDefault="00096659" w:rsidP="001A6918">
                      <w:pPr>
                        <w:jc w:val="left"/>
                        <w:rPr>
                          <w:spacing w:val="38"/>
                          <w:position w:val="6"/>
                          <w:sz w:val="32"/>
                          <w:szCs w:val="32"/>
                          <w:lang w:val="es-ES"/>
                        </w:rPr>
                      </w:pPr>
                      <w:r>
                        <w:rPr>
                          <w:spacing w:val="38"/>
                          <w:position w:val="6"/>
                          <w:sz w:val="16"/>
                          <w:szCs w:val="16"/>
                          <w:lang w:val="es-ES"/>
                        </w:rPr>
                        <w:t xml:space="preserve">   Ajuntament de Busot-CIF.P.0304600J-Plaça de l’Ajuntament,1(03111Busot-Aiicante)-Tfno:965699092-www.ebusot.com-email:busot@busot.es</w:t>
                      </w:r>
                      <w:r w:rsidR="009808CE">
                        <w:rPr>
                          <w:spacing w:val="38"/>
                          <w:position w:val="6"/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D85FC20" w14:textId="77777777" w:rsidR="00FD2A4A" w:rsidRPr="00FD2A4A" w:rsidRDefault="00FD2A4A" w:rsidP="00FD2A4A">
      <w:pPr>
        <w:shd w:val="clear" w:color="auto" w:fill="DBDBDB"/>
        <w:spacing w:after="20"/>
      </w:pPr>
      <w:r>
        <w:rPr>
          <w:rFonts w:ascii="Arial Narrow" w:hAnsi="Arial Narrow"/>
          <w:b/>
        </w:rPr>
        <w:t>D</w:t>
      </w:r>
      <w:r w:rsidRPr="00FD2A4A">
        <w:rPr>
          <w:rFonts w:ascii="Arial Narrow" w:hAnsi="Arial Narrow"/>
          <w:b/>
        </w:rPr>
        <w:t xml:space="preserve">ATOS </w:t>
      </w:r>
      <w:r w:rsidR="00B81949">
        <w:rPr>
          <w:rFonts w:ascii="Arial Narrow" w:hAnsi="Arial Narrow"/>
          <w:b/>
        </w:rPr>
        <w:t xml:space="preserve">DEL </w:t>
      </w:r>
      <w:r w:rsidR="003454CC">
        <w:rPr>
          <w:rFonts w:ascii="Arial Narrow" w:hAnsi="Arial Narrow"/>
          <w:b/>
        </w:rPr>
        <w:t>EMPRESARIO</w:t>
      </w:r>
    </w:p>
    <w:tbl>
      <w:tblPr>
        <w:tblW w:w="97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16"/>
        <w:gridCol w:w="3102"/>
        <w:gridCol w:w="987"/>
        <w:gridCol w:w="1343"/>
        <w:gridCol w:w="209"/>
        <w:gridCol w:w="2033"/>
      </w:tblGrid>
      <w:tr w:rsidR="00FD2A4A" w:rsidRPr="00FD2A4A" w14:paraId="724A1B0B" w14:textId="77777777" w:rsidTr="00FD2A4A">
        <w:trPr>
          <w:trHeight w:val="548"/>
        </w:trPr>
        <w:tc>
          <w:tcPr>
            <w:tcW w:w="7548" w:type="dxa"/>
            <w:gridSpan w:val="4"/>
            <w:shd w:val="clear" w:color="auto" w:fill="auto"/>
          </w:tcPr>
          <w:p w14:paraId="48264D90" w14:textId="77777777" w:rsidR="00FD2A4A" w:rsidRPr="00FD2A4A" w:rsidRDefault="00FD2A4A" w:rsidP="00FD2A4A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 xml:space="preserve">Nombre y apellidos o razón social </w:t>
            </w:r>
          </w:p>
        </w:tc>
        <w:tc>
          <w:tcPr>
            <w:tcW w:w="2242" w:type="dxa"/>
            <w:gridSpan w:val="2"/>
            <w:shd w:val="clear" w:color="auto" w:fill="auto"/>
          </w:tcPr>
          <w:p w14:paraId="007A638F" w14:textId="77777777" w:rsidR="00FD2A4A" w:rsidRPr="00FD2A4A" w:rsidRDefault="00FD2A4A" w:rsidP="00FD2A4A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NIF/NIE/Pasaporte</w:t>
            </w:r>
          </w:p>
        </w:tc>
      </w:tr>
      <w:tr w:rsidR="00FD2A4A" w:rsidRPr="00FD2A4A" w14:paraId="6765A9A7" w14:textId="77777777" w:rsidTr="00A844F6">
        <w:trPr>
          <w:trHeight w:val="548"/>
        </w:trPr>
        <w:tc>
          <w:tcPr>
            <w:tcW w:w="6205" w:type="dxa"/>
            <w:gridSpan w:val="3"/>
            <w:shd w:val="clear" w:color="auto" w:fill="auto"/>
          </w:tcPr>
          <w:p w14:paraId="1FFC7ABF" w14:textId="77777777" w:rsidR="00FD2A4A" w:rsidRPr="00FD2A4A" w:rsidRDefault="00FD2A4A" w:rsidP="00FD2A4A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Domicilio</w:t>
            </w:r>
          </w:p>
        </w:tc>
        <w:tc>
          <w:tcPr>
            <w:tcW w:w="1552" w:type="dxa"/>
            <w:gridSpan w:val="2"/>
            <w:shd w:val="clear" w:color="auto" w:fill="auto"/>
          </w:tcPr>
          <w:p w14:paraId="33FDB93E" w14:textId="77777777" w:rsidR="00FD2A4A" w:rsidRPr="00FD2A4A" w:rsidRDefault="00FD2A4A" w:rsidP="00FD2A4A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CP</w:t>
            </w:r>
          </w:p>
        </w:tc>
        <w:tc>
          <w:tcPr>
            <w:tcW w:w="2033" w:type="dxa"/>
            <w:shd w:val="clear" w:color="auto" w:fill="auto"/>
          </w:tcPr>
          <w:p w14:paraId="27B860C8" w14:textId="77777777" w:rsidR="00FD2A4A" w:rsidRPr="00FD2A4A" w:rsidRDefault="00FD2A4A" w:rsidP="00FD2A4A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Municipio</w:t>
            </w:r>
          </w:p>
        </w:tc>
      </w:tr>
      <w:tr w:rsidR="00FD2A4A" w:rsidRPr="00FD2A4A" w14:paraId="5E68DBFD" w14:textId="77777777" w:rsidTr="006E7ADE">
        <w:trPr>
          <w:trHeight w:val="463"/>
        </w:trPr>
        <w:tc>
          <w:tcPr>
            <w:tcW w:w="2116" w:type="dxa"/>
            <w:shd w:val="clear" w:color="auto" w:fill="auto"/>
          </w:tcPr>
          <w:p w14:paraId="422A5312" w14:textId="77777777" w:rsidR="00FD2A4A" w:rsidRPr="00FD2A4A" w:rsidRDefault="00FD2A4A" w:rsidP="00FD2A4A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Provincia</w:t>
            </w:r>
          </w:p>
        </w:tc>
        <w:tc>
          <w:tcPr>
            <w:tcW w:w="3102" w:type="dxa"/>
            <w:shd w:val="clear" w:color="auto" w:fill="auto"/>
          </w:tcPr>
          <w:p w14:paraId="6CC1A67D" w14:textId="77777777" w:rsidR="00FD2A4A" w:rsidRPr="00FD2A4A" w:rsidRDefault="00FD2A4A" w:rsidP="00FD2A4A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Teléfono</w:t>
            </w:r>
          </w:p>
        </w:tc>
        <w:tc>
          <w:tcPr>
            <w:tcW w:w="4572" w:type="dxa"/>
            <w:gridSpan w:val="4"/>
            <w:shd w:val="clear" w:color="auto" w:fill="auto"/>
          </w:tcPr>
          <w:p w14:paraId="5C1CF827" w14:textId="77777777" w:rsidR="00FD2A4A" w:rsidRPr="00FD2A4A" w:rsidRDefault="00FD2A4A" w:rsidP="00FD2A4A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Correo electrónico</w:t>
            </w:r>
          </w:p>
        </w:tc>
      </w:tr>
    </w:tbl>
    <w:p w14:paraId="77CC615B" w14:textId="77777777" w:rsidR="00A844F6" w:rsidRPr="00FD2A4A" w:rsidRDefault="00A844F6" w:rsidP="00A844F6">
      <w:pPr>
        <w:shd w:val="clear" w:color="auto" w:fill="DBDBDB"/>
        <w:spacing w:after="20"/>
      </w:pPr>
      <w:r>
        <w:rPr>
          <w:rFonts w:ascii="Arial Narrow" w:hAnsi="Arial Narrow"/>
          <w:b/>
        </w:rPr>
        <w:t>D</w:t>
      </w:r>
      <w:r w:rsidRPr="00FD2A4A">
        <w:rPr>
          <w:rFonts w:ascii="Arial Narrow" w:hAnsi="Arial Narrow"/>
          <w:b/>
        </w:rPr>
        <w:t xml:space="preserve">ATOS </w:t>
      </w:r>
      <w:r w:rsidR="00B81949">
        <w:rPr>
          <w:rFonts w:ascii="Arial Narrow" w:hAnsi="Arial Narrow"/>
          <w:b/>
        </w:rPr>
        <w:t xml:space="preserve">DEL </w:t>
      </w:r>
      <w:r>
        <w:rPr>
          <w:rFonts w:ascii="Arial Narrow" w:hAnsi="Arial Narrow"/>
          <w:b/>
        </w:rPr>
        <w:t>REPRESENTANTE</w:t>
      </w:r>
      <w:r w:rsidR="00B81949">
        <w:rPr>
          <w:rFonts w:ascii="Arial Narrow" w:hAnsi="Arial Narrow"/>
          <w:b/>
        </w:rPr>
        <w:t xml:space="preserve"> O AUTORIZADO</w:t>
      </w:r>
      <w:r w:rsidR="00774A8A">
        <w:rPr>
          <w:rFonts w:ascii="Arial Narrow" w:hAnsi="Arial Narrow"/>
          <w:b/>
        </w:rPr>
        <w:t xml:space="preserve"> (en su caso)</w:t>
      </w:r>
    </w:p>
    <w:tbl>
      <w:tblPr>
        <w:tblW w:w="97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16"/>
        <w:gridCol w:w="3102"/>
        <w:gridCol w:w="987"/>
        <w:gridCol w:w="1343"/>
        <w:gridCol w:w="209"/>
        <w:gridCol w:w="2033"/>
      </w:tblGrid>
      <w:tr w:rsidR="00A844F6" w:rsidRPr="00FD2A4A" w14:paraId="0534D0D7" w14:textId="77777777" w:rsidTr="009C5A43">
        <w:trPr>
          <w:trHeight w:val="548"/>
        </w:trPr>
        <w:tc>
          <w:tcPr>
            <w:tcW w:w="7548" w:type="dxa"/>
            <w:gridSpan w:val="4"/>
            <w:shd w:val="clear" w:color="auto" w:fill="auto"/>
          </w:tcPr>
          <w:p w14:paraId="76BFE833" w14:textId="77777777" w:rsidR="00A844F6" w:rsidRPr="00FD2A4A" w:rsidRDefault="00A844F6" w:rsidP="009C5A43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 xml:space="preserve">Nombre y apellidos o razón social </w:t>
            </w:r>
          </w:p>
        </w:tc>
        <w:tc>
          <w:tcPr>
            <w:tcW w:w="2242" w:type="dxa"/>
            <w:gridSpan w:val="2"/>
            <w:shd w:val="clear" w:color="auto" w:fill="auto"/>
          </w:tcPr>
          <w:p w14:paraId="3B3BEE61" w14:textId="77777777" w:rsidR="00A844F6" w:rsidRPr="00FD2A4A" w:rsidRDefault="00A844F6" w:rsidP="009C5A43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NIF/NIE/Pasaporte</w:t>
            </w:r>
          </w:p>
        </w:tc>
      </w:tr>
      <w:tr w:rsidR="00A844F6" w:rsidRPr="00FD2A4A" w14:paraId="5734096F" w14:textId="77777777" w:rsidTr="00A844F6">
        <w:trPr>
          <w:trHeight w:val="548"/>
        </w:trPr>
        <w:tc>
          <w:tcPr>
            <w:tcW w:w="6205" w:type="dxa"/>
            <w:gridSpan w:val="3"/>
            <w:shd w:val="clear" w:color="auto" w:fill="auto"/>
          </w:tcPr>
          <w:p w14:paraId="563C742A" w14:textId="77777777" w:rsidR="00A844F6" w:rsidRPr="00FD2A4A" w:rsidRDefault="00A844F6" w:rsidP="009C5A43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Domicilio</w:t>
            </w:r>
          </w:p>
        </w:tc>
        <w:tc>
          <w:tcPr>
            <w:tcW w:w="1552" w:type="dxa"/>
            <w:gridSpan w:val="2"/>
            <w:shd w:val="clear" w:color="auto" w:fill="auto"/>
          </w:tcPr>
          <w:p w14:paraId="6841419A" w14:textId="77777777" w:rsidR="00A844F6" w:rsidRPr="00FD2A4A" w:rsidRDefault="00A844F6" w:rsidP="009C5A43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CP</w:t>
            </w:r>
          </w:p>
        </w:tc>
        <w:tc>
          <w:tcPr>
            <w:tcW w:w="2033" w:type="dxa"/>
            <w:shd w:val="clear" w:color="auto" w:fill="auto"/>
          </w:tcPr>
          <w:p w14:paraId="2A7EA2B0" w14:textId="77777777" w:rsidR="00A844F6" w:rsidRPr="00FD2A4A" w:rsidRDefault="00A844F6" w:rsidP="009C5A43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Municipio</w:t>
            </w:r>
          </w:p>
        </w:tc>
      </w:tr>
      <w:tr w:rsidR="00A844F6" w:rsidRPr="00FD2A4A" w14:paraId="37798352" w14:textId="77777777" w:rsidTr="009C5A43">
        <w:trPr>
          <w:trHeight w:val="463"/>
        </w:trPr>
        <w:tc>
          <w:tcPr>
            <w:tcW w:w="2116" w:type="dxa"/>
            <w:shd w:val="clear" w:color="auto" w:fill="auto"/>
          </w:tcPr>
          <w:p w14:paraId="025ADCD1" w14:textId="77777777" w:rsidR="00A844F6" w:rsidRPr="00FD2A4A" w:rsidRDefault="00A844F6" w:rsidP="009C5A43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Provincia</w:t>
            </w:r>
          </w:p>
        </w:tc>
        <w:tc>
          <w:tcPr>
            <w:tcW w:w="3102" w:type="dxa"/>
            <w:shd w:val="clear" w:color="auto" w:fill="auto"/>
          </w:tcPr>
          <w:p w14:paraId="72D5EA35" w14:textId="77777777" w:rsidR="00A844F6" w:rsidRPr="00FD2A4A" w:rsidRDefault="00A844F6" w:rsidP="009C5A43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Teléfono</w:t>
            </w:r>
          </w:p>
        </w:tc>
        <w:tc>
          <w:tcPr>
            <w:tcW w:w="4572" w:type="dxa"/>
            <w:gridSpan w:val="4"/>
            <w:shd w:val="clear" w:color="auto" w:fill="auto"/>
          </w:tcPr>
          <w:p w14:paraId="1386DA83" w14:textId="77777777" w:rsidR="00A844F6" w:rsidRPr="00FD2A4A" w:rsidRDefault="00A844F6" w:rsidP="009C5A43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 w:rsidRPr="00FD2A4A">
              <w:rPr>
                <w:rFonts w:cs="Arial"/>
                <w:sz w:val="16"/>
                <w:szCs w:val="16"/>
              </w:rPr>
              <w:t>Correo electrónico</w:t>
            </w:r>
          </w:p>
        </w:tc>
      </w:tr>
    </w:tbl>
    <w:p w14:paraId="4BAFAF50" w14:textId="77777777" w:rsidR="007B7916" w:rsidRPr="007B7916" w:rsidRDefault="007B7916" w:rsidP="00FD2A4A">
      <w:pPr>
        <w:shd w:val="clear" w:color="auto" w:fill="DBDBDB"/>
        <w:spacing w:after="20"/>
        <w:rPr>
          <w:rFonts w:ascii="Arial Narrow" w:hAnsi="Arial Narrow"/>
          <w:b/>
        </w:rPr>
      </w:pPr>
      <w:r w:rsidRPr="007B7916">
        <w:rPr>
          <w:rFonts w:ascii="Arial Narrow" w:hAnsi="Arial Narrow"/>
          <w:b/>
        </w:rPr>
        <w:t>DA</w:t>
      </w:r>
      <w:r w:rsidR="00827B07">
        <w:rPr>
          <w:rFonts w:ascii="Arial Narrow" w:hAnsi="Arial Narrow"/>
          <w:b/>
        </w:rPr>
        <w:t>TOS DE LA ACTIVIDAD</w:t>
      </w:r>
    </w:p>
    <w:tbl>
      <w:tblPr>
        <w:tblW w:w="97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44"/>
        <w:gridCol w:w="2977"/>
        <w:gridCol w:w="283"/>
        <w:gridCol w:w="1347"/>
        <w:gridCol w:w="1630"/>
        <w:gridCol w:w="9"/>
      </w:tblGrid>
      <w:tr w:rsidR="00CD63F3" w:rsidRPr="007B7916" w14:paraId="572D7CCB" w14:textId="77777777" w:rsidTr="00153B3B">
        <w:trPr>
          <w:gridAfter w:val="1"/>
          <w:wAfter w:w="9" w:type="dxa"/>
          <w:trHeight w:val="454"/>
        </w:trPr>
        <w:tc>
          <w:tcPr>
            <w:tcW w:w="9781" w:type="dxa"/>
            <w:gridSpan w:val="5"/>
            <w:shd w:val="clear" w:color="auto" w:fill="auto"/>
          </w:tcPr>
          <w:p w14:paraId="2DE577B1" w14:textId="77777777" w:rsidR="00CD63F3" w:rsidRDefault="00CD63F3" w:rsidP="00863EED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Actividad</w:t>
            </w:r>
          </w:p>
        </w:tc>
      </w:tr>
      <w:tr w:rsidR="00CD63F3" w:rsidRPr="007B7916" w14:paraId="0006BAB9" w14:textId="77777777" w:rsidTr="00153B3B">
        <w:trPr>
          <w:gridAfter w:val="1"/>
          <w:wAfter w:w="9" w:type="dxa"/>
          <w:trHeight w:val="454"/>
        </w:trPr>
        <w:tc>
          <w:tcPr>
            <w:tcW w:w="6521" w:type="dxa"/>
            <w:gridSpan w:val="2"/>
            <w:shd w:val="clear" w:color="auto" w:fill="auto"/>
          </w:tcPr>
          <w:p w14:paraId="07195A21" w14:textId="77777777" w:rsidR="00CD63F3" w:rsidRPr="007B7916" w:rsidRDefault="00CD63F3" w:rsidP="00827B07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Dirección (Calle, Avenida, Plaza, etc.)</w:t>
            </w:r>
          </w:p>
        </w:tc>
        <w:tc>
          <w:tcPr>
            <w:tcW w:w="1630" w:type="dxa"/>
            <w:gridSpan w:val="2"/>
            <w:shd w:val="clear" w:color="auto" w:fill="auto"/>
          </w:tcPr>
          <w:p w14:paraId="72A36A6B" w14:textId="77777777" w:rsidR="00CD63F3" w:rsidRPr="007B7916" w:rsidRDefault="00CD63F3" w:rsidP="00863EED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Número</w:t>
            </w:r>
          </w:p>
        </w:tc>
        <w:tc>
          <w:tcPr>
            <w:tcW w:w="1630" w:type="dxa"/>
            <w:shd w:val="clear" w:color="auto" w:fill="auto"/>
          </w:tcPr>
          <w:p w14:paraId="02368130" w14:textId="77777777" w:rsidR="00CD63F3" w:rsidRPr="007B7916" w:rsidRDefault="00CD63F3" w:rsidP="00863EED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Municipio</w:t>
            </w:r>
          </w:p>
        </w:tc>
      </w:tr>
      <w:tr w:rsidR="00827B07" w:rsidRPr="00FD2A4A" w14:paraId="39F32D4B" w14:textId="77777777" w:rsidTr="00905A21">
        <w:trPr>
          <w:trHeight w:val="834"/>
        </w:trPr>
        <w:tc>
          <w:tcPr>
            <w:tcW w:w="3544" w:type="dxa"/>
            <w:shd w:val="clear" w:color="auto" w:fill="auto"/>
          </w:tcPr>
          <w:p w14:paraId="1D360C1A" w14:textId="77777777" w:rsidR="00827B07" w:rsidRPr="00FD2A4A" w:rsidRDefault="00827B07" w:rsidP="00827B07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Fecha de constitución, según alta de actividades en el Censo tributario</w:t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3D7AF118" w14:textId="77777777" w:rsidR="00827B07" w:rsidRPr="00FD2A4A" w:rsidRDefault="00905A21" w:rsidP="00153B3B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Inversión </w:t>
            </w:r>
            <w:r w:rsidRPr="00905A21">
              <w:rPr>
                <w:rFonts w:cs="Arial"/>
                <w:sz w:val="12"/>
                <w:szCs w:val="12"/>
              </w:rPr>
              <w:t>(</w:t>
            </w:r>
            <w:r>
              <w:rPr>
                <w:rFonts w:cs="Arial"/>
                <w:sz w:val="12"/>
                <w:szCs w:val="12"/>
              </w:rPr>
              <w:t xml:space="preserve">Mínima 3.000 euros, </w:t>
            </w:r>
            <w:r w:rsidRPr="00905A21">
              <w:rPr>
                <w:rFonts w:cs="Arial"/>
                <w:sz w:val="12"/>
                <w:szCs w:val="12"/>
              </w:rPr>
              <w:t>excluyendo compra de inmuebles, cursos de formación, seguros de vida y gastos financieros)</w:t>
            </w:r>
          </w:p>
        </w:tc>
        <w:tc>
          <w:tcPr>
            <w:tcW w:w="2986" w:type="dxa"/>
            <w:gridSpan w:val="3"/>
            <w:shd w:val="clear" w:color="auto" w:fill="auto"/>
          </w:tcPr>
          <w:p w14:paraId="308002AB" w14:textId="77777777" w:rsidR="00827B07" w:rsidRPr="00FD2A4A" w:rsidRDefault="00905A21" w:rsidP="00153B3B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Escaparate y venta y/o atención al público.</w:t>
            </w:r>
          </w:p>
        </w:tc>
      </w:tr>
    </w:tbl>
    <w:p w14:paraId="411D618D" w14:textId="77777777" w:rsidR="008D274D" w:rsidRDefault="007D7A16" w:rsidP="008D274D">
      <w:pPr>
        <w:shd w:val="clear" w:color="auto" w:fill="DBDBDB"/>
        <w:spacing w:before="100" w:after="2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SUBVENCIÓN SOLICITADA</w:t>
      </w:r>
    </w:p>
    <w:p w14:paraId="1F3426C1" w14:textId="77777777" w:rsidR="00020358" w:rsidRDefault="007D7A16" w:rsidP="00771485">
      <w:pPr>
        <w:spacing w:before="0" w:line="288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Convoc</w:t>
      </w:r>
      <w:r w:rsidR="00827B07">
        <w:rPr>
          <w:rFonts w:ascii="Arial Narrow" w:hAnsi="Arial Narrow"/>
          <w:sz w:val="20"/>
        </w:rPr>
        <w:t>atoria del Programa de Subvenciones “Busot Emprende”, a</w:t>
      </w:r>
      <w:r w:rsidR="00FF729B">
        <w:rPr>
          <w:rFonts w:ascii="Arial Narrow" w:hAnsi="Arial Narrow"/>
          <w:sz w:val="20"/>
        </w:rPr>
        <w:t>nualidad 20</w:t>
      </w:r>
      <w:r w:rsidR="006222E3">
        <w:rPr>
          <w:rFonts w:ascii="Arial Narrow" w:hAnsi="Arial Narrow"/>
          <w:sz w:val="20"/>
        </w:rPr>
        <w:t>2</w:t>
      </w:r>
      <w:r w:rsidR="00EF43F3">
        <w:rPr>
          <w:rFonts w:ascii="Arial Narrow" w:hAnsi="Arial Narrow"/>
          <w:sz w:val="20"/>
        </w:rPr>
        <w:t>2</w:t>
      </w:r>
      <w:r w:rsidR="00827B07">
        <w:rPr>
          <w:rFonts w:ascii="Arial Narrow" w:hAnsi="Arial Narrow"/>
          <w:sz w:val="20"/>
        </w:rPr>
        <w:t>, apr</w:t>
      </w:r>
      <w:r>
        <w:rPr>
          <w:rFonts w:ascii="Arial Narrow" w:hAnsi="Arial Narrow"/>
          <w:sz w:val="20"/>
        </w:rPr>
        <w:t xml:space="preserve">obada por la Junta de Gobierno Local en sesión celebrada el </w:t>
      </w:r>
      <w:r w:rsidR="00FB2467">
        <w:rPr>
          <w:rFonts w:ascii="Arial Narrow" w:hAnsi="Arial Narrow"/>
          <w:sz w:val="20"/>
        </w:rPr>
        <w:t>día</w:t>
      </w:r>
      <w:r w:rsidR="006222E3">
        <w:rPr>
          <w:rFonts w:ascii="Arial Narrow" w:hAnsi="Arial Narrow"/>
          <w:sz w:val="20"/>
        </w:rPr>
        <w:t xml:space="preserve"> </w:t>
      </w:r>
      <w:r w:rsidR="00D738C4">
        <w:rPr>
          <w:rFonts w:ascii="Arial Narrow" w:hAnsi="Arial Narrow"/>
          <w:sz w:val="20"/>
        </w:rPr>
        <w:t xml:space="preserve">10 </w:t>
      </w:r>
      <w:r w:rsidR="00EF43F3">
        <w:rPr>
          <w:rFonts w:ascii="Arial Narrow" w:hAnsi="Arial Narrow"/>
          <w:sz w:val="20"/>
        </w:rPr>
        <w:t>de marzo de 2022</w:t>
      </w:r>
      <w:r w:rsidR="00ED2EE6">
        <w:rPr>
          <w:rFonts w:ascii="Arial Narrow" w:hAnsi="Arial Narrow"/>
          <w:sz w:val="20"/>
        </w:rPr>
        <w:t>, modificadas por la Junta de Gobierno Local con fecha 12 de agosto de 2022.</w:t>
      </w:r>
      <w:r w:rsidR="00FF729B">
        <w:rPr>
          <w:rFonts w:ascii="Arial Narrow" w:hAnsi="Arial Narrow"/>
          <w:sz w:val="20"/>
        </w:rPr>
        <w:t>.</w:t>
      </w:r>
    </w:p>
    <w:p w14:paraId="2EBF8D5C" w14:textId="77777777" w:rsidR="00FB2467" w:rsidRDefault="00FB2467" w:rsidP="00771485">
      <w:pPr>
        <w:spacing w:before="0" w:line="288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Plazo de las solicitudes: </w:t>
      </w:r>
      <w:r w:rsidR="00FF729B">
        <w:rPr>
          <w:rFonts w:ascii="Arial Narrow" w:hAnsi="Arial Narrow"/>
          <w:sz w:val="20"/>
        </w:rPr>
        <w:t xml:space="preserve">Desde </w:t>
      </w:r>
      <w:r w:rsidR="008D2D7F">
        <w:rPr>
          <w:rFonts w:ascii="Arial Narrow" w:hAnsi="Arial Narrow"/>
          <w:sz w:val="20"/>
        </w:rPr>
        <w:t xml:space="preserve">su publicación en el Boletín Oficial de la Provincia de Alicante hasta el </w:t>
      </w:r>
      <w:r w:rsidR="00EF43F3">
        <w:rPr>
          <w:rFonts w:ascii="Arial Narrow" w:hAnsi="Arial Narrow"/>
          <w:sz w:val="20"/>
        </w:rPr>
        <w:t>31</w:t>
      </w:r>
      <w:r w:rsidR="00FF729B">
        <w:rPr>
          <w:rFonts w:ascii="Arial Narrow" w:hAnsi="Arial Narrow"/>
          <w:sz w:val="20"/>
        </w:rPr>
        <w:t xml:space="preserve"> de </w:t>
      </w:r>
      <w:r w:rsidR="00EF43F3">
        <w:rPr>
          <w:rFonts w:ascii="Arial Narrow" w:hAnsi="Arial Narrow"/>
          <w:sz w:val="20"/>
        </w:rPr>
        <w:t>octubre</w:t>
      </w:r>
      <w:r w:rsidR="006222E3">
        <w:rPr>
          <w:rFonts w:ascii="Arial Narrow" w:hAnsi="Arial Narrow"/>
          <w:sz w:val="20"/>
        </w:rPr>
        <w:t xml:space="preserve"> de 202</w:t>
      </w:r>
      <w:r w:rsidR="00EF43F3">
        <w:rPr>
          <w:rFonts w:ascii="Arial Narrow" w:hAnsi="Arial Narrow"/>
          <w:sz w:val="20"/>
        </w:rPr>
        <w:t>2</w:t>
      </w:r>
      <w:r>
        <w:rPr>
          <w:rFonts w:ascii="Arial Narrow" w:hAnsi="Arial Narrow"/>
          <w:sz w:val="20"/>
        </w:rPr>
        <w:t>.</w:t>
      </w:r>
    </w:p>
    <w:p w14:paraId="059ED4B2" w14:textId="77777777" w:rsidR="008D274D" w:rsidRPr="008D274D" w:rsidRDefault="007D7A16" w:rsidP="006E7ADE">
      <w:pPr>
        <w:shd w:val="clear" w:color="auto" w:fill="DBDBDB"/>
        <w:spacing w:before="6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DECLARA</w:t>
      </w:r>
      <w:r w:rsidR="000B04EF">
        <w:rPr>
          <w:rFonts w:ascii="Arial Narrow" w:hAnsi="Arial Narrow"/>
          <w:b/>
        </w:rPr>
        <w:t>CION RESPONSABLE.</w:t>
      </w:r>
    </w:p>
    <w:p w14:paraId="39527513" w14:textId="77777777" w:rsidR="00020358" w:rsidRPr="00F46E44" w:rsidRDefault="000B04EF" w:rsidP="0070145C">
      <w:pPr>
        <w:spacing w:before="60"/>
        <w:rPr>
          <w:sz w:val="18"/>
          <w:szCs w:val="18"/>
        </w:rPr>
      </w:pPr>
      <w:r w:rsidRPr="00F46E44">
        <w:rPr>
          <w:sz w:val="18"/>
          <w:szCs w:val="18"/>
        </w:rPr>
        <w:t xml:space="preserve">El </w:t>
      </w:r>
      <w:r w:rsidR="003454CC">
        <w:rPr>
          <w:sz w:val="18"/>
          <w:szCs w:val="18"/>
        </w:rPr>
        <w:t>empresario</w:t>
      </w:r>
      <w:r w:rsidR="00FB2467" w:rsidRPr="00F46E44">
        <w:rPr>
          <w:sz w:val="18"/>
          <w:szCs w:val="18"/>
        </w:rPr>
        <w:t xml:space="preserve">/representante/autorizado </w:t>
      </w:r>
      <w:r w:rsidRPr="00F46E44">
        <w:rPr>
          <w:sz w:val="18"/>
          <w:szCs w:val="18"/>
        </w:rPr>
        <w:t xml:space="preserve">declara bajo su responsabilidad que: </w:t>
      </w:r>
    </w:p>
    <w:p w14:paraId="2B622D86" w14:textId="77777777" w:rsidR="000B04EF" w:rsidRPr="00ED2EE6" w:rsidRDefault="000B04EF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 xml:space="preserve">Que se encuentra/la sociedad a la que represento se encuentra al corriente del pago de las obligaciones con </w:t>
      </w:r>
      <w:r w:rsidR="00A83ECE" w:rsidRPr="00ED2EE6">
        <w:rPr>
          <w:sz w:val="17"/>
          <w:szCs w:val="17"/>
        </w:rPr>
        <w:t>la Hacienda Estatal, Hacienda Autonómica, Hacienda Local y Seguridad Social</w:t>
      </w:r>
      <w:r w:rsidRPr="00ED2EE6">
        <w:rPr>
          <w:sz w:val="17"/>
          <w:szCs w:val="17"/>
        </w:rPr>
        <w:t>.</w:t>
      </w:r>
    </w:p>
    <w:p w14:paraId="70793C6D" w14:textId="77777777" w:rsidR="000B04EF" w:rsidRPr="00ED2EE6" w:rsidRDefault="000B04EF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 xml:space="preserve">Que la actuación cumple todos los requisitos que constan en la base </w:t>
      </w:r>
      <w:r w:rsidR="00A83ECE" w:rsidRPr="00ED2EE6">
        <w:rPr>
          <w:sz w:val="17"/>
          <w:szCs w:val="17"/>
        </w:rPr>
        <w:t>2</w:t>
      </w:r>
      <w:r w:rsidRPr="00ED2EE6">
        <w:rPr>
          <w:sz w:val="17"/>
          <w:szCs w:val="17"/>
        </w:rPr>
        <w:t xml:space="preserve">ª de la Convocatoria. </w:t>
      </w:r>
    </w:p>
    <w:p w14:paraId="76101E20" w14:textId="77777777" w:rsidR="00A83ECE" w:rsidRPr="00ED2EE6" w:rsidRDefault="00A83ECE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 xml:space="preserve">Que se compromete a cumplir con todas las obligaciones que constan en la base </w:t>
      </w:r>
      <w:r w:rsidR="008D2D7F" w:rsidRPr="00ED2EE6">
        <w:rPr>
          <w:sz w:val="17"/>
          <w:szCs w:val="17"/>
        </w:rPr>
        <w:t>8</w:t>
      </w:r>
      <w:r w:rsidRPr="00ED2EE6">
        <w:rPr>
          <w:sz w:val="17"/>
          <w:szCs w:val="17"/>
        </w:rPr>
        <w:t>ª de la Convocatoria.</w:t>
      </w:r>
    </w:p>
    <w:p w14:paraId="6360ADA1" w14:textId="77777777" w:rsidR="0018152F" w:rsidRPr="00ED2EE6" w:rsidRDefault="0018152F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>Que no incurre en incompatibilidad con las ayudas autonómicas establecidas en las bases que rigen la convocatoria.</w:t>
      </w:r>
    </w:p>
    <w:p w14:paraId="0EF1EB02" w14:textId="77777777" w:rsidR="00F46E44" w:rsidRPr="00ED2EE6" w:rsidRDefault="00F46E44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>Que se compromete a mantener la empresa un plazo mínimo de 2 años desde la aprobación de la concesión de la subvención.</w:t>
      </w:r>
    </w:p>
    <w:p w14:paraId="71D16651" w14:textId="77777777" w:rsidR="00F46E44" w:rsidRPr="00ED2EE6" w:rsidRDefault="00F46E44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>Que efectivamente estoy efectuando la actividad empresarial que fundamente mi solicitud para la concesión de la subvención solicitada.</w:t>
      </w:r>
    </w:p>
    <w:p w14:paraId="094F3348" w14:textId="77777777" w:rsidR="000B04EF" w:rsidRPr="00ED2EE6" w:rsidRDefault="00D6145D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>Que</w:t>
      </w:r>
      <w:r w:rsidR="00774A8A" w:rsidRPr="00ED2EE6">
        <w:rPr>
          <w:sz w:val="17"/>
          <w:szCs w:val="17"/>
        </w:rPr>
        <w:t xml:space="preserve"> SÍ</w:t>
      </w:r>
      <w:r w:rsidRPr="00ED2EE6">
        <w:rPr>
          <w:sz w:val="17"/>
          <w:szCs w:val="17"/>
        </w:rPr>
        <w:t xml:space="preserve"> </w:t>
      </w:r>
      <w:r w:rsidR="00774A8A" w:rsidRPr="00ED2EE6">
        <w:rPr>
          <w:sz w:val="17"/>
          <w:szCs w:val="17"/>
          <w:bdr w:val="single" w:sz="4" w:space="0" w:color="auto"/>
        </w:rPr>
        <w:t xml:space="preserve">   </w:t>
      </w:r>
      <w:r w:rsidRPr="00ED2EE6">
        <w:rPr>
          <w:sz w:val="17"/>
          <w:szCs w:val="17"/>
          <w:bdr w:val="single" w:sz="4" w:space="0" w:color="auto"/>
        </w:rPr>
        <w:t xml:space="preserve"> </w:t>
      </w:r>
      <w:r w:rsidRPr="00ED2EE6">
        <w:rPr>
          <w:sz w:val="17"/>
          <w:szCs w:val="17"/>
        </w:rPr>
        <w:t xml:space="preserve"> / </w:t>
      </w:r>
      <w:r w:rsidR="00774A8A" w:rsidRPr="00ED2EE6">
        <w:rPr>
          <w:sz w:val="17"/>
          <w:szCs w:val="17"/>
        </w:rPr>
        <w:t xml:space="preserve">NO </w:t>
      </w:r>
      <w:r w:rsidR="00774A8A" w:rsidRPr="00ED2EE6">
        <w:rPr>
          <w:sz w:val="17"/>
          <w:szCs w:val="17"/>
          <w:bdr w:val="single" w:sz="4" w:space="0" w:color="auto"/>
        </w:rPr>
        <w:t xml:space="preserve">   </w:t>
      </w:r>
      <w:r w:rsidRPr="00ED2EE6">
        <w:rPr>
          <w:sz w:val="17"/>
          <w:szCs w:val="17"/>
          <w:bdr w:val="single" w:sz="4" w:space="0" w:color="auto"/>
        </w:rPr>
        <w:t xml:space="preserve"> </w:t>
      </w:r>
      <w:r w:rsidRPr="00ED2EE6">
        <w:rPr>
          <w:sz w:val="17"/>
          <w:szCs w:val="17"/>
        </w:rPr>
        <w:t xml:space="preserve"> recibe ayudas que directamente o indirectamente cu</w:t>
      </w:r>
      <w:r w:rsidR="00774A8A" w:rsidRPr="00ED2EE6">
        <w:rPr>
          <w:sz w:val="17"/>
          <w:szCs w:val="17"/>
        </w:rPr>
        <w:t>bren la misma finalidad.</w:t>
      </w:r>
      <w:r w:rsidR="00180C96" w:rsidRPr="00ED2EE6">
        <w:rPr>
          <w:sz w:val="17"/>
          <w:szCs w:val="17"/>
        </w:rPr>
        <w:t xml:space="preserve"> </w:t>
      </w:r>
      <w:r w:rsidR="00774A8A" w:rsidRPr="00ED2EE6">
        <w:rPr>
          <w:sz w:val="17"/>
          <w:szCs w:val="17"/>
        </w:rPr>
        <w:t>(marcar lo que</w:t>
      </w:r>
      <w:r w:rsidRPr="00ED2EE6">
        <w:rPr>
          <w:sz w:val="17"/>
          <w:szCs w:val="17"/>
        </w:rPr>
        <w:t xml:space="preserve"> proceda)</w:t>
      </w:r>
      <w:r w:rsidR="00180C96" w:rsidRPr="00ED2EE6">
        <w:rPr>
          <w:sz w:val="17"/>
          <w:szCs w:val="17"/>
        </w:rPr>
        <w:t>. En el caso positivo rellenar: cuantía ____________, entidad _________________________.</w:t>
      </w:r>
    </w:p>
    <w:p w14:paraId="3E6EFC64" w14:textId="77777777" w:rsidR="00ED2EE6" w:rsidRPr="00ED2EE6" w:rsidRDefault="00ED2EE6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>Que no he sido concesionario de las ayudas autonómicas establecidas como incompatibles en las bases de la convocatoria.</w:t>
      </w:r>
    </w:p>
    <w:p w14:paraId="42D55AC0" w14:textId="77777777" w:rsidR="00D6145D" w:rsidRPr="00ED2EE6" w:rsidRDefault="00D6145D" w:rsidP="00FA1E58">
      <w:pPr>
        <w:numPr>
          <w:ilvl w:val="0"/>
          <w:numId w:val="1"/>
        </w:numPr>
        <w:spacing w:before="60"/>
        <w:ind w:left="0"/>
        <w:rPr>
          <w:sz w:val="17"/>
          <w:szCs w:val="17"/>
        </w:rPr>
      </w:pPr>
      <w:r w:rsidRPr="00ED2EE6">
        <w:rPr>
          <w:sz w:val="17"/>
          <w:szCs w:val="17"/>
        </w:rPr>
        <w:t xml:space="preserve">Que </w:t>
      </w:r>
      <w:r w:rsidR="00774A8A" w:rsidRPr="00ED2EE6">
        <w:rPr>
          <w:sz w:val="17"/>
          <w:szCs w:val="17"/>
        </w:rPr>
        <w:t xml:space="preserve">acepta íntegramente el contenido de las bases y que </w:t>
      </w:r>
      <w:r w:rsidRPr="00ED2EE6">
        <w:rPr>
          <w:sz w:val="17"/>
          <w:szCs w:val="17"/>
        </w:rPr>
        <w:t>conoce que el incumplimiento de cualquiera de las obligaciones establecidas en las bases, dará lugar a la revocación de la ayuda concedida, de acuerdo con el procedimiento y plazos previstos en la Ley 38/2003, de 17 de noviembre, General de Subvenciones</w:t>
      </w:r>
      <w:r w:rsidR="00A844F6" w:rsidRPr="00ED2EE6">
        <w:rPr>
          <w:sz w:val="17"/>
          <w:szCs w:val="17"/>
        </w:rPr>
        <w:t>.</w:t>
      </w:r>
    </w:p>
    <w:p w14:paraId="0E074A19" w14:textId="77777777" w:rsidR="00425F0A" w:rsidRPr="008D274D" w:rsidRDefault="00425F0A" w:rsidP="00425F0A">
      <w:pPr>
        <w:shd w:val="clear" w:color="auto" w:fill="DBDBDB"/>
        <w:spacing w:before="6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DOCUMENTACIÓN OBRANTE EN ARCHIVOS MUNICPALES</w:t>
      </w:r>
    </w:p>
    <w:p w14:paraId="48B26C76" w14:textId="77777777" w:rsidR="00425F0A" w:rsidRDefault="00425F0A" w:rsidP="00425F0A">
      <w:pPr>
        <w:spacing w:before="60" w:line="288" w:lineRule="auto"/>
        <w:rPr>
          <w:sz w:val="18"/>
          <w:szCs w:val="18"/>
        </w:rPr>
      </w:pPr>
      <w:r w:rsidRPr="00F46E44">
        <w:rPr>
          <w:sz w:val="18"/>
          <w:szCs w:val="18"/>
        </w:rPr>
        <w:t xml:space="preserve">El </w:t>
      </w:r>
      <w:r>
        <w:rPr>
          <w:sz w:val="18"/>
          <w:szCs w:val="18"/>
        </w:rPr>
        <w:t>empresario</w:t>
      </w:r>
      <w:r w:rsidRPr="00F46E44">
        <w:rPr>
          <w:sz w:val="18"/>
          <w:szCs w:val="18"/>
        </w:rPr>
        <w:t>/</w:t>
      </w:r>
      <w:r w:rsidRPr="00425F0A">
        <w:rPr>
          <w:rFonts w:ascii="Arial Narrow" w:hAnsi="Arial Narrow"/>
          <w:sz w:val="20"/>
        </w:rPr>
        <w:t>representante</w:t>
      </w:r>
      <w:r w:rsidRPr="00F46E44">
        <w:rPr>
          <w:sz w:val="18"/>
          <w:szCs w:val="18"/>
        </w:rPr>
        <w:t>/autorizado</w:t>
      </w:r>
      <w:r>
        <w:rPr>
          <w:sz w:val="18"/>
          <w:szCs w:val="18"/>
        </w:rPr>
        <w:t>, alegando que consta en el expediente ___________________, no presenta la siguiente documentación</w:t>
      </w:r>
      <w:r w:rsidRPr="00F46E44">
        <w:rPr>
          <w:sz w:val="18"/>
          <w:szCs w:val="18"/>
        </w:rPr>
        <w:t>:</w:t>
      </w:r>
    </w:p>
    <w:tbl>
      <w:tblPr>
        <w:tblW w:w="97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790"/>
      </w:tblGrid>
      <w:tr w:rsidR="00425F0A" w:rsidRPr="007B7916" w14:paraId="3DBD3F27" w14:textId="77777777" w:rsidTr="00425F0A">
        <w:trPr>
          <w:trHeight w:val="454"/>
        </w:trPr>
        <w:tc>
          <w:tcPr>
            <w:tcW w:w="9790" w:type="dxa"/>
            <w:shd w:val="clear" w:color="auto" w:fill="auto"/>
          </w:tcPr>
          <w:p w14:paraId="7FF7BA5D" w14:textId="77777777" w:rsidR="00425F0A" w:rsidRDefault="00966CB7" w:rsidP="00C00561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  <w:p w14:paraId="5DB57745" w14:textId="77777777" w:rsidR="00425F0A" w:rsidRDefault="00966CB7" w:rsidP="00C00561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  <w:p w14:paraId="15AD8B14" w14:textId="77777777" w:rsidR="00425F0A" w:rsidRDefault="00966CB7" w:rsidP="00C00561">
            <w:pPr>
              <w:spacing w:before="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</w:tr>
    </w:tbl>
    <w:p w14:paraId="202CA08C" w14:textId="77777777" w:rsidR="00F46E44" w:rsidRPr="00F46E44" w:rsidRDefault="00F46E44" w:rsidP="00A844F6">
      <w:pPr>
        <w:spacing w:before="60"/>
        <w:rPr>
          <w:sz w:val="8"/>
          <w:szCs w:val="8"/>
        </w:rPr>
      </w:pPr>
    </w:p>
    <w:p w14:paraId="6B17EB7B" w14:textId="77777777" w:rsidR="00A844F6" w:rsidRDefault="00A844F6" w:rsidP="00F46E44">
      <w:pPr>
        <w:spacing w:before="60"/>
        <w:jc w:val="center"/>
        <w:rPr>
          <w:sz w:val="20"/>
        </w:rPr>
      </w:pPr>
      <w:r>
        <w:rPr>
          <w:sz w:val="20"/>
        </w:rPr>
        <w:t>Busot,  a ___________________________________</w:t>
      </w:r>
    </w:p>
    <w:p w14:paraId="0FB1B89C" w14:textId="77777777" w:rsidR="00A844F6" w:rsidRDefault="00A844F6" w:rsidP="00F46E44">
      <w:pPr>
        <w:spacing w:before="60"/>
        <w:jc w:val="center"/>
        <w:rPr>
          <w:sz w:val="20"/>
        </w:rPr>
      </w:pPr>
    </w:p>
    <w:p w14:paraId="3003F3F1" w14:textId="77777777" w:rsidR="00EF29AC" w:rsidRDefault="00A844F6" w:rsidP="00F46E44">
      <w:pPr>
        <w:spacing w:before="60"/>
        <w:jc w:val="center"/>
        <w:rPr>
          <w:sz w:val="20"/>
        </w:rPr>
      </w:pPr>
      <w:r>
        <w:rPr>
          <w:sz w:val="20"/>
        </w:rPr>
        <w:t>Fdo. _____________________________________</w:t>
      </w:r>
    </w:p>
    <w:p w14:paraId="22B23207" w14:textId="77777777" w:rsidR="00827B07" w:rsidRPr="00EF29AC" w:rsidRDefault="00EF29AC" w:rsidP="00F46E44">
      <w:pPr>
        <w:spacing w:before="60"/>
        <w:jc w:val="center"/>
        <w:rPr>
          <w:sz w:val="2"/>
          <w:szCs w:val="2"/>
        </w:rPr>
      </w:pPr>
      <w:r>
        <w:rPr>
          <w:sz w:val="20"/>
        </w:rPr>
        <w:br w:type="page"/>
      </w:r>
    </w:p>
    <w:p w14:paraId="29360957" w14:textId="77777777" w:rsidR="00236462" w:rsidRPr="00D22EC7" w:rsidRDefault="00114C66" w:rsidP="0070145C">
      <w:pPr>
        <w:shd w:val="clear" w:color="auto" w:fill="DBDBDB"/>
        <w:spacing w:before="24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DATOS A CUMPLIMENTAR Y </w:t>
      </w:r>
      <w:r w:rsidR="003702B6">
        <w:rPr>
          <w:rFonts w:ascii="Arial Narrow" w:hAnsi="Arial Narrow"/>
          <w:b/>
        </w:rPr>
        <w:t>DOCUMENTACI</w:t>
      </w:r>
      <w:r w:rsidR="00D22EC7">
        <w:rPr>
          <w:rFonts w:ascii="Arial Narrow" w:hAnsi="Arial Narrow"/>
          <w:b/>
        </w:rPr>
        <w:t>ÓN A PRESENTAR</w:t>
      </w:r>
    </w:p>
    <w:p w14:paraId="19111D6F" w14:textId="77777777" w:rsidR="00E73E30" w:rsidRPr="00E73E30" w:rsidRDefault="00E73E30" w:rsidP="0070145C">
      <w:pPr>
        <w:spacing w:before="60"/>
        <w:ind w:left="-142"/>
        <w:rPr>
          <w:sz w:val="2"/>
          <w:szCs w:val="2"/>
        </w:rPr>
      </w:pPr>
    </w:p>
    <w:p w14:paraId="40A2E219" w14:textId="77777777" w:rsidR="00A844F6" w:rsidRDefault="00E73E30" w:rsidP="00E73E30">
      <w:pPr>
        <w:spacing w:before="60"/>
        <w:rPr>
          <w:sz w:val="19"/>
          <w:szCs w:val="19"/>
        </w:rPr>
      </w:pPr>
      <w:r>
        <w:rPr>
          <w:sz w:val="19"/>
          <w:szCs w:val="19"/>
        </w:rPr>
        <w:t>(COMPROBAR POR EL FUNCIONARIO DE REGISTRO DE ENTRADA)</w:t>
      </w:r>
    </w:p>
    <w:p w14:paraId="43C8AA74" w14:textId="77777777" w:rsidR="00E73E30" w:rsidRDefault="00E73E30" w:rsidP="00E73E30">
      <w:pPr>
        <w:spacing w:before="60"/>
        <w:rPr>
          <w:sz w:val="19"/>
          <w:szCs w:val="19"/>
        </w:rPr>
      </w:pPr>
    </w:p>
    <w:p w14:paraId="04400806" w14:textId="77777777" w:rsidR="00E73E30" w:rsidRPr="00E73E30" w:rsidRDefault="00E73E30" w:rsidP="00E73E30">
      <w:pPr>
        <w:numPr>
          <w:ilvl w:val="0"/>
          <w:numId w:val="5"/>
        </w:numPr>
        <w:spacing w:before="60"/>
        <w:ind w:left="284"/>
        <w:rPr>
          <w:sz w:val="19"/>
          <w:szCs w:val="19"/>
          <w:u w:val="single"/>
        </w:rPr>
      </w:pPr>
      <w:r w:rsidRPr="00E73E30">
        <w:rPr>
          <w:sz w:val="19"/>
          <w:szCs w:val="19"/>
          <w:u w:val="single"/>
        </w:rPr>
        <w:t>CON CARÁCTER GENERAL, SE PRESENTARÁ LA SIGUIENTE DOCUMENTACIÓN:</w:t>
      </w:r>
    </w:p>
    <w:p w14:paraId="27808687" w14:textId="77777777" w:rsidR="00E73E30" w:rsidRDefault="00E73E30" w:rsidP="00E73E30">
      <w:pPr>
        <w:spacing w:before="60"/>
        <w:ind w:left="284"/>
        <w:rPr>
          <w:sz w:val="19"/>
          <w:szCs w:val="19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6"/>
        <w:gridCol w:w="9335"/>
      </w:tblGrid>
      <w:tr w:rsidR="00E73E30" w:rsidRPr="00F9144E" w14:paraId="14D36110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08B5B34D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DAC44AC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F9144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Cumplimentación de todos los datos personales, y en su caso de representación.</w:t>
            </w:r>
          </w:p>
        </w:tc>
      </w:tr>
      <w:tr w:rsidR="00E73E30" w:rsidRPr="00F9144E" w14:paraId="6D44FBB0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0C3F6FD8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8B25A74" w14:textId="77777777" w:rsidR="00E73E30" w:rsidRPr="00F9144E" w:rsidRDefault="00E73E30" w:rsidP="00CD63F3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F9144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 xml:space="preserve">Cumplimentación de todos los datos </w:t>
            </w:r>
            <w:r w:rsidR="00CD63F3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de la actividad</w:t>
            </w:r>
            <w:r w:rsidRPr="00F9144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.</w:t>
            </w:r>
          </w:p>
        </w:tc>
      </w:tr>
      <w:tr w:rsidR="003450EF" w:rsidRPr="00F9144E" w14:paraId="74700242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0A789058" w14:textId="77777777" w:rsidR="003450EF" w:rsidRPr="00F9144E" w:rsidRDefault="003450EF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E4627C1" w14:textId="77777777" w:rsidR="003450EF" w:rsidRPr="00F9144E" w:rsidRDefault="003450EF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Cumplimentación de l</w:t>
            </w:r>
            <w:r w:rsidR="00CD63F3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a anualidad y de l</w:t>
            </w:r>
            <w:r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a sesión de la Junta de Gobierno por la que se aprueba la convocatoria.</w:t>
            </w:r>
          </w:p>
        </w:tc>
      </w:tr>
      <w:tr w:rsidR="00E73E30" w:rsidRPr="00F9144E" w14:paraId="1396CF14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08139471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2326D44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F9144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Cumplimentación de si recibe o no ayudas por la misma finalidad, con indicación, en su caso, de la cuantía y la entidad.</w:t>
            </w:r>
          </w:p>
        </w:tc>
      </w:tr>
      <w:tr w:rsidR="00E73E30" w:rsidRPr="00F9144E" w14:paraId="33A60B20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1B92F208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F5BE67C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F9144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Comprobación de la firma de la instancia por el solicitante.</w:t>
            </w:r>
          </w:p>
        </w:tc>
      </w:tr>
      <w:tr w:rsidR="00E73E30" w:rsidRPr="00F9144E" w14:paraId="79FF7472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040589A5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37E2933" w14:textId="77777777" w:rsidR="00E73E30" w:rsidRPr="00F9144E" w:rsidRDefault="00A83ECE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Declaración censal de la actividad. (Alta de actividades en el Censo tributario/modificación de domicilio social, a partir del 1/11/20</w:t>
            </w:r>
            <w:r w:rsidR="008D2D7F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2</w:t>
            </w:r>
            <w:r w:rsidR="00425F0A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1</w:t>
            </w: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)</w:t>
            </w:r>
          </w:p>
        </w:tc>
      </w:tr>
      <w:tr w:rsidR="003C3D7D" w:rsidRPr="00F9144E" w14:paraId="7C42CA68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58234155" w14:textId="77777777" w:rsidR="003C3D7D" w:rsidRPr="00F9144E" w:rsidRDefault="003C3D7D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B8E46E6" w14:textId="77777777" w:rsidR="003C3D7D" w:rsidRPr="00A83ECE" w:rsidRDefault="00A83ECE" w:rsidP="00A83EC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Documentación que justifique que la actividad tiene fachada mediante escaparate, cristalera, vitrina, mampara o cualquier otro material que permita y facilite la visualización del mismo desde el exterior (foto o cualquier otra prueba gráfica).</w:t>
            </w:r>
          </w:p>
        </w:tc>
      </w:tr>
      <w:tr w:rsidR="00B24FA2" w:rsidRPr="00F9144E" w14:paraId="4A15CE40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295BE45B" w14:textId="77777777" w:rsidR="00B24FA2" w:rsidRPr="00F9144E" w:rsidRDefault="00B24FA2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554322D" w14:textId="77777777" w:rsidR="00B24FA2" w:rsidRDefault="00A83ECE" w:rsidP="00B81949">
            <w:pPr>
              <w:pStyle w:val="Prrafodelista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spacing w:val="-5"/>
                <w:sz w:val="19"/>
                <w:szCs w:val="19"/>
                <w:lang w:val="es-ES_tradnl" w:eastAsia="es-ES_tradnl"/>
              </w:rPr>
            </w:pP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Autorización para que el Ayuntamiento pueda recabar información a SUMA gestión tributaría sobre sus obligaciones con la Hacienda municipal.</w:t>
            </w:r>
          </w:p>
        </w:tc>
      </w:tr>
      <w:tr w:rsidR="00B81949" w:rsidRPr="00F9144E" w14:paraId="28DDF72F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4196484A" w14:textId="77777777" w:rsidR="00B81949" w:rsidRPr="00F9144E" w:rsidRDefault="00B81949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D600CF5" w14:textId="77777777" w:rsidR="00B81949" w:rsidRPr="00A83ECE" w:rsidRDefault="00A83ECE" w:rsidP="00A83EC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Memoria técnica y económica de la actividad, a la que se acompañará acreditación documental del cumplimiento de la condición de haber realizado o proyecto de inversión mínima de 3.000 euros (IVA no incluido) en inmovilizado, obras y/o gastos de puesta en marcha y alquiler del local del mismo, admitiéndose las facturas y demás justificantes (contratos, altas, obras, etc.) que se generen para la puesta en marcha de negocio. No considerándose la compra de inmuebles, los cursos de formación, seguros de vida o gastos financieros.</w:t>
            </w:r>
          </w:p>
        </w:tc>
      </w:tr>
      <w:tr w:rsidR="00A83ECE" w:rsidRPr="00F9144E" w14:paraId="20B6D7CE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66609A4B" w14:textId="77777777" w:rsidR="00A83ECE" w:rsidRPr="00F9144E" w:rsidRDefault="00A83ECE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30C0F62" w14:textId="77777777" w:rsidR="00A83ECE" w:rsidRDefault="00A83ECE" w:rsidP="00A83EC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spacing w:val="-5"/>
                <w:sz w:val="19"/>
                <w:szCs w:val="19"/>
                <w:lang w:val="es-ES_tradnl" w:eastAsia="es-ES_tradnl"/>
              </w:rPr>
            </w:pP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Facturas justificativas de la inversión, con desglose concreto de los conceptos, debiendo acreditarse el pago de las mismas con apunte bancario, recibo o cualquier otra forma que justifique debidamente el pago del mismo</w:t>
            </w:r>
          </w:p>
        </w:tc>
      </w:tr>
      <w:tr w:rsidR="00A83ECE" w:rsidRPr="00F9144E" w14:paraId="7F563EA7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2181ABF7" w14:textId="77777777" w:rsidR="00A83ECE" w:rsidRPr="00F9144E" w:rsidRDefault="00A83ECE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AEEA11" w14:textId="77777777" w:rsidR="00A83ECE" w:rsidRDefault="00A83ECE" w:rsidP="0084588D">
            <w:pPr>
              <w:pStyle w:val="Prrafodelista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spacing w:val="-5"/>
                <w:sz w:val="19"/>
                <w:szCs w:val="19"/>
                <w:lang w:val="es-ES_tradnl" w:eastAsia="es-ES_tradnl"/>
              </w:rPr>
            </w:pPr>
            <w:r>
              <w:rPr>
                <w:rFonts w:ascii="Arial" w:hAnsi="Arial" w:cs="Arial"/>
                <w:spacing w:val="-5"/>
                <w:sz w:val="19"/>
                <w:szCs w:val="19"/>
                <w:lang w:val="es-ES_tradnl" w:eastAsia="es-ES_tradnl"/>
              </w:rPr>
              <w:t xml:space="preserve">En su caso, autorización para presentar la solicitud en nombre del </w:t>
            </w:r>
            <w:r w:rsidR="0084588D">
              <w:rPr>
                <w:rFonts w:ascii="Arial" w:hAnsi="Arial" w:cs="Arial"/>
                <w:spacing w:val="-5"/>
                <w:sz w:val="19"/>
                <w:szCs w:val="19"/>
                <w:lang w:val="es-ES_tradnl" w:eastAsia="es-ES_tradnl"/>
              </w:rPr>
              <w:t>empresario</w:t>
            </w:r>
            <w:r>
              <w:rPr>
                <w:rFonts w:ascii="Arial" w:hAnsi="Arial" w:cs="Arial"/>
                <w:spacing w:val="-5"/>
                <w:sz w:val="19"/>
                <w:szCs w:val="19"/>
                <w:lang w:val="es-ES_tradnl" w:eastAsia="es-ES_tradnl"/>
              </w:rPr>
              <w:t>, que asimismo le otorgue poder para firmar la declaración responsable que exige las bases de la convocatoria especificada en la solicitud de la presente convocatoria firmada por el propietario y el autorizado y acompañada de la copia de los documentos de identificación de ambos.</w:t>
            </w:r>
          </w:p>
        </w:tc>
      </w:tr>
      <w:tr w:rsidR="00A83ECE" w:rsidRPr="00F9144E" w14:paraId="22E5337F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2AAE7A84" w14:textId="77777777" w:rsidR="00A83ECE" w:rsidRPr="00F9144E" w:rsidRDefault="00A83ECE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29ED886" w14:textId="77777777" w:rsidR="00A83ECE" w:rsidRPr="00A83ECE" w:rsidRDefault="00A83ECE" w:rsidP="00A83EC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Licencia de actividad y funcionamiento, o justificante de haberla solicitado o informe de su no procedencia.</w:t>
            </w:r>
          </w:p>
        </w:tc>
      </w:tr>
      <w:tr w:rsidR="00A83ECE" w:rsidRPr="00F9144E" w14:paraId="35D04269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4DF54610" w14:textId="77777777" w:rsidR="00A83ECE" w:rsidRPr="00F9144E" w:rsidRDefault="00A83ECE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8DA3C3" w14:textId="77777777" w:rsidR="00A83ECE" w:rsidRPr="00A83ECE" w:rsidRDefault="00A83ECE" w:rsidP="00A83EC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Ficha de Alta a Terceros</w:t>
            </w:r>
            <w:r w:rsidR="00EF29AC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 xml:space="preserve"> o Certificado de cuenta bancaria a nombre del empresario</w:t>
            </w: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.</w:t>
            </w:r>
          </w:p>
        </w:tc>
      </w:tr>
      <w:tr w:rsidR="00A83ECE" w:rsidRPr="00F9144E" w14:paraId="3F4E3855" w14:textId="77777777" w:rsidTr="00FF2C78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1190966E" w14:textId="77777777" w:rsidR="00A83ECE" w:rsidRPr="00F9144E" w:rsidRDefault="00A83ECE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2E7BD18" w14:textId="77777777" w:rsidR="00A83ECE" w:rsidRPr="00A83ECE" w:rsidRDefault="00A83ECE" w:rsidP="00A83EC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A83EC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Documentación justificativa de los criterios de baremación a valorar según anexo de las presentes bases</w:t>
            </w:r>
          </w:p>
        </w:tc>
      </w:tr>
    </w:tbl>
    <w:p w14:paraId="36D3DD09" w14:textId="77777777" w:rsidR="00CD63F3" w:rsidRPr="00632AFF" w:rsidRDefault="00CD63F3" w:rsidP="00A83ECE">
      <w:pPr>
        <w:spacing w:before="0"/>
        <w:ind w:left="1440"/>
        <w:rPr>
          <w:rFonts w:ascii="Courier New" w:hAnsi="Courier New" w:cs="Courier New"/>
          <w:color w:val="000000"/>
          <w:szCs w:val="22"/>
        </w:rPr>
      </w:pPr>
    </w:p>
    <w:p w14:paraId="78D37909" w14:textId="77777777" w:rsidR="00957AC2" w:rsidRPr="00E73E30" w:rsidRDefault="00E73E30" w:rsidP="00F9144E">
      <w:pPr>
        <w:numPr>
          <w:ilvl w:val="0"/>
          <w:numId w:val="5"/>
        </w:numPr>
        <w:shd w:val="clear" w:color="auto" w:fill="FFFFFF"/>
        <w:spacing w:before="60" w:line="276" w:lineRule="auto"/>
        <w:ind w:left="346" w:right="30" w:hanging="324"/>
        <w:rPr>
          <w:rFonts w:cs="Arial"/>
          <w:spacing w:val="-5"/>
          <w:sz w:val="19"/>
          <w:szCs w:val="19"/>
          <w:u w:val="single"/>
          <w:lang w:eastAsia="es-ES_tradnl"/>
        </w:rPr>
      </w:pPr>
      <w:r w:rsidRPr="00E73E30">
        <w:rPr>
          <w:rFonts w:cs="Arial"/>
          <w:spacing w:val="-5"/>
          <w:sz w:val="19"/>
          <w:szCs w:val="19"/>
          <w:u w:val="single"/>
          <w:lang w:eastAsia="es-ES_tradnl"/>
        </w:rPr>
        <w:t>ASIMISMO, SE DEBERÁN APORTAR SEGÚN LOS CASOS LA SIGUIENTE DOCUMENTACIÓN:</w:t>
      </w:r>
    </w:p>
    <w:p w14:paraId="63D73525" w14:textId="77777777" w:rsidR="00E73E30" w:rsidRDefault="00957AC2" w:rsidP="00E73E30">
      <w:pPr>
        <w:numPr>
          <w:ilvl w:val="0"/>
          <w:numId w:val="6"/>
        </w:numPr>
        <w:shd w:val="clear" w:color="auto" w:fill="FFFFFF"/>
        <w:spacing w:line="276" w:lineRule="auto"/>
        <w:ind w:right="30"/>
        <w:rPr>
          <w:rFonts w:cs="Arial"/>
          <w:spacing w:val="-5"/>
          <w:sz w:val="19"/>
          <w:szCs w:val="19"/>
          <w:lang w:eastAsia="es-ES_tradnl"/>
        </w:rPr>
      </w:pPr>
      <w:r w:rsidRPr="00957AC2">
        <w:rPr>
          <w:rFonts w:cs="Arial"/>
          <w:b/>
          <w:spacing w:val="-5"/>
          <w:sz w:val="19"/>
          <w:szCs w:val="19"/>
          <w:u w:val="single"/>
          <w:lang w:eastAsia="es-ES_tradnl"/>
        </w:rPr>
        <w:t>PERSONA FÍSICA</w:t>
      </w:r>
      <w:r>
        <w:rPr>
          <w:rFonts w:cs="Arial"/>
          <w:spacing w:val="-5"/>
          <w:sz w:val="19"/>
          <w:szCs w:val="19"/>
          <w:lang w:eastAsia="es-ES_tradnl"/>
        </w:rPr>
        <w:t xml:space="preserve">: </w:t>
      </w:r>
      <w:r w:rsidR="00E73E30">
        <w:rPr>
          <w:rFonts w:cs="Arial"/>
          <w:spacing w:val="-5"/>
          <w:sz w:val="19"/>
          <w:szCs w:val="19"/>
          <w:lang w:eastAsia="es-ES_tradnl"/>
        </w:rPr>
        <w:t>Si el inmueble pertenece a una persona física:</w:t>
      </w:r>
    </w:p>
    <w:p w14:paraId="521EB56A" w14:textId="77777777" w:rsidR="00E73E30" w:rsidRDefault="00E73E30" w:rsidP="00E73E30">
      <w:pPr>
        <w:shd w:val="clear" w:color="auto" w:fill="FFFFFF"/>
        <w:spacing w:before="0" w:line="276" w:lineRule="auto"/>
        <w:ind w:left="380" w:right="28"/>
        <w:rPr>
          <w:rFonts w:cs="Arial"/>
          <w:spacing w:val="-5"/>
          <w:sz w:val="19"/>
          <w:szCs w:val="19"/>
          <w:lang w:eastAsia="es-ES_tradnl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6"/>
        <w:gridCol w:w="9335"/>
      </w:tblGrid>
      <w:tr w:rsidR="00E73E30" w:rsidRPr="00F9144E" w14:paraId="6A3E040A" w14:textId="77777777" w:rsidTr="00364749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7F228FB3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BEFD151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F9144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Fotocopia compulsada del D.N.I./pasaporte/N.I.E. del propietario.</w:t>
            </w:r>
          </w:p>
        </w:tc>
      </w:tr>
    </w:tbl>
    <w:p w14:paraId="682DD7F6" w14:textId="77777777" w:rsidR="00B81949" w:rsidRPr="00B81949" w:rsidRDefault="00957AC2" w:rsidP="00B81949">
      <w:pPr>
        <w:numPr>
          <w:ilvl w:val="0"/>
          <w:numId w:val="6"/>
        </w:numPr>
        <w:shd w:val="clear" w:color="auto" w:fill="FFFFFF"/>
        <w:spacing w:line="276" w:lineRule="auto"/>
        <w:ind w:right="30"/>
        <w:rPr>
          <w:rFonts w:cs="Arial"/>
          <w:bCs/>
          <w:color w:val="000000"/>
          <w:spacing w:val="-4"/>
          <w:sz w:val="19"/>
          <w:szCs w:val="19"/>
          <w:lang w:eastAsia="es-ES_tradnl"/>
        </w:rPr>
      </w:pPr>
      <w:r w:rsidRPr="00B81949">
        <w:rPr>
          <w:rFonts w:cs="Arial"/>
          <w:b/>
          <w:color w:val="000000"/>
          <w:sz w:val="19"/>
          <w:szCs w:val="19"/>
          <w:u w:val="single"/>
          <w:lang w:eastAsia="es-ES_tradnl"/>
        </w:rPr>
        <w:t xml:space="preserve">PERSONA </w:t>
      </w:r>
      <w:r w:rsidRPr="00B81949">
        <w:rPr>
          <w:rFonts w:cs="Arial"/>
          <w:b/>
          <w:spacing w:val="-5"/>
          <w:sz w:val="19"/>
          <w:szCs w:val="19"/>
          <w:u w:val="single"/>
          <w:lang w:eastAsia="es-ES_tradnl"/>
        </w:rPr>
        <w:t>JURÍDICA</w:t>
      </w:r>
      <w:r w:rsidRPr="00B81949">
        <w:rPr>
          <w:rFonts w:cs="Arial"/>
          <w:color w:val="000000"/>
          <w:sz w:val="19"/>
          <w:szCs w:val="19"/>
          <w:lang w:eastAsia="es-ES_tradnl"/>
        </w:rPr>
        <w:t>:</w:t>
      </w:r>
      <w:r w:rsidR="00774A8A" w:rsidRPr="00B81949">
        <w:rPr>
          <w:rFonts w:cs="Arial"/>
          <w:color w:val="000000"/>
          <w:sz w:val="19"/>
          <w:szCs w:val="19"/>
          <w:lang w:eastAsia="es-ES_tradnl"/>
        </w:rPr>
        <w:t xml:space="preserve"> Si </w:t>
      </w:r>
      <w:r w:rsidR="00CD63F3">
        <w:rPr>
          <w:rFonts w:cs="Arial"/>
          <w:color w:val="000000"/>
          <w:sz w:val="19"/>
          <w:szCs w:val="19"/>
          <w:lang w:eastAsia="es-ES_tradnl"/>
        </w:rPr>
        <w:t>la actividad la desempeña</w:t>
      </w:r>
      <w:r w:rsidR="00774A8A" w:rsidRPr="00B81949">
        <w:rPr>
          <w:rFonts w:cs="Arial"/>
          <w:color w:val="000000"/>
          <w:sz w:val="19"/>
          <w:szCs w:val="19"/>
          <w:lang w:eastAsia="es-ES_tradnl"/>
        </w:rPr>
        <w:t xml:space="preserve"> una pe</w:t>
      </w:r>
      <w:r w:rsidR="00774A8A" w:rsidRPr="00B81949">
        <w:rPr>
          <w:rFonts w:cs="Arial"/>
          <w:bCs/>
          <w:color w:val="000000"/>
          <w:spacing w:val="-4"/>
          <w:sz w:val="19"/>
          <w:szCs w:val="19"/>
          <w:lang w:eastAsia="es-ES_tradnl"/>
        </w:rPr>
        <w:t>rsona jurídica:</w:t>
      </w:r>
      <w:r w:rsidR="00B81949" w:rsidRPr="00B81949">
        <w:rPr>
          <w:rFonts w:cs="Arial"/>
          <w:bCs/>
          <w:color w:val="000000"/>
          <w:spacing w:val="-4"/>
          <w:sz w:val="19"/>
          <w:szCs w:val="19"/>
          <w:lang w:eastAsia="es-ES_tradnl"/>
        </w:rPr>
        <w:t xml:space="preserve"> (OBLIGACIÓN DE PRESENTAR LA SOLICITUD POR SEDE ELECTRÓNICA: </w:t>
      </w:r>
      <w:hyperlink r:id="rId8" w:history="1">
        <w:r w:rsidR="00B81949" w:rsidRPr="00B81949">
          <w:rPr>
            <w:rStyle w:val="Hipervnculo"/>
            <w:rFonts w:cs="Arial"/>
            <w:bCs/>
            <w:spacing w:val="-4"/>
            <w:sz w:val="19"/>
            <w:szCs w:val="19"/>
            <w:lang w:eastAsia="es-ES_tradnl"/>
          </w:rPr>
          <w:t>https://ebusot.com/publica/sede-electronica/</w:t>
        </w:r>
      </w:hyperlink>
      <w:r w:rsidR="00FB2467">
        <w:rPr>
          <w:rFonts w:cs="Arial"/>
          <w:bCs/>
          <w:color w:val="000000"/>
          <w:spacing w:val="-4"/>
          <w:sz w:val="19"/>
          <w:szCs w:val="19"/>
          <w:lang w:eastAsia="es-ES_tradnl"/>
        </w:rPr>
        <w:t>)</w:t>
      </w:r>
    </w:p>
    <w:p w14:paraId="41C2DA86" w14:textId="77777777" w:rsidR="00E73E30" w:rsidRDefault="00E73E30" w:rsidP="00E73E30">
      <w:pPr>
        <w:shd w:val="clear" w:color="auto" w:fill="FFFFFF"/>
        <w:spacing w:before="0" w:line="276" w:lineRule="auto"/>
        <w:ind w:left="382" w:right="28"/>
        <w:rPr>
          <w:rFonts w:cs="Arial"/>
          <w:spacing w:val="-5"/>
          <w:sz w:val="19"/>
          <w:szCs w:val="19"/>
          <w:lang w:eastAsia="es-ES_tradnl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6"/>
        <w:gridCol w:w="9335"/>
      </w:tblGrid>
      <w:tr w:rsidR="00E73E30" w:rsidRPr="00F9144E" w14:paraId="7EFA8524" w14:textId="77777777" w:rsidTr="00364749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6B461E91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0FA359" w14:textId="77777777" w:rsidR="00E73E30" w:rsidRPr="00F9144E" w:rsidRDefault="00E73E30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  <w:r w:rsidRPr="00F9144E">
              <w:rPr>
                <w:rFonts w:ascii="Arial" w:hAnsi="Arial" w:cs="Arial"/>
                <w:color w:val="000000"/>
                <w:spacing w:val="-4"/>
                <w:sz w:val="19"/>
                <w:szCs w:val="19"/>
                <w:lang w:val="es-ES_tradnl" w:eastAsia="es-ES_tradnl"/>
              </w:rPr>
              <w:t xml:space="preserve">Fotocopia del CIF y </w:t>
            </w:r>
            <w:r w:rsidRPr="00F9144E">
              <w:rPr>
                <w:rFonts w:ascii="Arial" w:hAnsi="Arial" w:cs="Arial"/>
                <w:color w:val="000000"/>
                <w:sz w:val="19"/>
                <w:szCs w:val="19"/>
                <w:lang w:val="es-ES_tradnl" w:eastAsia="es-ES_tradnl"/>
              </w:rPr>
              <w:t xml:space="preserve">fotocopia de la escritura de constitución, estatutos </w:t>
            </w:r>
            <w:r w:rsidRPr="00F9144E">
              <w:rPr>
                <w:rFonts w:ascii="Arial" w:hAnsi="Arial" w:cs="Arial"/>
                <w:color w:val="000000"/>
                <w:spacing w:val="-1"/>
                <w:sz w:val="19"/>
                <w:szCs w:val="19"/>
                <w:lang w:val="es-ES_tradnl" w:eastAsia="es-ES_tradnl"/>
              </w:rPr>
              <w:t>fundacionales, y sus modificaciones, si las hubiere</w:t>
            </w:r>
            <w:r w:rsidR="003C3D7D" w:rsidRPr="00F9144E"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  <w:t>.</w:t>
            </w:r>
          </w:p>
        </w:tc>
      </w:tr>
      <w:tr w:rsidR="00005277" w:rsidRPr="00F9144E" w14:paraId="20763A68" w14:textId="77777777" w:rsidTr="00364749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6BD2A100" w14:textId="77777777" w:rsidR="00005277" w:rsidRPr="00F9144E" w:rsidRDefault="00005277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775EA3" w14:textId="77777777" w:rsidR="00005277" w:rsidRPr="00F9144E" w:rsidRDefault="00CD63F3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4"/>
                <w:sz w:val="19"/>
                <w:szCs w:val="19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pacing w:val="-1"/>
                <w:sz w:val="19"/>
                <w:szCs w:val="19"/>
                <w:lang w:val="es-ES_tradnl" w:eastAsia="es-ES_tradnl"/>
              </w:rPr>
              <w:t>Acreditación y DNI del representante</w:t>
            </w:r>
            <w:r w:rsidR="00005277" w:rsidRPr="00F9144E">
              <w:rPr>
                <w:rFonts w:ascii="Arial" w:hAnsi="Arial" w:cs="Arial"/>
                <w:color w:val="000000"/>
                <w:spacing w:val="-1"/>
                <w:sz w:val="19"/>
                <w:szCs w:val="19"/>
                <w:lang w:val="es-ES_tradnl" w:eastAsia="es-ES_tradnl"/>
              </w:rPr>
              <w:t>.</w:t>
            </w:r>
          </w:p>
        </w:tc>
      </w:tr>
    </w:tbl>
    <w:p w14:paraId="72AB5B2E" w14:textId="77777777" w:rsidR="00005277" w:rsidRDefault="00957AC2" w:rsidP="00005277">
      <w:pPr>
        <w:numPr>
          <w:ilvl w:val="0"/>
          <w:numId w:val="6"/>
        </w:numPr>
        <w:shd w:val="clear" w:color="auto" w:fill="FFFFFF"/>
        <w:spacing w:line="276" w:lineRule="auto"/>
        <w:ind w:right="30"/>
        <w:rPr>
          <w:rFonts w:cs="Arial"/>
          <w:spacing w:val="-3"/>
          <w:sz w:val="19"/>
          <w:szCs w:val="19"/>
          <w:lang w:eastAsia="es-ES_tradnl"/>
        </w:rPr>
      </w:pPr>
      <w:r w:rsidRPr="00957AC2">
        <w:rPr>
          <w:rFonts w:cs="Arial"/>
          <w:b/>
          <w:spacing w:val="-3"/>
          <w:sz w:val="19"/>
          <w:szCs w:val="19"/>
          <w:u w:val="single"/>
          <w:lang w:eastAsia="es-ES_tradnl"/>
        </w:rPr>
        <w:t xml:space="preserve">COMUNIDADES DE </w:t>
      </w:r>
      <w:r w:rsidR="00A83ECE">
        <w:rPr>
          <w:rFonts w:cs="Arial"/>
          <w:b/>
          <w:color w:val="000000"/>
          <w:sz w:val="19"/>
          <w:szCs w:val="19"/>
          <w:u w:val="single"/>
          <w:lang w:eastAsia="es-ES_tradnl"/>
        </w:rPr>
        <w:t>BIENES</w:t>
      </w:r>
      <w:r w:rsidR="00774A8A" w:rsidRPr="00774A8A">
        <w:rPr>
          <w:rFonts w:cs="Arial"/>
          <w:spacing w:val="-3"/>
          <w:sz w:val="19"/>
          <w:szCs w:val="19"/>
          <w:lang w:eastAsia="es-ES_tradnl"/>
        </w:rPr>
        <w:t xml:space="preserve">: </w:t>
      </w:r>
      <w:r w:rsidR="00005277">
        <w:rPr>
          <w:rFonts w:cs="Arial"/>
          <w:spacing w:val="-3"/>
          <w:sz w:val="19"/>
          <w:szCs w:val="19"/>
          <w:lang w:eastAsia="es-ES_tradnl"/>
        </w:rPr>
        <w:t xml:space="preserve">Si el inmueble pertenece a una comunidad </w:t>
      </w:r>
      <w:r w:rsidR="00A83ECE">
        <w:rPr>
          <w:rFonts w:cs="Arial"/>
          <w:spacing w:val="-3"/>
          <w:sz w:val="19"/>
          <w:szCs w:val="19"/>
          <w:lang w:eastAsia="es-ES_tradnl"/>
        </w:rPr>
        <w:t>de bienes</w:t>
      </w:r>
      <w:r w:rsidR="00005277">
        <w:rPr>
          <w:rFonts w:cs="Arial"/>
          <w:spacing w:val="-3"/>
          <w:sz w:val="19"/>
          <w:szCs w:val="19"/>
          <w:lang w:eastAsia="es-ES_tradnl"/>
        </w:rPr>
        <w:t>:</w:t>
      </w:r>
    </w:p>
    <w:p w14:paraId="32D5E4C7" w14:textId="77777777" w:rsidR="00005277" w:rsidRDefault="00005277" w:rsidP="00005277">
      <w:pPr>
        <w:shd w:val="clear" w:color="auto" w:fill="FFFFFF"/>
        <w:spacing w:before="0" w:line="276" w:lineRule="auto"/>
        <w:ind w:left="382" w:right="28"/>
        <w:rPr>
          <w:rFonts w:cs="Arial"/>
          <w:spacing w:val="-3"/>
          <w:sz w:val="19"/>
          <w:szCs w:val="19"/>
          <w:lang w:eastAsia="es-ES_tradnl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6"/>
        <w:gridCol w:w="9335"/>
      </w:tblGrid>
      <w:tr w:rsidR="00005277" w:rsidRPr="00F9144E" w14:paraId="50D6F01A" w14:textId="77777777" w:rsidTr="00364749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52B683E1" w14:textId="77777777" w:rsidR="00005277" w:rsidRPr="00F9144E" w:rsidRDefault="00005277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EEE238F" w14:textId="77777777" w:rsidR="00005277" w:rsidRPr="00F9144E" w:rsidRDefault="00005277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4"/>
                <w:sz w:val="19"/>
                <w:szCs w:val="19"/>
                <w:lang w:val="es-ES_tradnl" w:eastAsia="es-ES_tradnl"/>
              </w:rPr>
            </w:pPr>
            <w:r w:rsidRPr="00F9144E">
              <w:rPr>
                <w:rFonts w:ascii="Arial" w:hAnsi="Arial" w:cs="Arial"/>
                <w:color w:val="000000"/>
                <w:spacing w:val="-4"/>
                <w:sz w:val="19"/>
                <w:szCs w:val="19"/>
                <w:lang w:val="es-ES_tradnl" w:eastAsia="es-ES_tradnl"/>
              </w:rPr>
              <w:t>La solicitud se presentará a nombre de la Comunidad.</w:t>
            </w:r>
          </w:p>
        </w:tc>
      </w:tr>
      <w:tr w:rsidR="00005277" w:rsidRPr="00F9144E" w14:paraId="537E9DCD" w14:textId="77777777" w:rsidTr="00364749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60C5F667" w14:textId="77777777" w:rsidR="00005277" w:rsidRPr="00F9144E" w:rsidRDefault="00005277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58AA8E8" w14:textId="77777777" w:rsidR="00005277" w:rsidRPr="00F9144E" w:rsidRDefault="00005277" w:rsidP="00F9144E">
            <w:pPr>
              <w:widowControl w:val="0"/>
              <w:shd w:val="clear" w:color="auto" w:fill="FFFFFF"/>
              <w:tabs>
                <w:tab w:val="left" w:pos="1357"/>
              </w:tabs>
              <w:autoSpaceDE w:val="0"/>
              <w:autoSpaceDN w:val="0"/>
              <w:adjustRightInd w:val="0"/>
              <w:spacing w:before="0" w:line="276" w:lineRule="auto"/>
              <w:rPr>
                <w:rFonts w:cs="Arial"/>
                <w:color w:val="000000"/>
                <w:spacing w:val="-4"/>
                <w:sz w:val="19"/>
                <w:szCs w:val="19"/>
                <w:lang w:eastAsia="es-ES_tradnl"/>
              </w:rPr>
            </w:pPr>
            <w:r w:rsidRPr="00F9144E">
              <w:rPr>
                <w:rFonts w:cs="Arial"/>
                <w:sz w:val="19"/>
                <w:szCs w:val="19"/>
                <w:lang w:eastAsia="es-ES_tradnl"/>
              </w:rPr>
              <w:t>Fotocopia del acta de la Comunidad que acredite la legitimidad jurídica de su representante.</w:t>
            </w:r>
          </w:p>
        </w:tc>
      </w:tr>
      <w:tr w:rsidR="00005277" w:rsidRPr="00F9144E" w14:paraId="5AE4EBB2" w14:textId="77777777" w:rsidTr="00364749">
        <w:tc>
          <w:tcPr>
            <w:tcW w:w="287" w:type="dxa"/>
            <w:tcBorders>
              <w:right w:val="single" w:sz="4" w:space="0" w:color="auto"/>
            </w:tcBorders>
            <w:shd w:val="clear" w:color="auto" w:fill="auto"/>
          </w:tcPr>
          <w:p w14:paraId="3B78B34A" w14:textId="77777777" w:rsidR="00005277" w:rsidRPr="00F9144E" w:rsidRDefault="00005277" w:rsidP="00F9144E">
            <w:pPr>
              <w:pStyle w:val="Prrafodelista"/>
              <w:widowControl w:val="0"/>
              <w:autoSpaceDE w:val="0"/>
              <w:autoSpaceDN w:val="0"/>
              <w:adjustRightInd w:val="0"/>
              <w:spacing w:line="276" w:lineRule="auto"/>
              <w:ind w:left="0" w:right="0"/>
              <w:rPr>
                <w:rFonts w:ascii="Arial" w:hAnsi="Arial" w:cs="Arial"/>
                <w:color w:val="000000"/>
                <w:spacing w:val="-5"/>
                <w:sz w:val="19"/>
                <w:szCs w:val="19"/>
                <w:lang w:val="es-ES_tradnl" w:eastAsia="es-ES_tradnl"/>
              </w:rPr>
            </w:pPr>
          </w:p>
        </w:tc>
        <w:tc>
          <w:tcPr>
            <w:tcW w:w="9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082F45A" w14:textId="77777777" w:rsidR="00005277" w:rsidRPr="00F9144E" w:rsidRDefault="00005277" w:rsidP="00F9144E">
            <w:pPr>
              <w:widowControl w:val="0"/>
              <w:shd w:val="clear" w:color="auto" w:fill="FFFFFF"/>
              <w:tabs>
                <w:tab w:val="left" w:pos="1357"/>
              </w:tabs>
              <w:autoSpaceDE w:val="0"/>
              <w:autoSpaceDN w:val="0"/>
              <w:adjustRightInd w:val="0"/>
              <w:spacing w:before="0" w:line="276" w:lineRule="auto"/>
              <w:rPr>
                <w:rFonts w:cs="Arial"/>
                <w:sz w:val="19"/>
                <w:szCs w:val="19"/>
                <w:lang w:eastAsia="es-ES_tradnl"/>
              </w:rPr>
            </w:pPr>
            <w:r w:rsidRPr="00F9144E">
              <w:rPr>
                <w:rFonts w:cs="Arial"/>
                <w:sz w:val="19"/>
                <w:szCs w:val="19"/>
                <w:lang w:eastAsia="es-ES_tradnl"/>
              </w:rPr>
              <w:t xml:space="preserve">Certificado del acuerdo de la </w:t>
            </w:r>
            <w:r w:rsidRPr="00F9144E">
              <w:rPr>
                <w:rFonts w:cs="Arial"/>
                <w:spacing w:val="-5"/>
                <w:sz w:val="19"/>
                <w:szCs w:val="19"/>
                <w:lang w:eastAsia="es-ES_tradnl"/>
              </w:rPr>
              <w:t>comunidad para solicitar la ayuda para la adecuación de la fachada del edificio de que se trate.</w:t>
            </w:r>
          </w:p>
        </w:tc>
      </w:tr>
    </w:tbl>
    <w:p w14:paraId="1B33050D" w14:textId="77777777" w:rsidR="00A83ECE" w:rsidRPr="00774A8A" w:rsidRDefault="00A83ECE" w:rsidP="00774A8A">
      <w:pPr>
        <w:pStyle w:val="Prrafodelista"/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374"/>
        <w:rPr>
          <w:rFonts w:ascii="Arial" w:hAnsi="Arial" w:cs="Arial"/>
          <w:spacing w:val="-5"/>
          <w:sz w:val="19"/>
          <w:szCs w:val="19"/>
          <w:lang w:val="es-ES_tradnl" w:eastAsia="es-ES_tradnl"/>
        </w:rPr>
      </w:pPr>
    </w:p>
    <w:p w14:paraId="0F558118" w14:textId="77777777" w:rsidR="0059029D" w:rsidRDefault="00957AC2" w:rsidP="00B24FA2">
      <w:pPr>
        <w:pStyle w:val="Prrafodelista"/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0" w:right="-1" w:firstLine="708"/>
        <w:rPr>
          <w:sz w:val="18"/>
          <w:szCs w:val="18"/>
        </w:rPr>
      </w:pPr>
      <w:r>
        <w:rPr>
          <w:rFonts w:ascii="Arial" w:hAnsi="Arial" w:cs="Arial"/>
          <w:spacing w:val="-5"/>
          <w:sz w:val="19"/>
          <w:szCs w:val="19"/>
          <w:lang w:val="es-ES_tradnl" w:eastAsia="es-ES_tradnl"/>
        </w:rPr>
        <w:t xml:space="preserve">NOTA: </w:t>
      </w:r>
      <w:r w:rsidR="00774A8A" w:rsidRPr="00774A8A">
        <w:rPr>
          <w:rFonts w:ascii="Arial" w:hAnsi="Arial" w:cs="Arial"/>
          <w:spacing w:val="-5"/>
          <w:sz w:val="19"/>
          <w:szCs w:val="19"/>
          <w:lang w:val="es-ES_tradnl" w:eastAsia="es-ES_tradnl"/>
        </w:rPr>
        <w:t xml:space="preserve">En cumplimiento de la ley 39/2015 de Procedimiento administrativo común, el solicitante podrá eximirse de la presentación de la documentación que obrase </w:t>
      </w:r>
      <w:bookmarkStart w:id="0" w:name="_GoBack"/>
      <w:bookmarkEnd w:id="0"/>
      <w:r w:rsidR="00774A8A" w:rsidRPr="00774A8A">
        <w:rPr>
          <w:rFonts w:ascii="Arial" w:hAnsi="Arial" w:cs="Arial"/>
          <w:spacing w:val="-5"/>
          <w:sz w:val="19"/>
          <w:szCs w:val="19"/>
          <w:lang w:val="es-ES_tradnl" w:eastAsia="es-ES_tradnl"/>
        </w:rPr>
        <w:t>ya en los archivos municipales</w:t>
      </w:r>
      <w:r w:rsidR="005D69AE">
        <w:rPr>
          <w:rFonts w:ascii="Arial" w:hAnsi="Arial" w:cs="Arial"/>
          <w:spacing w:val="-5"/>
          <w:sz w:val="19"/>
          <w:szCs w:val="19"/>
          <w:lang w:val="es-ES_tradnl" w:eastAsia="es-ES_tradnl"/>
        </w:rPr>
        <w:t xml:space="preserve">, para lo cual </w:t>
      </w:r>
      <w:r w:rsidR="00774A8A" w:rsidRPr="005D69AE">
        <w:rPr>
          <w:rFonts w:ascii="Arial" w:hAnsi="Arial" w:cs="Arial"/>
          <w:spacing w:val="-5"/>
          <w:sz w:val="19"/>
          <w:szCs w:val="19"/>
          <w:u w:val="single"/>
          <w:lang w:val="es-ES_tradnl" w:eastAsia="es-ES_tradnl"/>
        </w:rPr>
        <w:t>deberá indicar tal circunstancia</w:t>
      </w:r>
      <w:r w:rsidR="005D69AE" w:rsidRPr="005D69AE">
        <w:rPr>
          <w:rFonts w:ascii="Arial" w:hAnsi="Arial" w:cs="Arial"/>
          <w:spacing w:val="-5"/>
          <w:sz w:val="19"/>
          <w:szCs w:val="19"/>
          <w:u w:val="single"/>
          <w:lang w:val="es-ES_tradnl" w:eastAsia="es-ES_tradnl"/>
        </w:rPr>
        <w:t>, así como el expediente en que constan los mismos</w:t>
      </w:r>
      <w:r w:rsidR="00774A8A" w:rsidRPr="005D69AE">
        <w:rPr>
          <w:rFonts w:ascii="Arial" w:hAnsi="Arial" w:cs="Arial"/>
          <w:spacing w:val="-5"/>
          <w:sz w:val="19"/>
          <w:szCs w:val="19"/>
          <w:u w:val="single"/>
          <w:lang w:val="es-ES_tradnl" w:eastAsia="es-ES_tradnl"/>
        </w:rPr>
        <w:t xml:space="preserve">. </w:t>
      </w:r>
    </w:p>
    <w:sectPr w:rsidR="0059029D" w:rsidSect="00771485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993" w:right="709" w:bottom="709" w:left="1157" w:header="227" w:footer="322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A67CE" w14:textId="77777777" w:rsidR="009C063C" w:rsidRDefault="009C063C" w:rsidP="008D0BA6">
      <w:r>
        <w:separator/>
      </w:r>
    </w:p>
  </w:endnote>
  <w:endnote w:type="continuationSeparator" w:id="0">
    <w:p w14:paraId="207F5353" w14:textId="77777777" w:rsidR="009C063C" w:rsidRDefault="009C063C" w:rsidP="008D0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echnicBold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61F27" w14:textId="77777777" w:rsidR="0070145C" w:rsidRPr="002942CC" w:rsidRDefault="0070145C" w:rsidP="0070145C">
    <w:pPr>
      <w:tabs>
        <w:tab w:val="center" w:pos="4550"/>
        <w:tab w:val="left" w:pos="5818"/>
      </w:tabs>
      <w:spacing w:before="0"/>
      <w:ind w:right="-57"/>
      <w:rPr>
        <w:rFonts w:cs="Arial"/>
        <w:b/>
        <w:sz w:val="18"/>
        <w:szCs w:val="18"/>
      </w:rPr>
    </w:pPr>
    <w:r w:rsidRPr="002942CC">
      <w:rPr>
        <w:rFonts w:ascii="Arial Narrow" w:hAnsi="Arial Narrow" w:cs="Arial"/>
        <w:sz w:val="15"/>
        <w:szCs w:val="15"/>
      </w:rPr>
      <w:t>El Ayuntamiento garantiza el uso confidencial de los datos referidos, en los términos de la Ley Orgánica 15/1999, de 13 de diciembre, de Protección de Datos de Carácter Personal. El interesado podrá ejercitar los derechos de acceso, rectificación, cancelación y oposición mediante escrito dirigido al Ayuntamiento de Busot, responsable del fichero.</w:t>
    </w:r>
  </w:p>
  <w:p w14:paraId="1045FA55" w14:textId="77777777" w:rsidR="009160B4" w:rsidRPr="00A844F6" w:rsidRDefault="00A844F6" w:rsidP="00695119">
    <w:pPr>
      <w:tabs>
        <w:tab w:val="center" w:pos="4550"/>
        <w:tab w:val="left" w:pos="5818"/>
      </w:tabs>
      <w:spacing w:before="120"/>
      <w:ind w:right="-22"/>
      <w:jc w:val="right"/>
      <w:rPr>
        <w:sz w:val="16"/>
        <w:szCs w:val="16"/>
      </w:rPr>
    </w:pPr>
    <w:r w:rsidRPr="00A844F6">
      <w:rPr>
        <w:sz w:val="16"/>
        <w:szCs w:val="16"/>
      </w:rPr>
      <w:t>Página 2 de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C3AF" w14:textId="77777777" w:rsidR="00114C66" w:rsidRDefault="00114C66" w:rsidP="00771485">
    <w:pPr>
      <w:tabs>
        <w:tab w:val="center" w:pos="4550"/>
        <w:tab w:val="left" w:pos="5818"/>
      </w:tabs>
      <w:spacing w:before="120"/>
      <w:ind w:right="-22"/>
      <w:jc w:val="right"/>
      <w:rPr>
        <w:sz w:val="20"/>
      </w:rPr>
    </w:pPr>
    <w:r w:rsidRPr="00EF29AC">
      <w:rPr>
        <w:sz w:val="16"/>
        <w:szCs w:val="16"/>
      </w:rPr>
      <w:t>SR. ALCALDE PRESIDENTE DEL AYUNTAMIENTO DE BUSOT (Alicante)</w:t>
    </w:r>
    <w:r w:rsidR="00771485" w:rsidRPr="00EF29AC">
      <w:rPr>
        <w:sz w:val="16"/>
        <w:szCs w:val="16"/>
      </w:rPr>
      <w:tab/>
    </w:r>
    <w:r w:rsidR="00EF29AC">
      <w:rPr>
        <w:sz w:val="20"/>
      </w:rPr>
      <w:tab/>
    </w:r>
    <w:r w:rsidR="00EF29AC">
      <w:rPr>
        <w:sz w:val="20"/>
      </w:rPr>
      <w:tab/>
    </w:r>
    <w:r w:rsidR="00771485">
      <w:rPr>
        <w:sz w:val="20"/>
      </w:rPr>
      <w:tab/>
    </w:r>
    <w:r w:rsidR="00771485">
      <w:rPr>
        <w:sz w:val="20"/>
      </w:rPr>
      <w:tab/>
    </w:r>
    <w:r w:rsidR="00771485" w:rsidRPr="000B5EB7">
      <w:rPr>
        <w:spacing w:val="60"/>
        <w:sz w:val="16"/>
        <w:szCs w:val="16"/>
        <w:lang w:val="es-ES"/>
      </w:rPr>
      <w:t>Página</w:t>
    </w:r>
    <w:r w:rsidR="00771485" w:rsidRPr="000B5EB7">
      <w:rPr>
        <w:sz w:val="16"/>
        <w:szCs w:val="16"/>
        <w:lang w:val="es-ES"/>
      </w:rPr>
      <w:t xml:space="preserve"> </w:t>
    </w:r>
    <w:r w:rsidR="00771485" w:rsidRPr="000B5EB7">
      <w:rPr>
        <w:sz w:val="16"/>
        <w:szCs w:val="16"/>
      </w:rPr>
      <w:fldChar w:fldCharType="begin"/>
    </w:r>
    <w:r w:rsidR="00771485" w:rsidRPr="000B5EB7">
      <w:rPr>
        <w:sz w:val="16"/>
        <w:szCs w:val="16"/>
      </w:rPr>
      <w:instrText>PAGE   \* MERGEFORMAT</w:instrText>
    </w:r>
    <w:r w:rsidR="00771485" w:rsidRPr="000B5EB7">
      <w:rPr>
        <w:sz w:val="16"/>
        <w:szCs w:val="16"/>
      </w:rPr>
      <w:fldChar w:fldCharType="separate"/>
    </w:r>
    <w:r w:rsidR="00771485">
      <w:rPr>
        <w:sz w:val="16"/>
        <w:szCs w:val="16"/>
      </w:rPr>
      <w:t>1</w:t>
    </w:r>
    <w:r w:rsidR="00771485" w:rsidRPr="000B5EB7">
      <w:rPr>
        <w:sz w:val="16"/>
        <w:szCs w:val="16"/>
      </w:rPr>
      <w:fldChar w:fldCharType="end"/>
    </w:r>
    <w:r w:rsidR="00771485" w:rsidRPr="000B5EB7">
      <w:rPr>
        <w:sz w:val="16"/>
        <w:szCs w:val="16"/>
        <w:lang w:val="es-ES"/>
      </w:rPr>
      <w:t xml:space="preserve"> | </w:t>
    </w:r>
    <w:r w:rsidR="00771485" w:rsidRPr="000B5EB7">
      <w:rPr>
        <w:sz w:val="16"/>
        <w:szCs w:val="16"/>
      </w:rPr>
      <w:fldChar w:fldCharType="begin"/>
    </w:r>
    <w:r w:rsidR="00771485" w:rsidRPr="000B5EB7">
      <w:rPr>
        <w:sz w:val="16"/>
        <w:szCs w:val="16"/>
      </w:rPr>
      <w:instrText>NUMPAGES  \* Arabic  \* MERGEFORMAT</w:instrText>
    </w:r>
    <w:r w:rsidR="00771485" w:rsidRPr="000B5EB7">
      <w:rPr>
        <w:sz w:val="16"/>
        <w:szCs w:val="16"/>
      </w:rPr>
      <w:fldChar w:fldCharType="separate"/>
    </w:r>
    <w:r w:rsidR="00771485">
      <w:rPr>
        <w:sz w:val="16"/>
        <w:szCs w:val="16"/>
      </w:rPr>
      <w:t>2</w:t>
    </w:r>
    <w:r w:rsidR="00771485" w:rsidRPr="000B5EB7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68CE8" w14:textId="77777777" w:rsidR="009C063C" w:rsidRDefault="009C063C" w:rsidP="008D0BA6">
      <w:r>
        <w:separator/>
      </w:r>
    </w:p>
  </w:footnote>
  <w:footnote w:type="continuationSeparator" w:id="0">
    <w:p w14:paraId="6816EDEE" w14:textId="77777777" w:rsidR="009C063C" w:rsidRDefault="009C063C" w:rsidP="008D0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5C70" w14:textId="77777777" w:rsidR="00994DC1" w:rsidRPr="000B5EB7" w:rsidRDefault="00994DC1" w:rsidP="002942CC">
    <w:pPr>
      <w:pStyle w:val="Encabezado"/>
      <w:spacing w:befor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8" w:type="dxa"/>
      <w:tblLook w:val="04A0" w:firstRow="1" w:lastRow="0" w:firstColumn="1" w:lastColumn="0" w:noHBand="0" w:noVBand="1"/>
    </w:tblPr>
    <w:tblGrid>
      <w:gridCol w:w="4933"/>
      <w:gridCol w:w="4931"/>
    </w:tblGrid>
    <w:tr w:rsidR="00425F0A" w:rsidRPr="00C00561" w14:paraId="1CB28261" w14:textId="77777777" w:rsidTr="00C00561">
      <w:tc>
        <w:tcPr>
          <w:tcW w:w="4948" w:type="dxa"/>
          <w:shd w:val="clear" w:color="auto" w:fill="auto"/>
        </w:tcPr>
        <w:p w14:paraId="2170FE65" w14:textId="41B84126" w:rsidR="00425F0A" w:rsidRPr="00C00561" w:rsidRDefault="00305006" w:rsidP="00C00561">
          <w:pPr>
            <w:suppressAutoHyphens/>
            <w:autoSpaceDN w:val="0"/>
            <w:spacing w:before="0"/>
            <w:rPr>
              <w:rFonts w:ascii="TechnicBold" w:hAnsi="TechnicBold" w:cs="Tahoma"/>
              <w:w w:val="90"/>
              <w:kern w:val="3"/>
              <w:sz w:val="16"/>
              <w:szCs w:val="16"/>
              <w:lang w:val="es-ES" w:eastAsia="zh-CN" w:bidi="hi-IN"/>
            </w:rPr>
          </w:pPr>
          <w:r w:rsidRPr="00C00561">
            <w:rPr>
              <w:rFonts w:cs="Arial"/>
              <w:noProof/>
              <w:kern w:val="3"/>
              <w:sz w:val="20"/>
              <w:lang w:val="es-ES"/>
            </w:rPr>
            <w:drawing>
              <wp:inline distT="0" distB="0" distL="0" distR="0" wp14:anchorId="6BC5CE36" wp14:editId="13912154">
                <wp:extent cx="514350" cy="704850"/>
                <wp:effectExtent l="0" t="0" r="0" b="0"/>
                <wp:docPr id="1" name="gráficos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áfico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425F0A" w:rsidRPr="00C00561">
            <w:rPr>
              <w:rFonts w:cs="Arial"/>
              <w:w w:val="90"/>
              <w:kern w:val="3"/>
              <w:sz w:val="36"/>
              <w:szCs w:val="36"/>
              <w:lang w:val="es-ES" w:eastAsia="zh-CN" w:bidi="hi-IN"/>
            </w:rPr>
            <w:t xml:space="preserve"> Ajuntament de Busot</w:t>
          </w:r>
        </w:p>
        <w:p w14:paraId="06DC1B46" w14:textId="77777777" w:rsidR="00425F0A" w:rsidRPr="00C00561" w:rsidRDefault="00425F0A" w:rsidP="00C00561">
          <w:pPr>
            <w:tabs>
              <w:tab w:val="center" w:pos="4252"/>
              <w:tab w:val="right" w:pos="8504"/>
            </w:tabs>
            <w:spacing w:before="0"/>
            <w:jc w:val="center"/>
            <w:rPr>
              <w:rFonts w:ascii="Arial Narrow" w:hAnsi="Arial Narrow"/>
              <w:b/>
              <w:color w:val="990000"/>
              <w:sz w:val="12"/>
              <w:szCs w:val="12"/>
            </w:rPr>
          </w:pPr>
        </w:p>
      </w:tc>
      <w:tc>
        <w:tcPr>
          <w:tcW w:w="4948" w:type="dxa"/>
          <w:shd w:val="clear" w:color="auto" w:fill="auto"/>
        </w:tcPr>
        <w:p w14:paraId="450EF0D8" w14:textId="77777777" w:rsidR="00425F0A" w:rsidRPr="00C00561" w:rsidRDefault="00425F0A" w:rsidP="00C00561">
          <w:pPr>
            <w:tabs>
              <w:tab w:val="center" w:pos="4252"/>
              <w:tab w:val="right" w:pos="8504"/>
            </w:tabs>
            <w:spacing w:before="0"/>
            <w:jc w:val="center"/>
            <w:rPr>
              <w:rFonts w:ascii="Arial Narrow" w:hAnsi="Arial Narrow"/>
              <w:b/>
              <w:noProof/>
              <w:color w:val="990000"/>
              <w:lang w:val="es-ES"/>
            </w:rPr>
          </w:pPr>
        </w:p>
        <w:p w14:paraId="693A72F2" w14:textId="77777777" w:rsidR="00425F0A" w:rsidRPr="00C00561" w:rsidRDefault="00425F0A" w:rsidP="00C00561">
          <w:pPr>
            <w:tabs>
              <w:tab w:val="center" w:pos="4252"/>
              <w:tab w:val="right" w:pos="8504"/>
            </w:tabs>
            <w:spacing w:before="0"/>
            <w:jc w:val="center"/>
            <w:rPr>
              <w:rFonts w:ascii="Arial Narrow" w:hAnsi="Arial Narrow"/>
              <w:b/>
              <w:noProof/>
              <w:color w:val="990000"/>
              <w:lang w:val="es-ES"/>
            </w:rPr>
          </w:pPr>
        </w:p>
        <w:p w14:paraId="02589E03" w14:textId="77777777" w:rsidR="00425F0A" w:rsidRPr="00C00561" w:rsidRDefault="00425F0A" w:rsidP="00C00561">
          <w:pPr>
            <w:tabs>
              <w:tab w:val="center" w:pos="4252"/>
              <w:tab w:val="right" w:pos="8504"/>
            </w:tabs>
            <w:spacing w:before="0"/>
            <w:jc w:val="center"/>
            <w:rPr>
              <w:rFonts w:ascii="Arial Narrow" w:hAnsi="Arial Narrow"/>
              <w:b/>
              <w:color w:val="990000"/>
              <w:sz w:val="12"/>
              <w:szCs w:val="12"/>
            </w:rPr>
          </w:pPr>
          <w:r w:rsidRPr="00C00561">
            <w:rPr>
              <w:rFonts w:ascii="Arial Narrow" w:hAnsi="Arial Narrow"/>
              <w:b/>
              <w:noProof/>
              <w:color w:val="990000"/>
              <w:lang w:val="es-ES"/>
            </w:rPr>
            <w:t>SOLICITUD DE SUBVENCIÓN PROGRAMA BUSOT EMPRENDE</w:t>
          </w:r>
        </w:p>
      </w:tc>
    </w:tr>
  </w:tbl>
  <w:p w14:paraId="074079F1" w14:textId="77777777" w:rsidR="00114C66" w:rsidRPr="00D87246" w:rsidRDefault="00114C66" w:rsidP="00ED2EE6">
    <w:pPr>
      <w:pStyle w:val="Encabezado"/>
      <w:spacing w:before="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26EF0D2"/>
    <w:lvl w:ilvl="0">
      <w:numFmt w:val="bullet"/>
      <w:lvlText w:val="*"/>
      <w:lvlJc w:val="left"/>
    </w:lvl>
  </w:abstractNum>
  <w:abstractNum w:abstractNumId="1" w15:restartNumberingAfterBreak="0">
    <w:nsid w:val="12A15330"/>
    <w:multiLevelType w:val="multilevel"/>
    <w:tmpl w:val="B8CE313E"/>
    <w:lvl w:ilvl="0">
      <w:start w:val="1"/>
      <w:numFmt w:val="lowerLetter"/>
      <w:lvlText w:val="%1)"/>
      <w:lvlJc w:val="left"/>
      <w:pPr>
        <w:ind w:left="10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64" w:hanging="360"/>
      </w:pPr>
    </w:lvl>
    <w:lvl w:ilvl="2" w:tentative="1">
      <w:start w:val="1"/>
      <w:numFmt w:val="lowerRoman"/>
      <w:lvlText w:val="%3."/>
      <w:lvlJc w:val="right"/>
      <w:pPr>
        <w:ind w:left="2484" w:hanging="180"/>
      </w:pPr>
    </w:lvl>
    <w:lvl w:ilvl="3" w:tentative="1">
      <w:start w:val="1"/>
      <w:numFmt w:val="decimal"/>
      <w:lvlText w:val="%4."/>
      <w:lvlJc w:val="left"/>
      <w:pPr>
        <w:ind w:left="3204" w:hanging="360"/>
      </w:pPr>
    </w:lvl>
    <w:lvl w:ilvl="4" w:tentative="1">
      <w:start w:val="1"/>
      <w:numFmt w:val="lowerLetter"/>
      <w:lvlText w:val="%5."/>
      <w:lvlJc w:val="left"/>
      <w:pPr>
        <w:ind w:left="3924" w:hanging="360"/>
      </w:pPr>
    </w:lvl>
    <w:lvl w:ilvl="5" w:tentative="1">
      <w:start w:val="1"/>
      <w:numFmt w:val="lowerRoman"/>
      <w:lvlText w:val="%6."/>
      <w:lvlJc w:val="right"/>
      <w:pPr>
        <w:ind w:left="4644" w:hanging="180"/>
      </w:pPr>
    </w:lvl>
    <w:lvl w:ilvl="6" w:tentative="1">
      <w:start w:val="1"/>
      <w:numFmt w:val="decimal"/>
      <w:lvlText w:val="%7."/>
      <w:lvlJc w:val="left"/>
      <w:pPr>
        <w:ind w:left="5364" w:hanging="360"/>
      </w:pPr>
    </w:lvl>
    <w:lvl w:ilvl="7" w:tentative="1">
      <w:start w:val="1"/>
      <w:numFmt w:val="lowerLetter"/>
      <w:lvlText w:val="%8."/>
      <w:lvlJc w:val="left"/>
      <w:pPr>
        <w:ind w:left="6084" w:hanging="360"/>
      </w:pPr>
    </w:lvl>
    <w:lvl w:ilvl="8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" w15:restartNumberingAfterBreak="0">
    <w:nsid w:val="147F1121"/>
    <w:multiLevelType w:val="multilevel"/>
    <w:tmpl w:val="BAB67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A74135"/>
    <w:multiLevelType w:val="multilevel"/>
    <w:tmpl w:val="7EA60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E7702A"/>
    <w:multiLevelType w:val="hybridMultilevel"/>
    <w:tmpl w:val="4A1430B0"/>
    <w:lvl w:ilvl="0" w:tplc="0944F150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77" w:hanging="360"/>
      </w:pPr>
    </w:lvl>
    <w:lvl w:ilvl="2" w:tplc="0C0A001B" w:tentative="1">
      <w:start w:val="1"/>
      <w:numFmt w:val="lowerRoman"/>
      <w:lvlText w:val="%3."/>
      <w:lvlJc w:val="right"/>
      <w:pPr>
        <w:ind w:left="2197" w:hanging="180"/>
      </w:pPr>
    </w:lvl>
    <w:lvl w:ilvl="3" w:tplc="0C0A000F" w:tentative="1">
      <w:start w:val="1"/>
      <w:numFmt w:val="decimal"/>
      <w:lvlText w:val="%4."/>
      <w:lvlJc w:val="left"/>
      <w:pPr>
        <w:ind w:left="2917" w:hanging="360"/>
      </w:pPr>
    </w:lvl>
    <w:lvl w:ilvl="4" w:tplc="0C0A0019" w:tentative="1">
      <w:start w:val="1"/>
      <w:numFmt w:val="lowerLetter"/>
      <w:lvlText w:val="%5."/>
      <w:lvlJc w:val="left"/>
      <w:pPr>
        <w:ind w:left="3637" w:hanging="360"/>
      </w:pPr>
    </w:lvl>
    <w:lvl w:ilvl="5" w:tplc="0C0A001B" w:tentative="1">
      <w:start w:val="1"/>
      <w:numFmt w:val="lowerRoman"/>
      <w:lvlText w:val="%6."/>
      <w:lvlJc w:val="right"/>
      <w:pPr>
        <w:ind w:left="4357" w:hanging="180"/>
      </w:pPr>
    </w:lvl>
    <w:lvl w:ilvl="6" w:tplc="0C0A000F" w:tentative="1">
      <w:start w:val="1"/>
      <w:numFmt w:val="decimal"/>
      <w:lvlText w:val="%7."/>
      <w:lvlJc w:val="left"/>
      <w:pPr>
        <w:ind w:left="5077" w:hanging="360"/>
      </w:pPr>
    </w:lvl>
    <w:lvl w:ilvl="7" w:tplc="0C0A0019" w:tentative="1">
      <w:start w:val="1"/>
      <w:numFmt w:val="lowerLetter"/>
      <w:lvlText w:val="%8."/>
      <w:lvlJc w:val="left"/>
      <w:pPr>
        <w:ind w:left="5797" w:hanging="360"/>
      </w:pPr>
    </w:lvl>
    <w:lvl w:ilvl="8" w:tplc="0C0A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665A61AC"/>
    <w:multiLevelType w:val="hybridMultilevel"/>
    <w:tmpl w:val="A7A268E6"/>
    <w:lvl w:ilvl="0" w:tplc="24EA6658">
      <w:start w:val="1"/>
      <w:numFmt w:val="upperLetter"/>
      <w:lvlText w:val="%1)"/>
      <w:lvlJc w:val="left"/>
      <w:pPr>
        <w:ind w:left="38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02" w:hanging="360"/>
      </w:pPr>
    </w:lvl>
    <w:lvl w:ilvl="2" w:tplc="0C0A001B" w:tentative="1">
      <w:start w:val="1"/>
      <w:numFmt w:val="lowerRoman"/>
      <w:lvlText w:val="%3."/>
      <w:lvlJc w:val="right"/>
      <w:pPr>
        <w:ind w:left="1822" w:hanging="180"/>
      </w:pPr>
    </w:lvl>
    <w:lvl w:ilvl="3" w:tplc="0C0A000F" w:tentative="1">
      <w:start w:val="1"/>
      <w:numFmt w:val="decimal"/>
      <w:lvlText w:val="%4."/>
      <w:lvlJc w:val="left"/>
      <w:pPr>
        <w:ind w:left="2542" w:hanging="360"/>
      </w:pPr>
    </w:lvl>
    <w:lvl w:ilvl="4" w:tplc="0C0A0019" w:tentative="1">
      <w:start w:val="1"/>
      <w:numFmt w:val="lowerLetter"/>
      <w:lvlText w:val="%5."/>
      <w:lvlJc w:val="left"/>
      <w:pPr>
        <w:ind w:left="3262" w:hanging="360"/>
      </w:pPr>
    </w:lvl>
    <w:lvl w:ilvl="5" w:tplc="0C0A001B" w:tentative="1">
      <w:start w:val="1"/>
      <w:numFmt w:val="lowerRoman"/>
      <w:lvlText w:val="%6."/>
      <w:lvlJc w:val="right"/>
      <w:pPr>
        <w:ind w:left="3982" w:hanging="180"/>
      </w:pPr>
    </w:lvl>
    <w:lvl w:ilvl="6" w:tplc="0C0A000F" w:tentative="1">
      <w:start w:val="1"/>
      <w:numFmt w:val="decimal"/>
      <w:lvlText w:val="%7."/>
      <w:lvlJc w:val="left"/>
      <w:pPr>
        <w:ind w:left="4702" w:hanging="360"/>
      </w:pPr>
    </w:lvl>
    <w:lvl w:ilvl="7" w:tplc="0C0A0019" w:tentative="1">
      <w:start w:val="1"/>
      <w:numFmt w:val="lowerLetter"/>
      <w:lvlText w:val="%8."/>
      <w:lvlJc w:val="left"/>
      <w:pPr>
        <w:ind w:left="5422" w:hanging="360"/>
      </w:pPr>
    </w:lvl>
    <w:lvl w:ilvl="8" w:tplc="0C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66AC256E"/>
    <w:multiLevelType w:val="hybridMultilevel"/>
    <w:tmpl w:val="9B7670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616F8"/>
    <w:multiLevelType w:val="hybridMultilevel"/>
    <w:tmpl w:val="8E5A9590"/>
    <w:lvl w:ilvl="0" w:tplc="CE064DA2">
      <w:start w:val="5"/>
      <w:numFmt w:val="bullet"/>
      <w:lvlText w:val="-"/>
      <w:lvlJc w:val="left"/>
      <w:pPr>
        <w:ind w:left="374" w:hanging="360"/>
      </w:pPr>
      <w:rPr>
        <w:rFonts w:ascii="Cambria" w:eastAsia="Times New Roman" w:hAnsi="Cambria" w:cs="Arial" w:hint="default"/>
        <w:b/>
        <w:i/>
        <w:color w:val="000000"/>
      </w:rPr>
    </w:lvl>
    <w:lvl w:ilvl="1" w:tplc="0C0A0003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num w:numId="1" w16cid:durableId="1688829660">
    <w:abstractNumId w:val="4"/>
  </w:num>
  <w:num w:numId="2" w16cid:durableId="251279547">
    <w:abstractNumId w:val="0"/>
    <w:lvlOverride w:ilvl="0">
      <w:lvl w:ilvl="0">
        <w:start w:val="65535"/>
        <w:numFmt w:val="bullet"/>
        <w:lvlText w:val="•"/>
        <w:legacy w:legacy="1" w:legacySpace="0" w:legacyIndent="320"/>
        <w:lvlJc w:val="left"/>
        <w:rPr>
          <w:rFonts w:ascii="Arial" w:hAnsi="Arial" w:cs="Arial" w:hint="default"/>
        </w:rPr>
      </w:lvl>
    </w:lvlOverride>
  </w:num>
  <w:num w:numId="3" w16cid:durableId="586764822">
    <w:abstractNumId w:val="1"/>
  </w:num>
  <w:num w:numId="4" w16cid:durableId="1433011646">
    <w:abstractNumId w:val="7"/>
  </w:num>
  <w:num w:numId="5" w16cid:durableId="2006206892">
    <w:abstractNumId w:val="6"/>
  </w:num>
  <w:num w:numId="6" w16cid:durableId="573517402">
    <w:abstractNumId w:val="5"/>
  </w:num>
  <w:num w:numId="7" w16cid:durableId="15735824">
    <w:abstractNumId w:val="2"/>
  </w:num>
  <w:num w:numId="8" w16cid:durableId="107585862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defaultTabStop w:val="709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232"/>
    <w:rsid w:val="00005277"/>
    <w:rsid w:val="000166DE"/>
    <w:rsid w:val="0001721E"/>
    <w:rsid w:val="00020358"/>
    <w:rsid w:val="00021AE4"/>
    <w:rsid w:val="00023D2E"/>
    <w:rsid w:val="00033E49"/>
    <w:rsid w:val="00034DB2"/>
    <w:rsid w:val="00034E07"/>
    <w:rsid w:val="000369D7"/>
    <w:rsid w:val="00042981"/>
    <w:rsid w:val="00044859"/>
    <w:rsid w:val="000451F7"/>
    <w:rsid w:val="000471C2"/>
    <w:rsid w:val="0005420C"/>
    <w:rsid w:val="0005642E"/>
    <w:rsid w:val="00060AFA"/>
    <w:rsid w:val="00071D43"/>
    <w:rsid w:val="000724B5"/>
    <w:rsid w:val="00073186"/>
    <w:rsid w:val="00074FC7"/>
    <w:rsid w:val="00095B6F"/>
    <w:rsid w:val="00096659"/>
    <w:rsid w:val="000A07D7"/>
    <w:rsid w:val="000A1320"/>
    <w:rsid w:val="000A3AE3"/>
    <w:rsid w:val="000A7B31"/>
    <w:rsid w:val="000B04EF"/>
    <w:rsid w:val="000B5EB7"/>
    <w:rsid w:val="000C1D85"/>
    <w:rsid w:val="000C2AFD"/>
    <w:rsid w:val="000C2ED6"/>
    <w:rsid w:val="000C2F7F"/>
    <w:rsid w:val="000C56A7"/>
    <w:rsid w:val="000D63B8"/>
    <w:rsid w:val="000E077B"/>
    <w:rsid w:val="000E158D"/>
    <w:rsid w:val="000E25B9"/>
    <w:rsid w:val="000E3243"/>
    <w:rsid w:val="000E7575"/>
    <w:rsid w:val="000F118B"/>
    <w:rsid w:val="000F1BE7"/>
    <w:rsid w:val="000F24A3"/>
    <w:rsid w:val="000F520B"/>
    <w:rsid w:val="00101032"/>
    <w:rsid w:val="00103236"/>
    <w:rsid w:val="00105622"/>
    <w:rsid w:val="00107DEF"/>
    <w:rsid w:val="00112B9E"/>
    <w:rsid w:val="00114C66"/>
    <w:rsid w:val="001279AC"/>
    <w:rsid w:val="00132C1C"/>
    <w:rsid w:val="001343CA"/>
    <w:rsid w:val="00135335"/>
    <w:rsid w:val="00135C38"/>
    <w:rsid w:val="001403FB"/>
    <w:rsid w:val="001507C0"/>
    <w:rsid w:val="00153B3B"/>
    <w:rsid w:val="00154D93"/>
    <w:rsid w:val="00160D91"/>
    <w:rsid w:val="0016243F"/>
    <w:rsid w:val="001634AB"/>
    <w:rsid w:val="00164C6C"/>
    <w:rsid w:val="00164E26"/>
    <w:rsid w:val="00171B50"/>
    <w:rsid w:val="00171F6C"/>
    <w:rsid w:val="001723B7"/>
    <w:rsid w:val="00176AF5"/>
    <w:rsid w:val="00177EC9"/>
    <w:rsid w:val="00180C96"/>
    <w:rsid w:val="0018152F"/>
    <w:rsid w:val="00183601"/>
    <w:rsid w:val="00183DD4"/>
    <w:rsid w:val="00184044"/>
    <w:rsid w:val="00187215"/>
    <w:rsid w:val="00193A60"/>
    <w:rsid w:val="00193A6B"/>
    <w:rsid w:val="00194BBC"/>
    <w:rsid w:val="001A6918"/>
    <w:rsid w:val="001C0C57"/>
    <w:rsid w:val="001C27ED"/>
    <w:rsid w:val="001C715C"/>
    <w:rsid w:val="001D23C9"/>
    <w:rsid w:val="001D304F"/>
    <w:rsid w:val="001D5187"/>
    <w:rsid w:val="001D77BD"/>
    <w:rsid w:val="001E6AA7"/>
    <w:rsid w:val="001E73F7"/>
    <w:rsid w:val="001E7B0E"/>
    <w:rsid w:val="001F5906"/>
    <w:rsid w:val="00205117"/>
    <w:rsid w:val="00207B6A"/>
    <w:rsid w:val="00210087"/>
    <w:rsid w:val="00216B18"/>
    <w:rsid w:val="00220124"/>
    <w:rsid w:val="00221017"/>
    <w:rsid w:val="002339B2"/>
    <w:rsid w:val="00236462"/>
    <w:rsid w:val="00242002"/>
    <w:rsid w:val="00245B05"/>
    <w:rsid w:val="0024652D"/>
    <w:rsid w:val="00247628"/>
    <w:rsid w:val="002521A8"/>
    <w:rsid w:val="00252232"/>
    <w:rsid w:val="002625FF"/>
    <w:rsid w:val="00262696"/>
    <w:rsid w:val="002627B0"/>
    <w:rsid w:val="00263DD5"/>
    <w:rsid w:val="00266E75"/>
    <w:rsid w:val="00272DE0"/>
    <w:rsid w:val="00272F30"/>
    <w:rsid w:val="00275A71"/>
    <w:rsid w:val="0028102A"/>
    <w:rsid w:val="00293B43"/>
    <w:rsid w:val="002942CC"/>
    <w:rsid w:val="002944BA"/>
    <w:rsid w:val="002A2CEB"/>
    <w:rsid w:val="002B5A3E"/>
    <w:rsid w:val="002B7A4B"/>
    <w:rsid w:val="002C009D"/>
    <w:rsid w:val="002C2283"/>
    <w:rsid w:val="002C68A9"/>
    <w:rsid w:val="002D0A9F"/>
    <w:rsid w:val="002D1FF2"/>
    <w:rsid w:val="002E01B3"/>
    <w:rsid w:val="002E2F4A"/>
    <w:rsid w:val="002F1039"/>
    <w:rsid w:val="002F242F"/>
    <w:rsid w:val="002F3CB3"/>
    <w:rsid w:val="002F5053"/>
    <w:rsid w:val="002F588E"/>
    <w:rsid w:val="002F6AA6"/>
    <w:rsid w:val="00301997"/>
    <w:rsid w:val="003030F6"/>
    <w:rsid w:val="00305006"/>
    <w:rsid w:val="00305639"/>
    <w:rsid w:val="00311E86"/>
    <w:rsid w:val="0031374F"/>
    <w:rsid w:val="00313D00"/>
    <w:rsid w:val="003254F6"/>
    <w:rsid w:val="00327A8B"/>
    <w:rsid w:val="0033672F"/>
    <w:rsid w:val="00337000"/>
    <w:rsid w:val="003450EF"/>
    <w:rsid w:val="003454CC"/>
    <w:rsid w:val="003473AF"/>
    <w:rsid w:val="00354646"/>
    <w:rsid w:val="0035780F"/>
    <w:rsid w:val="00363448"/>
    <w:rsid w:val="00364749"/>
    <w:rsid w:val="00367572"/>
    <w:rsid w:val="003702B6"/>
    <w:rsid w:val="0037210C"/>
    <w:rsid w:val="00374452"/>
    <w:rsid w:val="00377769"/>
    <w:rsid w:val="00383AD8"/>
    <w:rsid w:val="00383FA4"/>
    <w:rsid w:val="003869F3"/>
    <w:rsid w:val="0038703F"/>
    <w:rsid w:val="00387136"/>
    <w:rsid w:val="00390C67"/>
    <w:rsid w:val="00395703"/>
    <w:rsid w:val="00396EDA"/>
    <w:rsid w:val="003A5F98"/>
    <w:rsid w:val="003A6EF8"/>
    <w:rsid w:val="003B657A"/>
    <w:rsid w:val="003C30EE"/>
    <w:rsid w:val="003C3D7D"/>
    <w:rsid w:val="003C45A3"/>
    <w:rsid w:val="003C57A3"/>
    <w:rsid w:val="003C7AA3"/>
    <w:rsid w:val="003F4394"/>
    <w:rsid w:val="003F46D9"/>
    <w:rsid w:val="00400765"/>
    <w:rsid w:val="00403E0E"/>
    <w:rsid w:val="00404567"/>
    <w:rsid w:val="00404763"/>
    <w:rsid w:val="00411CB0"/>
    <w:rsid w:val="00412ABB"/>
    <w:rsid w:val="00417896"/>
    <w:rsid w:val="00420B3F"/>
    <w:rsid w:val="004245A9"/>
    <w:rsid w:val="00425F0A"/>
    <w:rsid w:val="0042688A"/>
    <w:rsid w:val="00427279"/>
    <w:rsid w:val="004302E2"/>
    <w:rsid w:val="004376CD"/>
    <w:rsid w:val="00437D88"/>
    <w:rsid w:val="0044152E"/>
    <w:rsid w:val="00445EDE"/>
    <w:rsid w:val="004501E5"/>
    <w:rsid w:val="00450C27"/>
    <w:rsid w:val="00453233"/>
    <w:rsid w:val="00456BDE"/>
    <w:rsid w:val="004634ED"/>
    <w:rsid w:val="004710A7"/>
    <w:rsid w:val="004738A0"/>
    <w:rsid w:val="00474617"/>
    <w:rsid w:val="004772B6"/>
    <w:rsid w:val="004A02D7"/>
    <w:rsid w:val="004A0D92"/>
    <w:rsid w:val="004A3240"/>
    <w:rsid w:val="004A3BBF"/>
    <w:rsid w:val="004B076E"/>
    <w:rsid w:val="004B3BD7"/>
    <w:rsid w:val="004B5634"/>
    <w:rsid w:val="004C23DA"/>
    <w:rsid w:val="004C2CAE"/>
    <w:rsid w:val="004C4114"/>
    <w:rsid w:val="004C4E5B"/>
    <w:rsid w:val="004D309B"/>
    <w:rsid w:val="004E1034"/>
    <w:rsid w:val="004F6BA3"/>
    <w:rsid w:val="004F7B57"/>
    <w:rsid w:val="0050371D"/>
    <w:rsid w:val="005133EA"/>
    <w:rsid w:val="0051602B"/>
    <w:rsid w:val="00533D1E"/>
    <w:rsid w:val="00535610"/>
    <w:rsid w:val="00540425"/>
    <w:rsid w:val="00543366"/>
    <w:rsid w:val="005457B5"/>
    <w:rsid w:val="00547E7C"/>
    <w:rsid w:val="00554255"/>
    <w:rsid w:val="00560955"/>
    <w:rsid w:val="00561833"/>
    <w:rsid w:val="00563438"/>
    <w:rsid w:val="005643FD"/>
    <w:rsid w:val="0057103E"/>
    <w:rsid w:val="005727FE"/>
    <w:rsid w:val="00574E39"/>
    <w:rsid w:val="00576B7C"/>
    <w:rsid w:val="00580E4A"/>
    <w:rsid w:val="00582A23"/>
    <w:rsid w:val="005843B7"/>
    <w:rsid w:val="00587393"/>
    <w:rsid w:val="0059029D"/>
    <w:rsid w:val="00592505"/>
    <w:rsid w:val="005A4DA8"/>
    <w:rsid w:val="005A5D92"/>
    <w:rsid w:val="005B134F"/>
    <w:rsid w:val="005C6ADB"/>
    <w:rsid w:val="005D0AC0"/>
    <w:rsid w:val="005D69AE"/>
    <w:rsid w:val="005E52A6"/>
    <w:rsid w:val="005E634F"/>
    <w:rsid w:val="005E64EF"/>
    <w:rsid w:val="00602262"/>
    <w:rsid w:val="00610DCE"/>
    <w:rsid w:val="00611DDB"/>
    <w:rsid w:val="006121A5"/>
    <w:rsid w:val="006141DB"/>
    <w:rsid w:val="00614CB1"/>
    <w:rsid w:val="00621FBA"/>
    <w:rsid w:val="006222E3"/>
    <w:rsid w:val="00624152"/>
    <w:rsid w:val="006242CB"/>
    <w:rsid w:val="00626D12"/>
    <w:rsid w:val="006315D7"/>
    <w:rsid w:val="00632142"/>
    <w:rsid w:val="006345B6"/>
    <w:rsid w:val="00640364"/>
    <w:rsid w:val="00641F9A"/>
    <w:rsid w:val="00645F88"/>
    <w:rsid w:val="00647482"/>
    <w:rsid w:val="0065316E"/>
    <w:rsid w:val="00664470"/>
    <w:rsid w:val="00671E19"/>
    <w:rsid w:val="00674BBC"/>
    <w:rsid w:val="006762B5"/>
    <w:rsid w:val="00676919"/>
    <w:rsid w:val="006805FB"/>
    <w:rsid w:val="006837F3"/>
    <w:rsid w:val="0069151E"/>
    <w:rsid w:val="00695119"/>
    <w:rsid w:val="006A1E88"/>
    <w:rsid w:val="006B01FC"/>
    <w:rsid w:val="006B076E"/>
    <w:rsid w:val="006B2B84"/>
    <w:rsid w:val="006B7248"/>
    <w:rsid w:val="006C3761"/>
    <w:rsid w:val="006D150C"/>
    <w:rsid w:val="006D4CB2"/>
    <w:rsid w:val="006E57F1"/>
    <w:rsid w:val="006E7579"/>
    <w:rsid w:val="006E7ADE"/>
    <w:rsid w:val="0070102D"/>
    <w:rsid w:val="0070145C"/>
    <w:rsid w:val="0070345D"/>
    <w:rsid w:val="007132EF"/>
    <w:rsid w:val="0072245D"/>
    <w:rsid w:val="00733B66"/>
    <w:rsid w:val="00734E3A"/>
    <w:rsid w:val="00735F28"/>
    <w:rsid w:val="00740BFA"/>
    <w:rsid w:val="00755E24"/>
    <w:rsid w:val="00762322"/>
    <w:rsid w:val="00763F42"/>
    <w:rsid w:val="0076434C"/>
    <w:rsid w:val="00764764"/>
    <w:rsid w:val="00764F2F"/>
    <w:rsid w:val="00770D38"/>
    <w:rsid w:val="00771485"/>
    <w:rsid w:val="00773536"/>
    <w:rsid w:val="00774A8A"/>
    <w:rsid w:val="00776B58"/>
    <w:rsid w:val="0078293B"/>
    <w:rsid w:val="0078336A"/>
    <w:rsid w:val="00784B5D"/>
    <w:rsid w:val="00791430"/>
    <w:rsid w:val="007921FD"/>
    <w:rsid w:val="007975A9"/>
    <w:rsid w:val="007A712D"/>
    <w:rsid w:val="007A771B"/>
    <w:rsid w:val="007B0628"/>
    <w:rsid w:val="007B3FDE"/>
    <w:rsid w:val="007B49F6"/>
    <w:rsid w:val="007B5CF6"/>
    <w:rsid w:val="007B7916"/>
    <w:rsid w:val="007C0C44"/>
    <w:rsid w:val="007C6233"/>
    <w:rsid w:val="007D7A16"/>
    <w:rsid w:val="007F5157"/>
    <w:rsid w:val="007F72F2"/>
    <w:rsid w:val="00803362"/>
    <w:rsid w:val="00807E96"/>
    <w:rsid w:val="008153DC"/>
    <w:rsid w:val="0081561C"/>
    <w:rsid w:val="008179AD"/>
    <w:rsid w:val="008225EE"/>
    <w:rsid w:val="00827B07"/>
    <w:rsid w:val="008341E4"/>
    <w:rsid w:val="008379CA"/>
    <w:rsid w:val="0084040C"/>
    <w:rsid w:val="0084573E"/>
    <w:rsid w:val="0084588D"/>
    <w:rsid w:val="008463CF"/>
    <w:rsid w:val="00852468"/>
    <w:rsid w:val="00860853"/>
    <w:rsid w:val="00861B66"/>
    <w:rsid w:val="00861C91"/>
    <w:rsid w:val="00863B82"/>
    <w:rsid w:val="00863EED"/>
    <w:rsid w:val="008711E5"/>
    <w:rsid w:val="008714B8"/>
    <w:rsid w:val="00876B58"/>
    <w:rsid w:val="00880C7B"/>
    <w:rsid w:val="00882FDC"/>
    <w:rsid w:val="00884FAF"/>
    <w:rsid w:val="00885BB5"/>
    <w:rsid w:val="00885CE9"/>
    <w:rsid w:val="00886B35"/>
    <w:rsid w:val="008873E6"/>
    <w:rsid w:val="0088765E"/>
    <w:rsid w:val="00887A0F"/>
    <w:rsid w:val="00890FBC"/>
    <w:rsid w:val="0089480A"/>
    <w:rsid w:val="00897CD4"/>
    <w:rsid w:val="008A5723"/>
    <w:rsid w:val="008D0BA6"/>
    <w:rsid w:val="008D274D"/>
    <w:rsid w:val="008D2D7F"/>
    <w:rsid w:val="008D5059"/>
    <w:rsid w:val="008D68A8"/>
    <w:rsid w:val="008E1FC8"/>
    <w:rsid w:val="008F1204"/>
    <w:rsid w:val="008F5307"/>
    <w:rsid w:val="008F5FBB"/>
    <w:rsid w:val="00905A21"/>
    <w:rsid w:val="009066C7"/>
    <w:rsid w:val="00907D36"/>
    <w:rsid w:val="009160B4"/>
    <w:rsid w:val="00916EC1"/>
    <w:rsid w:val="009221B1"/>
    <w:rsid w:val="009234C2"/>
    <w:rsid w:val="009349F0"/>
    <w:rsid w:val="009408D1"/>
    <w:rsid w:val="00943D90"/>
    <w:rsid w:val="009465F3"/>
    <w:rsid w:val="00957AC2"/>
    <w:rsid w:val="0096387C"/>
    <w:rsid w:val="00966CB7"/>
    <w:rsid w:val="009808CE"/>
    <w:rsid w:val="00994DC1"/>
    <w:rsid w:val="009A172B"/>
    <w:rsid w:val="009A3797"/>
    <w:rsid w:val="009A4CAD"/>
    <w:rsid w:val="009A4D89"/>
    <w:rsid w:val="009A600A"/>
    <w:rsid w:val="009A75DA"/>
    <w:rsid w:val="009B4A8D"/>
    <w:rsid w:val="009C063C"/>
    <w:rsid w:val="009C5A43"/>
    <w:rsid w:val="009C6C9E"/>
    <w:rsid w:val="009D1EC0"/>
    <w:rsid w:val="009D356C"/>
    <w:rsid w:val="009E2C49"/>
    <w:rsid w:val="009E482C"/>
    <w:rsid w:val="009F0D73"/>
    <w:rsid w:val="009F5753"/>
    <w:rsid w:val="009F7A6A"/>
    <w:rsid w:val="00A024E1"/>
    <w:rsid w:val="00A071C9"/>
    <w:rsid w:val="00A225E3"/>
    <w:rsid w:val="00A227CD"/>
    <w:rsid w:val="00A27AA9"/>
    <w:rsid w:val="00A3445A"/>
    <w:rsid w:val="00A368E3"/>
    <w:rsid w:val="00A36D9E"/>
    <w:rsid w:val="00A43AAC"/>
    <w:rsid w:val="00A45D99"/>
    <w:rsid w:val="00A661F0"/>
    <w:rsid w:val="00A767D6"/>
    <w:rsid w:val="00A77580"/>
    <w:rsid w:val="00A83ECE"/>
    <w:rsid w:val="00A8431A"/>
    <w:rsid w:val="00A844F6"/>
    <w:rsid w:val="00A852BA"/>
    <w:rsid w:val="00A870AF"/>
    <w:rsid w:val="00A87D7F"/>
    <w:rsid w:val="00A90329"/>
    <w:rsid w:val="00A906C4"/>
    <w:rsid w:val="00A906D1"/>
    <w:rsid w:val="00A94B7A"/>
    <w:rsid w:val="00AA59CF"/>
    <w:rsid w:val="00AA6D9A"/>
    <w:rsid w:val="00AB2D54"/>
    <w:rsid w:val="00AB3A96"/>
    <w:rsid w:val="00AC425F"/>
    <w:rsid w:val="00AC6663"/>
    <w:rsid w:val="00AD04C4"/>
    <w:rsid w:val="00AD19C2"/>
    <w:rsid w:val="00AE3EAE"/>
    <w:rsid w:val="00B02FEA"/>
    <w:rsid w:val="00B05365"/>
    <w:rsid w:val="00B05B8A"/>
    <w:rsid w:val="00B065CA"/>
    <w:rsid w:val="00B06A54"/>
    <w:rsid w:val="00B1544F"/>
    <w:rsid w:val="00B1769D"/>
    <w:rsid w:val="00B21C60"/>
    <w:rsid w:val="00B24FA2"/>
    <w:rsid w:val="00B2568C"/>
    <w:rsid w:val="00B32618"/>
    <w:rsid w:val="00B34C49"/>
    <w:rsid w:val="00B45B95"/>
    <w:rsid w:val="00B50F94"/>
    <w:rsid w:val="00B60C07"/>
    <w:rsid w:val="00B61FDE"/>
    <w:rsid w:val="00B65F29"/>
    <w:rsid w:val="00B67AAE"/>
    <w:rsid w:val="00B72CF8"/>
    <w:rsid w:val="00B76BFB"/>
    <w:rsid w:val="00B81949"/>
    <w:rsid w:val="00B848F5"/>
    <w:rsid w:val="00B87C3A"/>
    <w:rsid w:val="00B968A4"/>
    <w:rsid w:val="00BB2E26"/>
    <w:rsid w:val="00BB6AA1"/>
    <w:rsid w:val="00BB7860"/>
    <w:rsid w:val="00BD0DD8"/>
    <w:rsid w:val="00BE20A6"/>
    <w:rsid w:val="00BE56B0"/>
    <w:rsid w:val="00BE63FB"/>
    <w:rsid w:val="00BF0F57"/>
    <w:rsid w:val="00BF41F4"/>
    <w:rsid w:val="00C00561"/>
    <w:rsid w:val="00C03073"/>
    <w:rsid w:val="00C07944"/>
    <w:rsid w:val="00C10E6A"/>
    <w:rsid w:val="00C15D54"/>
    <w:rsid w:val="00C338A0"/>
    <w:rsid w:val="00C42804"/>
    <w:rsid w:val="00C46FAC"/>
    <w:rsid w:val="00C51E6D"/>
    <w:rsid w:val="00C57021"/>
    <w:rsid w:val="00C5711B"/>
    <w:rsid w:val="00C6134B"/>
    <w:rsid w:val="00C616F9"/>
    <w:rsid w:val="00C80459"/>
    <w:rsid w:val="00C812DE"/>
    <w:rsid w:val="00C817D4"/>
    <w:rsid w:val="00C822B9"/>
    <w:rsid w:val="00C84513"/>
    <w:rsid w:val="00C85300"/>
    <w:rsid w:val="00C8551C"/>
    <w:rsid w:val="00C87A8B"/>
    <w:rsid w:val="00C900DC"/>
    <w:rsid w:val="00C95D49"/>
    <w:rsid w:val="00C9760C"/>
    <w:rsid w:val="00CA1295"/>
    <w:rsid w:val="00CA6434"/>
    <w:rsid w:val="00CB5494"/>
    <w:rsid w:val="00CB7CC6"/>
    <w:rsid w:val="00CC414C"/>
    <w:rsid w:val="00CD0745"/>
    <w:rsid w:val="00CD63F3"/>
    <w:rsid w:val="00CE6D09"/>
    <w:rsid w:val="00CF1F62"/>
    <w:rsid w:val="00CF693B"/>
    <w:rsid w:val="00D10E3C"/>
    <w:rsid w:val="00D12618"/>
    <w:rsid w:val="00D155B2"/>
    <w:rsid w:val="00D2199B"/>
    <w:rsid w:val="00D21B78"/>
    <w:rsid w:val="00D221B3"/>
    <w:rsid w:val="00D22EC7"/>
    <w:rsid w:val="00D310AA"/>
    <w:rsid w:val="00D315C1"/>
    <w:rsid w:val="00D32340"/>
    <w:rsid w:val="00D341E4"/>
    <w:rsid w:val="00D36F63"/>
    <w:rsid w:val="00D377F5"/>
    <w:rsid w:val="00D5288F"/>
    <w:rsid w:val="00D540E5"/>
    <w:rsid w:val="00D56F42"/>
    <w:rsid w:val="00D60C25"/>
    <w:rsid w:val="00D6145D"/>
    <w:rsid w:val="00D66CFE"/>
    <w:rsid w:val="00D70738"/>
    <w:rsid w:val="00D738C4"/>
    <w:rsid w:val="00D74355"/>
    <w:rsid w:val="00D74986"/>
    <w:rsid w:val="00D74EC9"/>
    <w:rsid w:val="00D768F8"/>
    <w:rsid w:val="00D80025"/>
    <w:rsid w:val="00D84B8C"/>
    <w:rsid w:val="00D85491"/>
    <w:rsid w:val="00D87246"/>
    <w:rsid w:val="00D925F5"/>
    <w:rsid w:val="00D93961"/>
    <w:rsid w:val="00D940C1"/>
    <w:rsid w:val="00D953D5"/>
    <w:rsid w:val="00DA4E48"/>
    <w:rsid w:val="00DA77C9"/>
    <w:rsid w:val="00DA7D90"/>
    <w:rsid w:val="00DB0887"/>
    <w:rsid w:val="00DB55B5"/>
    <w:rsid w:val="00DB62C0"/>
    <w:rsid w:val="00DC64A0"/>
    <w:rsid w:val="00DC7CC1"/>
    <w:rsid w:val="00DD01BF"/>
    <w:rsid w:val="00DD5AF8"/>
    <w:rsid w:val="00DD6E3D"/>
    <w:rsid w:val="00DE5170"/>
    <w:rsid w:val="00DE56E4"/>
    <w:rsid w:val="00DF54D9"/>
    <w:rsid w:val="00E03B37"/>
    <w:rsid w:val="00E046C4"/>
    <w:rsid w:val="00E10F08"/>
    <w:rsid w:val="00E150A3"/>
    <w:rsid w:val="00E23665"/>
    <w:rsid w:val="00E35456"/>
    <w:rsid w:val="00E3605C"/>
    <w:rsid w:val="00E604FC"/>
    <w:rsid w:val="00E62498"/>
    <w:rsid w:val="00E70767"/>
    <w:rsid w:val="00E73E30"/>
    <w:rsid w:val="00E74CD3"/>
    <w:rsid w:val="00E9108A"/>
    <w:rsid w:val="00E91256"/>
    <w:rsid w:val="00E929C6"/>
    <w:rsid w:val="00E92A66"/>
    <w:rsid w:val="00EA1FC4"/>
    <w:rsid w:val="00EA2E76"/>
    <w:rsid w:val="00EB1AD0"/>
    <w:rsid w:val="00EC1BE9"/>
    <w:rsid w:val="00ED2EE6"/>
    <w:rsid w:val="00ED410F"/>
    <w:rsid w:val="00ED46B4"/>
    <w:rsid w:val="00ED63FC"/>
    <w:rsid w:val="00EF29AC"/>
    <w:rsid w:val="00EF2D2D"/>
    <w:rsid w:val="00EF43F3"/>
    <w:rsid w:val="00F01BEB"/>
    <w:rsid w:val="00F02FE4"/>
    <w:rsid w:val="00F05BD7"/>
    <w:rsid w:val="00F12B3A"/>
    <w:rsid w:val="00F12C48"/>
    <w:rsid w:val="00F16A21"/>
    <w:rsid w:val="00F22694"/>
    <w:rsid w:val="00F2590D"/>
    <w:rsid w:val="00F32420"/>
    <w:rsid w:val="00F46665"/>
    <w:rsid w:val="00F46E44"/>
    <w:rsid w:val="00F470C8"/>
    <w:rsid w:val="00F47139"/>
    <w:rsid w:val="00F52A13"/>
    <w:rsid w:val="00F614F7"/>
    <w:rsid w:val="00F634AE"/>
    <w:rsid w:val="00F6404B"/>
    <w:rsid w:val="00F64F64"/>
    <w:rsid w:val="00F6596D"/>
    <w:rsid w:val="00F66F15"/>
    <w:rsid w:val="00F77F1B"/>
    <w:rsid w:val="00F818F2"/>
    <w:rsid w:val="00F81ACC"/>
    <w:rsid w:val="00F84AD8"/>
    <w:rsid w:val="00F85139"/>
    <w:rsid w:val="00F870AE"/>
    <w:rsid w:val="00F87455"/>
    <w:rsid w:val="00F87ADC"/>
    <w:rsid w:val="00F9144E"/>
    <w:rsid w:val="00F929B0"/>
    <w:rsid w:val="00F970E8"/>
    <w:rsid w:val="00FA1E58"/>
    <w:rsid w:val="00FA506E"/>
    <w:rsid w:val="00FB04C2"/>
    <w:rsid w:val="00FB1996"/>
    <w:rsid w:val="00FB2467"/>
    <w:rsid w:val="00FB3EE5"/>
    <w:rsid w:val="00FB4534"/>
    <w:rsid w:val="00FB530F"/>
    <w:rsid w:val="00FC5267"/>
    <w:rsid w:val="00FD2A4A"/>
    <w:rsid w:val="00FF0A76"/>
    <w:rsid w:val="00FF239F"/>
    <w:rsid w:val="00FF2C78"/>
    <w:rsid w:val="00FF3216"/>
    <w:rsid w:val="00FF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35E18"/>
  <w15:chartTrackingRefBased/>
  <w15:docId w15:val="{7F42B88B-915D-4804-86E0-AEA87762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29D"/>
    <w:pPr>
      <w:spacing w:before="200"/>
      <w:jc w:val="both"/>
    </w:pPr>
    <w:rPr>
      <w:rFonts w:eastAsia="Times New Roman"/>
      <w:sz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D0BA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0BA6"/>
  </w:style>
  <w:style w:type="paragraph" w:styleId="Piedepgina">
    <w:name w:val="footer"/>
    <w:basedOn w:val="Normal"/>
    <w:link w:val="PiedepginaCar"/>
    <w:uiPriority w:val="99"/>
    <w:unhideWhenUsed/>
    <w:rsid w:val="008D0BA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0BA6"/>
  </w:style>
  <w:style w:type="table" w:styleId="Tablaconcuadrcula">
    <w:name w:val="Table Grid"/>
    <w:basedOn w:val="Tablanormal"/>
    <w:uiPriority w:val="59"/>
    <w:rsid w:val="008D0B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BA6"/>
    <w:rPr>
      <w:rFonts w:ascii="Tahoma" w:eastAsia="Arial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8D0BA6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8D0BA6"/>
    <w:rPr>
      <w:color w:val="0000FF"/>
      <w:u w:val="single"/>
    </w:rPr>
  </w:style>
  <w:style w:type="character" w:styleId="Nmerodepgina">
    <w:name w:val="page number"/>
    <w:basedOn w:val="Fuentedeprrafopredeter"/>
    <w:rsid w:val="006762B5"/>
  </w:style>
  <w:style w:type="paragraph" w:styleId="NormalWeb">
    <w:name w:val="Normal (Web)"/>
    <w:basedOn w:val="Normal"/>
    <w:rsid w:val="002D1FF2"/>
    <w:pPr>
      <w:spacing w:before="100" w:beforeAutospacing="1" w:after="100" w:afterAutospacing="1"/>
    </w:pPr>
    <w:rPr>
      <w:rFonts w:ascii="Verdana" w:hAnsi="Verdana"/>
      <w:sz w:val="17"/>
      <w:szCs w:val="17"/>
      <w:lang w:val="es-ES"/>
    </w:rPr>
  </w:style>
  <w:style w:type="paragraph" w:customStyle="1" w:styleId="CharChar1CharCharCharCharCharCharCharCharCharCharCharCharChar">
    <w:name w:val="Char Char1 Char Char Char Char Char Char Char Char Char Char Char Char Char"/>
    <w:basedOn w:val="Normal"/>
    <w:rsid w:val="00C616F9"/>
    <w:pPr>
      <w:spacing w:before="0" w:after="180" w:line="240" w:lineRule="exact"/>
      <w:ind w:right="737"/>
      <w:jc w:val="left"/>
    </w:pPr>
    <w:rPr>
      <w:rFonts w:ascii="Verdana" w:hAnsi="Verdana"/>
      <w:sz w:val="20"/>
      <w:lang w:val="en-U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B79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E9125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774A8A"/>
    <w:pPr>
      <w:spacing w:before="0"/>
      <w:ind w:left="720" w:right="3686"/>
      <w:contextualSpacing/>
    </w:pPr>
    <w:rPr>
      <w:rFonts w:ascii="Calibri" w:eastAsia="Calibri" w:hAnsi="Calibri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688">
      <w:bodyDiv w:val="1"/>
      <w:marLeft w:val="180"/>
      <w:marRight w:val="2100"/>
      <w:marTop w:val="3255"/>
      <w:marBottom w:val="5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usot.com/publica/sede-electronica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lantillas\Oficina%20Tecnica\Angel\Angel%20Inform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58CA3-1528-4575-8418-3E457DA2F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Angel Informe</Template>
  <TotalTime>0</TotalTime>
  <Pages>2</Pages>
  <Words>1016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INFORME:</vt:lpstr>
    </vt:vector>
  </TitlesOfParts>
  <Company/>
  <LinksUpToDate>false</LinksUpToDate>
  <CharactersWithSpaces>6592</CharactersWithSpaces>
  <SharedDoc>false</SharedDoc>
  <HLinks>
    <vt:vector size="6" baseType="variant">
      <vt:variant>
        <vt:i4>327703</vt:i4>
      </vt:variant>
      <vt:variant>
        <vt:i4>0</vt:i4>
      </vt:variant>
      <vt:variant>
        <vt:i4>0</vt:i4>
      </vt:variant>
      <vt:variant>
        <vt:i4>5</vt:i4>
      </vt:variant>
      <vt:variant>
        <vt:lpwstr>https://ebusot.com/publica/sede-electronica/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INFORME:</dc:title>
  <dc:subject/>
  <dc:creator>a.vaillo</dc:creator>
  <cp:keywords/>
  <cp:lastModifiedBy>Usuario</cp:lastModifiedBy>
  <cp:revision>2</cp:revision>
  <cp:lastPrinted>2018-02-05T12:40:00Z</cp:lastPrinted>
  <dcterms:created xsi:type="dcterms:W3CDTF">2022-08-18T11:41:00Z</dcterms:created>
  <dcterms:modified xsi:type="dcterms:W3CDTF">2022-08-18T11:41:00Z</dcterms:modified>
</cp:coreProperties>
</file>