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AD5C4" w14:textId="77777777" w:rsidR="001203FC" w:rsidRDefault="001203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A7B997" w14:textId="77777777" w:rsidR="001203FC" w:rsidRDefault="001203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879338" w14:textId="77777777" w:rsidR="001203FC" w:rsidRDefault="001203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27C27A" w14:textId="77777777" w:rsidR="001203FC" w:rsidRDefault="0088212E" w:rsidP="0088212E">
      <w:pPr>
        <w:pStyle w:val="Standard"/>
        <w:spacing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ANEXO I </w:t>
      </w:r>
      <w:r>
        <w:rPr>
          <w:rFonts w:ascii="Arial" w:hAnsi="Arial" w:cs="Arial"/>
          <w:b/>
          <w:i/>
          <w:sz w:val="20"/>
          <w:szCs w:val="20"/>
        </w:rPr>
        <w:t>AUTORIZACIÓN PATERNA</w:t>
      </w:r>
    </w:p>
    <w:p w14:paraId="065CBB2F" w14:textId="77777777" w:rsidR="001203FC" w:rsidRDefault="001203FC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E85AD1A" w14:textId="77777777" w:rsidR="001203FC" w:rsidRDefault="001203FC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94E8CAB" w14:textId="77777777" w:rsidR="001203FC" w:rsidRDefault="0088212E" w:rsidP="0088212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SOLICITUD Y AUTORIZACIÓN PATERNA PARA MENORES DE EDAD</w:t>
      </w:r>
    </w:p>
    <w:p w14:paraId="35776E3D" w14:textId="77777777" w:rsidR="001203FC" w:rsidRDefault="001203FC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41CCE623" w14:textId="77777777" w:rsidR="001203FC" w:rsidRDefault="001203FC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6CA5AD98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Nombre  y</w:t>
      </w:r>
      <w:proofErr w:type="gramEnd"/>
      <w:r>
        <w:rPr>
          <w:rFonts w:ascii="Arial" w:hAnsi="Arial" w:cs="Arial"/>
          <w:sz w:val="20"/>
          <w:szCs w:val="20"/>
        </w:rPr>
        <w:t xml:space="preserve"> Apellidos:………………………………… Edad: …………………………</w:t>
      </w:r>
    </w:p>
    <w:p w14:paraId="2B019B1A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D.N.I.: …………………………… </w:t>
      </w:r>
      <w:proofErr w:type="spellStart"/>
      <w:r>
        <w:rPr>
          <w:rFonts w:ascii="Arial" w:hAnsi="Arial" w:cs="Arial"/>
          <w:sz w:val="20"/>
          <w:szCs w:val="20"/>
        </w:rPr>
        <w:t>Telf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 Email……………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Dirección:…</w:t>
      </w:r>
      <w:proofErr w:type="gramEnd"/>
      <w:r>
        <w:rPr>
          <w:rFonts w:ascii="Arial" w:hAnsi="Arial" w:cs="Arial"/>
          <w:sz w:val="20"/>
          <w:szCs w:val="20"/>
        </w:rPr>
        <w:t>………………………………… Localidad……………………………….</w:t>
      </w:r>
    </w:p>
    <w:p w14:paraId="77A80A16" w14:textId="77777777" w:rsidR="001203FC" w:rsidRDefault="001203FC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0497DF70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D./Dª ………………………………………………………… y teléfono de contacto ……………………………, como PADRE, MADRE o TUTOR LEGAL del participante cuyos datos figuran en esta inscripción, AUTORIZO a mi hijo/a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participar en el VI TALENT FESTIVAL, que tendrá lugar </w:t>
      </w:r>
      <w:proofErr w:type="gramStart"/>
      <w:r>
        <w:rPr>
          <w:rFonts w:ascii="Arial" w:hAnsi="Arial" w:cs="Arial"/>
          <w:sz w:val="20"/>
          <w:szCs w:val="20"/>
        </w:rPr>
        <w:t>el  22</w:t>
      </w:r>
      <w:proofErr w:type="gramEnd"/>
      <w:r>
        <w:rPr>
          <w:rFonts w:ascii="Arial" w:hAnsi="Arial" w:cs="Arial"/>
          <w:sz w:val="20"/>
          <w:szCs w:val="20"/>
        </w:rPr>
        <w:t xml:space="preserve"> de octubre      de 2022 en  </w:t>
      </w:r>
      <w:proofErr w:type="spellStart"/>
      <w:r>
        <w:rPr>
          <w:rFonts w:ascii="Arial" w:hAnsi="Arial" w:cs="Arial"/>
          <w:sz w:val="20"/>
          <w:szCs w:val="20"/>
        </w:rPr>
        <w:t>Torrevelilla</w:t>
      </w:r>
      <w:proofErr w:type="spellEnd"/>
    </w:p>
    <w:p w14:paraId="51637F76" w14:textId="77777777" w:rsidR="001203FC" w:rsidRDefault="001203FC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711DBF69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14:paraId="1D450E6A" w14:textId="77777777" w:rsidR="001203FC" w:rsidRDefault="001203FC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7D46C84E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Atendiendo a la Ley </w:t>
      </w:r>
      <w:proofErr w:type="spellStart"/>
      <w:r>
        <w:rPr>
          <w:rFonts w:ascii="Arial" w:hAnsi="Arial" w:cs="Arial"/>
          <w:sz w:val="20"/>
          <w:szCs w:val="20"/>
        </w:rPr>
        <w:t>Organica</w:t>
      </w:r>
      <w:proofErr w:type="spellEnd"/>
      <w:r>
        <w:rPr>
          <w:rFonts w:ascii="Arial" w:hAnsi="Arial" w:cs="Arial"/>
          <w:sz w:val="20"/>
          <w:szCs w:val="20"/>
        </w:rPr>
        <w:t xml:space="preserve"> 1/1996 de 15 de enero, de Protección Jurídica del menor y como se regula en su </w:t>
      </w:r>
      <w:proofErr w:type="spellStart"/>
      <w:r>
        <w:rPr>
          <w:rFonts w:ascii="Arial" w:hAnsi="Arial" w:cs="Arial"/>
          <w:sz w:val="20"/>
          <w:szCs w:val="20"/>
        </w:rPr>
        <w:t>articulo</w:t>
      </w:r>
      <w:proofErr w:type="spellEnd"/>
      <w:r>
        <w:rPr>
          <w:rFonts w:ascii="Arial" w:hAnsi="Arial" w:cs="Arial"/>
          <w:sz w:val="20"/>
          <w:szCs w:val="20"/>
        </w:rPr>
        <w:t xml:space="preserve"> 4 de la nombrada ley, Autori</w:t>
      </w:r>
      <w:r>
        <w:rPr>
          <w:rFonts w:ascii="Arial" w:hAnsi="Arial" w:cs="Arial"/>
          <w:sz w:val="20"/>
          <w:szCs w:val="20"/>
        </w:rPr>
        <w:t xml:space="preserve">zo a que la organización pueda fotografiar y filmar a mi hijo/a y a que dichos documentos puedan ser utilizados por la Comarca del Bajo Aragón para </w:t>
      </w:r>
      <w:proofErr w:type="gramStart"/>
      <w:r>
        <w:rPr>
          <w:rFonts w:ascii="Arial" w:hAnsi="Arial" w:cs="Arial"/>
          <w:sz w:val="20"/>
          <w:szCs w:val="20"/>
        </w:rPr>
        <w:t>la  difusión</w:t>
      </w:r>
      <w:proofErr w:type="gramEnd"/>
      <w:r>
        <w:rPr>
          <w:rFonts w:ascii="Arial" w:hAnsi="Arial" w:cs="Arial"/>
          <w:sz w:val="20"/>
          <w:szCs w:val="20"/>
        </w:rPr>
        <w:t xml:space="preserve">  de la actividad.</w:t>
      </w:r>
    </w:p>
    <w:p w14:paraId="1F7F4356" w14:textId="77777777" w:rsidR="001203FC" w:rsidRDefault="0088212E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organización no se hace responsable de los daños que pudieran derivarse de</w:t>
      </w:r>
      <w:r>
        <w:rPr>
          <w:rFonts w:ascii="Arial" w:hAnsi="Arial" w:cs="Arial"/>
          <w:sz w:val="20"/>
          <w:szCs w:val="20"/>
        </w:rPr>
        <w:t xml:space="preserve"> las actuaciones imprudentes de los participantes, siendo ellos mismos, o en su caso padre, madre, o tutor, los responsables de dichos actos.</w:t>
      </w:r>
    </w:p>
    <w:sectPr w:rsidR="001203FC">
      <w:headerReference w:type="default" r:id="rId7"/>
      <w:footerReference w:type="default" r:id="rId8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E4D8B" w14:textId="77777777" w:rsidR="00000000" w:rsidRDefault="0088212E">
      <w:r>
        <w:separator/>
      </w:r>
    </w:p>
  </w:endnote>
  <w:endnote w:type="continuationSeparator" w:id="0">
    <w:p w14:paraId="26C84C77" w14:textId="77777777" w:rsidR="00000000" w:rsidRDefault="0088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DDE6" w14:textId="77777777" w:rsidR="00E5202A" w:rsidRDefault="0088212E">
    <w:pPr>
      <w:pStyle w:val="Piedepgina"/>
      <w:ind w:left="-737" w:right="360"/>
      <w:rPr>
        <w:sz w:val="18"/>
        <w:szCs w:val="18"/>
      </w:rPr>
    </w:pPr>
    <w:r>
      <w:rPr>
        <w:sz w:val="18"/>
        <w:szCs w:val="18"/>
      </w:rPr>
      <w:t>Calle Mayor 22 ■ 44600 Alcañiz ■ Tel. 978 83 43 86 ■ Fax 978 83 43 87. http://bajoaragon.sedelectronica.es/</w:t>
    </w:r>
  </w:p>
  <w:p w14:paraId="0B9AACFB" w14:textId="77777777" w:rsidR="00E5202A" w:rsidRDefault="0088212E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BE7F4" w14:textId="77777777" w:rsidR="00000000" w:rsidRDefault="0088212E">
      <w:r>
        <w:rPr>
          <w:color w:val="000000"/>
        </w:rPr>
        <w:separator/>
      </w:r>
    </w:p>
  </w:footnote>
  <w:footnote w:type="continuationSeparator" w:id="0">
    <w:p w14:paraId="7AC7D6B1" w14:textId="77777777" w:rsidR="00000000" w:rsidRDefault="00882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84F8" w14:textId="77777777" w:rsidR="00E5202A" w:rsidRDefault="0088212E">
    <w:pPr>
      <w:pStyle w:val="Encabezado"/>
    </w:pPr>
    <w:r>
      <w:rPr>
        <w:noProof/>
      </w:rPr>
      <w:drawing>
        <wp:inline distT="0" distB="0" distL="0" distR="0" wp14:anchorId="07FDD9DD" wp14:editId="309BA1AB">
          <wp:extent cx="2857682" cy="971641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682" cy="9716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06E98"/>
    <w:multiLevelType w:val="multilevel"/>
    <w:tmpl w:val="39F4963C"/>
    <w:styleLink w:val="WWNum4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pacing w:val="-1"/>
        <w:w w:val="99"/>
        <w:sz w:val="20"/>
        <w:szCs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3F487BFC"/>
    <w:multiLevelType w:val="multilevel"/>
    <w:tmpl w:val="9F82A986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7196487A"/>
    <w:multiLevelType w:val="multilevel"/>
    <w:tmpl w:val="5E147796"/>
    <w:styleLink w:val="WW8Num1"/>
    <w:lvl w:ilvl="0">
      <w:numFmt w:val="bullet"/>
      <w:lvlText w:val="-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17555834">
    <w:abstractNumId w:val="2"/>
  </w:num>
  <w:num w:numId="2" w16cid:durableId="105589662">
    <w:abstractNumId w:val="1"/>
  </w:num>
  <w:num w:numId="3" w16cid:durableId="220213147">
    <w:abstractNumId w:val="0"/>
  </w:num>
  <w:num w:numId="4" w16cid:durableId="928392660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203FC"/>
    <w:rsid w:val="001203FC"/>
    <w:rsid w:val="002B3566"/>
    <w:rsid w:val="0088212E"/>
    <w:rsid w:val="00D6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1526A"/>
  <w15:docId w15:val="{27571833-C4EC-4765-BD3B-E0D193F9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280" w:after="28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Standard"/>
    <w:pPr>
      <w:suppressAutoHyphens w:val="0"/>
      <w:spacing w:before="280" w:after="119"/>
    </w:pPr>
    <w:rPr>
      <w:rFonts w:ascii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3</cp:revision>
  <dcterms:created xsi:type="dcterms:W3CDTF">2022-08-09T12:02:00Z</dcterms:created>
  <dcterms:modified xsi:type="dcterms:W3CDTF">2022-08-09T12:03:00Z</dcterms:modified>
</cp:coreProperties>
</file>