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F675B" w14:textId="77777777" w:rsidR="005B5970" w:rsidRDefault="00F31D5F" w:rsidP="00F31D5F">
      <w:pPr>
        <w:pStyle w:val="Standard"/>
        <w:pageBreakBefore/>
        <w:spacing w:line="360" w:lineRule="auto"/>
        <w:jc w:val="center"/>
      </w:pPr>
      <w:r>
        <w:rPr>
          <w:rFonts w:ascii="Arial" w:hAnsi="Arial" w:cs="Arial"/>
          <w:b/>
          <w:i/>
          <w:sz w:val="20"/>
          <w:szCs w:val="20"/>
        </w:rPr>
        <w:t xml:space="preserve">ANEXO </w:t>
      </w:r>
      <w:proofErr w:type="gramStart"/>
      <w:r>
        <w:rPr>
          <w:rFonts w:ascii="Arial" w:hAnsi="Arial" w:cs="Arial"/>
          <w:b/>
          <w:i/>
          <w:sz w:val="20"/>
          <w:szCs w:val="20"/>
        </w:rPr>
        <w:t>II  INSCRIPCIÓN</w:t>
      </w:r>
      <w:proofErr w:type="gramEnd"/>
    </w:p>
    <w:p w14:paraId="116D1229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05E6B5D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14998AA" w14:textId="77777777" w:rsidR="005B5970" w:rsidRDefault="00F31D5F">
      <w:pPr>
        <w:pStyle w:val="Standard"/>
        <w:spacing w:line="360" w:lineRule="auto"/>
        <w:jc w:val="both"/>
      </w:pPr>
      <w:r>
        <w:rPr>
          <w:rFonts w:ascii="Arial" w:hAnsi="Arial" w:cs="Arial"/>
          <w:b/>
          <w:i/>
          <w:sz w:val="20"/>
          <w:szCs w:val="20"/>
        </w:rPr>
        <w:t>Datos Personales</w:t>
      </w:r>
    </w:p>
    <w:p w14:paraId="5F728F57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8F1F7CA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del artista o representante </w:t>
      </w:r>
      <w:proofErr w:type="gramStart"/>
      <w:r>
        <w:rPr>
          <w:rFonts w:ascii="Arial" w:hAnsi="Arial" w:cs="Arial"/>
          <w:sz w:val="20"/>
          <w:szCs w:val="20"/>
        </w:rPr>
        <w:t>del  grupo</w:t>
      </w:r>
      <w:proofErr w:type="gramEnd"/>
      <w:r>
        <w:rPr>
          <w:rFonts w:ascii="Arial" w:hAnsi="Arial" w:cs="Arial"/>
          <w:sz w:val="20"/>
          <w:szCs w:val="20"/>
        </w:rPr>
        <w:t>:</w:t>
      </w:r>
    </w:p>
    <w:p w14:paraId="05BBCB8A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Teléfono:</w:t>
      </w:r>
    </w:p>
    <w:p w14:paraId="107C27BB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Correo </w:t>
      </w:r>
      <w:r>
        <w:rPr>
          <w:rFonts w:ascii="Arial" w:hAnsi="Arial" w:cs="Arial"/>
          <w:sz w:val="20"/>
          <w:szCs w:val="20"/>
        </w:rPr>
        <w:t>electrónico:</w:t>
      </w:r>
    </w:p>
    <w:p w14:paraId="060CE610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7E29EF9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BF981EA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DF99E1C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Datos Fiscales</w:t>
      </w:r>
    </w:p>
    <w:p w14:paraId="6C338989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030463B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DNI-NIF- CIF:</w:t>
      </w:r>
    </w:p>
    <w:p w14:paraId="270309D8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Postal:</w:t>
      </w:r>
    </w:p>
    <w:p w14:paraId="3A9D7717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5EE7C1B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91BEDF9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F856550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</w:rPr>
        <w:t>Datos  de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la actuación</w:t>
      </w:r>
    </w:p>
    <w:p w14:paraId="6B8C9191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B949E9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Título de la actuación:</w:t>
      </w:r>
    </w:p>
    <w:p w14:paraId="01552838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Descripción:</w:t>
      </w:r>
    </w:p>
    <w:p w14:paraId="3AF4A524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7023C7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197C76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7C87550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Disciplina:</w:t>
      </w:r>
    </w:p>
    <w:p w14:paraId="00494B9E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Duración:</w:t>
      </w:r>
    </w:p>
    <w:p w14:paraId="16E69FCD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N.º de jóvenes que participan:</w:t>
      </w:r>
    </w:p>
    <w:p w14:paraId="288D462E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Necesidades especiales de la actuación:</w:t>
      </w:r>
    </w:p>
    <w:p w14:paraId="4ECA183A" w14:textId="77777777" w:rsidR="005B5970" w:rsidRDefault="00F31D5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Enlace online, web o red </w:t>
      </w:r>
      <w:r>
        <w:rPr>
          <w:rFonts w:ascii="Arial" w:hAnsi="Arial" w:cs="Arial"/>
          <w:sz w:val="20"/>
          <w:szCs w:val="20"/>
        </w:rPr>
        <w:t>social donde se pueda ver la actuación:</w:t>
      </w:r>
    </w:p>
    <w:p w14:paraId="3A1039FE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8DA5B5" w14:textId="77777777" w:rsidR="005B5970" w:rsidRDefault="005B5970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sectPr w:rsidR="005B5970">
      <w:headerReference w:type="default" r:id="rId7"/>
      <w:footerReference w:type="default" r:id="rId8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E8E9E" w14:textId="77777777" w:rsidR="00000000" w:rsidRDefault="00F31D5F">
      <w:r>
        <w:separator/>
      </w:r>
    </w:p>
  </w:endnote>
  <w:endnote w:type="continuationSeparator" w:id="0">
    <w:p w14:paraId="518B9F04" w14:textId="77777777" w:rsidR="00000000" w:rsidRDefault="00F31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7F9C3" w14:textId="77777777" w:rsidR="00392D1B" w:rsidRDefault="00F31D5F">
    <w:pPr>
      <w:pStyle w:val="Piedepgina"/>
      <w:ind w:left="-737" w:right="360"/>
      <w:rPr>
        <w:sz w:val="18"/>
        <w:szCs w:val="18"/>
      </w:rPr>
    </w:pPr>
    <w:r>
      <w:rPr>
        <w:sz w:val="18"/>
        <w:szCs w:val="18"/>
      </w:rPr>
      <w:t>Calle Mayor 22 ■ 44600 Alcañiz ■ Tel. 978 83 43 86 ■ Fax 978 83 43 87. http://bajoaragon.sedelectronica.es/</w:t>
    </w:r>
  </w:p>
  <w:p w14:paraId="2755B157" w14:textId="77777777" w:rsidR="00392D1B" w:rsidRDefault="00F31D5F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AE1D4" w14:textId="77777777" w:rsidR="00000000" w:rsidRDefault="00F31D5F">
      <w:r>
        <w:rPr>
          <w:color w:val="000000"/>
        </w:rPr>
        <w:separator/>
      </w:r>
    </w:p>
  </w:footnote>
  <w:footnote w:type="continuationSeparator" w:id="0">
    <w:p w14:paraId="27629103" w14:textId="77777777" w:rsidR="00000000" w:rsidRDefault="00F31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9EAD" w14:textId="77777777" w:rsidR="00392D1B" w:rsidRDefault="00F31D5F">
    <w:pPr>
      <w:pStyle w:val="Encabezado"/>
    </w:pPr>
    <w:r>
      <w:rPr>
        <w:noProof/>
      </w:rPr>
      <w:drawing>
        <wp:inline distT="0" distB="0" distL="0" distR="0" wp14:anchorId="01476CA2" wp14:editId="2C1F2731">
          <wp:extent cx="2857682" cy="971641"/>
          <wp:effectExtent l="0" t="0" r="0" b="0"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57682" cy="97164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0350B"/>
    <w:multiLevelType w:val="multilevel"/>
    <w:tmpl w:val="61A0A1FA"/>
    <w:styleLink w:val="WW8Num1"/>
    <w:lvl w:ilvl="0">
      <w:numFmt w:val="bullet"/>
      <w:lvlText w:val="-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1932C30"/>
    <w:multiLevelType w:val="multilevel"/>
    <w:tmpl w:val="CFB8847C"/>
    <w:styleLink w:val="WWNum4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pacing w:val="-1"/>
        <w:w w:val="99"/>
        <w:sz w:val="20"/>
        <w:szCs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533E4231"/>
    <w:multiLevelType w:val="multilevel"/>
    <w:tmpl w:val="24C85C3A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033961686">
    <w:abstractNumId w:val="0"/>
  </w:num>
  <w:num w:numId="2" w16cid:durableId="1083725157">
    <w:abstractNumId w:val="2"/>
  </w:num>
  <w:num w:numId="3" w16cid:durableId="2052538626">
    <w:abstractNumId w:val="1"/>
  </w:num>
  <w:num w:numId="4" w16cid:durableId="2142772186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B5970"/>
    <w:rsid w:val="005B5970"/>
    <w:rsid w:val="006B55AC"/>
    <w:rsid w:val="00F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B66A"/>
  <w15:docId w15:val="{4CACA09B-DD47-42C4-8BE0-511AB484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Standard"/>
    <w:pPr>
      <w:spacing w:before="280" w:after="28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Standard"/>
    <w:pPr>
      <w:suppressAutoHyphens w:val="0"/>
      <w:spacing w:before="280" w:after="119"/>
    </w:pPr>
    <w:rPr>
      <w:rFonts w:ascii="Arial" w:hAnsi="Arial" w:cs="Arial"/>
      <w:color w:val="000000"/>
      <w:kern w:val="0"/>
      <w:sz w:val="22"/>
      <w:szCs w:val="22"/>
      <w:lang w:eastAsia="es-ES"/>
    </w:rPr>
  </w:style>
  <w:style w:type="character" w:customStyle="1" w:styleId="WW8Num1z0">
    <w:name w:val="WW8Num1z0"/>
    <w:rPr>
      <w:rFonts w:ascii="Arial" w:eastAsia="Arial" w:hAnsi="Arial" w:cs="Aria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Fuentedeprrafopredeter1">
    <w:name w:val="Fuente de párrafo predeter.1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Fuentedeprrafopredeter1"/>
  </w:style>
  <w:style w:type="character" w:customStyle="1" w:styleId="EncabezadoCar">
    <w:name w:val="Encabezado Car"/>
    <w:rPr>
      <w:sz w:val="24"/>
      <w:szCs w:val="24"/>
      <w:lang w:eastAsia="zh-CN"/>
    </w:rPr>
  </w:style>
  <w:style w:type="character" w:customStyle="1" w:styleId="PiedepginaCar">
    <w:name w:val="Pie de página Car"/>
    <w:rPr>
      <w:sz w:val="24"/>
      <w:szCs w:val="24"/>
      <w:lang w:eastAsia="zh-C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28">
    <w:name w:val="ListLabel 28"/>
    <w:rPr>
      <w:rFonts w:cs="Arial"/>
      <w:sz w:val="20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  <w:spacing w:val="-1"/>
      <w:w w:val="99"/>
      <w:sz w:val="20"/>
      <w:szCs w:val="20"/>
    </w:rPr>
  </w:style>
  <w:style w:type="character" w:customStyle="1" w:styleId="ListLabel36">
    <w:name w:val="ListLabel 36"/>
    <w:rPr>
      <w:rFonts w:cs="Wingdings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Num4">
    <w:name w:val="WWNum4"/>
    <w:basedOn w:val="Sinlist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336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creator>JUVENTUD</dc:creator>
  <cp:lastModifiedBy>BLANCA PRIETO</cp:lastModifiedBy>
  <cp:revision>3</cp:revision>
  <dcterms:created xsi:type="dcterms:W3CDTF">2022-08-09T12:02:00Z</dcterms:created>
  <dcterms:modified xsi:type="dcterms:W3CDTF">2022-08-09T12:02:00Z</dcterms:modified>
</cp:coreProperties>
</file>