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3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1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337_110486583"/>
            <w:bookmarkStart w:id="1" w:name="__Fieldmark__337_110486583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338_110486583"/>
            <w:bookmarkStart w:id="3" w:name="__Fieldmark__338_110486583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339_110486583"/>
            <w:bookmarkStart w:id="5" w:name="__Fieldmark__339_110486583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340_110486583"/>
            <w:bookmarkStart w:id="7" w:name="__Fieldmark__340_110486583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341_110486583"/>
            <w:bookmarkStart w:id="9" w:name="__Fieldmark__341_110486583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342_110486583"/>
            <w:bookmarkStart w:id="11" w:name="__Fieldmark__342_110486583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343_110486583"/>
            <w:bookmarkStart w:id="13" w:name="__Fieldmark__343_110486583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344_110486583"/>
            <w:bookmarkStart w:id="15" w:name="__Fieldmark__344_110486583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LibreOffice/7.2.6.2$Windows_X86_64 LibreOffice_project/b0ec3a565991f7569a5a7f5d24fed7f52653d754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