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E77EAA" w14:textId="64331C66" w:rsidR="00B3581C" w:rsidRDefault="00B3581C" w:rsidP="00A001C1">
      <w:pPr>
        <w:ind w:firstLine="709"/>
        <w:rPr>
          <w:szCs w:val="24"/>
        </w:rPr>
      </w:pPr>
      <w:r w:rsidRPr="00D3698B">
        <w:rPr>
          <w:szCs w:val="24"/>
        </w:rPr>
        <w:t>Extracto de</w:t>
      </w:r>
      <w:r w:rsidR="007F3FF8">
        <w:rPr>
          <w:szCs w:val="24"/>
        </w:rPr>
        <w:t>l</w:t>
      </w:r>
      <w:r w:rsidR="00750393">
        <w:rPr>
          <w:szCs w:val="24"/>
        </w:rPr>
        <w:t xml:space="preserve"> </w:t>
      </w:r>
      <w:r w:rsidR="008057AB">
        <w:rPr>
          <w:szCs w:val="24"/>
        </w:rPr>
        <w:t xml:space="preserve">Acuerdo de la Junta de Gobierno Local </w:t>
      </w:r>
      <w:r w:rsidR="00750393">
        <w:rPr>
          <w:szCs w:val="24"/>
        </w:rPr>
        <w:t xml:space="preserve">de </w:t>
      </w:r>
      <w:r w:rsidR="00BC7D49">
        <w:rPr>
          <w:szCs w:val="24"/>
        </w:rPr>
        <w:t>14</w:t>
      </w:r>
      <w:r w:rsidR="00C15885">
        <w:rPr>
          <w:szCs w:val="24"/>
        </w:rPr>
        <w:t xml:space="preserve"> de</w:t>
      </w:r>
      <w:r w:rsidR="007F3FF8">
        <w:rPr>
          <w:szCs w:val="24"/>
        </w:rPr>
        <w:t xml:space="preserve"> </w:t>
      </w:r>
      <w:r w:rsidR="00BC7D49">
        <w:rPr>
          <w:szCs w:val="24"/>
        </w:rPr>
        <w:t>julio</w:t>
      </w:r>
      <w:r w:rsidR="00677E4A">
        <w:rPr>
          <w:szCs w:val="24"/>
        </w:rPr>
        <w:t xml:space="preserve"> de 202</w:t>
      </w:r>
      <w:r w:rsidR="00604F12">
        <w:rPr>
          <w:szCs w:val="24"/>
        </w:rPr>
        <w:t>2</w:t>
      </w:r>
      <w:r>
        <w:rPr>
          <w:szCs w:val="24"/>
        </w:rPr>
        <w:t xml:space="preserve"> </w:t>
      </w:r>
      <w:r w:rsidRPr="00D3698B">
        <w:rPr>
          <w:szCs w:val="24"/>
        </w:rPr>
        <w:t xml:space="preserve">por </w:t>
      </w:r>
      <w:r w:rsidR="00EF3E61">
        <w:rPr>
          <w:szCs w:val="24"/>
        </w:rPr>
        <w:t>la</w:t>
      </w:r>
      <w:r w:rsidRPr="00D3698B">
        <w:rPr>
          <w:szCs w:val="24"/>
        </w:rPr>
        <w:t xml:space="preserve"> que se</w:t>
      </w:r>
      <w:r w:rsidR="00750393">
        <w:rPr>
          <w:szCs w:val="24"/>
        </w:rPr>
        <w:t xml:space="preserve"> </w:t>
      </w:r>
      <w:r w:rsidR="007F3FF8">
        <w:rPr>
          <w:szCs w:val="24"/>
        </w:rPr>
        <w:t>convoca</w:t>
      </w:r>
      <w:r w:rsidR="00BC7D49">
        <w:rPr>
          <w:szCs w:val="24"/>
        </w:rPr>
        <w:t>n</w:t>
      </w:r>
      <w:r w:rsidRPr="00D3698B">
        <w:rPr>
          <w:szCs w:val="24"/>
        </w:rPr>
        <w:t xml:space="preserve"> la</w:t>
      </w:r>
      <w:r w:rsidR="00BC7D49">
        <w:rPr>
          <w:szCs w:val="24"/>
        </w:rPr>
        <w:t>s</w:t>
      </w:r>
      <w:r w:rsidRPr="00D3698B">
        <w:rPr>
          <w:szCs w:val="24"/>
        </w:rPr>
        <w:t xml:space="preserve"> </w:t>
      </w:r>
      <w:r w:rsidR="00F11C79" w:rsidRPr="00DE6100">
        <w:t>Ayuda</w:t>
      </w:r>
      <w:r w:rsidR="00BC7D49">
        <w:t>s 2022 para gastos de vivienda y transporte</w:t>
      </w:r>
      <w:r>
        <w:rPr>
          <w:szCs w:val="24"/>
        </w:rPr>
        <w:t>.</w:t>
      </w:r>
    </w:p>
    <w:p w14:paraId="45F317F3" w14:textId="77777777" w:rsidR="00801D8C" w:rsidRDefault="00801D8C" w:rsidP="00A001C1">
      <w:pPr>
        <w:ind w:firstLine="709"/>
        <w:rPr>
          <w:szCs w:val="24"/>
        </w:rPr>
      </w:pPr>
    </w:p>
    <w:p w14:paraId="19EA971A" w14:textId="77777777" w:rsidR="00801D8C" w:rsidRPr="00682BF8" w:rsidRDefault="00801D8C" w:rsidP="00801D8C">
      <w:pPr>
        <w:spacing w:after="120"/>
        <w:jc w:val="center"/>
        <w:rPr>
          <w:color w:val="000000"/>
          <w:szCs w:val="24"/>
        </w:rPr>
      </w:pPr>
      <w:r>
        <w:rPr>
          <w:color w:val="000000"/>
          <w:szCs w:val="24"/>
        </w:rPr>
        <w:t xml:space="preserve">BDNS (Identif.): </w:t>
      </w:r>
      <w:r w:rsidR="008057AB" w:rsidRPr="00BC7D49">
        <w:rPr>
          <w:color w:val="FF0000"/>
          <w:szCs w:val="24"/>
        </w:rPr>
        <w:t>6</w:t>
      </w:r>
      <w:r w:rsidR="00F11C79" w:rsidRPr="00BC7D49">
        <w:rPr>
          <w:color w:val="FF0000"/>
          <w:szCs w:val="24"/>
        </w:rPr>
        <w:t>28136</w:t>
      </w:r>
    </w:p>
    <w:p w14:paraId="57B38168" w14:textId="77777777" w:rsidR="009A5A12" w:rsidRPr="00D3698B" w:rsidRDefault="009A5A12" w:rsidP="009A5A12">
      <w:pPr>
        <w:jc w:val="center"/>
        <w:rPr>
          <w:szCs w:val="24"/>
        </w:rPr>
      </w:pPr>
    </w:p>
    <w:p w14:paraId="1C785F21" w14:textId="5F13BA8D" w:rsidR="009A5A12" w:rsidRDefault="009A5A12" w:rsidP="009A5A12">
      <w:pPr>
        <w:rPr>
          <w:szCs w:val="24"/>
        </w:rPr>
      </w:pPr>
      <w:r>
        <w:rPr>
          <w:szCs w:val="24"/>
        </w:rPr>
        <w:tab/>
      </w:r>
      <w:r w:rsidRPr="00D3698B">
        <w:rPr>
          <w:szCs w:val="24"/>
        </w:rPr>
        <w:t>De conformidad con lo previsto en los artículos 17.3.b) y 20.8.a) de la Ley 38/2003,</w:t>
      </w:r>
      <w:r>
        <w:rPr>
          <w:szCs w:val="24"/>
        </w:rPr>
        <w:t xml:space="preserve"> </w:t>
      </w:r>
      <w:r w:rsidRPr="00D3698B">
        <w:rPr>
          <w:szCs w:val="24"/>
        </w:rPr>
        <w:t xml:space="preserve">de 17 de noviembre, General de Subvenciones, se publica el extracto de la </w:t>
      </w:r>
      <w:r w:rsidR="006C3847">
        <w:rPr>
          <w:szCs w:val="24"/>
        </w:rPr>
        <w:t>C</w:t>
      </w:r>
      <w:r w:rsidRPr="00D3698B">
        <w:rPr>
          <w:szCs w:val="24"/>
        </w:rPr>
        <w:t>onvocatoria</w:t>
      </w:r>
      <w:r>
        <w:rPr>
          <w:szCs w:val="24"/>
        </w:rPr>
        <w:t xml:space="preserve"> </w:t>
      </w:r>
      <w:r w:rsidRPr="00D3698B">
        <w:rPr>
          <w:szCs w:val="24"/>
        </w:rPr>
        <w:t>cuyo texto completo puede consultarse en la Base de Datos Nacional de Subvenciones</w:t>
      </w:r>
      <w:r>
        <w:rPr>
          <w:szCs w:val="24"/>
        </w:rPr>
        <w:t xml:space="preserve"> </w:t>
      </w:r>
      <w:r w:rsidRPr="00D3698B">
        <w:rPr>
          <w:szCs w:val="24"/>
        </w:rPr>
        <w:t>(</w:t>
      </w:r>
      <w:hyperlink r:id="rId8" w:history="1">
        <w:r w:rsidR="00F70A7C" w:rsidRPr="008F6A3F">
          <w:rPr>
            <w:rStyle w:val="Hipervnculo"/>
            <w:rFonts w:cs="Arial"/>
            <w:szCs w:val="24"/>
          </w:rPr>
          <w:t>http://www.pap.minhafp.gob.es/bdnstrans/es/index</w:t>
        </w:r>
      </w:hyperlink>
      <w:r w:rsidRPr="00D3698B">
        <w:rPr>
          <w:szCs w:val="24"/>
        </w:rPr>
        <w:t>)</w:t>
      </w:r>
      <w:r w:rsidR="00F70A7C">
        <w:rPr>
          <w:szCs w:val="24"/>
        </w:rPr>
        <w:t xml:space="preserve"> y en la página web municipal (</w:t>
      </w:r>
      <w:hyperlink r:id="rId9" w:history="1">
        <w:r w:rsidR="006C3847" w:rsidRPr="008F6A3F">
          <w:rPr>
            <w:rStyle w:val="Hipervnculo"/>
            <w:rFonts w:cs="Arial"/>
            <w:szCs w:val="24"/>
          </w:rPr>
          <w:t>https://www.aytosanlorenzo.es</w:t>
        </w:r>
      </w:hyperlink>
      <w:r w:rsidR="006C3847">
        <w:rPr>
          <w:szCs w:val="24"/>
        </w:rPr>
        <w:t>)</w:t>
      </w:r>
      <w:r w:rsidRPr="00D3698B">
        <w:rPr>
          <w:szCs w:val="24"/>
        </w:rPr>
        <w:t>:</w:t>
      </w:r>
    </w:p>
    <w:p w14:paraId="12E88CC4" w14:textId="77777777" w:rsidR="00BC7D49" w:rsidRDefault="00BC7D49" w:rsidP="009A5A12">
      <w:pPr>
        <w:rPr>
          <w:szCs w:val="24"/>
        </w:rPr>
      </w:pPr>
    </w:p>
    <w:p w14:paraId="4F51C5E2" w14:textId="77777777" w:rsidR="00BC7D49" w:rsidRPr="00BB71F0" w:rsidRDefault="00BC7D49" w:rsidP="00BC7D49">
      <w:r w:rsidRPr="00BB71F0">
        <w:t>PRIMERO.- OBJETO DE LA CONVOCATORIA.</w:t>
      </w:r>
    </w:p>
    <w:p w14:paraId="0F21572E" w14:textId="77777777" w:rsidR="00BC7D49" w:rsidRPr="00BB71F0" w:rsidRDefault="00BC7D49" w:rsidP="00BC7D49">
      <w:pPr>
        <w:pStyle w:val="Prrafodelista"/>
      </w:pPr>
    </w:p>
    <w:p w14:paraId="0D1A3EA7" w14:textId="77777777" w:rsidR="00BC7D49" w:rsidRPr="00BB71F0" w:rsidRDefault="00BC7D49" w:rsidP="00BC7D49">
      <w:pPr>
        <w:pStyle w:val="Prrafodelista"/>
        <w:ind w:left="0"/>
      </w:pPr>
      <w:r w:rsidRPr="00BB71F0">
        <w:t>La finalidad de la presente subvención es la de contribuir a sufragar parte de los gastos ordinarios de la vivienda habitual distintos de los de hipoteca o alquiler, tales como suministros y servicios (luz, agua, gas, teléfono, internet, seguro del hogar…) de propietarios, usufructuarios o arrendatarios. Además, se ofrecerá una ayuda al transporte para el desplazamiento al lugar de trabajo para todos los miembros de la unidad familiar de 18 a 64 años.</w:t>
      </w:r>
    </w:p>
    <w:p w14:paraId="42E25653" w14:textId="77777777" w:rsidR="00BC7D49" w:rsidRPr="00BB71F0" w:rsidRDefault="00BC7D49" w:rsidP="00BC7D49">
      <w:pPr>
        <w:pStyle w:val="Prrafodelista"/>
        <w:ind w:left="0"/>
      </w:pPr>
    </w:p>
    <w:p w14:paraId="001676D6" w14:textId="176F1E65" w:rsidR="00BC7D49" w:rsidRPr="00BB71F0" w:rsidRDefault="00BC7D49" w:rsidP="00BC7D49">
      <w:pPr>
        <w:pStyle w:val="Textocomentario"/>
        <w:rPr>
          <w:sz w:val="24"/>
        </w:rPr>
      </w:pPr>
      <w:r w:rsidRPr="00BB71F0">
        <w:rPr>
          <w:sz w:val="24"/>
        </w:rPr>
        <w:t xml:space="preserve">Los gastos subvencionables corresponden a los meses de </w:t>
      </w:r>
      <w:r>
        <w:rPr>
          <w:sz w:val="24"/>
        </w:rPr>
        <w:t>e</w:t>
      </w:r>
      <w:r w:rsidRPr="00BB71F0">
        <w:rPr>
          <w:sz w:val="24"/>
        </w:rPr>
        <w:t xml:space="preserve">nero a </w:t>
      </w:r>
      <w:r>
        <w:rPr>
          <w:sz w:val="24"/>
        </w:rPr>
        <w:t>j</w:t>
      </w:r>
      <w:r w:rsidRPr="00BB71F0">
        <w:rPr>
          <w:sz w:val="24"/>
        </w:rPr>
        <w:t>unio de 2022.</w:t>
      </w:r>
    </w:p>
    <w:p w14:paraId="78D9AA8F" w14:textId="77777777" w:rsidR="00BC7D49" w:rsidRPr="00BB71F0" w:rsidRDefault="00BC7D49" w:rsidP="00BC7D49">
      <w:pPr>
        <w:pStyle w:val="Prrafodelista"/>
        <w:ind w:left="0"/>
      </w:pPr>
    </w:p>
    <w:p w14:paraId="51712058" w14:textId="77777777" w:rsidR="00BC7D49" w:rsidRPr="00BB71F0" w:rsidRDefault="00BC7D49" w:rsidP="00BC7D49"/>
    <w:p w14:paraId="7BF2A2E9" w14:textId="77777777" w:rsidR="00BC7D49" w:rsidRPr="00BB71F0" w:rsidRDefault="00BC7D49" w:rsidP="00BC7D49">
      <w:r w:rsidRPr="00BB71F0">
        <w:t>SEGUNDO.- BENEFICIARIOS Y REQUISITOS.</w:t>
      </w:r>
    </w:p>
    <w:p w14:paraId="2660C7C5" w14:textId="77777777" w:rsidR="00BC7D49" w:rsidRPr="00BB71F0" w:rsidRDefault="00BC7D49" w:rsidP="00BC7D49">
      <w:pPr>
        <w:pStyle w:val="Prrafodelista"/>
        <w:ind w:left="0"/>
      </w:pPr>
    </w:p>
    <w:p w14:paraId="69DCA59C" w14:textId="77777777" w:rsidR="00BC7D49" w:rsidRPr="00BB71F0" w:rsidRDefault="00BC7D49" w:rsidP="00BC7D49">
      <w:pPr>
        <w:pStyle w:val="Prrafodelista"/>
        <w:ind w:left="0"/>
      </w:pPr>
      <w:r w:rsidRPr="00BB71F0">
        <w:t xml:space="preserve">1. Para poder solicitar estas ayudas es requisito que el solicitante y toda su unidad familiar sean españoles o extranjeros con residencia legal en España. En ambos casos, es decir, tanto españoles como extranjeros con residencia legal, han de acreditar estar empadronados en San Lorenzo de El Escorial antes del día 1 de enero de 2021. </w:t>
      </w:r>
    </w:p>
    <w:p w14:paraId="50CA31BB" w14:textId="77777777" w:rsidR="00BC7D49" w:rsidRPr="00BB71F0" w:rsidRDefault="00BC7D49" w:rsidP="00BC7D49"/>
    <w:p w14:paraId="77E2A786" w14:textId="77777777" w:rsidR="00BC7D49" w:rsidRPr="00BB71F0" w:rsidRDefault="00BC7D49" w:rsidP="00BC7D49">
      <w:pPr>
        <w:rPr>
          <w:strike/>
        </w:rPr>
      </w:pPr>
      <w:r w:rsidRPr="00BB71F0">
        <w:t>2. No podrán optar a la presente subvención quienes ostenten la titularidad inmobiliaria de más de un inmueble</w:t>
      </w:r>
      <w:r w:rsidRPr="00BB71F0">
        <w:rPr>
          <w:color w:val="FF0000"/>
        </w:rPr>
        <w:t xml:space="preserve"> </w:t>
      </w:r>
      <w:r w:rsidRPr="00BB71F0">
        <w:t>en todo el territorio nacional (vivienda, terreno, solar, parcela, local, nave…) excluida la vivienda habitual, siendo el titular el solicitante de la ayuda o cualquier miembro de la unidad familiar.</w:t>
      </w:r>
    </w:p>
    <w:p w14:paraId="4D41C2A7" w14:textId="77777777" w:rsidR="00BC7D49" w:rsidRPr="00BB71F0" w:rsidRDefault="00BC7D49" w:rsidP="00BC7D49"/>
    <w:p w14:paraId="6ED56DFC" w14:textId="77777777" w:rsidR="00BC7D49" w:rsidRPr="00BB71F0" w:rsidRDefault="00BC7D49" w:rsidP="00BC7D49">
      <w:r w:rsidRPr="00BB71F0">
        <w:t xml:space="preserve">3. No podrán acceder a la presente subvención aquellos que accedan a otro tipo de ayudas gestionadas desde los servicios sociales, para los mismos conceptos. </w:t>
      </w:r>
    </w:p>
    <w:p w14:paraId="0CE95D47" w14:textId="77777777" w:rsidR="00BC7D49" w:rsidRPr="00BB71F0" w:rsidRDefault="00BC7D49" w:rsidP="00BC7D49">
      <w:pPr>
        <w:pStyle w:val="Prrafodelista"/>
        <w:ind w:left="1125"/>
      </w:pPr>
    </w:p>
    <w:p w14:paraId="6FAC22AA" w14:textId="77777777" w:rsidR="00BC7D49" w:rsidRPr="00BB71F0" w:rsidRDefault="00BC7D49" w:rsidP="00BC7D49">
      <w:r w:rsidRPr="00BB71F0">
        <w:t>4. No podrán solicitar esta ayuda quienes estén incursos en alguna de las prohibiciones establecidas en el artículo 13 de la Ley 28/2003, de 17 de noviembre, General de Subvenciones.</w:t>
      </w:r>
    </w:p>
    <w:p w14:paraId="39BAC49A" w14:textId="77777777" w:rsidR="00BC7D49" w:rsidRPr="00BB71F0" w:rsidRDefault="00BC7D49" w:rsidP="00BC7D49">
      <w:pPr>
        <w:pStyle w:val="Prrafodelista"/>
      </w:pPr>
    </w:p>
    <w:p w14:paraId="4D1510B3" w14:textId="77777777" w:rsidR="00BC7D49" w:rsidRPr="00BB71F0" w:rsidRDefault="00BC7D49" w:rsidP="00BC7D49">
      <w:r w:rsidRPr="00BB71F0">
        <w:lastRenderedPageBreak/>
        <w:t>5. El solicitante no podrá acceder a esta subvención cuando él o alguno de los miembros de la unidad familiar, mantenga deudas con el Ayuntamiento de San Lorenzo de El Escorial.</w:t>
      </w:r>
    </w:p>
    <w:p w14:paraId="3C2E8B2E" w14:textId="77777777" w:rsidR="00BC7D49" w:rsidRPr="00BB71F0" w:rsidRDefault="00BC7D49" w:rsidP="00BC7D49"/>
    <w:p w14:paraId="609E299E" w14:textId="77777777" w:rsidR="00BC7D49" w:rsidRPr="00BB71F0" w:rsidRDefault="00BC7D49" w:rsidP="00BC7D49">
      <w:r w:rsidRPr="00BB71F0">
        <w:t>6. Para poder optar a la presente subvención el solicitante debe ser una persona física, que además sea titular del derecho de propiedad o copropiedad sobre la vivienda o del derecho de arrendamiento o del derecho de usufructo sobre la referida vivienda y que acredite que deba hacerse cargo de los gastos de la misma (gastos distintos de los de la hipoteca o el alquiler).</w:t>
      </w:r>
    </w:p>
    <w:p w14:paraId="2EAF7E4C" w14:textId="77777777" w:rsidR="00BC7D49" w:rsidRPr="00BB71F0" w:rsidRDefault="00BC7D49" w:rsidP="00BC7D49">
      <w:r w:rsidRPr="00BB71F0">
        <w:t xml:space="preserve"> </w:t>
      </w:r>
    </w:p>
    <w:p w14:paraId="1D8CF2AB" w14:textId="77777777" w:rsidR="00BC7D49" w:rsidRPr="00BB71F0" w:rsidRDefault="00BC7D49" w:rsidP="00BC7D49">
      <w:r w:rsidRPr="00BB71F0">
        <w:t>7. Para poder optar a la presente subvención, la renta per cápita de la unidad familiar deberá estar comprendida entre 3500 euros y 7000 euros.</w:t>
      </w:r>
    </w:p>
    <w:p w14:paraId="4346416B" w14:textId="77777777" w:rsidR="00BC7D49" w:rsidRPr="00BB71F0" w:rsidRDefault="00BC7D49" w:rsidP="00BC7D49"/>
    <w:p w14:paraId="794881A8" w14:textId="77777777" w:rsidR="00BC7D49" w:rsidRPr="00BB71F0" w:rsidRDefault="00BC7D49" w:rsidP="00BC7D49">
      <w:pPr>
        <w:ind w:left="720"/>
      </w:pPr>
    </w:p>
    <w:p w14:paraId="6DA2F76D" w14:textId="77777777" w:rsidR="00BC7D49" w:rsidRPr="00BB71F0" w:rsidRDefault="00BC7D49" w:rsidP="00BC7D49">
      <w:r w:rsidRPr="00BB71F0">
        <w:t>TERCERO.- CRITERIOS PARA LA CONCESIÓN. BAREMO DE ADJUDICACIÓN DE AYUDAS.</w:t>
      </w:r>
    </w:p>
    <w:p w14:paraId="1FFAF1EF" w14:textId="77777777" w:rsidR="00BC7D49" w:rsidRPr="00BB71F0" w:rsidRDefault="00BC7D49" w:rsidP="00BC7D49">
      <w:pPr>
        <w:ind w:left="720"/>
      </w:pPr>
    </w:p>
    <w:p w14:paraId="79200F80" w14:textId="77777777" w:rsidR="00BC7D49" w:rsidRPr="00BB71F0" w:rsidRDefault="00BC7D49" w:rsidP="00BC7D49">
      <w:r w:rsidRPr="00BB71F0">
        <w:t>La concesión se efectuará en régimen de concurrencia competitiva, en cuyo caso, se estimarán aquellas solicitudes que, reuniendo los requisitos establecidos en las presentes Bases, obtengan mayor puntuación por aplicación de los criterios que se indican a continuación, hasta agotar el crédito disponible dada la limitación presupuestaria de la convocatoria.</w:t>
      </w:r>
    </w:p>
    <w:p w14:paraId="5DFF8BBF" w14:textId="77777777" w:rsidR="00BC7D49" w:rsidRPr="00BB71F0" w:rsidRDefault="00BC7D49" w:rsidP="00BC7D49"/>
    <w:p w14:paraId="2FA10E1B" w14:textId="77777777" w:rsidR="00BC7D49" w:rsidRPr="00BB71F0" w:rsidRDefault="00BC7D49" w:rsidP="00BC7D49">
      <w:r w:rsidRPr="00BB71F0">
        <w:t>Se elaborará un listado de adjudicaciones ordenadas de acuerdo con los siguientes criterios, hasta agotar el crédito disponible:</w:t>
      </w:r>
    </w:p>
    <w:p w14:paraId="50A6F4FA" w14:textId="77777777" w:rsidR="00BC7D49" w:rsidRPr="00BB71F0" w:rsidRDefault="00BC7D49" w:rsidP="00BC7D49"/>
    <w:p w14:paraId="30110C7D" w14:textId="77777777" w:rsidR="00BC7D49" w:rsidRPr="00BB71F0" w:rsidRDefault="00BC7D49" w:rsidP="00BC7D49">
      <w:pPr>
        <w:jc w:val="center"/>
      </w:pPr>
      <w:r w:rsidRPr="00BB71F0">
        <w:t xml:space="preserve">Puntuación por “renta per cápita” de la Unidad Familiar. </w:t>
      </w:r>
    </w:p>
    <w:p w14:paraId="1918DFF2" w14:textId="77777777" w:rsidR="00BC7D49" w:rsidRPr="00BB71F0" w:rsidRDefault="00BC7D49" w:rsidP="00BC7D49">
      <w:pPr>
        <w:ind w:left="720"/>
      </w:pPr>
    </w:p>
    <w:tbl>
      <w:tblPr>
        <w:tblStyle w:val="Tablaconcuadrcula"/>
        <w:tblW w:w="0" w:type="auto"/>
        <w:tblInd w:w="720" w:type="dxa"/>
        <w:tblLook w:val="04A0" w:firstRow="1" w:lastRow="0" w:firstColumn="1" w:lastColumn="0" w:noHBand="0" w:noVBand="1"/>
      </w:tblPr>
      <w:tblGrid>
        <w:gridCol w:w="4102"/>
        <w:gridCol w:w="4239"/>
      </w:tblGrid>
      <w:tr w:rsidR="00BC7D49" w:rsidRPr="00BB71F0" w14:paraId="2E079303" w14:textId="77777777" w:rsidTr="00D57125">
        <w:tc>
          <w:tcPr>
            <w:tcW w:w="4102" w:type="dxa"/>
          </w:tcPr>
          <w:p w14:paraId="6A53F3CB" w14:textId="77777777" w:rsidR="00BC7D49" w:rsidRPr="00BB71F0" w:rsidRDefault="00BC7D49" w:rsidP="00D57125">
            <w:r w:rsidRPr="00BB71F0">
              <w:t>Renta “per cápita”</w:t>
            </w:r>
          </w:p>
        </w:tc>
        <w:tc>
          <w:tcPr>
            <w:tcW w:w="4239" w:type="dxa"/>
          </w:tcPr>
          <w:p w14:paraId="31BCAB62" w14:textId="77777777" w:rsidR="00BC7D49" w:rsidRPr="00BB71F0" w:rsidRDefault="00BC7D49" w:rsidP="00D57125">
            <w:r w:rsidRPr="00BB71F0">
              <w:t xml:space="preserve">Puntuación </w:t>
            </w:r>
          </w:p>
        </w:tc>
      </w:tr>
      <w:tr w:rsidR="00BC7D49" w:rsidRPr="00BB71F0" w14:paraId="29CD33E5" w14:textId="77777777" w:rsidTr="00D57125">
        <w:tc>
          <w:tcPr>
            <w:tcW w:w="4102" w:type="dxa"/>
          </w:tcPr>
          <w:p w14:paraId="739FADB5" w14:textId="77777777" w:rsidR="00BC7D49" w:rsidRPr="00BB71F0" w:rsidRDefault="00BC7D49" w:rsidP="00D57125">
            <w:r w:rsidRPr="00BB71F0">
              <w:t xml:space="preserve">De 3500 € a 4000 € </w:t>
            </w:r>
          </w:p>
        </w:tc>
        <w:tc>
          <w:tcPr>
            <w:tcW w:w="4239" w:type="dxa"/>
          </w:tcPr>
          <w:p w14:paraId="4FD7EDDE" w14:textId="77777777" w:rsidR="00BC7D49" w:rsidRPr="00BB71F0" w:rsidRDefault="00BC7D49" w:rsidP="00D57125">
            <w:r w:rsidRPr="00BB71F0">
              <w:t xml:space="preserve">35 Puntos </w:t>
            </w:r>
          </w:p>
        </w:tc>
      </w:tr>
      <w:tr w:rsidR="00BC7D49" w:rsidRPr="00BB71F0" w14:paraId="7440EF4E" w14:textId="77777777" w:rsidTr="00D57125">
        <w:tc>
          <w:tcPr>
            <w:tcW w:w="4102" w:type="dxa"/>
          </w:tcPr>
          <w:p w14:paraId="404C8E4A" w14:textId="77777777" w:rsidR="00BC7D49" w:rsidRPr="00BB71F0" w:rsidRDefault="00BC7D49" w:rsidP="00D57125">
            <w:r w:rsidRPr="00BB71F0">
              <w:t>De 4001 € a 4500 €</w:t>
            </w:r>
          </w:p>
        </w:tc>
        <w:tc>
          <w:tcPr>
            <w:tcW w:w="4239" w:type="dxa"/>
          </w:tcPr>
          <w:p w14:paraId="53FB8C44" w14:textId="77777777" w:rsidR="00BC7D49" w:rsidRPr="00BB71F0" w:rsidRDefault="00BC7D49" w:rsidP="00D57125">
            <w:r w:rsidRPr="00BB71F0">
              <w:t>30 puntos</w:t>
            </w:r>
          </w:p>
        </w:tc>
      </w:tr>
      <w:tr w:rsidR="00BC7D49" w:rsidRPr="00BB71F0" w14:paraId="5A02DBFC" w14:textId="77777777" w:rsidTr="00D57125">
        <w:tc>
          <w:tcPr>
            <w:tcW w:w="4102" w:type="dxa"/>
          </w:tcPr>
          <w:p w14:paraId="7A298509" w14:textId="77777777" w:rsidR="00BC7D49" w:rsidRPr="00BB71F0" w:rsidRDefault="00BC7D49" w:rsidP="00D57125">
            <w:r w:rsidRPr="00BB71F0">
              <w:t>De 4501 € a 5000 €</w:t>
            </w:r>
          </w:p>
        </w:tc>
        <w:tc>
          <w:tcPr>
            <w:tcW w:w="4239" w:type="dxa"/>
          </w:tcPr>
          <w:p w14:paraId="25E1944C" w14:textId="77777777" w:rsidR="00BC7D49" w:rsidRPr="00BB71F0" w:rsidRDefault="00BC7D49" w:rsidP="00D57125">
            <w:r w:rsidRPr="00BB71F0">
              <w:t xml:space="preserve">25 puntos </w:t>
            </w:r>
          </w:p>
        </w:tc>
      </w:tr>
      <w:tr w:rsidR="00BC7D49" w:rsidRPr="00BB71F0" w14:paraId="161A7577" w14:textId="77777777" w:rsidTr="00D57125">
        <w:tc>
          <w:tcPr>
            <w:tcW w:w="4102" w:type="dxa"/>
          </w:tcPr>
          <w:p w14:paraId="3ABE2B1D" w14:textId="77777777" w:rsidR="00BC7D49" w:rsidRPr="00BB71F0" w:rsidRDefault="00BC7D49" w:rsidP="00D57125">
            <w:r w:rsidRPr="00BB71F0">
              <w:t>De 5001 € a 5500 €</w:t>
            </w:r>
          </w:p>
        </w:tc>
        <w:tc>
          <w:tcPr>
            <w:tcW w:w="4239" w:type="dxa"/>
          </w:tcPr>
          <w:p w14:paraId="2C88C5D6" w14:textId="77777777" w:rsidR="00BC7D49" w:rsidRPr="00BB71F0" w:rsidRDefault="00BC7D49" w:rsidP="00D57125">
            <w:r w:rsidRPr="00BB71F0">
              <w:t>20 puntos</w:t>
            </w:r>
          </w:p>
        </w:tc>
      </w:tr>
      <w:tr w:rsidR="00BC7D49" w:rsidRPr="00BB71F0" w14:paraId="67834F3F" w14:textId="77777777" w:rsidTr="00D57125">
        <w:tc>
          <w:tcPr>
            <w:tcW w:w="4102" w:type="dxa"/>
          </w:tcPr>
          <w:p w14:paraId="10191E17" w14:textId="77777777" w:rsidR="00BC7D49" w:rsidRPr="00BB71F0" w:rsidRDefault="00BC7D49" w:rsidP="00D57125">
            <w:r w:rsidRPr="00BB71F0">
              <w:t>De 5501 € a 6000 €</w:t>
            </w:r>
          </w:p>
        </w:tc>
        <w:tc>
          <w:tcPr>
            <w:tcW w:w="4239" w:type="dxa"/>
          </w:tcPr>
          <w:p w14:paraId="2EA41340" w14:textId="77777777" w:rsidR="00BC7D49" w:rsidRPr="00BB71F0" w:rsidRDefault="00BC7D49" w:rsidP="00D57125">
            <w:r w:rsidRPr="00BB71F0">
              <w:t>15 puntos</w:t>
            </w:r>
          </w:p>
        </w:tc>
      </w:tr>
      <w:tr w:rsidR="00BC7D49" w:rsidRPr="00BB71F0" w14:paraId="2257F420" w14:textId="77777777" w:rsidTr="00D57125">
        <w:tc>
          <w:tcPr>
            <w:tcW w:w="4102" w:type="dxa"/>
          </w:tcPr>
          <w:p w14:paraId="33840B4A" w14:textId="77777777" w:rsidR="00BC7D49" w:rsidRPr="00BB71F0" w:rsidRDefault="00BC7D49" w:rsidP="00D57125">
            <w:r w:rsidRPr="00BB71F0">
              <w:t>De 6001 € a 6500 €</w:t>
            </w:r>
          </w:p>
        </w:tc>
        <w:tc>
          <w:tcPr>
            <w:tcW w:w="4239" w:type="dxa"/>
          </w:tcPr>
          <w:p w14:paraId="6BB1E2D5" w14:textId="77777777" w:rsidR="00BC7D49" w:rsidRPr="00BB71F0" w:rsidRDefault="00BC7D49" w:rsidP="00D57125">
            <w:r w:rsidRPr="00BB71F0">
              <w:t>10 puntos</w:t>
            </w:r>
          </w:p>
        </w:tc>
      </w:tr>
      <w:tr w:rsidR="00BC7D49" w:rsidRPr="00BB71F0" w14:paraId="3828940C" w14:textId="77777777" w:rsidTr="00D57125">
        <w:tc>
          <w:tcPr>
            <w:tcW w:w="4102" w:type="dxa"/>
          </w:tcPr>
          <w:p w14:paraId="233D3516" w14:textId="77777777" w:rsidR="00BC7D49" w:rsidRPr="00BB71F0" w:rsidRDefault="00BC7D49" w:rsidP="00D57125">
            <w:r w:rsidRPr="00BB71F0">
              <w:t>De 6501 a 7000 €</w:t>
            </w:r>
          </w:p>
        </w:tc>
        <w:tc>
          <w:tcPr>
            <w:tcW w:w="4239" w:type="dxa"/>
          </w:tcPr>
          <w:p w14:paraId="7E2A4F13" w14:textId="77777777" w:rsidR="00BC7D49" w:rsidRPr="00BB71F0" w:rsidRDefault="00BC7D49" w:rsidP="00D57125">
            <w:r w:rsidRPr="00BB71F0">
              <w:t>5 puntos</w:t>
            </w:r>
          </w:p>
        </w:tc>
      </w:tr>
    </w:tbl>
    <w:p w14:paraId="07C46BDA" w14:textId="77777777" w:rsidR="00BC7D49" w:rsidRPr="00BB71F0" w:rsidRDefault="00BC7D49" w:rsidP="00BC7D49"/>
    <w:p w14:paraId="156A355B" w14:textId="77777777" w:rsidR="00BC7D49" w:rsidRPr="00BB71F0" w:rsidRDefault="00BC7D49" w:rsidP="00BC7D49">
      <w:r w:rsidRPr="00BB71F0">
        <w:t>Si el solicitante vive sólo, para calcular la renta “per cápita” se dividirá el resultado de la operación de las casillas de la declaración de la renta 435 + 460 – 595 entre 1,5.</w:t>
      </w:r>
    </w:p>
    <w:p w14:paraId="268DAF83" w14:textId="77777777" w:rsidR="00BC7D49" w:rsidRPr="00BB71F0" w:rsidRDefault="00BC7D49" w:rsidP="00BC7D49"/>
    <w:p w14:paraId="24930B0F" w14:textId="77777777" w:rsidR="00BC7D49" w:rsidRPr="00BB71F0" w:rsidRDefault="00BC7D49" w:rsidP="00BC7D49"/>
    <w:p w14:paraId="381C0974" w14:textId="77777777" w:rsidR="00BC7D49" w:rsidRPr="00BB71F0" w:rsidRDefault="00BC7D49" w:rsidP="00BC7D49">
      <w:pPr>
        <w:pStyle w:val="Prrafodelista"/>
        <w:numPr>
          <w:ilvl w:val="0"/>
          <w:numId w:val="42"/>
        </w:numPr>
      </w:pPr>
      <w:r w:rsidRPr="00BB71F0">
        <w:t>Número de hijos menores de 18 años, que convivan en el domicilio familiar:</w:t>
      </w:r>
    </w:p>
    <w:p w14:paraId="26A37A2A" w14:textId="77777777" w:rsidR="00BC7D49" w:rsidRPr="00BB71F0" w:rsidRDefault="00BC7D49" w:rsidP="00BC7D49">
      <w:pPr>
        <w:pStyle w:val="Prrafodelista"/>
        <w:ind w:left="1080"/>
      </w:pPr>
    </w:p>
    <w:p w14:paraId="68925A9F" w14:textId="77777777" w:rsidR="00BC7D49" w:rsidRPr="00BB71F0" w:rsidRDefault="00BC7D49" w:rsidP="00BC7D49">
      <w:pPr>
        <w:pStyle w:val="Prrafodelista"/>
        <w:numPr>
          <w:ilvl w:val="0"/>
          <w:numId w:val="41"/>
        </w:numPr>
      </w:pPr>
      <w:r w:rsidRPr="00BB71F0">
        <w:t>Familia con 1 hijo menor de 18 años……………………..2 puntos</w:t>
      </w:r>
    </w:p>
    <w:p w14:paraId="51AB7CE6" w14:textId="77777777" w:rsidR="00BC7D49" w:rsidRPr="00BB71F0" w:rsidRDefault="00BC7D49" w:rsidP="00BC7D49">
      <w:pPr>
        <w:pStyle w:val="Prrafodelista"/>
        <w:numPr>
          <w:ilvl w:val="0"/>
          <w:numId w:val="41"/>
        </w:numPr>
      </w:pPr>
      <w:r w:rsidRPr="00BB71F0">
        <w:lastRenderedPageBreak/>
        <w:t>Familia con 2 hijos menores de 18 años………………..  3 puntos</w:t>
      </w:r>
    </w:p>
    <w:p w14:paraId="3AE3560D" w14:textId="77777777" w:rsidR="00BC7D49" w:rsidRPr="00BB71F0" w:rsidRDefault="00BC7D49" w:rsidP="00BC7D49">
      <w:pPr>
        <w:pStyle w:val="Prrafodelista"/>
        <w:numPr>
          <w:ilvl w:val="0"/>
          <w:numId w:val="41"/>
        </w:numPr>
      </w:pPr>
      <w:r w:rsidRPr="00BB71F0">
        <w:t xml:space="preserve">Familia con 3 hijos menores de 18 años ……………….  4 puntos </w:t>
      </w:r>
    </w:p>
    <w:p w14:paraId="3E690A0A" w14:textId="77777777" w:rsidR="00BC7D49" w:rsidRPr="00BB71F0" w:rsidRDefault="00BC7D49" w:rsidP="00BC7D49">
      <w:pPr>
        <w:pStyle w:val="Prrafodelista"/>
        <w:numPr>
          <w:ilvl w:val="0"/>
          <w:numId w:val="41"/>
        </w:numPr>
      </w:pPr>
      <w:r w:rsidRPr="00BB71F0">
        <w:t xml:space="preserve">Familia con 4 hijos menores de 18 años ………………   5 puntos </w:t>
      </w:r>
    </w:p>
    <w:p w14:paraId="5EB2E8E3" w14:textId="77777777" w:rsidR="00BC7D49" w:rsidRPr="00BB71F0" w:rsidRDefault="00BC7D49" w:rsidP="00BC7D49">
      <w:pPr>
        <w:pStyle w:val="Prrafodelista"/>
        <w:numPr>
          <w:ilvl w:val="0"/>
          <w:numId w:val="41"/>
        </w:numPr>
      </w:pPr>
      <w:r w:rsidRPr="00BB71F0">
        <w:t xml:space="preserve">Familia con más de 4 hijos menores de 18 años ……… 7 puntos </w:t>
      </w:r>
    </w:p>
    <w:p w14:paraId="109D42B4" w14:textId="77777777" w:rsidR="00BC7D49" w:rsidRPr="00BB71F0" w:rsidRDefault="00BC7D49" w:rsidP="00BC7D49">
      <w:pPr>
        <w:rPr>
          <w:color w:val="00B050"/>
        </w:rPr>
      </w:pPr>
    </w:p>
    <w:p w14:paraId="7C14BEFD" w14:textId="77777777" w:rsidR="00BC7D49" w:rsidRPr="00BB71F0" w:rsidRDefault="00BC7D49" w:rsidP="00BC7D49">
      <w:pPr>
        <w:ind w:left="720"/>
      </w:pPr>
      <w:r w:rsidRPr="00BB71F0">
        <w:t>B) Número de personas mayores de 65 años que convivan en el domicilio familiar (siempre que estén incluidas en la declaración de la renta):</w:t>
      </w:r>
    </w:p>
    <w:p w14:paraId="42EFFAAD" w14:textId="77777777" w:rsidR="00BC7D49" w:rsidRPr="00BB71F0" w:rsidRDefault="00BC7D49" w:rsidP="00BC7D49">
      <w:pPr>
        <w:pStyle w:val="Prrafodelista"/>
        <w:ind w:left="1080"/>
      </w:pPr>
    </w:p>
    <w:p w14:paraId="0B70A7FA" w14:textId="77777777" w:rsidR="00BC7D49" w:rsidRPr="00BB71F0" w:rsidRDefault="00BC7D49" w:rsidP="00BC7D49">
      <w:pPr>
        <w:pStyle w:val="Prrafodelista"/>
        <w:ind w:left="1080"/>
      </w:pPr>
      <w:r w:rsidRPr="00BB71F0">
        <w:t>- Familia con 1 miembro mayor de 65 años………………..    2 puntos</w:t>
      </w:r>
    </w:p>
    <w:p w14:paraId="7BE8CF39" w14:textId="77777777" w:rsidR="00BC7D49" w:rsidRPr="00BB71F0" w:rsidRDefault="00BC7D49" w:rsidP="00BC7D49">
      <w:pPr>
        <w:pStyle w:val="Prrafodelista"/>
        <w:ind w:left="1080"/>
      </w:pPr>
      <w:r w:rsidRPr="00BB71F0">
        <w:t xml:space="preserve">- Familia con 2 miembros mayores de 65 años …………..     4 puntos </w:t>
      </w:r>
    </w:p>
    <w:p w14:paraId="2D62C0C2" w14:textId="77777777" w:rsidR="00BC7D49" w:rsidRPr="00BB71F0" w:rsidRDefault="00BC7D49" w:rsidP="00BC7D49"/>
    <w:p w14:paraId="4089A07A" w14:textId="77777777" w:rsidR="00BC7D49" w:rsidRPr="00BB71F0" w:rsidRDefault="00BC7D49" w:rsidP="00BC7D49">
      <w:pPr>
        <w:ind w:left="705"/>
      </w:pPr>
      <w:r w:rsidRPr="00BB71F0">
        <w:t>C) Condición reconocida de minusvalía (con un grado igual o superior al 33%) de algún miembro de la unidad familiar:</w:t>
      </w:r>
    </w:p>
    <w:p w14:paraId="7ADE4587" w14:textId="77777777" w:rsidR="00BC7D49" w:rsidRPr="00BB71F0" w:rsidRDefault="00BC7D49" w:rsidP="00BC7D49">
      <w:pPr>
        <w:ind w:left="705"/>
      </w:pPr>
      <w:r w:rsidRPr="00BB71F0">
        <w:tab/>
      </w:r>
      <w:r w:rsidRPr="00BB71F0">
        <w:tab/>
        <w:t>-2 puntos por un miembro de la unidad familiar con minusvalía.</w:t>
      </w:r>
    </w:p>
    <w:p w14:paraId="3C1E4ABF" w14:textId="77777777" w:rsidR="00BC7D49" w:rsidRPr="00BB71F0" w:rsidRDefault="00BC7D49" w:rsidP="00BC7D49">
      <w:pPr>
        <w:ind w:left="705"/>
      </w:pPr>
      <w:r w:rsidRPr="00BB71F0">
        <w:tab/>
      </w:r>
      <w:r w:rsidRPr="00BB71F0">
        <w:tab/>
        <w:t>-3 puntos por dos miembros de la unidad familiar con minusvalía.</w:t>
      </w:r>
    </w:p>
    <w:p w14:paraId="71266138" w14:textId="77777777" w:rsidR="00BC7D49" w:rsidRPr="00BB71F0" w:rsidRDefault="00BC7D49" w:rsidP="00BC7D49">
      <w:pPr>
        <w:ind w:left="705"/>
      </w:pPr>
      <w:r w:rsidRPr="00BB71F0">
        <w:tab/>
      </w:r>
      <w:r w:rsidRPr="00BB71F0">
        <w:tab/>
        <w:t>-4 puntos por más de dos miembros de la unidad familiar con minusvalía.</w:t>
      </w:r>
    </w:p>
    <w:p w14:paraId="686C8765" w14:textId="77777777" w:rsidR="00BC7D49" w:rsidRPr="00BB71F0" w:rsidRDefault="00BC7D49" w:rsidP="00BC7D49">
      <w:pPr>
        <w:ind w:left="705"/>
      </w:pPr>
    </w:p>
    <w:p w14:paraId="269316D1" w14:textId="77777777" w:rsidR="00BC7D49" w:rsidRPr="00BB71F0" w:rsidRDefault="00BC7D49" w:rsidP="00BC7D49"/>
    <w:p w14:paraId="73DF23B1" w14:textId="77777777" w:rsidR="00BC7D49" w:rsidRPr="00BB71F0" w:rsidRDefault="00BC7D49" w:rsidP="00BC7D49">
      <w:r w:rsidRPr="00BB71F0">
        <w:t>CUARTO.– CUANTÍA DE LAS AYUDAS.</w:t>
      </w:r>
    </w:p>
    <w:p w14:paraId="52694059" w14:textId="77777777" w:rsidR="00BC7D49" w:rsidRPr="00BB71F0" w:rsidRDefault="00BC7D49" w:rsidP="00BC7D49">
      <w:pPr>
        <w:ind w:left="720"/>
      </w:pPr>
    </w:p>
    <w:p w14:paraId="2AD68AB3" w14:textId="77777777" w:rsidR="00BC7D49" w:rsidRPr="00BB71F0" w:rsidRDefault="00BC7D49" w:rsidP="00BC7D49">
      <w:r w:rsidRPr="00BB71F0">
        <w:t xml:space="preserve">El importe máximo de las ayudas se establece según la puntuación obtenida: </w:t>
      </w:r>
    </w:p>
    <w:p w14:paraId="0393ABE1" w14:textId="77777777" w:rsidR="00BC7D49" w:rsidRPr="00BB71F0" w:rsidRDefault="00BC7D49" w:rsidP="00BC7D49"/>
    <w:p w14:paraId="533588B7" w14:textId="77777777" w:rsidR="00BC7D49" w:rsidRPr="00BB71F0" w:rsidRDefault="00BC7D49" w:rsidP="00BC7D49">
      <w:pPr>
        <w:ind w:left="720"/>
      </w:pPr>
      <w:r w:rsidRPr="00BB71F0">
        <w:t>Hasta 5 puntos……………hasta 200,00 €.</w:t>
      </w:r>
    </w:p>
    <w:p w14:paraId="47CAB43D" w14:textId="77777777" w:rsidR="00BC7D49" w:rsidRPr="00BB71F0" w:rsidRDefault="00BC7D49" w:rsidP="00BC7D49">
      <w:pPr>
        <w:ind w:left="720"/>
      </w:pPr>
      <w:r w:rsidRPr="00BB71F0">
        <w:t>Entre 6 y 15 puntos …….. hasta 300,00 €.</w:t>
      </w:r>
    </w:p>
    <w:p w14:paraId="4671673E" w14:textId="77777777" w:rsidR="00BC7D49" w:rsidRPr="00BB71F0" w:rsidRDefault="00BC7D49" w:rsidP="00BC7D49">
      <w:pPr>
        <w:ind w:left="720"/>
      </w:pPr>
      <w:r w:rsidRPr="00BB71F0">
        <w:t>Entre 16 y 25 puntos …… hasta 400,00 €.</w:t>
      </w:r>
    </w:p>
    <w:p w14:paraId="0792A29F" w14:textId="77777777" w:rsidR="00BC7D49" w:rsidRPr="00BB71F0" w:rsidRDefault="00BC7D49" w:rsidP="00BC7D49">
      <w:pPr>
        <w:ind w:left="720"/>
      </w:pPr>
      <w:r w:rsidRPr="00BB71F0">
        <w:t>Entre 26 y 35 puntos …… hasta 500,00 €.</w:t>
      </w:r>
    </w:p>
    <w:p w14:paraId="1F757339" w14:textId="77777777" w:rsidR="00BC7D49" w:rsidRPr="00BB71F0" w:rsidRDefault="00BC7D49" w:rsidP="00BC7D49">
      <w:pPr>
        <w:ind w:left="720"/>
      </w:pPr>
      <w:r w:rsidRPr="00BB71F0">
        <w:t>Mas de 36 puntos ………. hasta 600,00 €.</w:t>
      </w:r>
    </w:p>
    <w:p w14:paraId="77D213CA" w14:textId="77777777" w:rsidR="00BC7D49" w:rsidRPr="00BB71F0" w:rsidRDefault="00BC7D49" w:rsidP="00BC7D49">
      <w:pPr>
        <w:ind w:left="720"/>
      </w:pPr>
    </w:p>
    <w:p w14:paraId="514E3487" w14:textId="77777777" w:rsidR="00BC7D49" w:rsidRPr="00BB71F0" w:rsidRDefault="00BC7D49" w:rsidP="00BC7D49"/>
    <w:p w14:paraId="4041FA88" w14:textId="77777777" w:rsidR="00BC7D49" w:rsidRPr="00BB71F0" w:rsidRDefault="00BC7D49" w:rsidP="00BC7D49">
      <w:r w:rsidRPr="00BB71F0">
        <w:t>QUINTO. - GASTOS SUBVENCIONABLES.</w:t>
      </w:r>
    </w:p>
    <w:p w14:paraId="3E3504EE" w14:textId="77777777" w:rsidR="00BC7D49" w:rsidRPr="00BB71F0" w:rsidRDefault="00BC7D49" w:rsidP="00BC7D49">
      <w:pPr>
        <w:ind w:left="720"/>
      </w:pPr>
    </w:p>
    <w:p w14:paraId="130AE9EB" w14:textId="3BAD9F60" w:rsidR="00BC7D49" w:rsidRPr="00BB71F0" w:rsidRDefault="00BC7D49" w:rsidP="00BC7D49">
      <w:r w:rsidRPr="00BB71F0">
        <w:t xml:space="preserve">Se establecen como gastos subvencionables los gastos de la vivienda habitual distintos de los de hipoteca o alquiler, tales como suministros y servicios (luz, agua, gas, teléfono, internet, seguro del hogar…) y cualquier otro gasto periódico para el uso de la vivienda en régimen de propiedad o usufructo, o arrendamiento, acreditados por facturas emitidas a nombre del solicitante y recibos bancarios que justifiquen haber realizado el pago, no superando el importe límite establecido en el punto anterior. La fecha de pago de las facturas estará comprendida entre los días 1 de enero de 2022 al día 30 de </w:t>
      </w:r>
      <w:r>
        <w:t>j</w:t>
      </w:r>
      <w:r w:rsidRPr="00BB71F0">
        <w:t>unio de 2022, ambos inclusive.</w:t>
      </w:r>
    </w:p>
    <w:p w14:paraId="24BC8C7A" w14:textId="77777777" w:rsidR="00BC7D49" w:rsidRPr="00BB71F0" w:rsidRDefault="00BC7D49" w:rsidP="00BC7D49"/>
    <w:p w14:paraId="7065EF52" w14:textId="77777777" w:rsidR="00BC7D49" w:rsidRPr="00BB71F0" w:rsidRDefault="00BC7D49" w:rsidP="00BC7D49">
      <w:r w:rsidRPr="00BB71F0">
        <w:t>También se establece como gasto a subvención el abono transporte de la Comunidad de Madrid utilizado entre los meses de enero a junio de 2022 para el desplazamiento al trabajo del solicitante y de los demás miembros de la unidad familiar desde los 18 años a los 64 años.</w:t>
      </w:r>
    </w:p>
    <w:p w14:paraId="119B162D" w14:textId="77777777" w:rsidR="00BC7D49" w:rsidRPr="00BB71F0" w:rsidRDefault="00BC7D49" w:rsidP="00BC7D49"/>
    <w:p w14:paraId="05AE79B8" w14:textId="77777777" w:rsidR="00BC7D49" w:rsidRPr="00BB71F0" w:rsidRDefault="00BC7D49" w:rsidP="00BC7D49"/>
    <w:p w14:paraId="11803242" w14:textId="77777777" w:rsidR="00BC7D49" w:rsidRPr="00BB71F0" w:rsidRDefault="00BC7D49" w:rsidP="00BC7D49"/>
    <w:p w14:paraId="7E14BA1B" w14:textId="77777777" w:rsidR="00BC7D49" w:rsidRPr="00BB71F0" w:rsidRDefault="00BC7D49" w:rsidP="00BC7D49">
      <w:pPr>
        <w:rPr>
          <w:color w:val="00B050"/>
        </w:rPr>
      </w:pPr>
    </w:p>
    <w:p w14:paraId="7C349D7C" w14:textId="77777777" w:rsidR="00BC7D49" w:rsidRPr="00BB71F0" w:rsidRDefault="00BC7D49" w:rsidP="00BC7D49">
      <w:r w:rsidRPr="00BB71F0">
        <w:t xml:space="preserve">SEXTO.- LUGAR Y PLAZO DE SOLICITUD. </w:t>
      </w:r>
    </w:p>
    <w:p w14:paraId="098A8BAC" w14:textId="77777777" w:rsidR="00BC7D49" w:rsidRPr="00BB71F0" w:rsidRDefault="00BC7D49" w:rsidP="00BC7D49">
      <w:pPr>
        <w:ind w:left="720"/>
      </w:pPr>
    </w:p>
    <w:p w14:paraId="231CEF12" w14:textId="77777777" w:rsidR="00BC7D49" w:rsidRPr="00BB71F0" w:rsidRDefault="00BC7D49" w:rsidP="00BC7D49">
      <w:pPr>
        <w:pStyle w:val="Textoindependiente"/>
        <w:rPr>
          <w:rFonts w:ascii="Arial" w:hAnsi="Arial"/>
        </w:rPr>
      </w:pPr>
      <w:r w:rsidRPr="00BB71F0">
        <w:rPr>
          <w:rFonts w:ascii="Arial" w:hAnsi="Arial"/>
        </w:rPr>
        <w:t xml:space="preserve">La documentación necesaria para solicitar esta ayuda se presentará desde el día siguiente a la publicación de estas bases en el Boletín Oficial de la Comunidad de Madrid, hasta el día 26 de </w:t>
      </w:r>
      <w:r>
        <w:rPr>
          <w:rFonts w:ascii="Arial" w:hAnsi="Arial"/>
        </w:rPr>
        <w:t>a</w:t>
      </w:r>
      <w:r w:rsidRPr="00BB71F0">
        <w:rPr>
          <w:rFonts w:ascii="Arial" w:hAnsi="Arial"/>
        </w:rPr>
        <w:t>gosto de 2022.</w:t>
      </w:r>
    </w:p>
    <w:p w14:paraId="280C581D" w14:textId="77777777" w:rsidR="00BC7D49" w:rsidRPr="00BB71F0" w:rsidRDefault="00BC7D49" w:rsidP="00BC7D49">
      <w:pPr>
        <w:rPr>
          <w:strike/>
        </w:rPr>
      </w:pPr>
    </w:p>
    <w:p w14:paraId="7C9D0A74" w14:textId="77777777" w:rsidR="00BC7D49" w:rsidRPr="00BB71F0" w:rsidRDefault="00BC7D49" w:rsidP="00BC7D49">
      <w:r w:rsidRPr="00BB71F0">
        <w:t>Las solicitudes deberán presentarse, debidamente cumplimentadas y con la documentación requerida</w:t>
      </w:r>
      <w:r w:rsidRPr="00BB71F0">
        <w:rPr>
          <w:color w:val="FF0000"/>
        </w:rPr>
        <w:t xml:space="preserve"> </w:t>
      </w:r>
      <w:r w:rsidRPr="00BB71F0">
        <w:t>en el Área de Educación, sita en C/Francisco Muñoz nº 2, planta alta, en horario de 10 a 13 horas, o en los lugares previstos en el artículo 16.4 de la Ley 39/2015, de 26 de noviembre de Régimen Jurídico de las Administraciones Públicas y del Procedimiento Administrativo común.</w:t>
      </w:r>
    </w:p>
    <w:p w14:paraId="0A98F104" w14:textId="77777777" w:rsidR="00AA308F" w:rsidRPr="007F3FF8" w:rsidRDefault="00F11C79" w:rsidP="007F3FF8">
      <w:pPr>
        <w:autoSpaceDE/>
        <w:autoSpaceDN/>
        <w:adjustRightInd/>
        <w:spacing w:line="276" w:lineRule="auto"/>
        <w:rPr>
          <w:rFonts w:eastAsiaTheme="minorHAnsi"/>
          <w:szCs w:val="24"/>
          <w:lang w:eastAsia="en-US"/>
        </w:rPr>
      </w:pPr>
      <w:r>
        <w:rPr>
          <w:rFonts w:eastAsiaTheme="minorHAnsi"/>
          <w:szCs w:val="24"/>
          <w:lang w:eastAsia="en-US"/>
        </w:rPr>
        <w:tab/>
      </w:r>
    </w:p>
    <w:p w14:paraId="2862EFE2" w14:textId="77777777" w:rsidR="007F3FF8" w:rsidRPr="007F3FF8" w:rsidRDefault="007F3FF8" w:rsidP="007F3FF8">
      <w:pPr>
        <w:autoSpaceDE/>
        <w:autoSpaceDN/>
        <w:adjustRightInd/>
        <w:spacing w:line="276" w:lineRule="auto"/>
        <w:rPr>
          <w:rFonts w:eastAsiaTheme="minorHAnsi"/>
          <w:szCs w:val="24"/>
          <w:lang w:eastAsia="en-US"/>
        </w:rPr>
      </w:pPr>
      <w:r w:rsidRPr="007F3FF8">
        <w:rPr>
          <w:rFonts w:eastAsiaTheme="minorHAnsi"/>
          <w:szCs w:val="24"/>
          <w:lang w:eastAsia="en-US"/>
        </w:rPr>
        <w:tab/>
      </w:r>
    </w:p>
    <w:p w14:paraId="76998B3D" w14:textId="77777777" w:rsidR="00AA308F" w:rsidRDefault="00AA308F" w:rsidP="00AA308F">
      <w:r>
        <w:tab/>
        <w:t>En San Lorenzo de El Escorial, en la fecha que consta en el margen del presente documento, que es firmado digitalmente según inscripción que figura en el mismo.</w:t>
      </w:r>
    </w:p>
    <w:p w14:paraId="7B7F90B4" w14:textId="77777777" w:rsidR="00AA308F" w:rsidRDefault="00AA308F" w:rsidP="00AA308F"/>
    <w:p w14:paraId="67DF38CF" w14:textId="77777777" w:rsidR="00545F9C" w:rsidRPr="00204488" w:rsidRDefault="00AA308F" w:rsidP="00AA308F">
      <w:pPr>
        <w:jc w:val="center"/>
      </w:pPr>
      <w:r>
        <w:t>LA ALCALDESA, Carlota López Esteban.</w:t>
      </w:r>
    </w:p>
    <w:sectPr w:rsidR="00545F9C" w:rsidRPr="00204488" w:rsidSect="00453FAE">
      <w:headerReference w:type="default" r:id="rId10"/>
      <w:footerReference w:type="default" r:id="rId11"/>
      <w:headerReference w:type="first" r:id="rId12"/>
      <w:footerReference w:type="first" r:id="rId13"/>
      <w:pgSz w:w="11906" w:h="16838"/>
      <w:pgMar w:top="2835" w:right="1134" w:bottom="1701" w:left="1701" w:header="0" w:footer="35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963EFE" w14:textId="77777777" w:rsidR="00B316EC" w:rsidRDefault="00B316EC" w:rsidP="00C92D0E">
      <w:r>
        <w:separator/>
      </w:r>
    </w:p>
    <w:p w14:paraId="2FFB6D0B" w14:textId="77777777" w:rsidR="00B316EC" w:rsidRDefault="00B316EC" w:rsidP="00C92D0E"/>
  </w:endnote>
  <w:endnote w:type="continuationSeparator" w:id="0">
    <w:p w14:paraId="31610721" w14:textId="77777777" w:rsidR="00B316EC" w:rsidRDefault="00B316EC" w:rsidP="00C92D0E">
      <w:r>
        <w:continuationSeparator/>
      </w:r>
    </w:p>
    <w:p w14:paraId="725B3BDA" w14:textId="77777777" w:rsidR="00B316EC" w:rsidRDefault="00B316EC" w:rsidP="00C92D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venir LT Std 65 Medium">
    <w:panose1 w:val="00000000000000000000"/>
    <w:charset w:val="00"/>
    <w:family w:val="swiss"/>
    <w:notTrueType/>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Avenir LT Std 55 Roman">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1915B" w14:textId="77777777" w:rsidR="000B12FC" w:rsidRDefault="000B12FC" w:rsidP="00204488">
    <w:pPr>
      <w:pStyle w:val="Piedepgina"/>
      <w:tabs>
        <w:tab w:val="clear" w:pos="4252"/>
        <w:tab w:val="clear" w:pos="8504"/>
        <w:tab w:val="center" w:pos="4535"/>
      </w:tabs>
      <w:rPr>
        <w:sz w:val="14"/>
        <w:szCs w:val="16"/>
      </w:rPr>
    </w:pPr>
    <w:r>
      <w:rPr>
        <w:noProof/>
        <w:sz w:val="14"/>
        <w:szCs w:val="16"/>
      </w:rPr>
      <w:drawing>
        <wp:anchor distT="0" distB="0" distL="114300" distR="114300" simplePos="0" relativeHeight="251677696" behindDoc="1" locked="0" layoutInCell="1" allowOverlap="1" wp14:anchorId="67F3D391" wp14:editId="10084F26">
          <wp:simplePos x="0" y="0"/>
          <wp:positionH relativeFrom="column">
            <wp:posOffset>2531745</wp:posOffset>
          </wp:positionH>
          <wp:positionV relativeFrom="paragraph">
            <wp:posOffset>-158750</wp:posOffset>
          </wp:positionV>
          <wp:extent cx="768368" cy="531627"/>
          <wp:effectExtent l="19050" t="0" r="0" b="0"/>
          <wp:wrapNone/>
          <wp:docPr id="3"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tretch>
                    <a:fillRect/>
                  </a:stretch>
                </pic:blipFill>
                <pic:spPr>
                  <a:xfrm>
                    <a:off x="0" y="0"/>
                    <a:ext cx="768368" cy="531627"/>
                  </a:xfrm>
                  <a:prstGeom prst="rect">
                    <a:avLst/>
                  </a:prstGeom>
                </pic:spPr>
              </pic:pic>
            </a:graphicData>
          </a:graphic>
        </wp:anchor>
      </w:drawing>
    </w:r>
    <w:r>
      <w:rPr>
        <w:sz w:val="14"/>
        <w:szCs w:val="16"/>
      </w:rPr>
      <w:tab/>
    </w:r>
  </w:p>
  <w:p w14:paraId="11823A16" w14:textId="77777777" w:rsidR="000B12FC" w:rsidRDefault="000B12FC" w:rsidP="003F6444">
    <w:pPr>
      <w:pStyle w:val="Piedepgina"/>
      <w:rPr>
        <w:sz w:val="14"/>
        <w:szCs w:val="16"/>
      </w:rPr>
    </w:pPr>
  </w:p>
  <w:p w14:paraId="4BFB124B" w14:textId="77777777" w:rsidR="000B12FC" w:rsidRDefault="000B12FC" w:rsidP="003F6444">
    <w:pPr>
      <w:pStyle w:val="Piedepgina"/>
      <w:rPr>
        <w:sz w:val="14"/>
        <w:szCs w:val="16"/>
      </w:rPr>
    </w:pPr>
  </w:p>
  <w:p w14:paraId="79F998D7" w14:textId="4B0D714D" w:rsidR="000B12FC" w:rsidRDefault="00323FB4" w:rsidP="003F6444">
    <w:pPr>
      <w:pStyle w:val="Piedepgina"/>
      <w:rPr>
        <w:sz w:val="14"/>
        <w:szCs w:val="16"/>
      </w:rPr>
    </w:pPr>
    <w:r>
      <w:rPr>
        <w:noProof/>
        <w:sz w:val="14"/>
        <w:szCs w:val="16"/>
      </w:rPr>
      <mc:AlternateContent>
        <mc:Choice Requires="wps">
          <w:drawing>
            <wp:anchor distT="0" distB="0" distL="114300" distR="114300" simplePos="0" relativeHeight="251675648" behindDoc="0" locked="0" layoutInCell="1" allowOverlap="1" wp14:anchorId="29D126BE" wp14:editId="43205944">
              <wp:simplePos x="0" y="0"/>
              <wp:positionH relativeFrom="column">
                <wp:posOffset>339725</wp:posOffset>
              </wp:positionH>
              <wp:positionV relativeFrom="paragraph">
                <wp:posOffset>52070</wp:posOffset>
              </wp:positionV>
              <wp:extent cx="4821555" cy="38671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1555" cy="386715"/>
                      </a:xfrm>
                      <a:prstGeom prst="rect">
                        <a:avLst/>
                      </a:prstGeom>
                      <a:noFill/>
                      <a:ln>
                        <a:noFill/>
                      </a:ln>
                    </wps:spPr>
                    <wps:txbx>
                      <w:txbxContent>
                        <w:p w14:paraId="23A4BB02" w14:textId="77777777" w:rsidR="000B12FC" w:rsidRPr="006C3847" w:rsidRDefault="000B12FC" w:rsidP="00F0344A">
                          <w:pPr>
                            <w:rPr>
                              <w:sz w:val="14"/>
                            </w:rPr>
                          </w:pPr>
                          <w:r w:rsidRPr="006C3847">
                            <w:rPr>
                              <w:sz w:val="14"/>
                            </w:rPr>
                            <w:t>Expte. nº 20</w:t>
                          </w:r>
                          <w:r w:rsidR="005C77EA" w:rsidRPr="006C3847">
                            <w:rPr>
                              <w:sz w:val="14"/>
                            </w:rPr>
                            <w:t>2</w:t>
                          </w:r>
                          <w:r w:rsidR="00604F12" w:rsidRPr="006C3847">
                            <w:rPr>
                              <w:sz w:val="14"/>
                            </w:rPr>
                            <w:t>2</w:t>
                          </w:r>
                          <w:r w:rsidR="00503D99" w:rsidRPr="006C3847">
                            <w:rPr>
                              <w:sz w:val="14"/>
                            </w:rPr>
                            <w:t>/</w:t>
                          </w:r>
                          <w:r w:rsidR="00F570F0">
                            <w:rPr>
                              <w:sz w:val="14"/>
                            </w:rPr>
                            <w:t>4716</w:t>
                          </w:r>
                          <w:r w:rsidR="006C3847" w:rsidRPr="006C3847">
                            <w:rPr>
                              <w:sz w:val="14"/>
                            </w:rPr>
                            <w:t>.</w:t>
                          </w:r>
                        </w:p>
                        <w:p w14:paraId="01A6FDF8" w14:textId="77777777" w:rsidR="000B12FC" w:rsidRPr="00065363" w:rsidRDefault="000B12FC" w:rsidP="00F0344A">
                          <w:pPr>
                            <w:rPr>
                              <w:color w:val="808080" w:themeColor="background1" w:themeShade="80"/>
                              <w:sz w:val="14"/>
                            </w:rPr>
                          </w:pPr>
                        </w:p>
                        <w:p w14:paraId="7E69B615" w14:textId="77777777" w:rsidR="000B12FC" w:rsidRPr="00B5193C" w:rsidRDefault="000B12FC" w:rsidP="003F6444">
                          <w:pPr>
                            <w:rPr>
                              <w:color w:val="808080" w:themeColor="background1" w:themeShade="80"/>
                              <w:sz w:val="1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9D126BE" id="_x0000_t202" coordsize="21600,21600" o:spt="202" path="m,l,21600r21600,l21600,xe">
              <v:stroke joinstyle="miter"/>
              <v:path gradientshapeok="t" o:connecttype="rect"/>
            </v:shapetype>
            <v:shape id="Cuadro de texto 7" o:spid="_x0000_s1027" type="#_x0000_t202" style="position:absolute;left:0;text-align:left;margin-left:26.75pt;margin-top:4.1pt;width:379.65pt;height:30.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" filled="f" stroked="f">
              <v:textbox>
                <w:txbxContent>
                  <w:p w14:paraId="23A4BB02" w14:textId="77777777" w:rsidR="000B12FC" w:rsidRPr="006C3847" w:rsidRDefault="000B12FC" w:rsidP="00F0344A">
                    <w:pPr>
                      <w:rPr>
                        <w:sz w:val="14"/>
                      </w:rPr>
                    </w:pPr>
                    <w:r w:rsidRPr="006C3847">
                      <w:rPr>
                        <w:sz w:val="14"/>
                      </w:rPr>
                      <w:t>Expte. nº 20</w:t>
                    </w:r>
                    <w:r w:rsidR="005C77EA" w:rsidRPr="006C3847">
                      <w:rPr>
                        <w:sz w:val="14"/>
                      </w:rPr>
                      <w:t>2</w:t>
                    </w:r>
                    <w:r w:rsidR="00604F12" w:rsidRPr="006C3847">
                      <w:rPr>
                        <w:sz w:val="14"/>
                      </w:rPr>
                      <w:t>2</w:t>
                    </w:r>
                    <w:r w:rsidR="00503D99" w:rsidRPr="006C3847">
                      <w:rPr>
                        <w:sz w:val="14"/>
                      </w:rPr>
                      <w:t>/</w:t>
                    </w:r>
                    <w:r w:rsidR="00F570F0">
                      <w:rPr>
                        <w:sz w:val="14"/>
                      </w:rPr>
                      <w:t>4716</w:t>
                    </w:r>
                    <w:r w:rsidR="006C3847" w:rsidRPr="006C3847">
                      <w:rPr>
                        <w:sz w:val="14"/>
                      </w:rPr>
                      <w:t>.</w:t>
                    </w:r>
                  </w:p>
                  <w:p w14:paraId="01A6FDF8" w14:textId="77777777" w:rsidR="000B12FC" w:rsidRPr="00065363" w:rsidRDefault="000B12FC" w:rsidP="00F0344A">
                    <w:pPr>
                      <w:rPr>
                        <w:color w:val="808080" w:themeColor="background1" w:themeShade="80"/>
                        <w:sz w:val="14"/>
                      </w:rPr>
                    </w:pPr>
                  </w:p>
                  <w:p w14:paraId="7E69B615" w14:textId="77777777" w:rsidR="000B12FC" w:rsidRPr="00B5193C" w:rsidRDefault="000B12FC" w:rsidP="003F6444">
                    <w:pPr>
                      <w:rPr>
                        <w:color w:val="808080" w:themeColor="background1" w:themeShade="80"/>
                        <w:sz w:val="14"/>
                      </w:rPr>
                    </w:pPr>
                  </w:p>
                </w:txbxContent>
              </v:textbox>
            </v:shape>
          </w:pict>
        </mc:Fallback>
      </mc:AlternateContent>
    </w:r>
  </w:p>
  <w:sdt>
    <w:sdtPr>
      <w:rPr>
        <w:sz w:val="14"/>
        <w:szCs w:val="16"/>
      </w:rPr>
      <w:id w:val="96967770"/>
      <w:docPartObj>
        <w:docPartGallery w:val="Page Numbers (Top of Page)"/>
        <w:docPartUnique/>
      </w:docPartObj>
    </w:sdtPr>
    <w:sdtEndPr/>
    <w:sdtContent>
      <w:p w14:paraId="776968E3" w14:textId="77777777" w:rsidR="000B12FC" w:rsidRPr="006C3847" w:rsidRDefault="000B12FC" w:rsidP="003F6444">
        <w:pPr>
          <w:pStyle w:val="Piedepgina"/>
          <w:tabs>
            <w:tab w:val="clear" w:pos="8504"/>
            <w:tab w:val="right" w:pos="9072"/>
          </w:tabs>
          <w:rPr>
            <w:b/>
            <w:sz w:val="14"/>
            <w:szCs w:val="16"/>
          </w:rPr>
        </w:pPr>
        <w:r w:rsidRPr="006C3847">
          <w:rPr>
            <w:rStyle w:val="CitaCar"/>
            <w:color w:val="auto"/>
            <w:sz w:val="14"/>
            <w:szCs w:val="16"/>
          </w:rPr>
          <w:t>Asunto:</w:t>
        </w:r>
        <w:r w:rsidRPr="006C3847">
          <w:rPr>
            <w:sz w:val="14"/>
            <w:szCs w:val="16"/>
          </w:rPr>
          <w:tab/>
        </w:r>
        <w:r w:rsidRPr="006C3847">
          <w:rPr>
            <w:sz w:val="14"/>
            <w:szCs w:val="16"/>
          </w:rPr>
          <w:tab/>
        </w:r>
      </w:p>
      <w:p w14:paraId="21E9C52D" w14:textId="77777777" w:rsidR="000B12FC" w:rsidRPr="00453FAE" w:rsidRDefault="00BC7D49" w:rsidP="003F6444">
        <w:pPr>
          <w:pStyle w:val="Piedepgina"/>
          <w:rPr>
            <w:sz w:val="14"/>
            <w:szCs w:val="16"/>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4"/>
        <w:szCs w:val="16"/>
      </w:rPr>
      <w:id w:val="96967771"/>
      <w:docPartObj>
        <w:docPartGallery w:val="Page Numbers (Bottom of Page)"/>
        <w:docPartUnique/>
      </w:docPartObj>
    </w:sdtPr>
    <w:sdtEndPr/>
    <w:sdtContent>
      <w:p w14:paraId="3B04B80A" w14:textId="77777777" w:rsidR="000B12FC" w:rsidRDefault="000B12FC" w:rsidP="00C92D0E">
        <w:pPr>
          <w:pStyle w:val="Piedepgina"/>
          <w:rPr>
            <w:sz w:val="14"/>
            <w:szCs w:val="16"/>
          </w:rPr>
        </w:pPr>
        <w:r>
          <w:rPr>
            <w:noProof/>
            <w:sz w:val="14"/>
            <w:szCs w:val="16"/>
          </w:rPr>
          <w:drawing>
            <wp:anchor distT="0" distB="0" distL="114300" distR="114300" simplePos="0" relativeHeight="251669504" behindDoc="1" locked="0" layoutInCell="1" allowOverlap="1" wp14:anchorId="511077B2" wp14:editId="7FCCC09A">
              <wp:simplePos x="0" y="0"/>
              <wp:positionH relativeFrom="column">
                <wp:posOffset>2329438</wp:posOffset>
              </wp:positionH>
              <wp:positionV relativeFrom="paragraph">
                <wp:posOffset>-181573</wp:posOffset>
              </wp:positionV>
              <wp:extent cx="895350" cy="534155"/>
              <wp:effectExtent l="19050" t="0" r="0" b="0"/>
              <wp:wrapNone/>
              <wp:docPr id="2"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rcRect l="27133" t="11398" r="26364" b="24360"/>
                      <a:stretch>
                        <a:fillRect/>
                      </a:stretch>
                    </pic:blipFill>
                    <pic:spPr>
                      <a:xfrm>
                        <a:off x="0" y="0"/>
                        <a:ext cx="895350" cy="534155"/>
                      </a:xfrm>
                      <a:prstGeom prst="rect">
                        <a:avLst/>
                      </a:prstGeom>
                    </pic:spPr>
                  </pic:pic>
                </a:graphicData>
              </a:graphic>
            </wp:anchor>
          </w:drawing>
        </w:r>
      </w:p>
      <w:p w14:paraId="3F1533DF" w14:textId="77777777" w:rsidR="000B12FC" w:rsidRDefault="000B12FC" w:rsidP="00C92D0E">
        <w:pPr>
          <w:pStyle w:val="Piedepgina"/>
          <w:rPr>
            <w:sz w:val="14"/>
            <w:szCs w:val="16"/>
          </w:rPr>
        </w:pPr>
      </w:p>
      <w:p w14:paraId="2B73BC7E" w14:textId="77777777" w:rsidR="000B12FC" w:rsidRDefault="000B12FC" w:rsidP="00C92D0E">
        <w:pPr>
          <w:pStyle w:val="Piedepgina"/>
          <w:rPr>
            <w:sz w:val="14"/>
            <w:szCs w:val="16"/>
          </w:rPr>
        </w:pPr>
      </w:p>
      <w:p w14:paraId="1212F662" w14:textId="46DAE2EA" w:rsidR="000B12FC" w:rsidRDefault="00323FB4" w:rsidP="00C92D0E">
        <w:pPr>
          <w:pStyle w:val="Piedepgina"/>
          <w:rPr>
            <w:sz w:val="14"/>
            <w:szCs w:val="16"/>
          </w:rPr>
        </w:pPr>
        <w:r>
          <w:rPr>
            <w:noProof/>
            <w:sz w:val="14"/>
            <w:szCs w:val="16"/>
          </w:rPr>
          <mc:AlternateContent>
            <mc:Choice Requires="wps">
              <w:drawing>
                <wp:anchor distT="0" distB="0" distL="114300" distR="114300" simplePos="0" relativeHeight="251673600" behindDoc="0" locked="0" layoutInCell="1" allowOverlap="1" wp14:anchorId="6D05C516" wp14:editId="710E2629">
                  <wp:simplePos x="0" y="0"/>
                  <wp:positionH relativeFrom="column">
                    <wp:posOffset>339725</wp:posOffset>
                  </wp:positionH>
                  <wp:positionV relativeFrom="paragraph">
                    <wp:posOffset>52070</wp:posOffset>
                  </wp:positionV>
                  <wp:extent cx="4821555" cy="45593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1555" cy="455930"/>
                          </a:xfrm>
                          <a:prstGeom prst="rect">
                            <a:avLst/>
                          </a:prstGeom>
                          <a:noFill/>
                          <a:ln>
                            <a:noFill/>
                          </a:ln>
                        </wps:spPr>
                        <wps:txbx>
                          <w:txbxContent>
                            <w:p w14:paraId="0AD14D22" w14:textId="77777777" w:rsidR="000B12FC" w:rsidRDefault="00BC7D49" w:rsidP="000E2CD0">
                              <w:pPr>
                                <w:pStyle w:val="Cita"/>
                                <w:jc w:val="left"/>
                              </w:pPr>
                              <w:sdt>
                                <w:sdtPr>
                                  <w:alias w:val="Título"/>
                                  <w:id w:val="96967768"/>
                                  <w:showingPlcHdr/>
                                  <w:dataBinding w:prefixMappings="xmlns:ns0='http://purl.org/dc/elements/1.1/' xmlns:ns1='http://schemas.openxmlformats.org/package/2006/metadata/core-properties' " w:xpath="/ns1:coreProperties[1]/ns0:title[1]" w:storeItemID="{6C3C8BC8-F283-45AE-878A-BAB7291924A1}"/>
                                  <w:text/>
                                </w:sdtPr>
                                <w:sdtEndPr/>
                                <w:sdtContent>
                                  <w:r w:rsidR="000B12FC" w:rsidRPr="000E2CD0">
                                    <w:rPr>
                                      <w:rStyle w:val="Textodelmarcadordeposicin"/>
                                      <w:sz w:val="14"/>
                                      <w:szCs w:val="14"/>
                                    </w:rPr>
                                    <w:t>[Título]</w:t>
                                  </w:r>
                                </w:sdtContent>
                              </w:sdt>
                            </w:p>
                            <w:sdt>
                              <w:sdtPr>
                                <w:alias w:val="Asunto"/>
                                <w:id w:val="96967769"/>
                                <w:showingPlcHdr/>
                                <w:dataBinding w:prefixMappings="xmlns:ns0='http://purl.org/dc/elements/1.1/' xmlns:ns1='http://schemas.openxmlformats.org/package/2006/metadata/core-properties' " w:xpath="/ns1:coreProperties[1]/ns0:subject[1]" w:storeItemID="{6C3C8BC8-F283-45AE-878A-BAB7291924A1}"/>
                                <w:text/>
                              </w:sdtPr>
                              <w:sdtEndPr/>
                              <w:sdtContent>
                                <w:p w14:paraId="1A88CA4D" w14:textId="77777777" w:rsidR="000B12FC" w:rsidRPr="000E2CD0" w:rsidRDefault="000B12FC" w:rsidP="000E2CD0">
                                  <w:r w:rsidRPr="000E2CD0">
                                    <w:rPr>
                                      <w:rStyle w:val="Textodelmarcadordeposicin"/>
                                      <w:rFonts w:eastAsiaTheme="minorHAnsi"/>
                                      <w:sz w:val="14"/>
                                      <w:szCs w:val="14"/>
                                    </w:rPr>
                                    <w:t>[Asunto]</w:t>
                                  </w:r>
                                </w:p>
                              </w:sdtContent>
                            </w:sdt>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D05C516" id="_x0000_t202" coordsize="21600,21600" o:spt="202" path="m,l,21600r21600,l21600,xe">
                  <v:stroke joinstyle="miter"/>
                  <v:path gradientshapeok="t" o:connecttype="rect"/>
                </v:shapetype>
                <v:shape id="Cuadro de texto 4" o:spid="_x0000_s1029" type="#_x0000_t202" style="position:absolute;left:0;text-align:left;margin-left:26.75pt;margin-top:4.1pt;width:379.65pt;height:35.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" filled="f" stroked="f">
                  <v:textbox>
                    <w:txbxContent>
                      <w:p w14:paraId="0AD14D22" w14:textId="77777777" w:rsidR="000B12FC" w:rsidRDefault="00BC7D49" w:rsidP="000E2CD0">
                        <w:pPr>
                          <w:pStyle w:val="Cita"/>
                          <w:jc w:val="left"/>
                        </w:pPr>
                        <w:sdt>
                          <w:sdtPr>
                            <w:alias w:val="Título"/>
                            <w:id w:val="96967768"/>
                            <w:showingPlcHdr/>
                            <w:dataBinding w:prefixMappings="xmlns:ns0='http://purl.org/dc/elements/1.1/' xmlns:ns1='http://schemas.openxmlformats.org/package/2006/metadata/core-properties' " w:xpath="/ns1:coreProperties[1]/ns0:title[1]" w:storeItemID="{6C3C8BC8-F283-45AE-878A-BAB7291924A1}"/>
                            <w:text/>
                          </w:sdtPr>
                          <w:sdtEndPr/>
                          <w:sdtContent>
                            <w:r w:rsidR="000B12FC" w:rsidRPr="000E2CD0">
                              <w:rPr>
                                <w:rStyle w:val="Textodelmarcadordeposicin"/>
                                <w:sz w:val="14"/>
                                <w:szCs w:val="14"/>
                              </w:rPr>
                              <w:t>[Título]</w:t>
                            </w:r>
                          </w:sdtContent>
                        </w:sdt>
                      </w:p>
                      <w:sdt>
                        <w:sdtPr>
                          <w:alias w:val="Asunto"/>
                          <w:id w:val="96967769"/>
                          <w:showingPlcHdr/>
                          <w:dataBinding w:prefixMappings="xmlns:ns0='http://purl.org/dc/elements/1.1/' xmlns:ns1='http://schemas.openxmlformats.org/package/2006/metadata/core-properties' " w:xpath="/ns1:coreProperties[1]/ns0:subject[1]" w:storeItemID="{6C3C8BC8-F283-45AE-878A-BAB7291924A1}"/>
                          <w:text/>
                        </w:sdtPr>
                        <w:sdtEndPr/>
                        <w:sdtContent>
                          <w:p w14:paraId="1A88CA4D" w14:textId="77777777" w:rsidR="000B12FC" w:rsidRPr="000E2CD0" w:rsidRDefault="000B12FC" w:rsidP="000E2CD0">
                            <w:r w:rsidRPr="000E2CD0">
                              <w:rPr>
                                <w:rStyle w:val="Textodelmarcadordeposicin"/>
                                <w:rFonts w:eastAsiaTheme="minorHAnsi"/>
                                <w:sz w:val="14"/>
                                <w:szCs w:val="14"/>
                              </w:rPr>
                              <w:t>[Asunto]</w:t>
                            </w:r>
                          </w:p>
                        </w:sdtContent>
                      </w:sdt>
                    </w:txbxContent>
                  </v:textbox>
                </v:shape>
              </w:pict>
            </mc:Fallback>
          </mc:AlternateContent>
        </w:r>
      </w:p>
      <w:sdt>
        <w:sdtPr>
          <w:rPr>
            <w:sz w:val="14"/>
            <w:szCs w:val="16"/>
          </w:rPr>
          <w:id w:val="96967772"/>
          <w:docPartObj>
            <w:docPartGallery w:val="Page Numbers (Top of Page)"/>
            <w:docPartUnique/>
          </w:docPartObj>
        </w:sdtPr>
        <w:sdtEndPr/>
        <w:sdtContent>
          <w:p w14:paraId="7C82C173" w14:textId="77777777" w:rsidR="000B12FC" w:rsidRDefault="000B12FC" w:rsidP="003F6444">
            <w:pPr>
              <w:pStyle w:val="Piedepgina"/>
              <w:tabs>
                <w:tab w:val="clear" w:pos="8504"/>
                <w:tab w:val="right" w:pos="9072"/>
              </w:tabs>
              <w:rPr>
                <w:b/>
                <w:color w:val="808080" w:themeColor="background1" w:themeShade="80"/>
                <w:sz w:val="14"/>
                <w:szCs w:val="16"/>
              </w:rPr>
            </w:pPr>
            <w:r w:rsidRPr="000E2CD0">
              <w:rPr>
                <w:rStyle w:val="CitaCar"/>
                <w:sz w:val="14"/>
                <w:szCs w:val="16"/>
              </w:rPr>
              <w:t>Asunto:</w:t>
            </w:r>
            <w:r w:rsidRPr="000E2CD0">
              <w:rPr>
                <w:sz w:val="14"/>
                <w:szCs w:val="16"/>
              </w:rPr>
              <w:tab/>
            </w:r>
            <w:r w:rsidRPr="000E2CD0">
              <w:rPr>
                <w:sz w:val="14"/>
                <w:szCs w:val="16"/>
              </w:rPr>
              <w:tab/>
            </w:r>
            <w:r w:rsidRPr="000E2CD0">
              <w:rPr>
                <w:color w:val="808080" w:themeColor="background1" w:themeShade="80"/>
                <w:sz w:val="14"/>
                <w:szCs w:val="16"/>
              </w:rPr>
              <w:t xml:space="preserve">Página </w:t>
            </w:r>
            <w:r w:rsidR="007B4127"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7B4127" w:rsidRPr="000E2CD0">
              <w:rPr>
                <w:b/>
                <w:color w:val="808080" w:themeColor="background1" w:themeShade="80"/>
                <w:sz w:val="14"/>
                <w:szCs w:val="16"/>
              </w:rPr>
              <w:fldChar w:fldCharType="separate"/>
            </w:r>
            <w:r>
              <w:rPr>
                <w:b/>
                <w:noProof/>
                <w:color w:val="808080" w:themeColor="background1" w:themeShade="80"/>
                <w:sz w:val="14"/>
                <w:szCs w:val="16"/>
              </w:rPr>
              <w:t>1</w:t>
            </w:r>
            <w:r w:rsidR="007B4127"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7B4127"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7B4127" w:rsidRPr="000E2CD0">
              <w:rPr>
                <w:b/>
                <w:color w:val="808080" w:themeColor="background1" w:themeShade="80"/>
                <w:sz w:val="14"/>
                <w:szCs w:val="16"/>
              </w:rPr>
              <w:fldChar w:fldCharType="separate"/>
            </w:r>
            <w:r>
              <w:rPr>
                <w:b/>
                <w:noProof/>
                <w:color w:val="808080" w:themeColor="background1" w:themeShade="80"/>
                <w:sz w:val="14"/>
                <w:szCs w:val="16"/>
              </w:rPr>
              <w:t>1</w:t>
            </w:r>
            <w:r w:rsidR="007B4127" w:rsidRPr="000E2CD0">
              <w:rPr>
                <w:b/>
                <w:color w:val="808080" w:themeColor="background1" w:themeShade="80"/>
                <w:sz w:val="14"/>
                <w:szCs w:val="16"/>
              </w:rPr>
              <w:fldChar w:fldCharType="end"/>
            </w:r>
          </w:p>
          <w:p w14:paraId="3F444D4B" w14:textId="77777777" w:rsidR="000B12FC" w:rsidRPr="000E2CD0" w:rsidRDefault="00BC7D49" w:rsidP="000E2CD0">
            <w:pPr>
              <w:pStyle w:val="Piedepgina"/>
              <w:rPr>
                <w:sz w:val="14"/>
                <w:szCs w:val="16"/>
              </w:rPr>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933AEE" w14:textId="77777777" w:rsidR="00B316EC" w:rsidRDefault="00B316EC" w:rsidP="00C92D0E">
      <w:r>
        <w:separator/>
      </w:r>
    </w:p>
    <w:p w14:paraId="2048C595" w14:textId="77777777" w:rsidR="00B316EC" w:rsidRDefault="00B316EC" w:rsidP="00C92D0E"/>
  </w:footnote>
  <w:footnote w:type="continuationSeparator" w:id="0">
    <w:p w14:paraId="39D12915" w14:textId="77777777" w:rsidR="00B316EC" w:rsidRDefault="00B316EC" w:rsidP="00C92D0E">
      <w:r>
        <w:continuationSeparator/>
      </w:r>
    </w:p>
    <w:p w14:paraId="2821D6D5" w14:textId="77777777" w:rsidR="00B316EC" w:rsidRDefault="00B316EC" w:rsidP="00C92D0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D54D6" w14:textId="77777777" w:rsidR="000B12FC" w:rsidRDefault="000B12FC" w:rsidP="00453FAE">
    <w:pPr>
      <w:pStyle w:val="Encabezado"/>
      <w:jc w:val="center"/>
      <w:rPr>
        <w:noProof/>
      </w:rPr>
    </w:pPr>
  </w:p>
  <w:p w14:paraId="4B3C847C" w14:textId="6D0D6D83" w:rsidR="000B12FC" w:rsidRDefault="000B12FC" w:rsidP="00453FAE">
    <w:pPr>
      <w:pStyle w:val="Encabezado"/>
      <w:tabs>
        <w:tab w:val="clear" w:pos="4252"/>
        <w:tab w:val="center" w:pos="4536"/>
      </w:tabs>
      <w:jc w:val="center"/>
    </w:pPr>
    <w:r w:rsidRPr="00453FAE">
      <w:rPr>
        <w:noProof/>
      </w:rPr>
      <w:drawing>
        <wp:inline distT="0" distB="0" distL="0" distR="0" wp14:anchorId="7EAD9AC2" wp14:editId="65170341">
          <wp:extent cx="2183823" cy="1552399"/>
          <wp:effectExtent l="19050" t="0" r="6927" b="0"/>
          <wp:docPr id="5"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6569" cy="1554351"/>
                  </a:xfrm>
                  <a:prstGeom prst="rect">
                    <a:avLst/>
                  </a:prstGeom>
                </pic:spPr>
              </pic:pic>
            </a:graphicData>
          </a:graphic>
        </wp:inline>
      </w:drawing>
    </w:r>
    <w:r w:rsidR="00323FB4">
      <w:rPr>
        <w:noProof/>
      </w:rPr>
      <mc:AlternateContent>
        <mc:Choice Requires="wps">
          <w:drawing>
            <wp:anchor distT="0" distB="0" distL="114300" distR="114300" simplePos="0" relativeHeight="251671552" behindDoc="0" locked="0" layoutInCell="1" allowOverlap="1" wp14:anchorId="3EE4BB57" wp14:editId="29779EA2">
              <wp:simplePos x="0" y="0"/>
              <wp:positionH relativeFrom="column">
                <wp:posOffset>-993140</wp:posOffset>
              </wp:positionH>
              <wp:positionV relativeFrom="paragraph">
                <wp:posOffset>1442720</wp:posOffset>
              </wp:positionV>
              <wp:extent cx="507365" cy="8176260"/>
              <wp:effectExtent l="0" t="0" r="0" b="0"/>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365" cy="8176260"/>
                      </a:xfrm>
                      <a:prstGeom prst="rect">
                        <a:avLst/>
                      </a:prstGeom>
                      <a:solidFill>
                        <a:srgbClr val="FFFFFF"/>
                      </a:solidFill>
                      <a:ln>
                        <a:noFill/>
                      </a:ln>
                    </wps:spPr>
                    <wps:txbx>
                      <w:txbxContent>
                        <w:p w14:paraId="1166C1A0" w14:textId="77777777" w:rsidR="000B12FC" w:rsidRDefault="000B12FC" w:rsidP="00C92D0E">
                          <w:pPr>
                            <w:pStyle w:val="Cita"/>
                          </w:pPr>
                          <w:r w:rsidRPr="004259A9">
                            <w:t xml:space="preserve">M.I. Ayuntamiento de San Lorenzo de El Escorial </w:t>
                          </w:r>
                          <w:r w:rsidRPr="00255093">
                            <w:t>•</w:t>
                          </w:r>
                          <w:r w:rsidRPr="004259A9">
                            <w:t xml:space="preserve">Pza. de la Constitución, 3 • 28200 San Lorenzo de El Escorial </w:t>
                          </w:r>
                          <w:r w:rsidRPr="00255093">
                            <w:t>•</w:t>
                          </w:r>
                          <w:r w:rsidRPr="004259A9">
                            <w:t xml:space="preserve"> Madrid</w:t>
                          </w:r>
                        </w:p>
                        <w:p w14:paraId="2E1EC881" w14:textId="77777777" w:rsidR="000B12FC" w:rsidRPr="004259A9" w:rsidRDefault="000B12FC" w:rsidP="00C92D0E">
                          <w:pPr>
                            <w:pStyle w:val="Cita"/>
                          </w:pPr>
                          <w:r>
                            <w:t>Tel. 91</w:t>
                          </w:r>
                          <w:r w:rsidRPr="00B12701">
                            <w:t>890</w:t>
                          </w:r>
                          <w:r>
                            <w:t>3 644</w:t>
                          </w:r>
                          <w:r w:rsidRPr="00255093">
                            <w:t>•</w:t>
                          </w:r>
                          <w:r w:rsidRPr="00191EDB">
                            <w:t>www.sanlorenzodeelescorial.org</w:t>
                          </w:r>
                        </w:p>
                        <w:p w14:paraId="6DFECB3C" w14:textId="77777777" w:rsidR="000B12FC" w:rsidRPr="00AA64CD" w:rsidRDefault="000B12FC" w:rsidP="00C92D0E">
                          <w:pPr>
                            <w:pStyle w:val="Cita"/>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E4BB57" id="_x0000_t202" coordsize="21600,21600" o:spt="202" path="m,l,21600r21600,l21600,xe">
              <v:stroke joinstyle="miter"/>
              <v:path gradientshapeok="t" o:connecttype="rect"/>
            </v:shapetype>
            <v:shape id="Cuadro de texto 8" o:spid="_x0000_s1026" type="#_x0000_t202" style="position:absolute;left:0;text-align:left;margin-left:-78.2pt;margin-top:113.6pt;width:39.95pt;height:643.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" stroked="f">
              <v:textbox style="layout-flow:vertical;mso-layout-flow-alt:bottom-to-top">
                <w:txbxContent>
                  <w:p w14:paraId="1166C1A0" w14:textId="77777777" w:rsidR="000B12FC" w:rsidRDefault="000B12FC" w:rsidP="00C92D0E">
                    <w:pPr>
                      <w:pStyle w:val="Cita"/>
                    </w:pPr>
                    <w:r w:rsidRPr="004259A9">
                      <w:t xml:space="preserve">M.I. Ayuntamiento de San Lorenzo de El Escorial </w:t>
                    </w:r>
                    <w:r w:rsidRPr="00255093">
                      <w:t>•</w:t>
                    </w:r>
                    <w:r w:rsidRPr="004259A9">
                      <w:t xml:space="preserve">Pza. de la Constitución, 3 • 28200 San Lorenzo de El Escorial </w:t>
                    </w:r>
                    <w:r w:rsidRPr="00255093">
                      <w:t>•</w:t>
                    </w:r>
                    <w:r w:rsidRPr="004259A9">
                      <w:t xml:space="preserve"> Madrid</w:t>
                    </w:r>
                  </w:p>
                  <w:p w14:paraId="2E1EC881" w14:textId="77777777" w:rsidR="000B12FC" w:rsidRPr="004259A9" w:rsidRDefault="000B12FC" w:rsidP="00C92D0E">
                    <w:pPr>
                      <w:pStyle w:val="Cita"/>
                    </w:pPr>
                    <w:r>
                      <w:t>Tel. 91</w:t>
                    </w:r>
                    <w:r w:rsidRPr="00B12701">
                      <w:t>890</w:t>
                    </w:r>
                    <w:r>
                      <w:t>3 644</w:t>
                    </w:r>
                    <w:r w:rsidRPr="00255093">
                      <w:t>•</w:t>
                    </w:r>
                    <w:r w:rsidRPr="00191EDB">
                      <w:t>www.sanlorenzodeelescorial.org</w:t>
                    </w:r>
                  </w:p>
                  <w:p w14:paraId="6DFECB3C" w14:textId="77777777" w:rsidR="000B12FC" w:rsidRPr="00AA64CD" w:rsidRDefault="000B12FC" w:rsidP="00C92D0E">
                    <w:pPr>
                      <w:pStyle w:val="Cita"/>
                    </w:pP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700F2" w14:textId="77777777" w:rsidR="000B12FC" w:rsidRDefault="000B12FC" w:rsidP="00C92D0E">
    <w:pPr>
      <w:pStyle w:val="Encabezado"/>
    </w:pPr>
    <w:r>
      <w:tab/>
    </w:r>
  </w:p>
  <w:p w14:paraId="010BE88F" w14:textId="44EEA2AC" w:rsidR="000B12FC" w:rsidRDefault="00323FB4" w:rsidP="00C92D0E">
    <w:pPr>
      <w:pStyle w:val="Encabezado"/>
    </w:pPr>
    <w:r>
      <w:rPr>
        <w:noProof/>
      </w:rPr>
      <mc:AlternateContent>
        <mc:Choice Requires="wps">
          <w:drawing>
            <wp:anchor distT="0" distB="0" distL="114300" distR="114300" simplePos="0" relativeHeight="251672576" behindDoc="0" locked="0" layoutInCell="1" allowOverlap="1" wp14:anchorId="57C81ADE" wp14:editId="441A6DAF">
              <wp:simplePos x="0" y="0"/>
              <wp:positionH relativeFrom="column">
                <wp:posOffset>-995045</wp:posOffset>
              </wp:positionH>
              <wp:positionV relativeFrom="paragraph">
                <wp:posOffset>1470660</wp:posOffset>
              </wp:positionV>
              <wp:extent cx="507365" cy="817626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365" cy="8176260"/>
                      </a:xfrm>
                      <a:prstGeom prst="rect">
                        <a:avLst/>
                      </a:prstGeom>
                      <a:solidFill>
                        <a:srgbClr val="FFFFFF"/>
                      </a:solidFill>
                      <a:ln>
                        <a:noFill/>
                      </a:ln>
                    </wps:spPr>
                    <wps:txbx>
                      <w:txbxContent>
                        <w:p w14:paraId="6AE64B19" w14:textId="77777777" w:rsidR="000B12FC" w:rsidRDefault="000B12FC" w:rsidP="00C92D0E">
                          <w:pPr>
                            <w:pStyle w:val="Cita"/>
                          </w:pPr>
                          <w:r w:rsidRPr="004259A9">
                            <w:t xml:space="preserve">M.I. Ayuntamiento de San Lorenzo de El Escorial </w:t>
                          </w:r>
                          <w:r w:rsidRPr="00255093">
                            <w:t>•</w:t>
                          </w:r>
                          <w:r w:rsidRPr="004259A9">
                            <w:t xml:space="preserve">Pza. de la Constitución, 3 • 28200 San Lorenzo de El Escorial </w:t>
                          </w:r>
                          <w:r w:rsidRPr="00255093">
                            <w:t>•</w:t>
                          </w:r>
                          <w:r w:rsidRPr="004259A9">
                            <w:t xml:space="preserve"> Madrid</w:t>
                          </w:r>
                        </w:p>
                        <w:p w14:paraId="1FDBEBEE" w14:textId="77777777" w:rsidR="000B12FC" w:rsidRPr="004259A9" w:rsidRDefault="000B12FC" w:rsidP="00C92D0E">
                          <w:pPr>
                            <w:pStyle w:val="Cita"/>
                          </w:pPr>
                          <w:r>
                            <w:t>Tel. 91</w:t>
                          </w:r>
                          <w:r w:rsidRPr="00B12701">
                            <w:t>890</w:t>
                          </w:r>
                          <w:r>
                            <w:t>3 644</w:t>
                          </w:r>
                          <w:r w:rsidRPr="00255093">
                            <w:t>•</w:t>
                          </w:r>
                          <w:r w:rsidRPr="00191EDB">
                            <w:t>www.sanlorenzodeelescorial.org</w:t>
                          </w:r>
                        </w:p>
                        <w:p w14:paraId="52F6C806" w14:textId="77777777" w:rsidR="000B12FC" w:rsidRPr="00AA64CD" w:rsidRDefault="000B12FC" w:rsidP="00C92D0E">
                          <w:pPr>
                            <w:pStyle w:val="Cita"/>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C81ADE" id="_x0000_t202" coordsize="21600,21600" o:spt="202" path="m,l,21600r21600,l21600,xe">
              <v:stroke joinstyle="miter"/>
              <v:path gradientshapeok="t" o:connecttype="rect"/>
            </v:shapetype>
            <v:shape id="Cuadro de texto 6" o:spid="_x0000_s1028" type="#_x0000_t202" style="position:absolute;left:0;text-align:left;margin-left:-78.35pt;margin-top:115.8pt;width:39.95pt;height:643.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" stroked="f">
              <v:textbox style="layout-flow:vertical;mso-layout-flow-alt:bottom-to-top">
                <w:txbxContent>
                  <w:p w14:paraId="6AE64B19" w14:textId="77777777" w:rsidR="000B12FC" w:rsidRDefault="000B12FC" w:rsidP="00C92D0E">
                    <w:pPr>
                      <w:pStyle w:val="Cita"/>
                    </w:pPr>
                    <w:r w:rsidRPr="004259A9">
                      <w:t xml:space="preserve">M.I. Ayuntamiento de San Lorenzo de El Escorial </w:t>
                    </w:r>
                    <w:r w:rsidRPr="00255093">
                      <w:t>•</w:t>
                    </w:r>
                    <w:r w:rsidRPr="004259A9">
                      <w:t xml:space="preserve">Pza. de la Constitución, 3 • 28200 San Lorenzo de El Escorial </w:t>
                    </w:r>
                    <w:r w:rsidRPr="00255093">
                      <w:t>•</w:t>
                    </w:r>
                    <w:r w:rsidRPr="004259A9">
                      <w:t xml:space="preserve"> Madrid</w:t>
                    </w:r>
                  </w:p>
                  <w:p w14:paraId="1FDBEBEE" w14:textId="77777777" w:rsidR="000B12FC" w:rsidRPr="004259A9" w:rsidRDefault="000B12FC" w:rsidP="00C92D0E">
                    <w:pPr>
                      <w:pStyle w:val="Cita"/>
                    </w:pPr>
                    <w:r>
                      <w:t>Tel. 91</w:t>
                    </w:r>
                    <w:r w:rsidRPr="00B12701">
                      <w:t>890</w:t>
                    </w:r>
                    <w:r>
                      <w:t>3 644</w:t>
                    </w:r>
                    <w:r w:rsidRPr="00255093">
                      <w:t>•</w:t>
                    </w:r>
                    <w:r w:rsidRPr="00191EDB">
                      <w:t>www.sanlorenzodeelescorial.org</w:t>
                    </w:r>
                  </w:p>
                  <w:p w14:paraId="52F6C806" w14:textId="77777777" w:rsidR="000B12FC" w:rsidRPr="00AA64CD" w:rsidRDefault="000B12FC" w:rsidP="00C92D0E">
                    <w:pPr>
                      <w:pStyle w:val="Cita"/>
                    </w:pPr>
                  </w:p>
                </w:txbxContent>
              </v:textbox>
            </v:shape>
          </w:pict>
        </mc:Fallback>
      </mc:AlternateContent>
    </w:r>
    <w:r w:rsidR="000B12FC">
      <w:tab/>
    </w:r>
    <w:r w:rsidR="000B12FC" w:rsidRPr="00191EDB">
      <w:rPr>
        <w:noProof/>
      </w:rPr>
      <w:drawing>
        <wp:inline distT="0" distB="0" distL="0" distR="0" wp14:anchorId="32BB9A4E" wp14:editId="621B6C23">
          <wp:extent cx="2183823" cy="1552399"/>
          <wp:effectExtent l="19050" t="0" r="6927" b="0"/>
          <wp:docPr id="1"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6569" cy="155435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9ACF56C"/>
    <w:lvl w:ilvl="0">
      <w:numFmt w:val="decimal"/>
      <w:lvlText w:val="*"/>
      <w:lvlJc w:val="left"/>
    </w:lvl>
  </w:abstractNum>
  <w:abstractNum w:abstractNumId="1" w15:restartNumberingAfterBreak="0">
    <w:nsid w:val="00E87CF6"/>
    <w:multiLevelType w:val="hybridMultilevel"/>
    <w:tmpl w:val="6218C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CD0421"/>
    <w:multiLevelType w:val="hybridMultilevel"/>
    <w:tmpl w:val="0E9244B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07A4008"/>
    <w:multiLevelType w:val="hybridMultilevel"/>
    <w:tmpl w:val="5D76CF8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2BB5642"/>
    <w:multiLevelType w:val="hybridMultilevel"/>
    <w:tmpl w:val="3FAAB108"/>
    <w:lvl w:ilvl="0" w:tplc="1200E0D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2E5069B"/>
    <w:multiLevelType w:val="hybridMultilevel"/>
    <w:tmpl w:val="0F163C82"/>
    <w:lvl w:ilvl="0" w:tplc="B8C0229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4D908E3"/>
    <w:multiLevelType w:val="hybridMultilevel"/>
    <w:tmpl w:val="1AC4108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9F46890"/>
    <w:multiLevelType w:val="hybridMultilevel"/>
    <w:tmpl w:val="3410DB7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DA509AB"/>
    <w:multiLevelType w:val="multilevel"/>
    <w:tmpl w:val="8612C32C"/>
    <w:styleLink w:val="EstiloConvietas14pt"/>
    <w:lvl w:ilvl="0">
      <w:start w:val="1"/>
      <w:numFmt w:val="bullet"/>
      <w:lvlText w:val=""/>
      <w:lvlJc w:val="left"/>
      <w:pPr>
        <w:tabs>
          <w:tab w:val="num" w:pos="1287"/>
        </w:tabs>
        <w:ind w:left="360" w:hanging="360"/>
      </w:pPr>
      <w:rPr>
        <w:rFonts w:ascii="Wingdings 3" w:hAnsi="Wingdings 3" w:hint="default"/>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0115C9B"/>
    <w:multiLevelType w:val="hybridMultilevel"/>
    <w:tmpl w:val="03D8BBB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064649D"/>
    <w:multiLevelType w:val="hybridMultilevel"/>
    <w:tmpl w:val="475CE070"/>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21074BAF"/>
    <w:multiLevelType w:val="hybridMultilevel"/>
    <w:tmpl w:val="D6D2E61C"/>
    <w:lvl w:ilvl="0" w:tplc="986CE74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2" w15:restartNumberingAfterBreak="0">
    <w:nsid w:val="221703B6"/>
    <w:multiLevelType w:val="hybridMultilevel"/>
    <w:tmpl w:val="DF7055F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26E37C0E"/>
    <w:multiLevelType w:val="hybridMultilevel"/>
    <w:tmpl w:val="D56C3CB0"/>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33E93B55"/>
    <w:multiLevelType w:val="hybridMultilevel"/>
    <w:tmpl w:val="B4C685A6"/>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358E501B"/>
    <w:multiLevelType w:val="hybridMultilevel"/>
    <w:tmpl w:val="5528548C"/>
    <w:lvl w:ilvl="0" w:tplc="E382A8E8">
      <w:start w:val="1"/>
      <w:numFmt w:val="upp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36494B32"/>
    <w:multiLevelType w:val="hybridMultilevel"/>
    <w:tmpl w:val="E3C0F676"/>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407B5F2D"/>
    <w:multiLevelType w:val="hybridMultilevel"/>
    <w:tmpl w:val="2ED4D42C"/>
    <w:lvl w:ilvl="0" w:tplc="0C0A0017">
      <w:start w:val="2"/>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5F87194"/>
    <w:multiLevelType w:val="hybridMultilevel"/>
    <w:tmpl w:val="E35E2AF0"/>
    <w:lvl w:ilvl="0" w:tplc="649E8E0C">
      <w:start w:val="1"/>
      <w:numFmt w:val="bullet"/>
      <w:lvlText w:val="-"/>
      <w:lvlJc w:val="left"/>
      <w:pPr>
        <w:ind w:left="1440" w:hanging="360"/>
      </w:pPr>
      <w:rPr>
        <w:rFonts w:ascii="Arial" w:eastAsia="Times New Roman" w:hAnsi="Arial" w:cs="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9" w15:restartNumberingAfterBreak="0">
    <w:nsid w:val="470723A4"/>
    <w:multiLevelType w:val="hybridMultilevel"/>
    <w:tmpl w:val="EBB65A9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76B0826"/>
    <w:multiLevelType w:val="hybridMultilevel"/>
    <w:tmpl w:val="7E7E111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47CC1422"/>
    <w:multiLevelType w:val="hybridMultilevel"/>
    <w:tmpl w:val="2A7060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9D83970"/>
    <w:multiLevelType w:val="hybridMultilevel"/>
    <w:tmpl w:val="8EAE14B8"/>
    <w:lvl w:ilvl="0" w:tplc="E4FAF442">
      <w:start w:val="1"/>
      <w:numFmt w:val="decimal"/>
      <w:pStyle w:val="textoprimernivel"/>
      <w:lvlText w:val="%1"/>
      <w:lvlJc w:val="left"/>
      <w:pPr>
        <w:tabs>
          <w:tab w:val="num" w:pos="360"/>
        </w:tabs>
        <w:ind w:left="360" w:hanging="360"/>
      </w:pPr>
      <w:rPr>
        <w:rFonts w:hint="default"/>
      </w:rPr>
    </w:lvl>
    <w:lvl w:ilvl="1" w:tplc="2EC221D4" w:tentative="1">
      <w:start w:val="1"/>
      <w:numFmt w:val="lowerLetter"/>
      <w:lvlText w:val="%2."/>
      <w:lvlJc w:val="left"/>
      <w:pPr>
        <w:tabs>
          <w:tab w:val="num" w:pos="1440"/>
        </w:tabs>
        <w:ind w:left="1440" w:hanging="360"/>
      </w:pPr>
    </w:lvl>
    <w:lvl w:ilvl="2" w:tplc="21865A3A" w:tentative="1">
      <w:start w:val="1"/>
      <w:numFmt w:val="lowerRoman"/>
      <w:lvlText w:val="%3."/>
      <w:lvlJc w:val="right"/>
      <w:pPr>
        <w:tabs>
          <w:tab w:val="num" w:pos="2160"/>
        </w:tabs>
        <w:ind w:left="2160" w:hanging="180"/>
      </w:pPr>
    </w:lvl>
    <w:lvl w:ilvl="3" w:tplc="FCB8B88E" w:tentative="1">
      <w:start w:val="1"/>
      <w:numFmt w:val="decimal"/>
      <w:lvlText w:val="%4."/>
      <w:lvlJc w:val="left"/>
      <w:pPr>
        <w:tabs>
          <w:tab w:val="num" w:pos="2880"/>
        </w:tabs>
        <w:ind w:left="2880" w:hanging="360"/>
      </w:pPr>
    </w:lvl>
    <w:lvl w:ilvl="4" w:tplc="BE601740" w:tentative="1">
      <w:start w:val="1"/>
      <w:numFmt w:val="lowerLetter"/>
      <w:lvlText w:val="%5."/>
      <w:lvlJc w:val="left"/>
      <w:pPr>
        <w:tabs>
          <w:tab w:val="num" w:pos="3600"/>
        </w:tabs>
        <w:ind w:left="3600" w:hanging="360"/>
      </w:pPr>
    </w:lvl>
    <w:lvl w:ilvl="5" w:tplc="6740A1D4" w:tentative="1">
      <w:start w:val="1"/>
      <w:numFmt w:val="lowerRoman"/>
      <w:lvlText w:val="%6."/>
      <w:lvlJc w:val="right"/>
      <w:pPr>
        <w:tabs>
          <w:tab w:val="num" w:pos="4320"/>
        </w:tabs>
        <w:ind w:left="4320" w:hanging="180"/>
      </w:pPr>
    </w:lvl>
    <w:lvl w:ilvl="6" w:tplc="D8247FBA" w:tentative="1">
      <w:start w:val="1"/>
      <w:numFmt w:val="decimal"/>
      <w:lvlText w:val="%7."/>
      <w:lvlJc w:val="left"/>
      <w:pPr>
        <w:tabs>
          <w:tab w:val="num" w:pos="5040"/>
        </w:tabs>
        <w:ind w:left="5040" w:hanging="360"/>
      </w:pPr>
    </w:lvl>
    <w:lvl w:ilvl="7" w:tplc="6F56A81E" w:tentative="1">
      <w:start w:val="1"/>
      <w:numFmt w:val="lowerLetter"/>
      <w:lvlText w:val="%8."/>
      <w:lvlJc w:val="left"/>
      <w:pPr>
        <w:tabs>
          <w:tab w:val="num" w:pos="5760"/>
        </w:tabs>
        <w:ind w:left="5760" w:hanging="360"/>
      </w:pPr>
    </w:lvl>
    <w:lvl w:ilvl="8" w:tplc="081A26B2" w:tentative="1">
      <w:start w:val="1"/>
      <w:numFmt w:val="lowerRoman"/>
      <w:lvlText w:val="%9."/>
      <w:lvlJc w:val="right"/>
      <w:pPr>
        <w:tabs>
          <w:tab w:val="num" w:pos="6480"/>
        </w:tabs>
        <w:ind w:left="6480" w:hanging="180"/>
      </w:pPr>
    </w:lvl>
  </w:abstractNum>
  <w:abstractNum w:abstractNumId="23" w15:restartNumberingAfterBreak="0">
    <w:nsid w:val="4E0D7B91"/>
    <w:multiLevelType w:val="hybridMultilevel"/>
    <w:tmpl w:val="2932B9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56E55B11"/>
    <w:multiLevelType w:val="hybridMultilevel"/>
    <w:tmpl w:val="C6A0A4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79B0EEA"/>
    <w:multiLevelType w:val="hybridMultilevel"/>
    <w:tmpl w:val="0758FACE"/>
    <w:lvl w:ilvl="0" w:tplc="EB1C3430">
      <w:start w:val="1"/>
      <w:numFmt w:val="decimal"/>
      <w:lvlText w:val="%1."/>
      <w:lvlJc w:val="left"/>
      <w:pPr>
        <w:ind w:left="360" w:hanging="360"/>
      </w:pPr>
      <w:rPr>
        <w:rFonts w:hint="default"/>
      </w:rPr>
    </w:lvl>
    <w:lvl w:ilvl="1" w:tplc="A21A6326">
      <w:start w:val="1"/>
      <w:numFmt w:val="decimal"/>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6" w15:restartNumberingAfterBreak="0">
    <w:nsid w:val="5AA12716"/>
    <w:multiLevelType w:val="hybridMultilevel"/>
    <w:tmpl w:val="AFA4D7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B5922F0"/>
    <w:multiLevelType w:val="hybridMultilevel"/>
    <w:tmpl w:val="DF78BEE0"/>
    <w:lvl w:ilvl="0" w:tplc="0C0A000F">
      <w:start w:val="1"/>
      <w:numFmt w:val="decimal"/>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5C7420B"/>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65A5DE9"/>
    <w:multiLevelType w:val="multilevel"/>
    <w:tmpl w:val="79D683E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decimal"/>
      <w:lvlText w:val="%3º.-"/>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15:restartNumberingAfterBreak="0">
    <w:nsid w:val="697D2E58"/>
    <w:multiLevelType w:val="hybridMultilevel"/>
    <w:tmpl w:val="2FA2CB30"/>
    <w:lvl w:ilvl="0" w:tplc="0C0A0017">
      <w:start w:val="1"/>
      <w:numFmt w:val="lowerLetter"/>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BAD2A71"/>
    <w:multiLevelType w:val="hybridMultilevel"/>
    <w:tmpl w:val="E054737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15:restartNumberingAfterBreak="0">
    <w:nsid w:val="6CDA4748"/>
    <w:multiLevelType w:val="hybridMultilevel"/>
    <w:tmpl w:val="301ADE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F1D024D"/>
    <w:multiLevelType w:val="hybridMultilevel"/>
    <w:tmpl w:val="D62E4E2C"/>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15:restartNumberingAfterBreak="0">
    <w:nsid w:val="709E407A"/>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0B04EBE"/>
    <w:multiLevelType w:val="multilevel"/>
    <w:tmpl w:val="8612C32C"/>
    <w:numStyleLink w:val="EstiloConvietas14pt"/>
  </w:abstractNum>
  <w:abstractNum w:abstractNumId="36" w15:restartNumberingAfterBreak="0">
    <w:nsid w:val="713C5167"/>
    <w:multiLevelType w:val="hybridMultilevel"/>
    <w:tmpl w:val="644EA3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5256821"/>
    <w:multiLevelType w:val="hybridMultilevel"/>
    <w:tmpl w:val="ED7A04E8"/>
    <w:lvl w:ilvl="0" w:tplc="0C0A000F">
      <w:start w:val="1"/>
      <w:numFmt w:val="decimal"/>
      <w:lvlText w:val="%1."/>
      <w:lvlJc w:val="left"/>
      <w:pPr>
        <w:ind w:left="720" w:hanging="360"/>
      </w:pPr>
    </w:lvl>
    <w:lvl w:ilvl="1" w:tplc="0C0A0017">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82C11F9"/>
    <w:multiLevelType w:val="hybridMultilevel"/>
    <w:tmpl w:val="ABC64C3E"/>
    <w:lvl w:ilvl="0" w:tplc="4D0AFA86">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9" w15:restartNumberingAfterBreak="0">
    <w:nsid w:val="799C2CAA"/>
    <w:multiLevelType w:val="hybridMultilevel"/>
    <w:tmpl w:val="8612C32C"/>
    <w:lvl w:ilvl="0" w:tplc="3A3200BC">
      <w:start w:val="1"/>
      <w:numFmt w:val="bullet"/>
      <w:lvlText w:val=""/>
      <w:lvlJc w:val="left"/>
      <w:pPr>
        <w:tabs>
          <w:tab w:val="num" w:pos="1287"/>
        </w:tabs>
        <w:ind w:left="1287" w:hanging="360"/>
      </w:pPr>
      <w:rPr>
        <w:rFonts w:ascii="Wingdings 3" w:hAnsi="Wingdings 3" w:hint="default"/>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BC80A4D"/>
    <w:multiLevelType w:val="hybridMultilevel"/>
    <w:tmpl w:val="D50471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92505809">
    <w:abstractNumId w:val="0"/>
    <w:lvlOverride w:ilvl="0">
      <w:lvl w:ilvl="0">
        <w:start w:val="1"/>
        <w:numFmt w:val="bullet"/>
        <w:lvlText w:val="%1"/>
        <w:legacy w:legacy="1" w:legacySpace="0" w:legacyIndent="283"/>
        <w:lvlJc w:val="left"/>
        <w:rPr>
          <w:rFonts w:ascii="Symbol" w:hAnsi="Symbol" w:hint="default"/>
        </w:rPr>
      </w:lvl>
    </w:lvlOverride>
  </w:num>
  <w:num w:numId="2" w16cid:durableId="954021904">
    <w:abstractNumId w:val="22"/>
  </w:num>
  <w:num w:numId="3" w16cid:durableId="1823961584">
    <w:abstractNumId w:val="22"/>
    <w:lvlOverride w:ilvl="0">
      <w:startOverride w:val="1"/>
    </w:lvlOverride>
  </w:num>
  <w:num w:numId="4" w16cid:durableId="283661483">
    <w:abstractNumId w:val="1"/>
  </w:num>
  <w:num w:numId="5" w16cid:durableId="1666321986">
    <w:abstractNumId w:val="39"/>
  </w:num>
  <w:num w:numId="6" w16cid:durableId="1321301892">
    <w:abstractNumId w:val="8"/>
  </w:num>
  <w:num w:numId="7" w16cid:durableId="396246896">
    <w:abstractNumId w:val="35"/>
  </w:num>
  <w:num w:numId="8" w16cid:durableId="104541193">
    <w:abstractNumId w:val="32"/>
  </w:num>
  <w:num w:numId="9" w16cid:durableId="283540844">
    <w:abstractNumId w:val="5"/>
  </w:num>
  <w:num w:numId="10" w16cid:durableId="504787569">
    <w:abstractNumId w:val="7"/>
  </w:num>
  <w:num w:numId="11" w16cid:durableId="422990010">
    <w:abstractNumId w:val="19"/>
  </w:num>
  <w:num w:numId="12" w16cid:durableId="1641961870">
    <w:abstractNumId w:val="31"/>
  </w:num>
  <w:num w:numId="13" w16cid:durableId="2082679684">
    <w:abstractNumId w:val="26"/>
  </w:num>
  <w:num w:numId="14" w16cid:durableId="1904485585">
    <w:abstractNumId w:val="27"/>
  </w:num>
  <w:num w:numId="15" w16cid:durableId="1498426006">
    <w:abstractNumId w:val="36"/>
  </w:num>
  <w:num w:numId="16" w16cid:durableId="1849709137">
    <w:abstractNumId w:val="11"/>
  </w:num>
  <w:num w:numId="17" w16cid:durableId="974136484">
    <w:abstractNumId w:val="25"/>
  </w:num>
  <w:num w:numId="18" w16cid:durableId="1453472249">
    <w:abstractNumId w:val="40"/>
  </w:num>
  <w:num w:numId="19" w16cid:durableId="1038436120">
    <w:abstractNumId w:val="34"/>
  </w:num>
  <w:num w:numId="20" w16cid:durableId="798764664">
    <w:abstractNumId w:val="37"/>
  </w:num>
  <w:num w:numId="21" w16cid:durableId="474303067">
    <w:abstractNumId w:val="10"/>
  </w:num>
  <w:num w:numId="22" w16cid:durableId="1974019829">
    <w:abstractNumId w:val="28"/>
  </w:num>
  <w:num w:numId="23" w16cid:durableId="188300198">
    <w:abstractNumId w:val="30"/>
  </w:num>
  <w:num w:numId="24" w16cid:durableId="1628731860">
    <w:abstractNumId w:val="16"/>
  </w:num>
  <w:num w:numId="25" w16cid:durableId="1678341327">
    <w:abstractNumId w:val="14"/>
  </w:num>
  <w:num w:numId="26" w16cid:durableId="1200244818">
    <w:abstractNumId w:val="9"/>
  </w:num>
  <w:num w:numId="27" w16cid:durableId="281110985">
    <w:abstractNumId w:val="3"/>
  </w:num>
  <w:num w:numId="28" w16cid:durableId="1282613212">
    <w:abstractNumId w:val="24"/>
  </w:num>
  <w:num w:numId="29" w16cid:durableId="812405654">
    <w:abstractNumId w:val="13"/>
  </w:num>
  <w:num w:numId="30" w16cid:durableId="1052926844">
    <w:abstractNumId w:val="20"/>
  </w:num>
  <w:num w:numId="31" w16cid:durableId="1231692834">
    <w:abstractNumId w:val="6"/>
  </w:num>
  <w:num w:numId="32" w16cid:durableId="4139987">
    <w:abstractNumId w:val="2"/>
  </w:num>
  <w:num w:numId="33" w16cid:durableId="1100569402">
    <w:abstractNumId w:val="33"/>
  </w:num>
  <w:num w:numId="34" w16cid:durableId="56903801">
    <w:abstractNumId w:val="21"/>
  </w:num>
  <w:num w:numId="35" w16cid:durableId="1410300682">
    <w:abstractNumId w:val="23"/>
  </w:num>
  <w:num w:numId="36" w16cid:durableId="1998221507">
    <w:abstractNumId w:val="38"/>
  </w:num>
  <w:num w:numId="37" w16cid:durableId="1260797333">
    <w:abstractNumId w:val="4"/>
  </w:num>
  <w:num w:numId="38" w16cid:durableId="702830088">
    <w:abstractNumId w:val="29"/>
  </w:num>
  <w:num w:numId="39" w16cid:durableId="1236283208">
    <w:abstractNumId w:val="12"/>
  </w:num>
  <w:num w:numId="40" w16cid:durableId="1056705467">
    <w:abstractNumId w:val="17"/>
  </w:num>
  <w:num w:numId="41" w16cid:durableId="1665166480">
    <w:abstractNumId w:val="18"/>
  </w:num>
  <w:num w:numId="42" w16cid:durableId="59436769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61"/>
  <w:displayBackgroundShape/>
  <w:attachedTemplate r:id="rId1"/>
  <w:defaultTabStop w:val="709"/>
  <w:hyphenationZone w:val="425"/>
  <w:characterSpacingControl w:val="doNotCompress"/>
  <w:hdrShapeDefaults>
    <o:shapedefaults v:ext="edit" spidmax="12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F9C"/>
    <w:rsid w:val="0000186B"/>
    <w:rsid w:val="00021F84"/>
    <w:rsid w:val="00024695"/>
    <w:rsid w:val="000B12FC"/>
    <w:rsid w:val="000D1BD3"/>
    <w:rsid w:val="000D2F6B"/>
    <w:rsid w:val="000E2CD0"/>
    <w:rsid w:val="001041E4"/>
    <w:rsid w:val="001049DD"/>
    <w:rsid w:val="00127D36"/>
    <w:rsid w:val="00191EDB"/>
    <w:rsid w:val="001D5EA8"/>
    <w:rsid w:val="001F551C"/>
    <w:rsid w:val="00204488"/>
    <w:rsid w:val="00221B98"/>
    <w:rsid w:val="00255093"/>
    <w:rsid w:val="00261E25"/>
    <w:rsid w:val="00277F64"/>
    <w:rsid w:val="0030372B"/>
    <w:rsid w:val="00323FB4"/>
    <w:rsid w:val="00324DC8"/>
    <w:rsid w:val="00331FCB"/>
    <w:rsid w:val="003F6444"/>
    <w:rsid w:val="004104E6"/>
    <w:rsid w:val="0042000A"/>
    <w:rsid w:val="004259A9"/>
    <w:rsid w:val="00453FAE"/>
    <w:rsid w:val="0047470B"/>
    <w:rsid w:val="004975BA"/>
    <w:rsid w:val="004E25CD"/>
    <w:rsid w:val="00503D99"/>
    <w:rsid w:val="005326AB"/>
    <w:rsid w:val="00537923"/>
    <w:rsid w:val="005426ED"/>
    <w:rsid w:val="00545F9C"/>
    <w:rsid w:val="005867E8"/>
    <w:rsid w:val="0059091D"/>
    <w:rsid w:val="005962FD"/>
    <w:rsid w:val="005A4A3A"/>
    <w:rsid w:val="005C77EA"/>
    <w:rsid w:val="005E55D7"/>
    <w:rsid w:val="00604F12"/>
    <w:rsid w:val="0061239D"/>
    <w:rsid w:val="0064633B"/>
    <w:rsid w:val="00677E4A"/>
    <w:rsid w:val="00681104"/>
    <w:rsid w:val="00684354"/>
    <w:rsid w:val="006C3847"/>
    <w:rsid w:val="00742038"/>
    <w:rsid w:val="00750393"/>
    <w:rsid w:val="00791DA6"/>
    <w:rsid w:val="00797975"/>
    <w:rsid w:val="007A55DC"/>
    <w:rsid w:val="007B4127"/>
    <w:rsid w:val="007B6EA7"/>
    <w:rsid w:val="007C43FB"/>
    <w:rsid w:val="007F3FF8"/>
    <w:rsid w:val="00801D8C"/>
    <w:rsid w:val="008057AB"/>
    <w:rsid w:val="00820553"/>
    <w:rsid w:val="00823A96"/>
    <w:rsid w:val="00841E9A"/>
    <w:rsid w:val="008763A2"/>
    <w:rsid w:val="00881978"/>
    <w:rsid w:val="00893FCA"/>
    <w:rsid w:val="008942AF"/>
    <w:rsid w:val="008A0711"/>
    <w:rsid w:val="008A2B71"/>
    <w:rsid w:val="008A3553"/>
    <w:rsid w:val="008E44BB"/>
    <w:rsid w:val="0091367E"/>
    <w:rsid w:val="009170D5"/>
    <w:rsid w:val="00937647"/>
    <w:rsid w:val="00950855"/>
    <w:rsid w:val="00973C4C"/>
    <w:rsid w:val="00995534"/>
    <w:rsid w:val="009A03F0"/>
    <w:rsid w:val="009A5A12"/>
    <w:rsid w:val="00A001C1"/>
    <w:rsid w:val="00AA308F"/>
    <w:rsid w:val="00AB6EEF"/>
    <w:rsid w:val="00AB7BA0"/>
    <w:rsid w:val="00B030B9"/>
    <w:rsid w:val="00B16C0C"/>
    <w:rsid w:val="00B316EC"/>
    <w:rsid w:val="00B31E2B"/>
    <w:rsid w:val="00B34DA9"/>
    <w:rsid w:val="00B3581C"/>
    <w:rsid w:val="00B436F8"/>
    <w:rsid w:val="00B5193C"/>
    <w:rsid w:val="00B72F54"/>
    <w:rsid w:val="00B76352"/>
    <w:rsid w:val="00B77A04"/>
    <w:rsid w:val="00BB79E8"/>
    <w:rsid w:val="00BC7D49"/>
    <w:rsid w:val="00C102E3"/>
    <w:rsid w:val="00C15885"/>
    <w:rsid w:val="00C15D1A"/>
    <w:rsid w:val="00C16CA7"/>
    <w:rsid w:val="00C5048F"/>
    <w:rsid w:val="00C52D17"/>
    <w:rsid w:val="00C9021D"/>
    <w:rsid w:val="00C92D0E"/>
    <w:rsid w:val="00C96B46"/>
    <w:rsid w:val="00CA49F1"/>
    <w:rsid w:val="00CA679F"/>
    <w:rsid w:val="00CC1104"/>
    <w:rsid w:val="00CD3791"/>
    <w:rsid w:val="00CE1174"/>
    <w:rsid w:val="00D166C6"/>
    <w:rsid w:val="00D91FF6"/>
    <w:rsid w:val="00D92711"/>
    <w:rsid w:val="00DF04DC"/>
    <w:rsid w:val="00E55210"/>
    <w:rsid w:val="00E95E88"/>
    <w:rsid w:val="00EB585B"/>
    <w:rsid w:val="00EF2D8A"/>
    <w:rsid w:val="00EF3E61"/>
    <w:rsid w:val="00F0344A"/>
    <w:rsid w:val="00F11C79"/>
    <w:rsid w:val="00F322EE"/>
    <w:rsid w:val="00F570F0"/>
    <w:rsid w:val="00F70A7C"/>
    <w:rsid w:val="00F8461D"/>
    <w:rsid w:val="00F84930"/>
    <w:rsid w:val="00F97D34"/>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97"/>
    <o:shapelayout v:ext="edit">
      <o:idmap v:ext="edit" data="1"/>
    </o:shapelayout>
  </w:shapeDefaults>
  <w:decimalSymbol w:val=","/>
  <w:listSeparator w:val=";"/>
  <w14:docId w14:val="198BB5B7"/>
  <w15:docId w15:val="{F05F2F58-99B2-4E78-8337-726071181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2D0E"/>
    <w:pPr>
      <w:autoSpaceDE w:val="0"/>
      <w:autoSpaceDN w:val="0"/>
      <w:adjustRightInd w:val="0"/>
      <w:spacing w:after="0" w:line="240" w:lineRule="auto"/>
      <w:jc w:val="both"/>
    </w:pPr>
    <w:rPr>
      <w:rFonts w:ascii="Arial" w:eastAsia="Times New Roman" w:hAnsi="Arial" w:cs="Arial"/>
      <w:sz w:val="24"/>
      <w:szCs w:val="20"/>
      <w:lang w:eastAsia="es-ES"/>
    </w:rPr>
  </w:style>
  <w:style w:type="paragraph" w:styleId="Ttulo1">
    <w:name w:val="heading 1"/>
    <w:basedOn w:val="Ttulo"/>
    <w:next w:val="Normal"/>
    <w:link w:val="Ttulo1Car"/>
    <w:uiPriority w:val="9"/>
    <w:qFormat/>
    <w:rsid w:val="000E2CD0"/>
    <w:pPr>
      <w:outlineLvl w:val="0"/>
    </w:pPr>
  </w:style>
  <w:style w:type="paragraph" w:styleId="Ttulo2">
    <w:name w:val="heading 2"/>
    <w:basedOn w:val="Ttulo1"/>
    <w:next w:val="Normal"/>
    <w:link w:val="Ttulo2Car"/>
    <w:uiPriority w:val="9"/>
    <w:unhideWhenUsed/>
    <w:rsid w:val="000E2CD0"/>
    <w:pPr>
      <w:outlineLvl w:val="1"/>
    </w:pPr>
  </w:style>
  <w:style w:type="paragraph" w:styleId="Ttulo3">
    <w:name w:val="heading 3"/>
    <w:basedOn w:val="Ttulo2"/>
    <w:next w:val="Normal"/>
    <w:link w:val="Ttulo3Car"/>
    <w:uiPriority w:val="9"/>
    <w:unhideWhenUsed/>
    <w:rsid w:val="004E25CD"/>
    <w:pPr>
      <w:outlineLvl w:val="2"/>
    </w:pPr>
  </w:style>
  <w:style w:type="paragraph" w:styleId="Ttulo4">
    <w:name w:val="heading 4"/>
    <w:basedOn w:val="Ttulo3"/>
    <w:next w:val="Normal"/>
    <w:link w:val="Ttulo4Car"/>
    <w:uiPriority w:val="9"/>
    <w:unhideWhenUsed/>
    <w:rsid w:val="004E25CD"/>
    <w:pPr>
      <w:outlineLvl w:val="3"/>
    </w:pPr>
  </w:style>
  <w:style w:type="paragraph" w:styleId="Ttulo5">
    <w:name w:val="heading 5"/>
    <w:basedOn w:val="Ttulo4"/>
    <w:next w:val="Normal"/>
    <w:link w:val="Ttulo5Car"/>
    <w:uiPriority w:val="9"/>
    <w:unhideWhenUsed/>
    <w:rsid w:val="004E25CD"/>
    <w:pPr>
      <w:outlineLvl w:val="4"/>
    </w:pPr>
  </w:style>
  <w:style w:type="paragraph" w:styleId="Ttulo6">
    <w:name w:val="heading 6"/>
    <w:basedOn w:val="Ttulo5"/>
    <w:next w:val="Normal"/>
    <w:link w:val="Ttulo6Car"/>
    <w:uiPriority w:val="9"/>
    <w:unhideWhenUsed/>
    <w:rsid w:val="004E25CD"/>
    <w:pPr>
      <w:outlineLvl w:val="5"/>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36F8"/>
    <w:pPr>
      <w:tabs>
        <w:tab w:val="center" w:pos="4252"/>
        <w:tab w:val="right" w:pos="8504"/>
      </w:tabs>
    </w:pPr>
  </w:style>
  <w:style w:type="character" w:customStyle="1" w:styleId="EncabezadoCar">
    <w:name w:val="Encabezado Car"/>
    <w:basedOn w:val="Fuentedeprrafopredeter"/>
    <w:link w:val="Encabezado"/>
    <w:uiPriority w:val="99"/>
    <w:rsid w:val="00B436F8"/>
  </w:style>
  <w:style w:type="paragraph" w:styleId="Piedepgina">
    <w:name w:val="footer"/>
    <w:basedOn w:val="Normal"/>
    <w:link w:val="PiedepginaCar"/>
    <w:uiPriority w:val="99"/>
    <w:unhideWhenUsed/>
    <w:rsid w:val="00B436F8"/>
    <w:pPr>
      <w:tabs>
        <w:tab w:val="center" w:pos="4252"/>
        <w:tab w:val="right" w:pos="8504"/>
      </w:tabs>
    </w:pPr>
  </w:style>
  <w:style w:type="character" w:customStyle="1" w:styleId="PiedepginaCar">
    <w:name w:val="Pie de página Car"/>
    <w:basedOn w:val="Fuentedeprrafopredeter"/>
    <w:link w:val="Piedepgina"/>
    <w:uiPriority w:val="99"/>
    <w:rsid w:val="00B436F8"/>
  </w:style>
  <w:style w:type="paragraph" w:styleId="Textodeglobo">
    <w:name w:val="Balloon Text"/>
    <w:basedOn w:val="Normal"/>
    <w:link w:val="TextodegloboCar"/>
    <w:uiPriority w:val="99"/>
    <w:semiHidden/>
    <w:unhideWhenUsed/>
    <w:rsid w:val="00B436F8"/>
    <w:rPr>
      <w:rFonts w:ascii="Tahoma" w:hAnsi="Tahoma" w:cs="Tahoma"/>
      <w:sz w:val="16"/>
      <w:szCs w:val="16"/>
    </w:rPr>
  </w:style>
  <w:style w:type="character" w:customStyle="1" w:styleId="TextodegloboCar">
    <w:name w:val="Texto de globo Car"/>
    <w:basedOn w:val="Fuentedeprrafopredeter"/>
    <w:link w:val="Textodeglobo"/>
    <w:uiPriority w:val="99"/>
    <w:semiHidden/>
    <w:rsid w:val="00B436F8"/>
    <w:rPr>
      <w:rFonts w:ascii="Tahoma" w:hAnsi="Tahoma" w:cs="Tahoma"/>
      <w:sz w:val="16"/>
      <w:szCs w:val="16"/>
    </w:rPr>
  </w:style>
  <w:style w:type="character" w:styleId="Hipervnculo">
    <w:name w:val="Hyperlink"/>
    <w:basedOn w:val="Fuentedeprrafopredeter"/>
    <w:uiPriority w:val="99"/>
    <w:rsid w:val="00191EDB"/>
    <w:rPr>
      <w:rFonts w:cs="Times New Roman"/>
      <w:color w:val="0000FF"/>
      <w:u w:val="single"/>
    </w:rPr>
  </w:style>
  <w:style w:type="paragraph" w:styleId="Ttulo">
    <w:name w:val="Title"/>
    <w:basedOn w:val="Normal"/>
    <w:link w:val="TtuloCar"/>
    <w:qFormat/>
    <w:rsid w:val="00791DA6"/>
  </w:style>
  <w:style w:type="character" w:customStyle="1" w:styleId="TtuloCar">
    <w:name w:val="Título Car"/>
    <w:basedOn w:val="Fuentedeprrafopredeter"/>
    <w:link w:val="Ttulo"/>
    <w:rsid w:val="00791DA6"/>
    <w:rPr>
      <w:rFonts w:ascii="Arial" w:eastAsia="Times New Roman" w:hAnsi="Arial" w:cs="Arial"/>
      <w:sz w:val="24"/>
      <w:szCs w:val="20"/>
      <w:lang w:eastAsia="es-ES"/>
    </w:rPr>
  </w:style>
  <w:style w:type="character" w:styleId="Textodelmarcadordeposicin">
    <w:name w:val="Placeholder Text"/>
    <w:basedOn w:val="Fuentedeprrafopredeter"/>
    <w:uiPriority w:val="99"/>
    <w:semiHidden/>
    <w:rsid w:val="00742038"/>
    <w:rPr>
      <w:color w:val="808080"/>
    </w:rPr>
  </w:style>
  <w:style w:type="character" w:customStyle="1" w:styleId="Ttulo1Car">
    <w:name w:val="Título 1 Car"/>
    <w:basedOn w:val="Fuentedeprrafopredeter"/>
    <w:link w:val="Ttulo1"/>
    <w:uiPriority w:val="9"/>
    <w:rsid w:val="000E2CD0"/>
    <w:rPr>
      <w:rFonts w:ascii="Arial" w:eastAsia="Times New Roman" w:hAnsi="Arial" w:cs="Arial"/>
      <w:sz w:val="24"/>
      <w:szCs w:val="20"/>
      <w:lang w:eastAsia="es-ES"/>
    </w:rPr>
  </w:style>
  <w:style w:type="paragraph" w:customStyle="1" w:styleId="cuerpotexto">
    <w:name w:val="cuerpo texto"/>
    <w:basedOn w:val="Normal"/>
    <w:link w:val="cuerpotextoCar"/>
    <w:rsid w:val="005426ED"/>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uppressAutoHyphens/>
      <w:spacing w:line="240" w:lineRule="atLeast"/>
    </w:pPr>
  </w:style>
  <w:style w:type="character" w:customStyle="1" w:styleId="cuerpotextoCar">
    <w:name w:val="cuerpo texto Car"/>
    <w:basedOn w:val="Fuentedeprrafopredeter"/>
    <w:link w:val="cuerpotexto"/>
    <w:rsid w:val="005426ED"/>
    <w:rPr>
      <w:rFonts w:ascii="Arial" w:eastAsia="Times New Roman" w:hAnsi="Arial" w:cs="Arial"/>
      <w:szCs w:val="20"/>
      <w:lang w:eastAsia="es-ES"/>
    </w:rPr>
  </w:style>
  <w:style w:type="character" w:styleId="Textoennegrita">
    <w:name w:val="Strong"/>
    <w:rsid w:val="00C92D0E"/>
    <w:rPr>
      <w:b/>
    </w:rPr>
  </w:style>
  <w:style w:type="paragraph" w:styleId="Cita">
    <w:name w:val="Quote"/>
    <w:aliases w:val="Lateral"/>
    <w:basedOn w:val="Normal"/>
    <w:next w:val="Normal"/>
    <w:link w:val="CitaCar"/>
    <w:uiPriority w:val="29"/>
    <w:qFormat/>
    <w:rsid w:val="00EB585B"/>
    <w:pPr>
      <w:jc w:val="center"/>
    </w:pPr>
    <w:rPr>
      <w:color w:val="808080"/>
      <w:sz w:val="15"/>
      <w:szCs w:val="15"/>
    </w:rPr>
  </w:style>
  <w:style w:type="character" w:customStyle="1" w:styleId="CitaCar">
    <w:name w:val="Cita Car"/>
    <w:aliases w:val="Lateral Car"/>
    <w:basedOn w:val="Fuentedeprrafopredeter"/>
    <w:link w:val="Cita"/>
    <w:uiPriority w:val="29"/>
    <w:rsid w:val="00EB585B"/>
    <w:rPr>
      <w:rFonts w:ascii="Arial" w:eastAsia="Times New Roman" w:hAnsi="Arial" w:cs="Arial"/>
      <w:color w:val="808080"/>
      <w:sz w:val="15"/>
      <w:szCs w:val="15"/>
      <w:lang w:eastAsia="es-ES"/>
    </w:rPr>
  </w:style>
  <w:style w:type="character" w:customStyle="1" w:styleId="Ttulo2Car">
    <w:name w:val="Título 2 Car"/>
    <w:basedOn w:val="Fuentedeprrafopredeter"/>
    <w:link w:val="Ttulo2"/>
    <w:uiPriority w:val="9"/>
    <w:rsid w:val="000E2CD0"/>
    <w:rPr>
      <w:rFonts w:ascii="Arial" w:eastAsia="Times New Roman" w:hAnsi="Arial" w:cs="Arial"/>
      <w:sz w:val="24"/>
      <w:szCs w:val="20"/>
      <w:lang w:eastAsia="es-ES"/>
    </w:rPr>
  </w:style>
  <w:style w:type="character" w:customStyle="1" w:styleId="Ttulo3Car">
    <w:name w:val="Título 3 Car"/>
    <w:basedOn w:val="Fuentedeprrafopredeter"/>
    <w:link w:val="Ttulo3"/>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4Car">
    <w:name w:val="Título 4 Car"/>
    <w:basedOn w:val="Fuentedeprrafopredeter"/>
    <w:link w:val="Ttulo4"/>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5Car">
    <w:name w:val="Título 5 Car"/>
    <w:basedOn w:val="Fuentedeprrafopredeter"/>
    <w:link w:val="Ttulo5"/>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6Car">
    <w:name w:val="Título 6 Car"/>
    <w:basedOn w:val="Fuentedeprrafopredeter"/>
    <w:link w:val="Ttulo6"/>
    <w:uiPriority w:val="9"/>
    <w:rsid w:val="004E25CD"/>
    <w:rPr>
      <w:rFonts w:ascii="Avenir LT Std 65 Medium" w:eastAsia="Times New Roman" w:hAnsi="Avenir LT Std 65 Medium" w:cs="Arial"/>
      <w:color w:val="808080" w:themeColor="background1" w:themeShade="80"/>
      <w:sz w:val="18"/>
      <w:szCs w:val="20"/>
      <w:lang w:eastAsia="es-ES"/>
    </w:rPr>
  </w:style>
  <w:style w:type="character" w:styleId="nfasis">
    <w:name w:val="Emphasis"/>
    <w:qFormat/>
    <w:rsid w:val="000E2CD0"/>
    <w:rPr>
      <w:i/>
    </w:rPr>
  </w:style>
  <w:style w:type="paragraph" w:customStyle="1" w:styleId="tituloprimero">
    <w:name w:val="titulo primero"/>
    <w:basedOn w:val="Normal"/>
    <w:rsid w:val="00EF2D8A"/>
    <w:pPr>
      <w:autoSpaceDE/>
      <w:autoSpaceDN/>
      <w:adjustRightInd/>
      <w:spacing w:line="240" w:lineRule="atLeast"/>
      <w:jc w:val="center"/>
    </w:pPr>
    <w:rPr>
      <w:rFonts w:ascii="Arial Rounded MT Bold" w:hAnsi="Arial Rounded MT Bold"/>
    </w:rPr>
  </w:style>
  <w:style w:type="paragraph" w:customStyle="1" w:styleId="titulosegundo">
    <w:name w:val="titulo segundo"/>
    <w:basedOn w:val="Normal"/>
    <w:link w:val="titulosegundo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autoSpaceDE/>
      <w:autoSpaceDN/>
      <w:adjustRightInd/>
      <w:spacing w:line="240" w:lineRule="atLeast"/>
      <w:jc w:val="center"/>
    </w:pPr>
    <w:rPr>
      <w:b/>
      <w:sz w:val="18"/>
    </w:rPr>
  </w:style>
  <w:style w:type="paragraph" w:customStyle="1" w:styleId="tituloarticulos">
    <w:name w:val="titulo articulos"/>
    <w:basedOn w:val="Normal"/>
    <w:link w:val="tituloarticulos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autoSpaceDE/>
      <w:autoSpaceDN/>
      <w:adjustRightInd/>
      <w:spacing w:line="240" w:lineRule="atLeast"/>
    </w:pPr>
    <w:rPr>
      <w:b/>
      <w:sz w:val="18"/>
    </w:rPr>
  </w:style>
  <w:style w:type="character" w:customStyle="1" w:styleId="tituloarticulosCar">
    <w:name w:val="titulo articulos Car"/>
    <w:basedOn w:val="Fuentedeprrafopredeter"/>
    <w:link w:val="tituloarticulos"/>
    <w:rsid w:val="00EF2D8A"/>
    <w:rPr>
      <w:rFonts w:ascii="Arial" w:eastAsia="Times New Roman" w:hAnsi="Arial" w:cs="Arial"/>
      <w:b/>
      <w:sz w:val="18"/>
      <w:szCs w:val="20"/>
      <w:lang w:eastAsia="es-ES"/>
    </w:rPr>
  </w:style>
  <w:style w:type="paragraph" w:customStyle="1" w:styleId="textoprimernivel">
    <w:name w:val="texto primer nivel"/>
    <w:basedOn w:val="Normal"/>
    <w:link w:val="textoprimernivelCarCar"/>
    <w:autoRedefine/>
    <w:rsid w:val="00EF2D8A"/>
    <w:pPr>
      <w:numPr>
        <w:numId w:val="2"/>
      </w:numPr>
      <w:autoSpaceDE/>
      <w:autoSpaceDN/>
      <w:adjustRightInd/>
      <w:spacing w:line="240" w:lineRule="atLeast"/>
      <w:outlineLvl w:val="0"/>
    </w:pPr>
    <w:rPr>
      <w:sz w:val="18"/>
    </w:rPr>
  </w:style>
  <w:style w:type="paragraph" w:customStyle="1" w:styleId="textosegundonivel">
    <w:name w:val="texto segundo nivel"/>
    <w:basedOn w:val="Normal"/>
    <w:link w:val="textosegundonivelCar"/>
    <w:autoRedefine/>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 w:val="left" w:pos="9183"/>
      </w:tabs>
      <w:autoSpaceDE/>
      <w:autoSpaceDN/>
      <w:adjustRightInd/>
      <w:spacing w:line="240" w:lineRule="atLeast"/>
      <w:ind w:left="284"/>
    </w:pPr>
    <w:rPr>
      <w:sz w:val="18"/>
    </w:rPr>
  </w:style>
  <w:style w:type="paragraph" w:customStyle="1" w:styleId="textocuartonivel">
    <w:name w:val="texto cuarto nivel"/>
    <w:basedOn w:val="Normal"/>
    <w:link w:val="textocuartonivelCar"/>
    <w:autoRedefine/>
    <w:rsid w:val="00EF2D8A"/>
    <w:pPr>
      <w:tabs>
        <w:tab w:val="num" w:pos="360"/>
        <w:tab w:val="right" w:leader="dot" w:pos="8844"/>
      </w:tabs>
      <w:autoSpaceDE/>
      <w:autoSpaceDN/>
      <w:adjustRightInd/>
      <w:spacing w:line="240" w:lineRule="atLeast"/>
      <w:ind w:left="681" w:hanging="284"/>
    </w:pPr>
    <w:rPr>
      <w:sz w:val="18"/>
    </w:rPr>
  </w:style>
  <w:style w:type="character" w:customStyle="1" w:styleId="textocuartonivelCar">
    <w:name w:val="texto cuarto nivel Car"/>
    <w:basedOn w:val="Fuentedeprrafopredeter"/>
    <w:link w:val="textocuartonivel"/>
    <w:rsid w:val="00EF2D8A"/>
    <w:rPr>
      <w:rFonts w:ascii="Arial" w:eastAsia="Times New Roman" w:hAnsi="Arial" w:cs="Arial"/>
      <w:sz w:val="18"/>
      <w:szCs w:val="20"/>
      <w:lang w:eastAsia="es-ES"/>
    </w:rPr>
  </w:style>
  <w:style w:type="character" w:customStyle="1" w:styleId="textoprimernivelCarCar">
    <w:name w:val="texto primer nivel Car Car"/>
    <w:basedOn w:val="Fuentedeprrafopredeter"/>
    <w:link w:val="textoprimernivel"/>
    <w:rsid w:val="00EF2D8A"/>
    <w:rPr>
      <w:rFonts w:ascii="Arial" w:eastAsia="Times New Roman" w:hAnsi="Arial" w:cs="Arial"/>
      <w:sz w:val="18"/>
      <w:szCs w:val="20"/>
      <w:lang w:eastAsia="es-ES"/>
    </w:rPr>
  </w:style>
  <w:style w:type="character" w:customStyle="1" w:styleId="textosegundonivelCar">
    <w:name w:val="texto segundo nivel Car"/>
    <w:basedOn w:val="Fuentedeprrafopredeter"/>
    <w:link w:val="textosegundonivel"/>
    <w:rsid w:val="00EF2D8A"/>
    <w:rPr>
      <w:rFonts w:ascii="Arial" w:eastAsia="Times New Roman" w:hAnsi="Arial" w:cs="Arial"/>
      <w:sz w:val="18"/>
      <w:szCs w:val="20"/>
      <w:lang w:eastAsia="es-ES"/>
    </w:rPr>
  </w:style>
  <w:style w:type="character" w:customStyle="1" w:styleId="titulosegundoCar">
    <w:name w:val="titulo segundo Car"/>
    <w:basedOn w:val="Fuentedeprrafopredeter"/>
    <w:link w:val="titulosegundo"/>
    <w:rsid w:val="00EF2D8A"/>
    <w:rPr>
      <w:rFonts w:ascii="Arial" w:eastAsia="Times New Roman" w:hAnsi="Arial" w:cs="Arial"/>
      <w:b/>
      <w:sz w:val="18"/>
      <w:szCs w:val="20"/>
      <w:lang w:eastAsia="es-ES"/>
    </w:rPr>
  </w:style>
  <w:style w:type="paragraph" w:styleId="Prrafodelista">
    <w:name w:val="List Paragraph"/>
    <w:basedOn w:val="Normal"/>
    <w:uiPriority w:val="34"/>
    <w:qFormat/>
    <w:rsid w:val="00EF2D8A"/>
    <w:pPr>
      <w:ind w:left="720"/>
      <w:contextualSpacing/>
    </w:pPr>
  </w:style>
  <w:style w:type="paragraph" w:styleId="Citadestacada">
    <w:name w:val="Intense Quote"/>
    <w:basedOn w:val="Normal"/>
    <w:next w:val="Normal"/>
    <w:link w:val="CitadestacadaCar"/>
    <w:uiPriority w:val="30"/>
    <w:rsid w:val="00EF2D8A"/>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EF2D8A"/>
    <w:rPr>
      <w:rFonts w:ascii="Avenir LT Std 55 Roman" w:eastAsia="Times New Roman" w:hAnsi="Avenir LT Std 55 Roman" w:cs="Arial"/>
      <w:b/>
      <w:bCs/>
      <w:i/>
      <w:iCs/>
      <w:color w:val="4F81BD" w:themeColor="accent1"/>
      <w:sz w:val="20"/>
      <w:szCs w:val="20"/>
      <w:lang w:eastAsia="es-ES"/>
    </w:rPr>
  </w:style>
  <w:style w:type="paragraph" w:customStyle="1" w:styleId="textotercernivel">
    <w:name w:val="texto tercer nivel"/>
    <w:basedOn w:val="Normal"/>
    <w:link w:val="textotercernivelCarCar"/>
    <w:autoRedefine/>
    <w:rsid w:val="008A3553"/>
    <w:pPr>
      <w:tabs>
        <w:tab w:val="left" w:pos="-1418"/>
      </w:tabs>
      <w:autoSpaceDE/>
      <w:autoSpaceDN/>
      <w:adjustRightInd/>
      <w:spacing w:line="240" w:lineRule="atLeast"/>
      <w:ind w:left="567"/>
    </w:pPr>
    <w:rPr>
      <w:sz w:val="18"/>
    </w:rPr>
  </w:style>
  <w:style w:type="character" w:customStyle="1" w:styleId="textotercernivelCarCar">
    <w:name w:val="texto tercer nivel Car Car"/>
    <w:basedOn w:val="Fuentedeprrafopredeter"/>
    <w:link w:val="textotercernivel"/>
    <w:rsid w:val="008A3553"/>
    <w:rPr>
      <w:rFonts w:ascii="Arial" w:eastAsia="Times New Roman" w:hAnsi="Arial" w:cs="Arial"/>
      <w:sz w:val="18"/>
      <w:szCs w:val="20"/>
      <w:lang w:eastAsia="es-ES"/>
    </w:rPr>
  </w:style>
  <w:style w:type="numbering" w:customStyle="1" w:styleId="EstiloConvietas14pt">
    <w:name w:val="Estilo Con viñetas 14 pt"/>
    <w:basedOn w:val="Sinlista"/>
    <w:rsid w:val="008A3553"/>
    <w:pPr>
      <w:numPr>
        <w:numId w:val="6"/>
      </w:numPr>
    </w:pPr>
  </w:style>
  <w:style w:type="paragraph" w:styleId="Textoindependiente2">
    <w:name w:val="Body Text 2"/>
    <w:basedOn w:val="Normal"/>
    <w:link w:val="Textoindependiente2Car"/>
    <w:rsid w:val="00C16CA7"/>
    <w:pPr>
      <w:autoSpaceDE/>
      <w:autoSpaceDN/>
      <w:adjustRightInd/>
    </w:pPr>
    <w:rPr>
      <w:b/>
      <w:sz w:val="18"/>
      <w:lang w:val="es-ES_tradnl"/>
    </w:rPr>
  </w:style>
  <w:style w:type="character" w:customStyle="1" w:styleId="Textoindependiente2Car">
    <w:name w:val="Texto independiente 2 Car"/>
    <w:basedOn w:val="Fuentedeprrafopredeter"/>
    <w:link w:val="Textoindependiente2"/>
    <w:rsid w:val="00C16CA7"/>
    <w:rPr>
      <w:rFonts w:ascii="Arial" w:eastAsia="Times New Roman" w:hAnsi="Arial" w:cs="Arial"/>
      <w:b/>
      <w:sz w:val="18"/>
      <w:szCs w:val="20"/>
      <w:lang w:val="es-ES_tradnl" w:eastAsia="es-ES"/>
    </w:rPr>
  </w:style>
  <w:style w:type="paragraph" w:styleId="Textoindependiente3">
    <w:name w:val="Body Text 3"/>
    <w:basedOn w:val="Normal"/>
    <w:link w:val="Textoindependiente3Car"/>
    <w:rsid w:val="00C16CA7"/>
    <w:pPr>
      <w:autoSpaceDE/>
      <w:autoSpaceDN/>
      <w:adjustRightInd/>
    </w:pPr>
    <w:rPr>
      <w:sz w:val="18"/>
      <w:lang w:val="es-ES_tradnl"/>
    </w:rPr>
  </w:style>
  <w:style w:type="character" w:customStyle="1" w:styleId="Textoindependiente3Car">
    <w:name w:val="Texto independiente 3 Car"/>
    <w:basedOn w:val="Fuentedeprrafopredeter"/>
    <w:link w:val="Textoindependiente3"/>
    <w:rsid w:val="00C16CA7"/>
    <w:rPr>
      <w:rFonts w:ascii="Arial" w:eastAsia="Times New Roman" w:hAnsi="Arial" w:cs="Arial"/>
      <w:sz w:val="18"/>
      <w:szCs w:val="20"/>
      <w:lang w:val="es-ES_tradnl" w:eastAsia="es-ES"/>
    </w:rPr>
  </w:style>
  <w:style w:type="paragraph" w:styleId="NormalWeb">
    <w:name w:val="Normal (Web)"/>
    <w:basedOn w:val="Normal"/>
    <w:uiPriority w:val="99"/>
    <w:rsid w:val="00C16CA7"/>
    <w:pPr>
      <w:autoSpaceDE/>
      <w:autoSpaceDN/>
      <w:adjustRightInd/>
      <w:spacing w:before="100" w:beforeAutospacing="1" w:after="100" w:afterAutospacing="1"/>
    </w:pPr>
    <w:rPr>
      <w:rFonts w:ascii="Verdana" w:eastAsia="Arial Unicode MS" w:hAnsi="Verdana" w:cs="Arial Unicode MS"/>
      <w:sz w:val="14"/>
      <w:szCs w:val="14"/>
    </w:rPr>
  </w:style>
  <w:style w:type="paragraph" w:customStyle="1" w:styleId="Default">
    <w:name w:val="Default"/>
    <w:rsid w:val="00C16CA7"/>
    <w:pPr>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Mencinsinresolver1">
    <w:name w:val="Mención sin resolver1"/>
    <w:basedOn w:val="Fuentedeprrafopredeter"/>
    <w:uiPriority w:val="99"/>
    <w:semiHidden/>
    <w:unhideWhenUsed/>
    <w:rsid w:val="00324DC8"/>
    <w:rPr>
      <w:color w:val="808080"/>
      <w:shd w:val="clear" w:color="auto" w:fill="E6E6E6"/>
    </w:rPr>
  </w:style>
  <w:style w:type="paragraph" w:customStyle="1" w:styleId="Normal2">
    <w:name w:val="Normal2"/>
    <w:rsid w:val="005C77EA"/>
    <w:pPr>
      <w:spacing w:after="0"/>
    </w:pPr>
    <w:rPr>
      <w:rFonts w:ascii="Arial" w:eastAsia="Arial" w:hAnsi="Arial" w:cs="Arial"/>
      <w:color w:val="000000"/>
      <w:lang w:eastAsia="es-ES"/>
    </w:rPr>
  </w:style>
  <w:style w:type="character" w:customStyle="1" w:styleId="Mencinsinresolver2">
    <w:name w:val="Mención sin resolver2"/>
    <w:basedOn w:val="Fuentedeprrafopredeter"/>
    <w:uiPriority w:val="99"/>
    <w:semiHidden/>
    <w:unhideWhenUsed/>
    <w:rsid w:val="00F70A7C"/>
    <w:rPr>
      <w:color w:val="605E5C"/>
      <w:shd w:val="clear" w:color="auto" w:fill="E1DFDD"/>
    </w:rPr>
  </w:style>
  <w:style w:type="paragraph" w:styleId="Textoindependiente">
    <w:name w:val="Body Text"/>
    <w:basedOn w:val="Normal"/>
    <w:link w:val="TextoindependienteCar"/>
    <w:uiPriority w:val="99"/>
    <w:unhideWhenUsed/>
    <w:rsid w:val="008057AB"/>
    <w:pPr>
      <w:spacing w:after="120"/>
    </w:pPr>
    <w:rPr>
      <w:rFonts w:ascii="Avenir LT Std 55 Roman" w:hAnsi="Avenir LT Std 55 Roman"/>
    </w:rPr>
  </w:style>
  <w:style w:type="character" w:customStyle="1" w:styleId="TextoindependienteCar">
    <w:name w:val="Texto independiente Car"/>
    <w:basedOn w:val="Fuentedeprrafopredeter"/>
    <w:link w:val="Textoindependiente"/>
    <w:uiPriority w:val="99"/>
    <w:rsid w:val="008057AB"/>
    <w:rPr>
      <w:rFonts w:ascii="Avenir LT Std 55 Roman" w:eastAsia="Times New Roman" w:hAnsi="Avenir LT Std 55 Roman" w:cs="Arial"/>
      <w:sz w:val="24"/>
      <w:szCs w:val="20"/>
      <w:lang w:eastAsia="es-ES"/>
    </w:rPr>
  </w:style>
  <w:style w:type="table" w:styleId="Tablaconcuadrcula">
    <w:name w:val="Table Grid"/>
    <w:basedOn w:val="Tablanormal"/>
    <w:uiPriority w:val="59"/>
    <w:rsid w:val="00BC7D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comentario">
    <w:name w:val="annotation text"/>
    <w:basedOn w:val="Normal"/>
    <w:link w:val="TextocomentarioCar"/>
    <w:uiPriority w:val="99"/>
    <w:semiHidden/>
    <w:unhideWhenUsed/>
    <w:rsid w:val="00BC7D49"/>
    <w:rPr>
      <w:sz w:val="20"/>
    </w:rPr>
  </w:style>
  <w:style w:type="character" w:customStyle="1" w:styleId="TextocomentarioCar">
    <w:name w:val="Texto comentario Car"/>
    <w:basedOn w:val="Fuentedeprrafopredeter"/>
    <w:link w:val="Textocomentario"/>
    <w:uiPriority w:val="99"/>
    <w:semiHidden/>
    <w:rsid w:val="00BC7D49"/>
    <w:rPr>
      <w:rFonts w:ascii="Arial" w:eastAsia="Times New Roman" w:hAnsi="Arial" w:cs="Arial"/>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p.minhafp.gob.es/bdnstrans/es/index"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ytosanlorenzo.es"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llanos2\AppData\Roaming\Microsoft\Plantillas\Oficial-Ayuntamiento-simple.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921427-EE24-405B-9B1D-BB3CE4A8C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Oficial-Ayuntamiento-simple.dotx</Template>
  <TotalTime>4</TotalTime>
  <Pages>4</Pages>
  <Words>1084</Words>
  <Characters>5967</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sperea</dc:creator>
  <cp:lastModifiedBy>Sergio Alvarez Garcia</cp:lastModifiedBy>
  <cp:revision>3</cp:revision>
  <cp:lastPrinted>2018-03-22T08:39:00Z</cp:lastPrinted>
  <dcterms:created xsi:type="dcterms:W3CDTF">2022-07-18T09:45:00Z</dcterms:created>
  <dcterms:modified xsi:type="dcterms:W3CDTF">2022-07-18T09:51:00Z</dcterms:modified>
</cp:coreProperties>
</file>