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>
        <w:trPr>
          <w:trHeight w:val="319" w:hRule="atLeast"/>
        </w:trPr>
        <w:tc>
          <w:tcPr>
            <w:tcW w:w="1397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>
          <w:b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left="0" w:right="424" w:hanging="0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690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5pt;height:57.7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gutter="0" w:header="0" w:top="170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LibreOffice/7.2.6.2$Windows_X86_64 LibreOffice_project/b0ec3a565991f7569a5a7f5d24fed7f52653d754</Application>
  <AppVersion>15.0000</AppVersion>
  <Pages>2</Pages>
  <Words>333</Words>
  <Characters>762</Characters>
  <CharactersWithSpaces>1236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>tlacasta</cp:lastModifiedBy>
  <dcterms:modified xsi:type="dcterms:W3CDTF">2020-03-06T15:28:00Z</dcterms:modified>
  <cp:revision>2</cp:revision>
  <dc:subject/>
  <dc:title>ANEXO B</dc:title>
</cp:coreProperties>
</file>