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FF777F" w14:textId="5AFE5CA8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>
        <w:rPr>
          <w:b/>
          <w:sz w:val="26"/>
          <w:szCs w:val="26"/>
        </w:rPr>
        <w:t>ANNEX VII</w:t>
      </w:r>
      <w:r w:rsidR="007262DA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 xml:space="preserve">: </w:t>
      </w:r>
      <w:r w:rsidR="006A0BBD" w:rsidRPr="006A0BBD">
        <w:rPr>
          <w:b/>
        </w:rPr>
        <w:t>DECLARACIÓ SOBRE SI S’HA DEMANAT O OBTINGUT ALTRES SUBVENCIONS, AJUDES, INGRESSOS O RECURSOS QUE FINANCEN LES ACTIVITATS SUBVENCIONADES PER L’AJUNTAMENT</w:t>
      </w:r>
      <w:r w:rsidR="006A0BBD">
        <w:rPr>
          <w:b/>
        </w:rPr>
        <w:t>.</w:t>
      </w:r>
    </w:p>
    <w:p w14:paraId="559805F9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4429FC32" w14:textId="77777777" w:rsidR="0042293F" w:rsidRDefault="0042293F" w:rsidP="0042293F">
      <w:pPr>
        <w:pStyle w:val="Prrafodelista"/>
        <w:tabs>
          <w:tab w:val="left" w:pos="426"/>
        </w:tabs>
        <w:spacing w:line="480" w:lineRule="auto"/>
        <w:ind w:left="0"/>
      </w:pPr>
    </w:p>
    <w:p w14:paraId="19BCE2BB" w14:textId="51741A2E" w:rsidR="0042293F" w:rsidRDefault="0042293F" w:rsidP="0042293F">
      <w:pPr>
        <w:pStyle w:val="Prrafodelista"/>
        <w:tabs>
          <w:tab w:val="left" w:pos="426"/>
        </w:tabs>
        <w:spacing w:line="480" w:lineRule="auto"/>
        <w:ind w:left="0"/>
      </w:pPr>
      <w:r>
        <w:t xml:space="preserve">En/Na_________________________________________________________________amb </w:t>
      </w:r>
      <w:proofErr w:type="spellStart"/>
      <w:r>
        <w:t>DNI___________________________en</w:t>
      </w:r>
      <w:proofErr w:type="spellEnd"/>
      <w:r>
        <w:t xml:space="preserve"> representació de _______________________________________________________amb domicili social en ________________________________________ i </w:t>
      </w:r>
      <w:r w:rsidR="007507B9">
        <w:t>CIF</w:t>
      </w:r>
      <w:r>
        <w:t xml:space="preserve"> ____________________DECLARA.</w:t>
      </w:r>
    </w:p>
    <w:p w14:paraId="7E52EE3B" w14:textId="77777777" w:rsidR="0042293F" w:rsidRDefault="0042293F" w:rsidP="0042293F">
      <w:pPr>
        <w:pStyle w:val="Prrafodelista"/>
        <w:tabs>
          <w:tab w:val="left" w:pos="426"/>
        </w:tabs>
        <w:spacing w:line="480" w:lineRule="auto"/>
        <w:ind w:left="0"/>
      </w:pPr>
    </w:p>
    <w:p w14:paraId="4E8A4684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29C0242D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32C58057" w14:textId="5E7541B6" w:rsidR="00193150" w:rsidRPr="00D807BC" w:rsidRDefault="00193150" w:rsidP="00193150">
      <w:pPr>
        <w:pStyle w:val="Prrafodelista"/>
        <w:tabs>
          <w:tab w:val="left" w:pos="426"/>
        </w:tabs>
        <w:ind w:left="0"/>
        <w:rPr>
          <w:szCs w:val="22"/>
        </w:rPr>
      </w:pPr>
      <w:r w:rsidRPr="00D807BC">
        <w:rPr>
          <w:szCs w:val="22"/>
        </w:rPr>
        <w:t xml:space="preserve">L’ entitat no rep ni ha sol·licitat cap subvenció, ajuda, ingrés o recurs que </w:t>
      </w:r>
      <w:proofErr w:type="spellStart"/>
      <w:r w:rsidRPr="00D807BC">
        <w:rPr>
          <w:szCs w:val="22"/>
        </w:rPr>
        <w:t>financie</w:t>
      </w:r>
      <w:proofErr w:type="spellEnd"/>
      <w:r w:rsidRPr="00D807BC">
        <w:rPr>
          <w:szCs w:val="22"/>
        </w:rPr>
        <w:t xml:space="preserve"> l’activitat que subvenciona l’Ajuntament de</w:t>
      </w:r>
      <w:r w:rsidR="00C81465">
        <w:rPr>
          <w:szCs w:val="22"/>
        </w:rPr>
        <w:t>l</w:t>
      </w:r>
      <w:r w:rsidRPr="00D807BC">
        <w:rPr>
          <w:szCs w:val="22"/>
        </w:rPr>
        <w:t xml:space="preserve"> Genovés</w:t>
      </w:r>
    </w:p>
    <w:p w14:paraId="538F5485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3CAA59B8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6E40B4CB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4364BE7E" w14:textId="6A808DAE" w:rsidR="0042293F" w:rsidRDefault="0042293F" w:rsidP="0042293F">
      <w:pPr>
        <w:pStyle w:val="Prrafodelista"/>
        <w:tabs>
          <w:tab w:val="left" w:pos="426"/>
        </w:tabs>
        <w:ind w:left="0"/>
        <w:jc w:val="right"/>
      </w:pPr>
      <w:r>
        <w:t>En_______________,</w:t>
      </w:r>
      <w:r w:rsidR="00C81465">
        <w:t xml:space="preserve"> a ______ de ____________del 202</w:t>
      </w:r>
      <w:bookmarkStart w:id="0" w:name="_GoBack"/>
      <w:bookmarkEnd w:id="0"/>
      <w:r>
        <w:t>__</w:t>
      </w:r>
    </w:p>
    <w:p w14:paraId="0AECAD3C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34BE98E2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0EFBF7E3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73617483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7CBFB681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61C968E0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06C93684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703D10F6" w14:textId="77777777" w:rsidR="0042293F" w:rsidRDefault="0042293F" w:rsidP="0042293F">
      <w:pPr>
        <w:pStyle w:val="Prrafodelista"/>
        <w:tabs>
          <w:tab w:val="left" w:pos="426"/>
        </w:tabs>
        <w:ind w:left="0"/>
      </w:pPr>
    </w:p>
    <w:p w14:paraId="0390FCAD" w14:textId="39E9D899" w:rsidR="0042293F" w:rsidRDefault="0042293F" w:rsidP="0042293F">
      <w:pPr>
        <w:pStyle w:val="Prrafodelista"/>
        <w:tabs>
          <w:tab w:val="left" w:pos="426"/>
        </w:tabs>
        <w:ind w:left="0"/>
      </w:pPr>
      <w:r>
        <w:t>Signatura:                                                                                             Segell de l’entitat:</w:t>
      </w:r>
    </w:p>
    <w:p w14:paraId="6C3A23C7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0D7B8C92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57CC7981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5A5E3A1B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6BE7FB64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3DA42683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5D663ABE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35E86BFB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308357AC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39C73302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29FC9F2E" w14:textId="77777777" w:rsidR="0042293F" w:rsidRDefault="0042293F" w:rsidP="0042293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sectPr w:rsidR="0042293F" w:rsidSect="00EC32AF">
      <w:headerReference w:type="default" r:id="rId8"/>
      <w:headerReference w:type="first" r:id="rId9"/>
      <w:pgSz w:w="11906" w:h="16838"/>
      <w:pgMar w:top="2268" w:right="1133" w:bottom="851" w:left="1418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1D961" w14:textId="77777777" w:rsidR="00405991" w:rsidRDefault="00405991">
      <w:r>
        <w:separator/>
      </w:r>
    </w:p>
  </w:endnote>
  <w:endnote w:type="continuationSeparator" w:id="0">
    <w:p w14:paraId="396CCBC4" w14:textId="77777777" w:rsidR="00405991" w:rsidRDefault="00405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charset w:val="00"/>
    <w:family w:val="auto"/>
    <w:pitch w:val="variable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FDCA5" w14:textId="77777777" w:rsidR="00405991" w:rsidRDefault="00405991">
      <w:r>
        <w:separator/>
      </w:r>
    </w:p>
  </w:footnote>
  <w:footnote w:type="continuationSeparator" w:id="0">
    <w:p w14:paraId="10011B06" w14:textId="77777777" w:rsidR="00405991" w:rsidRDefault="00405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F7CFC" w14:textId="77777777" w:rsidR="00204D1E" w:rsidRDefault="00204D1E" w:rsidP="000364E8">
    <w:pPr>
      <w:pStyle w:val="Encabezado"/>
    </w:pPr>
    <w:r w:rsidRPr="000364E8">
      <w:rPr>
        <w:noProof/>
        <w:sz w:val="44"/>
        <w:szCs w:val="44"/>
        <w:lang w:val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DF2E1F6" wp14:editId="29D36C0A">
              <wp:simplePos x="0" y="0"/>
              <wp:positionH relativeFrom="column">
                <wp:posOffset>676473</wp:posOffset>
              </wp:positionH>
              <wp:positionV relativeFrom="paragraph">
                <wp:posOffset>-67945</wp:posOffset>
              </wp:positionV>
              <wp:extent cx="3621405" cy="854075"/>
              <wp:effectExtent l="0" t="0" r="0" b="317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21405" cy="854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97A096" w14:textId="77777777" w:rsidR="00204D1E" w:rsidRDefault="00204D1E">
                          <w:pPr>
                            <w:rPr>
                              <w:rFonts w:ascii="Tw Cen MT" w:hAnsi="Tw Cen MT"/>
                              <w:sz w:val="44"/>
                              <w:szCs w:val="44"/>
                            </w:rPr>
                          </w:pPr>
                          <w:r w:rsidRPr="000364E8">
                            <w:rPr>
                              <w:rFonts w:ascii="Tw Cen MT" w:hAnsi="Tw Cen MT"/>
                              <w:sz w:val="72"/>
                              <w:szCs w:val="72"/>
                            </w:rPr>
                            <w:t>A</w:t>
                          </w:r>
                          <w:r w:rsidRPr="000364E8">
                            <w:rPr>
                              <w:rFonts w:ascii="Tw Cen MT" w:hAnsi="Tw Cen MT"/>
                              <w:sz w:val="44"/>
                              <w:szCs w:val="44"/>
                            </w:rPr>
                            <w:t xml:space="preserve">juntament de </w:t>
                          </w:r>
                          <w:r w:rsidRPr="000364E8">
                            <w:rPr>
                              <w:rFonts w:ascii="Tw Cen MT" w:hAnsi="Tw Cen MT"/>
                              <w:sz w:val="72"/>
                              <w:szCs w:val="72"/>
                            </w:rPr>
                            <w:t>G</w:t>
                          </w:r>
                          <w:r w:rsidRPr="000364E8">
                            <w:rPr>
                              <w:rFonts w:ascii="Tw Cen MT" w:hAnsi="Tw Cen MT"/>
                              <w:sz w:val="44"/>
                              <w:szCs w:val="44"/>
                            </w:rPr>
                            <w:t>enovés</w:t>
                          </w:r>
                        </w:p>
                        <w:p w14:paraId="2AF87023" w14:textId="77777777" w:rsidR="00204D1E" w:rsidRPr="00756D18" w:rsidRDefault="00204D1E">
                          <w:pPr>
                            <w:rPr>
                              <w:rFonts w:ascii="Tw Cen MT" w:hAnsi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hAnsi="Tw Cen MT"/>
                              <w:sz w:val="20"/>
                              <w:szCs w:val="20"/>
                            </w:rPr>
                            <w:t>Plaça Immaculada, nº 3, 46894 Genovés (València)</w:t>
                          </w:r>
                        </w:p>
                        <w:p w14:paraId="17F2B9CC" w14:textId="77777777" w:rsidR="00204D1E" w:rsidRDefault="00204D1E">
                          <w:pPr>
                            <w:rPr>
                              <w:rFonts w:ascii="Tw Cen MT" w:hAnsi="Tw Cen MT"/>
                              <w:sz w:val="44"/>
                              <w:szCs w:val="44"/>
                            </w:rPr>
                          </w:pPr>
                          <w:r w:rsidRPr="00756D18">
                            <w:rPr>
                              <w:rFonts w:ascii="Tw Cen MT" w:hAnsi="Tw Cen MT"/>
                              <w:sz w:val="20"/>
                              <w:szCs w:val="20"/>
                            </w:rPr>
                            <w:t>Tel. 96 222 91 66 – Fax 96</w:t>
                          </w:r>
                          <w:r>
                            <w:rPr>
                              <w:rFonts w:ascii="Tw Cen MT" w:hAnsi="Tw Cen MT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756D18">
                            <w:rPr>
                              <w:rFonts w:ascii="Tw Cen MT" w:hAnsi="Tw Cen MT"/>
                              <w:sz w:val="20"/>
                              <w:szCs w:val="20"/>
                            </w:rPr>
                            <w:t>222 91 80</w:t>
                          </w:r>
                        </w:p>
                        <w:p w14:paraId="55CE7ABC" w14:textId="77777777" w:rsidR="00204D1E" w:rsidRPr="000364E8" w:rsidRDefault="00204D1E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2E1F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3.25pt;margin-top:-5.35pt;width:285.15pt;height:6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" filled="f" stroked="f">
              <v:textbox>
                <w:txbxContent>
                  <w:p w14:paraId="4397A096" w14:textId="77777777" w:rsidR="00124134" w:rsidRDefault="00124134">
                    <w:pPr>
                      <w:rPr>
                        <w:rFonts w:ascii="Tw Cen MT" w:hAnsi="Tw Cen MT"/>
                        <w:sz w:val="44"/>
                        <w:szCs w:val="44"/>
                      </w:rPr>
                    </w:pPr>
                    <w:r w:rsidRPr="000364E8">
                      <w:rPr>
                        <w:rFonts w:ascii="Tw Cen MT" w:hAnsi="Tw Cen MT"/>
                        <w:sz w:val="72"/>
                        <w:szCs w:val="72"/>
                      </w:rPr>
                      <w:t>A</w:t>
                    </w:r>
                    <w:r w:rsidRPr="000364E8">
                      <w:rPr>
                        <w:rFonts w:ascii="Tw Cen MT" w:hAnsi="Tw Cen MT"/>
                        <w:sz w:val="44"/>
                        <w:szCs w:val="44"/>
                      </w:rPr>
                      <w:t xml:space="preserve">juntament de </w:t>
                    </w:r>
                    <w:r w:rsidRPr="000364E8">
                      <w:rPr>
                        <w:rFonts w:ascii="Tw Cen MT" w:hAnsi="Tw Cen MT"/>
                        <w:sz w:val="72"/>
                        <w:szCs w:val="72"/>
                      </w:rPr>
                      <w:t>G</w:t>
                    </w:r>
                    <w:r w:rsidRPr="000364E8">
                      <w:rPr>
                        <w:rFonts w:ascii="Tw Cen MT" w:hAnsi="Tw Cen MT"/>
                        <w:sz w:val="44"/>
                        <w:szCs w:val="44"/>
                      </w:rPr>
                      <w:t>enovés</w:t>
                    </w:r>
                  </w:p>
                  <w:p w14:paraId="2AF87023" w14:textId="77777777" w:rsidR="00124134" w:rsidRPr="00756D18" w:rsidRDefault="00124134">
                    <w:pPr>
                      <w:rPr>
                        <w:rFonts w:ascii="Tw Cen MT" w:hAnsi="Tw Cen MT"/>
                        <w:sz w:val="20"/>
                        <w:szCs w:val="20"/>
                      </w:rPr>
                    </w:pPr>
                    <w:r>
                      <w:rPr>
                        <w:rFonts w:ascii="Tw Cen MT" w:hAnsi="Tw Cen MT"/>
                        <w:sz w:val="20"/>
                        <w:szCs w:val="20"/>
                      </w:rPr>
                      <w:t>Plaça Immaculada, nº 3, 46894 Genovés (València)</w:t>
                    </w:r>
                  </w:p>
                  <w:p w14:paraId="17F2B9CC" w14:textId="77777777" w:rsidR="00124134" w:rsidRDefault="00124134">
                    <w:pPr>
                      <w:rPr>
                        <w:rFonts w:ascii="Tw Cen MT" w:hAnsi="Tw Cen MT"/>
                        <w:sz w:val="44"/>
                        <w:szCs w:val="44"/>
                      </w:rPr>
                    </w:pPr>
                    <w:r w:rsidRPr="00756D18">
                      <w:rPr>
                        <w:rFonts w:ascii="Tw Cen MT" w:hAnsi="Tw Cen MT"/>
                        <w:sz w:val="20"/>
                        <w:szCs w:val="20"/>
                      </w:rPr>
                      <w:t>Tel. 96 222 91 66 – Fax 96</w:t>
                    </w:r>
                    <w:r>
                      <w:rPr>
                        <w:rFonts w:ascii="Tw Cen MT" w:hAnsi="Tw Cen MT"/>
                        <w:sz w:val="44"/>
                        <w:szCs w:val="44"/>
                      </w:rPr>
                      <w:t xml:space="preserve"> </w:t>
                    </w:r>
                    <w:r w:rsidRPr="00756D18">
                      <w:rPr>
                        <w:rFonts w:ascii="Tw Cen MT" w:hAnsi="Tw Cen MT"/>
                        <w:sz w:val="20"/>
                        <w:szCs w:val="20"/>
                      </w:rPr>
                      <w:t>222 91 80</w:t>
                    </w:r>
                  </w:p>
                  <w:p w14:paraId="55CE7ABC" w14:textId="77777777" w:rsidR="00124134" w:rsidRPr="000364E8" w:rsidRDefault="00124134"/>
                </w:txbxContent>
              </v:textbox>
            </v:shape>
          </w:pict>
        </mc:Fallback>
      </mc:AlternateContent>
    </w:r>
    <w:r>
      <w:rPr>
        <w:noProof/>
        <w:sz w:val="44"/>
        <w:szCs w:val="44"/>
        <w:lang w:val="es-ES"/>
      </w:rPr>
      <w:drawing>
        <wp:inline distT="0" distB="0" distL="0" distR="0" wp14:anchorId="2EE49506" wp14:editId="1235D568">
          <wp:extent cx="572242" cy="779223"/>
          <wp:effectExtent l="0" t="0" r="0" b="1905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enoves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00" cy="7813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44"/>
        <w:szCs w:val="44"/>
      </w:rPr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CCD8A" w14:textId="77777777" w:rsidR="00204D1E" w:rsidRDefault="00C81465">
    <w:pPr>
      <w:pStyle w:val="Encabezado"/>
    </w:pPr>
    <w:r>
      <w:rPr>
        <w:noProof/>
      </w:rPr>
      <w:pict w14:anchorId="7CF0F94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49501993" o:spid="_x0000_s2049" type="#_x0000_t136" style="position:absolute;margin-left:0;margin-top:0;width:870.75pt;height:272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w Cen MT&quot;;font-size:250pt" string="Genové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217"/>
    <w:multiLevelType w:val="hybridMultilevel"/>
    <w:tmpl w:val="B19061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C2160"/>
    <w:multiLevelType w:val="hybridMultilevel"/>
    <w:tmpl w:val="42DA25E2"/>
    <w:lvl w:ilvl="0" w:tplc="0C0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133C09"/>
    <w:multiLevelType w:val="hybridMultilevel"/>
    <w:tmpl w:val="92B4B0FA"/>
    <w:lvl w:ilvl="0" w:tplc="B22A92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40372"/>
    <w:multiLevelType w:val="hybridMultilevel"/>
    <w:tmpl w:val="E85CB692"/>
    <w:lvl w:ilvl="0" w:tplc="33501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A6945"/>
    <w:multiLevelType w:val="hybridMultilevel"/>
    <w:tmpl w:val="170809F8"/>
    <w:lvl w:ilvl="0" w:tplc="62BACE6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C214D0"/>
    <w:multiLevelType w:val="multilevel"/>
    <w:tmpl w:val="3AD2F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DF2F7A"/>
    <w:multiLevelType w:val="hybridMultilevel"/>
    <w:tmpl w:val="42DA25E2"/>
    <w:lvl w:ilvl="0" w:tplc="0C0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C17131"/>
    <w:multiLevelType w:val="multilevel"/>
    <w:tmpl w:val="742A0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19646A"/>
    <w:multiLevelType w:val="hybridMultilevel"/>
    <w:tmpl w:val="170809F8"/>
    <w:lvl w:ilvl="0" w:tplc="62BACE6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82104D2"/>
    <w:multiLevelType w:val="hybridMultilevel"/>
    <w:tmpl w:val="DF741F10"/>
    <w:lvl w:ilvl="0" w:tplc="C33AF94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5D5737"/>
    <w:multiLevelType w:val="hybridMultilevel"/>
    <w:tmpl w:val="250A345E"/>
    <w:lvl w:ilvl="0" w:tplc="0C0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9724AB"/>
    <w:multiLevelType w:val="hybridMultilevel"/>
    <w:tmpl w:val="7BCE318A"/>
    <w:lvl w:ilvl="0" w:tplc="5A26E3B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0351BF"/>
    <w:multiLevelType w:val="hybridMultilevel"/>
    <w:tmpl w:val="C15EC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E573B0"/>
    <w:multiLevelType w:val="hybridMultilevel"/>
    <w:tmpl w:val="05F4C17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FB45770"/>
    <w:multiLevelType w:val="hybridMultilevel"/>
    <w:tmpl w:val="075A5D18"/>
    <w:lvl w:ilvl="0" w:tplc="199618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7D06DCF"/>
    <w:multiLevelType w:val="multilevel"/>
    <w:tmpl w:val="C2608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5C3653"/>
    <w:multiLevelType w:val="hybridMultilevel"/>
    <w:tmpl w:val="9656EA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2"/>
  </w:num>
  <w:num w:numId="4">
    <w:abstractNumId w:val="3"/>
  </w:num>
  <w:num w:numId="5">
    <w:abstractNumId w:val="11"/>
  </w:num>
  <w:num w:numId="6">
    <w:abstractNumId w:val="13"/>
  </w:num>
  <w:num w:numId="7">
    <w:abstractNumId w:val="0"/>
  </w:num>
  <w:num w:numId="8">
    <w:abstractNumId w:val="16"/>
  </w:num>
  <w:num w:numId="9">
    <w:abstractNumId w:val="6"/>
  </w:num>
  <w:num w:numId="10">
    <w:abstractNumId w:val="10"/>
  </w:num>
  <w:num w:numId="11">
    <w:abstractNumId w:val="1"/>
  </w:num>
  <w:num w:numId="12">
    <w:abstractNumId w:val="4"/>
  </w:num>
  <w:num w:numId="13">
    <w:abstractNumId w:val="8"/>
  </w:num>
  <w:num w:numId="14">
    <w:abstractNumId w:val="5"/>
  </w:num>
  <w:num w:numId="15">
    <w:abstractNumId w:val="7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4AE"/>
    <w:rsid w:val="00013AAC"/>
    <w:rsid w:val="00024B29"/>
    <w:rsid w:val="000364E8"/>
    <w:rsid w:val="000434AB"/>
    <w:rsid w:val="000461CA"/>
    <w:rsid w:val="0006562A"/>
    <w:rsid w:val="00074B33"/>
    <w:rsid w:val="00076F1E"/>
    <w:rsid w:val="00077042"/>
    <w:rsid w:val="00077130"/>
    <w:rsid w:val="00083391"/>
    <w:rsid w:val="000A2510"/>
    <w:rsid w:val="000C0B5D"/>
    <w:rsid w:val="000D65D8"/>
    <w:rsid w:val="000E4765"/>
    <w:rsid w:val="000E6CF0"/>
    <w:rsid w:val="000E714E"/>
    <w:rsid w:val="00116A94"/>
    <w:rsid w:val="00124134"/>
    <w:rsid w:val="00152F78"/>
    <w:rsid w:val="00157623"/>
    <w:rsid w:val="001724B6"/>
    <w:rsid w:val="00176120"/>
    <w:rsid w:val="00187F38"/>
    <w:rsid w:val="00190882"/>
    <w:rsid w:val="00193150"/>
    <w:rsid w:val="0019699A"/>
    <w:rsid w:val="001B222F"/>
    <w:rsid w:val="001E404A"/>
    <w:rsid w:val="002021A8"/>
    <w:rsid w:val="00204D1E"/>
    <w:rsid w:val="002144E7"/>
    <w:rsid w:val="00221CEE"/>
    <w:rsid w:val="0026313C"/>
    <w:rsid w:val="002A2CAB"/>
    <w:rsid w:val="002B3715"/>
    <w:rsid w:val="002D54CC"/>
    <w:rsid w:val="002E3042"/>
    <w:rsid w:val="00303FBE"/>
    <w:rsid w:val="00305F90"/>
    <w:rsid w:val="00306530"/>
    <w:rsid w:val="00307EC7"/>
    <w:rsid w:val="00317A4A"/>
    <w:rsid w:val="00327E26"/>
    <w:rsid w:val="00341111"/>
    <w:rsid w:val="00365E07"/>
    <w:rsid w:val="00373607"/>
    <w:rsid w:val="00383565"/>
    <w:rsid w:val="003A4E13"/>
    <w:rsid w:val="003A7EE4"/>
    <w:rsid w:val="003B283E"/>
    <w:rsid w:val="003B4539"/>
    <w:rsid w:val="003C41CC"/>
    <w:rsid w:val="003D42DE"/>
    <w:rsid w:val="003D7656"/>
    <w:rsid w:val="003E133F"/>
    <w:rsid w:val="0040045D"/>
    <w:rsid w:val="00405991"/>
    <w:rsid w:val="00405F5A"/>
    <w:rsid w:val="0040644C"/>
    <w:rsid w:val="00416C6C"/>
    <w:rsid w:val="0042293F"/>
    <w:rsid w:val="00435695"/>
    <w:rsid w:val="00443BB1"/>
    <w:rsid w:val="00444479"/>
    <w:rsid w:val="00454621"/>
    <w:rsid w:val="004608A3"/>
    <w:rsid w:val="00461340"/>
    <w:rsid w:val="004614A6"/>
    <w:rsid w:val="004615F5"/>
    <w:rsid w:val="004735A9"/>
    <w:rsid w:val="00486A4E"/>
    <w:rsid w:val="0049386C"/>
    <w:rsid w:val="00493C8C"/>
    <w:rsid w:val="004B2D8C"/>
    <w:rsid w:val="004B573A"/>
    <w:rsid w:val="004B6B6D"/>
    <w:rsid w:val="004B6C1A"/>
    <w:rsid w:val="004C1815"/>
    <w:rsid w:val="004C47E0"/>
    <w:rsid w:val="004D2745"/>
    <w:rsid w:val="004D3FEE"/>
    <w:rsid w:val="004D6045"/>
    <w:rsid w:val="004D7361"/>
    <w:rsid w:val="004E153D"/>
    <w:rsid w:val="004E2C92"/>
    <w:rsid w:val="004E4417"/>
    <w:rsid w:val="004E503B"/>
    <w:rsid w:val="004E6636"/>
    <w:rsid w:val="005018C3"/>
    <w:rsid w:val="00520F5B"/>
    <w:rsid w:val="00530B0E"/>
    <w:rsid w:val="005326EA"/>
    <w:rsid w:val="00540E49"/>
    <w:rsid w:val="00555B34"/>
    <w:rsid w:val="005644F3"/>
    <w:rsid w:val="00570B7E"/>
    <w:rsid w:val="005743C0"/>
    <w:rsid w:val="00586FEA"/>
    <w:rsid w:val="00597F38"/>
    <w:rsid w:val="005B7573"/>
    <w:rsid w:val="005E0FBC"/>
    <w:rsid w:val="005F1B97"/>
    <w:rsid w:val="005F782C"/>
    <w:rsid w:val="0060205E"/>
    <w:rsid w:val="006053C1"/>
    <w:rsid w:val="00615AA9"/>
    <w:rsid w:val="00650BBC"/>
    <w:rsid w:val="00674AE9"/>
    <w:rsid w:val="00686F23"/>
    <w:rsid w:val="00692DE4"/>
    <w:rsid w:val="006A0BBD"/>
    <w:rsid w:val="006A1B69"/>
    <w:rsid w:val="006A7580"/>
    <w:rsid w:val="006C7F31"/>
    <w:rsid w:val="006D076A"/>
    <w:rsid w:val="006D509B"/>
    <w:rsid w:val="006E0A9A"/>
    <w:rsid w:val="00704816"/>
    <w:rsid w:val="007262DA"/>
    <w:rsid w:val="00726657"/>
    <w:rsid w:val="00731774"/>
    <w:rsid w:val="00740C9E"/>
    <w:rsid w:val="007458E1"/>
    <w:rsid w:val="007507B9"/>
    <w:rsid w:val="00751C20"/>
    <w:rsid w:val="007536E9"/>
    <w:rsid w:val="00753A1B"/>
    <w:rsid w:val="00756D18"/>
    <w:rsid w:val="00757B62"/>
    <w:rsid w:val="00760372"/>
    <w:rsid w:val="00773661"/>
    <w:rsid w:val="0078393D"/>
    <w:rsid w:val="00785CD8"/>
    <w:rsid w:val="00793F0D"/>
    <w:rsid w:val="007B1D0A"/>
    <w:rsid w:val="007C590C"/>
    <w:rsid w:val="007C6DC3"/>
    <w:rsid w:val="007D0D65"/>
    <w:rsid w:val="007F0111"/>
    <w:rsid w:val="0081420A"/>
    <w:rsid w:val="00815B90"/>
    <w:rsid w:val="00823071"/>
    <w:rsid w:val="008426C9"/>
    <w:rsid w:val="00850575"/>
    <w:rsid w:val="0085243B"/>
    <w:rsid w:val="008529ED"/>
    <w:rsid w:val="0085685F"/>
    <w:rsid w:val="00882304"/>
    <w:rsid w:val="00893896"/>
    <w:rsid w:val="008D18D3"/>
    <w:rsid w:val="008D18F3"/>
    <w:rsid w:val="008E2986"/>
    <w:rsid w:val="008F1727"/>
    <w:rsid w:val="008F3DA3"/>
    <w:rsid w:val="00901E1F"/>
    <w:rsid w:val="00906792"/>
    <w:rsid w:val="009229B6"/>
    <w:rsid w:val="009331F5"/>
    <w:rsid w:val="00934351"/>
    <w:rsid w:val="00945F12"/>
    <w:rsid w:val="00946F8E"/>
    <w:rsid w:val="00962B44"/>
    <w:rsid w:val="00971D42"/>
    <w:rsid w:val="009734AE"/>
    <w:rsid w:val="009A22FA"/>
    <w:rsid w:val="009B053D"/>
    <w:rsid w:val="009B6B33"/>
    <w:rsid w:val="009F34CE"/>
    <w:rsid w:val="00A13D03"/>
    <w:rsid w:val="00A3698C"/>
    <w:rsid w:val="00A534CB"/>
    <w:rsid w:val="00A54175"/>
    <w:rsid w:val="00A60E56"/>
    <w:rsid w:val="00A97429"/>
    <w:rsid w:val="00AA2CF0"/>
    <w:rsid w:val="00AD03B0"/>
    <w:rsid w:val="00AD71FF"/>
    <w:rsid w:val="00AD78D5"/>
    <w:rsid w:val="00AE421F"/>
    <w:rsid w:val="00AF48C0"/>
    <w:rsid w:val="00B047FA"/>
    <w:rsid w:val="00B07FEF"/>
    <w:rsid w:val="00B11C8C"/>
    <w:rsid w:val="00B222BF"/>
    <w:rsid w:val="00B33631"/>
    <w:rsid w:val="00B4220B"/>
    <w:rsid w:val="00B835B6"/>
    <w:rsid w:val="00B856C6"/>
    <w:rsid w:val="00BA54F0"/>
    <w:rsid w:val="00BB31E4"/>
    <w:rsid w:val="00BD1C1A"/>
    <w:rsid w:val="00BE3711"/>
    <w:rsid w:val="00C1332D"/>
    <w:rsid w:val="00C21F45"/>
    <w:rsid w:val="00C460C6"/>
    <w:rsid w:val="00C506F5"/>
    <w:rsid w:val="00C81465"/>
    <w:rsid w:val="00C91769"/>
    <w:rsid w:val="00C97EB5"/>
    <w:rsid w:val="00CA0DAE"/>
    <w:rsid w:val="00CA30AC"/>
    <w:rsid w:val="00CA46C2"/>
    <w:rsid w:val="00CC0926"/>
    <w:rsid w:val="00CC6514"/>
    <w:rsid w:val="00CE7C04"/>
    <w:rsid w:val="00CF387C"/>
    <w:rsid w:val="00CF6054"/>
    <w:rsid w:val="00CF606C"/>
    <w:rsid w:val="00CF7F4A"/>
    <w:rsid w:val="00D02484"/>
    <w:rsid w:val="00D10731"/>
    <w:rsid w:val="00D15BE4"/>
    <w:rsid w:val="00D2219B"/>
    <w:rsid w:val="00D32F1F"/>
    <w:rsid w:val="00D3305C"/>
    <w:rsid w:val="00D405D2"/>
    <w:rsid w:val="00D41BC2"/>
    <w:rsid w:val="00D8002F"/>
    <w:rsid w:val="00D8535D"/>
    <w:rsid w:val="00D87336"/>
    <w:rsid w:val="00DA67CC"/>
    <w:rsid w:val="00DE6B6C"/>
    <w:rsid w:val="00DF4D2F"/>
    <w:rsid w:val="00E05779"/>
    <w:rsid w:val="00E06801"/>
    <w:rsid w:val="00E24E6A"/>
    <w:rsid w:val="00E47ABF"/>
    <w:rsid w:val="00E55196"/>
    <w:rsid w:val="00E60C1B"/>
    <w:rsid w:val="00E83CA4"/>
    <w:rsid w:val="00E850DD"/>
    <w:rsid w:val="00E87AF3"/>
    <w:rsid w:val="00E91C71"/>
    <w:rsid w:val="00EC32AF"/>
    <w:rsid w:val="00EC34BE"/>
    <w:rsid w:val="00EC5B3F"/>
    <w:rsid w:val="00ED425B"/>
    <w:rsid w:val="00EE34F5"/>
    <w:rsid w:val="00EE596E"/>
    <w:rsid w:val="00EF7399"/>
    <w:rsid w:val="00F13CE5"/>
    <w:rsid w:val="00F17D05"/>
    <w:rsid w:val="00F24EDE"/>
    <w:rsid w:val="00F26A37"/>
    <w:rsid w:val="00F32405"/>
    <w:rsid w:val="00F44A4F"/>
    <w:rsid w:val="00F50270"/>
    <w:rsid w:val="00F506E9"/>
    <w:rsid w:val="00F72196"/>
    <w:rsid w:val="00F81C6B"/>
    <w:rsid w:val="00F8320C"/>
    <w:rsid w:val="00F90F57"/>
    <w:rsid w:val="00F93288"/>
    <w:rsid w:val="00F932BD"/>
    <w:rsid w:val="00F95D79"/>
    <w:rsid w:val="00FA40DA"/>
    <w:rsid w:val="00FB1D6F"/>
    <w:rsid w:val="00FB2ABE"/>
    <w:rsid w:val="00FC0E89"/>
    <w:rsid w:val="00FC5D36"/>
    <w:rsid w:val="00FE28F9"/>
    <w:rsid w:val="00FE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481C65"/>
  <w15:docId w15:val="{41BCDA27-06DB-4F5E-80DE-66B4E91B4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4CE"/>
    <w:rPr>
      <w:sz w:val="24"/>
      <w:szCs w:val="24"/>
      <w:lang w:val="ca-ES" w:eastAsia="es-ES"/>
    </w:rPr>
  </w:style>
  <w:style w:type="paragraph" w:styleId="Ttulo1">
    <w:name w:val="heading 1"/>
    <w:basedOn w:val="Normal"/>
    <w:next w:val="Normal"/>
    <w:link w:val="Ttulo1Car"/>
    <w:qFormat/>
    <w:rsid w:val="00E05779"/>
    <w:pPr>
      <w:keepNext/>
      <w:jc w:val="both"/>
      <w:outlineLvl w:val="0"/>
    </w:pPr>
    <w:rPr>
      <w:b/>
      <w:sz w:val="28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97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945F1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45F12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CF6054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FC0E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C0E89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nhideWhenUsed/>
    <w:rsid w:val="009F34CE"/>
    <w:pPr>
      <w:spacing w:before="240" w:after="240"/>
    </w:pPr>
  </w:style>
  <w:style w:type="paragraph" w:styleId="Prrafodelista">
    <w:name w:val="List Paragraph"/>
    <w:basedOn w:val="Normal"/>
    <w:uiPriority w:val="34"/>
    <w:qFormat/>
    <w:rsid w:val="009F34CE"/>
    <w:pPr>
      <w:ind w:left="720"/>
      <w:contextualSpacing/>
    </w:pPr>
  </w:style>
  <w:style w:type="paragraph" w:customStyle="1" w:styleId="Normal0">
    <w:name w:val="[Normal]"/>
    <w:rsid w:val="004B2D8C"/>
    <w:rPr>
      <w:rFonts w:ascii="Arial" w:eastAsia="Arial" w:hAnsi="Arial"/>
      <w:noProof/>
      <w:sz w:val="24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E05779"/>
    <w:rPr>
      <w:b/>
      <w:sz w:val="28"/>
      <w:lang w:val="es-ES" w:eastAsia="es-ES"/>
    </w:rPr>
  </w:style>
  <w:style w:type="character" w:styleId="nfasis">
    <w:name w:val="Emphasis"/>
    <w:basedOn w:val="Fuentedeprrafopredeter"/>
    <w:qFormat/>
    <w:rsid w:val="00303FBE"/>
    <w:rPr>
      <w:i/>
      <w:iCs/>
    </w:rPr>
  </w:style>
  <w:style w:type="paragraph" w:customStyle="1" w:styleId="Sangra2detindependiente1">
    <w:name w:val="Sangría 2 de t. independiente1"/>
    <w:basedOn w:val="Normal"/>
    <w:rsid w:val="006C7F31"/>
    <w:pPr>
      <w:suppressAutoHyphens/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  <w:lang w:val="es-ES" w:eastAsia="ar-SA"/>
    </w:rPr>
  </w:style>
  <w:style w:type="paragraph" w:styleId="Textodebloque">
    <w:name w:val="Block Text"/>
    <w:basedOn w:val="Normal"/>
    <w:rsid w:val="00176120"/>
    <w:pPr>
      <w:ind w:left="-567" w:right="-1134"/>
      <w:jc w:val="both"/>
    </w:pPr>
    <w:rPr>
      <w:rFonts w:ascii="Arial" w:hAnsi="Arial"/>
      <w:szCs w:val="20"/>
      <w:lang w:val="es-ES"/>
    </w:rPr>
  </w:style>
  <w:style w:type="character" w:styleId="Refdecomentario">
    <w:name w:val="annotation reference"/>
    <w:basedOn w:val="Fuentedeprrafopredeter"/>
    <w:semiHidden/>
    <w:unhideWhenUsed/>
    <w:rsid w:val="00CF7F4A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CF7F4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CF7F4A"/>
    <w:rPr>
      <w:lang w:val="ca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F7F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F7F4A"/>
    <w:rPr>
      <w:b/>
      <w:bCs/>
      <w:lang w:val="ca-ES" w:eastAsia="es-ES"/>
    </w:rPr>
  </w:style>
  <w:style w:type="paragraph" w:customStyle="1" w:styleId="Standard">
    <w:name w:val="Standard"/>
    <w:rsid w:val="00EE34F5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3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EDL\Datos%20de%20programa\Microsoft\Plantillas\Membre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4B5CB-14E2-48E4-99FA-269053C15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</Template>
  <TotalTime>1</TotalTime>
  <Pages>1</Pages>
  <Words>65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</CharactersWithSpaces>
  <SharedDoc>false</SharedDoc>
  <HLinks>
    <vt:vector size="6" baseType="variant">
      <vt:variant>
        <vt:i4>7143522</vt:i4>
      </vt:variant>
      <vt:variant>
        <vt:i4>0</vt:i4>
      </vt:variant>
      <vt:variant>
        <vt:i4>0</vt:i4>
      </vt:variant>
      <vt:variant>
        <vt:i4>5</vt:i4>
      </vt:variant>
      <vt:variant>
        <vt:lpwstr>http://www.genoves.es/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Calatayud</dc:creator>
  <cp:lastModifiedBy>Rober Tejero Pastor</cp:lastModifiedBy>
  <cp:revision>6</cp:revision>
  <cp:lastPrinted>2017-11-21T12:03:00Z</cp:lastPrinted>
  <dcterms:created xsi:type="dcterms:W3CDTF">2017-11-20T11:24:00Z</dcterms:created>
  <dcterms:modified xsi:type="dcterms:W3CDTF">2020-07-28T11:41:00Z</dcterms:modified>
</cp:coreProperties>
</file>