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0648D" w14:textId="77777777" w:rsidR="004F5254" w:rsidRDefault="004F5254" w:rsidP="004E1AEC">
      <w:pPr>
        <w:pStyle w:val="Textoindependiente"/>
        <w:jc w:val="both"/>
      </w:pPr>
    </w:p>
    <w:p w14:paraId="2A0243BA" w14:textId="33ED00D3" w:rsidR="00AA451D" w:rsidRPr="00856485" w:rsidRDefault="00AA451D" w:rsidP="008332C9">
      <w:pPr>
        <w:pStyle w:val="Textoindependiente"/>
        <w:jc w:val="both"/>
        <w:rPr>
          <w:rFonts w:eastAsia="SimSun"/>
          <w:kern w:val="3"/>
          <w:lang w:eastAsia="zh-CN" w:bidi="hi-IN"/>
        </w:rPr>
      </w:pPr>
    </w:p>
    <w:p w14:paraId="5F5C2224" w14:textId="27B72071" w:rsidR="00CE4BEB" w:rsidRDefault="00CE4BEB" w:rsidP="00CE4BEB">
      <w:pPr>
        <w:spacing w:line="276" w:lineRule="auto"/>
        <w:jc w:val="center"/>
        <w:rPr>
          <w:rFonts w:ascii="Tahoma" w:hAnsi="Tahoma" w:cs="Tahoma"/>
          <w:b/>
          <w:sz w:val="18"/>
          <w:szCs w:val="18"/>
          <w:u w:val="single"/>
        </w:rPr>
      </w:pPr>
      <w:bookmarkStart w:id="0" w:name="_Toc71954738"/>
      <w:r w:rsidRPr="00856485">
        <w:rPr>
          <w:rFonts w:ascii="Tahoma" w:hAnsi="Tahoma" w:cs="Tahoma"/>
          <w:b/>
          <w:sz w:val="18"/>
          <w:szCs w:val="18"/>
          <w:u w:val="single"/>
        </w:rPr>
        <w:t>ANEXO I</w:t>
      </w:r>
      <w:r w:rsidR="00330096" w:rsidRPr="00856485">
        <w:rPr>
          <w:rFonts w:ascii="Tahoma" w:hAnsi="Tahoma" w:cs="Tahoma"/>
          <w:b/>
          <w:sz w:val="18"/>
          <w:szCs w:val="18"/>
          <w:u w:val="single"/>
        </w:rPr>
        <w:t xml:space="preserve">: </w:t>
      </w:r>
    </w:p>
    <w:p w14:paraId="00D3A649" w14:textId="6F1ABAEB" w:rsidR="00A478A6" w:rsidRPr="00856485" w:rsidRDefault="00A478A6" w:rsidP="00A478A6">
      <w:pPr>
        <w:spacing w:line="276" w:lineRule="auto"/>
        <w:jc w:val="center"/>
        <w:rPr>
          <w:rFonts w:ascii="Tahoma" w:hAnsi="Tahoma" w:cs="Tahoma"/>
          <w:b/>
          <w:sz w:val="18"/>
          <w:szCs w:val="18"/>
        </w:rPr>
      </w:pPr>
      <w:r w:rsidRPr="00856485">
        <w:rPr>
          <w:rFonts w:ascii="Tahoma" w:hAnsi="Tahoma" w:cs="Tahoma"/>
          <w:b/>
          <w:sz w:val="18"/>
          <w:szCs w:val="18"/>
        </w:rPr>
        <w:t xml:space="preserve">SOLICITUD DE </w:t>
      </w:r>
      <w:r>
        <w:rPr>
          <w:rFonts w:ascii="Tahoma" w:hAnsi="Tahoma" w:cs="Tahoma"/>
          <w:b/>
          <w:sz w:val="18"/>
          <w:szCs w:val="18"/>
        </w:rPr>
        <w:t xml:space="preserve">BECAS POR </w:t>
      </w:r>
      <w:r w:rsidRPr="004A1B86">
        <w:rPr>
          <w:rFonts w:ascii="Tahoma" w:hAnsi="Tahoma" w:cs="Tahoma"/>
          <w:b/>
          <w:sz w:val="18"/>
          <w:szCs w:val="18"/>
        </w:rPr>
        <w:t xml:space="preserve">ASISTENCIA AL PROGRAMA </w:t>
      </w:r>
      <w:r w:rsidR="005035F7">
        <w:rPr>
          <w:rFonts w:ascii="Tahoma" w:hAnsi="Tahoma" w:cs="Tahoma"/>
          <w:b/>
          <w:sz w:val="18"/>
          <w:szCs w:val="18"/>
        </w:rPr>
        <w:t xml:space="preserve">FORMATIVO </w:t>
      </w:r>
      <w:r w:rsidRPr="004A1B86">
        <w:rPr>
          <w:rFonts w:ascii="Tahoma" w:hAnsi="Tahoma" w:cs="Tahoma"/>
          <w:b/>
          <w:sz w:val="18"/>
          <w:szCs w:val="18"/>
        </w:rPr>
        <w:t>“</w:t>
      </w:r>
      <w:r w:rsidR="005035F7">
        <w:rPr>
          <w:rFonts w:ascii="Tahoma" w:hAnsi="Tahoma" w:cs="Tahoma"/>
          <w:b/>
          <w:sz w:val="18"/>
          <w:szCs w:val="18"/>
        </w:rPr>
        <w:t>ATENCIÓN SOCIOSANTIARIA A PERSONAS DEPENDIENTES EN INSTITUCIONES SOCIALES</w:t>
      </w:r>
      <w:r w:rsidRPr="004A1B86">
        <w:rPr>
          <w:rFonts w:ascii="Tahoma" w:hAnsi="Tahoma" w:cs="Tahoma"/>
          <w:b/>
          <w:sz w:val="18"/>
          <w:szCs w:val="18"/>
        </w:rPr>
        <w:t>” EN CONCEPTO DE DESPLAZAMIENTO Y MANUTENCIÓN</w:t>
      </w:r>
    </w:p>
    <w:p w14:paraId="13F997A0" w14:textId="77777777" w:rsidR="00CE4BEB" w:rsidRPr="00856485" w:rsidRDefault="00CE4BEB" w:rsidP="00CE4BEB">
      <w:pPr>
        <w:pStyle w:val="Textoindependiente"/>
        <w:spacing w:before="43"/>
        <w:ind w:left="156"/>
        <w:jc w:val="right"/>
        <w:rPr>
          <w:b/>
          <w:sz w:val="18"/>
          <w:szCs w:val="18"/>
        </w:rPr>
      </w:pPr>
    </w:p>
    <w:p w14:paraId="693A8AB2" w14:textId="0F8C4BDF" w:rsidR="00CE4BEB" w:rsidRPr="00C82301" w:rsidRDefault="00CE4BEB" w:rsidP="00CE4BEB">
      <w:pPr>
        <w:pStyle w:val="Textoindependiente"/>
        <w:spacing w:before="43"/>
        <w:ind w:left="156"/>
        <w:jc w:val="right"/>
        <w:rPr>
          <w:b/>
          <w:sz w:val="14"/>
          <w:szCs w:val="14"/>
        </w:rPr>
      </w:pPr>
      <w:r w:rsidRPr="00C82301">
        <w:rPr>
          <w:b/>
          <w:sz w:val="14"/>
          <w:szCs w:val="14"/>
        </w:rPr>
        <w:t>CUMPLIMENTAR CON LETRAS MAYÚSCULAS</w:t>
      </w:r>
    </w:p>
    <w:tbl>
      <w:tblPr>
        <w:tblStyle w:val="TableNormal"/>
        <w:tblW w:w="10319" w:type="dxa"/>
        <w:tblInd w:w="-866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671"/>
        <w:gridCol w:w="693"/>
        <w:gridCol w:w="1460"/>
        <w:gridCol w:w="859"/>
        <w:gridCol w:w="416"/>
        <w:gridCol w:w="541"/>
        <w:gridCol w:w="421"/>
        <w:gridCol w:w="305"/>
        <w:gridCol w:w="1491"/>
        <w:gridCol w:w="301"/>
        <w:gridCol w:w="169"/>
        <w:gridCol w:w="863"/>
        <w:gridCol w:w="555"/>
        <w:gridCol w:w="9"/>
      </w:tblGrid>
      <w:tr w:rsidR="00CE4BEB" w:rsidRPr="00856485" w14:paraId="283D14BA" w14:textId="77777777" w:rsidTr="00D61C52">
        <w:trPr>
          <w:trHeight w:val="397"/>
        </w:trPr>
        <w:tc>
          <w:tcPr>
            <w:tcW w:w="10319" w:type="dxa"/>
            <w:gridSpan w:val="15"/>
            <w:shd w:val="clear" w:color="auto" w:fill="D9D9D9" w:themeFill="background1" w:themeFillShade="D9"/>
            <w:vAlign w:val="center"/>
          </w:tcPr>
          <w:p w14:paraId="05E7CA00" w14:textId="77777777" w:rsidR="00CE4BEB" w:rsidRPr="00856485" w:rsidRDefault="00CE4BEB" w:rsidP="00D61C52">
            <w:pPr>
              <w:pStyle w:val="TableParagraph"/>
              <w:spacing w:before="15" w:line="228" w:lineRule="exact"/>
              <w:ind w:left="51"/>
              <w:rPr>
                <w:rFonts w:ascii="Tahoma" w:hAnsi="Tahoma" w:cs="Tahoma"/>
                <w:b/>
                <w:sz w:val="18"/>
                <w:szCs w:val="18"/>
              </w:rPr>
            </w:pPr>
            <w:r w:rsidRPr="00856485">
              <w:rPr>
                <w:rFonts w:ascii="Tahoma" w:hAnsi="Tahoma" w:cs="Tahoma"/>
                <w:b/>
                <w:sz w:val="18"/>
                <w:szCs w:val="18"/>
                <w:lang w:val="es-ES"/>
              </w:rPr>
              <w:t>DATOS DEL/LA SOLICITANTE</w:t>
            </w:r>
          </w:p>
        </w:tc>
      </w:tr>
      <w:tr w:rsidR="00CE4BEB" w:rsidRPr="00856485" w14:paraId="389BD1E3" w14:textId="77777777" w:rsidTr="00D61C52">
        <w:trPr>
          <w:trHeight w:val="477"/>
        </w:trPr>
        <w:tc>
          <w:tcPr>
            <w:tcW w:w="2929" w:type="dxa"/>
            <w:gridSpan w:val="3"/>
          </w:tcPr>
          <w:p w14:paraId="4A50FC49" w14:textId="77777777" w:rsidR="00CE4BEB" w:rsidRPr="00856485" w:rsidRDefault="00CE4BEB" w:rsidP="00D61C52">
            <w:pPr>
              <w:pStyle w:val="TableParagraph"/>
              <w:spacing w:before="8" w:line="227" w:lineRule="exact"/>
              <w:ind w:left="53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>N.I.F./C.I.F./N.I.E.</w:t>
            </w:r>
          </w:p>
          <w:p w14:paraId="1FEB58C2" w14:textId="77777777" w:rsidR="00CE4BEB" w:rsidRPr="00856485" w:rsidRDefault="00CE4BEB" w:rsidP="00D61C52">
            <w:pPr>
              <w:pStyle w:val="TableParagraph"/>
              <w:spacing w:before="8" w:line="227" w:lineRule="exact"/>
              <w:ind w:left="53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9"/>
                    <w:format w:val="UPPERCASE"/>
                  </w:textInput>
                </w:ffData>
              </w:fldChar>
            </w:r>
            <w:bookmarkStart w:id="1" w:name="Texto16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7390" w:type="dxa"/>
            <w:gridSpan w:val="12"/>
          </w:tcPr>
          <w:p w14:paraId="22B8D4F5" w14:textId="77777777" w:rsidR="00CE4BEB" w:rsidRPr="00856485" w:rsidRDefault="00CE4BEB" w:rsidP="00D61C52">
            <w:pPr>
              <w:pStyle w:val="TableParagraph"/>
              <w:spacing w:before="8" w:line="227" w:lineRule="exact"/>
              <w:ind w:left="94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>APELLIDOS y NOMBRE:</w:t>
            </w:r>
          </w:p>
          <w:p w14:paraId="27CE839C" w14:textId="77777777" w:rsidR="00CE4BEB" w:rsidRPr="00856485" w:rsidRDefault="00CE4BEB" w:rsidP="00D61C52">
            <w:pPr>
              <w:pStyle w:val="TableParagraph"/>
              <w:spacing w:before="8" w:line="227" w:lineRule="exact"/>
              <w:ind w:left="94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>
                    <w:maxLength w:val="63"/>
                    <w:format w:val="UPPERCASE"/>
                  </w:textInput>
                </w:ffData>
              </w:fldChar>
            </w:r>
            <w:bookmarkStart w:id="2" w:name="Texto17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2"/>
          </w:p>
        </w:tc>
      </w:tr>
      <w:tr w:rsidR="00CE4BEB" w:rsidRPr="00856485" w14:paraId="482E2AC4" w14:textId="77777777" w:rsidTr="00D61C52">
        <w:trPr>
          <w:trHeight w:val="413"/>
        </w:trPr>
        <w:tc>
          <w:tcPr>
            <w:tcW w:w="6931" w:type="dxa"/>
            <w:gridSpan w:val="9"/>
          </w:tcPr>
          <w:p w14:paraId="4CCFBF9D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DIRECCIÓN:</w:t>
            </w:r>
          </w:p>
          <w:p w14:paraId="58F6D52E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59"/>
                    <w:format w:val="UPPERCASE"/>
                  </w:textInput>
                </w:ffData>
              </w:fldChar>
            </w:r>
            <w:bookmarkStart w:id="3" w:name="Texto3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792" w:type="dxa"/>
            <w:gridSpan w:val="2"/>
          </w:tcPr>
          <w:p w14:paraId="105D3C2D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Nº:</w:t>
            </w:r>
          </w:p>
          <w:p w14:paraId="63DA447D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4" w:name="Texto4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596" w:type="dxa"/>
            <w:gridSpan w:val="4"/>
          </w:tcPr>
          <w:p w14:paraId="47826DD0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C.P.: </w:t>
            </w:r>
          </w:p>
          <w:p w14:paraId="71BBAECF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bookmarkStart w:id="5" w:name="Texto5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5"/>
          </w:p>
        </w:tc>
      </w:tr>
      <w:tr w:rsidR="00CE4BEB" w:rsidRPr="00856485" w14:paraId="200CA115" w14:textId="77777777" w:rsidTr="00D61C52">
        <w:trPr>
          <w:trHeight w:val="377"/>
        </w:trPr>
        <w:tc>
          <w:tcPr>
            <w:tcW w:w="4389" w:type="dxa"/>
            <w:gridSpan w:val="4"/>
          </w:tcPr>
          <w:p w14:paraId="2E2B8CE0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 POBLACIÓN:</w:t>
            </w:r>
          </w:p>
          <w:p w14:paraId="57C847E3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7"/>
                    <w:format w:val="UPPERCASE"/>
                  </w:textInput>
                </w:ffData>
              </w:fldChar>
            </w:r>
            <w:bookmarkStart w:id="6" w:name="Texto6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542" w:type="dxa"/>
            <w:gridSpan w:val="5"/>
          </w:tcPr>
          <w:p w14:paraId="397AB97D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 PROVINCIA:</w:t>
            </w:r>
          </w:p>
          <w:p w14:paraId="342ACB13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7" w:name="Texto7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3388" w:type="dxa"/>
            <w:gridSpan w:val="6"/>
          </w:tcPr>
          <w:p w14:paraId="68BD697F" w14:textId="77777777" w:rsidR="00CE4BEB" w:rsidRPr="00856485" w:rsidRDefault="00CE4BEB" w:rsidP="00D61C52">
            <w:pPr>
              <w:pStyle w:val="TableParagraph"/>
              <w:tabs>
                <w:tab w:val="left" w:pos="1216"/>
                <w:tab w:val="left" w:pos="1217"/>
                <w:tab w:val="left" w:pos="3841"/>
              </w:tabs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t xml:space="preserve">MUNICIPIO DE EMPADRONAMIENTO: </w:t>
            </w:r>
          </w:p>
          <w:p w14:paraId="458525EC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9"/>
                    <w:format w:val="UPPERCASE"/>
                  </w:textInput>
                </w:ffData>
              </w:fldChar>
            </w:r>
            <w:bookmarkStart w:id="8" w:name="Texto8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8"/>
          </w:p>
        </w:tc>
      </w:tr>
      <w:tr w:rsidR="00CE4BEB" w:rsidRPr="00856485" w14:paraId="73D7D673" w14:textId="77777777" w:rsidTr="00D61C52">
        <w:trPr>
          <w:trHeight w:val="529"/>
        </w:trPr>
        <w:tc>
          <w:tcPr>
            <w:tcW w:w="4389" w:type="dxa"/>
            <w:gridSpan w:val="4"/>
          </w:tcPr>
          <w:p w14:paraId="1F8C6E02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TELEFONO CONTACTO:</w:t>
            </w:r>
          </w:p>
          <w:p w14:paraId="69651239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9" w:name="Texto9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9"/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5930" w:type="dxa"/>
            <w:gridSpan w:val="11"/>
          </w:tcPr>
          <w:p w14:paraId="65790A31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EMAIL:</w:t>
            </w:r>
          </w:p>
          <w:p w14:paraId="6F88F2CF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41"/>
                  </w:textInput>
                </w:ffData>
              </w:fldChar>
            </w:r>
            <w:bookmarkStart w:id="10" w:name="Texto10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0"/>
          </w:p>
        </w:tc>
      </w:tr>
      <w:tr w:rsidR="00CE4BEB" w:rsidRPr="00856485" w14:paraId="32F81736" w14:textId="77777777" w:rsidTr="00D61C52">
        <w:trPr>
          <w:trHeight w:val="514"/>
        </w:trPr>
        <w:tc>
          <w:tcPr>
            <w:tcW w:w="10319" w:type="dxa"/>
            <w:gridSpan w:val="15"/>
            <w:tcBorders>
              <w:bottom w:val="single" w:sz="4" w:space="0" w:color="404040" w:themeColor="text1" w:themeTint="BF"/>
            </w:tcBorders>
          </w:tcPr>
          <w:p w14:paraId="3A4ADF4E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FECHA DE NACIMIENTO:</w:t>
            </w:r>
          </w:p>
          <w:p w14:paraId="656591F8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bookmarkStart w:id="11" w:name="Texto11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  <w:bookmarkEnd w:id="11"/>
          <w:p w14:paraId="049DC0BF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 </w:t>
            </w:r>
          </w:p>
        </w:tc>
      </w:tr>
      <w:tr w:rsidR="00CE4BEB" w:rsidRPr="00856485" w14:paraId="6E271CF0" w14:textId="77777777" w:rsidTr="00D61C52">
        <w:trPr>
          <w:gridAfter w:val="1"/>
          <w:wAfter w:w="9" w:type="dxa"/>
          <w:trHeight w:val="397"/>
        </w:trPr>
        <w:tc>
          <w:tcPr>
            <w:tcW w:w="10310" w:type="dxa"/>
            <w:gridSpan w:val="14"/>
            <w:shd w:val="clear" w:color="auto" w:fill="D9D9D9" w:themeFill="background1" w:themeFillShade="D9"/>
            <w:vAlign w:val="center"/>
          </w:tcPr>
          <w:p w14:paraId="7057AA24" w14:textId="77777777" w:rsidR="00CE4BEB" w:rsidRPr="00856485" w:rsidRDefault="00CE4BEB" w:rsidP="00D61C52">
            <w:pPr>
              <w:pStyle w:val="TableParagraph"/>
              <w:spacing w:before="15" w:line="228" w:lineRule="exact"/>
              <w:ind w:left="51"/>
              <w:rPr>
                <w:rFonts w:ascii="Tahoma" w:hAnsi="Tahoma" w:cs="Tahoma"/>
                <w:b/>
                <w:sz w:val="18"/>
                <w:szCs w:val="18"/>
              </w:rPr>
            </w:pPr>
            <w:r w:rsidRPr="00856485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856485">
              <w:rPr>
                <w:rFonts w:ascii="Tahoma" w:hAnsi="Tahoma" w:cs="Tahoma"/>
                <w:b/>
                <w:sz w:val="18"/>
                <w:szCs w:val="18"/>
                <w:lang w:val="es-ES"/>
              </w:rPr>
              <w:t>DOCUMENTACIÓN QUE SE ADJUNTA</w:t>
            </w:r>
          </w:p>
        </w:tc>
      </w:tr>
      <w:tr w:rsidR="00CE4BEB" w:rsidRPr="00856485" w14:paraId="40FFC694" w14:textId="77777777" w:rsidTr="00D61C52">
        <w:trPr>
          <w:gridAfter w:val="1"/>
          <w:wAfter w:w="9" w:type="dxa"/>
          <w:trHeight w:val="337"/>
        </w:trPr>
        <w:tc>
          <w:tcPr>
            <w:tcW w:w="10310" w:type="dxa"/>
            <w:gridSpan w:val="14"/>
          </w:tcPr>
          <w:p w14:paraId="6D8E18BF" w14:textId="77777777" w:rsidR="00CE4BEB" w:rsidRPr="00856485" w:rsidRDefault="00CE4BEB" w:rsidP="00D61C52">
            <w:pPr>
              <w:pStyle w:val="TableParagraph"/>
              <w:tabs>
                <w:tab w:val="left" w:pos="1216"/>
                <w:tab w:val="left" w:pos="1217"/>
                <w:tab w:val="left" w:pos="3841"/>
              </w:tabs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 </w:t>
            </w:r>
          </w:p>
          <w:p w14:paraId="7F585770" w14:textId="6E00324D" w:rsidR="00CE4BEB" w:rsidRPr="00856485" w:rsidRDefault="00CE4BEB" w:rsidP="00D61C52">
            <w:pPr>
              <w:pStyle w:val="TableParagraph"/>
              <w:tabs>
                <w:tab w:val="left" w:pos="1216"/>
                <w:tab w:val="left" w:pos="1217"/>
                <w:tab w:val="left" w:pos="3841"/>
              </w:tabs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Marc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Marcar13"/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instrText xml:space="preserve"> FORMCHECKBOX </w:instrText>
            </w:r>
            <w:r w:rsidR="005035F7">
              <w:rPr>
                <w:rFonts w:ascii="Tahoma" w:hAnsi="Tahoma" w:cs="Tahoma"/>
                <w:sz w:val="18"/>
                <w:szCs w:val="18"/>
              </w:rPr>
            </w:r>
            <w:r w:rsidR="005035F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2"/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FOTOCOPIA DEL D.N.I., NIE O PASAPORTE </w:t>
            </w:r>
            <w:r w:rsidR="00856485" w:rsidRPr="00856485">
              <w:rPr>
                <w:rFonts w:ascii="Tahoma" w:hAnsi="Tahoma" w:cs="Tahoma"/>
                <w:sz w:val="18"/>
                <w:szCs w:val="18"/>
                <w:lang w:val="es-ES"/>
              </w:rPr>
              <w:t>EN VIGOR.</w:t>
            </w:r>
          </w:p>
          <w:p w14:paraId="047A92FC" w14:textId="3322BBF2" w:rsidR="00856485" w:rsidRPr="00856485" w:rsidRDefault="00CE4BEB" w:rsidP="00856485">
            <w:pPr>
              <w:pStyle w:val="TableParagraph"/>
              <w:tabs>
                <w:tab w:val="left" w:pos="1216"/>
                <w:tab w:val="left" w:pos="1217"/>
                <w:tab w:val="left" w:pos="3841"/>
              </w:tabs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 xml:space="preserve">  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Marc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instrText xml:space="preserve"> FORMCHECKBOX </w:instrText>
            </w:r>
            <w:r w:rsidR="005035F7">
              <w:rPr>
                <w:rFonts w:ascii="Tahoma" w:hAnsi="Tahoma" w:cs="Tahoma"/>
                <w:sz w:val="18"/>
                <w:szCs w:val="18"/>
              </w:rPr>
            </w:r>
            <w:r w:rsidR="005035F7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856485" w:rsidRPr="00D61C52">
              <w:rPr>
                <w:rFonts w:ascii="Tahoma" w:hAnsi="Tahoma" w:cs="Tahoma"/>
                <w:sz w:val="18"/>
                <w:szCs w:val="18"/>
                <w:lang w:val="es-ES"/>
              </w:rPr>
              <w:t xml:space="preserve"> DOCUMENTACIÓN ACREDITATIVA DE TITULARIDAD DE CUENTA BANCARIA</w:t>
            </w:r>
          </w:p>
          <w:p w14:paraId="02819A0E" w14:textId="1896B287" w:rsidR="00CE4BEB" w:rsidRPr="00856485" w:rsidRDefault="00CE4BEB" w:rsidP="00D61C52">
            <w:pPr>
              <w:pStyle w:val="TableParagraph"/>
              <w:tabs>
                <w:tab w:val="left" w:pos="1216"/>
                <w:tab w:val="left" w:pos="1217"/>
                <w:tab w:val="left" w:pos="3841"/>
              </w:tabs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CE4BEB" w:rsidRPr="00856485" w14:paraId="3E1875E2" w14:textId="77777777" w:rsidTr="00D61C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65" w:type="dxa"/>
          <w:wAfter w:w="564" w:type="dxa"/>
          <w:trHeight w:hRule="exact" w:val="284"/>
        </w:trPr>
        <w:tc>
          <w:tcPr>
            <w:tcW w:w="671" w:type="dxa"/>
          </w:tcPr>
          <w:p w14:paraId="710476FD" w14:textId="77777777" w:rsidR="00CE4BEB" w:rsidRPr="00D61C52" w:rsidRDefault="00CE4BEB" w:rsidP="00D61C52">
            <w:pPr>
              <w:pStyle w:val="TableParagraph"/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3012" w:type="dxa"/>
            <w:gridSpan w:val="3"/>
            <w:shd w:val="clear" w:color="auto" w:fill="F3F3F3"/>
          </w:tcPr>
          <w:p w14:paraId="5355BF45" w14:textId="77777777" w:rsidR="00CE4BEB" w:rsidRPr="00D61C52" w:rsidRDefault="00CE4BEB" w:rsidP="00D61C52">
            <w:pPr>
              <w:pStyle w:val="TableParagraph"/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16" w:type="dxa"/>
          </w:tcPr>
          <w:p w14:paraId="1B97A18C" w14:textId="77777777" w:rsidR="00CE4BEB" w:rsidRPr="00D61C52" w:rsidRDefault="00CE4BEB" w:rsidP="00D61C52">
            <w:pPr>
              <w:pStyle w:val="TableParagraph"/>
              <w:spacing w:line="360" w:lineRule="auto"/>
              <w:ind w:left="71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541" w:type="dxa"/>
            <w:shd w:val="clear" w:color="auto" w:fill="F3F3F3"/>
          </w:tcPr>
          <w:p w14:paraId="231D256B" w14:textId="77777777" w:rsidR="00CE4BEB" w:rsidRPr="00D61C52" w:rsidRDefault="00CE4BEB" w:rsidP="00D61C52">
            <w:pPr>
              <w:pStyle w:val="TableParagraph"/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21" w:type="dxa"/>
          </w:tcPr>
          <w:p w14:paraId="30313E22" w14:textId="77777777" w:rsidR="00CE4BEB" w:rsidRPr="00D61C52" w:rsidRDefault="00CE4BEB" w:rsidP="00D61C52">
            <w:pPr>
              <w:pStyle w:val="TableParagraph"/>
              <w:spacing w:line="360" w:lineRule="auto"/>
              <w:ind w:left="70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1796" w:type="dxa"/>
            <w:gridSpan w:val="2"/>
            <w:shd w:val="clear" w:color="auto" w:fill="F3F3F3"/>
          </w:tcPr>
          <w:p w14:paraId="6C296408" w14:textId="77777777" w:rsidR="00CE4BEB" w:rsidRPr="00D61C52" w:rsidRDefault="00CE4BEB" w:rsidP="00D61C52">
            <w:pPr>
              <w:pStyle w:val="TableParagraph"/>
              <w:spacing w:line="360" w:lineRule="auto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470" w:type="dxa"/>
            <w:gridSpan w:val="2"/>
          </w:tcPr>
          <w:p w14:paraId="0AEF8444" w14:textId="77777777" w:rsidR="00CE4BEB" w:rsidRPr="00D61C52" w:rsidRDefault="00CE4BEB" w:rsidP="00D61C52">
            <w:pPr>
              <w:pStyle w:val="TableParagraph"/>
              <w:spacing w:line="360" w:lineRule="auto"/>
              <w:ind w:left="67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  <w:tc>
          <w:tcPr>
            <w:tcW w:w="863" w:type="dxa"/>
          </w:tcPr>
          <w:p w14:paraId="21B1D3D6" w14:textId="77777777" w:rsidR="00CE4BEB" w:rsidRPr="00D61C52" w:rsidRDefault="00CE4BEB" w:rsidP="00D61C52">
            <w:pPr>
              <w:pStyle w:val="TableParagraph"/>
              <w:spacing w:line="360" w:lineRule="auto"/>
              <w:ind w:left="67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</w:tc>
      </w:tr>
      <w:tr w:rsidR="00CE4BEB" w:rsidRPr="00856485" w14:paraId="5A795538" w14:textId="77777777" w:rsidTr="00D61C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65" w:type="dxa"/>
          <w:wAfter w:w="564" w:type="dxa"/>
          <w:trHeight w:val="283"/>
        </w:trPr>
        <w:tc>
          <w:tcPr>
            <w:tcW w:w="671" w:type="dxa"/>
          </w:tcPr>
          <w:p w14:paraId="4B6F4155" w14:textId="77777777" w:rsidR="00CE4BEB" w:rsidRPr="00856485" w:rsidRDefault="00CE4BEB" w:rsidP="00D61C52">
            <w:pPr>
              <w:pStyle w:val="TableParagraph"/>
              <w:ind w:left="200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sz w:val="18"/>
                <w:szCs w:val="18"/>
              </w:rPr>
              <w:t>En</w:t>
            </w:r>
            <w:proofErr w:type="spellEnd"/>
          </w:p>
        </w:tc>
        <w:tc>
          <w:tcPr>
            <w:tcW w:w="3012" w:type="dxa"/>
            <w:gridSpan w:val="3"/>
            <w:shd w:val="clear" w:color="auto" w:fill="F3F3F3"/>
          </w:tcPr>
          <w:p w14:paraId="062A38BE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3" w:name="Texto24"/>
            <w:r w:rsidRPr="00856485"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416" w:type="dxa"/>
          </w:tcPr>
          <w:p w14:paraId="1CCF82DA" w14:textId="77777777" w:rsidR="00CE4BEB" w:rsidRPr="00856485" w:rsidRDefault="00CE4BEB" w:rsidP="00D61C52">
            <w:pPr>
              <w:pStyle w:val="TableParagraph"/>
              <w:ind w:left="71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t>a</w:t>
            </w:r>
          </w:p>
        </w:tc>
        <w:tc>
          <w:tcPr>
            <w:tcW w:w="541" w:type="dxa"/>
            <w:shd w:val="clear" w:color="auto" w:fill="F3F3F3"/>
          </w:tcPr>
          <w:p w14:paraId="5FDBB704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14" w:name="Texto25"/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421" w:type="dxa"/>
          </w:tcPr>
          <w:p w14:paraId="0B08FBC8" w14:textId="77777777" w:rsidR="00CE4BEB" w:rsidRPr="00856485" w:rsidRDefault="00CE4BEB" w:rsidP="00D61C52">
            <w:pPr>
              <w:pStyle w:val="TableParagraph"/>
              <w:ind w:left="70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>de</w:t>
            </w:r>
          </w:p>
        </w:tc>
        <w:tc>
          <w:tcPr>
            <w:tcW w:w="1796" w:type="dxa"/>
            <w:gridSpan w:val="2"/>
            <w:shd w:val="clear" w:color="auto" w:fill="F3F3F3"/>
          </w:tcPr>
          <w:p w14:paraId="72AFEDA3" w14:textId="77777777" w:rsidR="00CE4BEB" w:rsidRPr="00856485" w:rsidRDefault="00CE4BEB" w:rsidP="00D61C52">
            <w:pPr>
              <w:pStyle w:val="TableParagrap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15" w:name="Texto26"/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470" w:type="dxa"/>
            <w:gridSpan w:val="2"/>
          </w:tcPr>
          <w:p w14:paraId="623C7914" w14:textId="77777777" w:rsidR="00CE4BEB" w:rsidRPr="00856485" w:rsidRDefault="00CE4BEB" w:rsidP="00D61C52">
            <w:pPr>
              <w:pStyle w:val="TableParagraph"/>
              <w:ind w:left="67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t>de</w:t>
            </w:r>
          </w:p>
        </w:tc>
        <w:tc>
          <w:tcPr>
            <w:tcW w:w="863" w:type="dxa"/>
          </w:tcPr>
          <w:p w14:paraId="44FDDFA3" w14:textId="77777777" w:rsidR="00CE4BEB" w:rsidRPr="00856485" w:rsidRDefault="00CE4BEB" w:rsidP="00D61C52">
            <w:pPr>
              <w:pStyle w:val="TableParagraph"/>
              <w:ind w:left="67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16" w:name="Texto27"/>
            <w:r w:rsidRPr="00856485">
              <w:rPr>
                <w:rFonts w:ascii="Tahoma" w:hAnsi="Tahoma" w:cs="Tahoma"/>
                <w:sz w:val="18"/>
                <w:szCs w:val="18"/>
                <w:lang w:val="es-ES"/>
              </w:rPr>
              <w:instrText xml:space="preserve"> FORMTEXT </w:instrText>
            </w:r>
            <w:r w:rsidRPr="00856485">
              <w:rPr>
                <w:rFonts w:ascii="Tahoma" w:hAnsi="Tahoma" w:cs="Tahoma"/>
                <w:sz w:val="18"/>
                <w:szCs w:val="18"/>
              </w:rPr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noProof/>
                <w:sz w:val="18"/>
                <w:szCs w:val="18"/>
                <w:lang w:val="es-ES"/>
              </w:rPr>
              <w:t> </w:t>
            </w:r>
            <w:r w:rsidRPr="00856485"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16"/>
          </w:p>
        </w:tc>
      </w:tr>
    </w:tbl>
    <w:p w14:paraId="7BC7197C" w14:textId="77777777" w:rsidR="00CE4BEB" w:rsidRPr="00856485" w:rsidRDefault="00CE4BEB" w:rsidP="00CE4BEB">
      <w:pPr>
        <w:pStyle w:val="Ttulo1"/>
        <w:ind w:left="0" w:right="-2"/>
        <w:jc w:val="center"/>
        <w:rPr>
          <w:sz w:val="18"/>
          <w:szCs w:val="18"/>
        </w:rPr>
      </w:pPr>
    </w:p>
    <w:p w14:paraId="10BF80C7" w14:textId="77777777" w:rsidR="002E0FFD" w:rsidRDefault="002E0FFD" w:rsidP="00CE4BEB">
      <w:pPr>
        <w:pStyle w:val="Ttulo1"/>
        <w:ind w:left="0" w:right="-2"/>
        <w:jc w:val="center"/>
        <w:rPr>
          <w:sz w:val="18"/>
          <w:szCs w:val="18"/>
        </w:rPr>
      </w:pPr>
    </w:p>
    <w:p w14:paraId="2029A994" w14:textId="1DBC12E2" w:rsidR="00CE4BEB" w:rsidRPr="00856485" w:rsidRDefault="00CE4BEB" w:rsidP="00CE4BEB">
      <w:pPr>
        <w:pStyle w:val="Ttulo1"/>
        <w:ind w:left="0" w:right="-2"/>
        <w:jc w:val="center"/>
        <w:rPr>
          <w:sz w:val="18"/>
          <w:szCs w:val="18"/>
        </w:rPr>
      </w:pPr>
      <w:bookmarkStart w:id="17" w:name="_GoBack"/>
      <w:bookmarkEnd w:id="17"/>
      <w:r w:rsidRPr="00856485">
        <w:rPr>
          <w:sz w:val="18"/>
          <w:szCs w:val="18"/>
        </w:rPr>
        <w:t>Firma del/la solicitante</w:t>
      </w:r>
    </w:p>
    <w:bookmarkEnd w:id="0"/>
    <w:p w14:paraId="795B4C3C" w14:textId="77777777" w:rsidR="00CE4BEB" w:rsidRPr="00856485" w:rsidRDefault="00CE4BEB" w:rsidP="00CE4BEB">
      <w:pPr>
        <w:autoSpaceDE w:val="0"/>
        <w:adjustRightInd w:val="0"/>
        <w:ind w:left="-567"/>
        <w:jc w:val="both"/>
        <w:rPr>
          <w:rFonts w:ascii="Tahoma" w:hAnsi="Tahoma" w:cs="Tahoma"/>
          <w:b/>
          <w:bCs/>
          <w:sz w:val="18"/>
          <w:szCs w:val="18"/>
        </w:rPr>
      </w:pPr>
    </w:p>
    <w:tbl>
      <w:tblPr>
        <w:tblStyle w:val="TableNormal"/>
        <w:tblW w:w="9633" w:type="dxa"/>
        <w:tblInd w:w="-545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687"/>
        <w:gridCol w:w="7946"/>
      </w:tblGrid>
      <w:tr w:rsidR="00CE4BEB" w:rsidRPr="00856485" w14:paraId="0BCCA228" w14:textId="77777777" w:rsidTr="00D61C52">
        <w:trPr>
          <w:trHeight w:val="185"/>
        </w:trPr>
        <w:tc>
          <w:tcPr>
            <w:tcW w:w="9633" w:type="dxa"/>
            <w:gridSpan w:val="2"/>
          </w:tcPr>
          <w:p w14:paraId="18C2FF66" w14:textId="77777777" w:rsidR="00CE4BEB" w:rsidRPr="00856485" w:rsidRDefault="00CE4BEB" w:rsidP="00D61C52">
            <w:pPr>
              <w:pStyle w:val="TableParagraph"/>
              <w:spacing w:line="165" w:lineRule="exact"/>
              <w:ind w:left="2610" w:right="2605"/>
              <w:jc w:val="center"/>
              <w:rPr>
                <w:rFonts w:ascii="Tahoma" w:hAnsi="Tahoma" w:cs="Tahoma"/>
                <w:i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i/>
                <w:color w:val="231F20"/>
                <w:sz w:val="18"/>
                <w:szCs w:val="18"/>
                <w:lang w:val="es-ES"/>
              </w:rPr>
              <w:t>Deber de informar a los interesados/as sobre la protección de datos</w:t>
            </w:r>
          </w:p>
        </w:tc>
      </w:tr>
      <w:tr w:rsidR="00CE4BEB" w:rsidRPr="00856485" w14:paraId="6D5DB0D3" w14:textId="77777777" w:rsidTr="00D61C52">
        <w:trPr>
          <w:trHeight w:val="743"/>
        </w:trPr>
        <w:tc>
          <w:tcPr>
            <w:tcW w:w="9633" w:type="dxa"/>
            <w:gridSpan w:val="2"/>
          </w:tcPr>
          <w:p w14:paraId="4475918D" w14:textId="77777777" w:rsidR="00CE4BEB" w:rsidRPr="00856485" w:rsidRDefault="00CE4BEB" w:rsidP="00E078E5">
            <w:pPr>
              <w:pStyle w:val="TableParagraph"/>
              <w:spacing w:line="276" w:lineRule="auto"/>
              <w:ind w:left="39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□ He sido informado de que este Ayuntamiento va a tratar y guardar los datos aportados en la instancia y en la documentación que le acompaña para la tramitación y gestión de expedientes administrativos.</w:t>
            </w:r>
          </w:p>
        </w:tc>
      </w:tr>
      <w:tr w:rsidR="00CE4BEB" w:rsidRPr="00856485" w14:paraId="6B618B81" w14:textId="77777777" w:rsidTr="00D61C52">
        <w:trPr>
          <w:trHeight w:val="480"/>
        </w:trPr>
        <w:tc>
          <w:tcPr>
            <w:tcW w:w="1687" w:type="dxa"/>
          </w:tcPr>
          <w:p w14:paraId="3E55905B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Responsable</w:t>
            </w:r>
            <w:proofErr w:type="spellEnd"/>
          </w:p>
        </w:tc>
        <w:tc>
          <w:tcPr>
            <w:tcW w:w="7946" w:type="dxa"/>
          </w:tcPr>
          <w:p w14:paraId="738FB6B7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Ayuntamiento Olivares</w:t>
            </w:r>
          </w:p>
        </w:tc>
      </w:tr>
      <w:tr w:rsidR="00CE4BEB" w:rsidRPr="00856485" w14:paraId="2681CEE7" w14:textId="77777777" w:rsidTr="00D61C52">
        <w:trPr>
          <w:trHeight w:val="544"/>
        </w:trPr>
        <w:tc>
          <w:tcPr>
            <w:tcW w:w="1687" w:type="dxa"/>
          </w:tcPr>
          <w:p w14:paraId="1831CBFA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Finalidad</w:t>
            </w:r>
            <w:proofErr w:type="spellEnd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 xml:space="preserve"> principal</w:t>
            </w:r>
          </w:p>
        </w:tc>
        <w:tc>
          <w:tcPr>
            <w:tcW w:w="7946" w:type="dxa"/>
          </w:tcPr>
          <w:p w14:paraId="496AEFE4" w14:textId="77777777" w:rsidR="00CE4BEB" w:rsidRPr="00856485" w:rsidRDefault="00CE4BEB" w:rsidP="00E078E5">
            <w:pPr>
              <w:pStyle w:val="TableParagraph"/>
              <w:spacing w:line="276" w:lineRule="auto"/>
              <w:ind w:left="39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Tramitación, gestión de expedientes administrativos y actuaciones administrativas derivadas de estos.</w:t>
            </w:r>
          </w:p>
        </w:tc>
      </w:tr>
      <w:tr w:rsidR="00CE4BEB" w:rsidRPr="00856485" w14:paraId="1978C022" w14:textId="77777777" w:rsidTr="00D61C52">
        <w:trPr>
          <w:trHeight w:val="1005"/>
        </w:trPr>
        <w:tc>
          <w:tcPr>
            <w:tcW w:w="1687" w:type="dxa"/>
          </w:tcPr>
          <w:p w14:paraId="5CEB3BEC" w14:textId="77777777" w:rsidR="00CE4BEB" w:rsidRPr="00856485" w:rsidRDefault="00CE4BEB" w:rsidP="00D61C52">
            <w:pPr>
              <w:pStyle w:val="TableParagraph"/>
              <w:spacing w:before="11" w:line="276" w:lineRule="auto"/>
              <w:rPr>
                <w:rFonts w:ascii="Tahoma" w:hAnsi="Tahoma" w:cs="Tahoma"/>
                <w:i/>
                <w:sz w:val="18"/>
                <w:szCs w:val="18"/>
                <w:lang w:val="es-ES"/>
              </w:rPr>
            </w:pPr>
          </w:p>
          <w:p w14:paraId="4766BBEE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Legitimación</w:t>
            </w:r>
            <w:proofErr w:type="spellEnd"/>
          </w:p>
        </w:tc>
        <w:tc>
          <w:tcPr>
            <w:tcW w:w="7946" w:type="dxa"/>
          </w:tcPr>
          <w:p w14:paraId="4B446237" w14:textId="77777777" w:rsidR="00CE4BEB" w:rsidRPr="00856485" w:rsidRDefault="00CE4BEB" w:rsidP="00D61C52">
            <w:pPr>
              <w:pStyle w:val="TableParagraph"/>
              <w:spacing w:line="276" w:lineRule="auto"/>
              <w:ind w:left="39" w:right="31"/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Cumplimiento de una misión realizada en interés público o en el ejercicio de poderes públicos conferidos al responsable del tratamiento: art. 55 del texto refundido de la Ley del Estatuto Básico del Empleado Público, aprobado por Real Decreto Legislativo 5/2015, de 30 de octubre</w:t>
            </w:r>
          </w:p>
        </w:tc>
      </w:tr>
      <w:tr w:rsidR="00CE4BEB" w:rsidRPr="00856485" w14:paraId="7E7A9B6D" w14:textId="77777777" w:rsidTr="00D61C52">
        <w:trPr>
          <w:trHeight w:val="411"/>
        </w:trPr>
        <w:tc>
          <w:tcPr>
            <w:tcW w:w="1687" w:type="dxa"/>
          </w:tcPr>
          <w:p w14:paraId="486F9E42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Destinatarios</w:t>
            </w:r>
            <w:proofErr w:type="spellEnd"/>
          </w:p>
        </w:tc>
        <w:tc>
          <w:tcPr>
            <w:tcW w:w="7946" w:type="dxa"/>
          </w:tcPr>
          <w:p w14:paraId="7D1735DF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Los datos se cederán a otras Administraciones Públicas.</w:t>
            </w:r>
          </w:p>
        </w:tc>
      </w:tr>
      <w:tr w:rsidR="00CE4BEB" w:rsidRPr="00856485" w14:paraId="2CFB500A" w14:textId="77777777" w:rsidTr="00D61C52">
        <w:trPr>
          <w:trHeight w:val="713"/>
        </w:trPr>
        <w:tc>
          <w:tcPr>
            <w:tcW w:w="1687" w:type="dxa"/>
          </w:tcPr>
          <w:p w14:paraId="40A9A8B2" w14:textId="77777777" w:rsidR="00CE4BEB" w:rsidRPr="00856485" w:rsidRDefault="00CE4BEB" w:rsidP="00D61C52">
            <w:pPr>
              <w:pStyle w:val="TableParagraph"/>
              <w:spacing w:before="89"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Derechos</w:t>
            </w:r>
          </w:p>
        </w:tc>
        <w:tc>
          <w:tcPr>
            <w:tcW w:w="7946" w:type="dxa"/>
          </w:tcPr>
          <w:p w14:paraId="35F5AD04" w14:textId="525253A3" w:rsidR="00CE4BEB" w:rsidRPr="00856485" w:rsidRDefault="00CE4BEB" w:rsidP="00E078E5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w w:val="105"/>
                <w:sz w:val="18"/>
                <w:szCs w:val="18"/>
                <w:lang w:val="es-ES"/>
              </w:rPr>
              <w:t>Tiene derecho a acceder, rectificar y suprimir los datos, así como cualesquiera otros derechos que les</w:t>
            </w:r>
            <w:r w:rsidR="00E078E5">
              <w:rPr>
                <w:rFonts w:ascii="Tahoma" w:hAnsi="Tahoma" w:cs="Tahoma"/>
                <w:color w:val="231F20"/>
                <w:w w:val="105"/>
                <w:sz w:val="18"/>
                <w:szCs w:val="18"/>
                <w:lang w:val="es-ES"/>
              </w:rPr>
              <w:t xml:space="preserve"> </w:t>
            </w: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correspondan, tal y como se explica en la información adicional.</w:t>
            </w:r>
          </w:p>
        </w:tc>
      </w:tr>
      <w:tr w:rsidR="00CE4BEB" w:rsidRPr="00856485" w14:paraId="1568FB35" w14:textId="77777777" w:rsidTr="00D61C52">
        <w:trPr>
          <w:trHeight w:val="555"/>
        </w:trPr>
        <w:tc>
          <w:tcPr>
            <w:tcW w:w="1687" w:type="dxa"/>
          </w:tcPr>
          <w:p w14:paraId="403A6474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Información</w:t>
            </w:r>
            <w:proofErr w:type="spellEnd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 xml:space="preserve"> </w:t>
            </w:r>
            <w:proofErr w:type="spellStart"/>
            <w:r w:rsidRPr="00856485">
              <w:rPr>
                <w:rFonts w:ascii="Tahoma" w:hAnsi="Tahoma" w:cs="Tahoma"/>
                <w:color w:val="231F20"/>
                <w:sz w:val="18"/>
                <w:szCs w:val="18"/>
              </w:rPr>
              <w:t>adicional</w:t>
            </w:r>
            <w:proofErr w:type="spellEnd"/>
          </w:p>
        </w:tc>
        <w:tc>
          <w:tcPr>
            <w:tcW w:w="7946" w:type="dxa"/>
          </w:tcPr>
          <w:p w14:paraId="1B2C814C" w14:textId="77777777" w:rsidR="00CE4BEB" w:rsidRPr="00856485" w:rsidRDefault="00CE4BEB" w:rsidP="00D61C52">
            <w:pPr>
              <w:pStyle w:val="TableParagraph"/>
              <w:spacing w:line="276" w:lineRule="auto"/>
              <w:ind w:left="39"/>
              <w:rPr>
                <w:rFonts w:ascii="Tahoma" w:hAnsi="Tahoma" w:cs="Tahoma"/>
                <w:sz w:val="18"/>
                <w:szCs w:val="18"/>
                <w:lang w:val="es-ES"/>
              </w:rPr>
            </w:pPr>
            <w:r w:rsidRPr="00856485">
              <w:rPr>
                <w:rFonts w:ascii="Tahoma" w:hAnsi="Tahoma" w:cs="Tahoma"/>
                <w:color w:val="231F20"/>
                <w:sz w:val="18"/>
                <w:szCs w:val="18"/>
                <w:lang w:val="es-ES"/>
              </w:rPr>
              <w:t>Puede consultar la información adicional y detallada sobre protección de datos.</w:t>
            </w:r>
          </w:p>
        </w:tc>
      </w:tr>
    </w:tbl>
    <w:p w14:paraId="7779D560" w14:textId="77777777" w:rsidR="00CE4BEB" w:rsidRPr="00856485" w:rsidRDefault="00CE4BEB" w:rsidP="00CE4BEB">
      <w:pPr>
        <w:pStyle w:val="Textoindependiente"/>
        <w:rPr>
          <w:i/>
          <w:sz w:val="18"/>
          <w:szCs w:val="18"/>
        </w:rPr>
      </w:pPr>
    </w:p>
    <w:p w14:paraId="3057E349" w14:textId="77777777" w:rsidR="00C82301" w:rsidRDefault="00C82301" w:rsidP="00CE4BEB">
      <w:pPr>
        <w:spacing w:before="100" w:beforeAutospacing="1"/>
        <w:rPr>
          <w:rFonts w:ascii="Tahoma" w:hAnsi="Tahoma" w:cs="Tahoma"/>
          <w:b/>
          <w:bCs/>
          <w:sz w:val="18"/>
          <w:szCs w:val="18"/>
          <w:shd w:val="clear" w:color="auto" w:fill="B3B3B3"/>
        </w:rPr>
      </w:pPr>
    </w:p>
    <w:p w14:paraId="2F5EF34B" w14:textId="36B72317" w:rsidR="00CE4BEB" w:rsidRPr="00856485" w:rsidRDefault="00CE4BEB" w:rsidP="00CE4BEB">
      <w:pPr>
        <w:spacing w:before="100" w:beforeAutospacing="1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b/>
          <w:bCs/>
          <w:sz w:val="18"/>
          <w:szCs w:val="18"/>
          <w:shd w:val="clear" w:color="auto" w:fill="B3B3B3"/>
        </w:rPr>
        <w:t>DECLARACIÓN RESPONSABLE</w:t>
      </w:r>
    </w:p>
    <w:p w14:paraId="68A85AB6" w14:textId="0D17C4DC" w:rsidR="00CE4BEB" w:rsidRPr="00856485" w:rsidRDefault="00CE4BEB" w:rsidP="00E078E5">
      <w:pPr>
        <w:spacing w:before="100" w:beforeAutospacing="1"/>
        <w:jc w:val="both"/>
        <w:rPr>
          <w:rFonts w:ascii="Tahoma" w:hAnsi="Tahoma" w:cs="Tahoma"/>
          <w:sz w:val="18"/>
          <w:szCs w:val="18"/>
        </w:rPr>
      </w:pPr>
      <w:proofErr w:type="gramStart"/>
      <w:r w:rsidRPr="00856485">
        <w:rPr>
          <w:rFonts w:ascii="Tahoma" w:hAnsi="Tahoma" w:cs="Tahoma"/>
          <w:sz w:val="18"/>
          <w:szCs w:val="18"/>
        </w:rPr>
        <w:t>Yo,..................................................................................................................................</w:t>
      </w:r>
      <w:r w:rsidR="00E078E5">
        <w:rPr>
          <w:rFonts w:ascii="Tahoma" w:hAnsi="Tahoma" w:cs="Tahoma"/>
          <w:sz w:val="18"/>
          <w:szCs w:val="18"/>
        </w:rPr>
        <w:t>................</w:t>
      </w:r>
      <w:proofErr w:type="gramEnd"/>
      <w:r w:rsidRPr="00856485">
        <w:rPr>
          <w:rFonts w:ascii="Tahoma" w:hAnsi="Tahoma" w:cs="Tahoma"/>
          <w:sz w:val="18"/>
          <w:szCs w:val="18"/>
        </w:rPr>
        <w:t xml:space="preserve">con </w:t>
      </w:r>
      <w:r w:rsidR="00E9048E">
        <w:rPr>
          <w:rFonts w:ascii="Tahoma" w:hAnsi="Tahoma" w:cs="Tahoma"/>
          <w:sz w:val="18"/>
          <w:szCs w:val="18"/>
        </w:rPr>
        <w:t>D</w:t>
      </w:r>
      <w:r w:rsidRPr="00856485">
        <w:rPr>
          <w:rFonts w:ascii="Tahoma" w:hAnsi="Tahoma" w:cs="Tahoma"/>
          <w:sz w:val="18"/>
          <w:szCs w:val="18"/>
        </w:rPr>
        <w:t>NI................................ y mayor de edad, declaro bajo mi responsabilidad:</w:t>
      </w:r>
    </w:p>
    <w:p w14:paraId="1DACE97C" w14:textId="77777777" w:rsidR="00CE4BEB" w:rsidRPr="00856485" w:rsidRDefault="00CE4BEB" w:rsidP="00CE4BEB">
      <w:pPr>
        <w:spacing w:before="100" w:beforeAutospacing="1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sz w:val="18"/>
          <w:szCs w:val="18"/>
        </w:rPr>
        <w:t xml:space="preserve">- Que son ciertos todos los datos que figuran en este anexo. </w:t>
      </w:r>
    </w:p>
    <w:p w14:paraId="32A7936F" w14:textId="43DE246F" w:rsidR="00856485" w:rsidRPr="00856485" w:rsidRDefault="00856485" w:rsidP="00856485">
      <w:pPr>
        <w:spacing w:before="100" w:beforeAutospacing="1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 xml:space="preserve">Que es persona participante </w:t>
      </w:r>
      <w:r w:rsidRPr="00856485">
        <w:rPr>
          <w:rFonts w:ascii="Tahoma" w:hAnsi="Tahoma" w:cs="Tahoma"/>
          <w:sz w:val="18"/>
          <w:szCs w:val="18"/>
        </w:rPr>
        <w:t xml:space="preserve">en el Programa </w:t>
      </w:r>
      <w:r w:rsidR="005035F7">
        <w:rPr>
          <w:rFonts w:ascii="Tahoma" w:hAnsi="Tahoma" w:cs="Tahoma"/>
          <w:sz w:val="18"/>
          <w:szCs w:val="18"/>
        </w:rPr>
        <w:t xml:space="preserve">formativo de Atención </w:t>
      </w:r>
      <w:proofErr w:type="spellStart"/>
      <w:r w:rsidR="005035F7">
        <w:rPr>
          <w:rFonts w:ascii="Tahoma" w:hAnsi="Tahoma" w:cs="Tahoma"/>
          <w:sz w:val="18"/>
          <w:szCs w:val="18"/>
        </w:rPr>
        <w:t>Sociosanitaria</w:t>
      </w:r>
      <w:proofErr w:type="spellEnd"/>
      <w:r w:rsidR="005035F7">
        <w:rPr>
          <w:rFonts w:ascii="Tahoma" w:hAnsi="Tahoma" w:cs="Tahoma"/>
          <w:sz w:val="18"/>
          <w:szCs w:val="18"/>
        </w:rPr>
        <w:t xml:space="preserve"> a Personas Dependientes en Instituciones Sociales</w:t>
      </w:r>
      <w:r w:rsidRPr="00856485">
        <w:rPr>
          <w:rFonts w:ascii="Tahoma" w:hAnsi="Tahoma" w:cs="Tahoma"/>
          <w:sz w:val="18"/>
          <w:szCs w:val="18"/>
        </w:rPr>
        <w:t>.</w:t>
      </w:r>
    </w:p>
    <w:p w14:paraId="0D860D12" w14:textId="24F10137" w:rsidR="00CE4BEB" w:rsidRPr="00856485" w:rsidRDefault="00856485" w:rsidP="00E078E5">
      <w:pPr>
        <w:spacing w:before="100" w:beforeAutospacing="1"/>
        <w:jc w:val="both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sz w:val="18"/>
          <w:szCs w:val="18"/>
        </w:rPr>
        <w:t xml:space="preserve">- </w:t>
      </w:r>
      <w:r>
        <w:rPr>
          <w:rFonts w:ascii="Tahoma" w:hAnsi="Tahoma" w:cs="Tahoma"/>
          <w:sz w:val="18"/>
          <w:szCs w:val="18"/>
        </w:rPr>
        <w:t xml:space="preserve">Que está </w:t>
      </w:r>
      <w:r w:rsidRPr="00856485">
        <w:rPr>
          <w:rFonts w:ascii="Tahoma" w:hAnsi="Tahoma" w:cs="Tahoma"/>
          <w:sz w:val="18"/>
          <w:szCs w:val="18"/>
        </w:rPr>
        <w:t>al corriente con el Ayuntamiento de Olivares (este extremo será comprobado de oficio por el Ayuntamiento de Olivares)</w:t>
      </w:r>
    </w:p>
    <w:p w14:paraId="6AB028E7" w14:textId="77777777" w:rsidR="00CE4BEB" w:rsidRPr="00856485" w:rsidRDefault="00CE4BEB" w:rsidP="00CE4BEB">
      <w:pPr>
        <w:spacing w:before="100" w:beforeAutospacing="1"/>
        <w:rPr>
          <w:rFonts w:ascii="Tahoma" w:hAnsi="Tahoma" w:cs="Tahoma"/>
          <w:sz w:val="18"/>
          <w:szCs w:val="18"/>
        </w:rPr>
      </w:pPr>
    </w:p>
    <w:p w14:paraId="031E1D0F" w14:textId="77777777" w:rsidR="00CE4BEB" w:rsidRPr="00856485" w:rsidRDefault="00CE4BEB" w:rsidP="00CE4BEB">
      <w:pPr>
        <w:spacing w:before="100" w:beforeAutospacing="1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sz w:val="18"/>
          <w:szCs w:val="18"/>
        </w:rPr>
        <w:t>En …............................................. a …...... de ….................................. de 20....</w:t>
      </w:r>
    </w:p>
    <w:p w14:paraId="777E5171" w14:textId="70B872B2" w:rsidR="00CE4BEB" w:rsidRPr="00856485" w:rsidRDefault="00BE7B3F" w:rsidP="00CE4BEB">
      <w:pPr>
        <w:spacing w:before="100" w:beforeAutospacing="1"/>
        <w:rPr>
          <w:rFonts w:ascii="Tahoma" w:hAnsi="Tahoma" w:cs="Tahoma"/>
          <w:sz w:val="18"/>
          <w:szCs w:val="18"/>
        </w:rPr>
      </w:pPr>
      <w:r w:rsidRPr="00856485">
        <w:rPr>
          <w:rFonts w:ascii="Tahoma" w:hAnsi="Tahoma" w:cs="Tahoma"/>
          <w:sz w:val="18"/>
          <w:szCs w:val="18"/>
        </w:rPr>
        <w:t>F</w:t>
      </w:r>
      <w:r w:rsidR="00CE4BEB" w:rsidRPr="00856485">
        <w:rPr>
          <w:rFonts w:ascii="Tahoma" w:hAnsi="Tahoma" w:cs="Tahoma"/>
          <w:sz w:val="18"/>
          <w:szCs w:val="18"/>
        </w:rPr>
        <w:t>irma:</w:t>
      </w:r>
    </w:p>
    <w:p w14:paraId="440760AD" w14:textId="6C9490B8" w:rsidR="00CE4BEB" w:rsidRPr="00856485" w:rsidRDefault="00CE4BEB" w:rsidP="00CE4BEB">
      <w:pPr>
        <w:pStyle w:val="Textoindependiente"/>
      </w:pPr>
    </w:p>
    <w:p w14:paraId="4ADBEDF6" w14:textId="77777777" w:rsidR="00330096" w:rsidRPr="00BE7B3F" w:rsidRDefault="00330096" w:rsidP="00CE4BEB">
      <w:pPr>
        <w:pStyle w:val="Textoindependiente"/>
        <w:rPr>
          <w:rFonts w:asciiTheme="minorHAnsi" w:hAnsiTheme="minorHAnsi"/>
          <w:sz w:val="16"/>
          <w:szCs w:val="16"/>
        </w:rPr>
      </w:pPr>
    </w:p>
    <w:sectPr w:rsidR="00330096" w:rsidRPr="00BE7B3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E038E" w14:textId="77777777" w:rsidR="000F552A" w:rsidRDefault="000F552A" w:rsidP="003C72D5">
      <w:r>
        <w:separator/>
      </w:r>
    </w:p>
  </w:endnote>
  <w:endnote w:type="continuationSeparator" w:id="0">
    <w:p w14:paraId="09C0495C" w14:textId="77777777" w:rsidR="000F552A" w:rsidRDefault="000F552A" w:rsidP="003C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DE438" w14:textId="77777777" w:rsidR="004B2710" w:rsidRDefault="004B2710">
    <w:pPr>
      <w:pStyle w:val="Piedepgina"/>
    </w:pPr>
    <w:r>
      <w:rPr>
        <w:noProof/>
        <w:lang w:eastAsia="es-ES"/>
      </w:rPr>
      <w:drawing>
        <wp:inline distT="0" distB="0" distL="0" distR="0" wp14:anchorId="5E1B6677" wp14:editId="5C36D74B">
          <wp:extent cx="5400040" cy="24828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48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98FF01" w14:textId="77777777" w:rsidR="004B2710" w:rsidRDefault="004B27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A0581" w14:textId="77777777" w:rsidR="000F552A" w:rsidRDefault="000F552A" w:rsidP="003C72D5">
      <w:r>
        <w:separator/>
      </w:r>
    </w:p>
  </w:footnote>
  <w:footnote w:type="continuationSeparator" w:id="0">
    <w:p w14:paraId="2299B89D" w14:textId="77777777" w:rsidR="000F552A" w:rsidRDefault="000F552A" w:rsidP="003C7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D4264" w14:textId="77777777" w:rsidR="004B2710" w:rsidRDefault="004B2710">
    <w:pPr>
      <w:pStyle w:val="Encabezado"/>
    </w:pPr>
    <w:r>
      <w:rPr>
        <w:noProof/>
        <w:lang w:eastAsia="es-ES"/>
      </w:rPr>
      <w:drawing>
        <wp:inline distT="0" distB="0" distL="0" distR="0" wp14:anchorId="50CC1A9C" wp14:editId="4125B19B">
          <wp:extent cx="5400040" cy="94107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41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6898F3" w14:textId="77777777" w:rsidR="004B2710" w:rsidRDefault="004B27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516C85"/>
    <w:multiLevelType w:val="multilevel"/>
    <w:tmpl w:val="DC8A3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AB"/>
    <w:rsid w:val="00090090"/>
    <w:rsid w:val="000D4191"/>
    <w:rsid w:val="000E1B1C"/>
    <w:rsid w:val="000F552A"/>
    <w:rsid w:val="001209EC"/>
    <w:rsid w:val="001B1B2F"/>
    <w:rsid w:val="001F568A"/>
    <w:rsid w:val="00212AC2"/>
    <w:rsid w:val="00255ED8"/>
    <w:rsid w:val="002A3FB5"/>
    <w:rsid w:val="002A4210"/>
    <w:rsid w:val="002D1A9A"/>
    <w:rsid w:val="002E0FFD"/>
    <w:rsid w:val="002E26D9"/>
    <w:rsid w:val="00311549"/>
    <w:rsid w:val="00315FE6"/>
    <w:rsid w:val="003253AA"/>
    <w:rsid w:val="00330096"/>
    <w:rsid w:val="00355EAB"/>
    <w:rsid w:val="0038109F"/>
    <w:rsid w:val="003C72D5"/>
    <w:rsid w:val="003D2B7E"/>
    <w:rsid w:val="003E729C"/>
    <w:rsid w:val="003F1D37"/>
    <w:rsid w:val="003F7B85"/>
    <w:rsid w:val="0040071D"/>
    <w:rsid w:val="00406729"/>
    <w:rsid w:val="00412F27"/>
    <w:rsid w:val="00436037"/>
    <w:rsid w:val="0044567B"/>
    <w:rsid w:val="00476CEF"/>
    <w:rsid w:val="00487A85"/>
    <w:rsid w:val="004B16DC"/>
    <w:rsid w:val="004B2710"/>
    <w:rsid w:val="004C095F"/>
    <w:rsid w:val="004C1305"/>
    <w:rsid w:val="004E1AEC"/>
    <w:rsid w:val="004E2E92"/>
    <w:rsid w:val="004F5254"/>
    <w:rsid w:val="005035F7"/>
    <w:rsid w:val="005117C0"/>
    <w:rsid w:val="00563F63"/>
    <w:rsid w:val="00586D77"/>
    <w:rsid w:val="0059425B"/>
    <w:rsid w:val="00596DEC"/>
    <w:rsid w:val="005A0B03"/>
    <w:rsid w:val="005A155A"/>
    <w:rsid w:val="005C7D0E"/>
    <w:rsid w:val="005F0D22"/>
    <w:rsid w:val="0060091D"/>
    <w:rsid w:val="00613C52"/>
    <w:rsid w:val="00643154"/>
    <w:rsid w:val="00647507"/>
    <w:rsid w:val="006845F1"/>
    <w:rsid w:val="006A345B"/>
    <w:rsid w:val="006E1901"/>
    <w:rsid w:val="006F2ADB"/>
    <w:rsid w:val="00737F2E"/>
    <w:rsid w:val="007C75CC"/>
    <w:rsid w:val="007D45AD"/>
    <w:rsid w:val="007E37C1"/>
    <w:rsid w:val="008332C9"/>
    <w:rsid w:val="00851F70"/>
    <w:rsid w:val="00856485"/>
    <w:rsid w:val="008D7EE1"/>
    <w:rsid w:val="00901424"/>
    <w:rsid w:val="00966292"/>
    <w:rsid w:val="009702BF"/>
    <w:rsid w:val="009C35B7"/>
    <w:rsid w:val="009F5663"/>
    <w:rsid w:val="009F5936"/>
    <w:rsid w:val="00A17FED"/>
    <w:rsid w:val="00A33076"/>
    <w:rsid w:val="00A478A6"/>
    <w:rsid w:val="00A73AB6"/>
    <w:rsid w:val="00AA451D"/>
    <w:rsid w:val="00AB5ED3"/>
    <w:rsid w:val="00B06ED1"/>
    <w:rsid w:val="00B21AF9"/>
    <w:rsid w:val="00B72A70"/>
    <w:rsid w:val="00BB692B"/>
    <w:rsid w:val="00BD7096"/>
    <w:rsid w:val="00BE7B3F"/>
    <w:rsid w:val="00BF1F7C"/>
    <w:rsid w:val="00BF2FD0"/>
    <w:rsid w:val="00BF73E9"/>
    <w:rsid w:val="00C026E4"/>
    <w:rsid w:val="00C26E91"/>
    <w:rsid w:val="00C41891"/>
    <w:rsid w:val="00C57C7E"/>
    <w:rsid w:val="00C81BC9"/>
    <w:rsid w:val="00C82301"/>
    <w:rsid w:val="00C8245A"/>
    <w:rsid w:val="00C8493F"/>
    <w:rsid w:val="00CA19C9"/>
    <w:rsid w:val="00CE2773"/>
    <w:rsid w:val="00CE4BEB"/>
    <w:rsid w:val="00CE7F87"/>
    <w:rsid w:val="00D30A60"/>
    <w:rsid w:val="00D61C52"/>
    <w:rsid w:val="00D7618A"/>
    <w:rsid w:val="00E078E5"/>
    <w:rsid w:val="00E265F4"/>
    <w:rsid w:val="00E32A10"/>
    <w:rsid w:val="00E34C44"/>
    <w:rsid w:val="00E512EE"/>
    <w:rsid w:val="00E7089E"/>
    <w:rsid w:val="00E82029"/>
    <w:rsid w:val="00E9048E"/>
    <w:rsid w:val="00EE7D40"/>
    <w:rsid w:val="00F82A95"/>
    <w:rsid w:val="00F95AB3"/>
    <w:rsid w:val="00FA2A65"/>
    <w:rsid w:val="00FA31D1"/>
    <w:rsid w:val="00FA79B0"/>
    <w:rsid w:val="00FB2FF9"/>
    <w:rsid w:val="00FD70A5"/>
    <w:rsid w:val="00FE3924"/>
    <w:rsid w:val="00FF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80FBD"/>
  <w15:docId w15:val="{F0BC2724-DD54-4563-9E94-EDB5CE5B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EA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link w:val="Ttulo1Car"/>
    <w:uiPriority w:val="9"/>
    <w:qFormat/>
    <w:rsid w:val="00412F27"/>
    <w:pPr>
      <w:suppressAutoHyphens w:val="0"/>
      <w:autoSpaceDE w:val="0"/>
      <w:ind w:left="2582"/>
      <w:textAlignment w:val="auto"/>
      <w:outlineLvl w:val="0"/>
    </w:pPr>
    <w:rPr>
      <w:rFonts w:ascii="Tahoma" w:eastAsia="Tahoma" w:hAnsi="Tahoma" w:cs="Tahoma"/>
      <w:b/>
      <w:bCs/>
      <w:kern w:val="0"/>
      <w:sz w:val="20"/>
      <w:szCs w:val="20"/>
      <w:u w:val="single" w:color="000000"/>
      <w:lang w:eastAsia="en-U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72D5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3C72D5"/>
  </w:style>
  <w:style w:type="paragraph" w:styleId="Piedepgina">
    <w:name w:val="footer"/>
    <w:basedOn w:val="Normal"/>
    <w:link w:val="PiedepginaCar"/>
    <w:uiPriority w:val="99"/>
    <w:unhideWhenUsed/>
    <w:rsid w:val="003C72D5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C72D5"/>
  </w:style>
  <w:style w:type="paragraph" w:customStyle="1" w:styleId="Standard">
    <w:name w:val="Standard"/>
    <w:rsid w:val="000D41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tulo1Car">
    <w:name w:val="Título 1 Car"/>
    <w:basedOn w:val="Fuentedeprrafopredeter"/>
    <w:link w:val="Ttulo1"/>
    <w:uiPriority w:val="9"/>
    <w:rsid w:val="00412F27"/>
    <w:rPr>
      <w:rFonts w:ascii="Tahoma" w:eastAsia="Tahoma" w:hAnsi="Tahoma" w:cs="Tahoma"/>
      <w:b/>
      <w:bCs/>
      <w:sz w:val="20"/>
      <w:szCs w:val="20"/>
      <w:u w:val="single" w:color="00000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12F27"/>
    <w:pPr>
      <w:suppressAutoHyphens w:val="0"/>
      <w:autoSpaceDE w:val="0"/>
      <w:textAlignment w:val="auto"/>
    </w:pPr>
    <w:rPr>
      <w:rFonts w:ascii="Tahoma" w:eastAsia="Tahoma" w:hAnsi="Tahoma" w:cs="Tahoma"/>
      <w:kern w:val="0"/>
      <w:sz w:val="20"/>
      <w:szCs w:val="20"/>
      <w:lang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2F27"/>
    <w:rPr>
      <w:rFonts w:ascii="Tahoma" w:eastAsia="Tahoma" w:hAnsi="Tahoma" w:cs="Tahoma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4E1A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1AEC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1AEC"/>
    <w:rPr>
      <w:rFonts w:ascii="Liberation Serif" w:eastAsia="SimSun" w:hAnsi="Liberation Serif" w:cs="Mangal"/>
      <w:kern w:val="3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1A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1AEC"/>
    <w:rPr>
      <w:rFonts w:ascii="Liberation Serif" w:eastAsia="SimSun" w:hAnsi="Liberation Serif" w:cs="Mangal"/>
      <w:b/>
      <w:bCs/>
      <w:kern w:val="3"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4E1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1424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1424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4F5254"/>
    <w:pPr>
      <w:widowControl/>
      <w:suppressAutoHyphens w:val="0"/>
      <w:autoSpaceDN/>
      <w:spacing w:before="100" w:beforeAutospacing="1" w:after="119"/>
      <w:textAlignment w:val="auto"/>
    </w:pPr>
    <w:rPr>
      <w:rFonts w:ascii="Times New Roman" w:eastAsia="Times New Roman" w:hAnsi="Times New Roman" w:cs="Times New Roman"/>
      <w:kern w:val="0"/>
      <w:lang w:eastAsia="es-ES" w:bidi="ar-SA"/>
    </w:rPr>
  </w:style>
  <w:style w:type="table" w:customStyle="1" w:styleId="TableNormal">
    <w:name w:val="Table Normal"/>
    <w:uiPriority w:val="2"/>
    <w:semiHidden/>
    <w:unhideWhenUsed/>
    <w:qFormat/>
    <w:rsid w:val="00CE4B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E4BEB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es-ES" w:bidi="es-ES"/>
    </w:rPr>
  </w:style>
  <w:style w:type="character" w:styleId="Hipervnculo">
    <w:name w:val="Hyperlink"/>
    <w:basedOn w:val="Fuentedeprrafopredeter"/>
    <w:uiPriority w:val="99"/>
    <w:unhideWhenUsed/>
    <w:rsid w:val="00A17FE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17F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YUNTA-I5-01\Documents\Plantillas%20personalizadas%20de%20Office\Plantilla%20Ayunta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44386-F8B8-4AFD-A54E-8C52B7D18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Ayuntamiento</Template>
  <TotalTime>0</TotalTime>
  <Pages>2</Pages>
  <Words>424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2021-11-18T13:49:00Z</cp:lastPrinted>
  <dcterms:created xsi:type="dcterms:W3CDTF">2022-06-29T09:44:00Z</dcterms:created>
  <dcterms:modified xsi:type="dcterms:W3CDTF">2022-06-29T09:44:00Z</dcterms:modified>
</cp:coreProperties>
</file>