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0A3F" w:rsidRDefault="00970A3F" w:rsidP="00C96846">
      <w:pPr>
        <w:jc w:val="center"/>
        <w:rPr>
          <w:rFonts w:ascii="Verdana" w:hAnsi="Verdana"/>
          <w:sz w:val="28"/>
          <w:szCs w:val="28"/>
          <w:highlight w:val="lightGray"/>
        </w:rPr>
      </w:pPr>
      <w:bookmarkStart w:id="0" w:name="_GoBack"/>
      <w:bookmarkEnd w:id="0"/>
    </w:p>
    <w:p w:rsidR="00C96846" w:rsidRPr="00970A3F" w:rsidRDefault="00C96846" w:rsidP="00C96846">
      <w:pPr>
        <w:jc w:val="center"/>
        <w:rPr>
          <w:rFonts w:ascii="Verdana" w:hAnsi="Verdana"/>
          <w:sz w:val="28"/>
          <w:szCs w:val="28"/>
        </w:rPr>
      </w:pPr>
      <w:r w:rsidRPr="00970A3F">
        <w:rPr>
          <w:rFonts w:ascii="Verdana" w:hAnsi="Verdana"/>
          <w:sz w:val="28"/>
          <w:szCs w:val="28"/>
          <w:highlight w:val="lightGray"/>
        </w:rPr>
        <w:t>ANEXO I</w:t>
      </w:r>
      <w:r w:rsidRPr="00970A3F">
        <w:rPr>
          <w:rFonts w:ascii="Verdana" w:hAnsi="Verdana"/>
          <w:sz w:val="28"/>
          <w:szCs w:val="28"/>
        </w:rPr>
        <w:t xml:space="preserve"> </w:t>
      </w:r>
      <w:r w:rsidR="003F54CD" w:rsidRPr="00970A3F">
        <w:rPr>
          <w:rFonts w:ascii="Verdana" w:hAnsi="Verdana"/>
          <w:sz w:val="28"/>
          <w:szCs w:val="28"/>
        </w:rPr>
        <w:t xml:space="preserve">- </w:t>
      </w:r>
      <w:r w:rsidRPr="00970A3F">
        <w:rPr>
          <w:rFonts w:ascii="Verdana" w:hAnsi="Verdana"/>
          <w:sz w:val="28"/>
          <w:szCs w:val="28"/>
        </w:rPr>
        <w:t>FORMULARIO DE SOLICITUD</w:t>
      </w:r>
      <w:r w:rsidR="001A6106" w:rsidRPr="00970A3F">
        <w:rPr>
          <w:rFonts w:ascii="Verdana" w:hAnsi="Verdana"/>
          <w:sz w:val="28"/>
          <w:szCs w:val="28"/>
        </w:rPr>
        <w:t xml:space="preserve"> </w:t>
      </w:r>
      <w:r w:rsidR="00F774C9" w:rsidRPr="00970A3F">
        <w:rPr>
          <w:rFonts w:ascii="Verdana" w:hAnsi="Verdana"/>
          <w:sz w:val="28"/>
          <w:szCs w:val="28"/>
        </w:rPr>
        <w:t xml:space="preserve">DE MOVILIDAD DEL PERSONAL DOCENTE PARA IMPARTIR DOCENCIA </w:t>
      </w:r>
    </w:p>
    <w:p w:rsidR="00970A3F" w:rsidRDefault="00970A3F" w:rsidP="00C96846">
      <w:pPr>
        <w:jc w:val="center"/>
        <w:rPr>
          <w:rFonts w:ascii="Verdana" w:hAnsi="Verdana"/>
        </w:rPr>
      </w:pPr>
    </w:p>
    <w:p w:rsidR="005323D6" w:rsidRDefault="005323D6" w:rsidP="00C96846">
      <w:pPr>
        <w:jc w:val="center"/>
        <w:rPr>
          <w:rFonts w:ascii="Verdana" w:hAnsi="Verdana"/>
        </w:rPr>
      </w:pPr>
    </w:p>
    <w:p w:rsidR="00970A3F" w:rsidRDefault="00970A3F" w:rsidP="00970A3F">
      <w:pPr>
        <w:jc w:val="center"/>
        <w:rPr>
          <w:b/>
          <w:sz w:val="28"/>
          <w:szCs w:val="28"/>
        </w:rPr>
      </w:pPr>
      <w:r w:rsidRPr="00305F31">
        <w:rPr>
          <w:b/>
          <w:sz w:val="28"/>
          <w:szCs w:val="28"/>
        </w:rPr>
        <w:t>PROGRAMA ERASMUS+: KA107 / MOVILIDAD ENTRE PAÍSES DEL PROGRAMA Y PAÍSES ASOCIADOS</w:t>
      </w:r>
      <w:r w:rsidR="00CB50A5">
        <w:rPr>
          <w:b/>
          <w:sz w:val="28"/>
          <w:szCs w:val="28"/>
        </w:rPr>
        <w:t xml:space="preserve">: plaza en Universidad Privada </w:t>
      </w:r>
      <w:r w:rsidR="005323D6">
        <w:rPr>
          <w:b/>
          <w:sz w:val="28"/>
          <w:szCs w:val="28"/>
        </w:rPr>
        <w:t>del Valle</w:t>
      </w:r>
      <w:r w:rsidR="00CB50A5">
        <w:rPr>
          <w:b/>
          <w:sz w:val="28"/>
          <w:szCs w:val="28"/>
        </w:rPr>
        <w:t xml:space="preserve"> (Bolivia) 20</w:t>
      </w:r>
      <w:r w:rsidR="00CC52FA">
        <w:rPr>
          <w:b/>
          <w:sz w:val="28"/>
          <w:szCs w:val="28"/>
        </w:rPr>
        <w:t>2</w:t>
      </w:r>
      <w:r w:rsidR="005323D6">
        <w:rPr>
          <w:b/>
          <w:sz w:val="28"/>
          <w:szCs w:val="28"/>
        </w:rPr>
        <w:t>2</w:t>
      </w:r>
    </w:p>
    <w:p w:rsidR="00970A3F" w:rsidRDefault="00970A3F" w:rsidP="00970A3F">
      <w:pPr>
        <w:jc w:val="center"/>
        <w:rPr>
          <w:b/>
          <w:sz w:val="28"/>
          <w:szCs w:val="28"/>
        </w:rPr>
      </w:pPr>
    </w:p>
    <w:p w:rsidR="005323D6" w:rsidRPr="00305F31" w:rsidRDefault="005323D6" w:rsidP="00970A3F">
      <w:pPr>
        <w:jc w:val="center"/>
        <w:rPr>
          <w:b/>
          <w:sz w:val="28"/>
          <w:szCs w:val="28"/>
        </w:rPr>
      </w:pPr>
    </w:p>
    <w:p w:rsidR="00C96846" w:rsidRPr="00383404" w:rsidRDefault="00C96846" w:rsidP="00F774C9">
      <w:pPr>
        <w:rPr>
          <w:rFonts w:ascii="Verdana" w:hAnsi="Verdana"/>
          <w:b/>
        </w:rPr>
      </w:pPr>
      <w:r w:rsidRPr="00383404">
        <w:rPr>
          <w:rFonts w:ascii="Verdana" w:hAnsi="Verdana"/>
          <w:b/>
        </w:rPr>
        <w:t>1. DATOS PERSONALES y VINCULACIÓN CON LA UBU</w:t>
      </w:r>
    </w:p>
    <w:tbl>
      <w:tblPr>
        <w:tblW w:w="1044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40"/>
        <w:gridCol w:w="5400"/>
      </w:tblGrid>
      <w:tr w:rsidR="00C96846" w:rsidRPr="00383404" w:rsidTr="0063040D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5040" w:type="dxa"/>
            <w:shd w:val="clear" w:color="auto" w:fill="F3F3F3"/>
          </w:tcPr>
          <w:p w:rsidR="00C96846" w:rsidRPr="00383404" w:rsidRDefault="00C96846" w:rsidP="00F774C9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 xml:space="preserve">Apellidos: </w:t>
            </w:r>
          </w:p>
        </w:tc>
        <w:tc>
          <w:tcPr>
            <w:tcW w:w="5400" w:type="dxa"/>
            <w:shd w:val="clear" w:color="auto" w:fill="F3F3F3"/>
          </w:tcPr>
          <w:p w:rsidR="00C96846" w:rsidRPr="00383404" w:rsidRDefault="00C96846" w:rsidP="00F774C9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>Nombre:</w:t>
            </w:r>
          </w:p>
        </w:tc>
      </w:tr>
      <w:tr w:rsidR="00C96846" w:rsidRPr="00383404" w:rsidTr="0063040D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5040" w:type="dxa"/>
            <w:shd w:val="clear" w:color="auto" w:fill="F3F3F3"/>
          </w:tcPr>
          <w:p w:rsidR="00C96846" w:rsidRPr="00383404" w:rsidRDefault="00C96846" w:rsidP="0063040D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 xml:space="preserve">N.I.F: </w:t>
            </w:r>
          </w:p>
          <w:p w:rsidR="00C96846" w:rsidRPr="00383404" w:rsidRDefault="00C96846" w:rsidP="0063040D">
            <w:pPr>
              <w:rPr>
                <w:rFonts w:ascii="Verdana" w:hAnsi="Verdana"/>
              </w:rPr>
            </w:pPr>
          </w:p>
        </w:tc>
        <w:tc>
          <w:tcPr>
            <w:tcW w:w="5400" w:type="dxa"/>
            <w:shd w:val="clear" w:color="auto" w:fill="F3F3F3"/>
          </w:tcPr>
          <w:p w:rsidR="00C96846" w:rsidRPr="00383404" w:rsidRDefault="00C96846" w:rsidP="0063040D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>Nacionalidad:</w:t>
            </w:r>
          </w:p>
          <w:p w:rsidR="00C96846" w:rsidRPr="00383404" w:rsidRDefault="00C96846" w:rsidP="0063040D">
            <w:pPr>
              <w:rPr>
                <w:rFonts w:ascii="Verdana" w:hAnsi="Verdana"/>
              </w:rPr>
            </w:pPr>
          </w:p>
        </w:tc>
      </w:tr>
      <w:tr w:rsidR="00F774C9" w:rsidRPr="00383404" w:rsidTr="007B06CF">
        <w:tblPrEx>
          <w:tblCellMar>
            <w:top w:w="0" w:type="dxa"/>
            <w:bottom w:w="0" w:type="dxa"/>
          </w:tblCellMar>
        </w:tblPrEx>
        <w:trPr>
          <w:trHeight w:val="706"/>
        </w:trPr>
        <w:tc>
          <w:tcPr>
            <w:tcW w:w="10440" w:type="dxa"/>
            <w:gridSpan w:val="2"/>
            <w:shd w:val="clear" w:color="auto" w:fill="F3F3F3"/>
          </w:tcPr>
          <w:p w:rsidR="00F774C9" w:rsidRPr="00383404" w:rsidRDefault="00F774C9" w:rsidP="0063040D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  <w:b/>
              </w:rPr>
              <w:t>PDI</w:t>
            </w:r>
            <w:r w:rsidRPr="00383404">
              <w:rPr>
                <w:rFonts w:ascii="Verdana" w:hAnsi="Verdana"/>
              </w:rPr>
              <w:t>: Cuerpo, escala o grupo a que pertenece:</w:t>
            </w:r>
          </w:p>
        </w:tc>
      </w:tr>
      <w:tr w:rsidR="00970A3F" w:rsidRPr="00383404" w:rsidTr="0077379E">
        <w:tblPrEx>
          <w:tblCellMar>
            <w:top w:w="0" w:type="dxa"/>
            <w:bottom w:w="0" w:type="dxa"/>
          </w:tblCellMar>
        </w:tblPrEx>
        <w:trPr>
          <w:trHeight w:val="547"/>
        </w:trPr>
        <w:tc>
          <w:tcPr>
            <w:tcW w:w="10440" w:type="dxa"/>
            <w:gridSpan w:val="2"/>
            <w:shd w:val="clear" w:color="auto" w:fill="F3F3F3"/>
          </w:tcPr>
          <w:p w:rsidR="00970A3F" w:rsidRPr="00383404" w:rsidRDefault="00970A3F" w:rsidP="0077379E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  <w:b/>
              </w:rPr>
              <w:t>PDI</w:t>
            </w:r>
            <w:r w:rsidRPr="00383404">
              <w:rPr>
                <w:rFonts w:ascii="Verdana" w:hAnsi="Verdana"/>
              </w:rPr>
              <w:t>: Departamento:</w:t>
            </w:r>
          </w:p>
          <w:p w:rsidR="00970A3F" w:rsidRPr="00383404" w:rsidRDefault="00970A3F" w:rsidP="0077379E">
            <w:pPr>
              <w:rPr>
                <w:rFonts w:ascii="Verdana" w:hAnsi="Verdana"/>
              </w:rPr>
            </w:pPr>
          </w:p>
          <w:p w:rsidR="00970A3F" w:rsidRPr="00383404" w:rsidRDefault="00970A3F" w:rsidP="0077379E">
            <w:pPr>
              <w:rPr>
                <w:rFonts w:ascii="Verdana" w:hAnsi="Verdana"/>
              </w:rPr>
            </w:pPr>
          </w:p>
        </w:tc>
      </w:tr>
      <w:tr w:rsidR="00394EDD" w:rsidRPr="00383404" w:rsidTr="002D6053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10440" w:type="dxa"/>
            <w:gridSpan w:val="2"/>
            <w:shd w:val="clear" w:color="auto" w:fill="F3F3F3"/>
          </w:tcPr>
          <w:p w:rsidR="00394EDD" w:rsidRPr="00383404" w:rsidRDefault="00394EDD" w:rsidP="0063040D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 xml:space="preserve">Años de antigüedad en la UBU: </w:t>
            </w:r>
          </w:p>
        </w:tc>
      </w:tr>
      <w:tr w:rsidR="00C96846" w:rsidRPr="00383404" w:rsidTr="00C96846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5040" w:type="dxa"/>
            <w:shd w:val="clear" w:color="auto" w:fill="F3F3F3"/>
          </w:tcPr>
          <w:p w:rsidR="00C96846" w:rsidRPr="00383404" w:rsidRDefault="00C96846" w:rsidP="0063040D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>Teléfono:</w:t>
            </w:r>
          </w:p>
        </w:tc>
        <w:tc>
          <w:tcPr>
            <w:tcW w:w="5400" w:type="dxa"/>
            <w:shd w:val="clear" w:color="auto" w:fill="F3F3F3"/>
          </w:tcPr>
          <w:p w:rsidR="00C96846" w:rsidRPr="00383404" w:rsidRDefault="00C96846" w:rsidP="0063040D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 xml:space="preserve">E-mail: </w:t>
            </w:r>
          </w:p>
        </w:tc>
      </w:tr>
    </w:tbl>
    <w:p w:rsidR="00970A3F" w:rsidRDefault="00970A3F" w:rsidP="00C96846">
      <w:pPr>
        <w:rPr>
          <w:rFonts w:ascii="Verdana" w:hAnsi="Verdana"/>
        </w:rPr>
      </w:pPr>
    </w:p>
    <w:p w:rsidR="00970A3F" w:rsidRPr="00CA41F8" w:rsidRDefault="005323D6" w:rsidP="00C96846">
      <w:pPr>
        <w:rPr>
          <w:rFonts w:ascii="Verdana" w:hAnsi="Verdana"/>
          <w:sz w:val="20"/>
          <w:szCs w:val="20"/>
        </w:rPr>
      </w:pPr>
      <w:r w:rsidRPr="00CA41F8">
        <w:rPr>
          <w:rFonts w:ascii="Verdana" w:hAnsi="Verdana"/>
          <w:sz w:val="20"/>
          <w:szCs w:val="20"/>
        </w:rPr>
        <w:t>Este formulario de solicitud se debe presentar en la sede electrónica de la UBU o a través de los procedimientos del art. 16 de la ley 39/2015 de 1 de octubre de 2015 de PACAP, acompañado de:</w:t>
      </w:r>
    </w:p>
    <w:p w:rsidR="005323D6" w:rsidRPr="00CA41F8" w:rsidRDefault="005323D6" w:rsidP="00C96846">
      <w:pPr>
        <w:rPr>
          <w:rFonts w:ascii="Verdana" w:hAnsi="Verdana"/>
          <w:sz w:val="20"/>
          <w:szCs w:val="20"/>
        </w:rPr>
      </w:pPr>
    </w:p>
    <w:p w:rsidR="005323D6" w:rsidRPr="00CA41F8" w:rsidRDefault="005323D6" w:rsidP="005323D6">
      <w:pPr>
        <w:pStyle w:val="Prrafodelista"/>
        <w:numPr>
          <w:ilvl w:val="0"/>
          <w:numId w:val="10"/>
        </w:numPr>
        <w:spacing w:line="276" w:lineRule="auto"/>
        <w:jc w:val="both"/>
        <w:rPr>
          <w:rFonts w:ascii="Verdana" w:eastAsia="Times New Roman" w:hAnsi="Verdana" w:cs="Arial"/>
          <w:sz w:val="20"/>
          <w:szCs w:val="20"/>
        </w:rPr>
      </w:pPr>
      <w:r w:rsidRPr="00CA41F8">
        <w:rPr>
          <w:rFonts w:ascii="Verdana" w:eastAsia="Times New Roman" w:hAnsi="Verdana" w:cs="Arial"/>
          <w:sz w:val="20"/>
          <w:szCs w:val="20"/>
        </w:rPr>
        <w:t>Una propuesta docente (máximo 4 páginas) que incluya un CV abreviado que ayude a la UNIVALLE a valorar la idoneidad de la propuesta para los estudios que se imparten en la Institución.</w:t>
      </w:r>
    </w:p>
    <w:p w:rsidR="00970A3F" w:rsidRDefault="00970A3F" w:rsidP="00C96846">
      <w:pPr>
        <w:rPr>
          <w:rFonts w:ascii="Verdana" w:hAnsi="Verdana"/>
        </w:rPr>
      </w:pPr>
    </w:p>
    <w:p w:rsidR="00970A3F" w:rsidRDefault="00970A3F" w:rsidP="00C96846">
      <w:pPr>
        <w:rPr>
          <w:rFonts w:ascii="Verdana" w:hAnsi="Verdana"/>
        </w:rPr>
      </w:pPr>
    </w:p>
    <w:p w:rsidR="00970A3F" w:rsidRDefault="00970A3F" w:rsidP="00C96846">
      <w:pPr>
        <w:rPr>
          <w:rFonts w:ascii="Verdana" w:hAnsi="Verdana"/>
        </w:rPr>
      </w:pPr>
    </w:p>
    <w:tbl>
      <w:tblPr>
        <w:tblW w:w="1044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0"/>
        <w:gridCol w:w="5640"/>
      </w:tblGrid>
      <w:tr w:rsidR="00970A3F" w:rsidRPr="00541EB9" w:rsidTr="0077379E">
        <w:tblPrEx>
          <w:tblCellMar>
            <w:top w:w="0" w:type="dxa"/>
            <w:bottom w:w="0" w:type="dxa"/>
          </w:tblCellMar>
        </w:tblPrEx>
        <w:trPr>
          <w:trHeight w:val="1489"/>
        </w:trPr>
        <w:tc>
          <w:tcPr>
            <w:tcW w:w="4800" w:type="dxa"/>
            <w:shd w:val="clear" w:color="auto" w:fill="F3F3F3"/>
          </w:tcPr>
          <w:p w:rsidR="00970A3F" w:rsidRPr="00541EB9" w:rsidRDefault="00970A3F" w:rsidP="0077379E">
            <w:pPr>
              <w:rPr>
                <w:rFonts w:ascii="Albertus Extra Bold" w:hAnsi="Albertus Extra Bold"/>
              </w:rPr>
            </w:pPr>
            <w:r w:rsidRPr="00541EB9">
              <w:rPr>
                <w:rFonts w:ascii="Albertus Extra Bold" w:hAnsi="Albertus Extra Bold"/>
              </w:rPr>
              <w:t>Fecha:</w:t>
            </w:r>
          </w:p>
          <w:p w:rsidR="00970A3F" w:rsidRDefault="00970A3F" w:rsidP="0077379E">
            <w:pPr>
              <w:rPr>
                <w:rFonts w:ascii="Albertus Extra Bold" w:hAnsi="Albertus Extra Bold"/>
              </w:rPr>
            </w:pPr>
          </w:p>
          <w:p w:rsidR="00970A3F" w:rsidRDefault="00970A3F" w:rsidP="0077379E">
            <w:pPr>
              <w:rPr>
                <w:rFonts w:ascii="Albertus Extra Bold" w:hAnsi="Albertus Extra Bold"/>
              </w:rPr>
            </w:pPr>
          </w:p>
          <w:p w:rsidR="00970A3F" w:rsidRPr="00541EB9" w:rsidRDefault="00970A3F" w:rsidP="0077379E">
            <w:pPr>
              <w:rPr>
                <w:rFonts w:ascii="Albertus Extra Bold" w:hAnsi="Albertus Extra Bold"/>
              </w:rPr>
            </w:pPr>
          </w:p>
          <w:p w:rsidR="00970A3F" w:rsidRPr="00541EB9" w:rsidRDefault="00970A3F" w:rsidP="0077379E">
            <w:pPr>
              <w:rPr>
                <w:rFonts w:ascii="Albertus Extra Bold" w:hAnsi="Albertus Extra Bold"/>
              </w:rPr>
            </w:pPr>
            <w:r w:rsidRPr="00541EB9">
              <w:rPr>
                <w:rFonts w:ascii="Albertus Extra Bold" w:hAnsi="Albertus Extra Bold"/>
              </w:rPr>
              <w:t>___________________________</w:t>
            </w:r>
          </w:p>
          <w:p w:rsidR="00970A3F" w:rsidRPr="00541EB9" w:rsidRDefault="00970A3F" w:rsidP="0077379E">
            <w:pPr>
              <w:rPr>
                <w:rFonts w:ascii="Albertus Extra Bold" w:hAnsi="Albertus Extra Bold"/>
              </w:rPr>
            </w:pPr>
            <w:r w:rsidRPr="00541EB9">
              <w:rPr>
                <w:rFonts w:ascii="Albertus Extra Bold" w:hAnsi="Albertus Extra Bold"/>
              </w:rPr>
              <w:t>Firma del solicitante</w:t>
            </w:r>
          </w:p>
          <w:p w:rsidR="00970A3F" w:rsidRPr="00541EB9" w:rsidRDefault="00970A3F" w:rsidP="0077379E">
            <w:pPr>
              <w:rPr>
                <w:rFonts w:ascii="Albertus Extra Bold" w:hAnsi="Albertus Extra Bold"/>
              </w:rPr>
            </w:pPr>
          </w:p>
        </w:tc>
        <w:tc>
          <w:tcPr>
            <w:tcW w:w="5640" w:type="dxa"/>
            <w:shd w:val="clear" w:color="auto" w:fill="F3F3F3"/>
          </w:tcPr>
          <w:p w:rsidR="00970A3F" w:rsidRPr="00541EB9" w:rsidRDefault="00970A3F" w:rsidP="0077379E">
            <w:pPr>
              <w:rPr>
                <w:rFonts w:ascii="Albertus Extra Bold" w:hAnsi="Albertus Extra Bold"/>
                <w:b/>
              </w:rPr>
            </w:pPr>
            <w:r w:rsidRPr="00541EB9">
              <w:rPr>
                <w:rFonts w:ascii="Albertus Extra Bold" w:hAnsi="Albertus Extra Bold"/>
                <w:b/>
              </w:rPr>
              <w:t>Fecha:</w:t>
            </w:r>
          </w:p>
          <w:p w:rsidR="00970A3F" w:rsidRDefault="00970A3F" w:rsidP="0077379E">
            <w:pPr>
              <w:rPr>
                <w:rFonts w:ascii="Albertus Extra Bold" w:hAnsi="Albertus Extra Bold"/>
                <w:b/>
              </w:rPr>
            </w:pPr>
          </w:p>
          <w:p w:rsidR="00970A3F" w:rsidRDefault="00970A3F" w:rsidP="0077379E">
            <w:pPr>
              <w:rPr>
                <w:rFonts w:ascii="Albertus Extra Bold" w:hAnsi="Albertus Extra Bold"/>
                <w:b/>
              </w:rPr>
            </w:pPr>
          </w:p>
          <w:p w:rsidR="00970A3F" w:rsidRPr="00541EB9" w:rsidRDefault="00970A3F" w:rsidP="0077379E">
            <w:pPr>
              <w:rPr>
                <w:rFonts w:ascii="Albertus Extra Bold" w:hAnsi="Albertus Extra Bold"/>
                <w:b/>
              </w:rPr>
            </w:pPr>
          </w:p>
          <w:p w:rsidR="00970A3F" w:rsidRPr="00541EB9" w:rsidRDefault="00970A3F" w:rsidP="0077379E">
            <w:pPr>
              <w:rPr>
                <w:rFonts w:ascii="Albertus Extra Bold" w:hAnsi="Albertus Extra Bold"/>
                <w:b/>
              </w:rPr>
            </w:pPr>
            <w:r w:rsidRPr="00541EB9">
              <w:rPr>
                <w:rFonts w:ascii="Albertus Extra Bold" w:hAnsi="Albertus Extra Bold"/>
                <w:b/>
              </w:rPr>
              <w:t>_______________________________</w:t>
            </w:r>
          </w:p>
          <w:p w:rsidR="00970A3F" w:rsidRPr="00541EB9" w:rsidRDefault="00970A3F" w:rsidP="00970A3F">
            <w:pPr>
              <w:rPr>
                <w:rFonts w:ascii="Albertus Extra Bold" w:hAnsi="Albertus Extra Bold"/>
                <w:b/>
              </w:rPr>
            </w:pPr>
            <w:r w:rsidRPr="00541EB9">
              <w:rPr>
                <w:rFonts w:ascii="Albertus Extra Bold" w:hAnsi="Albertus Extra Bold"/>
                <w:b/>
              </w:rPr>
              <w:t>Vº Bº del Director de Departamento</w:t>
            </w:r>
          </w:p>
        </w:tc>
      </w:tr>
    </w:tbl>
    <w:p w:rsidR="00970A3F" w:rsidRDefault="00970A3F" w:rsidP="00C96846">
      <w:pPr>
        <w:rPr>
          <w:rFonts w:ascii="Verdana" w:hAnsi="Verdana"/>
        </w:rPr>
      </w:pPr>
    </w:p>
    <w:p w:rsidR="00970A3F" w:rsidRDefault="00970A3F" w:rsidP="00C96846">
      <w:pPr>
        <w:rPr>
          <w:rFonts w:ascii="Verdana" w:hAnsi="Verdana"/>
        </w:rPr>
      </w:pPr>
    </w:p>
    <w:p w:rsidR="00970A3F" w:rsidRDefault="00970A3F" w:rsidP="00C96846">
      <w:pPr>
        <w:rPr>
          <w:rFonts w:ascii="Verdana" w:hAnsi="Verdana"/>
        </w:rPr>
      </w:pPr>
    </w:p>
    <w:p w:rsidR="00970A3F" w:rsidRDefault="00970A3F" w:rsidP="00970A3F">
      <w:pPr>
        <w:ind w:left="-720" w:right="-1216"/>
        <w:jc w:val="center"/>
        <w:rPr>
          <w:rFonts w:ascii="Verdana" w:hAnsi="Verdana"/>
          <w:sz w:val="20"/>
          <w:szCs w:val="20"/>
        </w:rPr>
      </w:pPr>
    </w:p>
    <w:p w:rsidR="00C96846" w:rsidRPr="00970A3F" w:rsidRDefault="00C96846" w:rsidP="00CA41F8">
      <w:pPr>
        <w:ind w:right="-1216"/>
        <w:rPr>
          <w:rFonts w:ascii="Verdana" w:hAnsi="Verdana"/>
          <w:sz w:val="24"/>
          <w:szCs w:val="24"/>
        </w:rPr>
      </w:pPr>
      <w:r w:rsidRPr="00970A3F">
        <w:rPr>
          <w:rFonts w:ascii="Verdana" w:hAnsi="Verdana"/>
          <w:sz w:val="24"/>
          <w:szCs w:val="24"/>
        </w:rPr>
        <w:t xml:space="preserve">VICERRECTORA DE </w:t>
      </w:r>
      <w:r w:rsidR="00B421D3" w:rsidRPr="00970A3F">
        <w:rPr>
          <w:rFonts w:ascii="Verdana" w:hAnsi="Verdana"/>
          <w:sz w:val="24"/>
          <w:szCs w:val="24"/>
        </w:rPr>
        <w:t>INTERNACIONALIZACIÓN</w:t>
      </w:r>
      <w:r w:rsidR="00383404" w:rsidRPr="00970A3F">
        <w:rPr>
          <w:rFonts w:ascii="Verdana" w:hAnsi="Verdana"/>
          <w:sz w:val="24"/>
          <w:szCs w:val="24"/>
        </w:rPr>
        <w:t xml:space="preserve"> </w:t>
      </w:r>
      <w:r w:rsidR="00B421D3" w:rsidRPr="00970A3F">
        <w:rPr>
          <w:rFonts w:ascii="Verdana" w:hAnsi="Verdana"/>
          <w:sz w:val="24"/>
          <w:szCs w:val="24"/>
        </w:rPr>
        <w:t>Y COOPERACIÓN</w:t>
      </w:r>
    </w:p>
    <w:sectPr w:rsidR="00C96846" w:rsidRPr="00970A3F" w:rsidSect="00F774C9">
      <w:headerReference w:type="default" r:id="rId8"/>
      <w:pgSz w:w="11906" w:h="16838"/>
      <w:pgMar w:top="1702" w:right="1134" w:bottom="1134" w:left="1418" w:header="720" w:footer="28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7575" w:rsidRDefault="00067575">
      <w:r>
        <w:separator/>
      </w:r>
    </w:p>
  </w:endnote>
  <w:endnote w:type="continuationSeparator" w:id="0">
    <w:p w:rsidR="00067575" w:rsidRDefault="00067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lbertus Extra Bold">
    <w:altName w:val="Candara"/>
    <w:charset w:val="00"/>
    <w:family w:val="swiss"/>
    <w:pitch w:val="variable"/>
    <w:sig w:usb0="00000001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7575" w:rsidRDefault="00067575">
      <w:r>
        <w:separator/>
      </w:r>
    </w:p>
  </w:footnote>
  <w:footnote w:type="continuationSeparator" w:id="0">
    <w:p w:rsidR="00067575" w:rsidRDefault="000675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7AA2" w:rsidRPr="0085260D" w:rsidRDefault="007F07CF" w:rsidP="005323D6">
    <w:pPr>
      <w:pStyle w:val="Encabezado"/>
      <w:tabs>
        <w:tab w:val="clear" w:pos="8504"/>
        <w:tab w:val="left" w:pos="7788"/>
      </w:tabs>
      <w:spacing w:before="240"/>
      <w:rPr>
        <w:rFonts w:ascii="Garamond" w:hAnsi="Garamond"/>
        <w:b/>
        <w:smallCaps/>
        <w:sz w:val="18"/>
        <w:szCs w:val="16"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4481830</wp:posOffset>
          </wp:positionH>
          <wp:positionV relativeFrom="paragraph">
            <wp:posOffset>239395</wp:posOffset>
          </wp:positionV>
          <wp:extent cx="1749425" cy="545465"/>
          <wp:effectExtent l="0" t="0" r="0" b="0"/>
          <wp:wrapTight wrapText="bothSides">
            <wp:wrapPolygon edited="0">
              <wp:start x="0" y="0"/>
              <wp:lineTo x="0" y="21122"/>
              <wp:lineTo x="21404" y="21122"/>
              <wp:lineTo x="21404" y="0"/>
              <wp:lineTo x="0" y="0"/>
            </wp:wrapPolygon>
          </wp:wrapTight>
          <wp:docPr id="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545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97536">
      <w:rPr>
        <w:noProof/>
      </w:rPr>
      <w:drawing>
        <wp:inline distT="0" distB="0" distL="0" distR="0">
          <wp:extent cx="4030980" cy="723900"/>
          <wp:effectExtent l="0" t="0" r="0" b="0"/>
          <wp:docPr id="1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098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6728460</wp:posOffset>
              </wp:positionH>
              <wp:positionV relativeFrom="paragraph">
                <wp:posOffset>-349885</wp:posOffset>
              </wp:positionV>
              <wp:extent cx="365760" cy="274320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5760" cy="274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D7AA2" w:rsidRDefault="006D7AA2" w:rsidP="006D7AA2"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955F3A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margin-left:529.8pt;margin-top:-27.55pt;width:28.8pt;height:21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" strokecolor="white">
              <v:textbox>
                <w:txbxContent>
                  <w:p w:rsidR="006D7AA2" w:rsidRDefault="006D7AA2" w:rsidP="006D7AA2"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955F3A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="005323D6">
      <w:rPr>
        <w:noProof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F2053"/>
    <w:multiLevelType w:val="hybridMultilevel"/>
    <w:tmpl w:val="491E4FF8"/>
    <w:lvl w:ilvl="0" w:tplc="177425F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F94821"/>
    <w:multiLevelType w:val="multilevel"/>
    <w:tmpl w:val="CE2C0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F51FDC"/>
    <w:multiLevelType w:val="hybridMultilevel"/>
    <w:tmpl w:val="314E0A10"/>
    <w:lvl w:ilvl="0" w:tplc="E9422874">
      <w:start w:val="3"/>
      <w:numFmt w:val="bullet"/>
      <w:lvlText w:val="-"/>
      <w:lvlJc w:val="left"/>
      <w:pPr>
        <w:ind w:left="720" w:hanging="360"/>
      </w:pPr>
      <w:rPr>
        <w:rFonts w:ascii="Albertus Extra Bold" w:eastAsia="Times New Roman" w:hAnsi="Albertus Extra Bold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9A6F16"/>
    <w:multiLevelType w:val="hybridMultilevel"/>
    <w:tmpl w:val="20969D76"/>
    <w:lvl w:ilvl="0" w:tplc="225A59CA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34306A"/>
    <w:multiLevelType w:val="hybridMultilevel"/>
    <w:tmpl w:val="03587E80"/>
    <w:lvl w:ilvl="0" w:tplc="E408A172">
      <w:start w:val="3"/>
      <w:numFmt w:val="bullet"/>
      <w:lvlText w:val="-"/>
      <w:lvlJc w:val="left"/>
      <w:pPr>
        <w:ind w:left="720" w:hanging="360"/>
      </w:pPr>
      <w:rPr>
        <w:rFonts w:ascii="Albertus Extra Bold" w:eastAsia="Times New Roman" w:hAnsi="Albertus Extra Bold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E64A12"/>
    <w:multiLevelType w:val="multilevel"/>
    <w:tmpl w:val="AFDE7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50D6A"/>
    <w:multiLevelType w:val="multilevel"/>
    <w:tmpl w:val="9E90A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AA45AD"/>
    <w:multiLevelType w:val="multilevel"/>
    <w:tmpl w:val="8DD22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005A39"/>
    <w:multiLevelType w:val="multilevel"/>
    <w:tmpl w:val="0C8CA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CB86045"/>
    <w:multiLevelType w:val="multilevel"/>
    <w:tmpl w:val="0058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5"/>
  </w:num>
  <w:num w:numId="3">
    <w:abstractNumId w:val="6"/>
  </w:num>
  <w:num w:numId="4">
    <w:abstractNumId w:val="1"/>
  </w:num>
  <w:num w:numId="5">
    <w:abstractNumId w:val="8"/>
  </w:num>
  <w:num w:numId="6">
    <w:abstractNumId w:val="7"/>
  </w:num>
  <w:num w:numId="7">
    <w:abstractNumId w:val="3"/>
  </w:num>
  <w:num w:numId="8">
    <w:abstractNumId w:val="2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219"/>
    <w:rsid w:val="00040B51"/>
    <w:rsid w:val="00065490"/>
    <w:rsid w:val="00067575"/>
    <w:rsid w:val="000B31D9"/>
    <w:rsid w:val="000B7E0C"/>
    <w:rsid w:val="000C09EA"/>
    <w:rsid w:val="00153F90"/>
    <w:rsid w:val="0018607B"/>
    <w:rsid w:val="001A6106"/>
    <w:rsid w:val="001F2EBB"/>
    <w:rsid w:val="0020064D"/>
    <w:rsid w:val="00260CA6"/>
    <w:rsid w:val="002D6053"/>
    <w:rsid w:val="002F2A8C"/>
    <w:rsid w:val="00383404"/>
    <w:rsid w:val="00394EDD"/>
    <w:rsid w:val="003A355B"/>
    <w:rsid w:val="003D7D27"/>
    <w:rsid w:val="003F54CD"/>
    <w:rsid w:val="00401219"/>
    <w:rsid w:val="0048680B"/>
    <w:rsid w:val="004B2036"/>
    <w:rsid w:val="004F3701"/>
    <w:rsid w:val="005323D6"/>
    <w:rsid w:val="00540C22"/>
    <w:rsid w:val="00596664"/>
    <w:rsid w:val="005D32D5"/>
    <w:rsid w:val="00617D7D"/>
    <w:rsid w:val="0063040D"/>
    <w:rsid w:val="00652A56"/>
    <w:rsid w:val="006552EB"/>
    <w:rsid w:val="00687FDD"/>
    <w:rsid w:val="006D7AA2"/>
    <w:rsid w:val="007469DF"/>
    <w:rsid w:val="00752835"/>
    <w:rsid w:val="0077379E"/>
    <w:rsid w:val="007B06CF"/>
    <w:rsid w:val="007D7F2A"/>
    <w:rsid w:val="007F07CF"/>
    <w:rsid w:val="008B4FC3"/>
    <w:rsid w:val="00944541"/>
    <w:rsid w:val="00955F3A"/>
    <w:rsid w:val="00962CA3"/>
    <w:rsid w:val="00970A3F"/>
    <w:rsid w:val="009925C5"/>
    <w:rsid w:val="009C1309"/>
    <w:rsid w:val="009F69D9"/>
    <w:rsid w:val="00A46512"/>
    <w:rsid w:val="00A46647"/>
    <w:rsid w:val="00A9585B"/>
    <w:rsid w:val="00A96C7A"/>
    <w:rsid w:val="00AA78B2"/>
    <w:rsid w:val="00B17ACE"/>
    <w:rsid w:val="00B421D3"/>
    <w:rsid w:val="00B429BA"/>
    <w:rsid w:val="00B87149"/>
    <w:rsid w:val="00B9220F"/>
    <w:rsid w:val="00BF2E26"/>
    <w:rsid w:val="00C178DF"/>
    <w:rsid w:val="00C957AB"/>
    <w:rsid w:val="00C96846"/>
    <w:rsid w:val="00CA41F8"/>
    <w:rsid w:val="00CB50A5"/>
    <w:rsid w:val="00CC52FA"/>
    <w:rsid w:val="00D41B7F"/>
    <w:rsid w:val="00E95E73"/>
    <w:rsid w:val="00EE442E"/>
    <w:rsid w:val="00F23183"/>
    <w:rsid w:val="00F26FBF"/>
    <w:rsid w:val="00F3059B"/>
    <w:rsid w:val="00F63973"/>
    <w:rsid w:val="00F76E73"/>
    <w:rsid w:val="00F774C9"/>
    <w:rsid w:val="00F8238E"/>
    <w:rsid w:val="00FE0F98"/>
    <w:rsid w:val="00FE5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2C460FB1-6EA3-4EF5-A4F6-4580CBB00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962CA3"/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rsid w:val="00962CA3"/>
    <w:rPr>
      <w:color w:val="0000FF"/>
      <w:u w:val="single"/>
    </w:rPr>
  </w:style>
  <w:style w:type="paragraph" w:styleId="Sangradetextonormal">
    <w:name w:val="Body Text Indent"/>
    <w:basedOn w:val="Normal"/>
    <w:rsid w:val="00EE442E"/>
    <w:pPr>
      <w:spacing w:after="120"/>
      <w:ind w:left="283"/>
    </w:pPr>
    <w:rPr>
      <w:rFonts w:ascii="Times New Roman" w:hAnsi="Times New Roman" w:cs="Times New Roman"/>
      <w:sz w:val="20"/>
      <w:szCs w:val="20"/>
    </w:rPr>
  </w:style>
  <w:style w:type="character" w:customStyle="1" w:styleId="EncabezadoCar">
    <w:name w:val="Encabezado Car"/>
    <w:link w:val="Encabezado"/>
    <w:uiPriority w:val="99"/>
    <w:rsid w:val="006D7AA2"/>
    <w:rPr>
      <w:rFonts w:ascii="Arial" w:hAnsi="Arial" w:cs="Arial"/>
      <w:sz w:val="22"/>
      <w:szCs w:val="22"/>
    </w:rPr>
  </w:style>
  <w:style w:type="paragraph" w:styleId="Prrafodelista">
    <w:name w:val="List Paragraph"/>
    <w:basedOn w:val="Normal"/>
    <w:uiPriority w:val="34"/>
    <w:qFormat/>
    <w:rsid w:val="005323D6"/>
    <w:pPr>
      <w:ind w:left="720"/>
      <w:contextualSpacing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czaldivar\Personal\Papel%20vicerrectorad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022F09-37A3-482D-8A94-3F180B048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vicerrectorado.dot</Template>
  <TotalTime>0</TotalTime>
  <Pages>1</Pages>
  <Words>157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 FORMULARIO DE SOLICITUD</vt:lpstr>
    </vt:vector>
  </TitlesOfParts>
  <Company>Universidad de Burgos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 FORMULARIO DE SOLICITUD</dc:title>
  <dc:subject/>
  <dc:creator>Cristina Zaldivar</dc:creator>
  <cp:keywords/>
  <cp:lastModifiedBy>MARIA ASUNCION ALBUIN DELGADO</cp:lastModifiedBy>
  <cp:revision>2</cp:revision>
  <cp:lastPrinted>2016-07-28T09:36:00Z</cp:lastPrinted>
  <dcterms:created xsi:type="dcterms:W3CDTF">2022-06-07T12:57:00Z</dcterms:created>
  <dcterms:modified xsi:type="dcterms:W3CDTF">2022-06-07T12:57:00Z</dcterms:modified>
</cp:coreProperties>
</file>