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279" w:rsidRPr="009E2A70" w:rsidRDefault="00A82279" w:rsidP="00902F46">
      <w:pPr>
        <w:ind w:right="-59"/>
        <w:rPr>
          <w:b/>
          <w:bCs/>
          <w:lang w:val="gl-ES"/>
        </w:rPr>
      </w:pPr>
      <w:r w:rsidRPr="009E2A70">
        <w:rPr>
          <w:b/>
          <w:bCs/>
          <w:lang w:val="gl-ES"/>
        </w:rPr>
        <w:t>BASES XERAIS REGULADORAS DA CONCESIÓN DE SUBVENCIÓNS ÁS  ASOCIACIÓNS E ENTIDADES  SEN ÁNIMO DE LUCRO, PARA A DINAMIZACIÓN ECONÓMICA, QUE DESENVOLVEN A SÚA ACTIVIDADE NO EIDO DA ÁREA DE COHESIÓN E DINAMIZACIÓN SOCIAL E PARA O EXERCICIO ECONÓMICO 2022.</w:t>
      </w:r>
    </w:p>
    <w:p w:rsidR="00A82279" w:rsidRDefault="00A82279" w:rsidP="00902F46">
      <w:pPr>
        <w:ind w:right="-59"/>
        <w:outlineLvl w:val="0"/>
        <w:rPr>
          <w:b/>
          <w:bCs/>
          <w:lang w:val="gl-ES"/>
        </w:rPr>
      </w:pPr>
    </w:p>
    <w:p w:rsidR="00A82279" w:rsidRDefault="00A82279" w:rsidP="00902F46">
      <w:pPr>
        <w:ind w:right="-59"/>
        <w:outlineLvl w:val="0"/>
        <w:rPr>
          <w:b/>
          <w:bCs/>
          <w:lang w:val="gl-ES"/>
        </w:rPr>
      </w:pPr>
    </w:p>
    <w:p w:rsidR="00A82279" w:rsidRPr="00EE5DA0" w:rsidRDefault="00A82279" w:rsidP="00902F46">
      <w:pPr>
        <w:ind w:right="-59"/>
        <w:outlineLvl w:val="0"/>
        <w:rPr>
          <w:b/>
          <w:bCs/>
          <w:lang w:val="gl-ES"/>
        </w:rPr>
      </w:pPr>
      <w:r w:rsidRPr="00EE5DA0">
        <w:rPr>
          <w:b/>
          <w:bCs/>
          <w:lang w:val="gl-ES"/>
        </w:rPr>
        <w:t xml:space="preserve">Artigo 1. </w:t>
      </w:r>
      <w:r w:rsidRPr="00EE5DA0">
        <w:rPr>
          <w:b/>
          <w:bCs/>
          <w:i/>
          <w:iCs/>
          <w:lang w:val="gl-ES"/>
        </w:rPr>
        <w:t>Obxecto e finalidad</w:t>
      </w:r>
      <w:r>
        <w:rPr>
          <w:b/>
          <w:bCs/>
          <w:i/>
          <w:iCs/>
          <w:lang w:val="gl-ES"/>
        </w:rPr>
        <w:t>e.</w:t>
      </w:r>
    </w:p>
    <w:p w:rsidR="00A82279" w:rsidRPr="008A14A2" w:rsidRDefault="00A82279" w:rsidP="00902F46">
      <w:pPr>
        <w:ind w:right="-59"/>
        <w:rPr>
          <w:lang w:val="gl-ES"/>
        </w:rPr>
      </w:pPr>
    </w:p>
    <w:p w:rsidR="00A82279" w:rsidRPr="00B907B9" w:rsidRDefault="00A82279" w:rsidP="00902F46">
      <w:pPr>
        <w:ind w:right="-59"/>
        <w:rPr>
          <w:highlight w:val="lightGray"/>
          <w:lang w:val="gl-ES"/>
        </w:rPr>
      </w:pPr>
      <w:r w:rsidRPr="008A14A2">
        <w:rPr>
          <w:lang w:val="gl-ES"/>
        </w:rPr>
        <w:t xml:space="preserve">            </w:t>
      </w:r>
      <w:r w:rsidRPr="00745D4E">
        <w:rPr>
          <w:lang w:val="gl-ES"/>
        </w:rPr>
        <w:t xml:space="preserve">Estas bases teñen por obxecto a concesión de subvencións por parte do Concello de Lugo, Área de Cohesión e Dinamización Social, ás asociacións e entidades sen ánimo de lucro para cofinanciar parcialmente proxectos e/ou actividades desenvolvidas durante o exercicio económico 2022, consideradas de interese para a promoción económica do municipio ou de utilidade pública para o Concello de Lugo no eido do fomento e da dinamización da actividade económica, empresarial, comercial, do emprego </w:t>
      </w:r>
      <w:r w:rsidRPr="00647688">
        <w:rPr>
          <w:lang w:val="gl-ES"/>
        </w:rPr>
        <w:t>e da hostalería</w:t>
      </w:r>
      <w:r w:rsidRPr="00745D4E">
        <w:rPr>
          <w:lang w:val="gl-ES"/>
        </w:rPr>
        <w:t xml:space="preserve"> no municipio de Lugo</w:t>
      </w:r>
      <w:r w:rsidRPr="00647688">
        <w:rPr>
          <w:lang w:val="gl-ES"/>
        </w:rPr>
        <w:t>.</w:t>
      </w:r>
    </w:p>
    <w:p w:rsidR="00A82279" w:rsidRPr="00B907B9" w:rsidRDefault="00A82279" w:rsidP="00902F46">
      <w:pPr>
        <w:ind w:right="-59"/>
        <w:rPr>
          <w:highlight w:val="lightGray"/>
          <w:lang w:val="gl-ES"/>
        </w:rPr>
      </w:pPr>
    </w:p>
    <w:p w:rsidR="00A82279" w:rsidRDefault="00A82279" w:rsidP="00902F46">
      <w:pPr>
        <w:ind w:right="-59" w:firstLine="709"/>
        <w:rPr>
          <w:lang w:val="gl-ES"/>
        </w:rPr>
      </w:pPr>
      <w:r w:rsidRPr="00745D4E">
        <w:rPr>
          <w:lang w:val="gl-ES"/>
        </w:rPr>
        <w:t>Preténdese dar soporte ás entidades que leven a cabo proxectos de fomento, sensibilización, formación, información e asesoramento sobre a cultura emprendedora, a dinamización económica, o aproveitamento de recursos, a posta en valor do territorio, o fomento do emprendemento e a creación de emprego no municipio de Lugo.</w:t>
      </w:r>
      <w:r>
        <w:rPr>
          <w:lang w:val="gl-ES"/>
        </w:rPr>
        <w:t xml:space="preserve"> </w:t>
      </w:r>
    </w:p>
    <w:p w:rsidR="00A82279" w:rsidRPr="008461A5" w:rsidRDefault="00A82279" w:rsidP="00902F46">
      <w:pPr>
        <w:ind w:right="-59"/>
        <w:rPr>
          <w:lang w:val="gl-ES"/>
        </w:rPr>
      </w:pPr>
    </w:p>
    <w:p w:rsidR="00A82279" w:rsidRDefault="00A82279" w:rsidP="00902F46">
      <w:pPr>
        <w:ind w:right="-59" w:firstLine="709"/>
        <w:rPr>
          <w:lang w:val="gl-ES"/>
        </w:rPr>
      </w:pPr>
      <w:r>
        <w:rPr>
          <w:lang w:val="gl-ES"/>
        </w:rPr>
        <w:t xml:space="preserve">Serán subvencionables as </w:t>
      </w:r>
      <w:r w:rsidRPr="008A14A2">
        <w:rPr>
          <w:lang w:val="gl-ES"/>
        </w:rPr>
        <w:t>act</w:t>
      </w:r>
      <w:r>
        <w:rPr>
          <w:lang w:val="gl-ES"/>
        </w:rPr>
        <w:t xml:space="preserve">uacións establecidas no </w:t>
      </w:r>
      <w:r w:rsidRPr="00325DB0">
        <w:rPr>
          <w:lang w:val="gl-ES"/>
        </w:rPr>
        <w:t>artigo 9 baixo</w:t>
      </w:r>
      <w:r w:rsidRPr="008A14A2">
        <w:rPr>
          <w:lang w:val="gl-ES"/>
        </w:rPr>
        <w:t xml:space="preserve"> a epígrafe “gastos subvencionables”.</w:t>
      </w:r>
    </w:p>
    <w:p w:rsidR="00A82279" w:rsidRPr="008A14A2" w:rsidRDefault="00A82279" w:rsidP="00902F46">
      <w:pPr>
        <w:ind w:right="-59"/>
        <w:rPr>
          <w:lang w:val="gl-ES"/>
        </w:rPr>
      </w:pPr>
    </w:p>
    <w:p w:rsidR="00A82279" w:rsidRDefault="00A82279" w:rsidP="00902F46">
      <w:pPr>
        <w:ind w:right="-59" w:firstLine="709"/>
        <w:rPr>
          <w:lang w:val="gl-ES"/>
        </w:rPr>
      </w:pPr>
      <w:r w:rsidRPr="008A14A2">
        <w:rPr>
          <w:lang w:val="gl-ES"/>
        </w:rPr>
        <w:t>Para o non previsto nestas bases, será de aplicación a</w:t>
      </w:r>
      <w:r>
        <w:rPr>
          <w:lang w:val="gl-ES"/>
        </w:rPr>
        <w:t xml:space="preserve"> Lei 9/2007, do 13 de xuño, de S</w:t>
      </w:r>
      <w:r w:rsidRPr="008A14A2">
        <w:rPr>
          <w:lang w:val="gl-ES"/>
        </w:rPr>
        <w:t>ubvencións de Galicia, a</w:t>
      </w:r>
      <w:r>
        <w:rPr>
          <w:lang w:val="gl-ES"/>
        </w:rPr>
        <w:t xml:space="preserve"> Lei 38/2003, do 17 de novembro, X</w:t>
      </w:r>
      <w:r w:rsidRPr="008A14A2">
        <w:rPr>
          <w:lang w:val="gl-ES"/>
        </w:rPr>
        <w:t>eral d</w:t>
      </w:r>
      <w:r>
        <w:rPr>
          <w:lang w:val="gl-ES"/>
        </w:rPr>
        <w:t>e Subvencións, o Real D</w:t>
      </w:r>
      <w:r w:rsidRPr="008A14A2">
        <w:rPr>
          <w:lang w:val="gl-ES"/>
        </w:rPr>
        <w:t>ecreto 887/2006, do 21 de xullo, polo que se aproba</w:t>
      </w:r>
      <w:r>
        <w:rPr>
          <w:lang w:val="gl-ES"/>
        </w:rPr>
        <w:t xml:space="preserve"> o Regulamento da Lei 38/2003, Xeral de Subvencións, a Ordenanza xeral m</w:t>
      </w:r>
      <w:r w:rsidRPr="008A14A2">
        <w:rPr>
          <w:lang w:val="gl-ES"/>
        </w:rPr>
        <w:t>unicipal reguladora da concesión de subvencións, as bases de execución do orzamento</w:t>
      </w:r>
      <w:r>
        <w:rPr>
          <w:lang w:val="gl-ES"/>
        </w:rPr>
        <w:t xml:space="preserve">, </w:t>
      </w:r>
      <w:r w:rsidRPr="00951563">
        <w:rPr>
          <w:lang w:val="gl-ES"/>
        </w:rPr>
        <w:t>Regulamento de Control Interno do Concello de Lugo</w:t>
      </w:r>
      <w:r w:rsidRPr="008A14A2">
        <w:rPr>
          <w:lang w:val="gl-ES"/>
        </w:rPr>
        <w:t xml:space="preserve"> e demais normativa legal de aplicación.</w:t>
      </w:r>
    </w:p>
    <w:p w:rsidR="00A82279" w:rsidRDefault="00A82279" w:rsidP="00902F46">
      <w:pPr>
        <w:ind w:right="-59"/>
        <w:rPr>
          <w:lang w:val="gl-ES"/>
        </w:rPr>
      </w:pPr>
    </w:p>
    <w:p w:rsidR="00A82279" w:rsidRDefault="00A82279" w:rsidP="00902F46">
      <w:pPr>
        <w:ind w:right="-59"/>
        <w:outlineLvl w:val="0"/>
        <w:rPr>
          <w:b/>
          <w:bCs/>
          <w:lang w:val="gl-ES"/>
        </w:rPr>
      </w:pPr>
    </w:p>
    <w:p w:rsidR="00A82279" w:rsidRPr="00F6399F" w:rsidRDefault="00A82279" w:rsidP="00902F46">
      <w:pPr>
        <w:ind w:right="-59"/>
        <w:outlineLvl w:val="0"/>
        <w:rPr>
          <w:b/>
          <w:bCs/>
          <w:lang w:val="gl-ES"/>
        </w:rPr>
      </w:pPr>
      <w:r w:rsidRPr="00F6399F">
        <w:rPr>
          <w:b/>
          <w:bCs/>
          <w:lang w:val="gl-ES"/>
        </w:rPr>
        <w:t xml:space="preserve">Artigo 2. </w:t>
      </w:r>
      <w:r w:rsidRPr="00F6399F">
        <w:rPr>
          <w:b/>
          <w:bCs/>
          <w:i/>
          <w:iCs/>
          <w:lang w:val="gl-ES"/>
        </w:rPr>
        <w:t>Entidades beneficiarias</w:t>
      </w:r>
      <w:r>
        <w:rPr>
          <w:b/>
          <w:bCs/>
          <w:i/>
          <w:iCs/>
          <w:lang w:val="gl-ES"/>
        </w:rPr>
        <w:t>. Requisitos.</w:t>
      </w:r>
    </w:p>
    <w:p w:rsidR="00A82279" w:rsidRPr="008A14A2" w:rsidRDefault="00A82279" w:rsidP="00902F46">
      <w:pPr>
        <w:ind w:right="-59"/>
        <w:rPr>
          <w:lang w:val="gl-ES"/>
        </w:rPr>
      </w:pPr>
    </w:p>
    <w:p w:rsidR="00A82279" w:rsidRDefault="00A82279" w:rsidP="00902F46">
      <w:pPr>
        <w:ind w:right="-59"/>
        <w:rPr>
          <w:lang w:val="gl-ES"/>
        </w:rPr>
      </w:pPr>
      <w:r w:rsidRPr="008A14A2">
        <w:rPr>
          <w:lang w:val="gl-ES"/>
        </w:rPr>
        <w:t xml:space="preserve">            </w:t>
      </w:r>
      <w:r w:rsidRPr="00A55740">
        <w:rPr>
          <w:lang w:val="gl-ES"/>
        </w:rPr>
        <w:t xml:space="preserve">Poderán acollerse a esta convocatoria de subvencións as asociacións </w:t>
      </w:r>
      <w:r>
        <w:rPr>
          <w:lang w:val="gl-ES"/>
        </w:rPr>
        <w:t>e entidades sen ánimo de lucro</w:t>
      </w:r>
      <w:r w:rsidRPr="00A55740">
        <w:rPr>
          <w:lang w:val="gl-ES"/>
        </w:rPr>
        <w:t>,</w:t>
      </w:r>
      <w:r>
        <w:rPr>
          <w:lang w:val="gl-ES"/>
        </w:rPr>
        <w:t xml:space="preserve"> que tendo a súa sede e domicilio social en Lugo, </w:t>
      </w:r>
      <w:r w:rsidRPr="00A55740">
        <w:rPr>
          <w:lang w:val="gl-ES"/>
        </w:rPr>
        <w:t xml:space="preserve"> teñan recoñecidos nos seus fins estatutarios a realización de actividades de foment</w:t>
      </w:r>
      <w:r>
        <w:rPr>
          <w:lang w:val="gl-ES"/>
        </w:rPr>
        <w:t>o da</w:t>
      </w:r>
      <w:r w:rsidRPr="00A55740">
        <w:rPr>
          <w:lang w:val="gl-ES"/>
        </w:rPr>
        <w:t xml:space="preserve"> promoción económica, comercio, formación empresarial e para o </w:t>
      </w:r>
      <w:r>
        <w:rPr>
          <w:lang w:val="gl-ES"/>
        </w:rPr>
        <w:t xml:space="preserve">emprego, </w:t>
      </w:r>
      <w:r w:rsidRPr="00A55740">
        <w:rPr>
          <w:lang w:val="gl-ES"/>
        </w:rPr>
        <w:t xml:space="preserve"> empresarial, hostalería e/ou creación de emprego a través de proxectos que pretenden a mellora económica do municipio de Lugo e que cumpran os seguintes requisitos:</w:t>
      </w:r>
    </w:p>
    <w:p w:rsidR="00A82279" w:rsidRPr="008A14A2" w:rsidRDefault="00A82279" w:rsidP="00902F46">
      <w:pPr>
        <w:ind w:right="-59"/>
        <w:rPr>
          <w:lang w:val="gl-ES"/>
        </w:rPr>
      </w:pPr>
    </w:p>
    <w:p w:rsidR="00A82279" w:rsidRDefault="00A82279" w:rsidP="00902F46">
      <w:pPr>
        <w:ind w:right="-59" w:firstLine="709"/>
        <w:rPr>
          <w:lang w:val="gl-ES"/>
        </w:rPr>
      </w:pPr>
    </w:p>
    <w:p w:rsidR="00A82279" w:rsidRPr="008A14A2" w:rsidRDefault="00A82279" w:rsidP="00902F46">
      <w:pPr>
        <w:ind w:right="-59" w:firstLine="709"/>
        <w:rPr>
          <w:lang w:val="gl-ES"/>
        </w:rPr>
      </w:pPr>
      <w:r w:rsidRPr="008A14A2">
        <w:rPr>
          <w:lang w:val="gl-ES"/>
        </w:rPr>
        <w:t xml:space="preserve">a) </w:t>
      </w:r>
      <w:r w:rsidRPr="008A14A2">
        <w:rPr>
          <w:u w:val="single"/>
          <w:lang w:val="gl-ES"/>
        </w:rPr>
        <w:t xml:space="preserve">Estar legalmente </w:t>
      </w:r>
      <w:r>
        <w:rPr>
          <w:u w:val="single"/>
          <w:lang w:val="gl-ES"/>
        </w:rPr>
        <w:t>constituídas e domiciliadas no C</w:t>
      </w:r>
      <w:r w:rsidRPr="008A14A2">
        <w:rPr>
          <w:u w:val="single"/>
          <w:lang w:val="gl-ES"/>
        </w:rPr>
        <w:t>oncello de Lugo</w:t>
      </w:r>
      <w:r w:rsidRPr="008A14A2">
        <w:rPr>
          <w:lang w:val="gl-ES"/>
        </w:rPr>
        <w:t xml:space="preserve">. </w:t>
      </w:r>
    </w:p>
    <w:p w:rsidR="00A82279" w:rsidRDefault="00A82279" w:rsidP="00902F46">
      <w:pPr>
        <w:ind w:right="-59" w:firstLine="709"/>
        <w:rPr>
          <w:lang w:val="gl-ES"/>
        </w:rPr>
      </w:pPr>
    </w:p>
    <w:p w:rsidR="00A82279" w:rsidRDefault="00A82279" w:rsidP="00902F46">
      <w:pPr>
        <w:ind w:right="-59" w:firstLine="709"/>
        <w:rPr>
          <w:lang w:val="gl-ES"/>
        </w:rPr>
      </w:pPr>
      <w:r w:rsidRPr="008A14A2">
        <w:rPr>
          <w:lang w:val="gl-ES"/>
        </w:rPr>
        <w:t>b</w:t>
      </w:r>
      <w:r w:rsidRPr="00C50AC1">
        <w:rPr>
          <w:lang w:val="gl-ES"/>
        </w:rPr>
        <w:t xml:space="preserve">) As entidades beneficiarias segundo se trate de asociacións, fundacións ou outras entidades sen ánimo de lucro, deberán estar </w:t>
      </w:r>
      <w:r w:rsidRPr="00C50AC1">
        <w:rPr>
          <w:u w:val="single"/>
          <w:lang w:val="gl-ES"/>
        </w:rPr>
        <w:t>inscritas obrigatoriamente no Rexistro Municipal de Asociacións do Concello de Lugo</w:t>
      </w:r>
      <w:r w:rsidRPr="00C50AC1">
        <w:rPr>
          <w:lang w:val="gl-ES"/>
        </w:rPr>
        <w:t>, no Rexistro de Fundaci</w:t>
      </w:r>
      <w:r>
        <w:rPr>
          <w:lang w:val="gl-ES"/>
        </w:rPr>
        <w:t xml:space="preserve">óns da Xunta de Galicia ou calquera outro rexistro público. </w:t>
      </w:r>
      <w:r w:rsidRPr="00C50AC1">
        <w:rPr>
          <w:lang w:val="gl-ES"/>
        </w:rPr>
        <w:t xml:space="preserve"> </w:t>
      </w:r>
    </w:p>
    <w:p w:rsidR="00A82279" w:rsidRPr="008A14A2" w:rsidRDefault="00A82279" w:rsidP="00902F46">
      <w:pPr>
        <w:ind w:right="-59" w:firstLine="709"/>
        <w:rPr>
          <w:lang w:val="gl-ES"/>
        </w:rPr>
      </w:pPr>
    </w:p>
    <w:p w:rsidR="00A82279" w:rsidRDefault="00A82279" w:rsidP="00902F46">
      <w:pPr>
        <w:ind w:firstLine="709"/>
        <w:rPr>
          <w:lang w:val="gl-ES"/>
        </w:rPr>
      </w:pPr>
      <w:r w:rsidRPr="008A14A2">
        <w:rPr>
          <w:lang w:val="gl-ES"/>
        </w:rPr>
        <w:t xml:space="preserve">c) Estar </w:t>
      </w:r>
      <w:r w:rsidRPr="00D37835">
        <w:rPr>
          <w:lang w:val="gl-ES"/>
        </w:rPr>
        <w:t>ao corrente das súas obrigas tributarias</w:t>
      </w:r>
      <w:r w:rsidRPr="008A14A2">
        <w:rPr>
          <w:lang w:val="gl-ES"/>
        </w:rPr>
        <w:t xml:space="preserve"> estatais, </w:t>
      </w:r>
      <w:r w:rsidRPr="003E0B5E">
        <w:rPr>
          <w:lang w:val="gl-ES"/>
        </w:rPr>
        <w:t>autonómicas,</w:t>
      </w:r>
      <w:r w:rsidRPr="008A14A2">
        <w:rPr>
          <w:lang w:val="gl-ES"/>
        </w:rPr>
        <w:t xml:space="preserve"> locais e da Seguridade Social</w:t>
      </w:r>
      <w:r>
        <w:rPr>
          <w:lang w:val="gl-ES"/>
        </w:rPr>
        <w:t>.</w:t>
      </w:r>
    </w:p>
    <w:p w:rsidR="00A82279" w:rsidRPr="008A14A2" w:rsidRDefault="00A82279" w:rsidP="00902F46">
      <w:pPr>
        <w:ind w:firstLine="709"/>
        <w:rPr>
          <w:lang w:val="gl-ES"/>
        </w:rPr>
      </w:pPr>
    </w:p>
    <w:p w:rsidR="00A82279" w:rsidRPr="008A14A2" w:rsidRDefault="00A82279" w:rsidP="00902F46">
      <w:pPr>
        <w:ind w:right="-59" w:firstLine="709"/>
        <w:rPr>
          <w:lang w:val="gl-ES"/>
        </w:rPr>
      </w:pPr>
      <w:r w:rsidRPr="008A14A2">
        <w:rPr>
          <w:lang w:val="gl-ES"/>
        </w:rPr>
        <w:t>d) Non estar incursas nos supostos previstos nos artigos 10.2 e 10.3 da Lei 9/2007, do 13 de xuño, de subvencións de Galicia, así como nos 13.2 e 13.3 da Lei 38/2003, do 17 de novembro, xeral de subvencións.</w:t>
      </w:r>
    </w:p>
    <w:p w:rsidR="00A82279" w:rsidRPr="008A14A2" w:rsidRDefault="00A82279" w:rsidP="00902F46">
      <w:pPr>
        <w:ind w:right="-59"/>
        <w:rPr>
          <w:lang w:val="gl-ES"/>
        </w:rPr>
      </w:pPr>
    </w:p>
    <w:p w:rsidR="00A82279" w:rsidRPr="008A14A2" w:rsidRDefault="00A82279" w:rsidP="00902F46">
      <w:pPr>
        <w:ind w:right="-59" w:firstLine="709"/>
        <w:rPr>
          <w:lang w:val="gl-ES"/>
        </w:rPr>
      </w:pPr>
      <w:r w:rsidRPr="008A14A2">
        <w:rPr>
          <w:lang w:val="gl-ES"/>
        </w:rPr>
        <w:t>e) Ter xustificados debidamente os gastos correspondentes a subvencións concedidas con anterioridade polo Concello de Lugo.</w:t>
      </w:r>
    </w:p>
    <w:p w:rsidR="00A82279" w:rsidRPr="008A14A2" w:rsidRDefault="00A82279" w:rsidP="00902F46">
      <w:pPr>
        <w:ind w:right="-59"/>
        <w:rPr>
          <w:lang w:val="gl-ES"/>
        </w:rPr>
      </w:pPr>
    </w:p>
    <w:p w:rsidR="00A82279" w:rsidRDefault="00A82279" w:rsidP="00902F46">
      <w:pPr>
        <w:ind w:right="-59" w:firstLine="709"/>
        <w:rPr>
          <w:lang w:val="gl-ES"/>
        </w:rPr>
      </w:pPr>
      <w:r w:rsidRPr="008A14A2">
        <w:rPr>
          <w:lang w:val="gl-ES"/>
        </w:rPr>
        <w:t xml:space="preserve">f) </w:t>
      </w:r>
      <w:r w:rsidRPr="0081705D">
        <w:rPr>
          <w:lang w:val="gl-ES"/>
        </w:rPr>
        <w:t xml:space="preserve">Desenvolver actividades e/ou programas que beneficien a persoas e/ou colectivos no eido da </w:t>
      </w:r>
      <w:bookmarkStart w:id="0" w:name="Texto19"/>
      <w:r w:rsidRPr="0081705D">
        <w:rPr>
          <w:lang w:val="gl-ES"/>
        </w:rPr>
        <w:t>promoción económica, impulso e fortalecemento do comercio, formació</w:t>
      </w:r>
      <w:r>
        <w:rPr>
          <w:lang w:val="gl-ES"/>
        </w:rPr>
        <w:t>n empresarial e para o emprego</w:t>
      </w:r>
      <w:r w:rsidRPr="0081705D">
        <w:rPr>
          <w:lang w:val="gl-ES"/>
        </w:rPr>
        <w:t xml:space="preserve">, impulso e fortalecemento da </w:t>
      </w:r>
      <w:r w:rsidRPr="00647688">
        <w:rPr>
          <w:lang w:val="gl-ES"/>
        </w:rPr>
        <w:t>hostaleria,</w:t>
      </w:r>
      <w:r w:rsidRPr="0081705D">
        <w:rPr>
          <w:lang w:val="gl-ES"/>
        </w:rPr>
        <w:t xml:space="preserve"> creación de emprego, etc..</w:t>
      </w:r>
      <w:r>
        <w:rPr>
          <w:lang w:val="gl-ES"/>
        </w:rPr>
        <w:t xml:space="preserve"> </w:t>
      </w:r>
      <w:r w:rsidRPr="0081705D">
        <w:rPr>
          <w:lang w:val="gl-ES"/>
        </w:rPr>
        <w:t>e que sexan de interese municipal para o desenvolvemento económico do municipio.</w:t>
      </w:r>
      <w:bookmarkEnd w:id="0"/>
      <w:r>
        <w:rPr>
          <w:lang w:val="gl-ES"/>
        </w:rPr>
        <w:t xml:space="preserve"> </w:t>
      </w:r>
    </w:p>
    <w:p w:rsidR="00A82279" w:rsidRPr="008A14A2" w:rsidRDefault="00A82279" w:rsidP="00902F46">
      <w:pPr>
        <w:ind w:right="-59" w:firstLine="709"/>
        <w:rPr>
          <w:lang w:val="gl-ES"/>
        </w:rPr>
      </w:pPr>
    </w:p>
    <w:p w:rsidR="00A82279" w:rsidRDefault="00A82279" w:rsidP="00902F46">
      <w:pPr>
        <w:ind w:right="-59" w:firstLine="709"/>
        <w:rPr>
          <w:lang w:val="gl-ES"/>
        </w:rPr>
      </w:pPr>
      <w:r>
        <w:rPr>
          <w:lang w:val="gl-ES"/>
        </w:rPr>
        <w:t xml:space="preserve">g)Desenvolver actividades </w:t>
      </w:r>
      <w:r w:rsidRPr="008A14A2">
        <w:rPr>
          <w:lang w:val="gl-ES"/>
        </w:rPr>
        <w:t xml:space="preserve">e/ou programas que complementen a programación de </w:t>
      </w:r>
      <w:bookmarkStart w:id="1" w:name="Texto65"/>
      <w:r>
        <w:rPr>
          <w:lang w:val="gl-ES"/>
        </w:rPr>
        <w:t>dinamización económica do municipio realizada</w:t>
      </w:r>
      <w:bookmarkEnd w:id="1"/>
      <w:r>
        <w:rPr>
          <w:lang w:val="gl-ES"/>
        </w:rPr>
        <w:t xml:space="preserve"> dende a </w:t>
      </w:r>
      <w:r w:rsidRPr="005E4515">
        <w:rPr>
          <w:lang w:val="gl-ES"/>
        </w:rPr>
        <w:t>Área de Cohesión e Dinamización Social, Servizo de Desenvolvemento Local.</w:t>
      </w:r>
      <w:r>
        <w:rPr>
          <w:lang w:val="gl-ES"/>
        </w:rPr>
        <w:t xml:space="preserve"> </w:t>
      </w:r>
    </w:p>
    <w:p w:rsidR="00A82279" w:rsidRDefault="00A82279" w:rsidP="00902F46">
      <w:pPr>
        <w:ind w:right="-59" w:firstLine="709"/>
        <w:rPr>
          <w:lang w:val="gl-ES"/>
        </w:rPr>
      </w:pPr>
    </w:p>
    <w:p w:rsidR="00A82279" w:rsidRPr="008A14A2" w:rsidRDefault="00A82279" w:rsidP="00902F46">
      <w:pPr>
        <w:ind w:right="-59" w:firstLine="709"/>
        <w:rPr>
          <w:lang w:val="gl-ES"/>
        </w:rPr>
      </w:pPr>
      <w:r w:rsidRPr="008A14A2">
        <w:rPr>
          <w:lang w:val="gl-ES"/>
        </w:rPr>
        <w:t xml:space="preserve"> </w:t>
      </w:r>
      <w:r>
        <w:rPr>
          <w:lang w:val="gl-ES"/>
        </w:rPr>
        <w:t xml:space="preserve">h) Non percibir, </w:t>
      </w:r>
      <w:r w:rsidRPr="008A14A2">
        <w:rPr>
          <w:lang w:val="gl-ES"/>
        </w:rPr>
        <w:t>durante este exercicio económico, ningunha subvención municipal das previstas nominativamente no orzamento xeral d</w:t>
      </w:r>
      <w:r>
        <w:rPr>
          <w:lang w:val="gl-ES"/>
        </w:rPr>
        <w:t>e 2022</w:t>
      </w:r>
      <w:r w:rsidRPr="008A14A2">
        <w:rPr>
          <w:lang w:val="gl-ES"/>
        </w:rPr>
        <w:t>.</w:t>
      </w:r>
    </w:p>
    <w:p w:rsidR="00A82279" w:rsidRPr="008A14A2" w:rsidRDefault="00A82279" w:rsidP="00902F46">
      <w:pPr>
        <w:ind w:right="-59"/>
        <w:rPr>
          <w:lang w:val="gl-ES"/>
        </w:rPr>
      </w:pPr>
    </w:p>
    <w:p w:rsidR="00A82279" w:rsidRDefault="00A82279" w:rsidP="00902F46">
      <w:pPr>
        <w:ind w:right="-59" w:firstLine="709"/>
        <w:rPr>
          <w:lang w:val="gl-ES"/>
        </w:rPr>
      </w:pPr>
      <w:r>
        <w:rPr>
          <w:lang w:val="gl-ES"/>
        </w:rPr>
        <w:t>i</w:t>
      </w:r>
      <w:r w:rsidRPr="008A14A2">
        <w:rPr>
          <w:lang w:val="gl-ES"/>
        </w:rPr>
        <w:t>) Ter presentado na Oficina de Participación Cidadá o orzamento, memoria de actividades anual e renovación dos membros da directiva.</w:t>
      </w:r>
    </w:p>
    <w:p w:rsidR="00A82279" w:rsidRDefault="00A82279" w:rsidP="00902F46">
      <w:pPr>
        <w:ind w:right="-59" w:firstLine="709"/>
        <w:rPr>
          <w:lang w:val="gl-ES"/>
        </w:rPr>
      </w:pPr>
    </w:p>
    <w:p w:rsidR="00A82279" w:rsidRPr="008A14A2" w:rsidRDefault="00A82279" w:rsidP="00902F46">
      <w:pPr>
        <w:ind w:right="-59" w:firstLine="709"/>
        <w:rPr>
          <w:lang w:val="gl-ES"/>
        </w:rPr>
      </w:pPr>
      <w:r>
        <w:rPr>
          <w:lang w:val="gl-ES"/>
        </w:rPr>
        <w:t>j) Non utilizar a imaxe da muller como reclamo e con connotacións de tipo sexual ou a denigración da súa imaxe (acordo plenario 9/124 do día 30 -06-2016).</w:t>
      </w:r>
    </w:p>
    <w:p w:rsidR="00A82279" w:rsidRPr="008A14A2" w:rsidRDefault="00A82279" w:rsidP="00902F46">
      <w:pPr>
        <w:ind w:right="-59"/>
        <w:rPr>
          <w:lang w:val="gl-ES"/>
        </w:rPr>
      </w:pPr>
    </w:p>
    <w:p w:rsidR="00A82279" w:rsidRDefault="00A82279" w:rsidP="00902F46">
      <w:pPr>
        <w:ind w:right="-59"/>
        <w:outlineLvl w:val="0"/>
        <w:rPr>
          <w:lang w:val="gl-ES"/>
        </w:rPr>
      </w:pPr>
    </w:p>
    <w:p w:rsidR="00A82279" w:rsidRDefault="00A82279" w:rsidP="00902F46">
      <w:pPr>
        <w:ind w:right="-59"/>
        <w:outlineLvl w:val="0"/>
        <w:rPr>
          <w:lang w:val="gl-ES"/>
        </w:rPr>
      </w:pPr>
    </w:p>
    <w:p w:rsidR="00A82279" w:rsidRDefault="00A82279" w:rsidP="00902F46">
      <w:pPr>
        <w:ind w:right="-59"/>
        <w:outlineLvl w:val="0"/>
        <w:rPr>
          <w:i/>
          <w:iCs/>
          <w:lang w:val="gl-ES"/>
        </w:rPr>
      </w:pPr>
      <w:r w:rsidRPr="008A14A2">
        <w:rPr>
          <w:lang w:val="gl-ES"/>
        </w:rPr>
        <w:t xml:space="preserve">Artigo 3. </w:t>
      </w:r>
      <w:r w:rsidRPr="008A14A2">
        <w:rPr>
          <w:i/>
          <w:iCs/>
          <w:lang w:val="gl-ES"/>
        </w:rPr>
        <w:t>Créditos orzamentarios e contía das subvencións</w:t>
      </w:r>
    </w:p>
    <w:p w:rsidR="00A82279" w:rsidRPr="008A14A2" w:rsidRDefault="00A82279" w:rsidP="00902F46">
      <w:pPr>
        <w:ind w:right="-59"/>
        <w:outlineLvl w:val="0"/>
        <w:rPr>
          <w:lang w:val="gl-ES"/>
        </w:rPr>
      </w:pPr>
    </w:p>
    <w:p w:rsidR="00A82279" w:rsidRDefault="00A82279" w:rsidP="00902F46">
      <w:pPr>
        <w:ind w:right="-59" w:firstLine="709"/>
        <w:rPr>
          <w:lang w:val="gl-ES"/>
        </w:rPr>
      </w:pPr>
      <w:r w:rsidRPr="00F7617F">
        <w:rPr>
          <w:lang w:val="gl-ES"/>
        </w:rPr>
        <w:t xml:space="preserve">No orzamento municipal para o exercicio de </w:t>
      </w:r>
      <w:bookmarkStart w:id="2" w:name="Texto66"/>
      <w:r w:rsidRPr="00F7617F">
        <w:rPr>
          <w:lang w:val="gl-ES"/>
        </w:rPr>
        <w:t>202</w:t>
      </w:r>
      <w:bookmarkEnd w:id="2"/>
      <w:r>
        <w:rPr>
          <w:lang w:val="gl-ES"/>
        </w:rPr>
        <w:t xml:space="preserve">2 </w:t>
      </w:r>
      <w:r w:rsidRPr="00F7617F">
        <w:rPr>
          <w:lang w:val="gl-ES"/>
        </w:rPr>
        <w:t>existe consignación orzamentaria para a concesión de subvencións segundo a continuación se indica:</w:t>
      </w:r>
    </w:p>
    <w:p w:rsidR="00A82279" w:rsidRDefault="00A82279" w:rsidP="00902F46">
      <w:pPr>
        <w:ind w:right="-59" w:firstLine="709"/>
        <w:rPr>
          <w:lang w:val="gl-ES"/>
        </w:rPr>
      </w:pPr>
    </w:p>
    <w:p w:rsidR="00A82279" w:rsidRDefault="00A82279" w:rsidP="00902F46">
      <w:pPr>
        <w:ind w:right="-59" w:firstLine="709"/>
        <w:rPr>
          <w:lang w:val="gl-ES"/>
        </w:rPr>
      </w:pPr>
    </w:p>
    <w:p w:rsidR="00A82279" w:rsidRDefault="00A82279" w:rsidP="00902F46">
      <w:pPr>
        <w:ind w:right="-59" w:firstLine="709"/>
        <w:rPr>
          <w:lang w:val="gl-ES"/>
        </w:rPr>
      </w:pPr>
    </w:p>
    <w:p w:rsidR="00A82279" w:rsidRPr="008A14A2" w:rsidRDefault="00A82279" w:rsidP="00902F46">
      <w:pPr>
        <w:ind w:right="-59"/>
        <w:rPr>
          <w:lang w:val="gl-ES"/>
        </w:rPr>
      </w:pPr>
    </w:p>
    <w:tbl>
      <w:tblPr>
        <w:tblW w:w="0" w:type="auto"/>
        <w:tblInd w:w="2" w:type="dxa"/>
        <w:tblCellMar>
          <w:left w:w="0" w:type="dxa"/>
          <w:right w:w="0" w:type="dxa"/>
        </w:tblCellMar>
        <w:tblLook w:val="0000"/>
      </w:tblPr>
      <w:tblGrid>
        <w:gridCol w:w="2730"/>
        <w:gridCol w:w="2813"/>
        <w:gridCol w:w="2786"/>
      </w:tblGrid>
      <w:tr w:rsidR="00A82279" w:rsidRPr="008A14A2">
        <w:trPr>
          <w:trHeight w:val="114"/>
        </w:trPr>
        <w:tc>
          <w:tcPr>
            <w:tcW w:w="2773" w:type="dxa"/>
            <w:tcBorders>
              <w:top w:val="single" w:sz="8" w:space="0" w:color="auto"/>
              <w:left w:val="single" w:sz="8" w:space="0" w:color="auto"/>
              <w:bottom w:val="single" w:sz="8" w:space="0" w:color="auto"/>
              <w:right w:val="single" w:sz="8" w:space="0" w:color="auto"/>
            </w:tcBorders>
            <w:shd w:val="clear" w:color="auto" w:fill="E6E6E6"/>
            <w:tcMar>
              <w:top w:w="0" w:type="dxa"/>
              <w:left w:w="108" w:type="dxa"/>
              <w:bottom w:w="0" w:type="dxa"/>
              <w:right w:w="108" w:type="dxa"/>
            </w:tcMar>
            <w:vAlign w:val="center"/>
          </w:tcPr>
          <w:p w:rsidR="00A82279" w:rsidRPr="008A14A2" w:rsidRDefault="00A82279" w:rsidP="00902F46">
            <w:pPr>
              <w:spacing w:line="114" w:lineRule="atLeast"/>
              <w:ind w:right="-59"/>
              <w:jc w:val="center"/>
              <w:rPr>
                <w:b/>
                <w:bCs/>
                <w:lang w:val="gl-ES"/>
              </w:rPr>
            </w:pPr>
            <w:r w:rsidRPr="008A14A2">
              <w:rPr>
                <w:b/>
                <w:bCs/>
                <w:lang w:val="gl-ES"/>
              </w:rPr>
              <w:t>Servizo</w:t>
            </w:r>
          </w:p>
        </w:tc>
        <w:tc>
          <w:tcPr>
            <w:tcW w:w="2881"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vAlign w:val="center"/>
          </w:tcPr>
          <w:p w:rsidR="00A82279" w:rsidRPr="008A14A2" w:rsidRDefault="00A82279" w:rsidP="00902F46">
            <w:pPr>
              <w:spacing w:line="114" w:lineRule="atLeast"/>
              <w:ind w:right="-59"/>
              <w:jc w:val="center"/>
              <w:rPr>
                <w:b/>
                <w:bCs/>
                <w:lang w:val="gl-ES"/>
              </w:rPr>
            </w:pPr>
            <w:r>
              <w:rPr>
                <w:b/>
                <w:bCs/>
                <w:lang w:val="gl-ES"/>
              </w:rPr>
              <w:t>Aplicación</w:t>
            </w:r>
            <w:r w:rsidRPr="008A14A2">
              <w:rPr>
                <w:b/>
                <w:bCs/>
                <w:lang w:val="gl-ES"/>
              </w:rPr>
              <w:t xml:space="preserve"> orzamentaria</w:t>
            </w:r>
          </w:p>
        </w:tc>
        <w:tc>
          <w:tcPr>
            <w:tcW w:w="2882" w:type="dxa"/>
            <w:tcBorders>
              <w:top w:val="single" w:sz="8" w:space="0" w:color="auto"/>
              <w:left w:val="nil"/>
              <w:bottom w:val="single" w:sz="8" w:space="0" w:color="auto"/>
              <w:right w:val="single" w:sz="8" w:space="0" w:color="auto"/>
            </w:tcBorders>
            <w:shd w:val="clear" w:color="auto" w:fill="E6E6E6"/>
            <w:tcMar>
              <w:top w:w="0" w:type="dxa"/>
              <w:left w:w="108" w:type="dxa"/>
              <w:bottom w:w="0" w:type="dxa"/>
              <w:right w:w="108" w:type="dxa"/>
            </w:tcMar>
            <w:vAlign w:val="center"/>
          </w:tcPr>
          <w:p w:rsidR="00A82279" w:rsidRPr="008A14A2" w:rsidRDefault="00A82279" w:rsidP="00902F46">
            <w:pPr>
              <w:spacing w:line="114" w:lineRule="atLeast"/>
              <w:ind w:right="-59"/>
              <w:jc w:val="center"/>
              <w:rPr>
                <w:b/>
                <w:bCs/>
                <w:lang w:val="gl-ES"/>
              </w:rPr>
            </w:pPr>
            <w:r w:rsidRPr="008A14A2">
              <w:rPr>
                <w:b/>
                <w:bCs/>
                <w:lang w:val="gl-ES"/>
              </w:rPr>
              <w:t>Importe</w:t>
            </w:r>
          </w:p>
        </w:tc>
      </w:tr>
      <w:tr w:rsidR="00A82279" w:rsidRPr="008A14A2">
        <w:trPr>
          <w:trHeight w:val="284"/>
        </w:trPr>
        <w:tc>
          <w:tcPr>
            <w:tcW w:w="27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Pr="008A14A2" w:rsidRDefault="00A82279" w:rsidP="00902F46">
            <w:pPr>
              <w:ind w:right="-59"/>
              <w:jc w:val="center"/>
              <w:rPr>
                <w:lang w:val="gl-ES"/>
              </w:rPr>
            </w:pPr>
            <w:r>
              <w:rPr>
                <w:lang w:val="gl-ES"/>
              </w:rPr>
              <w:t>Desenvolvemento Local- Área de Cohesión e Dinamización Social</w:t>
            </w:r>
          </w:p>
        </w:tc>
        <w:tc>
          <w:tcPr>
            <w:tcW w:w="2881"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8A14A2" w:rsidRDefault="00A82279" w:rsidP="00902F46">
            <w:pPr>
              <w:ind w:right="-59"/>
              <w:jc w:val="center"/>
              <w:rPr>
                <w:lang w:val="gl-ES"/>
              </w:rPr>
            </w:pPr>
            <w:r>
              <w:rPr>
                <w:lang w:val="gl-ES"/>
              </w:rPr>
              <w:t>24100.48900</w:t>
            </w:r>
          </w:p>
        </w:tc>
        <w:tc>
          <w:tcPr>
            <w:tcW w:w="288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8A14A2" w:rsidRDefault="00A82279" w:rsidP="00902F46">
            <w:pPr>
              <w:ind w:right="-59"/>
              <w:jc w:val="center"/>
              <w:rPr>
                <w:lang w:val="gl-ES"/>
              </w:rPr>
            </w:pPr>
            <w:bookmarkStart w:id="3" w:name="Texto24"/>
            <w:r>
              <w:rPr>
                <w:lang w:val="gl-ES"/>
              </w:rPr>
              <w:t>40.000€</w:t>
            </w:r>
            <w:bookmarkEnd w:id="3"/>
          </w:p>
        </w:tc>
      </w:tr>
    </w:tbl>
    <w:p w:rsidR="00A82279" w:rsidRDefault="00A82279" w:rsidP="00902F46">
      <w:pPr>
        <w:ind w:right="-59" w:firstLine="709"/>
        <w:rPr>
          <w:highlight w:val="lightGray"/>
          <w:lang w:val="gl-ES"/>
        </w:rPr>
      </w:pPr>
    </w:p>
    <w:p w:rsidR="00A82279" w:rsidRDefault="00A82279" w:rsidP="00902F46">
      <w:pPr>
        <w:ind w:right="-59" w:firstLine="709"/>
        <w:rPr>
          <w:highlight w:val="lightGray"/>
          <w:lang w:val="gl-ES"/>
        </w:rPr>
      </w:pPr>
    </w:p>
    <w:p w:rsidR="00A82279" w:rsidRDefault="00A82279" w:rsidP="00902F46">
      <w:pPr>
        <w:ind w:right="-59" w:firstLine="709"/>
        <w:rPr>
          <w:lang w:val="gl-ES"/>
        </w:rPr>
      </w:pPr>
      <w:r w:rsidRPr="005E4515">
        <w:rPr>
          <w:lang w:val="gl-ES"/>
        </w:rPr>
        <w:t>Subvencionarase ata un máximo do 90% do custo total da acción para a que se solicita a subvención, segundo o orzamento presentado. O importe máximo de subvención por asociación ou entidade sen ánimo de lucro, non poderá exceder da cantidade de 3.000 euros.</w:t>
      </w:r>
    </w:p>
    <w:p w:rsidR="00A82279" w:rsidRDefault="00A82279" w:rsidP="00902F46">
      <w:pPr>
        <w:ind w:right="-59"/>
        <w:rPr>
          <w:lang w:val="gl-ES"/>
        </w:rPr>
      </w:pPr>
    </w:p>
    <w:p w:rsidR="00A82279" w:rsidRDefault="00A82279" w:rsidP="00902F46">
      <w:pPr>
        <w:ind w:right="-59"/>
        <w:outlineLvl w:val="0"/>
        <w:rPr>
          <w:lang w:val="gl-ES"/>
        </w:rPr>
      </w:pPr>
    </w:p>
    <w:p w:rsidR="00A82279" w:rsidRDefault="00A82279" w:rsidP="00902F46">
      <w:pPr>
        <w:ind w:right="-59"/>
        <w:outlineLvl w:val="0"/>
        <w:rPr>
          <w:i/>
          <w:iCs/>
          <w:lang w:val="gl-ES"/>
        </w:rPr>
      </w:pPr>
      <w:r w:rsidRPr="008A14A2">
        <w:rPr>
          <w:lang w:val="gl-ES"/>
        </w:rPr>
        <w:t xml:space="preserve">Artigo 4. </w:t>
      </w:r>
      <w:r w:rsidRPr="008A14A2">
        <w:rPr>
          <w:i/>
          <w:iCs/>
          <w:lang w:val="gl-ES"/>
        </w:rPr>
        <w:t>Forma e prazo de presentación de solicitudes</w:t>
      </w:r>
    </w:p>
    <w:p w:rsidR="00A82279" w:rsidRDefault="00A82279" w:rsidP="00902F46">
      <w:pPr>
        <w:ind w:right="-59"/>
        <w:outlineLvl w:val="0"/>
        <w:rPr>
          <w:lang w:val="gl-ES"/>
        </w:rPr>
      </w:pPr>
    </w:p>
    <w:p w:rsidR="00A82279" w:rsidRPr="006255DF" w:rsidRDefault="00A82279" w:rsidP="00902F46">
      <w:pPr>
        <w:ind w:right="-59" w:firstLine="709"/>
        <w:outlineLvl w:val="0"/>
        <w:rPr>
          <w:lang w:val="gl-ES"/>
        </w:rPr>
      </w:pPr>
      <w:r>
        <w:rPr>
          <w:lang w:val="gl-ES"/>
        </w:rPr>
        <w:t>As solicitudes de subvención, xunto coa documentación precisa, presentaranse de acordo co disposto no artigo 14.2 da Lei 39/2015 do 1 de outubro, LPACAP, por medios electrónicos, ben a través da sede electrónica (</w:t>
      </w:r>
      <w:hyperlink r:id="rId7" w:history="1">
        <w:r w:rsidRPr="00F016C1">
          <w:rPr>
            <w:rStyle w:val="Hyperlink"/>
            <w:lang w:val="gl-ES"/>
          </w:rPr>
          <w:t>www.lugo.gal</w:t>
        </w:r>
      </w:hyperlink>
      <w:r>
        <w:rPr>
          <w:lang w:val="gl-ES"/>
        </w:rPr>
        <w:t xml:space="preserve">) ou a través de calquera dos rexistros electrónicos das administracións públicas segundo o artigo 16.4 a) do mesmo texto legal, con expresa indicación de que de non facelo así, a unidade tramitadora, ao abeiro do disposto no artigo 68.4 requerirá a súa subsanación a través da presentación electrónica da solicitude. A estes efectos, segundo indica textualmente o mencionado texto legal: </w:t>
      </w:r>
      <w:r w:rsidRPr="00E31898">
        <w:rPr>
          <w:i/>
          <w:iCs/>
          <w:lang w:val="gl-ES"/>
        </w:rPr>
        <w:t>“consi</w:t>
      </w:r>
      <w:r>
        <w:rPr>
          <w:i/>
          <w:iCs/>
          <w:lang w:val="gl-ES"/>
        </w:rPr>
        <w:t>dérase como data de presentació</w:t>
      </w:r>
      <w:r w:rsidRPr="00E31898">
        <w:rPr>
          <w:i/>
          <w:iCs/>
          <w:lang w:val="gl-ES"/>
        </w:rPr>
        <w:t>n da solicitude aquela na que se realice a subsanación</w:t>
      </w:r>
      <w:r>
        <w:rPr>
          <w:lang w:val="gl-ES"/>
        </w:rPr>
        <w:t>”.</w:t>
      </w:r>
    </w:p>
    <w:p w:rsidR="00A82279" w:rsidRPr="008A14A2" w:rsidRDefault="00A82279" w:rsidP="00902F46">
      <w:pPr>
        <w:ind w:right="-59"/>
        <w:rPr>
          <w:i/>
          <w:iCs/>
          <w:lang w:val="gl-ES"/>
        </w:rPr>
      </w:pPr>
    </w:p>
    <w:p w:rsidR="00A82279" w:rsidRPr="003A2CA4" w:rsidRDefault="00A82279" w:rsidP="00902F46">
      <w:pPr>
        <w:ind w:right="-59"/>
        <w:rPr>
          <w:lang w:val="gl-ES"/>
        </w:rPr>
      </w:pPr>
      <w:r w:rsidRPr="003A2CA4">
        <w:rPr>
          <w:lang w:val="gl-ES"/>
        </w:rPr>
        <w:tab/>
      </w:r>
      <w:r>
        <w:rPr>
          <w:lang w:val="gl-ES"/>
        </w:rPr>
        <w:t xml:space="preserve"> </w:t>
      </w:r>
      <w:r w:rsidRPr="003A2CA4">
        <w:rPr>
          <w:lang w:val="gl-ES"/>
        </w:rPr>
        <w:t>A convocatoria para a concesións das subvencións previstas nas presentes bases, segundo o disposto na Lei 38/2003, do 17 de novembro</w:t>
      </w:r>
      <w:r>
        <w:rPr>
          <w:lang w:val="gl-ES"/>
        </w:rPr>
        <w:t>, Xeral de Subvencións publicarase</w:t>
      </w:r>
      <w:r w:rsidRPr="003A2CA4">
        <w:rPr>
          <w:lang w:val="gl-ES"/>
        </w:rPr>
        <w:t xml:space="preserve"> no Boletín Oficial da Provincia de Lugo.</w:t>
      </w:r>
    </w:p>
    <w:p w:rsidR="00A82279" w:rsidRPr="003A2CA4" w:rsidRDefault="00A82279" w:rsidP="00902F46">
      <w:pPr>
        <w:ind w:right="-59"/>
        <w:rPr>
          <w:lang w:val="gl-ES"/>
        </w:rPr>
      </w:pPr>
    </w:p>
    <w:p w:rsidR="00A82279" w:rsidRPr="008A14A2" w:rsidRDefault="00A82279" w:rsidP="00902F46">
      <w:pPr>
        <w:ind w:right="-59"/>
        <w:rPr>
          <w:lang w:val="gl-ES"/>
        </w:rPr>
      </w:pPr>
      <w:r>
        <w:rPr>
          <w:lang w:val="gl-ES"/>
        </w:rPr>
        <w:t>           </w:t>
      </w:r>
      <w:r w:rsidRPr="003A2CA4">
        <w:rPr>
          <w:lang w:val="gl-ES"/>
        </w:rPr>
        <w:t xml:space="preserve"> O prazo para presentar as solicitudes será de </w:t>
      </w:r>
      <w:r w:rsidRPr="003A2CA4">
        <w:rPr>
          <w:b/>
          <w:bCs/>
          <w:lang w:val="gl-ES"/>
        </w:rPr>
        <w:t>QUINCE</w:t>
      </w:r>
      <w:r w:rsidRPr="003A2CA4">
        <w:rPr>
          <w:lang w:val="gl-ES"/>
        </w:rPr>
        <w:t xml:space="preserve"> </w:t>
      </w:r>
      <w:r w:rsidRPr="003A2CA4">
        <w:rPr>
          <w:b/>
          <w:bCs/>
          <w:lang w:val="gl-ES"/>
        </w:rPr>
        <w:t>DIAS HÁBILES</w:t>
      </w:r>
      <w:r w:rsidRPr="003A2CA4">
        <w:rPr>
          <w:lang w:val="gl-ES"/>
        </w:rPr>
        <w:t>, contado</w:t>
      </w:r>
      <w:r>
        <w:rPr>
          <w:lang w:val="gl-ES"/>
        </w:rPr>
        <w:t>s</w:t>
      </w:r>
      <w:r w:rsidRPr="003A2CA4">
        <w:rPr>
          <w:lang w:val="gl-ES"/>
        </w:rPr>
        <w:t xml:space="preserve"> </w:t>
      </w:r>
      <w:r w:rsidRPr="00E31898">
        <w:rPr>
          <w:b/>
          <w:bCs/>
          <w:lang w:val="gl-ES"/>
        </w:rPr>
        <w:t>dende o seguinte ao da publicación oficial do extracto da convocatoria no Boletín Oficial da Provincia de Lugo</w:t>
      </w:r>
      <w:r>
        <w:rPr>
          <w:lang w:val="gl-ES"/>
        </w:rPr>
        <w:t xml:space="preserve">, na forma </w:t>
      </w:r>
      <w:r w:rsidRPr="003A2CA4">
        <w:rPr>
          <w:lang w:val="gl-ES"/>
        </w:rPr>
        <w:t xml:space="preserve">e nos termos previstos na Lei Xeral de Subvencións (artigo 17.3.b, 18 e 20.8). </w:t>
      </w:r>
      <w:r w:rsidRPr="00A525CD">
        <w:rPr>
          <w:lang w:val="gl-ES"/>
        </w:rPr>
        <w:t>Asimesmo publicaranse as Bases no Boletín Oficial da Provincia de Lugo</w:t>
      </w:r>
      <w:r>
        <w:rPr>
          <w:lang w:val="gl-ES"/>
        </w:rPr>
        <w:t xml:space="preserve"> e na</w:t>
      </w:r>
      <w:r w:rsidRPr="003A2CA4">
        <w:rPr>
          <w:lang w:val="gl-ES"/>
        </w:rPr>
        <w:t xml:space="preserve"> páxina web</w:t>
      </w:r>
      <w:r>
        <w:rPr>
          <w:lang w:val="gl-ES"/>
        </w:rPr>
        <w:t xml:space="preserve"> do Concello de Lugo (</w:t>
      </w:r>
      <w:hyperlink r:id="rId8" w:history="1">
        <w:r w:rsidRPr="00080692">
          <w:rPr>
            <w:rStyle w:val="Hyperlink"/>
            <w:lang w:val="gl-ES"/>
          </w:rPr>
          <w:t>www.concellodelugo.gal</w:t>
        </w:r>
      </w:hyperlink>
      <w:r>
        <w:rPr>
          <w:lang w:val="gl-ES"/>
        </w:rPr>
        <w:t xml:space="preserve">) </w:t>
      </w:r>
      <w:r w:rsidRPr="000D5C12">
        <w:rPr>
          <w:lang w:val="gl-ES"/>
        </w:rPr>
        <w:t>debendo inserirse</w:t>
      </w:r>
      <w:r w:rsidRPr="003A2CA4">
        <w:rPr>
          <w:lang w:val="gl-ES"/>
        </w:rPr>
        <w:t xml:space="preserve"> no “Portal de Transparencia e Bo Goberno” do Concello de Lugo.</w:t>
      </w:r>
    </w:p>
    <w:p w:rsidR="00A82279" w:rsidRPr="008A14A2" w:rsidRDefault="00A82279" w:rsidP="00902F46">
      <w:pPr>
        <w:ind w:right="-59"/>
        <w:rPr>
          <w:b/>
          <w:bCs/>
          <w:lang w:val="gl-ES"/>
        </w:rPr>
      </w:pPr>
    </w:p>
    <w:p w:rsidR="00A82279" w:rsidRPr="008A14A2" w:rsidRDefault="00A82279" w:rsidP="00902F46">
      <w:pPr>
        <w:ind w:right="-59"/>
        <w:outlineLvl w:val="0"/>
        <w:rPr>
          <w:i/>
          <w:iCs/>
          <w:lang w:val="gl-ES"/>
        </w:rPr>
      </w:pPr>
      <w:r w:rsidRPr="008A14A2">
        <w:rPr>
          <w:lang w:val="gl-ES"/>
        </w:rPr>
        <w:t xml:space="preserve">Artigo 5. </w:t>
      </w:r>
      <w:r w:rsidRPr="008A14A2">
        <w:rPr>
          <w:i/>
          <w:iCs/>
          <w:lang w:val="gl-ES"/>
        </w:rPr>
        <w:t xml:space="preserve">Documentación </w:t>
      </w:r>
      <w:r>
        <w:rPr>
          <w:i/>
          <w:iCs/>
          <w:lang w:val="gl-ES"/>
        </w:rPr>
        <w:t>par</w:t>
      </w:r>
      <w:r w:rsidRPr="008A14A2">
        <w:rPr>
          <w:i/>
          <w:iCs/>
          <w:lang w:val="gl-ES"/>
        </w:rPr>
        <w:t>a achegar coas solicitudes de subvención</w:t>
      </w:r>
    </w:p>
    <w:p w:rsidR="00A82279" w:rsidRPr="008A14A2" w:rsidRDefault="00A82279" w:rsidP="00902F46">
      <w:pPr>
        <w:ind w:right="-59"/>
        <w:rPr>
          <w:i/>
          <w:iCs/>
          <w:lang w:val="gl-ES"/>
        </w:rPr>
      </w:pPr>
      <w:r w:rsidRPr="008A14A2">
        <w:rPr>
          <w:i/>
          <w:iCs/>
          <w:lang w:val="gl-ES"/>
        </w:rPr>
        <w:t xml:space="preserve">            </w:t>
      </w:r>
    </w:p>
    <w:p w:rsidR="00A82279" w:rsidRPr="008A14A2" w:rsidRDefault="00A82279" w:rsidP="00902F46">
      <w:pPr>
        <w:ind w:right="-59" w:firstLine="709"/>
        <w:rPr>
          <w:lang w:val="gl-ES"/>
        </w:rPr>
      </w:pPr>
      <w:r w:rsidRPr="008A14A2">
        <w:rPr>
          <w:lang w:val="gl-ES"/>
        </w:rPr>
        <w:t>As solicitudes deberán ir acompañadas da seguinte documen</w:t>
      </w:r>
      <w:r>
        <w:rPr>
          <w:lang w:val="gl-ES"/>
        </w:rPr>
        <w:t xml:space="preserve">tación: </w:t>
      </w:r>
    </w:p>
    <w:p w:rsidR="00A82279" w:rsidRPr="008A14A2" w:rsidRDefault="00A82279" w:rsidP="00902F46">
      <w:pPr>
        <w:ind w:right="-59"/>
        <w:rPr>
          <w:b/>
          <w:bCs/>
          <w:u w:val="single"/>
          <w:lang w:val="gl-ES"/>
        </w:rPr>
      </w:pPr>
    </w:p>
    <w:p w:rsidR="00A82279" w:rsidRDefault="00A82279" w:rsidP="00902F46">
      <w:pPr>
        <w:ind w:right="-59" w:firstLine="709"/>
        <w:rPr>
          <w:lang w:val="gl-ES"/>
        </w:rPr>
      </w:pPr>
      <w:r w:rsidRPr="008A14A2">
        <w:rPr>
          <w:lang w:val="gl-ES"/>
        </w:rPr>
        <w:t xml:space="preserve">- </w:t>
      </w:r>
      <w:r w:rsidRPr="00894E79">
        <w:rPr>
          <w:u w:val="single"/>
          <w:lang w:val="gl-ES"/>
        </w:rPr>
        <w:t>Solicitude, segundo o modelo do ANEXO I</w:t>
      </w:r>
      <w:r>
        <w:rPr>
          <w:lang w:val="gl-ES"/>
        </w:rPr>
        <w:t xml:space="preserve">, </w:t>
      </w:r>
      <w:r w:rsidRPr="008A14A2">
        <w:rPr>
          <w:lang w:val="gl-ES"/>
        </w:rPr>
        <w:t xml:space="preserve"> no que se inclú</w:t>
      </w:r>
      <w:r>
        <w:rPr>
          <w:lang w:val="gl-ES"/>
        </w:rPr>
        <w:t>a</w:t>
      </w:r>
      <w:r w:rsidRPr="008A14A2">
        <w:rPr>
          <w:lang w:val="gl-ES"/>
        </w:rPr>
        <w:t xml:space="preserve"> o compromiso de</w:t>
      </w:r>
      <w:r>
        <w:rPr>
          <w:lang w:val="gl-ES"/>
        </w:rPr>
        <w:t xml:space="preserve"> destinar a subvención que se conceda</w:t>
      </w:r>
      <w:r w:rsidRPr="008A14A2">
        <w:rPr>
          <w:lang w:val="gl-ES"/>
        </w:rPr>
        <w:t xml:space="preserve"> á execución do proxecto ou actividade solicitada</w:t>
      </w:r>
      <w:r>
        <w:rPr>
          <w:lang w:val="gl-ES"/>
        </w:rPr>
        <w:t>, e a autorización ao Concello para comprobar nas</w:t>
      </w:r>
      <w:r w:rsidRPr="00846013">
        <w:rPr>
          <w:lang w:val="gl-ES"/>
        </w:rPr>
        <w:t xml:space="preserve"> diferentes administracións datos tributarios</w:t>
      </w:r>
      <w:r>
        <w:rPr>
          <w:lang w:val="gl-ES"/>
        </w:rPr>
        <w:t xml:space="preserve"> e outras informacións declaradas</w:t>
      </w:r>
      <w:r w:rsidRPr="008A14A2">
        <w:rPr>
          <w:lang w:val="gl-ES"/>
        </w:rPr>
        <w:t>.</w:t>
      </w:r>
    </w:p>
    <w:p w:rsidR="00A82279" w:rsidRPr="008A14A2" w:rsidRDefault="00A82279" w:rsidP="00902F46">
      <w:pPr>
        <w:ind w:right="-59" w:firstLine="709"/>
        <w:rPr>
          <w:lang w:val="gl-ES"/>
        </w:rPr>
      </w:pPr>
      <w:r>
        <w:rPr>
          <w:lang w:val="gl-ES"/>
        </w:rPr>
        <w:t xml:space="preserve">-  </w:t>
      </w:r>
      <w:r w:rsidRPr="00262D89">
        <w:rPr>
          <w:u w:val="single"/>
          <w:lang w:val="gl-ES"/>
        </w:rPr>
        <w:t>Fotocopia do NIF/CIF da entidade</w:t>
      </w:r>
      <w:r>
        <w:rPr>
          <w:lang w:val="gl-ES"/>
        </w:rPr>
        <w:t>.</w:t>
      </w:r>
    </w:p>
    <w:p w:rsidR="00A82279" w:rsidRDefault="00A82279" w:rsidP="00902F46">
      <w:pPr>
        <w:ind w:right="-59" w:firstLine="709"/>
        <w:rPr>
          <w:lang w:val="gl-ES"/>
        </w:rPr>
      </w:pPr>
      <w:r>
        <w:rPr>
          <w:lang w:val="gl-ES"/>
        </w:rPr>
        <w:t xml:space="preserve">- </w:t>
      </w:r>
      <w:r w:rsidRPr="00894E79">
        <w:rPr>
          <w:u w:val="single"/>
          <w:lang w:val="gl-ES"/>
        </w:rPr>
        <w:t>Fotocopia do NIF</w:t>
      </w:r>
      <w:r w:rsidRPr="008A14A2">
        <w:rPr>
          <w:lang w:val="gl-ES"/>
        </w:rPr>
        <w:t xml:space="preserve"> da perso</w:t>
      </w:r>
      <w:r>
        <w:rPr>
          <w:lang w:val="gl-ES"/>
        </w:rPr>
        <w:t xml:space="preserve">a que actúa como representante, </w:t>
      </w:r>
      <w:r w:rsidRPr="008A14A2">
        <w:rPr>
          <w:lang w:val="gl-ES"/>
        </w:rPr>
        <w:t xml:space="preserve">así como documento acreditativo desta representación. </w:t>
      </w:r>
    </w:p>
    <w:p w:rsidR="00A82279" w:rsidRDefault="00A82279" w:rsidP="00902F46">
      <w:pPr>
        <w:ind w:right="-59" w:firstLine="709"/>
        <w:rPr>
          <w:lang w:val="gl-ES"/>
        </w:rPr>
      </w:pPr>
      <w:r w:rsidRPr="008A14A2">
        <w:rPr>
          <w:lang w:val="gl-ES"/>
        </w:rPr>
        <w:t xml:space="preserve">- No caso de </w:t>
      </w:r>
      <w:r w:rsidRPr="00894E79">
        <w:rPr>
          <w:u w:val="single"/>
          <w:lang w:val="gl-ES"/>
        </w:rPr>
        <w:t>subvencións solic</w:t>
      </w:r>
      <w:r>
        <w:rPr>
          <w:u w:val="single"/>
          <w:lang w:val="gl-ES"/>
        </w:rPr>
        <w:t>itadas para o desenvolvemento de</w:t>
      </w:r>
      <w:r w:rsidRPr="00894E79">
        <w:rPr>
          <w:u w:val="single"/>
          <w:lang w:val="gl-ES"/>
        </w:rPr>
        <w:t xml:space="preserve"> proxecto, actividade ou programa, deberán presentar unha MEMORIA EXPLICATIVA</w:t>
      </w:r>
      <w:r w:rsidRPr="008A14A2">
        <w:rPr>
          <w:lang w:val="gl-ES"/>
        </w:rPr>
        <w:t>,</w:t>
      </w:r>
      <w:r>
        <w:rPr>
          <w:lang w:val="gl-ES"/>
        </w:rPr>
        <w:t xml:space="preserve"> cunha relación de gastos e ingresos, obxectivos, interese xeral, etc...cunha breve descrición do proxecto a desenvolver </w:t>
      </w:r>
      <w:r w:rsidRPr="00894E79">
        <w:rPr>
          <w:u w:val="single"/>
          <w:lang w:val="gl-ES"/>
        </w:rPr>
        <w:t>segundo o ANEXO II</w:t>
      </w:r>
      <w:r>
        <w:rPr>
          <w:lang w:val="gl-ES"/>
        </w:rPr>
        <w:t>.</w:t>
      </w:r>
      <w:r w:rsidRPr="008A14A2">
        <w:rPr>
          <w:lang w:val="gl-ES"/>
        </w:rPr>
        <w:t xml:space="preserve"> </w:t>
      </w:r>
      <w:r w:rsidRPr="005E4515">
        <w:rPr>
          <w:lang w:val="gl-ES"/>
        </w:rPr>
        <w:t>As entidades deberán limitarse a cumprimentar este Anexo sen engadir máis documentos.</w:t>
      </w:r>
      <w:r>
        <w:rPr>
          <w:lang w:val="gl-ES"/>
        </w:rPr>
        <w:t xml:space="preserve"> </w:t>
      </w:r>
    </w:p>
    <w:p w:rsidR="00A82279" w:rsidRDefault="00A82279" w:rsidP="00902F46">
      <w:pPr>
        <w:ind w:right="-59" w:firstLine="709"/>
        <w:rPr>
          <w:lang w:val="gl-ES"/>
        </w:rPr>
      </w:pPr>
    </w:p>
    <w:p w:rsidR="00A82279" w:rsidRPr="008A14A2" w:rsidRDefault="00A82279" w:rsidP="00902F46">
      <w:pPr>
        <w:ind w:right="-59" w:firstLine="709"/>
        <w:rPr>
          <w:lang w:val="gl-ES"/>
        </w:rPr>
      </w:pPr>
      <w:r w:rsidRPr="008A14A2">
        <w:rPr>
          <w:lang w:val="gl-ES"/>
        </w:rPr>
        <w:t xml:space="preserve">- No caso de </w:t>
      </w:r>
      <w:r w:rsidRPr="00D76A33">
        <w:rPr>
          <w:u w:val="single"/>
          <w:lang w:val="gl-ES"/>
        </w:rPr>
        <w:t>subvencións solicitadas para financiar gastos de mantemento, conservación e pequenas reparacións de infraestruturas da asociación ou entida</w:t>
      </w:r>
      <w:r>
        <w:rPr>
          <w:u w:val="single"/>
          <w:lang w:val="gl-ES"/>
        </w:rPr>
        <w:t>de, deberase xuntar unha MEMORIA</w:t>
      </w:r>
      <w:r w:rsidRPr="00D76A33">
        <w:rPr>
          <w:u w:val="single"/>
          <w:lang w:val="gl-ES"/>
        </w:rPr>
        <w:t>, segundo o ANEXO III</w:t>
      </w:r>
      <w:r w:rsidRPr="008A14A2">
        <w:rPr>
          <w:lang w:val="gl-ES"/>
        </w:rPr>
        <w:t>, no que se indicará o equipamento do local, réxime de posesión ou uso, descrición do gasto e xustificación da súa necesidade</w:t>
      </w:r>
      <w:r w:rsidRPr="005E4515">
        <w:rPr>
          <w:lang w:val="gl-ES"/>
        </w:rPr>
        <w:t>. As entidades deberán limitarse a cumprimentar este Anexo, sen engadir máis documentos.</w:t>
      </w:r>
    </w:p>
    <w:p w:rsidR="00A82279" w:rsidRPr="008A14A2" w:rsidRDefault="00A82279" w:rsidP="00902F46">
      <w:pPr>
        <w:ind w:right="-59"/>
        <w:rPr>
          <w:lang w:val="gl-ES"/>
        </w:rPr>
      </w:pPr>
    </w:p>
    <w:p w:rsidR="00A82279" w:rsidRPr="008A14A2" w:rsidRDefault="00A82279" w:rsidP="00902F46">
      <w:pPr>
        <w:ind w:right="-59" w:firstLine="709"/>
        <w:rPr>
          <w:lang w:val="gl-ES"/>
        </w:rPr>
      </w:pPr>
      <w:r w:rsidRPr="008A14A2">
        <w:rPr>
          <w:lang w:val="gl-ES"/>
        </w:rPr>
        <w:t xml:space="preserve">- </w:t>
      </w:r>
      <w:r w:rsidRPr="00894E79">
        <w:rPr>
          <w:u w:val="single"/>
          <w:lang w:val="gl-ES"/>
        </w:rPr>
        <w:t>Declaración responsable, segundo modelo que figura no ANEXO IV</w:t>
      </w:r>
      <w:r w:rsidRPr="008A14A2">
        <w:rPr>
          <w:lang w:val="gl-ES"/>
        </w:rPr>
        <w:t xml:space="preserve"> destas bases, acreditativa: </w:t>
      </w:r>
    </w:p>
    <w:p w:rsidR="00A82279" w:rsidRPr="008A14A2" w:rsidRDefault="00A82279" w:rsidP="00902F46">
      <w:pPr>
        <w:ind w:right="-59"/>
        <w:rPr>
          <w:lang w:val="gl-ES"/>
        </w:rPr>
      </w:pPr>
      <w:r w:rsidRPr="008A14A2">
        <w:rPr>
          <w:lang w:val="gl-ES"/>
        </w:rPr>
        <w:t xml:space="preserve">            </w:t>
      </w:r>
      <w:r>
        <w:rPr>
          <w:lang w:val="gl-ES"/>
        </w:rPr>
        <w:t>1</w:t>
      </w:r>
      <w:r w:rsidRPr="008A14A2">
        <w:rPr>
          <w:lang w:val="gl-ES"/>
        </w:rPr>
        <w:t>. Das subvencións ou axudas solicitadas ou percibidas pola entidade solicitante por parte doutras entidades públicas ou privadas, nacionais ou estranxeiras, para o financiamento da actividade para a que se solicita a subvención</w:t>
      </w:r>
    </w:p>
    <w:p w:rsidR="00A82279" w:rsidRPr="008A14A2" w:rsidRDefault="00A82279" w:rsidP="00902F46">
      <w:pPr>
        <w:ind w:right="-59"/>
        <w:rPr>
          <w:lang w:val="gl-ES"/>
        </w:rPr>
      </w:pPr>
      <w:r w:rsidRPr="008A14A2">
        <w:rPr>
          <w:lang w:val="gl-ES"/>
        </w:rPr>
        <w:t xml:space="preserve">            </w:t>
      </w:r>
      <w:r>
        <w:rPr>
          <w:lang w:val="gl-ES"/>
        </w:rPr>
        <w:t>2</w:t>
      </w:r>
      <w:r w:rsidRPr="008A14A2">
        <w:rPr>
          <w:lang w:val="gl-ES"/>
        </w:rPr>
        <w:t>. De que a actividade, proxecto, obxectivo, ou programa para o que se solicita</w:t>
      </w:r>
      <w:r>
        <w:rPr>
          <w:lang w:val="gl-ES"/>
        </w:rPr>
        <w:t xml:space="preserve"> a</w:t>
      </w:r>
      <w:r w:rsidRPr="008A14A2">
        <w:rPr>
          <w:lang w:val="gl-ES"/>
        </w:rPr>
        <w:t xml:space="preserve"> subvención se vai efectuar nos termos establecidos no proxecto da actividade ou programa que se presenta.</w:t>
      </w:r>
    </w:p>
    <w:p w:rsidR="00A82279" w:rsidRDefault="00A82279" w:rsidP="00902F46">
      <w:pPr>
        <w:ind w:right="-59"/>
      </w:pPr>
      <w:r w:rsidRPr="00217D57">
        <w:rPr>
          <w:lang w:val="gl-ES"/>
        </w:rPr>
        <w:t>            3. De que a entidade está ao corrente no cumprimento das súas obrigas tributarias fronte á: Axencia Estatal da Administración Tributaria, á Tesourería Territorial da Seguridade Social e ao Concello de Lugo, respectivamente</w:t>
      </w:r>
      <w:r w:rsidRPr="005B5F16">
        <w:rPr>
          <w:lang w:val="gl-ES"/>
        </w:rPr>
        <w:t xml:space="preserve">, </w:t>
      </w:r>
      <w:r w:rsidRPr="005B5F16">
        <w:t>conforme o artigo 24.4 do Real Decreto 887/2006, polo que se aproba o Reglamento de la Ley 38/2003, General de Subvenciones</w:t>
      </w:r>
      <w:r>
        <w:t>, cando a contía a outorgar ao beneficiario non supere o importe de 3.000€.</w:t>
      </w:r>
    </w:p>
    <w:p w:rsidR="00A82279" w:rsidRPr="008A14A2" w:rsidRDefault="00A82279" w:rsidP="00902F46">
      <w:pPr>
        <w:ind w:right="-59"/>
        <w:rPr>
          <w:lang w:val="gl-ES"/>
        </w:rPr>
      </w:pPr>
      <w:r w:rsidRPr="008A14A2">
        <w:rPr>
          <w:lang w:val="gl-ES"/>
        </w:rPr>
        <w:t xml:space="preserve">           </w:t>
      </w:r>
      <w:r>
        <w:rPr>
          <w:lang w:val="gl-ES"/>
        </w:rPr>
        <w:t xml:space="preserve">4. </w:t>
      </w:r>
      <w:r w:rsidRPr="008A14A2">
        <w:rPr>
          <w:lang w:val="gl-ES"/>
        </w:rPr>
        <w:t>De que a entidade</w:t>
      </w:r>
      <w:r>
        <w:rPr>
          <w:lang w:val="gl-ES"/>
        </w:rPr>
        <w:t xml:space="preserve"> non se encontra inhabilitada nen</w:t>
      </w:r>
      <w:r w:rsidRPr="008A14A2">
        <w:rPr>
          <w:lang w:val="gl-ES"/>
        </w:rPr>
        <w:t xml:space="preserve"> está incursa en ningunha das causas de prohibición sinaladas no artigo 10 da Lei 9/2007, do 13 de xuño, de subvencións de Galicia, e no artigo 13 da Lei 38/2003, do 17 de novembro, xeral de subvencións para obter a condición de beneficiaria da subvención.</w:t>
      </w:r>
    </w:p>
    <w:p w:rsidR="00A82279" w:rsidRPr="008A14A2" w:rsidRDefault="00A82279" w:rsidP="00902F46">
      <w:pPr>
        <w:ind w:right="-59"/>
        <w:rPr>
          <w:lang w:val="gl-ES"/>
        </w:rPr>
      </w:pPr>
      <w:r w:rsidRPr="008A14A2">
        <w:rPr>
          <w:color w:val="000000"/>
          <w:lang w:val="gl-ES"/>
        </w:rPr>
        <w:t>           </w:t>
      </w:r>
      <w:r>
        <w:rPr>
          <w:color w:val="000000"/>
          <w:lang w:val="gl-ES"/>
        </w:rPr>
        <w:t>5.</w:t>
      </w:r>
      <w:r w:rsidRPr="008A14A2">
        <w:rPr>
          <w:lang w:val="gl-ES"/>
        </w:rPr>
        <w:t xml:space="preserve"> De que o</w:t>
      </w:r>
      <w:r w:rsidRPr="008A14A2">
        <w:rPr>
          <w:color w:val="000000"/>
          <w:lang w:val="gl-ES"/>
        </w:rPr>
        <w:t xml:space="preserve"> persoal que desenvolve as súas funcións nesta entidade non ten relación laboral ningunha co Concello de Lugo.</w:t>
      </w:r>
    </w:p>
    <w:p w:rsidR="00A82279" w:rsidRDefault="00A82279" w:rsidP="00902F46">
      <w:pPr>
        <w:ind w:right="-59"/>
        <w:rPr>
          <w:lang w:val="gl-ES"/>
        </w:rPr>
      </w:pPr>
      <w:r>
        <w:rPr>
          <w:lang w:val="gl-ES"/>
        </w:rPr>
        <w:t>           6</w:t>
      </w:r>
      <w:r w:rsidRPr="008A14A2">
        <w:rPr>
          <w:lang w:val="gl-ES"/>
        </w:rPr>
        <w:t xml:space="preserve">. De que a entidade lle ten comunicado ao Servizo de Participación Cidadá o orzamento, programa de actividades e número de socios correspondentes ao ano </w:t>
      </w:r>
      <w:r>
        <w:rPr>
          <w:lang w:val="gl-ES"/>
        </w:rPr>
        <w:t>2022</w:t>
      </w:r>
      <w:r w:rsidRPr="0086341A">
        <w:rPr>
          <w:lang w:val="gl-ES"/>
        </w:rPr>
        <w:t>.</w:t>
      </w:r>
    </w:p>
    <w:p w:rsidR="00A82279" w:rsidRDefault="00A82279" w:rsidP="00902F46">
      <w:pPr>
        <w:ind w:right="-59"/>
        <w:rPr>
          <w:lang w:val="gl-ES"/>
        </w:rPr>
      </w:pPr>
    </w:p>
    <w:p w:rsidR="00A82279" w:rsidRDefault="00A82279" w:rsidP="00902F46">
      <w:pPr>
        <w:ind w:right="-59"/>
        <w:rPr>
          <w:lang w:val="gl-ES"/>
        </w:rPr>
      </w:pPr>
      <w:r>
        <w:rPr>
          <w:lang w:val="gl-ES"/>
        </w:rPr>
        <w:tab/>
      </w:r>
      <w:r w:rsidRPr="004C5C50">
        <w:rPr>
          <w:lang w:val="gl-ES"/>
        </w:rPr>
        <w:t xml:space="preserve">-O cumprimento das </w:t>
      </w:r>
      <w:r w:rsidRPr="004C5C50">
        <w:rPr>
          <w:u w:val="single"/>
          <w:lang w:val="gl-ES"/>
        </w:rPr>
        <w:t>obrigacións tributarias e coa Seguridade Social acreditarase mediante a presentación das correspondentes certificacións</w:t>
      </w:r>
      <w:r w:rsidRPr="004C5C50">
        <w:rPr>
          <w:lang w:val="gl-ES"/>
        </w:rPr>
        <w:t>. A presentación de declaración responsable substituirá a presentación das correspondentes certificacións no caso de que a contía solicitada pola entidade beneficiaria non supere na convocatoria o importe de 3000 euros. A sinatura da solicitude comportará a autorización ao órgano xestor para solicitar as certificacións de non débedas tributarias co Concello de Lugo.</w:t>
      </w:r>
    </w:p>
    <w:p w:rsidR="00A82279" w:rsidRDefault="00A82279" w:rsidP="00902F46">
      <w:pPr>
        <w:ind w:right="-59"/>
        <w:rPr>
          <w:lang w:val="gl-ES"/>
        </w:rPr>
      </w:pPr>
      <w:r>
        <w:rPr>
          <w:lang w:val="gl-ES"/>
        </w:rPr>
        <w:t xml:space="preserve">  </w:t>
      </w:r>
    </w:p>
    <w:p w:rsidR="00A82279" w:rsidRDefault="00A82279" w:rsidP="00902F46">
      <w:pPr>
        <w:ind w:right="-59" w:firstLine="709"/>
        <w:rPr>
          <w:lang w:val="gl-ES"/>
        </w:rPr>
      </w:pPr>
      <w:r>
        <w:rPr>
          <w:lang w:val="gl-ES"/>
        </w:rPr>
        <w:t xml:space="preserve">- </w:t>
      </w:r>
      <w:r w:rsidRPr="009A7348">
        <w:rPr>
          <w:u w:val="single"/>
          <w:lang w:val="gl-ES"/>
        </w:rPr>
        <w:t>Certificación bancaria na que figure o número de conta</w:t>
      </w:r>
      <w:r w:rsidRPr="008A14A2">
        <w:rPr>
          <w:lang w:val="gl-ES"/>
        </w:rPr>
        <w:t xml:space="preserve"> da entidade solicitante.</w:t>
      </w:r>
    </w:p>
    <w:p w:rsidR="00A82279" w:rsidRDefault="00A82279" w:rsidP="00902F46">
      <w:pPr>
        <w:ind w:right="-59" w:firstLine="709"/>
        <w:rPr>
          <w:lang w:val="gl-ES"/>
        </w:rPr>
      </w:pPr>
    </w:p>
    <w:p w:rsidR="00A82279" w:rsidRDefault="00A82279" w:rsidP="00902F46">
      <w:pPr>
        <w:ind w:right="-59" w:firstLine="709"/>
        <w:rPr>
          <w:lang w:val="gl-ES"/>
        </w:rPr>
      </w:pPr>
      <w:r>
        <w:rPr>
          <w:lang w:val="gl-ES"/>
        </w:rPr>
        <w:t xml:space="preserve">- </w:t>
      </w:r>
      <w:r w:rsidRPr="009A7348">
        <w:rPr>
          <w:u w:val="single"/>
          <w:lang w:val="gl-ES"/>
        </w:rPr>
        <w:t>Certificación da secretaría da entidade, na que conste a composición da Directiva</w:t>
      </w:r>
      <w:r>
        <w:rPr>
          <w:lang w:val="gl-ES"/>
        </w:rPr>
        <w:t xml:space="preserve"> ( nº de homes e nº de mulleres).</w:t>
      </w:r>
    </w:p>
    <w:p w:rsidR="00A82279" w:rsidRDefault="00A82279" w:rsidP="00902F46">
      <w:pPr>
        <w:ind w:right="-59" w:firstLine="709"/>
        <w:rPr>
          <w:lang w:val="gl-ES"/>
        </w:rPr>
      </w:pPr>
    </w:p>
    <w:p w:rsidR="00A82279" w:rsidRPr="008A14A2" w:rsidRDefault="00A82279" w:rsidP="00902F46">
      <w:pPr>
        <w:ind w:right="-59" w:firstLine="709"/>
        <w:rPr>
          <w:lang w:val="gl-ES"/>
        </w:rPr>
      </w:pPr>
      <w:r>
        <w:rPr>
          <w:lang w:val="gl-ES"/>
        </w:rPr>
        <w:t xml:space="preserve">- </w:t>
      </w:r>
      <w:r w:rsidRPr="009A7348">
        <w:rPr>
          <w:u w:val="single"/>
          <w:lang w:val="gl-ES"/>
        </w:rPr>
        <w:t>Certificación da secretaría da entidade acreditativa do número de persoas asociadas</w:t>
      </w:r>
      <w:r>
        <w:rPr>
          <w:lang w:val="gl-ES"/>
        </w:rPr>
        <w:t xml:space="preserve"> á entidade.</w:t>
      </w:r>
    </w:p>
    <w:p w:rsidR="00A82279" w:rsidRPr="000C41F1" w:rsidRDefault="00A82279" w:rsidP="00902F46">
      <w:pPr>
        <w:ind w:right="-59"/>
        <w:rPr>
          <w:lang w:val="gl-ES"/>
        </w:rPr>
      </w:pPr>
    </w:p>
    <w:p w:rsidR="00A82279" w:rsidRDefault="00A82279" w:rsidP="00902F46">
      <w:pPr>
        <w:ind w:right="-59" w:firstLine="709"/>
        <w:rPr>
          <w:lang w:val="gl-ES"/>
        </w:rPr>
      </w:pPr>
      <w:r w:rsidRPr="007C102C">
        <w:rPr>
          <w:lang w:val="gl-ES"/>
        </w:rPr>
        <w:t xml:space="preserve">- </w:t>
      </w:r>
      <w:r w:rsidRPr="007C102C">
        <w:rPr>
          <w:u w:val="single"/>
          <w:lang w:val="gl-ES"/>
        </w:rPr>
        <w:t>Acordos ou actas da entidade acreditativas do funcionamento das vogalías ou departamentos específicos de muller</w:t>
      </w:r>
      <w:r w:rsidRPr="007C102C">
        <w:rPr>
          <w:lang w:val="gl-ES"/>
        </w:rPr>
        <w:t>.</w:t>
      </w:r>
    </w:p>
    <w:p w:rsidR="00A82279" w:rsidRDefault="00A82279" w:rsidP="00902F46">
      <w:pPr>
        <w:ind w:right="-59" w:firstLine="709"/>
        <w:rPr>
          <w:lang w:val="gl-ES"/>
        </w:rPr>
      </w:pPr>
    </w:p>
    <w:p w:rsidR="00A82279" w:rsidRDefault="00A82279" w:rsidP="00902F46">
      <w:pPr>
        <w:ind w:right="-59"/>
        <w:rPr>
          <w:i/>
          <w:iCs/>
          <w:lang w:val="gl-ES"/>
        </w:rPr>
      </w:pPr>
      <w:r>
        <w:rPr>
          <w:lang w:val="gl-ES"/>
        </w:rPr>
        <w:t xml:space="preserve">            </w:t>
      </w:r>
      <w:r w:rsidRPr="007C102C">
        <w:rPr>
          <w:lang w:val="gl-ES"/>
        </w:rPr>
        <w:t>-</w:t>
      </w:r>
      <w:r w:rsidRPr="004C5C50">
        <w:rPr>
          <w:lang w:val="gl-ES"/>
        </w:rPr>
        <w:t>Copia dos estatutos</w:t>
      </w:r>
      <w:r w:rsidRPr="007C102C">
        <w:rPr>
          <w:lang w:val="gl-ES"/>
        </w:rPr>
        <w:t xml:space="preserve"> ou documentos acreditativos da personalidade da entidade</w:t>
      </w:r>
      <w:r w:rsidRPr="007C102C">
        <w:rPr>
          <w:i/>
          <w:iCs/>
          <w:lang w:val="gl-ES"/>
        </w:rPr>
        <w:t xml:space="preserve">. </w:t>
      </w:r>
      <w:r w:rsidRPr="007C102C">
        <w:rPr>
          <w:lang w:val="gl-ES"/>
        </w:rPr>
        <w:t>Na copia dos estatutos deberá figurar o selo xustificativo da inscrición no rexistro público correspondente</w:t>
      </w:r>
      <w:r w:rsidRPr="007C102C">
        <w:rPr>
          <w:i/>
          <w:iCs/>
          <w:lang w:val="gl-ES"/>
        </w:rPr>
        <w:t xml:space="preserve">. </w:t>
      </w:r>
    </w:p>
    <w:p w:rsidR="00A82279" w:rsidRPr="007C102C" w:rsidRDefault="00A82279" w:rsidP="00902F46">
      <w:pPr>
        <w:ind w:right="-59"/>
        <w:rPr>
          <w:lang w:val="gl-ES"/>
        </w:rPr>
      </w:pPr>
    </w:p>
    <w:p w:rsidR="00A82279" w:rsidRPr="004C5C50" w:rsidRDefault="00A82279" w:rsidP="00902F46">
      <w:pPr>
        <w:ind w:right="-59"/>
        <w:rPr>
          <w:lang w:val="gl-ES"/>
        </w:rPr>
      </w:pPr>
      <w:r w:rsidRPr="004C5C50">
        <w:rPr>
          <w:lang w:val="gl-ES"/>
        </w:rPr>
        <w:t>            - Acreditar a súa inscrición, de ser o caso, no Rexistro de Fundacións da Xunta de Galicia, no do Estado ou en ambos os dous.</w:t>
      </w:r>
    </w:p>
    <w:p w:rsidR="00A82279" w:rsidRPr="004C5C50" w:rsidRDefault="00A82279" w:rsidP="00902F46">
      <w:pPr>
        <w:ind w:right="-59"/>
        <w:rPr>
          <w:lang w:val="gl-ES"/>
        </w:rPr>
      </w:pPr>
    </w:p>
    <w:p w:rsidR="00A82279" w:rsidRDefault="00A82279" w:rsidP="00902F46">
      <w:pPr>
        <w:ind w:right="-59" w:firstLine="709"/>
        <w:rPr>
          <w:lang w:val="gl-ES"/>
        </w:rPr>
      </w:pPr>
      <w:r w:rsidRPr="004C5C50">
        <w:rPr>
          <w:lang w:val="gl-ES"/>
        </w:rPr>
        <w:t>- Acreditar a súa inscrición, de ser o caso, no Rexistro de entidades relixiosas da Dirección Xeral de Cooperación Xurídica Internacional e Relacións coas Confesións dependente da Subdirección Xeral de Relacións coas Confesións ou en calquera outro rexistro público que as acredite como tal.</w:t>
      </w:r>
    </w:p>
    <w:p w:rsidR="00A82279" w:rsidRDefault="00A82279" w:rsidP="00902F46">
      <w:pPr>
        <w:ind w:right="-59" w:firstLine="709"/>
        <w:rPr>
          <w:lang w:val="gl-ES"/>
        </w:rPr>
      </w:pPr>
    </w:p>
    <w:p w:rsidR="00A82279" w:rsidRDefault="00A82279" w:rsidP="00902F46">
      <w:pPr>
        <w:ind w:right="-59"/>
        <w:rPr>
          <w:lang w:val="gl-ES"/>
        </w:rPr>
      </w:pPr>
      <w:r>
        <w:rPr>
          <w:lang w:val="gl-ES"/>
        </w:rPr>
        <w:t>Os interesados poderán aportar calquera outro documento que estimen convinte, segundo o art. 28 da Lei 39/2015, de 1 de outubro, de Procemento Administrativo Común das AAPP.</w:t>
      </w:r>
    </w:p>
    <w:p w:rsidR="00A82279" w:rsidRDefault="00A82279" w:rsidP="00902F46">
      <w:pPr>
        <w:ind w:right="-59"/>
        <w:rPr>
          <w:lang w:val="gl-ES"/>
        </w:rPr>
      </w:pPr>
    </w:p>
    <w:p w:rsidR="00A82279" w:rsidRPr="00AC7FE3" w:rsidRDefault="00A82279" w:rsidP="00902F46">
      <w:pPr>
        <w:ind w:right="-59"/>
        <w:rPr>
          <w:lang w:val="gl-ES"/>
        </w:rPr>
      </w:pPr>
      <w:r w:rsidRPr="00712323">
        <w:t xml:space="preserve">No caso de que a documentación presentada teña algún defecto ou sexa incompleta, formularase o correspondente requirimento para que a entidade beneficiaria, no prazo de 10 días, enmende a falta ou acompañe os documentos preceptivos, e de non cumprir dito requerimento, terase por desistido da súa solicitude, conforme o artigo 68 da Lei 39/2015 do 1 de outubro do Procedemento Administrativo Común das Administracións Públicas. </w:t>
      </w:r>
      <w:r w:rsidRPr="00712323">
        <w:rPr>
          <w:b/>
          <w:bCs/>
        </w:rPr>
        <w:t xml:space="preserve">Dado o carácter competitivo do procedemento, ADVÍRTESE EXPRESAMENTE </w:t>
      </w:r>
      <w:r w:rsidRPr="00712323">
        <w:t>que en ningún caso se concederá prazo para a mellora da documentación valorable e puntuable; a non acreditación dos criterios para outorgar os puntos establecidos no artigo 8 “criterios de valoración e contía da subvención” implicara a asignación de 0 puntos no respectivo criterio puntuable.</w:t>
      </w:r>
    </w:p>
    <w:p w:rsidR="00A82279" w:rsidRDefault="00A82279" w:rsidP="00902F46">
      <w:pPr>
        <w:ind w:right="-59"/>
        <w:outlineLvl w:val="0"/>
        <w:rPr>
          <w:lang w:val="gl-ES"/>
        </w:rPr>
      </w:pPr>
    </w:p>
    <w:p w:rsidR="00A82279" w:rsidRPr="008A14A2" w:rsidRDefault="00A82279" w:rsidP="00902F46">
      <w:pPr>
        <w:ind w:right="-59"/>
        <w:outlineLvl w:val="0"/>
        <w:rPr>
          <w:lang w:val="gl-ES"/>
        </w:rPr>
      </w:pPr>
      <w:r w:rsidRPr="008A14A2">
        <w:rPr>
          <w:lang w:val="gl-ES"/>
        </w:rPr>
        <w:t xml:space="preserve">Artigo 6. </w:t>
      </w:r>
      <w:r w:rsidRPr="008A14A2">
        <w:rPr>
          <w:i/>
          <w:iCs/>
          <w:lang w:val="gl-ES"/>
        </w:rPr>
        <w:t>Procedemento de tramitación e resolución das subvencións</w:t>
      </w:r>
    </w:p>
    <w:p w:rsidR="00A82279" w:rsidRPr="008A14A2" w:rsidRDefault="00A82279" w:rsidP="00902F46">
      <w:pPr>
        <w:ind w:right="-59"/>
        <w:rPr>
          <w:lang w:val="gl-ES"/>
        </w:rPr>
      </w:pPr>
    </w:p>
    <w:p w:rsidR="00A82279" w:rsidRPr="00712323" w:rsidRDefault="00A82279" w:rsidP="00902F46">
      <w:pPr>
        <w:pStyle w:val="Estndar"/>
        <w:jc w:val="both"/>
        <w:rPr>
          <w:rFonts w:ascii="Arial" w:hAnsi="Arial" w:cs="Arial"/>
          <w:color w:val="auto"/>
          <w:sz w:val="22"/>
          <w:szCs w:val="22"/>
        </w:rPr>
      </w:pPr>
      <w:r w:rsidRPr="00712323">
        <w:rPr>
          <w:rFonts w:ascii="Arial" w:hAnsi="Arial" w:cs="Arial"/>
          <w:b/>
          <w:bCs/>
          <w:color w:val="auto"/>
          <w:sz w:val="22"/>
          <w:szCs w:val="22"/>
        </w:rPr>
        <w:t xml:space="preserve">A Xunta de Goberno Local resérvase </w:t>
      </w:r>
      <w:r w:rsidRPr="00712323">
        <w:rPr>
          <w:rFonts w:ascii="Arial" w:hAnsi="Arial" w:cs="Arial"/>
          <w:color w:val="auto"/>
          <w:sz w:val="22"/>
          <w:szCs w:val="22"/>
        </w:rPr>
        <w:t>o exercicio das atribucións delegables seguintes:</w:t>
      </w:r>
    </w:p>
    <w:p w:rsidR="00A82279" w:rsidRPr="00BF2921" w:rsidRDefault="00A82279" w:rsidP="00902F46">
      <w:pPr>
        <w:pStyle w:val="Estndar"/>
        <w:jc w:val="both"/>
        <w:rPr>
          <w:rFonts w:ascii="Arial" w:hAnsi="Arial" w:cs="Arial"/>
          <w:color w:val="auto"/>
          <w:sz w:val="22"/>
          <w:szCs w:val="22"/>
        </w:rPr>
      </w:pPr>
      <w:r w:rsidRPr="00712323">
        <w:rPr>
          <w:rFonts w:ascii="Arial" w:hAnsi="Arial" w:cs="Arial"/>
          <w:color w:val="auto"/>
          <w:sz w:val="22"/>
          <w:szCs w:val="22"/>
        </w:rPr>
        <w:t xml:space="preserve">….p) a </w:t>
      </w:r>
      <w:r w:rsidRPr="00712323">
        <w:rPr>
          <w:rFonts w:ascii="Arial" w:hAnsi="Arial" w:cs="Arial"/>
          <w:b/>
          <w:bCs/>
          <w:color w:val="auto"/>
          <w:sz w:val="22"/>
          <w:szCs w:val="22"/>
        </w:rPr>
        <w:t>aprobación de bases</w:t>
      </w:r>
      <w:r w:rsidRPr="00712323">
        <w:rPr>
          <w:rFonts w:ascii="Arial" w:hAnsi="Arial" w:cs="Arial"/>
          <w:color w:val="auto"/>
          <w:sz w:val="22"/>
          <w:szCs w:val="22"/>
        </w:rPr>
        <w:t xml:space="preserve"> (autorización do gasto) nos expedientes de subvencións tramitados en réxime de concurrencia competitiva e convenios reguladores das subvencións nominativas e a aprobación da actualización do Plan Estratéxico de Subvencións.”</w:t>
      </w:r>
    </w:p>
    <w:p w:rsidR="00A82279" w:rsidRPr="00337BEF" w:rsidRDefault="00A82279" w:rsidP="00902F46">
      <w:pPr>
        <w:ind w:right="-59"/>
        <w:rPr>
          <w:lang w:val="es-ES_tradnl"/>
        </w:rPr>
      </w:pPr>
    </w:p>
    <w:p w:rsidR="00A82279" w:rsidRPr="008A14A2" w:rsidRDefault="00A82279" w:rsidP="00902F46">
      <w:pPr>
        <w:ind w:right="-59"/>
        <w:rPr>
          <w:lang w:val="gl-ES"/>
        </w:rPr>
      </w:pPr>
      <w:r w:rsidRPr="008A14A2">
        <w:rPr>
          <w:lang w:val="gl-ES"/>
        </w:rPr>
        <w:t>O procedemento para a concesión das subvencións previstas nestas bases axustarase ao establecido nos artigos 26, 27, 28 e 29 da Ordenanza municipal de subvencións; nos artigos 20, 21, 22, 23 e 24 da Lei 9/2007, do 13 de xuño, de subvencións de Galicia, concordantes cos artigos 23,24,25 e 26 da L</w:t>
      </w:r>
      <w:r>
        <w:rPr>
          <w:lang w:val="gl-ES"/>
        </w:rPr>
        <w:t>ei 38/2003, do 17 de novembro, xeral de s</w:t>
      </w:r>
      <w:r w:rsidRPr="008A14A2">
        <w:rPr>
          <w:lang w:val="gl-ES"/>
        </w:rPr>
        <w:t>ubvencións coas seguintes precisións:</w:t>
      </w:r>
    </w:p>
    <w:p w:rsidR="00A82279" w:rsidRPr="008A14A2" w:rsidRDefault="00A82279" w:rsidP="00902F46">
      <w:pPr>
        <w:ind w:right="-59"/>
        <w:rPr>
          <w:lang w:val="gl-ES"/>
        </w:rPr>
      </w:pPr>
    </w:p>
    <w:p w:rsidR="00A82279" w:rsidRDefault="00A82279" w:rsidP="00902F46">
      <w:pPr>
        <w:ind w:right="-59"/>
        <w:rPr>
          <w:lang w:val="gl-ES"/>
        </w:rPr>
      </w:pPr>
      <w:r w:rsidRPr="008A14A2">
        <w:rPr>
          <w:lang w:val="gl-ES"/>
        </w:rPr>
        <w:t>            As solicitudes de subvencións que se formulen de acordo con estas bases, unha vez anotadas no Rexistro xeral d</w:t>
      </w:r>
      <w:r>
        <w:rPr>
          <w:lang w:val="gl-ES"/>
        </w:rPr>
        <w:t>e entrada, seranlles remitidas ao Servizo de</w:t>
      </w:r>
      <w:r w:rsidRPr="00C90482">
        <w:rPr>
          <w:highlight w:val="lightGray"/>
          <w:lang w:val="gl-ES"/>
        </w:rPr>
        <w:t xml:space="preserve"> </w:t>
      </w:r>
      <w:r w:rsidRPr="00712323">
        <w:rPr>
          <w:lang w:val="gl-ES"/>
        </w:rPr>
        <w:t>Desenvolvemento Local.</w:t>
      </w:r>
      <w:r>
        <w:rPr>
          <w:lang w:val="gl-ES"/>
        </w:rPr>
        <w:t xml:space="preserve"> </w:t>
      </w:r>
    </w:p>
    <w:p w:rsidR="00A82279" w:rsidRDefault="00A82279" w:rsidP="00902F46">
      <w:pPr>
        <w:ind w:right="-59"/>
        <w:rPr>
          <w:lang w:val="gl-ES"/>
        </w:rPr>
      </w:pPr>
    </w:p>
    <w:p w:rsidR="00A82279" w:rsidRDefault="00A82279" w:rsidP="00902F46">
      <w:pPr>
        <w:ind w:right="-59" w:firstLine="709"/>
        <w:rPr>
          <w:lang w:val="gl-ES"/>
        </w:rPr>
      </w:pPr>
      <w:r>
        <w:rPr>
          <w:lang w:val="gl-ES"/>
        </w:rPr>
        <w:t xml:space="preserve">O procedemento </w:t>
      </w:r>
      <w:r w:rsidRPr="008A14A2">
        <w:rPr>
          <w:lang w:val="gl-ES"/>
        </w:rPr>
        <w:t>instruirase</w:t>
      </w:r>
      <w:r>
        <w:rPr>
          <w:lang w:val="gl-ES"/>
        </w:rPr>
        <w:t xml:space="preserve"> no Servizo </w:t>
      </w:r>
      <w:r w:rsidRPr="00712323">
        <w:rPr>
          <w:lang w:val="gl-ES"/>
        </w:rPr>
        <w:t>de Desenvolvemento Local</w:t>
      </w:r>
      <w:r>
        <w:rPr>
          <w:lang w:val="gl-ES"/>
        </w:rPr>
        <w:t xml:space="preserve"> (Área de Cohesión e Dinamización Social) polo técnico ou técnica competente de dito servizo, que realizará as actuacións que se sinalan no artigo 28 da ordenanza.</w:t>
      </w:r>
    </w:p>
    <w:p w:rsidR="00A82279" w:rsidRPr="008A14A2" w:rsidRDefault="00A82279" w:rsidP="00902F46">
      <w:pPr>
        <w:ind w:right="-59"/>
        <w:rPr>
          <w:lang w:val="gl-ES"/>
        </w:rPr>
      </w:pPr>
    </w:p>
    <w:p w:rsidR="00A82279" w:rsidRDefault="00A82279" w:rsidP="00902F46">
      <w:pPr>
        <w:autoSpaceDE w:val="0"/>
        <w:autoSpaceDN w:val="0"/>
        <w:adjustRightInd w:val="0"/>
        <w:rPr>
          <w:rFonts w:ascii="LiberationSans" w:hAnsi="LiberationSans" w:cs="LiberationSans"/>
        </w:rPr>
      </w:pPr>
      <w:r w:rsidRPr="008A14A2">
        <w:rPr>
          <w:lang w:val="gl-ES"/>
        </w:rPr>
        <w:t xml:space="preserve"> </w:t>
      </w:r>
      <w:r>
        <w:rPr>
          <w:lang w:val="gl-ES"/>
        </w:rPr>
        <w:tab/>
      </w:r>
      <w:r w:rsidRPr="008A14A2">
        <w:rPr>
          <w:lang w:val="gl-ES"/>
        </w:rPr>
        <w:t xml:space="preserve">O </w:t>
      </w:r>
      <w:r w:rsidRPr="00D920A4">
        <w:rPr>
          <w:lang w:val="gl-ES"/>
        </w:rPr>
        <w:t xml:space="preserve">órgano competente para resolver </w:t>
      </w:r>
      <w:r>
        <w:rPr>
          <w:rFonts w:ascii="LiberationSans" w:hAnsi="LiberationSans" w:cs="LiberationSans"/>
          <w:lang w:val="gl-ES"/>
        </w:rPr>
        <w:t xml:space="preserve">é </w:t>
      </w:r>
      <w:r>
        <w:rPr>
          <w:rFonts w:ascii="LiberationSans" w:hAnsi="LiberationSans" w:cs="LiberationSans"/>
        </w:rPr>
        <w:t xml:space="preserve">a Xunta de Goberno Local do Concello, </w:t>
      </w:r>
      <w:r>
        <w:rPr>
          <w:rFonts w:ascii="LiberationSans-Bold" w:hAnsi="LiberationSans-Bold" w:cs="LiberationSans-Bold"/>
          <w:b/>
          <w:bCs/>
        </w:rPr>
        <w:t>competencia delegada</w:t>
      </w:r>
      <w:r>
        <w:rPr>
          <w:rFonts w:ascii="LiberationSans" w:hAnsi="LiberationSans" w:cs="LiberationSans"/>
        </w:rPr>
        <w:t xml:space="preserve"> </w:t>
      </w:r>
      <w:r>
        <w:rPr>
          <w:rFonts w:ascii="LiberationSans-Bold" w:hAnsi="LiberationSans-Bold" w:cs="LiberationSans-Bold"/>
          <w:b/>
          <w:bCs/>
        </w:rPr>
        <w:t>nas/os Tenentas/es de Alcaldesa delegadas/os de Área e nas/os</w:t>
      </w:r>
      <w:r>
        <w:rPr>
          <w:rFonts w:ascii="LiberationSans" w:hAnsi="LiberationSans" w:cs="LiberationSans"/>
        </w:rPr>
        <w:t xml:space="preserve"> </w:t>
      </w:r>
      <w:r>
        <w:rPr>
          <w:rFonts w:ascii="LiberationSans-Bold" w:hAnsi="LiberationSans-Bold" w:cs="LiberationSans-Bold"/>
          <w:b/>
          <w:bCs/>
        </w:rPr>
        <w:t xml:space="preserve">Concelleiras/ros delegadas/os </w:t>
      </w:r>
      <w:r>
        <w:rPr>
          <w:rFonts w:ascii="LiberationSans" w:hAnsi="LiberationSans" w:cs="LiberationSans"/>
        </w:rPr>
        <w:t>conforme acordo da Xunta de Goberno Local 28/452, de data 17/06/2019.</w:t>
      </w:r>
    </w:p>
    <w:p w:rsidR="00A82279" w:rsidRDefault="00A82279" w:rsidP="00902F46">
      <w:pPr>
        <w:autoSpaceDE w:val="0"/>
        <w:autoSpaceDN w:val="0"/>
        <w:adjustRightInd w:val="0"/>
        <w:rPr>
          <w:rFonts w:ascii="LiberationSans" w:hAnsi="LiberationSans" w:cs="LiberationSans"/>
        </w:rPr>
      </w:pPr>
    </w:p>
    <w:p w:rsidR="00A82279" w:rsidRPr="00564876" w:rsidRDefault="00A82279" w:rsidP="00902F46">
      <w:pPr>
        <w:autoSpaceDE w:val="0"/>
        <w:autoSpaceDN w:val="0"/>
        <w:adjustRightInd w:val="0"/>
        <w:rPr>
          <w:rFonts w:ascii="LiberationSans" w:hAnsi="LiberationSans" w:cs="LiberationSans"/>
        </w:rPr>
      </w:pPr>
    </w:p>
    <w:p w:rsidR="00A82279" w:rsidRDefault="00A82279" w:rsidP="00902F46">
      <w:pPr>
        <w:ind w:right="-59"/>
        <w:rPr>
          <w:u w:val="single"/>
          <w:lang w:val="gl-ES"/>
        </w:rPr>
      </w:pPr>
      <w:r w:rsidRPr="008A14A2">
        <w:rPr>
          <w:u w:val="single"/>
          <w:lang w:val="gl-ES"/>
        </w:rPr>
        <w:t>Comisión  avaliadora:</w:t>
      </w:r>
    </w:p>
    <w:p w:rsidR="00A82279" w:rsidRDefault="00A82279" w:rsidP="00902F46">
      <w:pPr>
        <w:ind w:right="-59" w:firstLine="709"/>
        <w:rPr>
          <w:u w:val="single"/>
          <w:lang w:val="gl-ES"/>
        </w:rPr>
      </w:pPr>
      <w:r w:rsidRPr="008A14A2">
        <w:rPr>
          <w:u w:val="single"/>
          <w:lang w:val="gl-ES"/>
        </w:rPr>
        <w:t xml:space="preserve"> </w:t>
      </w:r>
    </w:p>
    <w:p w:rsidR="00A82279" w:rsidRPr="008A14A2" w:rsidRDefault="00A82279" w:rsidP="00902F46">
      <w:pPr>
        <w:ind w:right="-59"/>
        <w:outlineLvl w:val="0"/>
        <w:rPr>
          <w:lang w:val="gl-ES"/>
        </w:rPr>
      </w:pPr>
      <w:r w:rsidRPr="008A14A2">
        <w:rPr>
          <w:u w:val="single"/>
          <w:lang w:val="gl-ES"/>
        </w:rPr>
        <w:t>Composición</w:t>
      </w:r>
      <w:r w:rsidRPr="008A14A2">
        <w:rPr>
          <w:lang w:val="gl-ES"/>
        </w:rPr>
        <w:t>:</w:t>
      </w:r>
    </w:p>
    <w:p w:rsidR="00A82279" w:rsidRPr="00D309F7" w:rsidRDefault="00A82279" w:rsidP="00902F46">
      <w:pPr>
        <w:numPr>
          <w:ilvl w:val="0"/>
          <w:numId w:val="24"/>
        </w:numPr>
        <w:ind w:left="1069" w:right="-59"/>
        <w:rPr>
          <w:lang w:val="gl-ES"/>
        </w:rPr>
      </w:pPr>
      <w:r w:rsidRPr="00D309F7">
        <w:rPr>
          <w:u w:val="single"/>
          <w:lang w:val="gl-ES"/>
        </w:rPr>
        <w:t>President</w:t>
      </w:r>
      <w:r>
        <w:rPr>
          <w:u w:val="single"/>
          <w:lang w:val="gl-ES"/>
        </w:rPr>
        <w:t>e/a</w:t>
      </w:r>
      <w:r w:rsidRPr="00D309F7">
        <w:rPr>
          <w:lang w:val="gl-ES"/>
        </w:rPr>
        <w:t>: Xefa do Servizo</w:t>
      </w:r>
      <w:r>
        <w:rPr>
          <w:lang w:val="gl-ES"/>
        </w:rPr>
        <w:t xml:space="preserve"> de Desenvolvemento Local</w:t>
      </w:r>
      <w:r w:rsidRPr="00D309F7">
        <w:rPr>
          <w:lang w:val="gl-ES"/>
        </w:rPr>
        <w:t xml:space="preserve">. </w:t>
      </w:r>
    </w:p>
    <w:p w:rsidR="00A82279" w:rsidRPr="00D309F7" w:rsidRDefault="00A82279" w:rsidP="00902F46">
      <w:pPr>
        <w:numPr>
          <w:ilvl w:val="0"/>
          <w:numId w:val="24"/>
        </w:numPr>
        <w:ind w:left="1069" w:right="-59"/>
        <w:rPr>
          <w:lang w:val="gl-ES"/>
        </w:rPr>
      </w:pPr>
      <w:r w:rsidRPr="00D309F7">
        <w:rPr>
          <w:u w:val="single"/>
          <w:lang w:val="gl-ES"/>
        </w:rPr>
        <w:t>Vogais</w:t>
      </w:r>
      <w:r>
        <w:rPr>
          <w:lang w:val="gl-ES"/>
        </w:rPr>
        <w:t xml:space="preserve">: </w:t>
      </w:r>
      <w:r w:rsidRPr="00D309F7">
        <w:rPr>
          <w:lang w:val="gl-ES"/>
        </w:rPr>
        <w:t>un traballador</w:t>
      </w:r>
      <w:r>
        <w:rPr>
          <w:lang w:val="gl-ES"/>
        </w:rPr>
        <w:t>/a</w:t>
      </w:r>
      <w:r w:rsidRPr="00D309F7">
        <w:rPr>
          <w:lang w:val="gl-ES"/>
        </w:rPr>
        <w:t xml:space="preserve"> adscrito ao Servizo</w:t>
      </w:r>
      <w:r w:rsidRPr="006437C3">
        <w:rPr>
          <w:lang w:val="gl-ES"/>
        </w:rPr>
        <w:t xml:space="preserve"> </w:t>
      </w:r>
      <w:r>
        <w:rPr>
          <w:lang w:val="gl-ES"/>
        </w:rPr>
        <w:t xml:space="preserve">de Desenvolvemento Local e un funcionario adscrito ao Servizo de Intervención. </w:t>
      </w:r>
    </w:p>
    <w:p w:rsidR="00A82279" w:rsidRDefault="00A82279" w:rsidP="00902F46">
      <w:pPr>
        <w:numPr>
          <w:ilvl w:val="0"/>
          <w:numId w:val="24"/>
        </w:numPr>
        <w:ind w:left="1069" w:right="-59"/>
        <w:rPr>
          <w:lang w:val="gl-ES"/>
        </w:rPr>
      </w:pPr>
      <w:r>
        <w:rPr>
          <w:u w:val="single"/>
          <w:lang w:val="gl-ES"/>
        </w:rPr>
        <w:t>Secretario/a</w:t>
      </w:r>
      <w:r w:rsidRPr="00D309F7">
        <w:rPr>
          <w:lang w:val="gl-ES"/>
        </w:rPr>
        <w:t>: un funcionario/a do Servizo</w:t>
      </w:r>
      <w:r w:rsidRPr="006437C3">
        <w:rPr>
          <w:lang w:val="gl-ES"/>
        </w:rPr>
        <w:t xml:space="preserve"> </w:t>
      </w:r>
      <w:r>
        <w:rPr>
          <w:lang w:val="gl-ES"/>
        </w:rPr>
        <w:t xml:space="preserve">de Desenvolvemento Local </w:t>
      </w:r>
      <w:r w:rsidRPr="00D309F7">
        <w:rPr>
          <w:lang w:val="gl-ES"/>
        </w:rPr>
        <w:t>.</w:t>
      </w:r>
    </w:p>
    <w:p w:rsidR="00A82279" w:rsidRPr="00977DA4" w:rsidRDefault="00A82279" w:rsidP="00902F46">
      <w:pPr>
        <w:ind w:left="709" w:right="-59"/>
        <w:rPr>
          <w:lang w:val="gl-ES"/>
        </w:rPr>
      </w:pPr>
    </w:p>
    <w:p w:rsidR="00A82279" w:rsidRDefault="00A82279" w:rsidP="00902F46">
      <w:pPr>
        <w:ind w:right="-59"/>
        <w:rPr>
          <w:lang w:val="gl-ES"/>
        </w:rPr>
      </w:pPr>
      <w:r w:rsidRPr="008A14A2">
        <w:rPr>
          <w:u w:val="single"/>
          <w:lang w:val="gl-ES"/>
        </w:rPr>
        <w:t>Funcións</w:t>
      </w:r>
      <w:r>
        <w:rPr>
          <w:lang w:val="gl-ES"/>
        </w:rPr>
        <w:t>: E</w:t>
      </w:r>
      <w:r w:rsidRPr="008A14A2">
        <w:rPr>
          <w:lang w:val="gl-ES"/>
        </w:rPr>
        <w:t>mitir o ditame no que concrete o re</w:t>
      </w:r>
      <w:r>
        <w:rPr>
          <w:lang w:val="gl-ES"/>
        </w:rPr>
        <w:t>sultado da avaliación efectuada</w:t>
      </w:r>
      <w:r w:rsidRPr="008A14A2">
        <w:rPr>
          <w:lang w:val="gl-ES"/>
        </w:rPr>
        <w:t xml:space="preserve"> á vista dos expedientes e informes remitidos polo órgano instrutor do procedemento.</w:t>
      </w:r>
    </w:p>
    <w:p w:rsidR="00A82279" w:rsidRPr="008A14A2" w:rsidRDefault="00A82279" w:rsidP="00902F46">
      <w:pPr>
        <w:ind w:right="-59"/>
        <w:rPr>
          <w:lang w:val="gl-ES"/>
        </w:rPr>
      </w:pPr>
    </w:p>
    <w:p w:rsidR="00A82279" w:rsidRDefault="00A82279" w:rsidP="00902F46">
      <w:pPr>
        <w:ind w:right="-59"/>
        <w:rPr>
          <w:u w:val="single"/>
          <w:lang w:val="gl-ES"/>
        </w:rPr>
      </w:pPr>
      <w:r>
        <w:rPr>
          <w:u w:val="single"/>
          <w:lang w:val="gl-ES"/>
        </w:rPr>
        <w:t>Órgano instrutor,</w:t>
      </w:r>
      <w:r w:rsidRPr="008A14A2">
        <w:rPr>
          <w:u w:val="single"/>
          <w:lang w:val="gl-ES"/>
        </w:rPr>
        <w:t xml:space="preserve"> funcións:</w:t>
      </w:r>
    </w:p>
    <w:p w:rsidR="00A82279" w:rsidRPr="008A14A2" w:rsidRDefault="00A82279" w:rsidP="00902F46">
      <w:pPr>
        <w:ind w:right="-59" w:firstLine="709"/>
        <w:rPr>
          <w:u w:val="single"/>
          <w:lang w:val="gl-ES"/>
        </w:rPr>
      </w:pPr>
    </w:p>
    <w:p w:rsidR="00A82279" w:rsidRPr="008A14A2" w:rsidRDefault="00A82279" w:rsidP="00902F46">
      <w:pPr>
        <w:ind w:left="709" w:right="-59" w:firstLine="709"/>
        <w:rPr>
          <w:lang w:val="gl-ES"/>
        </w:rPr>
      </w:pPr>
      <w:r w:rsidRPr="008A14A2">
        <w:rPr>
          <w:lang w:val="gl-ES"/>
        </w:rPr>
        <w:t>- Requ</w:t>
      </w:r>
      <w:r>
        <w:rPr>
          <w:lang w:val="gl-ES"/>
        </w:rPr>
        <w:t>i</w:t>
      </w:r>
      <w:r w:rsidRPr="008A14A2">
        <w:rPr>
          <w:lang w:val="gl-ES"/>
        </w:rPr>
        <w:t xml:space="preserve">rirlle á entidade solicitante naqueles supostos nos que a documentación presentada resulte incompleta e/ou defectuosa para que no prazo de dez días hábiles </w:t>
      </w:r>
      <w:r w:rsidRPr="008C77B4">
        <w:rPr>
          <w:lang w:val="gl-ES"/>
        </w:rPr>
        <w:t>emende</w:t>
      </w:r>
      <w:r w:rsidRPr="008A14A2">
        <w:rPr>
          <w:lang w:val="gl-ES"/>
        </w:rPr>
        <w:t xml:space="preserve"> as deficiencias observadas, de conformidade e cos efectos previstos no artigo</w:t>
      </w:r>
      <w:r>
        <w:rPr>
          <w:lang w:val="gl-ES"/>
        </w:rPr>
        <w:t xml:space="preserve"> 25 da Lei 39/2015 do 1 de outubro do procedemento administrativo común das administracións públicas </w:t>
      </w:r>
      <w:r w:rsidRPr="008A14A2">
        <w:rPr>
          <w:lang w:val="gl-ES"/>
        </w:rPr>
        <w:t xml:space="preserve"> considerándose desistida do seu dereito se transcorrido o prazo non  atende ao requirido.</w:t>
      </w:r>
    </w:p>
    <w:p w:rsidR="00A82279" w:rsidRDefault="00A82279" w:rsidP="00902F46">
      <w:pPr>
        <w:ind w:left="709" w:right="-59" w:firstLine="709"/>
        <w:rPr>
          <w:lang w:val="gl-ES"/>
        </w:rPr>
      </w:pPr>
      <w:r w:rsidRPr="008A14A2">
        <w:rPr>
          <w:lang w:val="gl-ES"/>
        </w:rPr>
        <w:t>- Requirir os informes precisos e efectuar as comprobacións que estime oportunas a fin de verificar os datos achegados para un</w:t>
      </w:r>
      <w:r>
        <w:rPr>
          <w:lang w:val="gl-ES"/>
        </w:rPr>
        <w:t>h</w:t>
      </w:r>
      <w:r w:rsidRPr="008A14A2">
        <w:rPr>
          <w:lang w:val="gl-ES"/>
        </w:rPr>
        <w:t>a m</w:t>
      </w:r>
      <w:r>
        <w:rPr>
          <w:lang w:val="gl-ES"/>
        </w:rPr>
        <w:t>e</w:t>
      </w:r>
      <w:r w:rsidRPr="008A14A2">
        <w:rPr>
          <w:lang w:val="gl-ES"/>
        </w:rPr>
        <w:t>llor valoración das solicitudes.</w:t>
      </w:r>
    </w:p>
    <w:p w:rsidR="00A82279" w:rsidRDefault="00A82279" w:rsidP="00902F46">
      <w:pPr>
        <w:ind w:left="709" w:right="-59" w:firstLine="709"/>
        <w:rPr>
          <w:lang w:val="gl-ES"/>
        </w:rPr>
      </w:pPr>
      <w:r>
        <w:rPr>
          <w:lang w:val="gl-ES"/>
        </w:rPr>
        <w:t xml:space="preserve">- </w:t>
      </w:r>
      <w:r w:rsidRPr="008A14A2">
        <w:rPr>
          <w:lang w:val="gl-ES"/>
        </w:rPr>
        <w:t>Realizar a preavaliación das solicitudes verificando o cumprimento das condicións impostas para adquirir a condición de beneficiaria/o e efectuar a avaliación conforme aos criterios, formas e prioridades dispostos na convocatoria, elevando o correspondente informe á comisión de valoración de cada un dos expedientes.</w:t>
      </w:r>
    </w:p>
    <w:p w:rsidR="00A82279" w:rsidRPr="008A14A2" w:rsidRDefault="00A82279" w:rsidP="00902F46">
      <w:pPr>
        <w:ind w:left="709" w:right="-59" w:firstLine="709"/>
        <w:rPr>
          <w:lang w:val="gl-ES"/>
        </w:rPr>
      </w:pPr>
    </w:p>
    <w:p w:rsidR="00A82279" w:rsidRDefault="00A82279" w:rsidP="00902F46">
      <w:pPr>
        <w:ind w:right="-59" w:firstLine="709"/>
        <w:rPr>
          <w:lang w:val="gl-ES"/>
        </w:rPr>
      </w:pPr>
      <w:r w:rsidRPr="008A14A2">
        <w:rPr>
          <w:lang w:val="gl-ES"/>
        </w:rPr>
        <w:t xml:space="preserve">O órgano instrutor, en función da puntuación obtida por cada expediente, formulará a proposta de resolución que será aprobada pola </w:t>
      </w:r>
      <w:r>
        <w:rPr>
          <w:lang w:val="gl-ES"/>
        </w:rPr>
        <w:t>Xunta de Goberno Local, competencia delegada nas/os Tenentas/es de Alcaldesa delegadas/os de Área e nas/os Concelleiras/os delegadas/os conforme acordo da Xunta de Goberno local 28/452, e data 17/06/2019.</w:t>
      </w:r>
    </w:p>
    <w:p w:rsidR="00A82279" w:rsidRPr="008A14A2" w:rsidRDefault="00A82279" w:rsidP="00902F46">
      <w:pPr>
        <w:ind w:left="709" w:right="-59"/>
        <w:rPr>
          <w:lang w:val="gl-ES"/>
        </w:rPr>
      </w:pPr>
    </w:p>
    <w:p w:rsidR="00A82279" w:rsidRDefault="00A82279" w:rsidP="00902F46">
      <w:pPr>
        <w:ind w:right="-59" w:firstLine="709"/>
        <w:rPr>
          <w:lang w:val="gl-ES"/>
        </w:rPr>
      </w:pPr>
      <w:r w:rsidRPr="008A14A2">
        <w:rPr>
          <w:u w:val="single"/>
          <w:lang w:val="gl-ES"/>
        </w:rPr>
        <w:t>Prazo máximo para resolver e notificar a resolución do procedemento</w:t>
      </w:r>
      <w:r w:rsidRPr="008A14A2">
        <w:rPr>
          <w:lang w:val="gl-ES"/>
        </w:rPr>
        <w:t xml:space="preserve">. Este será de </w:t>
      </w:r>
      <w:r w:rsidRPr="00944E1D">
        <w:rPr>
          <w:b/>
          <w:bCs/>
          <w:lang w:val="gl-ES"/>
        </w:rPr>
        <w:t>SEIS MESES</w:t>
      </w:r>
      <w:r w:rsidRPr="008A14A2">
        <w:rPr>
          <w:lang w:val="gl-ES"/>
        </w:rPr>
        <w:t xml:space="preserve"> contados a partir do día seguinte ao da publicación da</w:t>
      </w:r>
      <w:r>
        <w:rPr>
          <w:lang w:val="gl-ES"/>
        </w:rPr>
        <w:t xml:space="preserve"> </w:t>
      </w:r>
      <w:r w:rsidRPr="008A14A2">
        <w:rPr>
          <w:lang w:val="gl-ES"/>
        </w:rPr>
        <w:t>convocatoria</w:t>
      </w:r>
      <w:r>
        <w:rPr>
          <w:lang w:val="gl-ES"/>
        </w:rPr>
        <w:t>.</w:t>
      </w:r>
      <w:r w:rsidRPr="008A14A2">
        <w:rPr>
          <w:lang w:val="gl-ES"/>
        </w:rPr>
        <w:t xml:space="preserve"> Tr</w:t>
      </w:r>
      <w:r>
        <w:rPr>
          <w:lang w:val="gl-ES"/>
        </w:rPr>
        <w:t>anscorrido o dito prazo sen que se adopte resolución expresa</w:t>
      </w:r>
      <w:r w:rsidRPr="008A14A2">
        <w:rPr>
          <w:lang w:val="gl-ES"/>
        </w:rPr>
        <w:t xml:space="preserve">, a solicitude poderase entender desestimada. </w:t>
      </w:r>
    </w:p>
    <w:p w:rsidR="00A82279" w:rsidRPr="008A14A2" w:rsidRDefault="00A82279" w:rsidP="00902F46">
      <w:pPr>
        <w:ind w:right="-59"/>
        <w:rPr>
          <w:lang w:val="gl-ES"/>
        </w:rPr>
      </w:pPr>
    </w:p>
    <w:p w:rsidR="00A82279" w:rsidRPr="008A14A2" w:rsidRDefault="00A82279" w:rsidP="00902F46">
      <w:pPr>
        <w:ind w:right="-59" w:firstLine="709"/>
        <w:rPr>
          <w:lang w:val="gl-ES"/>
        </w:rPr>
      </w:pPr>
      <w:r w:rsidRPr="008A14A2">
        <w:rPr>
          <w:lang w:val="gl-ES"/>
        </w:rPr>
        <w:t>A resolución poñerá fin á vía administrativa, e contra ela as persoas interesadas poderán interpoñer recurso de reposición ante o mesmo órgano ou</w:t>
      </w:r>
      <w:r>
        <w:rPr>
          <w:lang w:val="gl-ES"/>
        </w:rPr>
        <w:t xml:space="preserve"> ben, alternativamente, recurso </w:t>
      </w:r>
      <w:r w:rsidRPr="008A14A2">
        <w:rPr>
          <w:lang w:val="gl-ES"/>
        </w:rPr>
        <w:t>contencioso-a</w:t>
      </w:r>
      <w:r>
        <w:rPr>
          <w:lang w:val="gl-ES"/>
        </w:rPr>
        <w:t xml:space="preserve">dministrativo ante o </w:t>
      </w:r>
      <w:r w:rsidRPr="008A14A2">
        <w:rPr>
          <w:lang w:val="gl-ES"/>
        </w:rPr>
        <w:t>Xulgado do Contencioso-Administrativo de Lugo.</w:t>
      </w:r>
    </w:p>
    <w:p w:rsidR="00A82279" w:rsidRPr="008A14A2" w:rsidRDefault="00A82279" w:rsidP="00902F46">
      <w:pPr>
        <w:ind w:right="-59"/>
        <w:rPr>
          <w:lang w:val="gl-ES"/>
        </w:rPr>
      </w:pPr>
    </w:p>
    <w:p w:rsidR="00A82279" w:rsidRPr="008A14A2" w:rsidRDefault="00A82279" w:rsidP="00902F46">
      <w:pPr>
        <w:ind w:right="-59" w:firstLine="709"/>
        <w:rPr>
          <w:lang w:val="gl-ES"/>
        </w:rPr>
      </w:pPr>
      <w:r w:rsidRPr="00944E1D">
        <w:rPr>
          <w:lang w:val="gl-ES"/>
        </w:rPr>
        <w:t>Non se admite a reformulación das solicitudes para os supostos nos que a subvención concedida sexa inferior á que figura na solicitude</w:t>
      </w:r>
      <w:r w:rsidRPr="008A14A2">
        <w:rPr>
          <w:lang w:val="gl-ES"/>
        </w:rPr>
        <w:t>.</w:t>
      </w:r>
    </w:p>
    <w:p w:rsidR="00A82279" w:rsidRPr="008A14A2" w:rsidRDefault="00A82279" w:rsidP="00902F46">
      <w:pPr>
        <w:ind w:right="-59"/>
        <w:rPr>
          <w:lang w:val="gl-ES"/>
        </w:rPr>
      </w:pPr>
    </w:p>
    <w:p w:rsidR="00A82279" w:rsidRPr="008A14A2" w:rsidRDefault="00A82279" w:rsidP="00902F46">
      <w:pPr>
        <w:ind w:right="-59" w:firstLine="709"/>
        <w:rPr>
          <w:lang w:val="gl-ES"/>
        </w:rPr>
      </w:pPr>
      <w:r w:rsidRPr="008A14A2">
        <w:rPr>
          <w:lang w:val="gl-ES"/>
        </w:rPr>
        <w:t>A aceptación da subvención concedida entenderase efectuada se no prazo de quince días hábiles, contados a partir do seguinte hábil ao da notificación, non renunciasen a ela expresamente mediante escrito dirixido ao órgano concedente.</w:t>
      </w:r>
    </w:p>
    <w:p w:rsidR="00A82279" w:rsidRPr="008A14A2" w:rsidRDefault="00A82279" w:rsidP="00902F46">
      <w:pPr>
        <w:ind w:right="-59"/>
        <w:rPr>
          <w:lang w:val="gl-ES"/>
        </w:rPr>
      </w:pPr>
    </w:p>
    <w:p w:rsidR="00A82279" w:rsidRPr="008A14A2" w:rsidRDefault="00A82279" w:rsidP="00902F46">
      <w:pPr>
        <w:ind w:right="-59" w:firstLine="709"/>
        <w:rPr>
          <w:lang w:val="gl-ES"/>
        </w:rPr>
      </w:pPr>
      <w:r w:rsidRPr="008A14A2">
        <w:rPr>
          <w:lang w:val="gl-ES"/>
        </w:rPr>
        <w:t>Toda alteración das condicións tidas en conta para a concesión da subvención e, en todo caso, a obtención concorrente de subvencións doutras administracións públicas ou entidades privadas poderá dar lugar á modificación da resolución da concesión.</w:t>
      </w:r>
    </w:p>
    <w:p w:rsidR="00A82279" w:rsidRPr="008A14A2" w:rsidRDefault="00A82279" w:rsidP="00902F46">
      <w:pPr>
        <w:ind w:right="-59"/>
        <w:rPr>
          <w:lang w:val="gl-ES"/>
        </w:rPr>
      </w:pPr>
    </w:p>
    <w:p w:rsidR="00A82279" w:rsidRPr="008A14A2" w:rsidRDefault="00A82279" w:rsidP="00902F46">
      <w:pPr>
        <w:ind w:right="-59" w:firstLine="709"/>
        <w:rPr>
          <w:lang w:val="gl-ES"/>
        </w:rPr>
      </w:pPr>
      <w:r w:rsidRPr="008A14A2">
        <w:rPr>
          <w:lang w:val="gl-ES"/>
        </w:rPr>
        <w:t xml:space="preserve">As subvencións que se outorguen ao abeiro desta convocatoria serán compatibles con outras para o mesmo fin sen que en ningún caso o importe total </w:t>
      </w:r>
      <w:r>
        <w:rPr>
          <w:lang w:val="gl-ES"/>
        </w:rPr>
        <w:t xml:space="preserve">subvencionado poida superar </w:t>
      </w:r>
      <w:r w:rsidRPr="00944E1D">
        <w:rPr>
          <w:lang w:val="gl-ES"/>
        </w:rPr>
        <w:t>o 90%</w:t>
      </w:r>
      <w:r w:rsidRPr="008A14A2">
        <w:rPr>
          <w:lang w:val="gl-ES"/>
        </w:rPr>
        <w:t xml:space="preserve"> d</w:t>
      </w:r>
      <w:r>
        <w:rPr>
          <w:lang w:val="gl-ES"/>
        </w:rPr>
        <w:t xml:space="preserve">o custo total da actividade. O </w:t>
      </w:r>
      <w:r w:rsidRPr="00944E1D">
        <w:rPr>
          <w:lang w:val="gl-ES"/>
        </w:rPr>
        <w:t>10 %</w:t>
      </w:r>
      <w:r w:rsidRPr="008A14A2">
        <w:rPr>
          <w:lang w:val="gl-ES"/>
        </w:rPr>
        <w:t xml:space="preserve"> do gasto proposto e orzamentado no proxecto presentado deberá ser financiado exclusivamente pola asociación ou entidade. No caso de que exista sobrefinanciamento, a/o beneficiaria/o deberá proceder ao reintegro da contía concedida polo Concello de Lugo na cantidade que exceda do custo da actividade.</w:t>
      </w:r>
    </w:p>
    <w:p w:rsidR="00A82279" w:rsidRPr="008A14A2" w:rsidRDefault="00A82279" w:rsidP="00902F46">
      <w:pPr>
        <w:ind w:right="-59"/>
        <w:rPr>
          <w:lang w:val="gl-ES"/>
        </w:rPr>
      </w:pPr>
    </w:p>
    <w:p w:rsidR="00A82279" w:rsidRPr="00627FF6" w:rsidRDefault="00A82279" w:rsidP="00902F46">
      <w:pPr>
        <w:ind w:right="-59"/>
        <w:outlineLvl w:val="0"/>
        <w:rPr>
          <w:b/>
          <w:bCs/>
          <w:lang w:val="gl-ES"/>
        </w:rPr>
      </w:pPr>
      <w:r w:rsidRPr="00627FF6">
        <w:rPr>
          <w:b/>
          <w:bCs/>
          <w:lang w:val="gl-ES"/>
        </w:rPr>
        <w:t xml:space="preserve">Artigo 7. </w:t>
      </w:r>
      <w:r w:rsidRPr="00627FF6">
        <w:rPr>
          <w:b/>
          <w:bCs/>
          <w:i/>
          <w:iCs/>
          <w:lang w:val="gl-ES"/>
        </w:rPr>
        <w:t>Publicidade das subvencións concedidas</w:t>
      </w:r>
    </w:p>
    <w:p w:rsidR="00A82279" w:rsidRPr="00627FF6" w:rsidRDefault="00A82279" w:rsidP="00902F46">
      <w:pPr>
        <w:ind w:right="-59"/>
        <w:rPr>
          <w:b/>
          <w:bCs/>
          <w:lang w:val="gl-ES"/>
        </w:rPr>
      </w:pPr>
    </w:p>
    <w:p w:rsidR="00A82279" w:rsidRPr="008A14A2" w:rsidRDefault="00A82279" w:rsidP="00902F46">
      <w:pPr>
        <w:ind w:right="-59"/>
        <w:rPr>
          <w:lang w:val="gl-ES"/>
        </w:rPr>
      </w:pPr>
      <w:r w:rsidRPr="008A14A2">
        <w:rPr>
          <w:lang w:val="gl-ES"/>
        </w:rPr>
        <w:t>            Procederase á publicación da concesión das subvencións outorgadas de conformidade co establecido no artigo 8 da Ordenanza xeral municipal regulad</w:t>
      </w:r>
      <w:r>
        <w:rPr>
          <w:lang w:val="gl-ES"/>
        </w:rPr>
        <w:t>ora da concesión de subvencións e o contemplado no Titulo II da lei 19/2013 de 9 de decembro, de transparencia, acceso á información pública e bo goberno. Ademais o Concello deberá facilitar a información procedente á Base de Datos Nacional de Subvencións (BDNS), conforme ao disposto no artigo 18.2 da lei 38/2003, do 17 de novembro, xeral de subvencións.</w:t>
      </w:r>
    </w:p>
    <w:p w:rsidR="00A82279" w:rsidRPr="008A14A2" w:rsidRDefault="00A82279" w:rsidP="00902F46">
      <w:pPr>
        <w:ind w:right="-59"/>
        <w:rPr>
          <w:lang w:val="gl-ES"/>
        </w:rPr>
      </w:pPr>
    </w:p>
    <w:p w:rsidR="00A82279" w:rsidRPr="00627FF6" w:rsidRDefault="00A82279" w:rsidP="00902F46">
      <w:pPr>
        <w:ind w:right="-59"/>
        <w:outlineLvl w:val="0"/>
        <w:rPr>
          <w:b/>
          <w:bCs/>
          <w:lang w:val="gl-ES"/>
        </w:rPr>
      </w:pPr>
      <w:r w:rsidRPr="00627FF6">
        <w:rPr>
          <w:b/>
          <w:bCs/>
          <w:lang w:val="gl-ES"/>
        </w:rPr>
        <w:t xml:space="preserve">Artigo 8. </w:t>
      </w:r>
      <w:r w:rsidRPr="00627FF6">
        <w:rPr>
          <w:b/>
          <w:bCs/>
          <w:i/>
          <w:iCs/>
          <w:lang w:val="gl-ES"/>
        </w:rPr>
        <w:t>Criterios de valoración e contía da subvención</w:t>
      </w:r>
    </w:p>
    <w:p w:rsidR="00A82279" w:rsidRPr="00627FF6" w:rsidRDefault="00A82279" w:rsidP="00902F46">
      <w:pPr>
        <w:ind w:right="-59"/>
        <w:rPr>
          <w:b/>
          <w:bCs/>
          <w:lang w:val="gl-ES"/>
        </w:rPr>
      </w:pPr>
    </w:p>
    <w:p w:rsidR="00A82279" w:rsidRPr="008A14A2" w:rsidRDefault="00A82279" w:rsidP="00902F46">
      <w:pPr>
        <w:ind w:right="-59"/>
        <w:rPr>
          <w:lang w:val="gl-ES"/>
        </w:rPr>
      </w:pPr>
      <w:r w:rsidRPr="008A14A2">
        <w:rPr>
          <w:lang w:val="gl-ES"/>
        </w:rPr>
        <w:t>            A concesión ou denegación das subvencións, así como a súa cuantificación económica, efectuarase tendo en conta os seguintes criterios:</w:t>
      </w:r>
    </w:p>
    <w:p w:rsidR="00A82279" w:rsidRPr="008A14A2" w:rsidRDefault="00A82279" w:rsidP="00902F46">
      <w:pPr>
        <w:ind w:right="-59"/>
        <w:rPr>
          <w:lang w:val="gl-ES"/>
        </w:rPr>
      </w:pPr>
    </w:p>
    <w:tbl>
      <w:tblPr>
        <w:tblW w:w="8880" w:type="dxa"/>
        <w:tblInd w:w="-106" w:type="dxa"/>
        <w:tblCellMar>
          <w:left w:w="0" w:type="dxa"/>
          <w:right w:w="0" w:type="dxa"/>
        </w:tblCellMar>
        <w:tblLook w:val="0000"/>
      </w:tblPr>
      <w:tblGrid>
        <w:gridCol w:w="7188"/>
        <w:gridCol w:w="1692"/>
      </w:tblGrid>
      <w:tr w:rsidR="00A82279" w:rsidRPr="008A14A2">
        <w:trPr>
          <w:tblHeader/>
        </w:trPr>
        <w:tc>
          <w:tcPr>
            <w:tcW w:w="7188" w:type="dxa"/>
            <w:tcBorders>
              <w:top w:val="single" w:sz="8" w:space="0" w:color="auto"/>
              <w:left w:val="single" w:sz="8" w:space="0" w:color="auto"/>
              <w:bottom w:val="single" w:sz="8" w:space="0" w:color="auto"/>
              <w:right w:val="single" w:sz="8" w:space="0" w:color="auto"/>
            </w:tcBorders>
            <w:shd w:val="clear" w:color="auto" w:fill="E0E0E0"/>
            <w:tcMar>
              <w:top w:w="0" w:type="dxa"/>
              <w:left w:w="108" w:type="dxa"/>
              <w:bottom w:w="0" w:type="dxa"/>
              <w:right w:w="108" w:type="dxa"/>
            </w:tcMar>
            <w:vAlign w:val="center"/>
          </w:tcPr>
          <w:p w:rsidR="00A82279" w:rsidRPr="008A14A2" w:rsidRDefault="00A82279" w:rsidP="00902F46">
            <w:pPr>
              <w:ind w:right="-59"/>
              <w:jc w:val="center"/>
              <w:rPr>
                <w:b/>
                <w:bCs/>
                <w:lang w:val="gl-ES"/>
              </w:rPr>
            </w:pPr>
            <w:r w:rsidRPr="008A14A2">
              <w:rPr>
                <w:b/>
                <w:bCs/>
                <w:lang w:val="gl-ES"/>
              </w:rPr>
              <w:t>Criterio de valoración</w:t>
            </w:r>
          </w:p>
        </w:tc>
        <w:tc>
          <w:tcPr>
            <w:tcW w:w="1692" w:type="dxa"/>
            <w:tcBorders>
              <w:top w:val="single" w:sz="8" w:space="0" w:color="auto"/>
              <w:left w:val="nil"/>
              <w:bottom w:val="single" w:sz="8" w:space="0" w:color="auto"/>
              <w:right w:val="single" w:sz="8" w:space="0" w:color="auto"/>
            </w:tcBorders>
            <w:shd w:val="clear" w:color="auto" w:fill="E0E0E0"/>
            <w:tcMar>
              <w:top w:w="0" w:type="dxa"/>
              <w:left w:w="108" w:type="dxa"/>
              <w:bottom w:w="0" w:type="dxa"/>
              <w:right w:w="108" w:type="dxa"/>
            </w:tcMar>
            <w:vAlign w:val="center"/>
          </w:tcPr>
          <w:p w:rsidR="00A82279" w:rsidRPr="008A14A2" w:rsidRDefault="00A82279" w:rsidP="00902F46">
            <w:pPr>
              <w:ind w:right="-59"/>
              <w:jc w:val="center"/>
              <w:rPr>
                <w:b/>
                <w:bCs/>
                <w:lang w:val="gl-ES"/>
              </w:rPr>
            </w:pPr>
            <w:r w:rsidRPr="008A14A2">
              <w:rPr>
                <w:b/>
                <w:bCs/>
                <w:lang w:val="gl-ES"/>
              </w:rPr>
              <w:t>Puntuación</w:t>
            </w:r>
          </w:p>
        </w:tc>
      </w:tr>
      <w:tr w:rsidR="00A82279" w:rsidRPr="008A14A2">
        <w:trPr>
          <w:trHeight w:val="353"/>
        </w:trPr>
        <w:tc>
          <w:tcPr>
            <w:tcW w:w="71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Pr="008A14A2" w:rsidRDefault="00A82279" w:rsidP="00902F46">
            <w:pPr>
              <w:ind w:right="-59"/>
              <w:rPr>
                <w:lang w:val="gl-ES"/>
              </w:rPr>
            </w:pPr>
            <w:r>
              <w:rPr>
                <w:lang w:val="gl-ES"/>
              </w:rPr>
              <w:t>Se o proxecto inclúe actividades de fomento da igualdade entre homes e mulleres e que contribúan a combatir a discriminación das mulleres.</w:t>
            </w:r>
          </w:p>
        </w:tc>
        <w:tc>
          <w:tcPr>
            <w:tcW w:w="169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jc w:val="center"/>
              <w:rPr>
                <w:b/>
                <w:bCs/>
                <w:lang w:val="gl-ES"/>
              </w:rPr>
            </w:pPr>
            <w:r>
              <w:rPr>
                <w:b/>
                <w:bCs/>
                <w:lang w:val="gl-ES"/>
              </w:rPr>
              <w:t>1 punto</w:t>
            </w:r>
          </w:p>
        </w:tc>
      </w:tr>
      <w:tr w:rsidR="00A82279" w:rsidRPr="008A14A2">
        <w:trPr>
          <w:trHeight w:val="353"/>
        </w:trPr>
        <w:tc>
          <w:tcPr>
            <w:tcW w:w="71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Pr="008A14A2" w:rsidRDefault="00A82279" w:rsidP="00902F46">
            <w:pPr>
              <w:ind w:right="-59"/>
              <w:rPr>
                <w:lang w:val="gl-ES"/>
              </w:rPr>
            </w:pPr>
            <w:r>
              <w:rPr>
                <w:lang w:val="gl-ES"/>
              </w:rPr>
              <w:t>Cando na composición da directiva exista como mínimo unha porcentaxe de 50% de mulleres.</w:t>
            </w:r>
          </w:p>
        </w:tc>
        <w:tc>
          <w:tcPr>
            <w:tcW w:w="169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jc w:val="center"/>
              <w:rPr>
                <w:b/>
                <w:bCs/>
                <w:lang w:val="gl-ES"/>
              </w:rPr>
            </w:pPr>
            <w:r>
              <w:rPr>
                <w:b/>
                <w:bCs/>
                <w:lang w:val="gl-ES"/>
              </w:rPr>
              <w:t>0,50 puntos</w:t>
            </w:r>
          </w:p>
        </w:tc>
      </w:tr>
      <w:tr w:rsidR="00A82279" w:rsidRPr="008A14A2">
        <w:trPr>
          <w:trHeight w:val="353"/>
        </w:trPr>
        <w:tc>
          <w:tcPr>
            <w:tcW w:w="71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Default="00A82279" w:rsidP="00902F46">
            <w:pPr>
              <w:ind w:right="-59"/>
              <w:rPr>
                <w:lang w:val="gl-ES"/>
              </w:rPr>
            </w:pPr>
            <w:r>
              <w:rPr>
                <w:lang w:val="gl-ES"/>
              </w:rPr>
              <w:t>Cando a entidade acredite a existencia de vogalía ou  departamento específico da muller (adxuntando xustificación detallada das actividades realizadas polo citado Departamento con datas e destinatarios).</w:t>
            </w:r>
          </w:p>
        </w:tc>
        <w:tc>
          <w:tcPr>
            <w:tcW w:w="169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Default="00A82279" w:rsidP="00902F46">
            <w:pPr>
              <w:ind w:right="-59"/>
              <w:jc w:val="center"/>
              <w:rPr>
                <w:b/>
                <w:bCs/>
                <w:lang w:val="gl-ES"/>
              </w:rPr>
            </w:pPr>
            <w:r>
              <w:rPr>
                <w:b/>
                <w:bCs/>
                <w:lang w:val="gl-ES"/>
              </w:rPr>
              <w:t>0,50 puntos</w:t>
            </w:r>
          </w:p>
        </w:tc>
      </w:tr>
      <w:tr w:rsidR="00A82279" w:rsidRPr="008A14A2">
        <w:trPr>
          <w:trHeight w:val="353"/>
        </w:trPr>
        <w:tc>
          <w:tcPr>
            <w:tcW w:w="71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rPr>
                <w:lang w:val="gl-ES"/>
              </w:rPr>
            </w:pPr>
            <w:bookmarkStart w:id="4" w:name="Texto71"/>
            <w:r>
              <w:rPr>
                <w:lang w:val="gl-ES"/>
              </w:rPr>
              <w:t>Polo n</w:t>
            </w:r>
            <w:r w:rsidRPr="00AC6F66">
              <w:rPr>
                <w:lang w:val="gl-ES"/>
              </w:rPr>
              <w:t>úmero de persoas asociadas</w:t>
            </w:r>
            <w:bookmarkEnd w:id="4"/>
            <w:r>
              <w:rPr>
                <w:lang w:val="gl-ES"/>
              </w:rPr>
              <w:t xml:space="preserve"> á entidade.</w:t>
            </w:r>
          </w:p>
        </w:tc>
        <w:tc>
          <w:tcPr>
            <w:tcW w:w="169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5B161A" w:rsidRDefault="00A82279" w:rsidP="00902F46">
            <w:pPr>
              <w:ind w:right="-59"/>
              <w:jc w:val="center"/>
              <w:rPr>
                <w:b/>
                <w:bCs/>
                <w:sz w:val="18"/>
                <w:szCs w:val="18"/>
                <w:lang w:val="gl-ES"/>
              </w:rPr>
            </w:pPr>
            <w:r w:rsidRPr="005B161A">
              <w:rPr>
                <w:b/>
                <w:bCs/>
                <w:sz w:val="18"/>
                <w:szCs w:val="18"/>
                <w:lang w:val="gl-ES"/>
              </w:rPr>
              <w:t>10-25:0,25 puntos</w:t>
            </w:r>
          </w:p>
          <w:p w:rsidR="00A82279" w:rsidRPr="005B161A" w:rsidRDefault="00A82279" w:rsidP="00902F46">
            <w:pPr>
              <w:ind w:right="-59"/>
              <w:jc w:val="center"/>
              <w:rPr>
                <w:b/>
                <w:bCs/>
                <w:sz w:val="18"/>
                <w:szCs w:val="18"/>
                <w:lang w:val="gl-ES"/>
              </w:rPr>
            </w:pPr>
            <w:r w:rsidRPr="005B161A">
              <w:rPr>
                <w:b/>
                <w:bCs/>
                <w:sz w:val="18"/>
                <w:szCs w:val="18"/>
                <w:lang w:val="gl-ES"/>
              </w:rPr>
              <w:t>26-50:0,50 puntos</w:t>
            </w:r>
          </w:p>
          <w:p w:rsidR="00A82279" w:rsidRPr="00AC6F66" w:rsidRDefault="00A82279" w:rsidP="00902F46">
            <w:pPr>
              <w:ind w:right="-59"/>
              <w:jc w:val="center"/>
              <w:rPr>
                <w:b/>
                <w:bCs/>
                <w:lang w:val="gl-ES"/>
              </w:rPr>
            </w:pPr>
            <w:r w:rsidRPr="005B161A">
              <w:rPr>
                <w:b/>
                <w:bCs/>
                <w:sz w:val="18"/>
                <w:szCs w:val="18"/>
                <w:lang w:val="gl-ES"/>
              </w:rPr>
              <w:t>+50: 1 punto</w:t>
            </w:r>
          </w:p>
        </w:tc>
      </w:tr>
      <w:tr w:rsidR="00A82279" w:rsidRPr="008A14A2">
        <w:trPr>
          <w:trHeight w:val="353"/>
        </w:trPr>
        <w:tc>
          <w:tcPr>
            <w:tcW w:w="71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rPr>
                <w:lang w:val="gl-ES"/>
              </w:rPr>
            </w:pPr>
            <w:r>
              <w:rPr>
                <w:lang w:val="gl-ES"/>
              </w:rPr>
              <w:t>Se o proxecto fomenta a dixitalización, o uso das redes sociais e das TIC na actividade subvencionable.</w:t>
            </w:r>
          </w:p>
        </w:tc>
        <w:tc>
          <w:tcPr>
            <w:tcW w:w="169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jc w:val="center"/>
              <w:rPr>
                <w:b/>
                <w:bCs/>
                <w:lang w:val="gl-ES"/>
              </w:rPr>
            </w:pPr>
            <w:r>
              <w:rPr>
                <w:b/>
                <w:bCs/>
                <w:lang w:val="gl-ES"/>
              </w:rPr>
              <w:t>2 puntos</w:t>
            </w:r>
          </w:p>
        </w:tc>
      </w:tr>
      <w:tr w:rsidR="00A82279" w:rsidRPr="008A14A2">
        <w:trPr>
          <w:trHeight w:val="353"/>
        </w:trPr>
        <w:tc>
          <w:tcPr>
            <w:tcW w:w="71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Pr="008A14A2" w:rsidRDefault="00A82279" w:rsidP="00902F46">
            <w:pPr>
              <w:ind w:right="-59"/>
              <w:rPr>
                <w:lang w:val="gl-ES"/>
              </w:rPr>
            </w:pPr>
            <w:r>
              <w:rPr>
                <w:lang w:val="gl-ES"/>
              </w:rPr>
              <w:t>Se o proxecto vai</w:t>
            </w:r>
            <w:r w:rsidRPr="00AC6F66">
              <w:rPr>
                <w:lang w:val="gl-ES"/>
              </w:rPr>
              <w:t xml:space="preserve"> dirixido a colectivos con maiores dificultades de inserción laboral</w:t>
            </w:r>
            <w:r>
              <w:rPr>
                <w:lang w:val="gl-ES"/>
              </w:rPr>
              <w:t>.</w:t>
            </w:r>
          </w:p>
        </w:tc>
        <w:tc>
          <w:tcPr>
            <w:tcW w:w="169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jc w:val="center"/>
              <w:rPr>
                <w:b/>
                <w:bCs/>
                <w:lang w:val="gl-ES"/>
              </w:rPr>
            </w:pPr>
            <w:r>
              <w:rPr>
                <w:b/>
                <w:bCs/>
                <w:lang w:val="gl-ES"/>
              </w:rPr>
              <w:t>3 puntos</w:t>
            </w:r>
          </w:p>
        </w:tc>
      </w:tr>
      <w:tr w:rsidR="00A82279" w:rsidRPr="008A14A2">
        <w:trPr>
          <w:trHeight w:val="353"/>
        </w:trPr>
        <w:tc>
          <w:tcPr>
            <w:tcW w:w="71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rPr>
                <w:lang w:val="gl-ES"/>
              </w:rPr>
            </w:pPr>
            <w:r>
              <w:rPr>
                <w:lang w:val="gl-ES"/>
              </w:rPr>
              <w:t>Pola inclusión no proxecto de actividades formativas ou de asesoramento ou de orientación empresarial e laboral que teñan como beneficiarios a 50 persoas ou máis.</w:t>
            </w:r>
          </w:p>
        </w:tc>
        <w:tc>
          <w:tcPr>
            <w:tcW w:w="169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jc w:val="center"/>
              <w:rPr>
                <w:b/>
                <w:bCs/>
                <w:lang w:val="gl-ES"/>
              </w:rPr>
            </w:pPr>
            <w:r>
              <w:rPr>
                <w:b/>
                <w:bCs/>
                <w:lang w:val="gl-ES"/>
              </w:rPr>
              <w:t>3 puntos</w:t>
            </w:r>
          </w:p>
        </w:tc>
      </w:tr>
      <w:tr w:rsidR="00A82279" w:rsidRPr="008A14A2">
        <w:trPr>
          <w:trHeight w:val="353"/>
        </w:trPr>
        <w:tc>
          <w:tcPr>
            <w:tcW w:w="71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rPr>
                <w:lang w:val="gl-ES"/>
              </w:rPr>
            </w:pPr>
            <w:r>
              <w:rPr>
                <w:lang w:val="gl-ES"/>
              </w:rPr>
              <w:t>Se o proxecto contén actividades de dinamización en calquera dos sectores relacionados coa promoción económica, distintos dos recollidos no criterio anterior (actividades formativas ou de asesoramento ou de orientación empresarial e laboral).</w:t>
            </w:r>
          </w:p>
        </w:tc>
        <w:tc>
          <w:tcPr>
            <w:tcW w:w="169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AC6F66" w:rsidRDefault="00A82279" w:rsidP="00902F46">
            <w:pPr>
              <w:ind w:right="-59"/>
              <w:jc w:val="center"/>
              <w:rPr>
                <w:b/>
                <w:bCs/>
                <w:lang w:val="gl-ES"/>
              </w:rPr>
            </w:pPr>
            <w:r>
              <w:rPr>
                <w:b/>
                <w:bCs/>
                <w:lang w:val="gl-ES"/>
              </w:rPr>
              <w:t>3 puntos</w:t>
            </w:r>
          </w:p>
        </w:tc>
      </w:tr>
      <w:tr w:rsidR="00A82279" w:rsidRPr="008A14A2">
        <w:trPr>
          <w:trHeight w:val="353"/>
        </w:trPr>
        <w:tc>
          <w:tcPr>
            <w:tcW w:w="718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82279" w:rsidRPr="008A14A2" w:rsidRDefault="00A82279" w:rsidP="00902F46">
            <w:pPr>
              <w:ind w:right="-59"/>
              <w:jc w:val="center"/>
              <w:rPr>
                <w:b/>
                <w:bCs/>
                <w:lang w:val="gl-ES"/>
              </w:rPr>
            </w:pPr>
            <w:r w:rsidRPr="008A14A2">
              <w:rPr>
                <w:b/>
                <w:bCs/>
                <w:lang w:val="gl-ES"/>
              </w:rPr>
              <w:t>Puntuación máxima</w:t>
            </w:r>
          </w:p>
        </w:tc>
        <w:tc>
          <w:tcPr>
            <w:tcW w:w="1692" w:type="dxa"/>
            <w:tcBorders>
              <w:top w:val="nil"/>
              <w:left w:val="nil"/>
              <w:bottom w:val="single" w:sz="8" w:space="0" w:color="auto"/>
              <w:right w:val="single" w:sz="8" w:space="0" w:color="auto"/>
            </w:tcBorders>
            <w:tcMar>
              <w:top w:w="0" w:type="dxa"/>
              <w:left w:w="108" w:type="dxa"/>
              <w:bottom w:w="0" w:type="dxa"/>
              <w:right w:w="108" w:type="dxa"/>
            </w:tcMar>
            <w:vAlign w:val="center"/>
          </w:tcPr>
          <w:p w:rsidR="00A82279" w:rsidRPr="008A14A2" w:rsidRDefault="00A82279" w:rsidP="00902F46">
            <w:pPr>
              <w:ind w:right="-59"/>
              <w:jc w:val="center"/>
              <w:rPr>
                <w:b/>
                <w:bCs/>
                <w:lang w:val="gl-ES"/>
              </w:rPr>
            </w:pPr>
            <w:r w:rsidRPr="005B161A">
              <w:rPr>
                <w:b/>
                <w:bCs/>
                <w:lang w:val="gl-ES"/>
              </w:rPr>
              <w:t>14 puntos</w:t>
            </w:r>
          </w:p>
        </w:tc>
      </w:tr>
    </w:tbl>
    <w:p w:rsidR="00A82279" w:rsidRDefault="00A82279" w:rsidP="00902F46">
      <w:pPr>
        <w:ind w:right="-59"/>
        <w:rPr>
          <w:lang w:val="gl-ES"/>
        </w:rPr>
      </w:pPr>
    </w:p>
    <w:p w:rsidR="00A82279" w:rsidRPr="008A14A2" w:rsidRDefault="00A82279" w:rsidP="00902F46">
      <w:pPr>
        <w:ind w:right="-59" w:firstLine="709"/>
        <w:rPr>
          <w:lang w:val="gl-ES"/>
        </w:rPr>
      </w:pPr>
      <w:r w:rsidRPr="00C508B9">
        <w:rPr>
          <w:lang w:val="gl-ES"/>
        </w:rPr>
        <w:t xml:space="preserve">Unha vez sumada a puntuación obtida por todos os expedientes, é necesario achar o </w:t>
      </w:r>
      <w:r w:rsidRPr="00C508B9">
        <w:rPr>
          <w:u w:val="single"/>
          <w:lang w:val="gl-ES"/>
        </w:rPr>
        <w:t>valor punto</w:t>
      </w:r>
      <w:r>
        <w:rPr>
          <w:lang w:val="gl-ES"/>
        </w:rPr>
        <w:t>. Excepcionalmente e</w:t>
      </w:r>
      <w:r w:rsidRPr="00C508B9">
        <w:rPr>
          <w:lang w:val="gl-ES"/>
        </w:rPr>
        <w:t xml:space="preserve"> de acordo co artigo 22.1 da LXS</w:t>
      </w:r>
      <w:r>
        <w:rPr>
          <w:lang w:val="gl-ES"/>
        </w:rPr>
        <w:t>,</w:t>
      </w:r>
      <w:r w:rsidRPr="00C508B9">
        <w:rPr>
          <w:lang w:val="gl-ES"/>
        </w:rPr>
        <w:t xml:space="preserve"> prorratearase o importe total a repartir entre o número total de puntos obtidos por todas as accións subvencionadas.</w:t>
      </w:r>
    </w:p>
    <w:p w:rsidR="00A82279" w:rsidRDefault="00A82279" w:rsidP="00902F46">
      <w:pPr>
        <w:ind w:right="-59"/>
        <w:rPr>
          <w:lang w:val="gl-ES"/>
        </w:rPr>
      </w:pPr>
      <w:r>
        <w:rPr>
          <w:lang w:val="gl-ES"/>
        </w:rPr>
        <w:tab/>
      </w:r>
      <w:r w:rsidRPr="00C508B9">
        <w:rPr>
          <w:lang w:val="gl-ES"/>
        </w:rPr>
        <w:t>Non se poderá solicitar subvención por un importe superior ao 90% do custo total da acción para a que se solicita subvención, segundo o orzamento presentado, xa que o 10% restante é de obrigada asunción pola entidade e non pode ser subvencionado por parte doutras entidades públicas ou privadas nacionais ou estranxeiras.</w:t>
      </w:r>
    </w:p>
    <w:p w:rsidR="00A82279" w:rsidRDefault="00A82279" w:rsidP="00902F46">
      <w:pPr>
        <w:ind w:right="-59"/>
        <w:outlineLvl w:val="0"/>
        <w:rPr>
          <w:rFonts w:ascii="Verdana" w:hAnsi="Verdana" w:cs="Verdana"/>
          <w:color w:val="000000"/>
          <w:sz w:val="10"/>
          <w:szCs w:val="10"/>
          <w:shd w:val="clear" w:color="auto" w:fill="FFFFFF"/>
        </w:rPr>
      </w:pPr>
    </w:p>
    <w:p w:rsidR="00A82279" w:rsidRPr="002B1D6B" w:rsidRDefault="00A82279" w:rsidP="00902F46">
      <w:pPr>
        <w:ind w:right="-59"/>
        <w:outlineLvl w:val="0"/>
        <w:rPr>
          <w:b/>
          <w:bCs/>
          <w:i/>
          <w:iCs/>
          <w:lang w:val="gl-ES"/>
        </w:rPr>
      </w:pPr>
      <w:r w:rsidRPr="002B1D6B">
        <w:rPr>
          <w:b/>
          <w:bCs/>
          <w:lang w:val="gl-ES"/>
        </w:rPr>
        <w:t xml:space="preserve">Artigo 9. </w:t>
      </w:r>
      <w:r w:rsidRPr="002B1D6B">
        <w:rPr>
          <w:b/>
          <w:bCs/>
          <w:i/>
          <w:iCs/>
          <w:lang w:val="gl-ES"/>
        </w:rPr>
        <w:t>Gastos subvencionables</w:t>
      </w:r>
    </w:p>
    <w:p w:rsidR="00A82279" w:rsidRPr="002B1D6B" w:rsidRDefault="00A82279" w:rsidP="00902F46">
      <w:pPr>
        <w:ind w:right="-59"/>
        <w:rPr>
          <w:b/>
          <w:bCs/>
          <w:i/>
          <w:iCs/>
          <w:u w:val="single"/>
          <w:lang w:val="gl-ES"/>
        </w:rPr>
      </w:pPr>
    </w:p>
    <w:p w:rsidR="00A82279" w:rsidRPr="002B1D6B" w:rsidRDefault="00A82279" w:rsidP="00902F46">
      <w:pPr>
        <w:numPr>
          <w:ilvl w:val="0"/>
          <w:numId w:val="25"/>
        </w:numPr>
        <w:ind w:right="-59"/>
        <w:rPr>
          <w:lang w:val="gl-ES"/>
        </w:rPr>
      </w:pPr>
      <w:r w:rsidRPr="002B1D6B">
        <w:rPr>
          <w:lang w:val="gl-ES"/>
        </w:rPr>
        <w:t>Considéranse gastos subvencionables aqueles que de maneira indubidable respondan á natureza da actividade subvencionada e se realicen con anterioridade á finalización do período de xustificación, e en todo caso dentro do ano 2022.</w:t>
      </w:r>
      <w:r>
        <w:rPr>
          <w:lang w:val="gl-ES"/>
        </w:rPr>
        <w:t xml:space="preserve"> </w:t>
      </w:r>
      <w:r w:rsidRPr="002B1D6B">
        <w:rPr>
          <w:lang w:val="gl-ES"/>
        </w:rPr>
        <w:t>Excepcionalmente, por causas de data de devengo, poderán aceptarse como subvencionables aqueles gastos que non cumpriran co anterior pero que figuren como aboados no momento de remisión a Intervención da documentación xustificativa da subvención, aos efectos da súa fiscalización.</w:t>
      </w:r>
    </w:p>
    <w:p w:rsidR="00A82279" w:rsidRPr="008A14A2" w:rsidRDefault="00A82279" w:rsidP="00902F46">
      <w:pPr>
        <w:ind w:left="110" w:right="-59"/>
        <w:rPr>
          <w:lang w:val="gl-ES"/>
        </w:rPr>
      </w:pPr>
    </w:p>
    <w:p w:rsidR="00A82279" w:rsidRDefault="00A82279" w:rsidP="00902F46">
      <w:pPr>
        <w:numPr>
          <w:ilvl w:val="0"/>
          <w:numId w:val="25"/>
        </w:numPr>
        <w:ind w:right="-59"/>
        <w:rPr>
          <w:lang w:val="gl-ES"/>
        </w:rPr>
      </w:pPr>
      <w:r w:rsidRPr="008A14A2">
        <w:rPr>
          <w:lang w:val="gl-ES"/>
        </w:rPr>
        <w:t>Serán subvencionables os gastos correntes necesarios para o desenvolvem</w:t>
      </w:r>
      <w:r>
        <w:rPr>
          <w:lang w:val="gl-ES"/>
        </w:rPr>
        <w:t>ento da actividade, tales como: a</w:t>
      </w:r>
      <w:r w:rsidRPr="008A14A2">
        <w:rPr>
          <w:lang w:val="gl-ES"/>
        </w:rPr>
        <w:t>lugamentos, gastos de transporte, gastos de pequena reparación, mantemento e conservación de bens propios ou alugados, adquisición de material non inventariable, subministracións (gas, electricidade, teléfono, combustible...) vestiario, prestación de servizos culturais e outros gastos diversos como publicidade, imprenta, etc.</w:t>
      </w:r>
      <w:r>
        <w:rPr>
          <w:lang w:val="gl-ES"/>
        </w:rPr>
        <w:t xml:space="preserve"> (no caso de que se aporten facturas relativas a combustible ou teléfono deberán estar identificadas a nome da entidade beneficiaria da subvención, ademáis no caso de combustible deberá presentarse documentación adicional que permita a identificación do vehículo así como a súa titularidade pola Asociación ou entidade beneficiaria, deberán especificarse as persoas usuarias, motivo e lugar e a aplicación íntegra ou parcial do gasto á actividade ou programa concreto subvencionado, entendendo como tal aquel que en ningún caso supere o importe de 300,00 €.)</w:t>
      </w:r>
    </w:p>
    <w:p w:rsidR="00A82279" w:rsidRPr="008A14A2" w:rsidRDefault="00A82279" w:rsidP="00902F46">
      <w:pPr>
        <w:ind w:right="-59"/>
        <w:rPr>
          <w:lang w:val="gl-ES"/>
        </w:rPr>
      </w:pPr>
    </w:p>
    <w:p w:rsidR="00A82279" w:rsidRPr="008A14A2" w:rsidRDefault="00A82279" w:rsidP="00902F46">
      <w:pPr>
        <w:numPr>
          <w:ilvl w:val="0"/>
          <w:numId w:val="25"/>
        </w:numPr>
        <w:ind w:right="-59"/>
        <w:rPr>
          <w:lang w:val="gl-ES"/>
        </w:rPr>
      </w:pPr>
      <w:r w:rsidRPr="008A14A2">
        <w:rPr>
          <w:lang w:val="gl-ES"/>
        </w:rPr>
        <w:t>Tamén serán subvencionables os gastos de persoal necesario para o desenvolvemento dos programas e actividades su</w:t>
      </w:r>
      <w:r>
        <w:rPr>
          <w:lang w:val="gl-ES"/>
        </w:rPr>
        <w:t xml:space="preserve">bvencionadas, ata un máximo </w:t>
      </w:r>
      <w:r w:rsidRPr="00944E1D">
        <w:rPr>
          <w:lang w:val="gl-ES"/>
        </w:rPr>
        <w:t>do 40%</w:t>
      </w:r>
      <w:r w:rsidRPr="008A14A2">
        <w:rPr>
          <w:lang w:val="gl-ES"/>
        </w:rPr>
        <w:t xml:space="preserve"> do importe da subvención concedida.</w:t>
      </w:r>
    </w:p>
    <w:p w:rsidR="00A82279" w:rsidRDefault="00A82279" w:rsidP="00902F46">
      <w:pPr>
        <w:ind w:left="110" w:right="-59"/>
        <w:rPr>
          <w:lang w:val="gl-ES"/>
        </w:rPr>
      </w:pPr>
    </w:p>
    <w:p w:rsidR="00A82279" w:rsidRPr="008A14A2" w:rsidRDefault="00A82279" w:rsidP="00902F46">
      <w:pPr>
        <w:numPr>
          <w:ilvl w:val="0"/>
          <w:numId w:val="25"/>
        </w:numPr>
        <w:ind w:right="-59"/>
        <w:rPr>
          <w:lang w:val="gl-ES"/>
        </w:rPr>
      </w:pPr>
      <w:r w:rsidRPr="008A14A2">
        <w:rPr>
          <w:lang w:val="gl-ES"/>
        </w:rPr>
        <w:t>Non serán subvencionables:</w:t>
      </w:r>
    </w:p>
    <w:p w:rsidR="00A82279" w:rsidRPr="008A14A2" w:rsidRDefault="00A82279" w:rsidP="00902F46">
      <w:pPr>
        <w:numPr>
          <w:ilvl w:val="0"/>
          <w:numId w:val="26"/>
        </w:numPr>
        <w:ind w:right="-59"/>
        <w:rPr>
          <w:lang w:val="gl-ES"/>
        </w:rPr>
      </w:pPr>
      <w:r w:rsidRPr="008A14A2">
        <w:rPr>
          <w:lang w:val="gl-ES"/>
        </w:rPr>
        <w:t>Os gastos de bebidas alcohólicas ou calquera outro produto que sexa prexudicial para a saúde.</w:t>
      </w:r>
    </w:p>
    <w:p w:rsidR="00A82279" w:rsidRPr="008A14A2" w:rsidRDefault="00A82279" w:rsidP="00902F46">
      <w:pPr>
        <w:numPr>
          <w:ilvl w:val="0"/>
          <w:numId w:val="26"/>
        </w:numPr>
        <w:ind w:right="-59"/>
        <w:rPr>
          <w:lang w:val="gl-ES"/>
        </w:rPr>
      </w:pPr>
      <w:r w:rsidRPr="008A14A2">
        <w:rPr>
          <w:lang w:val="gl-ES"/>
        </w:rPr>
        <w:t>Os gastos de investimento, tales como adquisición, construción e reforma de bens inventariables.</w:t>
      </w:r>
    </w:p>
    <w:p w:rsidR="00A82279" w:rsidRPr="008A14A2" w:rsidRDefault="00A82279" w:rsidP="00902F46">
      <w:pPr>
        <w:numPr>
          <w:ilvl w:val="0"/>
          <w:numId w:val="26"/>
        </w:numPr>
        <w:ind w:right="-59"/>
        <w:rPr>
          <w:lang w:val="gl-ES"/>
        </w:rPr>
      </w:pPr>
      <w:r w:rsidRPr="008A14A2">
        <w:rPr>
          <w:lang w:val="gl-ES"/>
        </w:rPr>
        <w:t>Os xuros debedores de contas bancarias, xuros, recargas e sancións administrativas e penais e os gastos de procedementos xudiciais.</w:t>
      </w:r>
    </w:p>
    <w:p w:rsidR="00A82279" w:rsidRDefault="00A82279" w:rsidP="00902F46">
      <w:pPr>
        <w:numPr>
          <w:ilvl w:val="0"/>
          <w:numId w:val="26"/>
        </w:numPr>
        <w:ind w:right="-59"/>
        <w:rPr>
          <w:lang w:val="gl-ES"/>
        </w:rPr>
      </w:pPr>
      <w:r w:rsidRPr="008A14A2">
        <w:rPr>
          <w:lang w:val="gl-ES"/>
        </w:rPr>
        <w:t xml:space="preserve">Os gastos de degustación gastronómica de calquera tipo. En todo caso terá esta consideración a organización de comidas, </w:t>
      </w:r>
      <w:r w:rsidRPr="008A14A2">
        <w:rPr>
          <w:i/>
          <w:iCs/>
          <w:lang w:val="gl-ES"/>
        </w:rPr>
        <w:t>catering</w:t>
      </w:r>
      <w:r>
        <w:rPr>
          <w:lang w:val="gl-ES"/>
        </w:rPr>
        <w:t xml:space="preserve"> ou ceas.</w:t>
      </w:r>
    </w:p>
    <w:p w:rsidR="00A82279" w:rsidRPr="002B1D6B" w:rsidRDefault="00A82279" w:rsidP="00902F46">
      <w:pPr>
        <w:numPr>
          <w:ilvl w:val="0"/>
          <w:numId w:val="26"/>
        </w:numPr>
        <w:ind w:right="-59"/>
        <w:rPr>
          <w:lang w:val="gl-ES"/>
        </w:rPr>
      </w:pPr>
      <w:r w:rsidRPr="002B1D6B">
        <w:rPr>
          <w:lang w:val="gl-ES"/>
        </w:rPr>
        <w:t>As facturas e demáis documentos de valor probatorio emitidos por membros da asociación que se subvenciona.</w:t>
      </w:r>
    </w:p>
    <w:p w:rsidR="00A82279" w:rsidRPr="00B95420" w:rsidRDefault="00A82279" w:rsidP="00902F46">
      <w:pPr>
        <w:ind w:left="360" w:right="-59"/>
        <w:rPr>
          <w:lang w:val="gl-ES"/>
        </w:rPr>
      </w:pPr>
      <w:r w:rsidRPr="00B95420">
        <w:rPr>
          <w:lang w:val="gl-ES"/>
        </w:rPr>
        <w:t xml:space="preserve">- </w:t>
      </w:r>
      <w:r>
        <w:rPr>
          <w:lang w:val="gl-ES"/>
        </w:rPr>
        <w:t xml:space="preserve">   </w:t>
      </w:r>
      <w:r w:rsidRPr="00B95420">
        <w:rPr>
          <w:lang w:val="gl-ES"/>
        </w:rPr>
        <w:t>Os impostos e taxas municipáis.</w:t>
      </w:r>
    </w:p>
    <w:p w:rsidR="00A82279" w:rsidRDefault="00A82279" w:rsidP="00902F46">
      <w:pPr>
        <w:ind w:right="-59"/>
        <w:outlineLvl w:val="0"/>
        <w:rPr>
          <w:b/>
          <w:bCs/>
          <w:lang w:val="gl-ES"/>
        </w:rPr>
      </w:pPr>
    </w:p>
    <w:p w:rsidR="00A82279" w:rsidRPr="00427DB1" w:rsidRDefault="00A82279" w:rsidP="00902F46">
      <w:pPr>
        <w:ind w:left="360" w:right="-59"/>
        <w:outlineLvl w:val="0"/>
        <w:rPr>
          <w:b/>
          <w:bCs/>
          <w:i/>
          <w:iCs/>
          <w:lang w:val="gl-ES"/>
        </w:rPr>
      </w:pPr>
      <w:r w:rsidRPr="00427DB1">
        <w:rPr>
          <w:b/>
          <w:bCs/>
          <w:lang w:val="gl-ES"/>
        </w:rPr>
        <w:t>Artigo 10.</w:t>
      </w:r>
      <w:r w:rsidRPr="00427DB1">
        <w:rPr>
          <w:b/>
          <w:bCs/>
          <w:i/>
          <w:iCs/>
          <w:lang w:val="gl-ES"/>
        </w:rPr>
        <w:t xml:space="preserve"> Xustificación do gasto e pagamento da subvención</w:t>
      </w:r>
    </w:p>
    <w:p w:rsidR="00A82279" w:rsidRPr="008A14A2" w:rsidRDefault="00A82279" w:rsidP="00902F46">
      <w:pPr>
        <w:ind w:left="360" w:right="-59"/>
        <w:rPr>
          <w:b/>
          <w:bCs/>
          <w:i/>
          <w:iCs/>
          <w:u w:val="single"/>
          <w:lang w:val="gl-ES"/>
        </w:rPr>
      </w:pPr>
    </w:p>
    <w:p w:rsidR="00A82279" w:rsidRDefault="00A82279" w:rsidP="00902F46">
      <w:pPr>
        <w:ind w:right="-59" w:firstLine="360"/>
        <w:rPr>
          <w:lang w:val="gl-ES"/>
        </w:rPr>
      </w:pPr>
      <w:r w:rsidRPr="008A14A2">
        <w:rPr>
          <w:lang w:val="gl-ES"/>
        </w:rPr>
        <w:t>Concedida a subvención, e para proceder ao seu cobro, as entidades ben</w:t>
      </w:r>
      <w:r>
        <w:rPr>
          <w:lang w:val="gl-ES"/>
        </w:rPr>
        <w:t xml:space="preserve">eficiarias deberán presentar </w:t>
      </w:r>
      <w:r w:rsidRPr="007A1D4E">
        <w:rPr>
          <w:b/>
          <w:bCs/>
          <w:lang w:val="gl-ES"/>
        </w:rPr>
        <w:t>a través dos medios electrónicos</w:t>
      </w:r>
      <w:r>
        <w:rPr>
          <w:lang w:val="gl-ES"/>
        </w:rPr>
        <w:t xml:space="preserve"> e nos termos dispostos no artigo 4,</w:t>
      </w:r>
      <w:r w:rsidRPr="008A14A2">
        <w:rPr>
          <w:lang w:val="gl-ES"/>
        </w:rPr>
        <w:t xml:space="preserve"> a seguinte documentación acreditativa da realización da actividade, proxecto, obxectivo ou adopción do comportamento:</w:t>
      </w:r>
    </w:p>
    <w:p w:rsidR="00A82279" w:rsidRPr="008A14A2" w:rsidRDefault="00A82279" w:rsidP="00902F46">
      <w:pPr>
        <w:ind w:left="360" w:right="-59"/>
        <w:rPr>
          <w:lang w:val="gl-ES"/>
        </w:rPr>
      </w:pPr>
    </w:p>
    <w:p w:rsidR="00A82279" w:rsidRDefault="00A82279" w:rsidP="00902F46">
      <w:pPr>
        <w:ind w:right="-59"/>
        <w:rPr>
          <w:lang w:val="gl-ES"/>
        </w:rPr>
      </w:pPr>
      <w:r w:rsidRPr="008A14A2">
        <w:rPr>
          <w:lang w:val="gl-ES"/>
        </w:rPr>
        <w:t xml:space="preserve">a) </w:t>
      </w:r>
      <w:r w:rsidRPr="008A14A2">
        <w:rPr>
          <w:b/>
          <w:bCs/>
          <w:u w:val="single"/>
          <w:lang w:val="gl-ES"/>
        </w:rPr>
        <w:t xml:space="preserve">Memoria </w:t>
      </w:r>
      <w:r w:rsidRPr="00136FBF">
        <w:rPr>
          <w:b/>
          <w:bCs/>
          <w:u w:val="single"/>
          <w:lang w:val="gl-ES"/>
        </w:rPr>
        <w:t>explicativa</w:t>
      </w:r>
      <w:r w:rsidRPr="008A14A2">
        <w:rPr>
          <w:b/>
          <w:bCs/>
          <w:u w:val="single"/>
          <w:lang w:val="gl-ES"/>
        </w:rPr>
        <w:t xml:space="preserve"> </w:t>
      </w:r>
      <w:r>
        <w:rPr>
          <w:b/>
          <w:bCs/>
          <w:u w:val="single"/>
          <w:lang w:val="gl-ES"/>
        </w:rPr>
        <w:t xml:space="preserve">o máis detallada posible </w:t>
      </w:r>
      <w:r w:rsidRPr="008A14A2">
        <w:rPr>
          <w:b/>
          <w:bCs/>
          <w:u w:val="single"/>
          <w:lang w:val="gl-ES"/>
        </w:rPr>
        <w:t>da realización da totalidade da acción subvencionada</w:t>
      </w:r>
      <w:r>
        <w:rPr>
          <w:b/>
          <w:bCs/>
          <w:u w:val="single"/>
          <w:lang w:val="gl-ES"/>
        </w:rPr>
        <w:t xml:space="preserve"> (imprescindible relación de gastos e ingresos)</w:t>
      </w:r>
      <w:r w:rsidRPr="008A14A2">
        <w:rPr>
          <w:lang w:val="gl-ES"/>
        </w:rPr>
        <w:t>, segundo os modelos que figuran nestas bases como o ANEXO V para actividades e o ANEXO VI para mantemento</w:t>
      </w:r>
      <w:r w:rsidRPr="00136FBF">
        <w:rPr>
          <w:lang w:val="gl-ES"/>
        </w:rPr>
        <w:t xml:space="preserve">. Nesta farase unha expresa mención dos resultados obtidos, e conterá unha relación de todos os gastos relativos á actividade subvencionada con identificación </w:t>
      </w:r>
      <w:r w:rsidRPr="000F14A8">
        <w:rPr>
          <w:lang w:val="gl-ES"/>
        </w:rPr>
        <w:t>do acredor e do documento</w:t>
      </w:r>
      <w:r w:rsidRPr="00136FBF">
        <w:rPr>
          <w:lang w:val="gl-ES"/>
        </w:rPr>
        <w:t>, o seu importe, data de emisión e, se é o caso, data de pagamento</w:t>
      </w:r>
      <w:r w:rsidRPr="008A14A2">
        <w:rPr>
          <w:lang w:val="gl-ES"/>
        </w:rPr>
        <w:t xml:space="preserve">. </w:t>
      </w:r>
    </w:p>
    <w:p w:rsidR="00A82279" w:rsidRDefault="00A82279" w:rsidP="00902F46">
      <w:pPr>
        <w:ind w:right="-59"/>
        <w:rPr>
          <w:lang w:val="gl-ES"/>
        </w:rPr>
      </w:pPr>
    </w:p>
    <w:p w:rsidR="00A82279" w:rsidRPr="008A14A2" w:rsidRDefault="00A82279" w:rsidP="00902F46">
      <w:pPr>
        <w:ind w:right="-59" w:firstLine="709"/>
        <w:rPr>
          <w:lang w:val="gl-ES"/>
        </w:rPr>
      </w:pPr>
      <w:r w:rsidRPr="008A14A2">
        <w:rPr>
          <w:lang w:val="gl-ES"/>
        </w:rPr>
        <w:t xml:space="preserve">Deberase acompañar, se é o caso, de exemplar de cada un dos </w:t>
      </w:r>
      <w:r w:rsidRPr="00F13E88">
        <w:rPr>
          <w:b/>
          <w:bCs/>
          <w:lang w:val="gl-ES"/>
        </w:rPr>
        <w:t>folletos</w:t>
      </w:r>
      <w:r w:rsidRPr="008A14A2">
        <w:rPr>
          <w:lang w:val="gl-ES"/>
        </w:rPr>
        <w:t xml:space="preserve">, </w:t>
      </w:r>
      <w:r w:rsidRPr="00F13E88">
        <w:rPr>
          <w:b/>
          <w:bCs/>
          <w:lang w:val="gl-ES"/>
        </w:rPr>
        <w:t>carteis, libros,</w:t>
      </w:r>
      <w:r>
        <w:rPr>
          <w:b/>
          <w:bCs/>
          <w:lang w:val="gl-ES"/>
        </w:rPr>
        <w:t xml:space="preserve"> notas de prensa,</w:t>
      </w:r>
      <w:r w:rsidRPr="00F13E88">
        <w:rPr>
          <w:b/>
          <w:bCs/>
          <w:lang w:val="gl-ES"/>
        </w:rPr>
        <w:t xml:space="preserve"> vídeos, CD-ROM, etc., que se editasen ou publicasen en relación coa</w:t>
      </w:r>
      <w:r w:rsidRPr="008A14A2">
        <w:rPr>
          <w:lang w:val="gl-ES"/>
        </w:rPr>
        <w:t xml:space="preserve"> </w:t>
      </w:r>
      <w:r w:rsidRPr="00F13E88">
        <w:rPr>
          <w:b/>
          <w:bCs/>
          <w:lang w:val="gl-ES"/>
        </w:rPr>
        <w:t>dita actividade</w:t>
      </w:r>
      <w:r>
        <w:rPr>
          <w:b/>
          <w:bCs/>
          <w:lang w:val="gl-ES"/>
        </w:rPr>
        <w:t>.</w:t>
      </w:r>
    </w:p>
    <w:p w:rsidR="00A82279" w:rsidRDefault="00A82279" w:rsidP="00902F46">
      <w:pPr>
        <w:ind w:right="-59"/>
        <w:rPr>
          <w:lang w:val="gl-ES"/>
        </w:rPr>
      </w:pPr>
      <w:r w:rsidRPr="008A14A2">
        <w:rPr>
          <w:lang w:val="gl-ES"/>
        </w:rPr>
        <w:t xml:space="preserve">            </w:t>
      </w:r>
    </w:p>
    <w:p w:rsidR="00A82279" w:rsidRDefault="00A82279" w:rsidP="00902F46">
      <w:pPr>
        <w:ind w:right="-59" w:firstLine="709"/>
        <w:rPr>
          <w:lang w:val="gl-ES"/>
        </w:rPr>
      </w:pPr>
      <w:r w:rsidRPr="008A14A2">
        <w:rPr>
          <w:lang w:val="gl-ES"/>
        </w:rPr>
        <w:t>O Concello de Lugo poderá requirir da/o beneficiaria/o a remisión dos xustificantes de gasto que se indiquen na dita relación.</w:t>
      </w:r>
    </w:p>
    <w:p w:rsidR="00A82279" w:rsidRDefault="00A82279" w:rsidP="00902F46">
      <w:pPr>
        <w:ind w:right="-59" w:firstLine="709"/>
        <w:rPr>
          <w:lang w:val="gl-ES"/>
        </w:rPr>
      </w:pPr>
    </w:p>
    <w:p w:rsidR="00A82279" w:rsidRDefault="00A82279" w:rsidP="00902F46">
      <w:pPr>
        <w:ind w:right="-59" w:firstLine="709"/>
        <w:rPr>
          <w:lang w:val="gl-ES"/>
        </w:rPr>
      </w:pPr>
      <w:r>
        <w:rPr>
          <w:lang w:val="gl-ES"/>
        </w:rPr>
        <w:t>No caso de que se xustifique a través de gastos de desprazamento/aloxamento deberán especificarse os usuarios, motivo e lugar e no caso de que se xustifique a través de gastos de combustible deberá acreditarse a relación coa actividade subvencionada e co beneficiario da subvención. Ademáis no caso de combustible deberá presentarse documentación adicional que permita a identificación do vehículo así como a súa titularidade pola asociación ou entidade beneficiaria e a aplicación íntegra ou parcial do gasto á actividade ou programa concreto subvencionado, entendendo como tal aquel que en ningúna caso supere o importe de 300,00€.</w:t>
      </w:r>
    </w:p>
    <w:p w:rsidR="00A82279" w:rsidRPr="002409F7" w:rsidRDefault="00A82279" w:rsidP="00902F46">
      <w:pPr>
        <w:ind w:right="-59"/>
        <w:rPr>
          <w:b/>
          <w:bCs/>
          <w:lang w:val="gl-ES"/>
        </w:rPr>
      </w:pPr>
      <w:r>
        <w:rPr>
          <w:lang w:val="gl-ES"/>
        </w:rPr>
        <w:tab/>
      </w:r>
    </w:p>
    <w:p w:rsidR="00A82279" w:rsidRDefault="00A82279" w:rsidP="00902F46">
      <w:pPr>
        <w:ind w:right="-59"/>
        <w:rPr>
          <w:lang w:val="gl-ES"/>
        </w:rPr>
      </w:pPr>
      <w:r w:rsidRPr="008A14A2">
        <w:rPr>
          <w:lang w:val="gl-ES"/>
        </w:rPr>
        <w:t xml:space="preserve">b) No caso de que entre o orzamento presentado no seu día e que foi obxecto de avaliación para a concesión da subvención e o realmente executado </w:t>
      </w:r>
      <w:r w:rsidRPr="00C56D39">
        <w:rPr>
          <w:lang w:val="gl-ES"/>
        </w:rPr>
        <w:t xml:space="preserve">existan diferenzas, deberase achegar </w:t>
      </w:r>
      <w:r w:rsidRPr="00C56D39">
        <w:rPr>
          <w:u w:val="single"/>
          <w:lang w:val="gl-ES"/>
        </w:rPr>
        <w:t>un informe explicativo destas</w:t>
      </w:r>
      <w:r w:rsidRPr="00C56D39">
        <w:rPr>
          <w:lang w:val="gl-ES"/>
        </w:rPr>
        <w:t>, segundo os modelos que figuran nestas bases como ANEXO V para actividades e ANEXO VI para mantemento.</w:t>
      </w:r>
    </w:p>
    <w:p w:rsidR="00A82279" w:rsidRPr="00C56D39" w:rsidRDefault="00A82279" w:rsidP="00902F46">
      <w:pPr>
        <w:ind w:right="-59" w:firstLine="709"/>
        <w:rPr>
          <w:lang w:val="gl-ES"/>
        </w:rPr>
      </w:pPr>
    </w:p>
    <w:p w:rsidR="00A82279" w:rsidRDefault="00A82279" w:rsidP="00902F46">
      <w:pPr>
        <w:ind w:right="-59"/>
        <w:rPr>
          <w:lang w:val="gl-ES"/>
        </w:rPr>
      </w:pPr>
      <w:r w:rsidRPr="00C56D39">
        <w:rPr>
          <w:lang w:val="gl-ES"/>
        </w:rPr>
        <w:t xml:space="preserve">c) </w:t>
      </w:r>
      <w:r w:rsidRPr="00C56D39">
        <w:rPr>
          <w:u w:val="single"/>
          <w:lang w:val="gl-ES"/>
        </w:rPr>
        <w:t>Facturas</w:t>
      </w:r>
      <w:r w:rsidRPr="00136FBF">
        <w:rPr>
          <w:lang w:val="gl-ES"/>
        </w:rPr>
        <w:t xml:space="preserve"> </w:t>
      </w:r>
      <w:r w:rsidRPr="00C56D39">
        <w:rPr>
          <w:lang w:val="gl-ES"/>
        </w:rPr>
        <w:t xml:space="preserve">e demáis documentos de valor probatorio de conformidade coas bases </w:t>
      </w:r>
      <w:r>
        <w:rPr>
          <w:lang w:val="gl-ES"/>
        </w:rPr>
        <w:t>de execución do presuposto e R.D</w:t>
      </w:r>
      <w:r w:rsidRPr="00C56D39">
        <w:rPr>
          <w:lang w:val="gl-ES"/>
        </w:rPr>
        <w:t xml:space="preserve"> 1619/212, do 30 de novembro do Ministerio de Economía e Facenda</w:t>
      </w:r>
      <w:r>
        <w:rPr>
          <w:lang w:val="gl-ES"/>
        </w:rPr>
        <w:t>.</w:t>
      </w:r>
    </w:p>
    <w:p w:rsidR="00A82279" w:rsidRDefault="00A82279" w:rsidP="00902F46">
      <w:pPr>
        <w:ind w:right="-59" w:firstLine="709"/>
        <w:rPr>
          <w:lang w:val="gl-ES"/>
        </w:rPr>
      </w:pPr>
    </w:p>
    <w:p w:rsidR="00A82279" w:rsidRDefault="00A82279" w:rsidP="00902F46">
      <w:pPr>
        <w:ind w:right="-59" w:firstLine="709"/>
        <w:rPr>
          <w:lang w:val="gl-ES"/>
        </w:rPr>
      </w:pPr>
      <w:r w:rsidRPr="00C56D39">
        <w:rPr>
          <w:lang w:val="gl-ES"/>
        </w:rPr>
        <w:t>As facturas deberán conter un desglose dos artículos subministrados, servizos prestados incluíndo os prezos descompostos.</w:t>
      </w:r>
      <w:r>
        <w:rPr>
          <w:lang w:val="gl-ES"/>
        </w:rPr>
        <w:t xml:space="preserve"> </w:t>
      </w:r>
      <w:r w:rsidRPr="001F1581">
        <w:rPr>
          <w:lang w:val="gl-ES"/>
        </w:rPr>
        <w:t>Deberá acreditarse o pagamento da totalidade das facturas mediante os seguintes medios: resgardo do banco da orde de transferencia ou da notificación de domiciliación</w:t>
      </w:r>
      <w:r>
        <w:rPr>
          <w:lang w:val="gl-ES"/>
        </w:rPr>
        <w:t xml:space="preserve"> </w:t>
      </w:r>
      <w:r w:rsidRPr="001F1581">
        <w:rPr>
          <w:lang w:val="gl-ES"/>
        </w:rPr>
        <w:t xml:space="preserve">realizada ou extracto da conta corrente no que figure o cargo da transferencia realizada sellada pola entidade financieira. </w:t>
      </w:r>
      <w:r w:rsidRPr="001F1581">
        <w:rPr>
          <w:b/>
          <w:bCs/>
          <w:lang w:val="gl-ES"/>
        </w:rPr>
        <w:t>En todo caso estarase ao disposto no artigo 18 da Lei 11/2021, de 9 de xullo, de medidas de prevención e loita contra o fraude fiscal que establece que “non poderán pagarse en efectivo as operacións, nas que algunha das partes intervinientes</w:t>
      </w:r>
      <w:r>
        <w:rPr>
          <w:b/>
          <w:bCs/>
          <w:lang w:val="gl-ES"/>
        </w:rPr>
        <w:t xml:space="preserve"> </w:t>
      </w:r>
      <w:r w:rsidRPr="001F1581">
        <w:rPr>
          <w:b/>
          <w:bCs/>
          <w:lang w:val="gl-ES"/>
        </w:rPr>
        <w:t>actúe en calidade de empresario ou profesional, cun importe igual ou superior a 1000 euros ou o seu contravalor en moeda extranxeira”</w:t>
      </w:r>
      <w:r>
        <w:rPr>
          <w:b/>
          <w:bCs/>
          <w:lang w:val="gl-ES"/>
        </w:rPr>
        <w:t>.</w:t>
      </w:r>
    </w:p>
    <w:p w:rsidR="00A82279" w:rsidRDefault="00A82279" w:rsidP="00902F46">
      <w:pPr>
        <w:ind w:right="-59" w:firstLine="709"/>
        <w:rPr>
          <w:lang w:val="gl-ES"/>
        </w:rPr>
      </w:pPr>
      <w:r>
        <w:rPr>
          <w:lang w:val="gl-ES"/>
        </w:rPr>
        <w:t xml:space="preserve"> </w:t>
      </w:r>
    </w:p>
    <w:p w:rsidR="00A82279" w:rsidRDefault="00A82279" w:rsidP="00902F46">
      <w:pPr>
        <w:ind w:right="-59" w:firstLine="709"/>
        <w:rPr>
          <w:lang w:val="gl-ES"/>
        </w:rPr>
      </w:pPr>
      <w:r w:rsidRPr="00C56D39">
        <w:rPr>
          <w:lang w:val="gl-ES"/>
        </w:rPr>
        <w:t>No caso de recibos a nomes de persoas ou outros documentos de valor probatorio deberán vir acompañados da acreditación documental do perceptor das cantidades e dos servizos ou traballos realizados, igualmente deberán acompañarse</w:t>
      </w:r>
      <w:r>
        <w:rPr>
          <w:lang w:val="gl-ES"/>
        </w:rPr>
        <w:t xml:space="preserve"> de ser posible das actas, publicacións ou similares, xustificativas das </w:t>
      </w:r>
      <w:r w:rsidRPr="000578EF">
        <w:rPr>
          <w:lang w:val="gl-ES"/>
        </w:rPr>
        <w:t xml:space="preserve">cantidades satisfeitas e perceptores das mesmas. </w:t>
      </w:r>
      <w:r>
        <w:rPr>
          <w:lang w:val="gl-ES"/>
        </w:rPr>
        <w:t>En todo caso deberán acreditar a práctica da retención do IRPF que resulte procedente.</w:t>
      </w:r>
    </w:p>
    <w:p w:rsidR="00A82279" w:rsidRPr="00BA3A8E" w:rsidRDefault="00A82279" w:rsidP="00902F46">
      <w:pPr>
        <w:ind w:right="-59"/>
        <w:rPr>
          <w:lang w:val="gl-ES"/>
        </w:rPr>
      </w:pPr>
    </w:p>
    <w:p w:rsidR="00A82279" w:rsidRPr="008A14A2" w:rsidRDefault="00A82279" w:rsidP="00902F46">
      <w:pPr>
        <w:ind w:right="-59"/>
        <w:rPr>
          <w:lang w:val="gl-ES"/>
        </w:rPr>
      </w:pPr>
      <w:r w:rsidRPr="008A14A2">
        <w:rPr>
          <w:lang w:val="gl-ES"/>
        </w:rPr>
        <w:t xml:space="preserve">d) </w:t>
      </w:r>
      <w:r w:rsidRPr="008A14A2">
        <w:rPr>
          <w:u w:val="single"/>
          <w:lang w:val="gl-ES"/>
        </w:rPr>
        <w:t>Declaración responsable</w:t>
      </w:r>
      <w:r w:rsidRPr="008A14A2">
        <w:rPr>
          <w:lang w:val="gl-ES"/>
        </w:rPr>
        <w:t>; segundo o modelo que figura no ANEXO VII destas bases, acreditativa de:</w:t>
      </w:r>
    </w:p>
    <w:p w:rsidR="00A82279" w:rsidRDefault="00A82279" w:rsidP="00902F46">
      <w:pPr>
        <w:ind w:left="709" w:right="-59" w:firstLine="56"/>
        <w:rPr>
          <w:lang w:val="gl-ES"/>
        </w:rPr>
      </w:pPr>
      <w:r w:rsidRPr="008A14A2">
        <w:rPr>
          <w:lang w:val="gl-ES"/>
        </w:rPr>
        <w:t xml:space="preserve">- </w:t>
      </w:r>
      <w:r w:rsidRPr="008A14A2">
        <w:rPr>
          <w:u w:val="single"/>
          <w:lang w:val="gl-ES"/>
        </w:rPr>
        <w:t>Das subvencións ou axudas recibidas para o mesmo proxecto</w:t>
      </w:r>
      <w:r w:rsidRPr="008A14A2">
        <w:rPr>
          <w:lang w:val="gl-ES"/>
        </w:rPr>
        <w:t xml:space="preserve"> desta ou doutras administracións públicas ou entidades públicas ou privadas, nacionais ou estranxeiras.</w:t>
      </w:r>
    </w:p>
    <w:p w:rsidR="00A82279" w:rsidRDefault="00A82279" w:rsidP="00902F46">
      <w:pPr>
        <w:ind w:left="720" w:right="-59"/>
        <w:rPr>
          <w:lang w:val="gl-ES"/>
        </w:rPr>
      </w:pPr>
      <w:r>
        <w:rPr>
          <w:u w:val="single"/>
          <w:lang w:val="gl-ES"/>
        </w:rPr>
        <w:t xml:space="preserve">- </w:t>
      </w:r>
      <w:r w:rsidRPr="008A14A2">
        <w:rPr>
          <w:u w:val="single"/>
          <w:lang w:val="gl-ES"/>
        </w:rPr>
        <w:t>Que a realización da actividade, proxecto, obxectivo, programa ou a</w:t>
      </w:r>
      <w:r w:rsidRPr="008A14A2">
        <w:rPr>
          <w:b/>
          <w:bCs/>
          <w:u w:val="single"/>
          <w:lang w:val="gl-ES"/>
        </w:rPr>
        <w:t xml:space="preserve"> </w:t>
      </w:r>
      <w:r w:rsidRPr="008A14A2">
        <w:rPr>
          <w:u w:val="single"/>
          <w:lang w:val="gl-ES"/>
        </w:rPr>
        <w:t>adopción do comportamento</w:t>
      </w:r>
      <w:r w:rsidRPr="008A14A2">
        <w:rPr>
          <w:lang w:val="gl-ES"/>
        </w:rPr>
        <w:t xml:space="preserve"> para a que se concede a subvención se </w:t>
      </w:r>
      <w:r w:rsidRPr="008A14A2">
        <w:rPr>
          <w:u w:val="single"/>
          <w:lang w:val="gl-ES"/>
        </w:rPr>
        <w:t>efectuou nos termos establecidos no proxecto presentado e orzamentado no seu día.</w:t>
      </w:r>
    </w:p>
    <w:p w:rsidR="00A82279" w:rsidRPr="00683572" w:rsidRDefault="00A82279" w:rsidP="00902F46">
      <w:pPr>
        <w:ind w:left="720" w:right="-59"/>
        <w:rPr>
          <w:lang w:val="gl-ES"/>
        </w:rPr>
      </w:pPr>
      <w:r>
        <w:rPr>
          <w:u w:val="single"/>
          <w:lang w:val="gl-ES"/>
        </w:rPr>
        <w:t xml:space="preserve">- </w:t>
      </w:r>
      <w:r w:rsidRPr="00683572">
        <w:rPr>
          <w:u w:val="single"/>
          <w:lang w:val="gl-ES"/>
        </w:rPr>
        <w:t>Que esta entidade está ao corrente no cumprimento das súas obrigas tributarias</w:t>
      </w:r>
      <w:r w:rsidRPr="00683572">
        <w:rPr>
          <w:lang w:val="gl-ES"/>
        </w:rPr>
        <w:t xml:space="preserve"> fronte á: Axencia Estatal da Administración Tributaria, Tesourería Territorial da Seguridade Social e Concello de Lugo, respectivamente.</w:t>
      </w:r>
    </w:p>
    <w:p w:rsidR="00A82279" w:rsidRPr="00DA4859" w:rsidRDefault="00A82279" w:rsidP="00902F46">
      <w:pPr>
        <w:ind w:left="720" w:right="-59"/>
        <w:rPr>
          <w:lang w:val="gl-ES"/>
        </w:rPr>
      </w:pPr>
      <w:r>
        <w:rPr>
          <w:u w:val="single"/>
          <w:lang w:val="gl-ES"/>
        </w:rPr>
        <w:t xml:space="preserve">- </w:t>
      </w:r>
      <w:r w:rsidRPr="008A14A2">
        <w:rPr>
          <w:u w:val="single"/>
          <w:lang w:val="gl-ES"/>
        </w:rPr>
        <w:t>Que as facturas que se p</w:t>
      </w:r>
      <w:r w:rsidRPr="008A14A2">
        <w:rPr>
          <w:color w:val="000000"/>
          <w:u w:val="single"/>
          <w:lang w:val="gl-ES"/>
        </w:rPr>
        <w:t>resentan coa finalidade de xustificar o gasto:</w:t>
      </w:r>
    </w:p>
    <w:p w:rsidR="00A82279" w:rsidRDefault="00A82279" w:rsidP="00902F46">
      <w:pPr>
        <w:ind w:left="720" w:right="-59"/>
        <w:rPr>
          <w:lang w:val="gl-ES"/>
        </w:rPr>
      </w:pPr>
    </w:p>
    <w:p w:rsidR="00A82279" w:rsidRDefault="00A82279" w:rsidP="00902F46">
      <w:pPr>
        <w:numPr>
          <w:ilvl w:val="1"/>
          <w:numId w:val="32"/>
        </w:numPr>
        <w:ind w:right="-59"/>
        <w:rPr>
          <w:lang w:val="gl-ES"/>
        </w:rPr>
      </w:pPr>
      <w:r w:rsidRPr="008A14A2">
        <w:rPr>
          <w:color w:val="000000"/>
          <w:lang w:val="gl-ES"/>
        </w:rPr>
        <w:t>No</w:t>
      </w:r>
      <w:r>
        <w:rPr>
          <w:color w:val="000000"/>
          <w:lang w:val="gl-ES"/>
        </w:rPr>
        <w:t xml:space="preserve">n foron  nin serán presentadas - </w:t>
      </w:r>
      <w:r w:rsidRPr="008A14A2">
        <w:rPr>
          <w:color w:val="000000"/>
          <w:lang w:val="gl-ES"/>
        </w:rPr>
        <w:t>na porcentaxe subvencionada polo Concello de Lugo</w:t>
      </w:r>
      <w:r>
        <w:rPr>
          <w:color w:val="000000"/>
          <w:lang w:val="gl-ES"/>
        </w:rPr>
        <w:t xml:space="preserve"> </w:t>
      </w:r>
      <w:r w:rsidRPr="008A14A2">
        <w:rPr>
          <w:color w:val="000000"/>
          <w:lang w:val="gl-ES"/>
        </w:rPr>
        <w:t>- como xustificación de ningunha outra subvención pública ou privada.</w:t>
      </w:r>
    </w:p>
    <w:p w:rsidR="00A82279" w:rsidRDefault="00A82279" w:rsidP="00902F46">
      <w:pPr>
        <w:numPr>
          <w:ilvl w:val="1"/>
          <w:numId w:val="32"/>
        </w:numPr>
        <w:ind w:right="-59"/>
        <w:rPr>
          <w:lang w:val="gl-ES"/>
        </w:rPr>
      </w:pPr>
      <w:r w:rsidRPr="008A14A2">
        <w:rPr>
          <w:color w:val="000000"/>
          <w:lang w:val="gl-ES"/>
        </w:rPr>
        <w:t>Non i</w:t>
      </w:r>
      <w:r w:rsidRPr="008A14A2">
        <w:rPr>
          <w:lang w:val="gl-ES"/>
        </w:rPr>
        <w:t>nclúen impostos indirectos susceptibles de recuperación ou compensación.</w:t>
      </w:r>
    </w:p>
    <w:p w:rsidR="00A82279" w:rsidRDefault="00A82279" w:rsidP="00902F46">
      <w:pPr>
        <w:numPr>
          <w:ilvl w:val="1"/>
          <w:numId w:val="32"/>
        </w:numPr>
        <w:ind w:right="-59"/>
        <w:rPr>
          <w:lang w:val="gl-ES"/>
        </w:rPr>
      </w:pPr>
      <w:r w:rsidRPr="008A14A2">
        <w:rPr>
          <w:lang w:val="gl-ES"/>
        </w:rPr>
        <w:t>Conteñen gastos que xa foron aboados á persoa e/ou entidade debedora.</w:t>
      </w:r>
    </w:p>
    <w:p w:rsidR="00A82279" w:rsidRDefault="00A82279" w:rsidP="00902F46">
      <w:pPr>
        <w:ind w:right="-59"/>
        <w:rPr>
          <w:lang w:val="gl-ES"/>
        </w:rPr>
      </w:pPr>
    </w:p>
    <w:p w:rsidR="00A82279" w:rsidRPr="008A14A2" w:rsidRDefault="00A82279" w:rsidP="00902F46">
      <w:pPr>
        <w:ind w:left="709" w:right="-59"/>
        <w:rPr>
          <w:lang w:val="gl-ES"/>
        </w:rPr>
      </w:pPr>
      <w:r>
        <w:rPr>
          <w:color w:val="000000"/>
          <w:u w:val="single"/>
          <w:lang w:val="gl-ES"/>
        </w:rPr>
        <w:t xml:space="preserve">- </w:t>
      </w:r>
      <w:r w:rsidRPr="008A14A2">
        <w:rPr>
          <w:color w:val="000000"/>
          <w:u w:val="single"/>
          <w:lang w:val="gl-ES"/>
        </w:rPr>
        <w:t xml:space="preserve">Que o persoal que desenvolve as súas funcións nesta asociación non ten </w:t>
      </w:r>
      <w:r>
        <w:rPr>
          <w:color w:val="000000"/>
          <w:u w:val="single"/>
          <w:lang w:val="gl-ES"/>
        </w:rPr>
        <w:t xml:space="preserve"> </w:t>
      </w:r>
      <w:r w:rsidRPr="008A14A2">
        <w:rPr>
          <w:color w:val="000000"/>
          <w:u w:val="single"/>
          <w:lang w:val="gl-ES"/>
        </w:rPr>
        <w:t>relación laboral ningunha co Concello de Lugo</w:t>
      </w:r>
      <w:r w:rsidRPr="008A14A2">
        <w:rPr>
          <w:color w:val="000000"/>
          <w:lang w:val="gl-ES"/>
        </w:rPr>
        <w:t>.</w:t>
      </w:r>
    </w:p>
    <w:p w:rsidR="00A82279" w:rsidRPr="008A14A2" w:rsidRDefault="00A82279" w:rsidP="00902F46">
      <w:pPr>
        <w:ind w:left="709" w:right="-59" w:firstLine="56"/>
        <w:rPr>
          <w:lang w:val="gl-ES"/>
        </w:rPr>
      </w:pPr>
      <w:r w:rsidRPr="008A14A2">
        <w:rPr>
          <w:lang w:val="gl-ES"/>
        </w:rPr>
        <w:t xml:space="preserve">- </w:t>
      </w:r>
      <w:r w:rsidRPr="008A14A2">
        <w:rPr>
          <w:u w:val="single"/>
          <w:lang w:val="gl-ES"/>
        </w:rPr>
        <w:t>Que esta entidade lle comunicou ao Servizo de Participación Cidadá</w:t>
      </w:r>
      <w:r w:rsidRPr="008A14A2">
        <w:rPr>
          <w:b/>
          <w:bCs/>
          <w:u w:val="single"/>
          <w:lang w:val="gl-ES"/>
        </w:rPr>
        <w:t xml:space="preserve"> </w:t>
      </w:r>
      <w:r w:rsidRPr="008A14A2">
        <w:rPr>
          <w:u w:val="single"/>
          <w:lang w:val="gl-ES"/>
        </w:rPr>
        <w:t>o</w:t>
      </w:r>
      <w:r w:rsidRPr="008A14A2">
        <w:rPr>
          <w:b/>
          <w:bCs/>
          <w:u w:val="single"/>
          <w:lang w:val="gl-ES"/>
        </w:rPr>
        <w:t xml:space="preserve"> </w:t>
      </w:r>
      <w:r w:rsidRPr="008A14A2">
        <w:rPr>
          <w:u w:val="single"/>
          <w:lang w:val="gl-ES"/>
        </w:rPr>
        <w:t>orzamento, programa de actividades e número de soci</w:t>
      </w:r>
      <w:r>
        <w:rPr>
          <w:u w:val="single"/>
          <w:lang w:val="gl-ES"/>
        </w:rPr>
        <w:t>as/</w:t>
      </w:r>
      <w:r w:rsidRPr="008A14A2">
        <w:rPr>
          <w:u w:val="single"/>
          <w:lang w:val="gl-ES"/>
        </w:rPr>
        <w:t>os correspondentes ao pasado exercicio económico</w:t>
      </w:r>
      <w:r w:rsidRPr="008A14A2">
        <w:rPr>
          <w:lang w:val="gl-ES"/>
        </w:rPr>
        <w:t>, así como todas as variacións que se produciron na súa xunta directiva (este suposto só para as asociacións).</w:t>
      </w:r>
    </w:p>
    <w:p w:rsidR="00A82279" w:rsidRPr="008A14A2" w:rsidRDefault="00A82279" w:rsidP="00902F46">
      <w:pPr>
        <w:ind w:right="-59"/>
        <w:rPr>
          <w:lang w:val="gl-ES"/>
        </w:rPr>
      </w:pPr>
    </w:p>
    <w:p w:rsidR="00A82279" w:rsidRDefault="00A82279" w:rsidP="00902F46">
      <w:pPr>
        <w:ind w:right="-59"/>
        <w:rPr>
          <w:lang w:val="gl-ES"/>
        </w:rPr>
      </w:pPr>
      <w:r w:rsidRPr="004C5C50">
        <w:rPr>
          <w:lang w:val="gl-ES"/>
        </w:rPr>
        <w:t xml:space="preserve">e) </w:t>
      </w:r>
      <w:r w:rsidRPr="00647688">
        <w:rPr>
          <w:lang w:val="gl-ES"/>
        </w:rPr>
        <w:t>O cumprimento das obrigacións tributarias, coa Tesourería Xeral da Seguridade Social e co Concello de Lugo, respectivamente</w:t>
      </w:r>
      <w:r>
        <w:rPr>
          <w:lang w:val="gl-ES"/>
        </w:rPr>
        <w:t xml:space="preserve"> (</w:t>
      </w:r>
      <w:r w:rsidRPr="004C5C50">
        <w:rPr>
          <w:lang w:val="gl-ES"/>
        </w:rPr>
        <w:t>En canto ás obrigas tributarias frente ao concello de Lugo, realizaranse de oficio trala autorización segundo o anexo I).</w:t>
      </w:r>
    </w:p>
    <w:p w:rsidR="00A82279" w:rsidRDefault="00A82279" w:rsidP="00902F46">
      <w:pPr>
        <w:ind w:right="-59" w:firstLine="709"/>
        <w:rPr>
          <w:lang w:val="gl-ES"/>
        </w:rPr>
      </w:pPr>
    </w:p>
    <w:p w:rsidR="00A82279" w:rsidRPr="008A14A2" w:rsidRDefault="00A82279" w:rsidP="00902F46">
      <w:pPr>
        <w:ind w:right="-59"/>
        <w:rPr>
          <w:lang w:val="gl-ES"/>
        </w:rPr>
      </w:pPr>
      <w:r w:rsidRPr="00EA4D89">
        <w:rPr>
          <w:lang w:val="gl-ES"/>
        </w:rPr>
        <w:t>f) No caso de solicitar e/ou recibir outras subvencións ou axudas por parte doutras Administracións ou entidades, públicas ou privadas, nacionáis ou extranxeiras, para o financiamento da mesma finalidade da actividade que se subvenciona, copia da relación de gastos presentada na Entidade correspondente (con xustificacante de presentación) que acredite os gastos que foron presentados para a xustificación das mesmas. Se no momento da presentación da xustificación desta subvención non é posible a aportación de dita relación, deberase presentar Certificación expedida polo Secretario da Entidade coa relación de gastos a presentar  ante os outros axentes financiadores.</w:t>
      </w:r>
      <w:r>
        <w:rPr>
          <w:lang w:val="gl-ES"/>
        </w:rPr>
        <w:t xml:space="preserve"> </w:t>
      </w:r>
    </w:p>
    <w:p w:rsidR="00A82279" w:rsidRDefault="00A82279" w:rsidP="00902F46">
      <w:pPr>
        <w:ind w:right="-59" w:firstLine="709"/>
        <w:rPr>
          <w:lang w:val="gl-ES"/>
        </w:rPr>
      </w:pPr>
    </w:p>
    <w:p w:rsidR="00A82279" w:rsidRDefault="00A82279" w:rsidP="00902F46">
      <w:pPr>
        <w:ind w:right="-59" w:firstLine="709"/>
        <w:rPr>
          <w:lang w:val="gl-ES"/>
        </w:rPr>
      </w:pPr>
      <w:r w:rsidRPr="008A14A2">
        <w:rPr>
          <w:lang w:val="gl-ES"/>
        </w:rPr>
        <w:t>No caso de que a</w:t>
      </w:r>
      <w:r>
        <w:rPr>
          <w:lang w:val="gl-ES"/>
        </w:rPr>
        <w:t xml:space="preserve"> documentación presentada teña </w:t>
      </w:r>
      <w:r w:rsidRPr="008A14A2">
        <w:rPr>
          <w:lang w:val="gl-ES"/>
        </w:rPr>
        <w:t>algún defecto ou sexa incompleta, formularase o correspondente requirimento para que a entidade beneficiaria, no prazo de 10 días, e</w:t>
      </w:r>
      <w:r>
        <w:rPr>
          <w:lang w:val="gl-ES"/>
        </w:rPr>
        <w:t>n</w:t>
      </w:r>
      <w:r w:rsidRPr="008A14A2">
        <w:rPr>
          <w:lang w:val="gl-ES"/>
        </w:rPr>
        <w:t>mende a falta ou acompañe os documentos</w:t>
      </w:r>
      <w:r w:rsidRPr="008A14A2">
        <w:rPr>
          <w:u w:val="single"/>
          <w:lang w:val="gl-ES"/>
        </w:rPr>
        <w:t xml:space="preserve"> </w:t>
      </w:r>
      <w:r w:rsidRPr="008A14A2">
        <w:rPr>
          <w:lang w:val="gl-ES"/>
        </w:rPr>
        <w:t xml:space="preserve">preceptivos, conforme o artigo </w:t>
      </w:r>
      <w:r>
        <w:rPr>
          <w:lang w:val="gl-ES"/>
        </w:rPr>
        <w:t>68 da Lei 39/2015 do 1 de outubro do procedemento administrativo común das Administracións Públicas, no caso de que non cumpra o dito requerimento, incoarase expediente de anulación do correspondente compromiso de aprobación da autorización e disposición de gasto e a esixencia de reintegro, de ser o caso.</w:t>
      </w:r>
    </w:p>
    <w:p w:rsidR="00A82279" w:rsidRDefault="00A82279" w:rsidP="00902F46">
      <w:pPr>
        <w:ind w:right="-59" w:firstLine="709"/>
        <w:rPr>
          <w:lang w:val="gl-ES"/>
        </w:rPr>
      </w:pPr>
    </w:p>
    <w:p w:rsidR="00A82279" w:rsidRDefault="00A82279" w:rsidP="00902F46">
      <w:pPr>
        <w:ind w:right="-59"/>
        <w:outlineLvl w:val="0"/>
        <w:rPr>
          <w:lang w:val="gl-ES"/>
        </w:rPr>
      </w:pPr>
    </w:p>
    <w:p w:rsidR="00A82279" w:rsidRPr="00873310" w:rsidRDefault="00A82279" w:rsidP="00902F46">
      <w:pPr>
        <w:ind w:right="-59"/>
        <w:outlineLvl w:val="0"/>
        <w:rPr>
          <w:b/>
          <w:bCs/>
          <w:i/>
          <w:iCs/>
          <w:lang w:val="gl-ES"/>
        </w:rPr>
      </w:pPr>
      <w:r w:rsidRPr="00873310">
        <w:rPr>
          <w:b/>
          <w:bCs/>
          <w:lang w:val="gl-ES"/>
        </w:rPr>
        <w:t>Artigo 11.</w:t>
      </w:r>
      <w:r w:rsidRPr="00873310">
        <w:rPr>
          <w:b/>
          <w:bCs/>
          <w:i/>
          <w:iCs/>
          <w:lang w:val="gl-ES"/>
        </w:rPr>
        <w:t xml:space="preserve"> Contía para xustificar</w:t>
      </w:r>
    </w:p>
    <w:p w:rsidR="00A82279" w:rsidRPr="00873310" w:rsidRDefault="00A82279" w:rsidP="00902F46">
      <w:pPr>
        <w:ind w:right="-59"/>
        <w:rPr>
          <w:b/>
          <w:bCs/>
          <w:i/>
          <w:iCs/>
          <w:lang w:val="gl-ES"/>
        </w:rPr>
      </w:pPr>
    </w:p>
    <w:p w:rsidR="00A82279" w:rsidRDefault="00A82279" w:rsidP="00902F46">
      <w:pPr>
        <w:ind w:right="-59" w:firstLine="709"/>
        <w:rPr>
          <w:b/>
          <w:bCs/>
          <w:u w:val="single"/>
          <w:lang w:val="gl-ES"/>
        </w:rPr>
      </w:pPr>
      <w:r w:rsidRPr="00683572">
        <w:rPr>
          <w:lang w:val="gl-ES"/>
        </w:rPr>
        <w:t xml:space="preserve">A entidade beneficiaria deberá xustificar o </w:t>
      </w:r>
      <w:r w:rsidRPr="00683572">
        <w:rPr>
          <w:u w:val="single"/>
          <w:lang w:val="gl-ES"/>
        </w:rPr>
        <w:t xml:space="preserve">gasto correspondente ao importe da subvención concedida mais o 10 % </w:t>
      </w:r>
      <w:r w:rsidRPr="00683572">
        <w:rPr>
          <w:lang w:val="gl-ES"/>
        </w:rPr>
        <w:t>do custo total do proxecto presentado e orzamentado no seu día, enténdese que a esixencia de xustificación de gastos relativo ó 10%, refírese ó 10% do orzamento da actividade presentadas con independencia do gasto efectivo total devengado, por canto ten incidencia na valoración da actividade</w:t>
      </w:r>
      <w:r>
        <w:rPr>
          <w:lang w:val="gl-ES"/>
        </w:rPr>
        <w:t xml:space="preserve">. </w:t>
      </w:r>
      <w:r w:rsidRPr="00566977">
        <w:rPr>
          <w:b/>
          <w:bCs/>
          <w:u w:val="single"/>
          <w:lang w:val="gl-ES"/>
        </w:rPr>
        <w:t>As entidades beneficiarias deben presentar no momento da xustificación unha relación totalizada de gastos e ingresos da actividade subvencionada coa finalidade de poder verificar que non existe sobrefinanzamento da mesma.</w:t>
      </w:r>
    </w:p>
    <w:p w:rsidR="00A82279" w:rsidRDefault="00A82279" w:rsidP="00902F46">
      <w:pPr>
        <w:ind w:right="-59" w:firstLine="709"/>
        <w:rPr>
          <w:b/>
          <w:bCs/>
          <w:u w:val="single"/>
          <w:lang w:val="gl-ES"/>
        </w:rPr>
      </w:pPr>
    </w:p>
    <w:p w:rsidR="00A82279" w:rsidRPr="00176670" w:rsidRDefault="00A82279" w:rsidP="00902F46">
      <w:pPr>
        <w:rPr>
          <w:b/>
          <w:bCs/>
          <w:lang w:val="es-ES_tradnl"/>
        </w:rPr>
      </w:pPr>
      <w:r w:rsidRPr="00176670">
        <w:rPr>
          <w:shd w:val="clear" w:color="auto" w:fill="FFFFFF"/>
        </w:rPr>
        <w:t>De non ter xustificado o importe necesario a efectos </w:t>
      </w:r>
      <w:r w:rsidRPr="00176670">
        <w:rPr>
          <w:rStyle w:val="object"/>
          <w:shd w:val="clear" w:color="auto" w:fill="FFFFFF"/>
        </w:rPr>
        <w:t>do</w:t>
      </w:r>
      <w:r w:rsidRPr="00176670">
        <w:rPr>
          <w:shd w:val="clear" w:color="auto" w:fill="FFFFFF"/>
        </w:rPr>
        <w:t> cobramento íntegro da subvención ou non aceptarse a totalidade dos gastos coma gasto subvencionable minorarase o importe a percibir na</w:t>
      </w:r>
      <w:r>
        <w:rPr>
          <w:shd w:val="clear" w:color="auto" w:fill="FFFFFF"/>
        </w:rPr>
        <w:t>s</w:t>
      </w:r>
      <w:r w:rsidRPr="00176670">
        <w:rPr>
          <w:shd w:val="clear" w:color="auto" w:fill="FFFFFF"/>
        </w:rPr>
        <w:t xml:space="preserve"> contía</w:t>
      </w:r>
      <w:r>
        <w:rPr>
          <w:shd w:val="clear" w:color="auto" w:fill="FFFFFF"/>
        </w:rPr>
        <w:t>s non xustificadas,</w:t>
      </w:r>
      <w:r w:rsidRPr="00176670">
        <w:rPr>
          <w:shd w:val="clear" w:color="auto" w:fill="FFFFFF"/>
        </w:rPr>
        <w:t xml:space="preserve"> se ben entenderase non cumprida a finalidade subvencionada e xa que logo a perda </w:t>
      </w:r>
      <w:r w:rsidRPr="00176670">
        <w:rPr>
          <w:rStyle w:val="object"/>
          <w:shd w:val="clear" w:color="auto" w:fill="FFFFFF"/>
        </w:rPr>
        <w:t>do</w:t>
      </w:r>
      <w:r w:rsidRPr="00176670">
        <w:rPr>
          <w:shd w:val="clear" w:color="auto" w:fill="FFFFFF"/>
        </w:rPr>
        <w:t> der</w:t>
      </w:r>
      <w:r>
        <w:rPr>
          <w:shd w:val="clear" w:color="auto" w:fill="FFFFFF"/>
        </w:rPr>
        <w:t>e</w:t>
      </w:r>
      <w:r w:rsidRPr="00176670">
        <w:rPr>
          <w:shd w:val="clear" w:color="auto" w:fill="FFFFFF"/>
        </w:rPr>
        <w:t>ito ao cobramento da subvención cando o importe justificado non acade o 50% </w:t>
      </w:r>
      <w:r w:rsidRPr="00176670">
        <w:rPr>
          <w:rStyle w:val="object"/>
          <w:shd w:val="clear" w:color="auto" w:fill="FFFFFF"/>
        </w:rPr>
        <w:t>do</w:t>
      </w:r>
      <w:r w:rsidRPr="00176670">
        <w:rPr>
          <w:shd w:val="clear" w:color="auto" w:fill="FFFFFF"/>
        </w:rPr>
        <w:t> importe concedido, sen prexuizo das sancións que procederan, no seu caso, dacordo a normativa reguladora das subvencións públicas.</w:t>
      </w:r>
    </w:p>
    <w:p w:rsidR="00A82279" w:rsidRPr="00176670" w:rsidRDefault="00A82279" w:rsidP="00902F46">
      <w:pPr>
        <w:ind w:right="-59" w:firstLine="709"/>
        <w:rPr>
          <w:lang w:val="es-ES_tradnl"/>
        </w:rPr>
      </w:pPr>
    </w:p>
    <w:p w:rsidR="00A82279" w:rsidRPr="008A14A2" w:rsidRDefault="00A82279" w:rsidP="00902F46">
      <w:pPr>
        <w:ind w:right="-59"/>
        <w:rPr>
          <w:u w:val="single"/>
          <w:lang w:val="gl-ES"/>
        </w:rPr>
      </w:pPr>
    </w:p>
    <w:p w:rsidR="00A82279" w:rsidRPr="00873310" w:rsidRDefault="00A82279" w:rsidP="00902F46">
      <w:pPr>
        <w:ind w:right="-59"/>
        <w:outlineLvl w:val="0"/>
        <w:rPr>
          <w:b/>
          <w:bCs/>
          <w:i/>
          <w:iCs/>
          <w:lang w:val="gl-ES"/>
        </w:rPr>
      </w:pPr>
      <w:r w:rsidRPr="00873310">
        <w:rPr>
          <w:b/>
          <w:bCs/>
          <w:lang w:val="gl-ES"/>
        </w:rPr>
        <w:t xml:space="preserve">Artigo 12. </w:t>
      </w:r>
      <w:r w:rsidRPr="00873310">
        <w:rPr>
          <w:b/>
          <w:bCs/>
          <w:i/>
          <w:iCs/>
          <w:lang w:val="gl-ES"/>
        </w:rPr>
        <w:t>Obrigas das persoas ou entidades beneficiarias</w:t>
      </w:r>
    </w:p>
    <w:p w:rsidR="00A82279" w:rsidRPr="008A14A2" w:rsidRDefault="00A82279" w:rsidP="00902F46">
      <w:pPr>
        <w:ind w:right="-59"/>
        <w:rPr>
          <w:i/>
          <w:iCs/>
          <w:lang w:val="gl-ES"/>
        </w:rPr>
      </w:pPr>
    </w:p>
    <w:p w:rsidR="00A82279" w:rsidRPr="008A14A2" w:rsidRDefault="00A82279" w:rsidP="00902F46">
      <w:pPr>
        <w:ind w:right="-59" w:firstLine="709"/>
        <w:rPr>
          <w:lang w:val="gl-ES"/>
        </w:rPr>
      </w:pPr>
      <w:r w:rsidRPr="008A14A2">
        <w:rPr>
          <w:lang w:val="gl-ES"/>
        </w:rPr>
        <w:t>Serán obrigas das asociacións</w:t>
      </w:r>
      <w:r w:rsidRPr="008A14A2">
        <w:rPr>
          <w:b/>
          <w:bCs/>
          <w:i/>
          <w:iCs/>
          <w:lang w:val="gl-ES"/>
        </w:rPr>
        <w:t xml:space="preserve"> </w:t>
      </w:r>
      <w:r w:rsidRPr="008A14A2">
        <w:rPr>
          <w:lang w:val="gl-ES"/>
        </w:rPr>
        <w:t>ou entidades beneficiarias das axudas as sinaladas no artigo 11 da Lei 9/2007, do 13 de xuño, de subvencións de Galicia e o artigo 14 da Lei 38/2003, do 17 de novembro, e no artigo 11 da Ordenanza municipal de subvencións e ademais:</w:t>
      </w:r>
    </w:p>
    <w:p w:rsidR="00A82279" w:rsidRPr="008A14A2" w:rsidRDefault="00A82279" w:rsidP="00902F46">
      <w:pPr>
        <w:ind w:right="-59" w:firstLine="709"/>
        <w:rPr>
          <w:lang w:val="gl-ES"/>
        </w:rPr>
      </w:pPr>
      <w:r w:rsidRPr="008A14A2">
        <w:rPr>
          <w:lang w:val="gl-ES"/>
        </w:rPr>
        <w:t>- A presentación da programación das actuacións, así como a publicidade, a difusión, o soporte informático, as publicacións, etc</w:t>
      </w:r>
      <w:r w:rsidRPr="00951C63">
        <w:rPr>
          <w:lang w:val="gl-ES"/>
        </w:rPr>
        <w:t>., deberán figurar en idioma galego.</w:t>
      </w:r>
    </w:p>
    <w:p w:rsidR="00A82279" w:rsidRPr="008A14A2" w:rsidRDefault="00A82279" w:rsidP="00902F46">
      <w:pPr>
        <w:ind w:right="-59" w:firstLine="709"/>
        <w:rPr>
          <w:lang w:val="gl-ES"/>
        </w:rPr>
      </w:pPr>
      <w:r w:rsidRPr="008A14A2">
        <w:rPr>
          <w:lang w:val="gl-ES"/>
        </w:rPr>
        <w:t>- Non modificar a programación das actividades que se subvencionen sen coñecemento e autorización expresa e previa do Concello.</w:t>
      </w:r>
    </w:p>
    <w:p w:rsidR="00A82279" w:rsidRPr="008A14A2" w:rsidRDefault="00A82279" w:rsidP="00902F46">
      <w:pPr>
        <w:ind w:right="-59" w:firstLine="709"/>
        <w:rPr>
          <w:lang w:val="gl-ES"/>
        </w:rPr>
      </w:pPr>
      <w:r w:rsidRPr="008A14A2">
        <w:rPr>
          <w:lang w:val="gl-ES"/>
        </w:rPr>
        <w:t>- Facer constar na publicidade, difusión, publicacións, etc., que se xeren que as actividades están subvencionadas polo Concello de Lugo. Para estes efectos engadirase o logotipo do Concello de Lugo en carteis, dípticos, folletos...</w:t>
      </w:r>
    </w:p>
    <w:p w:rsidR="00A82279" w:rsidRPr="008A14A2" w:rsidRDefault="00A82279" w:rsidP="00902F46">
      <w:pPr>
        <w:ind w:right="-59" w:firstLine="709"/>
        <w:rPr>
          <w:lang w:val="gl-ES"/>
        </w:rPr>
      </w:pPr>
      <w:r w:rsidRPr="008A14A2">
        <w:rPr>
          <w:lang w:val="gl-ES"/>
        </w:rPr>
        <w:t>- Comunicarlle ao Concello a realización da actividade para o coñecemento e, se é o caso, participación de responsables municipais.</w:t>
      </w:r>
    </w:p>
    <w:p w:rsidR="00A82279" w:rsidRDefault="00A82279" w:rsidP="00902F46">
      <w:pPr>
        <w:ind w:right="-59" w:firstLine="709"/>
        <w:rPr>
          <w:lang w:val="gl-ES"/>
        </w:rPr>
      </w:pPr>
      <w:r w:rsidRPr="008A14A2">
        <w:rPr>
          <w:lang w:val="gl-ES"/>
        </w:rPr>
        <w:t xml:space="preserve">- Comunicarlle ao Concello de Lugo o orzamento, programa de actividades e número de socias/os correspondente </w:t>
      </w:r>
      <w:r w:rsidRPr="00482606">
        <w:rPr>
          <w:lang w:val="gl-ES"/>
        </w:rPr>
        <w:t xml:space="preserve">ao ano </w:t>
      </w:r>
      <w:r>
        <w:rPr>
          <w:lang w:val="gl-ES"/>
        </w:rPr>
        <w:t>2022.</w:t>
      </w:r>
    </w:p>
    <w:p w:rsidR="00A82279" w:rsidRPr="00FF6B09" w:rsidRDefault="00A82279" w:rsidP="00902F46">
      <w:pPr>
        <w:ind w:right="-59" w:firstLine="709"/>
        <w:rPr>
          <w:lang w:val="gl-ES"/>
        </w:rPr>
      </w:pPr>
      <w:r w:rsidRPr="00FF6B09">
        <w:rPr>
          <w:lang w:val="gl-ES"/>
        </w:rPr>
        <w:t>- Cumprir coas obrigas de difusión contidas na Lei Xeral de Subvencións.</w:t>
      </w:r>
    </w:p>
    <w:p w:rsidR="00A82279" w:rsidRPr="00FF6B09" w:rsidRDefault="00A82279" w:rsidP="00902F46">
      <w:pPr>
        <w:ind w:right="-59"/>
        <w:outlineLvl w:val="0"/>
        <w:rPr>
          <w:b/>
          <w:bCs/>
          <w:lang w:val="gl-ES"/>
        </w:rPr>
      </w:pPr>
    </w:p>
    <w:p w:rsidR="00A82279" w:rsidRPr="001065F9" w:rsidRDefault="00A82279" w:rsidP="00902F46">
      <w:pPr>
        <w:ind w:right="-59"/>
        <w:outlineLvl w:val="0"/>
        <w:rPr>
          <w:b/>
          <w:bCs/>
          <w:i/>
          <w:iCs/>
          <w:lang w:val="gl-ES"/>
        </w:rPr>
      </w:pPr>
      <w:r w:rsidRPr="00FF6B09">
        <w:rPr>
          <w:b/>
          <w:bCs/>
          <w:lang w:val="gl-ES"/>
        </w:rPr>
        <w:t xml:space="preserve">Artigo 13. </w:t>
      </w:r>
      <w:r w:rsidRPr="00FF6B09">
        <w:rPr>
          <w:b/>
          <w:bCs/>
          <w:i/>
          <w:iCs/>
          <w:lang w:val="gl-ES"/>
        </w:rPr>
        <w:t>Data límite para xustificar</w:t>
      </w:r>
    </w:p>
    <w:p w:rsidR="00A82279" w:rsidRPr="001702D0" w:rsidRDefault="00A82279" w:rsidP="00902F46">
      <w:pPr>
        <w:ind w:right="-59"/>
        <w:rPr>
          <w:lang w:val="gl-ES"/>
        </w:rPr>
      </w:pPr>
    </w:p>
    <w:p w:rsidR="00A82279" w:rsidRPr="008A14A2" w:rsidRDefault="00A82279" w:rsidP="00902F46">
      <w:pPr>
        <w:spacing w:before="100" w:beforeAutospacing="1" w:after="100" w:afterAutospacing="1"/>
        <w:ind w:right="-59" w:firstLine="709"/>
        <w:rPr>
          <w:lang w:val="gl-ES"/>
        </w:rPr>
      </w:pPr>
      <w:r w:rsidRPr="008A14A2">
        <w:rPr>
          <w:lang w:val="gl-ES"/>
        </w:rPr>
        <w:t>A data límite para xustificar a totalidade da subvención concedida será a do</w:t>
      </w:r>
      <w:r>
        <w:rPr>
          <w:lang w:val="gl-ES"/>
        </w:rPr>
        <w:t xml:space="preserve"> </w:t>
      </w:r>
      <w:r>
        <w:rPr>
          <w:b/>
          <w:bCs/>
          <w:u w:val="single"/>
          <w:lang w:val="gl-ES"/>
        </w:rPr>
        <w:t>30</w:t>
      </w:r>
      <w:r w:rsidRPr="00482606">
        <w:rPr>
          <w:b/>
          <w:bCs/>
          <w:u w:val="single"/>
          <w:lang w:val="gl-ES"/>
        </w:rPr>
        <w:t xml:space="preserve"> de </w:t>
      </w:r>
      <w:bookmarkStart w:id="5" w:name="a76"/>
      <w:r>
        <w:rPr>
          <w:b/>
          <w:bCs/>
          <w:u w:val="single"/>
          <w:lang w:val="gl-ES"/>
        </w:rPr>
        <w:t>novembro</w:t>
      </w:r>
      <w:r w:rsidRPr="00482606">
        <w:rPr>
          <w:b/>
          <w:bCs/>
          <w:u w:val="single"/>
          <w:lang w:val="gl-ES"/>
        </w:rPr>
        <w:t xml:space="preserve"> de</w:t>
      </w:r>
      <w:r>
        <w:rPr>
          <w:b/>
          <w:bCs/>
          <w:u w:val="single"/>
          <w:lang w:val="gl-ES"/>
        </w:rPr>
        <w:t xml:space="preserve"> 2022</w:t>
      </w:r>
      <w:r w:rsidRPr="00482606">
        <w:rPr>
          <w:b/>
          <w:bCs/>
          <w:u w:val="single"/>
          <w:lang w:val="gl-ES"/>
        </w:rPr>
        <w:t>.</w:t>
      </w:r>
      <w:r>
        <w:rPr>
          <w:lang w:val="gl-ES"/>
        </w:rPr>
        <w:t xml:space="preserve"> </w:t>
      </w:r>
      <w:r w:rsidRPr="008A14A2">
        <w:rPr>
          <w:lang w:val="gl-ES"/>
        </w:rPr>
        <w:t>Transcorrido este prazo, pódense dar dous supostos:</w:t>
      </w:r>
      <w:bookmarkEnd w:id="5"/>
    </w:p>
    <w:p w:rsidR="00A82279" w:rsidRPr="008A14A2" w:rsidRDefault="00A82279" w:rsidP="00902F46">
      <w:pPr>
        <w:spacing w:before="100" w:beforeAutospacing="1" w:after="100" w:afterAutospacing="1"/>
        <w:ind w:right="-59" w:firstLine="709"/>
        <w:rPr>
          <w:lang w:val="gl-ES"/>
        </w:rPr>
      </w:pPr>
      <w:r w:rsidRPr="008A14A2">
        <w:rPr>
          <w:lang w:val="gl-ES"/>
        </w:rPr>
        <w:t>a) Que a entidade beneficiaria present</w:t>
      </w:r>
      <w:r>
        <w:rPr>
          <w:lang w:val="gl-ES"/>
        </w:rPr>
        <w:t>e a xustificación; pero que ésta</w:t>
      </w:r>
      <w:r w:rsidRPr="008A14A2">
        <w:rPr>
          <w:lang w:val="gl-ES"/>
        </w:rPr>
        <w:t>, a xuízo da oficina xestora, non reúna os requisitos necesarios. Este aspecto comunicaráselle e concederáselle un prazo de dez días para cumprilo</w:t>
      </w:r>
      <w:r>
        <w:rPr>
          <w:lang w:val="gl-ES"/>
        </w:rPr>
        <w:t>, advertíndolle de que de non proceder á subsanación teráselle por desistido da súa solicitude, e entenderase que perde o dereito ao cobro da subvención.</w:t>
      </w:r>
    </w:p>
    <w:p w:rsidR="00A82279" w:rsidRPr="008A14A2" w:rsidRDefault="00A82279" w:rsidP="00902F46">
      <w:pPr>
        <w:ind w:right="-59" w:firstLine="709"/>
        <w:rPr>
          <w:lang w:val="gl-ES"/>
        </w:rPr>
      </w:pPr>
      <w:r w:rsidRPr="008A14A2">
        <w:rPr>
          <w:lang w:val="gl-ES"/>
        </w:rPr>
        <w:t xml:space="preserve">b) Que a entidade beneficiaria non presente a xustificación. Neste suposto </w:t>
      </w:r>
      <w:r w:rsidRPr="008A14A2">
        <w:rPr>
          <w:u w:val="single"/>
          <w:lang w:val="gl-ES"/>
        </w:rPr>
        <w:t>requiriráselle</w:t>
      </w:r>
      <w:r w:rsidRPr="008A14A2">
        <w:rPr>
          <w:lang w:val="gl-ES"/>
        </w:rPr>
        <w:t xml:space="preserve"> para que, no prazo improrrogable de </w:t>
      </w:r>
      <w:r w:rsidRPr="008A14A2">
        <w:rPr>
          <w:u w:val="single"/>
          <w:lang w:val="gl-ES"/>
        </w:rPr>
        <w:t>15 días</w:t>
      </w:r>
      <w:r w:rsidRPr="008A14A2">
        <w:rPr>
          <w:lang w:val="gl-ES"/>
        </w:rPr>
        <w:t xml:space="preserve">, </w:t>
      </w:r>
      <w:r w:rsidRPr="008A14A2">
        <w:rPr>
          <w:u w:val="single"/>
          <w:lang w:val="gl-ES"/>
        </w:rPr>
        <w:t>presente a dita xustificación</w:t>
      </w:r>
      <w:r w:rsidRPr="008A14A2">
        <w:rPr>
          <w:lang w:val="gl-ES"/>
        </w:rPr>
        <w:t xml:space="preserve"> conforme o estab</w:t>
      </w:r>
      <w:r>
        <w:rPr>
          <w:lang w:val="gl-ES"/>
        </w:rPr>
        <w:t>lecido no artigo 70. 3 do Real D</w:t>
      </w:r>
      <w:r w:rsidRPr="008A14A2">
        <w:rPr>
          <w:lang w:val="gl-ES"/>
        </w:rPr>
        <w:t xml:space="preserve">ecreto 887/2006, do 21 de xullo, polo que se </w:t>
      </w:r>
      <w:r>
        <w:rPr>
          <w:lang w:val="gl-ES"/>
        </w:rPr>
        <w:t>aproba o Regulamento da Lei de S</w:t>
      </w:r>
      <w:r w:rsidRPr="008A14A2">
        <w:rPr>
          <w:lang w:val="gl-ES"/>
        </w:rPr>
        <w:t xml:space="preserve">ubvencións. </w:t>
      </w:r>
      <w:r w:rsidRPr="008A14A2">
        <w:rPr>
          <w:u w:val="single"/>
          <w:lang w:val="gl-ES"/>
        </w:rPr>
        <w:t>A presentación da xustificación no prazo adicional non eximirá á entidade beneficiaria da imposición das sancións que correspondan</w:t>
      </w:r>
      <w:r w:rsidRPr="008A14A2">
        <w:rPr>
          <w:lang w:val="gl-ES"/>
        </w:rPr>
        <w:t>.</w:t>
      </w:r>
    </w:p>
    <w:p w:rsidR="00A82279" w:rsidRPr="008A14A2" w:rsidRDefault="00A82279" w:rsidP="00902F46">
      <w:pPr>
        <w:ind w:right="-59"/>
        <w:rPr>
          <w:lang w:val="gl-ES"/>
        </w:rPr>
      </w:pPr>
      <w:r w:rsidRPr="008A14A2">
        <w:rPr>
          <w:lang w:val="gl-ES"/>
        </w:rPr>
        <w:t xml:space="preserve">            </w:t>
      </w:r>
    </w:p>
    <w:p w:rsidR="00A82279" w:rsidRDefault="00A82279" w:rsidP="00902F46">
      <w:pPr>
        <w:ind w:right="-59" w:firstLine="709"/>
        <w:outlineLvl w:val="0"/>
        <w:rPr>
          <w:lang w:val="gl-ES"/>
        </w:rPr>
      </w:pPr>
      <w:r w:rsidRPr="008A14A2">
        <w:rPr>
          <w:lang w:val="gl-ES"/>
        </w:rPr>
        <w:t>Non se realizarán pagos a conta nin anticipados.</w:t>
      </w:r>
    </w:p>
    <w:p w:rsidR="00A82279" w:rsidRDefault="00A82279" w:rsidP="00902F46">
      <w:pPr>
        <w:ind w:right="-59" w:firstLine="709"/>
        <w:outlineLvl w:val="0"/>
        <w:rPr>
          <w:lang w:val="gl-ES"/>
        </w:rPr>
      </w:pPr>
    </w:p>
    <w:p w:rsidR="00A82279" w:rsidRDefault="00A82279" w:rsidP="00902F46">
      <w:pPr>
        <w:ind w:right="-59" w:firstLine="709"/>
        <w:outlineLvl w:val="0"/>
        <w:rPr>
          <w:lang w:val="gl-ES"/>
        </w:rPr>
      </w:pPr>
      <w:r>
        <w:rPr>
          <w:lang w:val="gl-ES"/>
        </w:rPr>
        <w:t>O pagamento da subvencións realizarase mediante transferencia bancaria á conta facilitada polo perceptor da subvención.</w:t>
      </w:r>
    </w:p>
    <w:p w:rsidR="00A82279" w:rsidRPr="008A14A2" w:rsidRDefault="00A82279" w:rsidP="00902F46">
      <w:pPr>
        <w:ind w:right="-59" w:firstLine="709"/>
        <w:outlineLvl w:val="0"/>
        <w:rPr>
          <w:lang w:val="gl-ES"/>
        </w:rPr>
      </w:pPr>
      <w:r>
        <w:rPr>
          <w:lang w:val="gl-ES"/>
        </w:rPr>
        <w:tab/>
      </w:r>
    </w:p>
    <w:p w:rsidR="00A82279" w:rsidRPr="008A14A2" w:rsidRDefault="00A82279" w:rsidP="00902F46">
      <w:pPr>
        <w:ind w:right="-59"/>
        <w:rPr>
          <w:u w:val="single"/>
          <w:lang w:val="gl-ES"/>
        </w:rPr>
      </w:pPr>
    </w:p>
    <w:p w:rsidR="00A82279" w:rsidRPr="005C262D" w:rsidRDefault="00A82279" w:rsidP="00902F46">
      <w:pPr>
        <w:ind w:right="-59"/>
        <w:outlineLvl w:val="0"/>
        <w:rPr>
          <w:b/>
          <w:bCs/>
          <w:i/>
          <w:iCs/>
          <w:lang w:val="gl-ES"/>
        </w:rPr>
      </w:pPr>
      <w:r w:rsidRPr="005C262D">
        <w:rPr>
          <w:b/>
          <w:bCs/>
          <w:lang w:val="gl-ES"/>
        </w:rPr>
        <w:t xml:space="preserve">Artigo 14. </w:t>
      </w:r>
      <w:r w:rsidRPr="005C262D">
        <w:rPr>
          <w:b/>
          <w:bCs/>
          <w:i/>
          <w:iCs/>
          <w:lang w:val="gl-ES"/>
        </w:rPr>
        <w:t>Réxime de infraccións e sancións</w:t>
      </w:r>
    </w:p>
    <w:p w:rsidR="00A82279" w:rsidRDefault="00A82279" w:rsidP="00902F46">
      <w:pPr>
        <w:ind w:right="-59"/>
        <w:outlineLvl w:val="0"/>
        <w:rPr>
          <w:lang w:val="gl-ES"/>
        </w:rPr>
      </w:pPr>
    </w:p>
    <w:p w:rsidR="00A82279" w:rsidRDefault="00A82279" w:rsidP="00902F46">
      <w:pPr>
        <w:ind w:right="-59"/>
        <w:outlineLvl w:val="0"/>
        <w:rPr>
          <w:lang w:val="gl-ES"/>
        </w:rPr>
      </w:pPr>
      <w:r>
        <w:rPr>
          <w:lang w:val="gl-ES"/>
        </w:rPr>
        <w:t>1.-Constitúen infraccións administrativas en materia de subvencións as accións e omisións tipificadas na lei 38/2003 do 17 de novembro xeral de subvencións, e serán sancionables incluso a título de simple neglixencia.</w:t>
      </w:r>
    </w:p>
    <w:p w:rsidR="00A82279" w:rsidRDefault="00A82279" w:rsidP="00902F46">
      <w:pPr>
        <w:ind w:right="-59"/>
        <w:outlineLvl w:val="0"/>
        <w:rPr>
          <w:lang w:val="gl-ES"/>
        </w:rPr>
      </w:pPr>
      <w:r>
        <w:rPr>
          <w:lang w:val="gl-ES"/>
        </w:rPr>
        <w:t>2.-As infraccións cometidas en materia das subvencións obxecto desta convocatoria sancionarase mediante a imposición das sancións previstas na dita Lei 38/2003.</w:t>
      </w:r>
    </w:p>
    <w:p w:rsidR="00A82279" w:rsidRDefault="00A82279" w:rsidP="00902F46">
      <w:pPr>
        <w:ind w:right="-59"/>
        <w:outlineLvl w:val="0"/>
        <w:rPr>
          <w:lang w:val="gl-ES"/>
        </w:rPr>
      </w:pPr>
      <w:r>
        <w:rPr>
          <w:lang w:val="gl-ES"/>
        </w:rPr>
        <w:t>3.- O procedemento sancionador axustarase ao previsto no Título IV de dita Lei 38/2003.</w:t>
      </w:r>
    </w:p>
    <w:p w:rsidR="00A82279" w:rsidRDefault="00A82279" w:rsidP="00902F46">
      <w:pPr>
        <w:ind w:right="-59"/>
        <w:outlineLvl w:val="0"/>
        <w:rPr>
          <w:lang w:val="gl-ES"/>
        </w:rPr>
      </w:pPr>
      <w:r>
        <w:rPr>
          <w:lang w:val="gl-ES"/>
        </w:rPr>
        <w:t>4.-A presentación fóra de prazo da xustificación, considerarase unha infracción leve, de conformidade co establecido nos artigos 52 a 69 da Lei 38/2003, de 17 de novembro, xeral de subvencións. A ditos efectos, previa tramitación do expediente oportuno, impoñerán as seguintes sancións:</w:t>
      </w:r>
    </w:p>
    <w:p w:rsidR="00A82279" w:rsidRDefault="00A82279" w:rsidP="00902F46">
      <w:pPr>
        <w:ind w:right="-59"/>
        <w:outlineLvl w:val="0"/>
        <w:rPr>
          <w:lang w:val="gl-ES"/>
        </w:rPr>
      </w:pPr>
    </w:p>
    <w:p w:rsidR="00A82279" w:rsidRDefault="00A82279" w:rsidP="00902F46">
      <w:pPr>
        <w:ind w:left="709" w:right="-59"/>
        <w:outlineLvl w:val="0"/>
        <w:rPr>
          <w:lang w:val="gl-ES"/>
        </w:rPr>
      </w:pPr>
      <w:r>
        <w:rPr>
          <w:lang w:val="gl-ES"/>
        </w:rPr>
        <w:t>- O 10% do importe da subvención concedida, ata un máximo de 450 €, no caso de que se presente a xustificación fóra de prazo, con anterioridade a efectuar o requerimento adicional da xustificación.</w:t>
      </w:r>
    </w:p>
    <w:p w:rsidR="00A82279" w:rsidRPr="006468CD" w:rsidRDefault="00A82279" w:rsidP="00902F46">
      <w:pPr>
        <w:ind w:left="709" w:right="-59"/>
        <w:outlineLvl w:val="0"/>
        <w:rPr>
          <w:lang w:val="gl-ES"/>
        </w:rPr>
      </w:pPr>
      <w:r>
        <w:rPr>
          <w:lang w:val="gl-ES"/>
        </w:rPr>
        <w:t>- O 20% do importe da subvención concedida ata un máximo de 900 €, no caso de que se presente a xustificación no prazo concedido no requerimento adicional.</w:t>
      </w:r>
    </w:p>
    <w:p w:rsidR="00A82279" w:rsidRDefault="00A82279" w:rsidP="00902F46">
      <w:pPr>
        <w:ind w:right="-59"/>
        <w:outlineLvl w:val="0"/>
        <w:rPr>
          <w:b/>
          <w:bCs/>
          <w:lang w:val="gl-ES"/>
        </w:rPr>
      </w:pPr>
    </w:p>
    <w:p w:rsidR="00A82279" w:rsidRDefault="00A82279" w:rsidP="00902F46">
      <w:pPr>
        <w:ind w:right="-59"/>
        <w:outlineLvl w:val="0"/>
        <w:rPr>
          <w:b/>
          <w:bCs/>
          <w:lang w:val="gl-ES"/>
        </w:rPr>
      </w:pPr>
    </w:p>
    <w:p w:rsidR="00A82279" w:rsidRPr="00065DEB" w:rsidRDefault="00A82279" w:rsidP="00902F46">
      <w:pPr>
        <w:ind w:right="-59"/>
        <w:outlineLvl w:val="0"/>
        <w:rPr>
          <w:b/>
          <w:bCs/>
          <w:i/>
          <w:iCs/>
          <w:lang w:val="gl-ES"/>
        </w:rPr>
      </w:pPr>
      <w:r w:rsidRPr="00065DEB">
        <w:rPr>
          <w:b/>
          <w:bCs/>
          <w:lang w:val="gl-ES"/>
        </w:rPr>
        <w:t>Artigo 15.</w:t>
      </w:r>
      <w:r w:rsidRPr="00065DEB">
        <w:rPr>
          <w:b/>
          <w:bCs/>
          <w:i/>
          <w:iCs/>
          <w:lang w:val="gl-ES"/>
        </w:rPr>
        <w:t xml:space="preserve"> ANEXOS NORMALIZADOS: I</w:t>
      </w:r>
      <w:r>
        <w:rPr>
          <w:b/>
          <w:bCs/>
          <w:i/>
          <w:iCs/>
          <w:lang w:val="gl-ES"/>
        </w:rPr>
        <w:t>, II, III, IV, V, VI e VII</w:t>
      </w:r>
      <w:r w:rsidRPr="00065DEB">
        <w:rPr>
          <w:b/>
          <w:bCs/>
          <w:i/>
          <w:iCs/>
          <w:lang w:val="gl-ES"/>
        </w:rPr>
        <w:t>.</w:t>
      </w:r>
    </w:p>
    <w:p w:rsidR="00A82279" w:rsidRPr="008A14A2" w:rsidRDefault="00A82279" w:rsidP="00902F46">
      <w:pPr>
        <w:ind w:right="-59"/>
        <w:rPr>
          <w:b/>
          <w:bCs/>
          <w:i/>
          <w:iCs/>
          <w:u w:val="single"/>
          <w:lang w:val="gl-ES"/>
        </w:rPr>
      </w:pPr>
    </w:p>
    <w:p w:rsidR="00A82279" w:rsidRDefault="00A82279" w:rsidP="00902F46">
      <w:pPr>
        <w:ind w:right="-59" w:firstLine="709"/>
        <w:outlineLvl w:val="0"/>
        <w:rPr>
          <w:b/>
          <w:bCs/>
          <w:u w:val="single"/>
          <w:lang w:val="gl-ES"/>
        </w:rPr>
      </w:pPr>
      <w:r w:rsidRPr="008A14A2">
        <w:rPr>
          <w:b/>
          <w:bCs/>
          <w:u w:val="single"/>
          <w:lang w:val="gl-ES"/>
        </w:rPr>
        <w:t xml:space="preserve">Para solicitar subvención deberán presentar os anexos I,II,III e IV: </w:t>
      </w:r>
    </w:p>
    <w:p w:rsidR="00A82279" w:rsidRPr="008A14A2" w:rsidRDefault="00A82279" w:rsidP="00902F46">
      <w:pPr>
        <w:ind w:right="-59" w:firstLine="709"/>
        <w:outlineLvl w:val="0"/>
        <w:rPr>
          <w:b/>
          <w:bCs/>
          <w:u w:val="single"/>
          <w:lang w:val="gl-ES"/>
        </w:rPr>
      </w:pPr>
    </w:p>
    <w:p w:rsidR="00A82279" w:rsidRDefault="00A82279" w:rsidP="00902F46">
      <w:pPr>
        <w:ind w:left="709" w:right="-59"/>
        <w:outlineLvl w:val="0"/>
        <w:rPr>
          <w:lang w:val="gl-ES"/>
        </w:rPr>
      </w:pPr>
      <w:r w:rsidRPr="00D1409C">
        <w:rPr>
          <w:lang w:val="gl-ES"/>
        </w:rPr>
        <w:t>ANEXO I.-</w:t>
      </w:r>
      <w:r>
        <w:rPr>
          <w:lang w:val="gl-ES"/>
        </w:rPr>
        <w:t>Modelo N</w:t>
      </w:r>
      <w:r w:rsidRPr="00D1409C">
        <w:rPr>
          <w:lang w:val="gl-ES"/>
        </w:rPr>
        <w:t>ormalizado de solicitude de subvención</w:t>
      </w:r>
      <w:r>
        <w:rPr>
          <w:lang w:val="gl-ES"/>
        </w:rPr>
        <w:t>.</w:t>
      </w:r>
    </w:p>
    <w:p w:rsidR="00A82279" w:rsidRDefault="00A82279" w:rsidP="00902F46">
      <w:pPr>
        <w:ind w:left="709" w:right="-59"/>
        <w:outlineLvl w:val="0"/>
        <w:rPr>
          <w:lang w:val="gl-ES"/>
        </w:rPr>
      </w:pPr>
    </w:p>
    <w:p w:rsidR="00A82279" w:rsidRPr="00D1409C" w:rsidRDefault="00A82279" w:rsidP="00902F46">
      <w:pPr>
        <w:ind w:left="709" w:right="-59"/>
        <w:outlineLvl w:val="0"/>
        <w:rPr>
          <w:lang w:val="gl-ES"/>
        </w:rPr>
      </w:pPr>
      <w:r w:rsidRPr="00D1409C">
        <w:rPr>
          <w:lang w:val="gl-ES"/>
        </w:rPr>
        <w:t>ANEXO II</w:t>
      </w:r>
      <w:r>
        <w:rPr>
          <w:lang w:val="gl-ES"/>
        </w:rPr>
        <w:t>.-</w:t>
      </w:r>
      <w:r w:rsidRPr="00D1409C">
        <w:rPr>
          <w:lang w:val="gl-ES"/>
        </w:rPr>
        <w:t xml:space="preserve"> M</w:t>
      </w:r>
      <w:r>
        <w:rPr>
          <w:lang w:val="gl-ES"/>
        </w:rPr>
        <w:t>odelo N</w:t>
      </w:r>
      <w:r w:rsidRPr="00D1409C">
        <w:rPr>
          <w:lang w:val="gl-ES"/>
        </w:rPr>
        <w:t>ormalizado da actividade ou programa a subvencionar que se vai desenvolver durante o exercicio económico de 2022.</w:t>
      </w:r>
    </w:p>
    <w:p w:rsidR="00A82279" w:rsidRPr="00EA4D89" w:rsidRDefault="00A82279" w:rsidP="00902F46">
      <w:pPr>
        <w:ind w:right="-59"/>
        <w:rPr>
          <w:highlight w:val="red"/>
          <w:lang w:val="gl-ES"/>
        </w:rPr>
      </w:pPr>
      <w:r w:rsidRPr="00EA4D89">
        <w:rPr>
          <w:highlight w:val="red"/>
          <w:lang w:val="gl-ES"/>
        </w:rPr>
        <w:t xml:space="preserve">  </w:t>
      </w:r>
    </w:p>
    <w:p w:rsidR="00A82279" w:rsidRPr="007E53CC" w:rsidRDefault="00A82279" w:rsidP="00902F46">
      <w:pPr>
        <w:ind w:left="709" w:right="-59"/>
        <w:rPr>
          <w:u w:val="single"/>
          <w:lang w:val="gl-ES"/>
        </w:rPr>
      </w:pPr>
      <w:r>
        <w:rPr>
          <w:lang w:val="gl-ES"/>
        </w:rPr>
        <w:t xml:space="preserve">ANEXO </w:t>
      </w:r>
      <w:r w:rsidRPr="00D1409C">
        <w:rPr>
          <w:lang w:val="gl-ES"/>
        </w:rPr>
        <w:t>III-.</w:t>
      </w:r>
      <w:r>
        <w:rPr>
          <w:lang w:val="gl-ES"/>
        </w:rPr>
        <w:t xml:space="preserve"> </w:t>
      </w:r>
      <w:r w:rsidRPr="00D1409C">
        <w:rPr>
          <w:lang w:val="gl-ES"/>
        </w:rPr>
        <w:t>Modelo Normalizado de proxecto a cubrir polas persoas solicitantes da subvención para gastos de mantemento, conservación e pequenas reparacións de infraestructu</w:t>
      </w:r>
      <w:r>
        <w:rPr>
          <w:lang w:val="gl-ES"/>
        </w:rPr>
        <w:t>r</w:t>
      </w:r>
      <w:r w:rsidRPr="00D1409C">
        <w:rPr>
          <w:lang w:val="gl-ES"/>
        </w:rPr>
        <w:t>as exercicio 2022</w:t>
      </w:r>
      <w:r>
        <w:rPr>
          <w:u w:val="single"/>
          <w:lang w:val="gl-ES"/>
        </w:rPr>
        <w:t>.</w:t>
      </w:r>
    </w:p>
    <w:p w:rsidR="00A82279" w:rsidRDefault="00A82279" w:rsidP="00902F46">
      <w:pPr>
        <w:ind w:left="709" w:right="-59"/>
        <w:rPr>
          <w:highlight w:val="red"/>
          <w:lang w:val="gl-ES"/>
        </w:rPr>
      </w:pPr>
    </w:p>
    <w:p w:rsidR="00A82279" w:rsidRPr="003F20E3" w:rsidRDefault="00A82279" w:rsidP="00902F46">
      <w:pPr>
        <w:ind w:left="709" w:right="-59"/>
        <w:rPr>
          <w:lang w:val="gl-ES"/>
        </w:rPr>
      </w:pPr>
      <w:r w:rsidRPr="003F20E3">
        <w:rPr>
          <w:lang w:val="gl-ES"/>
        </w:rPr>
        <w:t>ANEXO IV.- Modelo Normalizado de declaración responsable común a todas as solicitudes.</w:t>
      </w:r>
    </w:p>
    <w:p w:rsidR="00A82279" w:rsidRPr="00EA4D89" w:rsidRDefault="00A82279" w:rsidP="00902F46">
      <w:pPr>
        <w:ind w:left="709" w:right="-59"/>
        <w:rPr>
          <w:highlight w:val="red"/>
          <w:lang w:val="gl-ES"/>
        </w:rPr>
      </w:pPr>
    </w:p>
    <w:p w:rsidR="00A82279" w:rsidRPr="00EA4D89" w:rsidRDefault="00A82279" w:rsidP="00902F46">
      <w:pPr>
        <w:ind w:right="-59"/>
        <w:rPr>
          <w:highlight w:val="red"/>
          <w:lang w:val="gl-ES"/>
        </w:rPr>
      </w:pPr>
    </w:p>
    <w:p w:rsidR="00A82279" w:rsidRPr="003F20E3" w:rsidRDefault="00A82279" w:rsidP="00902F46">
      <w:pPr>
        <w:ind w:right="-59" w:firstLine="709"/>
        <w:rPr>
          <w:b/>
          <w:bCs/>
          <w:u w:val="single"/>
          <w:lang w:val="gl-ES"/>
        </w:rPr>
      </w:pPr>
      <w:r w:rsidRPr="003F20E3">
        <w:rPr>
          <w:b/>
          <w:bCs/>
          <w:u w:val="single"/>
          <w:lang w:val="gl-ES"/>
        </w:rPr>
        <w:t xml:space="preserve">Para xustificar a subvención, deberán presentar os ANEXOS V, VI, VII : </w:t>
      </w:r>
    </w:p>
    <w:p w:rsidR="00A82279" w:rsidRPr="00EA4D89" w:rsidRDefault="00A82279" w:rsidP="00902F46">
      <w:pPr>
        <w:ind w:right="-59" w:firstLine="709"/>
        <w:rPr>
          <w:b/>
          <w:bCs/>
          <w:highlight w:val="red"/>
          <w:u w:val="single"/>
          <w:lang w:val="gl-ES"/>
        </w:rPr>
      </w:pPr>
    </w:p>
    <w:p w:rsidR="00A82279" w:rsidRPr="003F20E3" w:rsidRDefault="00A82279" w:rsidP="00902F46">
      <w:pPr>
        <w:ind w:left="709" w:right="-59"/>
        <w:rPr>
          <w:lang w:val="gl-ES"/>
        </w:rPr>
      </w:pPr>
      <w:r w:rsidRPr="003F20E3">
        <w:rPr>
          <w:lang w:val="gl-ES"/>
        </w:rPr>
        <w:t>ANEXO V.- Modelo Normalizado de memoria da actividade ou programa que se levou a cabo durante o exercicio 2022.</w:t>
      </w:r>
    </w:p>
    <w:p w:rsidR="00A82279" w:rsidRPr="00EA4D89" w:rsidRDefault="00A82279" w:rsidP="00902F46">
      <w:pPr>
        <w:ind w:left="709" w:right="-59"/>
        <w:rPr>
          <w:highlight w:val="red"/>
          <w:lang w:val="gl-ES"/>
        </w:rPr>
      </w:pPr>
    </w:p>
    <w:p w:rsidR="00A82279" w:rsidRDefault="00A82279" w:rsidP="00902F46">
      <w:pPr>
        <w:ind w:left="709" w:right="-59"/>
        <w:rPr>
          <w:u w:val="single"/>
          <w:lang w:val="gl-ES"/>
        </w:rPr>
      </w:pPr>
      <w:r w:rsidRPr="003F20E3">
        <w:rPr>
          <w:lang w:val="gl-ES"/>
        </w:rPr>
        <w:t>ANEXO VI.- Modelo</w:t>
      </w:r>
      <w:r>
        <w:rPr>
          <w:lang w:val="gl-ES"/>
        </w:rPr>
        <w:t xml:space="preserve"> </w:t>
      </w:r>
      <w:r w:rsidRPr="003F20E3">
        <w:rPr>
          <w:lang w:val="gl-ES"/>
        </w:rPr>
        <w:t>Normalizado de actuacións levadas a cabo polas persoas beneficiarias para gastos de mantemento, conservación e pequenas reparacións de infraestructuras no exercicio económico 2022.</w:t>
      </w:r>
    </w:p>
    <w:p w:rsidR="00A82279" w:rsidRDefault="00A82279" w:rsidP="00902F46">
      <w:pPr>
        <w:ind w:left="709" w:right="-59"/>
        <w:rPr>
          <w:highlight w:val="red"/>
          <w:lang w:val="gl-ES"/>
        </w:rPr>
      </w:pPr>
    </w:p>
    <w:p w:rsidR="00A82279" w:rsidRDefault="00A82279" w:rsidP="00902F46">
      <w:pPr>
        <w:ind w:left="709" w:right="-59"/>
        <w:rPr>
          <w:lang w:val="gl-ES"/>
        </w:rPr>
      </w:pPr>
      <w:r w:rsidRPr="003F20E3">
        <w:rPr>
          <w:lang w:val="gl-ES"/>
        </w:rPr>
        <w:t>ANEXO VII.- Modelo Normalizado de declaración responsable</w:t>
      </w:r>
      <w:r>
        <w:rPr>
          <w:lang w:val="gl-ES"/>
        </w:rPr>
        <w:t xml:space="preserve"> para os efectos de xustificar a subvención</w:t>
      </w:r>
      <w:r w:rsidRPr="003F20E3">
        <w:rPr>
          <w:lang w:val="gl-ES"/>
        </w:rPr>
        <w:t xml:space="preserve"> común a todas as solicitudes.</w:t>
      </w:r>
    </w:p>
    <w:p w:rsidR="00A82279" w:rsidRDefault="00A82279" w:rsidP="00902F46">
      <w:pPr>
        <w:ind w:left="709" w:right="-59"/>
        <w:rPr>
          <w:lang w:val="gl-ES"/>
        </w:rPr>
      </w:pPr>
    </w:p>
    <w:p w:rsidR="00A82279" w:rsidRPr="008A14A2" w:rsidRDefault="00A82279" w:rsidP="00902F46">
      <w:pPr>
        <w:ind w:left="709" w:right="-59"/>
        <w:rPr>
          <w:lang w:val="gl-ES"/>
        </w:rPr>
      </w:pPr>
    </w:p>
    <w:p w:rsidR="00A82279" w:rsidRDefault="00A82279" w:rsidP="00902F46">
      <w:pPr>
        <w:ind w:right="-59"/>
        <w:jc w:val="center"/>
        <w:outlineLvl w:val="0"/>
        <w:rPr>
          <w:u w:val="single"/>
          <w:lang w:val="gl-ES"/>
        </w:rPr>
      </w:pPr>
      <w:r w:rsidRPr="008A14A2">
        <w:rPr>
          <w:lang w:val="gl-ES"/>
        </w:rPr>
        <w:br w:type="page"/>
      </w:r>
    </w:p>
    <w:tbl>
      <w:tblPr>
        <w:tblW w:w="8868" w:type="dxa"/>
        <w:tblInd w:w="-106" w:type="dxa"/>
        <w:tblCellMar>
          <w:left w:w="0" w:type="dxa"/>
          <w:right w:w="0" w:type="dxa"/>
        </w:tblCellMar>
        <w:tblLook w:val="0000"/>
      </w:tblPr>
      <w:tblGrid>
        <w:gridCol w:w="2290"/>
        <w:gridCol w:w="2012"/>
        <w:gridCol w:w="2125"/>
        <w:gridCol w:w="210"/>
        <w:gridCol w:w="404"/>
        <w:gridCol w:w="1827"/>
      </w:tblGrid>
      <w:tr w:rsidR="00A82279" w:rsidRPr="008A14A2">
        <w:trPr>
          <w:trHeight w:val="1049"/>
        </w:trPr>
        <w:tc>
          <w:tcPr>
            <w:tcW w:w="8868" w:type="dxa"/>
            <w:gridSpan w:val="6"/>
            <w:tcBorders>
              <w:top w:val="single" w:sz="12" w:space="0" w:color="auto"/>
              <w:left w:val="single" w:sz="12" w:space="0" w:color="auto"/>
              <w:bottom w:val="single" w:sz="8" w:space="0" w:color="auto"/>
              <w:right w:val="single" w:sz="12" w:space="0" w:color="auto"/>
            </w:tcBorders>
            <w:tcMar>
              <w:top w:w="0" w:type="dxa"/>
              <w:left w:w="108" w:type="dxa"/>
              <w:bottom w:w="0" w:type="dxa"/>
              <w:right w:w="108" w:type="dxa"/>
            </w:tcMar>
            <w:vAlign w:val="center"/>
          </w:tcPr>
          <w:p w:rsidR="00A82279" w:rsidRPr="00D60A07" w:rsidRDefault="00A82279" w:rsidP="00902F46">
            <w:pPr>
              <w:ind w:right="-59"/>
              <w:jc w:val="center"/>
              <w:rPr>
                <w:b/>
                <w:bCs/>
                <w:lang w:val="gl-ES"/>
              </w:rPr>
            </w:pPr>
            <w:r w:rsidRPr="00A006B2">
              <w:rPr>
                <w:b/>
                <w:bCs/>
                <w:lang w:val="gl-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41.25pt">
                  <v:imagedata r:id="rId9" o:title=""/>
                </v:shape>
              </w:pict>
            </w:r>
            <w:r w:rsidRPr="00D60A07">
              <w:rPr>
                <w:b/>
                <w:bCs/>
                <w:lang w:val="gl-ES"/>
              </w:rPr>
              <w:t>CONCELLO DE LUGO</w:t>
            </w:r>
          </w:p>
        </w:tc>
      </w:tr>
      <w:tr w:rsidR="00A82279" w:rsidRPr="008A14A2">
        <w:trPr>
          <w:trHeight w:val="1189"/>
        </w:trPr>
        <w:tc>
          <w:tcPr>
            <w:tcW w:w="8868" w:type="dxa"/>
            <w:gridSpan w:val="6"/>
            <w:tcBorders>
              <w:top w:val="nil"/>
              <w:left w:val="single" w:sz="12" w:space="0" w:color="auto"/>
              <w:bottom w:val="single" w:sz="12" w:space="0" w:color="auto"/>
              <w:right w:val="single" w:sz="12" w:space="0" w:color="auto"/>
            </w:tcBorders>
            <w:tcMar>
              <w:top w:w="0" w:type="dxa"/>
              <w:left w:w="108" w:type="dxa"/>
              <w:bottom w:w="0" w:type="dxa"/>
              <w:right w:w="108" w:type="dxa"/>
            </w:tcMar>
            <w:vAlign w:val="center"/>
          </w:tcPr>
          <w:p w:rsidR="00A82279" w:rsidRPr="008A14A2" w:rsidRDefault="00A82279" w:rsidP="00902F46">
            <w:pPr>
              <w:ind w:right="-59"/>
              <w:rPr>
                <w:lang w:val="gl-ES"/>
              </w:rPr>
            </w:pPr>
            <w:r w:rsidRPr="00A226C7">
              <w:rPr>
                <w:u w:val="single"/>
                <w:lang w:val="gl-ES"/>
              </w:rPr>
              <w:t>ANEXO I</w:t>
            </w:r>
            <w:r>
              <w:rPr>
                <w:lang w:val="gl-ES"/>
              </w:rPr>
              <w:t xml:space="preserve"> </w:t>
            </w:r>
            <w:r w:rsidRPr="00FF6B09">
              <w:rPr>
                <w:lang w:val="gl-ES"/>
              </w:rPr>
              <w:t>- SOLICITUDE DE SUBVENCIÓN PARA PROXECTOS DE DINAMIZACIÓN ECONÓMICA DIRIXIDAS ÁS ASOCIACIÓNS E ENTIDADES SEN ÁNIMO DE LUCRO QUE DESENVOLVEN A SÚA ACTIVIDADE NO EXERCICIO ECONÓMICO 2022.</w:t>
            </w:r>
            <w:r>
              <w:rPr>
                <w:lang w:val="gl-ES"/>
              </w:rPr>
              <w:t xml:space="preserve"> </w:t>
            </w:r>
          </w:p>
        </w:tc>
      </w:tr>
      <w:tr w:rsidR="00A82279" w:rsidRPr="008A14A2">
        <w:trPr>
          <w:trHeight w:val="281"/>
        </w:trPr>
        <w:tc>
          <w:tcPr>
            <w:tcW w:w="8868" w:type="dxa"/>
            <w:gridSpan w:val="6"/>
            <w:tcBorders>
              <w:top w:val="nil"/>
              <w:left w:val="nil"/>
              <w:bottom w:val="single" w:sz="12" w:space="0" w:color="auto"/>
              <w:right w:val="single" w:sz="12" w:space="0" w:color="auto"/>
            </w:tcBorders>
            <w:tcMar>
              <w:top w:w="0" w:type="dxa"/>
              <w:left w:w="108" w:type="dxa"/>
              <w:bottom w:w="0" w:type="dxa"/>
              <w:right w:w="108" w:type="dxa"/>
            </w:tcMar>
            <w:vAlign w:val="center"/>
          </w:tcPr>
          <w:p w:rsidR="00A82279" w:rsidRPr="008A14A2" w:rsidRDefault="00A82279" w:rsidP="00902F46">
            <w:pPr>
              <w:ind w:right="-59"/>
              <w:jc w:val="left"/>
              <w:rPr>
                <w:lang w:val="gl-ES"/>
              </w:rPr>
            </w:pPr>
            <w:r w:rsidRPr="008A14A2">
              <w:rPr>
                <w:lang w:val="gl-ES"/>
              </w:rPr>
              <w:t>DATOS DA PERSOA SOLICITANTE</w:t>
            </w:r>
          </w:p>
          <w:p w:rsidR="00A82279" w:rsidRPr="008A14A2" w:rsidRDefault="00A82279" w:rsidP="00902F46">
            <w:pPr>
              <w:ind w:right="-59"/>
              <w:jc w:val="left"/>
              <w:rPr>
                <w:lang w:val="gl-ES"/>
              </w:rPr>
            </w:pPr>
          </w:p>
        </w:tc>
      </w:tr>
      <w:tr w:rsidR="00A82279" w:rsidRPr="008A14A2">
        <w:trPr>
          <w:trHeight w:val="281"/>
        </w:trPr>
        <w:tc>
          <w:tcPr>
            <w:tcW w:w="6427" w:type="dxa"/>
            <w:gridSpan w:val="3"/>
            <w:tcBorders>
              <w:top w:val="nil"/>
              <w:left w:val="nil"/>
              <w:bottom w:val="single" w:sz="12" w:space="0" w:color="auto"/>
              <w:right w:val="single" w:sz="12" w:space="0" w:color="auto"/>
            </w:tcBorders>
            <w:tcMar>
              <w:top w:w="0" w:type="dxa"/>
              <w:left w:w="108" w:type="dxa"/>
              <w:bottom w:w="0" w:type="dxa"/>
              <w:right w:w="108" w:type="dxa"/>
            </w:tcMar>
            <w:vAlign w:val="center"/>
          </w:tcPr>
          <w:p w:rsidR="00A82279" w:rsidRPr="008A14A2" w:rsidRDefault="00A82279" w:rsidP="00902F46">
            <w:pPr>
              <w:ind w:right="-59"/>
              <w:jc w:val="left"/>
              <w:rPr>
                <w:lang w:val="gl-ES"/>
              </w:rPr>
            </w:pPr>
          </w:p>
        </w:tc>
        <w:tc>
          <w:tcPr>
            <w:tcW w:w="2441" w:type="dxa"/>
            <w:gridSpan w:val="3"/>
            <w:tcBorders>
              <w:top w:val="nil"/>
              <w:left w:val="nil"/>
              <w:bottom w:val="single" w:sz="12" w:space="0" w:color="auto"/>
              <w:right w:val="single" w:sz="12" w:space="0" w:color="auto"/>
            </w:tcBorders>
            <w:tcMar>
              <w:top w:w="0" w:type="dxa"/>
              <w:left w:w="108" w:type="dxa"/>
              <w:bottom w:w="0" w:type="dxa"/>
              <w:right w:w="108" w:type="dxa"/>
            </w:tcMar>
            <w:vAlign w:val="center"/>
          </w:tcPr>
          <w:p w:rsidR="00A82279" w:rsidRPr="008A14A2" w:rsidRDefault="00A82279" w:rsidP="00902F46">
            <w:pPr>
              <w:ind w:right="-59"/>
              <w:jc w:val="left"/>
              <w:rPr>
                <w:lang w:val="gl-ES"/>
              </w:rPr>
            </w:pPr>
          </w:p>
        </w:tc>
      </w:tr>
      <w:tr w:rsidR="00A82279" w:rsidRPr="008A14A2">
        <w:trPr>
          <w:trHeight w:val="170"/>
        </w:trPr>
        <w:tc>
          <w:tcPr>
            <w:tcW w:w="7041" w:type="dxa"/>
            <w:gridSpan w:val="5"/>
            <w:tcBorders>
              <w:top w:val="nil"/>
              <w:left w:val="single" w:sz="12"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bookmarkStart w:id="6" w:name="OLE_LINK2"/>
            <w:bookmarkStart w:id="7" w:name="OLE_LINK1"/>
            <w:bookmarkEnd w:id="6"/>
            <w:r w:rsidRPr="008A14A2">
              <w:rPr>
                <w:vertAlign w:val="superscript"/>
                <w:lang w:val="gl-ES"/>
              </w:rPr>
              <w:t>NOME e APELIDOS:</w:t>
            </w:r>
            <w:bookmarkEnd w:id="7"/>
          </w:p>
        </w:tc>
        <w:tc>
          <w:tcPr>
            <w:tcW w:w="1827" w:type="dxa"/>
            <w:tcBorders>
              <w:top w:val="nil"/>
              <w:left w:val="nil"/>
              <w:bottom w:val="single" w:sz="8" w:space="0" w:color="auto"/>
              <w:right w:val="single" w:sz="12"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NIF/NIE:</w:t>
            </w:r>
          </w:p>
        </w:tc>
      </w:tr>
      <w:tr w:rsidR="00A82279" w:rsidRPr="008A14A2">
        <w:trPr>
          <w:trHeight w:val="170"/>
        </w:trPr>
        <w:tc>
          <w:tcPr>
            <w:tcW w:w="6427" w:type="dxa"/>
            <w:gridSpan w:val="3"/>
            <w:tcBorders>
              <w:top w:val="nil"/>
              <w:left w:val="single" w:sz="12"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ENDEREZO:</w:t>
            </w:r>
          </w:p>
        </w:tc>
        <w:tc>
          <w:tcPr>
            <w:tcW w:w="2441" w:type="dxa"/>
            <w:gridSpan w:val="3"/>
            <w:tcBorders>
              <w:top w:val="nil"/>
              <w:left w:val="nil"/>
              <w:bottom w:val="single" w:sz="8" w:space="0" w:color="auto"/>
              <w:right w:val="single" w:sz="12"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CONCELLO:</w:t>
            </w:r>
          </w:p>
        </w:tc>
      </w:tr>
      <w:tr w:rsidR="00A82279" w:rsidRPr="008A14A2">
        <w:trPr>
          <w:trHeight w:val="170"/>
        </w:trPr>
        <w:tc>
          <w:tcPr>
            <w:tcW w:w="2290"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PROVINCIA:</w:t>
            </w:r>
          </w:p>
        </w:tc>
        <w:tc>
          <w:tcPr>
            <w:tcW w:w="2012"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CÓDIGO POSTAL:</w:t>
            </w:r>
          </w:p>
        </w:tc>
        <w:tc>
          <w:tcPr>
            <w:tcW w:w="2335" w:type="dxa"/>
            <w:gridSpan w:val="2"/>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TELÉFONO:</w:t>
            </w:r>
          </w:p>
        </w:tc>
        <w:tc>
          <w:tcPr>
            <w:tcW w:w="2231" w:type="dxa"/>
            <w:gridSpan w:val="2"/>
            <w:tcBorders>
              <w:top w:val="nil"/>
              <w:left w:val="nil"/>
              <w:bottom w:val="single" w:sz="8" w:space="0" w:color="auto"/>
              <w:right w:val="single" w:sz="12"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CORREO ELECTRÓNICO:</w:t>
            </w:r>
          </w:p>
        </w:tc>
      </w:tr>
      <w:tr w:rsidR="00A82279" w:rsidRPr="008A14A2">
        <w:trPr>
          <w:trHeight w:val="171"/>
        </w:trPr>
        <w:tc>
          <w:tcPr>
            <w:tcW w:w="8868" w:type="dxa"/>
            <w:gridSpan w:val="6"/>
            <w:tcBorders>
              <w:top w:val="nil"/>
              <w:left w:val="single" w:sz="12" w:space="0" w:color="auto"/>
              <w:bottom w:val="single" w:sz="12" w:space="0" w:color="auto"/>
              <w:right w:val="single" w:sz="12" w:space="0" w:color="auto"/>
            </w:tcBorders>
            <w:tcMar>
              <w:top w:w="0" w:type="dxa"/>
              <w:left w:w="108" w:type="dxa"/>
              <w:bottom w:w="0" w:type="dxa"/>
              <w:right w:w="108" w:type="dxa"/>
            </w:tcMar>
          </w:tcPr>
          <w:p w:rsidR="00A82279" w:rsidRPr="008A14A2" w:rsidRDefault="00A82279" w:rsidP="00902F46">
            <w:pPr>
              <w:spacing w:line="171" w:lineRule="atLeast"/>
              <w:ind w:right="-59"/>
              <w:rPr>
                <w:lang w:val="gl-ES"/>
              </w:rPr>
            </w:pPr>
            <w:r w:rsidRPr="008A14A2">
              <w:rPr>
                <w:rFonts w:ascii="Wingdings" w:hAnsi="Wingdings" w:cs="Wingdings"/>
                <w:lang w:val="gl-ES"/>
              </w:rPr>
              <w:t></w:t>
            </w:r>
            <w:r w:rsidRPr="008A14A2">
              <w:rPr>
                <w:lang w:val="gl-ES"/>
              </w:rPr>
              <w:t xml:space="preserve"> Autorizo ao Concello de Lugo para que me informe mediante SMS ou correo electrónico do estado desta solicitude así como doutro tipo de avisos relacionados que me poidan resultar de interese.</w:t>
            </w:r>
          </w:p>
        </w:tc>
      </w:tr>
      <w:tr w:rsidR="00A82279" w:rsidRPr="008A14A2">
        <w:tc>
          <w:tcPr>
            <w:tcW w:w="2290" w:type="dxa"/>
            <w:tcBorders>
              <w:top w:val="nil"/>
              <w:left w:val="nil"/>
              <w:bottom w:val="nil"/>
              <w:right w:val="nil"/>
            </w:tcBorders>
            <w:vAlign w:val="center"/>
          </w:tcPr>
          <w:p w:rsidR="00A82279" w:rsidRPr="008A14A2" w:rsidRDefault="00A82279" w:rsidP="00902F46">
            <w:pPr>
              <w:jc w:val="left"/>
              <w:rPr>
                <w:sz w:val="2"/>
                <w:szCs w:val="2"/>
                <w:lang w:val="gl-ES"/>
              </w:rPr>
            </w:pPr>
          </w:p>
        </w:tc>
        <w:tc>
          <w:tcPr>
            <w:tcW w:w="2012" w:type="dxa"/>
            <w:tcBorders>
              <w:top w:val="nil"/>
              <w:left w:val="nil"/>
              <w:bottom w:val="nil"/>
              <w:right w:val="nil"/>
            </w:tcBorders>
            <w:vAlign w:val="center"/>
          </w:tcPr>
          <w:p w:rsidR="00A82279" w:rsidRPr="008A14A2" w:rsidRDefault="00A82279" w:rsidP="00902F46">
            <w:pPr>
              <w:jc w:val="left"/>
              <w:rPr>
                <w:sz w:val="2"/>
                <w:szCs w:val="2"/>
                <w:lang w:val="gl-ES"/>
              </w:rPr>
            </w:pPr>
          </w:p>
        </w:tc>
        <w:tc>
          <w:tcPr>
            <w:tcW w:w="2125" w:type="dxa"/>
            <w:tcBorders>
              <w:top w:val="nil"/>
              <w:left w:val="nil"/>
              <w:bottom w:val="nil"/>
              <w:right w:val="nil"/>
            </w:tcBorders>
            <w:vAlign w:val="center"/>
          </w:tcPr>
          <w:p w:rsidR="00A82279" w:rsidRPr="008A14A2" w:rsidRDefault="00A82279" w:rsidP="00902F46">
            <w:pPr>
              <w:jc w:val="left"/>
              <w:rPr>
                <w:sz w:val="2"/>
                <w:szCs w:val="2"/>
                <w:lang w:val="gl-ES"/>
              </w:rPr>
            </w:pPr>
          </w:p>
        </w:tc>
        <w:tc>
          <w:tcPr>
            <w:tcW w:w="210" w:type="dxa"/>
            <w:tcBorders>
              <w:top w:val="nil"/>
              <w:left w:val="nil"/>
              <w:bottom w:val="nil"/>
              <w:right w:val="nil"/>
            </w:tcBorders>
            <w:vAlign w:val="center"/>
          </w:tcPr>
          <w:p w:rsidR="00A82279" w:rsidRPr="008A14A2" w:rsidRDefault="00A82279" w:rsidP="00902F46">
            <w:pPr>
              <w:jc w:val="left"/>
              <w:rPr>
                <w:sz w:val="2"/>
                <w:szCs w:val="2"/>
                <w:lang w:val="gl-ES"/>
              </w:rPr>
            </w:pPr>
          </w:p>
        </w:tc>
        <w:tc>
          <w:tcPr>
            <w:tcW w:w="404" w:type="dxa"/>
            <w:tcBorders>
              <w:top w:val="nil"/>
              <w:left w:val="nil"/>
              <w:bottom w:val="nil"/>
              <w:right w:val="nil"/>
            </w:tcBorders>
            <w:vAlign w:val="center"/>
          </w:tcPr>
          <w:p w:rsidR="00A82279" w:rsidRPr="008A14A2" w:rsidRDefault="00A82279" w:rsidP="00902F46">
            <w:pPr>
              <w:jc w:val="left"/>
              <w:rPr>
                <w:sz w:val="2"/>
                <w:szCs w:val="2"/>
                <w:lang w:val="gl-ES"/>
              </w:rPr>
            </w:pPr>
          </w:p>
        </w:tc>
        <w:tc>
          <w:tcPr>
            <w:tcW w:w="1827" w:type="dxa"/>
            <w:tcBorders>
              <w:top w:val="nil"/>
              <w:left w:val="nil"/>
              <w:bottom w:val="nil"/>
              <w:right w:val="nil"/>
            </w:tcBorders>
            <w:vAlign w:val="center"/>
          </w:tcPr>
          <w:p w:rsidR="00A82279" w:rsidRPr="008A14A2" w:rsidRDefault="00A82279" w:rsidP="00902F46">
            <w:pPr>
              <w:jc w:val="left"/>
              <w:rPr>
                <w:sz w:val="2"/>
                <w:szCs w:val="2"/>
                <w:lang w:val="gl-ES"/>
              </w:rPr>
            </w:pPr>
          </w:p>
        </w:tc>
      </w:tr>
    </w:tbl>
    <w:p w:rsidR="00A82279" w:rsidRPr="008A14A2" w:rsidRDefault="00A82279" w:rsidP="00902F46">
      <w:pPr>
        <w:ind w:right="-59"/>
        <w:rPr>
          <w:lang w:val="gl-ES"/>
        </w:rPr>
      </w:pPr>
      <w:r w:rsidRPr="008A14A2">
        <w:rPr>
          <w:lang w:val="gl-ES"/>
        </w:rPr>
        <w:t>ENDEREZO PARA OS EFECTOS DE NOTIFICACIÓN</w:t>
      </w:r>
    </w:p>
    <w:tbl>
      <w:tblPr>
        <w:tblW w:w="5255" w:type="pct"/>
        <w:tblInd w:w="-106" w:type="dxa"/>
        <w:tblCellMar>
          <w:left w:w="0" w:type="dxa"/>
          <w:right w:w="0" w:type="dxa"/>
        </w:tblCellMar>
        <w:tblLook w:val="0000"/>
      </w:tblPr>
      <w:tblGrid>
        <w:gridCol w:w="3411"/>
        <w:gridCol w:w="2753"/>
        <w:gridCol w:w="2703"/>
      </w:tblGrid>
      <w:tr w:rsidR="00A82279" w:rsidRPr="008A14A2">
        <w:trPr>
          <w:trHeight w:val="170"/>
        </w:trPr>
        <w:tc>
          <w:tcPr>
            <w:tcW w:w="8868" w:type="dxa"/>
            <w:gridSpan w:val="3"/>
            <w:tcBorders>
              <w:top w:val="single" w:sz="12" w:space="0" w:color="auto"/>
              <w:left w:val="single" w:sz="12" w:space="0" w:color="auto"/>
              <w:bottom w:val="single" w:sz="8" w:space="0" w:color="auto"/>
              <w:right w:val="single" w:sz="12"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ENDEREZO:</w:t>
            </w:r>
          </w:p>
        </w:tc>
      </w:tr>
      <w:tr w:rsidR="00A82279" w:rsidRPr="008A14A2">
        <w:trPr>
          <w:trHeight w:val="170"/>
        </w:trPr>
        <w:tc>
          <w:tcPr>
            <w:tcW w:w="3412" w:type="dxa"/>
            <w:tcBorders>
              <w:top w:val="nil"/>
              <w:left w:val="single" w:sz="12" w:space="0" w:color="auto"/>
              <w:bottom w:val="single" w:sz="12"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CONCELLO:</w:t>
            </w:r>
          </w:p>
        </w:tc>
        <w:tc>
          <w:tcPr>
            <w:tcW w:w="2753" w:type="dxa"/>
            <w:tcBorders>
              <w:top w:val="nil"/>
              <w:left w:val="nil"/>
              <w:bottom w:val="single" w:sz="12"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PROVINCIA:</w:t>
            </w:r>
          </w:p>
        </w:tc>
        <w:tc>
          <w:tcPr>
            <w:tcW w:w="2703" w:type="dxa"/>
            <w:tcBorders>
              <w:top w:val="nil"/>
              <w:left w:val="nil"/>
              <w:bottom w:val="single" w:sz="12" w:space="0" w:color="auto"/>
              <w:right w:val="single" w:sz="12"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CÓDIGO POSTAL:</w:t>
            </w:r>
          </w:p>
        </w:tc>
      </w:tr>
    </w:tbl>
    <w:p w:rsidR="00A82279" w:rsidRPr="008A14A2" w:rsidRDefault="00A82279" w:rsidP="00902F46">
      <w:pPr>
        <w:ind w:right="-59"/>
        <w:rPr>
          <w:lang w:val="gl-ES"/>
        </w:rPr>
      </w:pPr>
    </w:p>
    <w:p w:rsidR="00A82279" w:rsidRPr="008A14A2" w:rsidRDefault="00A82279" w:rsidP="00902F46">
      <w:pPr>
        <w:ind w:right="-59"/>
        <w:outlineLvl w:val="0"/>
        <w:rPr>
          <w:lang w:val="gl-ES"/>
        </w:rPr>
      </w:pPr>
      <w:r w:rsidRPr="008A14A2">
        <w:rPr>
          <w:lang w:val="gl-ES"/>
        </w:rPr>
        <w:t>DATOS DA ASOCIACIÓN/ENTIDADE</w:t>
      </w:r>
    </w:p>
    <w:tbl>
      <w:tblPr>
        <w:tblW w:w="5255" w:type="pct"/>
        <w:tblInd w:w="-106" w:type="dxa"/>
        <w:tblCellMar>
          <w:left w:w="0" w:type="dxa"/>
          <w:right w:w="0" w:type="dxa"/>
        </w:tblCellMar>
        <w:tblLook w:val="0000"/>
      </w:tblPr>
      <w:tblGrid>
        <w:gridCol w:w="2064"/>
        <w:gridCol w:w="1766"/>
        <w:gridCol w:w="1603"/>
        <w:gridCol w:w="294"/>
        <w:gridCol w:w="3140"/>
      </w:tblGrid>
      <w:tr w:rsidR="00A82279" w:rsidRPr="008A14A2">
        <w:trPr>
          <w:trHeight w:val="170"/>
        </w:trPr>
        <w:tc>
          <w:tcPr>
            <w:tcW w:w="5652" w:type="dxa"/>
            <w:gridSpan w:val="4"/>
            <w:tcBorders>
              <w:top w:val="single" w:sz="12" w:space="0" w:color="auto"/>
              <w:left w:val="single" w:sz="12"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left"/>
              <w:rPr>
                <w:vertAlign w:val="superscript"/>
                <w:lang w:val="gl-ES"/>
              </w:rPr>
            </w:pPr>
            <w:r w:rsidRPr="008A14A2">
              <w:rPr>
                <w:vertAlign w:val="superscript"/>
                <w:lang w:val="gl-ES"/>
              </w:rPr>
              <w:t>NOME:</w:t>
            </w:r>
          </w:p>
          <w:p w:rsidR="00A82279" w:rsidRPr="008A14A2" w:rsidRDefault="00A82279" w:rsidP="00902F46">
            <w:pPr>
              <w:spacing w:line="170" w:lineRule="atLeast"/>
              <w:ind w:right="-59"/>
              <w:jc w:val="left"/>
              <w:rPr>
                <w:vertAlign w:val="superscript"/>
                <w:lang w:val="gl-ES"/>
              </w:rPr>
            </w:pPr>
          </w:p>
        </w:tc>
        <w:tc>
          <w:tcPr>
            <w:tcW w:w="3216" w:type="dxa"/>
            <w:tcBorders>
              <w:top w:val="single" w:sz="12" w:space="0" w:color="auto"/>
              <w:left w:val="nil"/>
              <w:bottom w:val="single" w:sz="8" w:space="0" w:color="auto"/>
              <w:right w:val="single" w:sz="12"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Nº REXISTRO MUNICIPAL:</w:t>
            </w:r>
          </w:p>
        </w:tc>
      </w:tr>
      <w:tr w:rsidR="00A82279" w:rsidRPr="008A14A2">
        <w:trPr>
          <w:trHeight w:val="170"/>
        </w:trPr>
        <w:tc>
          <w:tcPr>
            <w:tcW w:w="5367" w:type="dxa"/>
            <w:gridSpan w:val="3"/>
            <w:tcBorders>
              <w:top w:val="nil"/>
              <w:left w:val="single" w:sz="12"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ENDEREZO SOCIAL:</w:t>
            </w:r>
          </w:p>
        </w:tc>
        <w:tc>
          <w:tcPr>
            <w:tcW w:w="3501" w:type="dxa"/>
            <w:gridSpan w:val="2"/>
            <w:tcBorders>
              <w:top w:val="nil"/>
              <w:left w:val="nil"/>
              <w:bottom w:val="single" w:sz="8" w:space="0" w:color="auto"/>
              <w:right w:val="single" w:sz="12"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CONCELLO:</w:t>
            </w:r>
          </w:p>
        </w:tc>
      </w:tr>
      <w:tr w:rsidR="00A82279" w:rsidRPr="008A14A2">
        <w:trPr>
          <w:trHeight w:val="170"/>
        </w:trPr>
        <w:tc>
          <w:tcPr>
            <w:tcW w:w="2033" w:type="dxa"/>
            <w:tcBorders>
              <w:top w:val="nil"/>
              <w:left w:val="single" w:sz="12"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PROVINCIA:</w:t>
            </w:r>
          </w:p>
        </w:tc>
        <w:tc>
          <w:tcPr>
            <w:tcW w:w="1772"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CÓDIGO POSTAL:</w:t>
            </w:r>
          </w:p>
        </w:tc>
        <w:tc>
          <w:tcPr>
            <w:tcW w:w="1847" w:type="dxa"/>
            <w:gridSpan w:val="2"/>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TELÉFONO:</w:t>
            </w:r>
          </w:p>
        </w:tc>
        <w:tc>
          <w:tcPr>
            <w:tcW w:w="3216" w:type="dxa"/>
            <w:tcBorders>
              <w:top w:val="nil"/>
              <w:left w:val="nil"/>
              <w:bottom w:val="single" w:sz="8" w:space="0" w:color="auto"/>
              <w:right w:val="single" w:sz="12" w:space="0" w:color="auto"/>
            </w:tcBorders>
            <w:tcMar>
              <w:top w:w="0" w:type="dxa"/>
              <w:left w:w="108" w:type="dxa"/>
              <w:bottom w:w="0" w:type="dxa"/>
              <w:right w:w="108" w:type="dxa"/>
            </w:tcMar>
          </w:tcPr>
          <w:p w:rsidR="00A82279" w:rsidRPr="008A14A2" w:rsidRDefault="00A82279" w:rsidP="00902F46">
            <w:pPr>
              <w:spacing w:line="170" w:lineRule="atLeast"/>
              <w:ind w:right="-59"/>
              <w:jc w:val="left"/>
              <w:rPr>
                <w:vertAlign w:val="superscript"/>
                <w:lang w:val="gl-ES"/>
              </w:rPr>
            </w:pPr>
            <w:r w:rsidRPr="008A14A2">
              <w:rPr>
                <w:vertAlign w:val="superscript"/>
                <w:lang w:val="gl-ES"/>
              </w:rPr>
              <w:t>CORREO ELECTRÓNICO:</w:t>
            </w:r>
          </w:p>
        </w:tc>
      </w:tr>
      <w:tr w:rsidR="00A82279" w:rsidRPr="008A14A2">
        <w:trPr>
          <w:trHeight w:val="171"/>
        </w:trPr>
        <w:tc>
          <w:tcPr>
            <w:tcW w:w="8868" w:type="dxa"/>
            <w:gridSpan w:val="5"/>
            <w:tcBorders>
              <w:top w:val="nil"/>
              <w:left w:val="single" w:sz="12" w:space="0" w:color="auto"/>
              <w:bottom w:val="single" w:sz="8" w:space="0" w:color="auto"/>
              <w:right w:val="single" w:sz="12" w:space="0" w:color="auto"/>
            </w:tcBorders>
            <w:tcMar>
              <w:top w:w="0" w:type="dxa"/>
              <w:left w:w="108" w:type="dxa"/>
              <w:bottom w:w="0" w:type="dxa"/>
              <w:right w:w="108" w:type="dxa"/>
            </w:tcMar>
          </w:tcPr>
          <w:p w:rsidR="00A82279" w:rsidRPr="008A14A2" w:rsidRDefault="00A82279" w:rsidP="00902F46">
            <w:pPr>
              <w:spacing w:line="171" w:lineRule="atLeast"/>
              <w:ind w:right="-59"/>
              <w:rPr>
                <w:lang w:val="gl-ES"/>
              </w:rPr>
            </w:pPr>
            <w:r w:rsidRPr="008A14A2">
              <w:rPr>
                <w:vertAlign w:val="superscript"/>
                <w:lang w:val="gl-ES"/>
              </w:rPr>
              <w:t>CARGO DA PERSOA SOLICITANTE:</w:t>
            </w:r>
          </w:p>
        </w:tc>
      </w:tr>
      <w:tr w:rsidR="00A82279" w:rsidRPr="008A14A2">
        <w:trPr>
          <w:trHeight w:val="171"/>
        </w:trPr>
        <w:tc>
          <w:tcPr>
            <w:tcW w:w="8868" w:type="dxa"/>
            <w:gridSpan w:val="5"/>
            <w:tcBorders>
              <w:top w:val="nil"/>
              <w:left w:val="single" w:sz="12" w:space="0" w:color="auto"/>
              <w:bottom w:val="single" w:sz="12" w:space="0" w:color="auto"/>
              <w:right w:val="single" w:sz="12" w:space="0" w:color="auto"/>
            </w:tcBorders>
            <w:tcMar>
              <w:top w:w="0" w:type="dxa"/>
              <w:left w:w="108" w:type="dxa"/>
              <w:bottom w:w="0" w:type="dxa"/>
              <w:right w:w="108" w:type="dxa"/>
            </w:tcMar>
          </w:tcPr>
          <w:p w:rsidR="00A82279" w:rsidRPr="008A14A2" w:rsidRDefault="00A82279" w:rsidP="00902F46">
            <w:pPr>
              <w:spacing w:line="171" w:lineRule="atLeast"/>
              <w:ind w:right="-59"/>
              <w:rPr>
                <w:lang w:val="gl-ES"/>
              </w:rPr>
            </w:pPr>
            <w:r w:rsidRPr="008A14A2">
              <w:rPr>
                <w:vertAlign w:val="superscript"/>
                <w:lang w:val="gl-ES"/>
              </w:rPr>
              <w:t>PERTENCE A UNHA FEDERACIÓN/AGRUPACIÓN?</w:t>
            </w:r>
            <w:r w:rsidRPr="008A14A2">
              <w:rPr>
                <w:lang w:val="gl-ES"/>
              </w:rPr>
              <w:t xml:space="preserve"> </w:t>
            </w:r>
            <w:r w:rsidRPr="008A14A2">
              <w:rPr>
                <w:rFonts w:ascii="Wingdings" w:hAnsi="Wingdings" w:cs="Wingdings"/>
                <w:lang w:val="gl-ES"/>
              </w:rPr>
              <w:t></w:t>
            </w:r>
            <w:r w:rsidRPr="008A14A2">
              <w:rPr>
                <w:lang w:val="gl-ES"/>
              </w:rPr>
              <w:t xml:space="preserve"> Non   </w:t>
            </w:r>
            <w:r w:rsidRPr="008A14A2">
              <w:rPr>
                <w:rFonts w:ascii="Wingdings" w:hAnsi="Wingdings" w:cs="Wingdings"/>
                <w:lang w:val="gl-ES"/>
              </w:rPr>
              <w:t></w:t>
            </w:r>
            <w:r w:rsidRPr="008A14A2">
              <w:rPr>
                <w:lang w:val="gl-ES"/>
              </w:rPr>
              <w:t xml:space="preserve">  Si (indicar a cal):</w:t>
            </w:r>
          </w:p>
        </w:tc>
      </w:tr>
      <w:tr w:rsidR="00A82279" w:rsidRPr="008A14A2">
        <w:tc>
          <w:tcPr>
            <w:tcW w:w="2700" w:type="dxa"/>
            <w:tcBorders>
              <w:top w:val="nil"/>
              <w:left w:val="nil"/>
              <w:bottom w:val="nil"/>
              <w:right w:val="nil"/>
            </w:tcBorders>
            <w:vAlign w:val="center"/>
          </w:tcPr>
          <w:p w:rsidR="00A82279" w:rsidRPr="008A14A2" w:rsidRDefault="00A82279" w:rsidP="00902F46">
            <w:pPr>
              <w:jc w:val="left"/>
              <w:rPr>
                <w:sz w:val="2"/>
                <w:szCs w:val="2"/>
                <w:lang w:val="gl-ES"/>
              </w:rPr>
            </w:pPr>
          </w:p>
        </w:tc>
        <w:tc>
          <w:tcPr>
            <w:tcW w:w="2355" w:type="dxa"/>
            <w:tcBorders>
              <w:top w:val="nil"/>
              <w:left w:val="nil"/>
              <w:bottom w:val="nil"/>
              <w:right w:val="nil"/>
            </w:tcBorders>
            <w:vAlign w:val="center"/>
          </w:tcPr>
          <w:p w:rsidR="00A82279" w:rsidRPr="008A14A2" w:rsidRDefault="00A82279" w:rsidP="00902F46">
            <w:pPr>
              <w:jc w:val="left"/>
              <w:rPr>
                <w:sz w:val="2"/>
                <w:szCs w:val="2"/>
                <w:lang w:val="gl-ES"/>
              </w:rPr>
            </w:pPr>
          </w:p>
        </w:tc>
        <w:tc>
          <w:tcPr>
            <w:tcW w:w="2070" w:type="dxa"/>
            <w:tcBorders>
              <w:top w:val="nil"/>
              <w:left w:val="nil"/>
              <w:bottom w:val="nil"/>
              <w:right w:val="nil"/>
            </w:tcBorders>
            <w:vAlign w:val="center"/>
          </w:tcPr>
          <w:p w:rsidR="00A82279" w:rsidRPr="008A14A2" w:rsidRDefault="00A82279" w:rsidP="00902F46">
            <w:pPr>
              <w:jc w:val="left"/>
              <w:rPr>
                <w:sz w:val="2"/>
                <w:szCs w:val="2"/>
                <w:lang w:val="gl-ES"/>
              </w:rPr>
            </w:pPr>
          </w:p>
        </w:tc>
        <w:tc>
          <w:tcPr>
            <w:tcW w:w="375" w:type="dxa"/>
            <w:tcBorders>
              <w:top w:val="nil"/>
              <w:left w:val="nil"/>
              <w:bottom w:val="nil"/>
              <w:right w:val="nil"/>
            </w:tcBorders>
            <w:vAlign w:val="center"/>
          </w:tcPr>
          <w:p w:rsidR="00A82279" w:rsidRPr="008A14A2" w:rsidRDefault="00A82279" w:rsidP="00902F46">
            <w:pPr>
              <w:jc w:val="left"/>
              <w:rPr>
                <w:sz w:val="2"/>
                <w:szCs w:val="2"/>
                <w:lang w:val="gl-ES"/>
              </w:rPr>
            </w:pPr>
          </w:p>
        </w:tc>
        <w:tc>
          <w:tcPr>
            <w:tcW w:w="4260" w:type="dxa"/>
            <w:tcBorders>
              <w:top w:val="nil"/>
              <w:left w:val="nil"/>
              <w:bottom w:val="nil"/>
              <w:right w:val="nil"/>
            </w:tcBorders>
            <w:vAlign w:val="center"/>
          </w:tcPr>
          <w:p w:rsidR="00A82279" w:rsidRPr="008A14A2" w:rsidRDefault="00A82279" w:rsidP="00902F46">
            <w:pPr>
              <w:jc w:val="left"/>
              <w:rPr>
                <w:sz w:val="2"/>
                <w:szCs w:val="2"/>
                <w:lang w:val="gl-ES"/>
              </w:rPr>
            </w:pPr>
          </w:p>
        </w:tc>
      </w:tr>
    </w:tbl>
    <w:p w:rsidR="00A82279" w:rsidRPr="008A14A2" w:rsidRDefault="00A82279" w:rsidP="00902F46">
      <w:pPr>
        <w:ind w:right="-59"/>
        <w:rPr>
          <w:lang w:val="gl-ES"/>
        </w:rPr>
      </w:pPr>
    </w:p>
    <w:tbl>
      <w:tblPr>
        <w:tblW w:w="8868" w:type="dxa"/>
        <w:tblInd w:w="-106" w:type="dxa"/>
        <w:tblCellMar>
          <w:left w:w="0" w:type="dxa"/>
          <w:right w:w="0" w:type="dxa"/>
        </w:tblCellMar>
        <w:tblLook w:val="0000"/>
      </w:tblPr>
      <w:tblGrid>
        <w:gridCol w:w="5508"/>
        <w:gridCol w:w="3360"/>
      </w:tblGrid>
      <w:tr w:rsidR="00A82279" w:rsidRPr="008A14A2">
        <w:tc>
          <w:tcPr>
            <w:tcW w:w="5508" w:type="dxa"/>
            <w:tcBorders>
              <w:top w:val="single" w:sz="8" w:space="0" w:color="auto"/>
              <w:left w:val="single" w:sz="8" w:space="0" w:color="auto"/>
              <w:bottom w:val="single" w:sz="8" w:space="0" w:color="auto"/>
              <w:right w:val="single" w:sz="12" w:space="0" w:color="auto"/>
            </w:tcBorders>
            <w:tcMar>
              <w:top w:w="0" w:type="dxa"/>
              <w:left w:w="108" w:type="dxa"/>
              <w:bottom w:w="0" w:type="dxa"/>
              <w:right w:w="108" w:type="dxa"/>
            </w:tcMar>
            <w:vAlign w:val="center"/>
          </w:tcPr>
          <w:p w:rsidR="00A82279" w:rsidRPr="008A14A2" w:rsidRDefault="00A82279" w:rsidP="00902F46">
            <w:pPr>
              <w:ind w:right="-59"/>
              <w:jc w:val="left"/>
              <w:rPr>
                <w:lang w:val="gl-ES"/>
              </w:rPr>
            </w:pPr>
            <w:r w:rsidRPr="008A14A2">
              <w:rPr>
                <w:lang w:val="gl-ES"/>
              </w:rPr>
              <w:t>Importe da subvención solicitada (en euros)</w:t>
            </w:r>
          </w:p>
        </w:tc>
        <w:tc>
          <w:tcPr>
            <w:tcW w:w="3360" w:type="dxa"/>
            <w:tcBorders>
              <w:top w:val="single" w:sz="12" w:space="0" w:color="auto"/>
              <w:left w:val="nil"/>
              <w:bottom w:val="single" w:sz="12" w:space="0" w:color="auto"/>
              <w:right w:val="single" w:sz="12" w:space="0" w:color="auto"/>
            </w:tcBorders>
            <w:tcMar>
              <w:top w:w="0" w:type="dxa"/>
              <w:left w:w="108" w:type="dxa"/>
              <w:bottom w:w="0" w:type="dxa"/>
              <w:right w:w="108" w:type="dxa"/>
            </w:tcMar>
          </w:tcPr>
          <w:p w:rsidR="00A82279" w:rsidRPr="008A14A2" w:rsidRDefault="00A82279" w:rsidP="00902F46">
            <w:pPr>
              <w:ind w:right="-59"/>
              <w:rPr>
                <w:lang w:val="gl-ES"/>
              </w:rPr>
            </w:pPr>
          </w:p>
        </w:tc>
      </w:tr>
    </w:tbl>
    <w:p w:rsidR="00A82279" w:rsidRPr="008A14A2" w:rsidRDefault="00A82279" w:rsidP="00902F46">
      <w:pPr>
        <w:ind w:right="-59"/>
        <w:rPr>
          <w:lang w:val="gl-ES"/>
        </w:rPr>
      </w:pPr>
    </w:p>
    <w:p w:rsidR="00A82279" w:rsidRPr="008A14A2" w:rsidRDefault="00A82279" w:rsidP="00902F46">
      <w:pPr>
        <w:ind w:right="-59"/>
        <w:outlineLvl w:val="0"/>
        <w:rPr>
          <w:lang w:val="gl-ES"/>
        </w:rPr>
      </w:pPr>
      <w:r w:rsidRPr="008A14A2">
        <w:rPr>
          <w:lang w:val="gl-ES"/>
        </w:rPr>
        <w:t>DATOS DO PROGRAMA PARA O QUE SOLICITA SUBVENCIÓN:</w:t>
      </w:r>
      <w:r w:rsidRPr="008A14A2">
        <w:rPr>
          <w:color w:val="2F1311"/>
          <w:lang w:val="gl-ES"/>
        </w:rPr>
        <w:t xml:space="preserve"> </w:t>
      </w:r>
    </w:p>
    <w:tbl>
      <w:tblPr>
        <w:tblW w:w="8868" w:type="dxa"/>
        <w:tblInd w:w="-106" w:type="dxa"/>
        <w:tblCellMar>
          <w:left w:w="0" w:type="dxa"/>
          <w:right w:w="0" w:type="dxa"/>
        </w:tblCellMar>
        <w:tblLook w:val="0000"/>
      </w:tblPr>
      <w:tblGrid>
        <w:gridCol w:w="8868"/>
      </w:tblGrid>
      <w:tr w:rsidR="00A82279" w:rsidRPr="008A14A2">
        <w:tc>
          <w:tcPr>
            <w:tcW w:w="886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vertAlign w:val="superscript"/>
                <w:lang w:val="gl-ES"/>
              </w:rPr>
              <w:t>NOME:</w:t>
            </w:r>
          </w:p>
        </w:tc>
      </w:tr>
      <w:tr w:rsidR="00A82279" w:rsidRPr="008A14A2">
        <w:tc>
          <w:tcPr>
            <w:tcW w:w="8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vertAlign w:val="superscript"/>
                <w:lang w:val="gl-ES"/>
              </w:rPr>
            </w:pPr>
          </w:p>
        </w:tc>
      </w:tr>
      <w:tr w:rsidR="00A82279" w:rsidRPr="008A14A2">
        <w:tc>
          <w:tcPr>
            <w:tcW w:w="886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vertAlign w:val="superscript"/>
                <w:lang w:val="gl-ES"/>
              </w:rPr>
            </w:pPr>
          </w:p>
        </w:tc>
      </w:tr>
    </w:tbl>
    <w:p w:rsidR="00A82279" w:rsidRDefault="00A82279" w:rsidP="00902F46">
      <w:pPr>
        <w:ind w:right="-59" w:firstLine="357"/>
        <w:rPr>
          <w:lang w:val="gl-ES"/>
        </w:rPr>
      </w:pPr>
    </w:p>
    <w:p w:rsidR="00A82279" w:rsidRPr="008A14A2" w:rsidRDefault="00A82279" w:rsidP="00902F46">
      <w:pPr>
        <w:ind w:right="-59" w:firstLine="357"/>
        <w:rPr>
          <w:lang w:val="gl-ES"/>
        </w:rPr>
      </w:pPr>
      <w:r w:rsidRPr="008A14A2">
        <w:rPr>
          <w:lang w:val="gl-ES"/>
        </w:rPr>
        <w:t>Acepto o compromiso de destinar a subvención que se conceda á execución do proxecto, obxectivo ou actividade solicitada, así como todos os compromisos e obrigas derivadas da lexislación aplicable e das bases reguladoras e convocatoria de subvencións para o exercicio en curso.</w:t>
      </w:r>
    </w:p>
    <w:p w:rsidR="00A82279" w:rsidRDefault="00A82279" w:rsidP="00902F46">
      <w:pPr>
        <w:ind w:right="-59" w:firstLine="360"/>
        <w:rPr>
          <w:lang w:val="gl-ES"/>
        </w:rPr>
      </w:pPr>
      <w:r w:rsidRPr="008A14A2">
        <w:rPr>
          <w:lang w:val="gl-ES"/>
        </w:rPr>
        <w:t xml:space="preserve">Autorízolle expresamente ao Concello de Lugo para comprobar das diferentes administracións públicas e/ou entidades privadas a verificación dos datos e informacións declaradas. </w:t>
      </w:r>
    </w:p>
    <w:p w:rsidR="00A82279" w:rsidRDefault="00A82279" w:rsidP="00902F46">
      <w:pPr>
        <w:ind w:right="-59" w:firstLine="360"/>
        <w:rPr>
          <w:lang w:val="gl-ES"/>
        </w:rPr>
      </w:pPr>
      <w:r w:rsidRPr="008A14A2">
        <w:rPr>
          <w:lang w:val="gl-ES"/>
        </w:rPr>
        <w:t xml:space="preserve">Autorízolle ao Concello de Lugo a comprobar que a entidade que represento </w:t>
      </w:r>
      <w:r>
        <w:rPr>
          <w:lang w:val="gl-ES"/>
        </w:rPr>
        <w:t xml:space="preserve">se </w:t>
      </w:r>
      <w:r w:rsidRPr="008A14A2">
        <w:rPr>
          <w:lang w:val="gl-ES"/>
        </w:rPr>
        <w:t>atopa ao corrente coas obrigas tributarias municipais.</w:t>
      </w:r>
    </w:p>
    <w:p w:rsidR="00A82279" w:rsidRPr="008A14A2" w:rsidRDefault="00A82279" w:rsidP="00902F46">
      <w:pPr>
        <w:ind w:right="-59" w:firstLine="360"/>
        <w:rPr>
          <w:lang w:val="gl-ES"/>
        </w:rPr>
      </w:pPr>
    </w:p>
    <w:p w:rsidR="00A82279" w:rsidRDefault="00A82279" w:rsidP="00902F46">
      <w:pPr>
        <w:ind w:right="-59"/>
        <w:jc w:val="left"/>
        <w:rPr>
          <w:lang w:val="gl-ES"/>
        </w:rPr>
      </w:pPr>
      <w:r w:rsidRPr="008A14A2">
        <w:rPr>
          <w:lang w:val="gl-ES"/>
        </w:rPr>
        <w:t>                                           </w:t>
      </w:r>
      <w:r>
        <w:rPr>
          <w:lang w:val="gl-ES"/>
        </w:rPr>
        <w:t>                        Lugo,........</w:t>
      </w:r>
      <w:r w:rsidRPr="008A14A2">
        <w:rPr>
          <w:lang w:val="gl-ES"/>
        </w:rPr>
        <w:t>de .......</w:t>
      </w:r>
      <w:r>
        <w:rPr>
          <w:lang w:val="gl-ES"/>
        </w:rPr>
        <w:t>....</w:t>
      </w:r>
      <w:r w:rsidRPr="008A14A2">
        <w:rPr>
          <w:lang w:val="gl-ES"/>
        </w:rPr>
        <w:t>.. de</w:t>
      </w:r>
      <w:r>
        <w:rPr>
          <w:lang w:val="gl-ES"/>
        </w:rPr>
        <w:t xml:space="preserve"> </w:t>
      </w:r>
    </w:p>
    <w:p w:rsidR="00A82279" w:rsidRDefault="00A82279" w:rsidP="00902F46">
      <w:pPr>
        <w:ind w:right="-59"/>
        <w:jc w:val="left"/>
        <w:rPr>
          <w:lang w:val="gl-ES"/>
        </w:rPr>
      </w:pPr>
    </w:p>
    <w:p w:rsidR="00A82279" w:rsidRPr="008A14A2" w:rsidRDefault="00A82279" w:rsidP="00902F46">
      <w:pPr>
        <w:ind w:right="-59"/>
        <w:jc w:val="left"/>
        <w:rPr>
          <w:lang w:val="gl-ES"/>
        </w:rPr>
      </w:pPr>
      <w:r w:rsidRPr="008A14A2">
        <w:rPr>
          <w:lang w:val="gl-ES"/>
        </w:rPr>
        <w:t>                                                                    </w:t>
      </w:r>
      <w:r>
        <w:rPr>
          <w:lang w:val="gl-ES"/>
        </w:rPr>
        <w:t xml:space="preserve">  </w:t>
      </w:r>
      <w:r w:rsidRPr="008A14A2">
        <w:rPr>
          <w:lang w:val="gl-ES"/>
        </w:rPr>
        <w:t xml:space="preserve"> A PERSOA SOLICITANTE</w:t>
      </w:r>
    </w:p>
    <w:p w:rsidR="00A82279" w:rsidRPr="008A14A2" w:rsidRDefault="00A82279" w:rsidP="00902F46">
      <w:pPr>
        <w:ind w:right="-59"/>
        <w:jc w:val="left"/>
        <w:rPr>
          <w:lang w:val="gl-ES"/>
        </w:rPr>
      </w:pPr>
    </w:p>
    <w:p w:rsidR="00A82279" w:rsidRPr="008A14A2" w:rsidRDefault="00A82279" w:rsidP="00902F46">
      <w:pPr>
        <w:ind w:right="-59"/>
        <w:jc w:val="left"/>
        <w:rPr>
          <w:lang w:val="gl-ES"/>
        </w:rPr>
      </w:pPr>
    </w:p>
    <w:p w:rsidR="00A82279" w:rsidRPr="008A14A2" w:rsidRDefault="00A82279" w:rsidP="00902F46">
      <w:pPr>
        <w:ind w:left="2836" w:right="-59" w:firstLine="709"/>
        <w:jc w:val="left"/>
        <w:rPr>
          <w:lang w:val="gl-ES"/>
        </w:rPr>
      </w:pPr>
      <w:r w:rsidRPr="008A14A2">
        <w:rPr>
          <w:lang w:val="gl-ES"/>
        </w:rPr>
        <w:t xml:space="preserve">  (DNI da persoa solicitante e selo da </w:t>
      </w:r>
      <w:r>
        <w:rPr>
          <w:lang w:val="gl-ES"/>
        </w:rPr>
        <w:t>entidade)</w:t>
      </w:r>
    </w:p>
    <w:p w:rsidR="00A82279" w:rsidRPr="008A14A2" w:rsidRDefault="00A82279" w:rsidP="00902F46">
      <w:pPr>
        <w:ind w:right="-59"/>
        <w:jc w:val="left"/>
        <w:rPr>
          <w:lang w:val="gl-ES"/>
        </w:rPr>
      </w:pPr>
    </w:p>
    <w:p w:rsidR="00A82279" w:rsidRPr="008A14A2" w:rsidRDefault="00A82279" w:rsidP="00902F46">
      <w:pPr>
        <w:ind w:right="-59"/>
        <w:jc w:val="left"/>
        <w:rPr>
          <w:lang w:val="gl-ES"/>
        </w:rPr>
      </w:pPr>
      <w:r w:rsidRPr="008A14A2">
        <w:rPr>
          <w:lang w:val="gl-ES"/>
        </w:rPr>
        <w:t>   NOTA: verifique a documentación que debe achegar xunto con esta solicitude, segundo o definido na convocatoria</w:t>
      </w:r>
    </w:p>
    <w:p w:rsidR="00A82279" w:rsidRPr="008A14A2" w:rsidRDefault="00A82279" w:rsidP="00902F46">
      <w:pPr>
        <w:ind w:right="-59"/>
        <w:jc w:val="left"/>
        <w:rPr>
          <w:lang w:val="gl-ES"/>
        </w:rPr>
      </w:pPr>
    </w:p>
    <w:p w:rsidR="00A82279" w:rsidRDefault="00A82279" w:rsidP="00902F46">
      <w:pPr>
        <w:ind w:right="-59"/>
        <w:rPr>
          <w:u w:val="single"/>
          <w:lang w:val="gl-ES"/>
        </w:rPr>
      </w:pPr>
      <w:r w:rsidRPr="008A14A2">
        <w:rPr>
          <w:lang w:val="gl-ES"/>
        </w:rPr>
        <w:t xml:space="preserve">            </w:t>
      </w:r>
      <w:r w:rsidRPr="0028731A">
        <w:rPr>
          <w:lang w:val="gl-ES"/>
        </w:rPr>
        <w:t xml:space="preserve">Á solicitude xuntarase a seguinte documentación, que se presentará de acordo cos modelos dos </w:t>
      </w:r>
      <w:r w:rsidRPr="0028731A">
        <w:rPr>
          <w:u w:val="single"/>
          <w:lang w:val="gl-ES"/>
        </w:rPr>
        <w:t>ANEXOS.</w:t>
      </w:r>
    </w:p>
    <w:p w:rsidR="00A82279" w:rsidRPr="008A14A2" w:rsidRDefault="00A82279" w:rsidP="00902F46">
      <w:pPr>
        <w:ind w:right="-59"/>
        <w:rPr>
          <w:lang w:val="gl-ES"/>
        </w:rPr>
      </w:pPr>
    </w:p>
    <w:p w:rsidR="00A82279" w:rsidRDefault="00A82279" w:rsidP="00902F46">
      <w:pPr>
        <w:ind w:right="-59" w:firstLine="709"/>
        <w:outlineLvl w:val="0"/>
        <w:rPr>
          <w:lang w:val="gl-ES"/>
        </w:rPr>
      </w:pPr>
      <w:r w:rsidRPr="008A14A2">
        <w:rPr>
          <w:u w:val="single"/>
          <w:lang w:val="gl-ES"/>
        </w:rPr>
        <w:t>DOCUMENTACIÓN XERAL</w:t>
      </w:r>
      <w:r w:rsidRPr="008A14A2">
        <w:rPr>
          <w:lang w:val="gl-ES"/>
        </w:rPr>
        <w:t>:</w:t>
      </w:r>
    </w:p>
    <w:p w:rsidR="00A82279" w:rsidRDefault="00A82279" w:rsidP="00902F46">
      <w:pPr>
        <w:ind w:right="-59" w:firstLine="709"/>
        <w:outlineLvl w:val="0"/>
        <w:rPr>
          <w:lang w:val="gl-ES"/>
        </w:rPr>
      </w:pPr>
    </w:p>
    <w:p w:rsidR="00A82279" w:rsidRDefault="00A82279" w:rsidP="00902F46">
      <w:pPr>
        <w:ind w:left="709" w:right="-59"/>
        <w:outlineLvl w:val="0"/>
        <w:rPr>
          <w:lang w:val="gl-ES"/>
        </w:rPr>
      </w:pPr>
      <w:r>
        <w:rPr>
          <w:lang w:val="gl-ES"/>
        </w:rPr>
        <w:t>- Fotocopia do NIF/CIF da entidade.</w:t>
      </w:r>
    </w:p>
    <w:p w:rsidR="00A82279" w:rsidRDefault="00A82279" w:rsidP="00902F46">
      <w:pPr>
        <w:ind w:left="709" w:right="-59"/>
        <w:outlineLvl w:val="0"/>
        <w:rPr>
          <w:lang w:val="gl-ES"/>
        </w:rPr>
      </w:pPr>
      <w:r w:rsidRPr="001B3539">
        <w:rPr>
          <w:lang w:val="gl-ES"/>
        </w:rPr>
        <w:t>-</w:t>
      </w:r>
      <w:r>
        <w:rPr>
          <w:lang w:val="gl-ES"/>
        </w:rPr>
        <w:t xml:space="preserve"> Fotocopia do </w:t>
      </w:r>
      <w:r w:rsidRPr="008A14A2">
        <w:rPr>
          <w:lang w:val="gl-ES"/>
        </w:rPr>
        <w:t>NI</w:t>
      </w:r>
      <w:r>
        <w:rPr>
          <w:lang w:val="gl-ES"/>
        </w:rPr>
        <w:t>F</w:t>
      </w:r>
      <w:r w:rsidRPr="008A14A2">
        <w:rPr>
          <w:lang w:val="gl-ES"/>
        </w:rPr>
        <w:t xml:space="preserve"> da persoa </w:t>
      </w:r>
      <w:r>
        <w:rPr>
          <w:lang w:val="gl-ES"/>
        </w:rPr>
        <w:t>que actúa como represen</w:t>
      </w:r>
      <w:r w:rsidRPr="008A14A2">
        <w:rPr>
          <w:lang w:val="gl-ES"/>
        </w:rPr>
        <w:t>tante</w:t>
      </w:r>
      <w:r>
        <w:rPr>
          <w:lang w:val="gl-ES"/>
        </w:rPr>
        <w:t>.</w:t>
      </w:r>
    </w:p>
    <w:p w:rsidR="00A82279" w:rsidRPr="008A14A2" w:rsidRDefault="00A82279" w:rsidP="00902F46">
      <w:pPr>
        <w:ind w:right="-59" w:firstLine="709"/>
        <w:rPr>
          <w:lang w:val="gl-ES"/>
        </w:rPr>
      </w:pPr>
      <w:r>
        <w:rPr>
          <w:lang w:val="gl-ES"/>
        </w:rPr>
        <w:t>-</w:t>
      </w:r>
      <w:r w:rsidRPr="008A14A2">
        <w:rPr>
          <w:lang w:val="gl-ES"/>
        </w:rPr>
        <w:t>Copia do documento acreditativo da representación que ten a persoa solicitante na entidade ou asociación.</w:t>
      </w:r>
    </w:p>
    <w:p w:rsidR="00A82279" w:rsidRPr="008A14A2" w:rsidRDefault="00A82279" w:rsidP="00902F46">
      <w:pPr>
        <w:ind w:left="709" w:right="-59"/>
        <w:rPr>
          <w:lang w:val="gl-ES"/>
        </w:rPr>
      </w:pPr>
      <w:r>
        <w:rPr>
          <w:lang w:val="gl-ES"/>
        </w:rPr>
        <w:t>-Certificación da conta bancaria da asociación.</w:t>
      </w:r>
      <w:r w:rsidRPr="008A14A2">
        <w:rPr>
          <w:lang w:val="gl-ES"/>
        </w:rPr>
        <w:t xml:space="preserve"> </w:t>
      </w:r>
    </w:p>
    <w:p w:rsidR="00A82279" w:rsidRPr="008A14A2" w:rsidRDefault="00A82279" w:rsidP="00902F46">
      <w:pPr>
        <w:ind w:left="709" w:right="-59"/>
        <w:rPr>
          <w:lang w:val="gl-ES"/>
        </w:rPr>
      </w:pPr>
      <w:r>
        <w:rPr>
          <w:lang w:val="gl-ES"/>
        </w:rPr>
        <w:t>-</w:t>
      </w:r>
      <w:r w:rsidRPr="008A14A2">
        <w:rPr>
          <w:lang w:val="gl-ES"/>
        </w:rPr>
        <w:t>Declaración responsable para os efectos de solicitar</w:t>
      </w:r>
      <w:r>
        <w:rPr>
          <w:lang w:val="gl-ES"/>
        </w:rPr>
        <w:t xml:space="preserve"> a subvención</w:t>
      </w:r>
      <w:r w:rsidRPr="008A14A2">
        <w:rPr>
          <w:lang w:val="gl-ES"/>
        </w:rPr>
        <w:t xml:space="preserve"> (ANEXO IV).</w:t>
      </w:r>
    </w:p>
    <w:p w:rsidR="00A82279" w:rsidRPr="008A14A2" w:rsidRDefault="00A82279" w:rsidP="00902F46">
      <w:pPr>
        <w:ind w:right="-59" w:firstLine="709"/>
        <w:rPr>
          <w:lang w:val="gl-ES"/>
        </w:rPr>
      </w:pPr>
      <w:r>
        <w:rPr>
          <w:lang w:val="gl-ES"/>
        </w:rPr>
        <w:t>-Certificación</w:t>
      </w:r>
      <w:r w:rsidRPr="008A14A2">
        <w:rPr>
          <w:lang w:val="gl-ES"/>
        </w:rPr>
        <w:t xml:space="preserve"> da/o secretaria/o da entidade, co visto e prace da/o presidenta/o da entidade, no que conste a rela</w:t>
      </w:r>
      <w:r>
        <w:rPr>
          <w:lang w:val="gl-ES"/>
        </w:rPr>
        <w:t>ción de persoas que figuran na xunta d</w:t>
      </w:r>
      <w:r w:rsidRPr="008A14A2">
        <w:rPr>
          <w:lang w:val="gl-ES"/>
        </w:rPr>
        <w:t>irectiva</w:t>
      </w:r>
      <w:r>
        <w:rPr>
          <w:lang w:val="gl-ES"/>
        </w:rPr>
        <w:t xml:space="preserve"> (homes/mulleres), </w:t>
      </w:r>
      <w:r w:rsidRPr="00FF6B09">
        <w:rPr>
          <w:lang w:val="gl-ES"/>
        </w:rPr>
        <w:t>as diferentes vogalías ou departamentos dela</w:t>
      </w:r>
      <w:r>
        <w:rPr>
          <w:lang w:val="gl-ES"/>
        </w:rPr>
        <w:t>, así como o número de persoas asociadas á entidade.</w:t>
      </w:r>
    </w:p>
    <w:p w:rsidR="00A82279" w:rsidRPr="00291989" w:rsidRDefault="00A82279" w:rsidP="00902F46">
      <w:pPr>
        <w:ind w:right="-59"/>
        <w:rPr>
          <w:i/>
          <w:iCs/>
          <w:lang w:val="gl-ES"/>
        </w:rPr>
      </w:pPr>
      <w:r>
        <w:rPr>
          <w:lang w:val="gl-ES"/>
        </w:rPr>
        <w:t xml:space="preserve">            -</w:t>
      </w:r>
      <w:r w:rsidRPr="008A14A2">
        <w:rPr>
          <w:lang w:val="gl-ES"/>
        </w:rPr>
        <w:t>Copia dos estatutos ou documentos acreditativos da personalidade da entidade</w:t>
      </w:r>
      <w:r w:rsidRPr="00291989">
        <w:rPr>
          <w:i/>
          <w:iCs/>
          <w:lang w:val="gl-ES"/>
        </w:rPr>
        <w:t xml:space="preserve">. </w:t>
      </w:r>
      <w:r w:rsidRPr="004C60B8">
        <w:rPr>
          <w:lang w:val="gl-ES"/>
        </w:rPr>
        <w:t>Na copia dos estatutos deberá figurar o selo xustificativo da inscrición no rexistro público correspondente</w:t>
      </w:r>
      <w:r w:rsidRPr="004C60B8">
        <w:rPr>
          <w:i/>
          <w:iCs/>
          <w:lang w:val="gl-ES"/>
        </w:rPr>
        <w:t>.</w:t>
      </w:r>
      <w:r w:rsidRPr="00291989">
        <w:rPr>
          <w:i/>
          <w:iCs/>
          <w:lang w:val="gl-ES"/>
        </w:rPr>
        <w:t xml:space="preserve"> </w:t>
      </w:r>
    </w:p>
    <w:p w:rsidR="00A82279" w:rsidRDefault="00A82279" w:rsidP="00902F46">
      <w:pPr>
        <w:ind w:right="-59"/>
        <w:rPr>
          <w:lang w:val="gl-ES"/>
        </w:rPr>
      </w:pPr>
      <w:r>
        <w:rPr>
          <w:lang w:val="gl-ES"/>
        </w:rPr>
        <w:t xml:space="preserve">            - </w:t>
      </w:r>
      <w:r w:rsidRPr="004C60B8">
        <w:rPr>
          <w:lang w:val="gl-ES"/>
        </w:rPr>
        <w:t>Acreditar a súa inscrición, de ser o caso, no Rexistro de fundacións da Xunta de Galicia, no do Estado ou en ambos os dous.</w:t>
      </w:r>
    </w:p>
    <w:p w:rsidR="00A82279" w:rsidRDefault="00A82279" w:rsidP="00902F46">
      <w:pPr>
        <w:ind w:right="-59" w:firstLine="709"/>
        <w:rPr>
          <w:lang w:val="gl-ES"/>
        </w:rPr>
      </w:pPr>
      <w:r>
        <w:rPr>
          <w:lang w:val="gl-ES"/>
        </w:rPr>
        <w:t xml:space="preserve"> </w:t>
      </w:r>
      <w:r w:rsidRPr="004C60B8">
        <w:rPr>
          <w:lang w:val="gl-ES"/>
        </w:rPr>
        <w:t>- Acreditar a súa inscrición, de ser o caso, no Rexistro de entidades relixiosas da Dirección Xeral de Cooperación Xurídica Internacional e Relacións coas Confesións dependente da Subdirección Xeral de Relacións coas Confesións ou en calquera outro rexistro público que as acredite como tal.</w:t>
      </w:r>
    </w:p>
    <w:p w:rsidR="00A82279" w:rsidRDefault="00A82279" w:rsidP="00902F46">
      <w:pPr>
        <w:ind w:left="720" w:right="-59"/>
        <w:rPr>
          <w:lang w:val="gl-ES"/>
        </w:rPr>
      </w:pPr>
      <w:r>
        <w:rPr>
          <w:lang w:val="gl-ES"/>
        </w:rPr>
        <w:t xml:space="preserve">- </w:t>
      </w:r>
      <w:r w:rsidRPr="008A14A2">
        <w:rPr>
          <w:lang w:val="gl-ES"/>
        </w:rPr>
        <w:t>Documentación acreditativa das súas nor</w:t>
      </w:r>
      <w:r>
        <w:rPr>
          <w:lang w:val="gl-ES"/>
        </w:rPr>
        <w:t>mas, fins, obxectivos:</w:t>
      </w:r>
    </w:p>
    <w:p w:rsidR="00A82279" w:rsidRDefault="00A82279" w:rsidP="00902F46">
      <w:pPr>
        <w:ind w:left="720" w:right="-59"/>
        <w:rPr>
          <w:lang w:val="gl-ES"/>
        </w:rPr>
      </w:pPr>
    </w:p>
    <w:p w:rsidR="00A82279" w:rsidRDefault="00A82279" w:rsidP="00902F46">
      <w:pPr>
        <w:ind w:right="-59" w:firstLine="720"/>
        <w:rPr>
          <w:lang w:val="gl-ES"/>
        </w:rPr>
      </w:pPr>
      <w:r>
        <w:rPr>
          <w:lang w:val="gl-ES"/>
        </w:rPr>
        <w:t>De que a actividade, proxecto, obxectivo, ou programa para o que se solicita a subvención se vai efectuar nos termos establecidos no proxecto da actividade ou programa que se presenta.</w:t>
      </w:r>
    </w:p>
    <w:p w:rsidR="00A82279" w:rsidRDefault="00A82279" w:rsidP="00902F46">
      <w:pPr>
        <w:ind w:right="-59" w:firstLine="720"/>
        <w:rPr>
          <w:lang w:val="gl-ES"/>
        </w:rPr>
      </w:pPr>
      <w:r>
        <w:rPr>
          <w:lang w:val="gl-ES"/>
        </w:rPr>
        <w:t>De que a entidade está ao corrente no cumprimento das súas obrigas tributarias fronte á: Axencia Estatal da Administración Tributaria, á Tesourería Xeral da Seguridade Social e ao Concello de Lugo, respectivamente, ou no seu caso (aquelas nas que a cuantía a outorgar a cada beneficiario non supere na convocatoria o importe de 3000 euros) incorporar ao expediente declaración xurada por parte da entidade beneficiaria, de atoparse ao corrente das súas obrigas de carácter tributario e de Seguridade Social, conforme o artigo 24.4 do Real Decreto 887/2006, polo que se aproba o Regulamento da Lei 37/2003, Xeral de Subvencións.</w:t>
      </w:r>
    </w:p>
    <w:p w:rsidR="00A82279" w:rsidRDefault="00A82279" w:rsidP="00902F46">
      <w:pPr>
        <w:ind w:right="-59" w:firstLine="720"/>
        <w:rPr>
          <w:lang w:val="gl-ES"/>
        </w:rPr>
      </w:pPr>
      <w:r>
        <w:rPr>
          <w:lang w:val="gl-ES"/>
        </w:rPr>
        <w:t>De que a entidade non se encontra inhabilitada nin está incurse en ningunha das causas de prohibición sinaladas no artigo 10 da Lei 9/2007, do 13 de xuño, de subvencións de Galicia, e no artigo 13 da Lei 38/2003, do 17 de novembro, Xeral de Subvencións para obter a condición de beneficiaria da subvención.</w:t>
      </w:r>
    </w:p>
    <w:p w:rsidR="00A82279" w:rsidRDefault="00A82279" w:rsidP="00902F46">
      <w:pPr>
        <w:ind w:right="-59" w:firstLine="720"/>
        <w:rPr>
          <w:lang w:val="gl-ES"/>
        </w:rPr>
      </w:pPr>
      <w:r>
        <w:rPr>
          <w:lang w:val="gl-ES"/>
        </w:rPr>
        <w:t>De que o persoal que desenvolve as súas funcións nesta entidade non ten relación laboral ningunha con Concello de Lugo.</w:t>
      </w:r>
    </w:p>
    <w:p w:rsidR="00A82279" w:rsidRDefault="00A82279" w:rsidP="00902F46">
      <w:pPr>
        <w:ind w:right="-59" w:firstLine="720"/>
        <w:rPr>
          <w:lang w:val="gl-ES"/>
        </w:rPr>
      </w:pPr>
      <w:r>
        <w:rPr>
          <w:lang w:val="gl-ES"/>
        </w:rPr>
        <w:t>De que a entidade lle ten comunicado ao Servizo de Participación Cidadá o orzamento, programa de actividades e número de socios correspondentes ao ano 2022.</w:t>
      </w:r>
    </w:p>
    <w:p w:rsidR="00A82279" w:rsidRDefault="00A82279" w:rsidP="00902F46">
      <w:pPr>
        <w:ind w:left="720" w:right="-59"/>
        <w:rPr>
          <w:lang w:val="gl-ES"/>
        </w:rPr>
      </w:pPr>
    </w:p>
    <w:p w:rsidR="00A82279" w:rsidRDefault="00A82279" w:rsidP="00902F46">
      <w:pPr>
        <w:ind w:left="720" w:right="-59"/>
        <w:rPr>
          <w:lang w:val="gl-ES"/>
        </w:rPr>
      </w:pPr>
    </w:p>
    <w:p w:rsidR="00A82279" w:rsidRPr="008A14A2" w:rsidRDefault="00A82279" w:rsidP="00902F46">
      <w:pPr>
        <w:ind w:right="-59"/>
        <w:outlineLvl w:val="0"/>
        <w:rPr>
          <w:u w:val="single"/>
          <w:lang w:val="gl-ES"/>
        </w:rPr>
      </w:pPr>
      <w:r w:rsidRPr="008A14A2">
        <w:rPr>
          <w:u w:val="single"/>
          <w:lang w:val="gl-ES"/>
        </w:rPr>
        <w:t>DOCUMENTACIÓN ESPECÍFICA:</w:t>
      </w:r>
    </w:p>
    <w:p w:rsidR="00A82279" w:rsidRPr="008A14A2" w:rsidRDefault="00A82279" w:rsidP="00902F46">
      <w:pPr>
        <w:ind w:right="-59"/>
        <w:rPr>
          <w:u w:val="single"/>
          <w:lang w:val="gl-ES"/>
        </w:rPr>
      </w:pPr>
    </w:p>
    <w:p w:rsidR="00A82279" w:rsidRDefault="00A82279" w:rsidP="00902F46">
      <w:pPr>
        <w:ind w:right="-59"/>
        <w:rPr>
          <w:lang w:val="gl-ES"/>
        </w:rPr>
      </w:pPr>
      <w:r>
        <w:rPr>
          <w:lang w:val="gl-ES"/>
        </w:rPr>
        <w:t>Cando o obxectivo da subvención</w:t>
      </w:r>
      <w:r w:rsidRPr="008A14A2">
        <w:rPr>
          <w:lang w:val="gl-ES"/>
        </w:rPr>
        <w:t xml:space="preserve"> sexan </w:t>
      </w:r>
      <w:r w:rsidRPr="008A14A2">
        <w:rPr>
          <w:u w:val="single"/>
          <w:lang w:val="gl-ES"/>
        </w:rPr>
        <w:t>programas de actividades</w:t>
      </w:r>
      <w:r w:rsidRPr="008A14A2">
        <w:rPr>
          <w:lang w:val="gl-ES"/>
        </w:rPr>
        <w:t>:</w:t>
      </w:r>
    </w:p>
    <w:p w:rsidR="00A82279" w:rsidRDefault="00A82279" w:rsidP="00902F46">
      <w:pPr>
        <w:ind w:right="-59" w:firstLine="709"/>
        <w:rPr>
          <w:lang w:val="gl-ES"/>
        </w:rPr>
      </w:pPr>
      <w:r>
        <w:rPr>
          <w:lang w:val="gl-ES"/>
        </w:rPr>
        <w:t>-</w:t>
      </w:r>
      <w:r w:rsidRPr="008A14A2">
        <w:rPr>
          <w:lang w:val="gl-ES"/>
        </w:rPr>
        <w:t>Memoria do programa de actividades</w:t>
      </w:r>
      <w:r>
        <w:rPr>
          <w:lang w:val="gl-ES"/>
        </w:rPr>
        <w:t>, relación gastos/ingresos</w:t>
      </w:r>
      <w:r w:rsidRPr="008A14A2">
        <w:rPr>
          <w:lang w:val="gl-ES"/>
        </w:rPr>
        <w:t xml:space="preserve"> (ANEXO II)</w:t>
      </w:r>
      <w:r>
        <w:rPr>
          <w:lang w:val="gl-ES"/>
        </w:rPr>
        <w:t>.</w:t>
      </w:r>
    </w:p>
    <w:p w:rsidR="00A82279" w:rsidRDefault="00A82279" w:rsidP="00902F46">
      <w:pPr>
        <w:ind w:right="-59" w:firstLine="709"/>
        <w:rPr>
          <w:lang w:val="gl-ES"/>
        </w:rPr>
      </w:pPr>
    </w:p>
    <w:p w:rsidR="00A82279" w:rsidRDefault="00A82279" w:rsidP="00902F46">
      <w:pPr>
        <w:ind w:right="-59"/>
        <w:rPr>
          <w:u w:val="single"/>
          <w:lang w:val="gl-ES"/>
        </w:rPr>
      </w:pPr>
      <w:r w:rsidRPr="008A14A2">
        <w:rPr>
          <w:lang w:val="gl-ES"/>
        </w:rPr>
        <w:t xml:space="preserve">Cando o obxecto da subvención sexan os </w:t>
      </w:r>
      <w:r w:rsidRPr="008A14A2">
        <w:rPr>
          <w:u w:val="single"/>
          <w:lang w:val="gl-ES"/>
        </w:rPr>
        <w:t>gastos de mantemento e reparación de infraestrutura e equipamento:</w:t>
      </w:r>
    </w:p>
    <w:p w:rsidR="00A82279" w:rsidRPr="006264E1" w:rsidRDefault="00A82279" w:rsidP="00902F46">
      <w:pPr>
        <w:ind w:right="-59" w:firstLine="709"/>
        <w:rPr>
          <w:u w:val="single"/>
          <w:lang w:val="gl-ES"/>
        </w:rPr>
      </w:pPr>
      <w:r w:rsidRPr="00471C3E">
        <w:rPr>
          <w:lang w:val="gl-ES"/>
        </w:rPr>
        <w:t xml:space="preserve">- </w:t>
      </w:r>
      <w:r w:rsidRPr="008A14A2">
        <w:rPr>
          <w:lang w:val="gl-ES"/>
        </w:rPr>
        <w:t>Memoria da necesidade do gasto (ANEXO III).</w:t>
      </w:r>
    </w:p>
    <w:p w:rsidR="00A82279" w:rsidRDefault="00A82279" w:rsidP="00902F46">
      <w:pPr>
        <w:ind w:left="2127" w:right="-59" w:firstLine="709"/>
        <w:outlineLvl w:val="0"/>
        <w:rPr>
          <w:u w:val="single"/>
          <w:lang w:val="gl-ES"/>
        </w:rPr>
      </w:pPr>
      <w:r w:rsidRPr="008A14A2">
        <w:rPr>
          <w:u w:val="single"/>
          <w:lang w:val="gl-ES"/>
        </w:rPr>
        <w:br w:type="page"/>
      </w:r>
      <w:r w:rsidRPr="00F8160C">
        <w:rPr>
          <w:u w:val="single"/>
          <w:lang w:val="gl-ES"/>
        </w:rPr>
        <w:t>ANEXO II</w:t>
      </w:r>
    </w:p>
    <w:p w:rsidR="00A82279" w:rsidRDefault="00A82279" w:rsidP="00902F46">
      <w:pPr>
        <w:ind w:right="-59"/>
        <w:rPr>
          <w:u w:val="single"/>
          <w:lang w:val="gl-ES"/>
        </w:rPr>
      </w:pPr>
    </w:p>
    <w:p w:rsidR="00A82279" w:rsidRDefault="00A82279" w:rsidP="00902F46">
      <w:pPr>
        <w:ind w:right="-59"/>
        <w:rPr>
          <w:u w:val="single"/>
          <w:lang w:val="gl-ES"/>
        </w:rPr>
      </w:pPr>
    </w:p>
    <w:p w:rsidR="00A82279" w:rsidRPr="008A14A2" w:rsidRDefault="00A82279" w:rsidP="00902F46">
      <w:pPr>
        <w:ind w:right="-59"/>
        <w:rPr>
          <w:u w:val="single"/>
          <w:lang w:val="gl-ES"/>
        </w:rPr>
      </w:pPr>
      <w:r>
        <w:rPr>
          <w:u w:val="single"/>
          <w:lang w:val="gl-ES"/>
        </w:rPr>
        <w:t>MODELO NORMALIZADO DA ACTIVIDADE OU PROGRAMA A SUBVENCIONAR QUE SE VAI DESENVOLVER DURANTE O EXERCICIO ECONÓMICO DE 2022.</w:t>
      </w:r>
    </w:p>
    <w:p w:rsidR="00A82279" w:rsidRPr="008A14A2" w:rsidRDefault="00A82279" w:rsidP="00902F46">
      <w:pPr>
        <w:ind w:right="-59"/>
        <w:rPr>
          <w:lang w:val="gl-ES"/>
        </w:rPr>
      </w:pPr>
    </w:p>
    <w:p w:rsidR="00A82279" w:rsidRPr="008A14A2" w:rsidRDefault="00A82279" w:rsidP="00902F46">
      <w:pPr>
        <w:ind w:right="-59"/>
        <w:outlineLvl w:val="0"/>
        <w:rPr>
          <w:lang w:val="gl-ES"/>
        </w:rPr>
      </w:pPr>
      <w:r w:rsidRPr="008A14A2">
        <w:rPr>
          <w:lang w:val="gl-ES"/>
        </w:rPr>
        <w:t>DENOMINACIÓN:_______________________________________________</w:t>
      </w:r>
    </w:p>
    <w:p w:rsidR="00A82279" w:rsidRDefault="00A82279" w:rsidP="00902F46">
      <w:pPr>
        <w:ind w:right="-59"/>
        <w:outlineLvl w:val="0"/>
        <w:rPr>
          <w:lang w:val="gl-ES"/>
        </w:rPr>
      </w:pPr>
    </w:p>
    <w:p w:rsidR="00A82279" w:rsidRPr="008A14A2" w:rsidRDefault="00A82279" w:rsidP="00902F46">
      <w:pPr>
        <w:ind w:right="-59"/>
        <w:outlineLvl w:val="0"/>
        <w:rPr>
          <w:lang w:val="gl-ES"/>
        </w:rPr>
      </w:pPr>
      <w:r w:rsidRPr="008A14A2">
        <w:rPr>
          <w:lang w:val="gl-ES"/>
        </w:rPr>
        <w:t>DESCRICIÓN DAS ACTUACIÓNS: (detallar exactamente)</w:t>
      </w:r>
    </w:p>
    <w:p w:rsidR="00A82279" w:rsidRPr="008A14A2" w:rsidRDefault="00A82279" w:rsidP="00902F46">
      <w:pPr>
        <w:ind w:right="-59"/>
        <w:rPr>
          <w:lang w:val="gl-ES"/>
        </w:rPr>
      </w:pPr>
    </w:p>
    <w:p w:rsidR="00A82279" w:rsidRPr="008A14A2" w:rsidRDefault="00A82279" w:rsidP="00902F46">
      <w:pPr>
        <w:ind w:right="-59"/>
        <w:rPr>
          <w:lang w:val="gl-ES"/>
        </w:rPr>
      </w:pPr>
      <w:r w:rsidRPr="00C201F7">
        <w:rPr>
          <w:lang w:val="gl-ES"/>
        </w:rPr>
        <w:t>- En qué consiste a actividade para a que se solicita a subvención. _</w:t>
      </w:r>
      <w:r w:rsidRPr="008A14A2">
        <w:rPr>
          <w:lang w:val="gl-ES"/>
        </w:rPr>
        <w:t>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Default="00A82279" w:rsidP="00902F46">
      <w:pPr>
        <w:ind w:right="-59"/>
        <w:rPr>
          <w:lang w:val="gl-ES"/>
        </w:rPr>
      </w:pPr>
      <w:r>
        <w:rPr>
          <w:lang w:val="gl-ES"/>
        </w:rPr>
        <w:t>________________________________________________________________</w:t>
      </w:r>
    </w:p>
    <w:p w:rsidR="00A82279" w:rsidRDefault="00A82279" w:rsidP="00902F46">
      <w:pPr>
        <w:ind w:right="-59"/>
        <w:rPr>
          <w:lang w:val="gl-ES"/>
        </w:rPr>
      </w:pPr>
      <w:r>
        <w:rPr>
          <w:lang w:val="gl-ES"/>
        </w:rPr>
        <w:t>________________________________________________________________</w:t>
      </w:r>
    </w:p>
    <w:p w:rsidR="00A82279" w:rsidRDefault="00A82279" w:rsidP="00902F46">
      <w:pPr>
        <w:ind w:right="-59"/>
        <w:rPr>
          <w:lang w:val="gl-ES"/>
        </w:rPr>
      </w:pPr>
      <w:r>
        <w:rPr>
          <w:lang w:val="gl-ES"/>
        </w:rPr>
        <w:t>________________________________________________________________</w:t>
      </w:r>
    </w:p>
    <w:p w:rsidR="00A82279" w:rsidRDefault="00A82279" w:rsidP="00902F46">
      <w:pPr>
        <w:ind w:right="-59"/>
        <w:rPr>
          <w:lang w:val="gl-ES"/>
        </w:rPr>
      </w:pPr>
      <w:r>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Default="00A82279" w:rsidP="00902F46">
      <w:pPr>
        <w:ind w:right="-59"/>
        <w:rPr>
          <w:lang w:val="gl-ES"/>
        </w:rPr>
      </w:pPr>
    </w:p>
    <w:p w:rsidR="00A82279" w:rsidRPr="008A14A2" w:rsidRDefault="00A82279" w:rsidP="00902F46">
      <w:pPr>
        <w:ind w:right="-59"/>
        <w:rPr>
          <w:lang w:val="gl-ES"/>
        </w:rPr>
      </w:pPr>
      <w:r w:rsidRPr="00C201F7">
        <w:rPr>
          <w:lang w:val="gl-ES"/>
        </w:rPr>
        <w:t>-Obxectivos que persegue este proxecto</w:t>
      </w:r>
      <w:r>
        <w:rPr>
          <w:lang w:val="gl-ES"/>
        </w:rPr>
        <w:t>.</w:t>
      </w:r>
      <w:r w:rsidRPr="008A14A2">
        <w:rPr>
          <w:lang w:val="gl-ES"/>
        </w:rPr>
        <w:t xml:space="preserve"> </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Default="00A82279" w:rsidP="00902F46">
      <w:pPr>
        <w:ind w:right="-59"/>
        <w:rPr>
          <w:lang w:val="gl-ES"/>
        </w:rPr>
      </w:pPr>
    </w:p>
    <w:p w:rsidR="00A82279" w:rsidRPr="008A14A2" w:rsidRDefault="00A82279" w:rsidP="00902F46">
      <w:pPr>
        <w:ind w:right="-59"/>
        <w:rPr>
          <w:lang w:val="gl-ES"/>
        </w:rPr>
      </w:pPr>
      <w:r w:rsidRPr="00C201F7">
        <w:rPr>
          <w:lang w:val="gl-ES"/>
        </w:rPr>
        <w:t>- Breve explicación dos motivos desta acción</w:t>
      </w:r>
      <w:r>
        <w:rPr>
          <w:lang w:val="gl-ES"/>
        </w:rPr>
        <w:t>.</w:t>
      </w:r>
      <w:r w:rsidRPr="008A14A2">
        <w:rPr>
          <w:lang w:val="gl-ES"/>
        </w:rPr>
        <w:t> </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Default="00A82279" w:rsidP="00902F46">
      <w:pPr>
        <w:ind w:right="-59"/>
        <w:rPr>
          <w:lang w:val="gl-ES"/>
        </w:rPr>
      </w:pPr>
    </w:p>
    <w:p w:rsidR="00A82279" w:rsidRDefault="00A82279" w:rsidP="00902F46">
      <w:pPr>
        <w:ind w:right="-59"/>
        <w:rPr>
          <w:lang w:val="gl-ES"/>
        </w:rPr>
      </w:pPr>
      <w:r>
        <w:rPr>
          <w:lang w:val="gl-ES"/>
        </w:rPr>
        <w:t>- O proxecto inclúe as seguintes actividades de fomento da igualdade entre</w:t>
      </w:r>
    </w:p>
    <w:p w:rsidR="00A82279" w:rsidRPr="008A14A2" w:rsidRDefault="00A82279" w:rsidP="00902F46">
      <w:pPr>
        <w:ind w:right="-59"/>
        <w:rPr>
          <w:lang w:val="gl-ES"/>
        </w:rPr>
      </w:pPr>
      <w:r>
        <w:rPr>
          <w:lang w:val="gl-ES"/>
        </w:rPr>
        <w:t xml:space="preserve"> homes e mulleres.                 </w:t>
      </w:r>
      <w:r w:rsidRPr="008A14A2">
        <w:rPr>
          <w:lang w:val="gl-ES"/>
        </w:rPr>
        <w:t xml:space="preserve"> </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Pr="008A14A2"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r>
        <w:rPr>
          <w:lang w:val="gl-ES"/>
        </w:rPr>
        <w:t xml:space="preserve">-O proxecto vai dirixido aos seguintes colectivos con maiores dificultades </w:t>
      </w:r>
    </w:p>
    <w:p w:rsidR="00A82279" w:rsidRPr="008A14A2" w:rsidRDefault="00A82279" w:rsidP="00902F46">
      <w:pPr>
        <w:ind w:right="-59"/>
        <w:rPr>
          <w:lang w:val="gl-ES"/>
        </w:rPr>
      </w:pPr>
      <w:r>
        <w:rPr>
          <w:lang w:val="gl-ES"/>
        </w:rPr>
        <w:t xml:space="preserve">de inserción laboral. </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w:t>
      </w:r>
    </w:p>
    <w:p w:rsidR="00A82279" w:rsidRPr="008A14A2" w:rsidRDefault="00A82279" w:rsidP="00902F46">
      <w:pPr>
        <w:ind w:right="-59"/>
        <w:rPr>
          <w:lang w:val="gl-ES"/>
        </w:rPr>
      </w:pPr>
    </w:p>
    <w:p w:rsidR="00A82279" w:rsidRDefault="00A82279" w:rsidP="00902F46">
      <w:pPr>
        <w:ind w:right="-59"/>
        <w:rPr>
          <w:lang w:val="gl-ES"/>
        </w:rPr>
      </w:pPr>
    </w:p>
    <w:p w:rsidR="00A82279" w:rsidRPr="008A14A2" w:rsidRDefault="00A82279" w:rsidP="00902F46">
      <w:pPr>
        <w:ind w:right="-59"/>
        <w:rPr>
          <w:lang w:val="gl-ES"/>
        </w:rPr>
      </w:pPr>
      <w:r>
        <w:rPr>
          <w:lang w:val="gl-ES"/>
        </w:rPr>
        <w:t>- O proxecto contén actividades orientadas á dinamización de</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p>
    <w:p w:rsidR="00A82279" w:rsidRDefault="00A82279" w:rsidP="00902F46">
      <w:pPr>
        <w:ind w:right="-59"/>
        <w:rPr>
          <w:lang w:val="gl-ES"/>
        </w:rPr>
      </w:pPr>
    </w:p>
    <w:p w:rsidR="00A82279" w:rsidRPr="009F124B" w:rsidRDefault="00A82279" w:rsidP="00902F46">
      <w:pPr>
        <w:ind w:right="-59"/>
        <w:rPr>
          <w:lang w:val="gl-ES"/>
        </w:rPr>
      </w:pPr>
      <w:r w:rsidRPr="008A14A2">
        <w:rPr>
          <w:lang w:val="gl-ES"/>
        </w:rPr>
        <w:t xml:space="preserve">- </w:t>
      </w:r>
      <w:r w:rsidRPr="009F124B">
        <w:rPr>
          <w:lang w:val="gl-ES"/>
        </w:rPr>
        <w:t>Número de persoas destinatarias (persoas beneficiarias directas):</w:t>
      </w:r>
    </w:p>
    <w:p w:rsidR="00A82279" w:rsidRPr="009F124B" w:rsidRDefault="00A82279" w:rsidP="00902F46">
      <w:pPr>
        <w:ind w:right="-59"/>
        <w:rPr>
          <w:lang w:val="gl-ES"/>
        </w:rPr>
      </w:pPr>
    </w:p>
    <w:p w:rsidR="00A82279" w:rsidRPr="009F124B" w:rsidRDefault="00A82279" w:rsidP="00902F46">
      <w:pPr>
        <w:ind w:right="-59"/>
        <w:rPr>
          <w:lang w:val="gl-ES"/>
        </w:rPr>
      </w:pPr>
      <w:r w:rsidRPr="009F124B">
        <w:rPr>
          <w:lang w:val="gl-ES"/>
        </w:rPr>
        <w:t>- Idade aproximada das persoas beneficiarias:___________________________</w:t>
      </w:r>
    </w:p>
    <w:p w:rsidR="00A82279" w:rsidRPr="009F124B" w:rsidRDefault="00A82279" w:rsidP="00902F46">
      <w:pPr>
        <w:ind w:right="-59"/>
        <w:rPr>
          <w:lang w:val="gl-ES"/>
        </w:rPr>
      </w:pPr>
    </w:p>
    <w:p w:rsidR="00A82279" w:rsidRPr="009F124B" w:rsidRDefault="00A82279" w:rsidP="00902F46">
      <w:pPr>
        <w:ind w:right="-59"/>
        <w:rPr>
          <w:lang w:val="gl-ES"/>
        </w:rPr>
      </w:pPr>
      <w:r w:rsidRPr="009F124B">
        <w:rPr>
          <w:lang w:val="gl-ES"/>
        </w:rPr>
        <w:t>- Especificar o número de homes e o de mulleres:  _______________________</w:t>
      </w:r>
    </w:p>
    <w:p w:rsidR="00A82279" w:rsidRPr="009F124B" w:rsidRDefault="00A82279" w:rsidP="00902F46">
      <w:pPr>
        <w:ind w:right="-59"/>
        <w:rPr>
          <w:lang w:val="gl-ES"/>
        </w:rPr>
      </w:pPr>
    </w:p>
    <w:p w:rsidR="00A82279" w:rsidRPr="009F124B" w:rsidRDefault="00A82279" w:rsidP="00902F46">
      <w:pPr>
        <w:ind w:right="-59"/>
        <w:rPr>
          <w:lang w:val="gl-ES"/>
        </w:rPr>
      </w:pPr>
      <w:r w:rsidRPr="009F124B">
        <w:rPr>
          <w:lang w:val="gl-ES"/>
        </w:rPr>
        <w:t>- Calendario/ duración do proxecto:     _________________________________</w:t>
      </w:r>
    </w:p>
    <w:p w:rsidR="00A82279" w:rsidRPr="009F124B" w:rsidRDefault="00A82279" w:rsidP="00902F46">
      <w:pPr>
        <w:ind w:right="-59"/>
        <w:rPr>
          <w:lang w:val="gl-ES"/>
        </w:rPr>
      </w:pPr>
    </w:p>
    <w:p w:rsidR="00A82279" w:rsidRPr="008A14A2" w:rsidRDefault="00A82279" w:rsidP="00902F46">
      <w:pPr>
        <w:ind w:right="-59"/>
        <w:rPr>
          <w:lang w:val="gl-ES"/>
        </w:rPr>
      </w:pPr>
      <w:r w:rsidRPr="009F124B">
        <w:rPr>
          <w:lang w:val="gl-ES"/>
        </w:rPr>
        <w:t>- Lugar previsto para a realización das actuacións:</w:t>
      </w:r>
      <w:r>
        <w:rPr>
          <w:lang w:val="gl-ES"/>
        </w:rPr>
        <w:t xml:space="preserve">    </w:t>
      </w:r>
      <w:r w:rsidRPr="008A14A2">
        <w:rPr>
          <w:lang w:val="gl-ES"/>
        </w:rPr>
        <w:t>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Default="00A82279" w:rsidP="00902F46">
      <w:pPr>
        <w:ind w:right="-59"/>
        <w:rPr>
          <w:lang w:val="gl-ES"/>
        </w:rPr>
      </w:pPr>
    </w:p>
    <w:p w:rsidR="00A82279" w:rsidRPr="008A14A2" w:rsidRDefault="00A82279" w:rsidP="00902F46">
      <w:pPr>
        <w:ind w:right="-59"/>
        <w:rPr>
          <w:lang w:val="gl-ES"/>
        </w:rPr>
      </w:pPr>
      <w:r>
        <w:rPr>
          <w:lang w:val="gl-ES"/>
        </w:rPr>
        <w:t xml:space="preserve">- O proxecto fomenta a dixitalización e o uso das redes sociais e das TIC tal e como se expoñe a continuación   </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Default="00A82279" w:rsidP="00902F46">
      <w:pPr>
        <w:ind w:right="-59"/>
        <w:rPr>
          <w:lang w:val="gl-ES"/>
        </w:rPr>
      </w:pPr>
    </w:p>
    <w:p w:rsidR="00A82279" w:rsidRPr="008A14A2" w:rsidRDefault="00A82279" w:rsidP="00902F46">
      <w:pPr>
        <w:ind w:right="-59"/>
        <w:rPr>
          <w:lang w:val="gl-ES"/>
        </w:rPr>
      </w:pPr>
      <w:r>
        <w:rPr>
          <w:lang w:val="gl-ES"/>
        </w:rPr>
        <w:t>- O proxecto inclúe as seguintes actividades formativas, ou de asesoramento ou de orientación empresarial ou laboral que teñen como beneficiarios a 50 ou máis persoas</w:t>
      </w:r>
    </w:p>
    <w:p w:rsidR="00A82279"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Default="00A82279" w:rsidP="00902F46">
      <w:pPr>
        <w:ind w:right="-59"/>
        <w:rPr>
          <w:lang w:val="gl-ES"/>
        </w:rPr>
      </w:pPr>
    </w:p>
    <w:p w:rsidR="00A82279" w:rsidRDefault="00A82279" w:rsidP="00902F46">
      <w:pPr>
        <w:ind w:right="-59"/>
        <w:rPr>
          <w:lang w:val="gl-ES"/>
        </w:rPr>
      </w:pPr>
      <w:r>
        <w:rPr>
          <w:lang w:val="gl-ES"/>
        </w:rPr>
        <w:t xml:space="preserve">-Nº de persoas asociadas á entidade é de </w:t>
      </w:r>
      <w:r w:rsidRPr="008A14A2">
        <w:rPr>
          <w:lang w:val="gl-ES"/>
        </w:rPr>
        <w:t>_________________________________</w:t>
      </w:r>
    </w:p>
    <w:p w:rsidR="00A82279" w:rsidRDefault="00A82279" w:rsidP="00902F46">
      <w:pPr>
        <w:ind w:right="-59"/>
        <w:rPr>
          <w:lang w:val="gl-ES"/>
        </w:rPr>
      </w:pPr>
    </w:p>
    <w:p w:rsidR="00A82279" w:rsidRDefault="00A82279" w:rsidP="00902F46">
      <w:pPr>
        <w:ind w:right="-59"/>
        <w:rPr>
          <w:lang w:val="gl-ES"/>
        </w:rPr>
      </w:pPr>
      <w:r>
        <w:rPr>
          <w:lang w:val="gl-ES"/>
        </w:rPr>
        <w:t xml:space="preserve">-Na composición da Directiva existe como mínimo unha porcentaxe do 50% de mulleres </w:t>
      </w:r>
      <w:r w:rsidRPr="008A14A2">
        <w:rPr>
          <w:lang w:val="gl-ES"/>
        </w:rPr>
        <w:t>(marque cunha cruz a opción que proceda</w:t>
      </w:r>
      <w:r>
        <w:rPr>
          <w:lang w:val="gl-ES"/>
        </w:rPr>
        <w:t>):</w:t>
      </w:r>
    </w:p>
    <w:p w:rsidR="00A82279" w:rsidRDefault="00A82279" w:rsidP="00902F46">
      <w:pPr>
        <w:ind w:right="-59"/>
        <w:rPr>
          <w:lang w:val="gl-ES"/>
        </w:rPr>
      </w:pPr>
    </w:p>
    <w:p w:rsidR="00A82279" w:rsidRPr="008A14A2" w:rsidRDefault="00A82279" w:rsidP="00902F46">
      <w:pPr>
        <w:numPr>
          <w:ilvl w:val="0"/>
          <w:numId w:val="7"/>
        </w:numPr>
        <w:ind w:right="-59"/>
        <w:rPr>
          <w:lang w:val="gl-ES"/>
        </w:rPr>
      </w:pPr>
      <w:r>
        <w:rPr>
          <w:lang w:val="gl-ES"/>
        </w:rPr>
        <w:t>SI</w:t>
      </w:r>
    </w:p>
    <w:p w:rsidR="00A82279" w:rsidRDefault="00A82279" w:rsidP="00902F46">
      <w:pPr>
        <w:numPr>
          <w:ilvl w:val="0"/>
          <w:numId w:val="7"/>
        </w:numPr>
        <w:ind w:right="-59"/>
        <w:rPr>
          <w:lang w:val="gl-ES"/>
        </w:rPr>
      </w:pPr>
      <w:r w:rsidRPr="008A14A2">
        <w:rPr>
          <w:lang w:val="gl-ES"/>
        </w:rPr>
        <w:t>NON</w:t>
      </w:r>
    </w:p>
    <w:p w:rsidR="00A82279" w:rsidRDefault="00A82279" w:rsidP="00902F46">
      <w:pPr>
        <w:ind w:right="-59"/>
        <w:rPr>
          <w:lang w:val="gl-ES"/>
        </w:rPr>
      </w:pPr>
    </w:p>
    <w:p w:rsidR="00A82279" w:rsidRPr="008A14A2" w:rsidRDefault="00A82279" w:rsidP="00902F46">
      <w:pPr>
        <w:ind w:right="-59"/>
        <w:rPr>
          <w:lang w:val="gl-ES"/>
        </w:rPr>
      </w:pPr>
    </w:p>
    <w:p w:rsidR="00A82279" w:rsidRPr="009F124B" w:rsidRDefault="00A82279" w:rsidP="00902F46">
      <w:pPr>
        <w:ind w:right="-59"/>
        <w:rPr>
          <w:lang w:val="gl-ES"/>
        </w:rPr>
      </w:pPr>
      <w:r w:rsidRPr="009F124B">
        <w:rPr>
          <w:lang w:val="gl-ES"/>
        </w:rPr>
        <w:t>- Recursos previstos para a execución do proxecto:</w:t>
      </w:r>
    </w:p>
    <w:p w:rsidR="00A82279" w:rsidRPr="009F124B" w:rsidRDefault="00A82279" w:rsidP="00902F46">
      <w:pPr>
        <w:ind w:right="-59"/>
        <w:outlineLvl w:val="0"/>
        <w:rPr>
          <w:lang w:val="gl-ES"/>
        </w:rPr>
      </w:pPr>
    </w:p>
    <w:p w:rsidR="00A82279" w:rsidRPr="009F124B" w:rsidRDefault="00A82279" w:rsidP="00902F46">
      <w:pPr>
        <w:ind w:right="-59"/>
        <w:outlineLvl w:val="0"/>
        <w:rPr>
          <w:lang w:val="gl-ES"/>
        </w:rPr>
      </w:pPr>
      <w:r w:rsidRPr="009F124B">
        <w:rPr>
          <w:lang w:val="gl-ES"/>
        </w:rPr>
        <w:t>a) Recursos materiais:</w:t>
      </w:r>
    </w:p>
    <w:p w:rsidR="00A82279" w:rsidRPr="009F124B" w:rsidRDefault="00A82279" w:rsidP="00902F46">
      <w:pPr>
        <w:ind w:right="-59"/>
        <w:rPr>
          <w:lang w:val="gl-ES"/>
        </w:rPr>
      </w:pPr>
      <w:r w:rsidRPr="009F124B">
        <w:rPr>
          <w:lang w:val="gl-ES"/>
        </w:rPr>
        <w:t>________________________________________________________________</w:t>
      </w:r>
    </w:p>
    <w:p w:rsidR="00A82279" w:rsidRPr="009F124B" w:rsidRDefault="00A82279" w:rsidP="00902F46">
      <w:pPr>
        <w:ind w:right="-59"/>
        <w:rPr>
          <w:lang w:val="gl-ES"/>
        </w:rPr>
      </w:pPr>
      <w:r w:rsidRPr="009F124B">
        <w:rPr>
          <w:lang w:val="gl-ES"/>
        </w:rPr>
        <w:t>________________________________________________________________</w:t>
      </w:r>
    </w:p>
    <w:p w:rsidR="00A82279" w:rsidRPr="009F124B" w:rsidRDefault="00A82279" w:rsidP="00902F46">
      <w:pPr>
        <w:ind w:right="-59"/>
        <w:rPr>
          <w:lang w:val="gl-ES"/>
        </w:rPr>
      </w:pPr>
      <w:r w:rsidRPr="009F124B">
        <w:rPr>
          <w:lang w:val="gl-ES"/>
        </w:rPr>
        <w:t>________________________________________________________________</w:t>
      </w:r>
    </w:p>
    <w:p w:rsidR="00A82279" w:rsidRPr="009F124B" w:rsidRDefault="00A82279" w:rsidP="00902F46">
      <w:pPr>
        <w:ind w:right="-59"/>
        <w:rPr>
          <w:lang w:val="gl-ES"/>
        </w:rPr>
      </w:pPr>
    </w:p>
    <w:p w:rsidR="00A82279" w:rsidRPr="009F124B" w:rsidRDefault="00A82279" w:rsidP="00902F46">
      <w:pPr>
        <w:ind w:right="-59"/>
        <w:outlineLvl w:val="0"/>
        <w:rPr>
          <w:lang w:val="gl-ES"/>
        </w:rPr>
      </w:pPr>
      <w:r w:rsidRPr="009F124B">
        <w:rPr>
          <w:lang w:val="gl-ES"/>
        </w:rPr>
        <w:t>b) Recursos humanos:______________________________________________</w:t>
      </w:r>
    </w:p>
    <w:p w:rsidR="00A82279" w:rsidRPr="009F124B" w:rsidRDefault="00A82279" w:rsidP="00902F46">
      <w:pPr>
        <w:ind w:right="-59"/>
        <w:rPr>
          <w:lang w:val="gl-ES"/>
        </w:rPr>
      </w:pPr>
      <w:r w:rsidRPr="009F124B">
        <w:rPr>
          <w:lang w:val="gl-ES"/>
        </w:rPr>
        <w:t>________________________________________________________________</w:t>
      </w:r>
    </w:p>
    <w:p w:rsidR="00A82279" w:rsidRPr="009F124B" w:rsidRDefault="00A82279" w:rsidP="00902F46">
      <w:pPr>
        <w:ind w:right="-59"/>
        <w:rPr>
          <w:lang w:val="gl-ES"/>
        </w:rPr>
      </w:pPr>
    </w:p>
    <w:p w:rsidR="00A82279" w:rsidRPr="008A14A2" w:rsidRDefault="00A82279" w:rsidP="00902F46">
      <w:pPr>
        <w:ind w:right="-59"/>
        <w:outlineLvl w:val="0"/>
        <w:rPr>
          <w:lang w:val="gl-ES"/>
        </w:rPr>
      </w:pPr>
      <w:r w:rsidRPr="009F124B">
        <w:rPr>
          <w:lang w:val="gl-ES"/>
        </w:rPr>
        <w:t>c</w:t>
      </w:r>
      <w:r w:rsidRPr="009F124B">
        <w:rPr>
          <w:b/>
          <w:bCs/>
          <w:lang w:val="gl-ES"/>
        </w:rPr>
        <w:t>) Recursos económicos</w:t>
      </w:r>
      <w:r>
        <w:rPr>
          <w:lang w:val="gl-ES"/>
        </w:rPr>
        <w:t xml:space="preserve"> (</w:t>
      </w:r>
      <w:r w:rsidRPr="009F124B">
        <w:rPr>
          <w:b/>
          <w:bCs/>
          <w:lang w:val="gl-ES"/>
        </w:rPr>
        <w:t>relación totalizada de ingresos</w:t>
      </w:r>
      <w:r w:rsidRPr="009F124B">
        <w:rPr>
          <w:lang w:val="gl-ES"/>
        </w:rPr>
        <w:t>: subvencións/ achega socias/os,etc. da actividade subvencionada)_______________________________</w:t>
      </w: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r w:rsidRPr="008A14A2">
        <w:rPr>
          <w:lang w:val="gl-ES"/>
        </w:rPr>
        <w:t>ORZAMENT</w:t>
      </w:r>
      <w:r>
        <w:rPr>
          <w:lang w:val="gl-ES"/>
        </w:rPr>
        <w:t>O DETALLADO DOS GASTOS</w:t>
      </w:r>
      <w:r w:rsidRPr="008A14A2">
        <w:rPr>
          <w:lang w:val="gl-ES"/>
        </w:rPr>
        <w:t xml:space="preserve"> PREVISTOS E NECESARIOS PARA O DESENVOLVEMENTO DA ACCIÓN </w:t>
      </w:r>
      <w:r>
        <w:rPr>
          <w:lang w:val="gl-ES"/>
        </w:rPr>
        <w:t>A SUBVENCIONAR</w:t>
      </w:r>
      <w:r w:rsidRPr="008A14A2">
        <w:rPr>
          <w:lang w:val="gl-ES"/>
        </w:rPr>
        <w:t>:</w:t>
      </w:r>
      <w:r>
        <w:rPr>
          <w:lang w:val="gl-ES"/>
        </w:rPr>
        <w:t xml:space="preserve">  (*)</w:t>
      </w:r>
    </w:p>
    <w:p w:rsidR="00A82279" w:rsidRDefault="00A82279" w:rsidP="00902F46">
      <w:pPr>
        <w:ind w:right="-59"/>
        <w:rPr>
          <w:lang w:val="gl-ES"/>
        </w:rPr>
      </w:pPr>
    </w:p>
    <w:p w:rsidR="00A82279" w:rsidRPr="008A14A2" w:rsidRDefault="00A82279" w:rsidP="00902F46">
      <w:pPr>
        <w:ind w:right="-59"/>
        <w:rPr>
          <w:u w:val="single"/>
          <w:lang w:val="gl-ES"/>
        </w:rPr>
      </w:pPr>
    </w:p>
    <w:tbl>
      <w:tblPr>
        <w:tblW w:w="8046" w:type="dxa"/>
        <w:tblInd w:w="-106" w:type="dxa"/>
        <w:tblCellMar>
          <w:left w:w="0" w:type="dxa"/>
          <w:right w:w="0" w:type="dxa"/>
        </w:tblCellMar>
        <w:tblLook w:val="0000"/>
      </w:tblPr>
      <w:tblGrid>
        <w:gridCol w:w="5778"/>
        <w:gridCol w:w="2268"/>
      </w:tblGrid>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left"/>
              <w:rPr>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left"/>
              <w:rPr>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left"/>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bl>
    <w:p w:rsidR="00A82279" w:rsidRDefault="00A82279" w:rsidP="00902F46">
      <w:pPr>
        <w:ind w:right="-59"/>
        <w:rPr>
          <w:lang w:val="gl-ES"/>
        </w:rPr>
      </w:pPr>
    </w:p>
    <w:p w:rsidR="00A82279" w:rsidRDefault="00A82279" w:rsidP="00902F46">
      <w:pPr>
        <w:ind w:right="-59"/>
        <w:rPr>
          <w:lang w:val="gl-ES"/>
        </w:rPr>
      </w:pPr>
      <w:r w:rsidRPr="00AB424C">
        <w:rPr>
          <w:lang w:val="gl-ES"/>
        </w:rPr>
        <w:t>(*)- Deberá reflexarse no cadro anterior o coste total (desglosado) do proxecto</w:t>
      </w:r>
      <w:r>
        <w:rPr>
          <w:lang w:val="gl-ES"/>
        </w:rPr>
        <w:t>.</w:t>
      </w: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r>
        <w:rPr>
          <w:lang w:val="gl-ES"/>
        </w:rPr>
        <w:t>ORZAMENTO DETALLADO DE INGRESOS PREVISTOS A EFECTOS DE FINANCIAR A ACTIVIDADE A SUBVENCIONAR (*)</w:t>
      </w:r>
    </w:p>
    <w:p w:rsidR="00A82279" w:rsidRDefault="00A82279" w:rsidP="00902F46">
      <w:pPr>
        <w:ind w:right="-59"/>
        <w:rPr>
          <w:lang w:val="gl-ES"/>
        </w:rPr>
      </w:pPr>
    </w:p>
    <w:tbl>
      <w:tblPr>
        <w:tblW w:w="8046" w:type="dxa"/>
        <w:tblInd w:w="-106" w:type="dxa"/>
        <w:tblCellMar>
          <w:left w:w="0" w:type="dxa"/>
          <w:right w:w="0" w:type="dxa"/>
        </w:tblCellMar>
        <w:tblLook w:val="0000"/>
      </w:tblPr>
      <w:tblGrid>
        <w:gridCol w:w="5778"/>
        <w:gridCol w:w="2268"/>
      </w:tblGrid>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left"/>
              <w:rPr>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left"/>
              <w:rPr>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left"/>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r w:rsidR="00A82279" w:rsidRPr="008A14A2">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u w:val="single"/>
                <w:lang w:val="gl-ES"/>
              </w:rPr>
            </w:pPr>
          </w:p>
        </w:tc>
      </w:tr>
    </w:tbl>
    <w:p w:rsidR="00A82279" w:rsidRDefault="00A82279" w:rsidP="00902F46">
      <w:pPr>
        <w:ind w:right="-59"/>
        <w:rPr>
          <w:lang w:val="gl-ES"/>
        </w:rPr>
      </w:pPr>
    </w:p>
    <w:p w:rsidR="00A82279" w:rsidRDefault="00A82279" w:rsidP="00902F46">
      <w:pPr>
        <w:ind w:right="-59"/>
        <w:rPr>
          <w:lang w:val="gl-ES"/>
        </w:rPr>
      </w:pPr>
      <w:r w:rsidRPr="00AB424C">
        <w:rPr>
          <w:lang w:val="gl-ES"/>
        </w:rPr>
        <w:t>(*)- Deberán reflexarse no cadro anterior o total de ingresos desglosados.</w:t>
      </w:r>
    </w:p>
    <w:p w:rsidR="00A82279"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jc w:val="center"/>
        <w:outlineLvl w:val="0"/>
        <w:rPr>
          <w:lang w:val="gl-ES"/>
        </w:rPr>
      </w:pPr>
      <w:r w:rsidRPr="008A14A2">
        <w:rPr>
          <w:lang w:val="gl-ES"/>
        </w:rPr>
        <w:t xml:space="preserve">Lugo, ____ de __________________ de </w:t>
      </w:r>
      <w:r>
        <w:rPr>
          <w:lang w:val="gl-ES"/>
        </w:rPr>
        <w:t>2022</w:t>
      </w:r>
    </w:p>
    <w:p w:rsidR="00A82279" w:rsidRPr="008A14A2" w:rsidRDefault="00A82279" w:rsidP="00902F46">
      <w:pPr>
        <w:ind w:right="-59"/>
        <w:jc w:val="center"/>
        <w:rPr>
          <w:lang w:val="gl-ES"/>
        </w:rPr>
      </w:pPr>
      <w:r w:rsidRPr="008A14A2">
        <w:rPr>
          <w:lang w:val="gl-ES"/>
        </w:rPr>
        <w:t>(DNI, sinatura e selo da entidade)</w:t>
      </w: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outlineLvl w:val="0"/>
        <w:rPr>
          <w:lang w:val="gl-ES"/>
        </w:rPr>
      </w:pPr>
      <w:r w:rsidRPr="008A14A2">
        <w:rPr>
          <w:lang w:val="gl-ES"/>
        </w:rPr>
        <w:t>                        Asdo.:_________________________________</w:t>
      </w:r>
    </w:p>
    <w:p w:rsidR="00A82279" w:rsidRDefault="00A82279" w:rsidP="00902F46">
      <w:pPr>
        <w:ind w:right="-59"/>
        <w:jc w:val="center"/>
        <w:outlineLvl w:val="0"/>
        <w:rPr>
          <w:u w:val="single"/>
          <w:lang w:val="gl-ES"/>
        </w:rPr>
      </w:pPr>
      <w:r w:rsidRPr="008A14A2">
        <w:rPr>
          <w:u w:val="single"/>
          <w:lang w:val="gl-ES"/>
        </w:rPr>
        <w:br w:type="page"/>
      </w:r>
      <w:r w:rsidRPr="00434E42">
        <w:rPr>
          <w:u w:val="single"/>
          <w:lang w:val="gl-ES"/>
        </w:rPr>
        <w:t>ANEXO III</w:t>
      </w:r>
    </w:p>
    <w:p w:rsidR="00A82279" w:rsidRDefault="00A82279" w:rsidP="00902F46">
      <w:pPr>
        <w:ind w:right="-59"/>
        <w:jc w:val="center"/>
        <w:outlineLvl w:val="0"/>
        <w:rPr>
          <w:u w:val="single"/>
          <w:lang w:val="gl-ES"/>
        </w:rPr>
      </w:pPr>
    </w:p>
    <w:p w:rsidR="00A82279" w:rsidRDefault="00A82279" w:rsidP="00902F46">
      <w:pPr>
        <w:ind w:right="-59"/>
        <w:rPr>
          <w:u w:val="single"/>
          <w:lang w:val="gl-ES"/>
        </w:rPr>
      </w:pPr>
    </w:p>
    <w:p w:rsidR="00A82279" w:rsidRPr="007E53CC" w:rsidRDefault="00A82279" w:rsidP="00902F46">
      <w:pPr>
        <w:ind w:right="-59"/>
        <w:rPr>
          <w:u w:val="single"/>
          <w:lang w:val="gl-ES"/>
        </w:rPr>
      </w:pPr>
      <w:r>
        <w:rPr>
          <w:u w:val="single"/>
          <w:lang w:val="gl-ES"/>
        </w:rPr>
        <w:t>MODELO NORMALIZADO DE PROXECTO A CUBRIR POLAS PERSOAS SOLICITANTES DA SUBVENCIÓN PARA GASTOS DE MANTEMENTO, CONSERVACIÓN E PEQUENAS REPARACIÓNS DE INFRAESTRUCTURAS EXERCICIO 2022.</w:t>
      </w:r>
    </w:p>
    <w:p w:rsidR="00A82279" w:rsidRPr="008A14A2" w:rsidRDefault="00A82279" w:rsidP="00902F46">
      <w:pPr>
        <w:ind w:right="-59"/>
        <w:rPr>
          <w:u w:val="single"/>
          <w:lang w:val="gl-ES"/>
        </w:rPr>
      </w:pPr>
    </w:p>
    <w:p w:rsidR="00A82279" w:rsidRPr="008A14A2" w:rsidRDefault="00A82279" w:rsidP="00902F46">
      <w:pPr>
        <w:ind w:right="-59"/>
        <w:rPr>
          <w:u w:val="single"/>
          <w:lang w:val="gl-ES"/>
        </w:rPr>
      </w:pPr>
    </w:p>
    <w:p w:rsidR="00A82279" w:rsidRPr="008A14A2" w:rsidRDefault="00A82279" w:rsidP="00902F46">
      <w:pPr>
        <w:ind w:right="-59"/>
        <w:rPr>
          <w:lang w:val="gl-ES"/>
        </w:rPr>
      </w:pPr>
      <w:r w:rsidRPr="008A14A2">
        <w:rPr>
          <w:lang w:val="gl-ES"/>
        </w:rPr>
        <w:t>-</w:t>
      </w:r>
      <w:r>
        <w:rPr>
          <w:lang w:val="gl-ES"/>
        </w:rPr>
        <w:t>Breve explicación do gasto proposto_____________________________________</w:t>
      </w:r>
    </w:p>
    <w:p w:rsidR="00A82279" w:rsidRPr="008A14A2" w:rsidRDefault="00A82279" w:rsidP="00902F46">
      <w:pPr>
        <w:ind w:right="-59"/>
        <w:rPr>
          <w:lang w:val="gl-ES"/>
        </w:rPr>
      </w:pPr>
      <w:r w:rsidRPr="008A14A2">
        <w:rPr>
          <w:lang w:val="gl-ES"/>
        </w:rPr>
        <w:t>____________________________________________________________</w:t>
      </w:r>
      <w:r>
        <w:rPr>
          <w:lang w:val="gl-ES"/>
        </w:rPr>
        <w:t>__</w:t>
      </w:r>
      <w:r w:rsidRPr="008A14A2">
        <w:rPr>
          <w:lang w:val="gl-ES"/>
        </w:rPr>
        <w:t>_____</w:t>
      </w:r>
    </w:p>
    <w:p w:rsidR="00A82279" w:rsidRPr="008A14A2" w:rsidRDefault="00A82279" w:rsidP="00902F46">
      <w:pPr>
        <w:ind w:right="-59"/>
        <w:rPr>
          <w:lang w:val="gl-ES"/>
        </w:rPr>
      </w:pPr>
      <w:r w:rsidRPr="008A14A2">
        <w:rPr>
          <w:lang w:val="gl-ES"/>
        </w:rPr>
        <w:t>____________________________________________________________</w:t>
      </w:r>
      <w:r>
        <w:rPr>
          <w:lang w:val="gl-ES"/>
        </w:rPr>
        <w:t>__</w:t>
      </w:r>
      <w:r w:rsidRPr="008A14A2">
        <w:rPr>
          <w:lang w:val="gl-ES"/>
        </w:rPr>
        <w:t>_____</w:t>
      </w:r>
    </w:p>
    <w:p w:rsidR="00A82279" w:rsidRPr="008A14A2" w:rsidRDefault="00A82279" w:rsidP="00902F46">
      <w:pPr>
        <w:ind w:right="-59"/>
        <w:rPr>
          <w:lang w:val="gl-ES"/>
        </w:rPr>
      </w:pPr>
      <w:r w:rsidRPr="008A14A2">
        <w:rPr>
          <w:lang w:val="gl-ES"/>
        </w:rPr>
        <w:t>_______________________________________________________________</w:t>
      </w:r>
      <w:r>
        <w:rPr>
          <w:lang w:val="gl-ES"/>
        </w:rPr>
        <w:t>__</w:t>
      </w:r>
      <w:r w:rsidRPr="008A14A2">
        <w:rPr>
          <w:lang w:val="gl-ES"/>
        </w:rPr>
        <w:t>__</w:t>
      </w:r>
    </w:p>
    <w:p w:rsidR="00A82279" w:rsidRDefault="00A82279" w:rsidP="00902F46">
      <w:pPr>
        <w:ind w:right="-59"/>
        <w:rPr>
          <w:lang w:val="gl-ES"/>
        </w:rPr>
      </w:pPr>
    </w:p>
    <w:p w:rsidR="00A82279" w:rsidRPr="008A14A2" w:rsidRDefault="00A82279" w:rsidP="00902F46">
      <w:pPr>
        <w:ind w:right="-59"/>
        <w:rPr>
          <w:lang w:val="gl-ES"/>
        </w:rPr>
      </w:pPr>
      <w:r>
        <w:rPr>
          <w:lang w:val="gl-ES"/>
        </w:rPr>
        <w:t>-</w:t>
      </w:r>
      <w:r w:rsidRPr="008A14A2">
        <w:rPr>
          <w:lang w:val="gl-ES"/>
        </w:rPr>
        <w:t>Xustificación da necesidade do gasto_______________________________</w:t>
      </w:r>
      <w:r>
        <w:rPr>
          <w:lang w:val="gl-ES"/>
        </w:rPr>
        <w:t>___</w:t>
      </w:r>
      <w:r w:rsidRPr="008A14A2">
        <w:rPr>
          <w:lang w:val="gl-ES"/>
        </w:rPr>
        <w:t>__</w:t>
      </w:r>
    </w:p>
    <w:p w:rsidR="00A82279" w:rsidRPr="008A14A2" w:rsidRDefault="00A82279" w:rsidP="00902F46">
      <w:pPr>
        <w:ind w:right="-59"/>
        <w:rPr>
          <w:lang w:val="gl-ES"/>
        </w:rPr>
      </w:pPr>
      <w:r w:rsidRPr="008A14A2">
        <w:rPr>
          <w:lang w:val="gl-ES"/>
        </w:rPr>
        <w:t>_____________________________________________________________</w:t>
      </w:r>
      <w:r>
        <w:rPr>
          <w:lang w:val="gl-ES"/>
        </w:rPr>
        <w:t>__</w:t>
      </w:r>
      <w:r w:rsidRPr="008A14A2">
        <w:rPr>
          <w:lang w:val="gl-ES"/>
        </w:rPr>
        <w:t>____</w:t>
      </w:r>
    </w:p>
    <w:p w:rsidR="00A82279" w:rsidRPr="008A14A2" w:rsidRDefault="00A82279" w:rsidP="00902F46">
      <w:pPr>
        <w:ind w:right="-59"/>
        <w:rPr>
          <w:lang w:val="gl-ES"/>
        </w:rPr>
      </w:pPr>
      <w:r w:rsidRPr="008A14A2">
        <w:rPr>
          <w:lang w:val="gl-ES"/>
        </w:rPr>
        <w:t>_______________________________________________________________</w:t>
      </w:r>
      <w:r>
        <w:rPr>
          <w:lang w:val="gl-ES"/>
        </w:rPr>
        <w:t>__</w:t>
      </w:r>
      <w:r w:rsidRPr="008A14A2">
        <w:rPr>
          <w:lang w:val="gl-ES"/>
        </w:rPr>
        <w:t>__</w:t>
      </w:r>
    </w:p>
    <w:p w:rsidR="00A82279" w:rsidRPr="008A14A2" w:rsidRDefault="00A82279" w:rsidP="00902F46">
      <w:pPr>
        <w:ind w:right="-59"/>
        <w:rPr>
          <w:lang w:val="gl-ES"/>
        </w:rPr>
      </w:pPr>
      <w:r w:rsidRPr="008A14A2">
        <w:rPr>
          <w:lang w:val="gl-ES"/>
        </w:rPr>
        <w:t>_____________________________________________________________</w:t>
      </w:r>
      <w:r>
        <w:rPr>
          <w:lang w:val="gl-ES"/>
        </w:rPr>
        <w:t>__</w:t>
      </w:r>
      <w:r w:rsidRPr="008A14A2">
        <w:rPr>
          <w:lang w:val="gl-ES"/>
        </w:rPr>
        <w:t>____</w:t>
      </w:r>
    </w:p>
    <w:p w:rsidR="00A82279" w:rsidRPr="008A14A2" w:rsidRDefault="00A82279" w:rsidP="00902F46">
      <w:pPr>
        <w:ind w:right="-59"/>
        <w:rPr>
          <w:lang w:val="gl-ES"/>
        </w:rPr>
      </w:pPr>
      <w:r w:rsidRPr="008A14A2">
        <w:rPr>
          <w:lang w:val="gl-ES"/>
        </w:rPr>
        <w:t>_____________________________________________________________</w:t>
      </w:r>
      <w:r>
        <w:rPr>
          <w:lang w:val="gl-ES"/>
        </w:rPr>
        <w:t>__</w:t>
      </w:r>
      <w:r w:rsidRPr="008A14A2">
        <w:rPr>
          <w:lang w:val="gl-ES"/>
        </w:rPr>
        <w:t>____</w:t>
      </w:r>
    </w:p>
    <w:p w:rsidR="00A82279" w:rsidRPr="008A14A2" w:rsidRDefault="00A82279" w:rsidP="00902F46">
      <w:pPr>
        <w:ind w:right="-59"/>
        <w:rPr>
          <w:lang w:val="gl-ES"/>
        </w:rPr>
      </w:pPr>
      <w:r w:rsidRPr="008A14A2">
        <w:rPr>
          <w:lang w:val="gl-ES"/>
        </w:rPr>
        <w:t>______________________________________________________________</w:t>
      </w:r>
      <w:r>
        <w:rPr>
          <w:lang w:val="gl-ES"/>
        </w:rPr>
        <w:t>__</w:t>
      </w:r>
      <w:r w:rsidRPr="008A14A2">
        <w:rPr>
          <w:lang w:val="gl-ES"/>
        </w:rPr>
        <w:t>___</w:t>
      </w:r>
    </w:p>
    <w:p w:rsidR="00A82279" w:rsidRDefault="00A82279" w:rsidP="00902F46">
      <w:pPr>
        <w:ind w:right="-59"/>
        <w:rPr>
          <w:lang w:val="gl-ES"/>
        </w:rPr>
      </w:pPr>
    </w:p>
    <w:p w:rsidR="00A82279" w:rsidRDefault="00A82279" w:rsidP="00902F46">
      <w:pPr>
        <w:ind w:right="-59"/>
        <w:rPr>
          <w:lang w:val="gl-ES"/>
        </w:rPr>
      </w:pPr>
      <w:r>
        <w:rPr>
          <w:lang w:val="gl-ES"/>
        </w:rPr>
        <w:t>-</w:t>
      </w:r>
      <w:r w:rsidRPr="008A14A2">
        <w:rPr>
          <w:lang w:val="gl-ES"/>
        </w:rPr>
        <w:t xml:space="preserve">Breve descrición </w:t>
      </w:r>
      <w:r>
        <w:rPr>
          <w:lang w:val="gl-ES"/>
        </w:rPr>
        <w:t>das actividades que a entidade vai desenvolver durante o presente exercicio económico:</w:t>
      </w:r>
    </w:p>
    <w:p w:rsidR="00A82279" w:rsidRPr="008A14A2" w:rsidRDefault="00A82279" w:rsidP="00902F46">
      <w:pPr>
        <w:ind w:right="-59"/>
        <w:rPr>
          <w:lang w:val="gl-ES"/>
        </w:rPr>
      </w:pPr>
    </w:p>
    <w:p w:rsidR="00A82279" w:rsidRPr="008A14A2" w:rsidRDefault="00A82279" w:rsidP="00902F46">
      <w:pPr>
        <w:ind w:right="-59"/>
        <w:outlineLvl w:val="0"/>
        <w:rPr>
          <w:lang w:val="gl-ES"/>
        </w:rPr>
      </w:pPr>
      <w:r w:rsidRPr="008A14A2">
        <w:rPr>
          <w:lang w:val="gl-ES"/>
        </w:rPr>
        <w:t>a) Localización: ______________________________________________</w:t>
      </w:r>
      <w:r>
        <w:rPr>
          <w:lang w:val="gl-ES"/>
        </w:rPr>
        <w:t>___</w:t>
      </w:r>
      <w:r w:rsidRPr="008A14A2">
        <w:rPr>
          <w:lang w:val="gl-ES"/>
        </w:rPr>
        <w:t>_____</w:t>
      </w:r>
    </w:p>
    <w:p w:rsidR="00A82279" w:rsidRPr="008A14A2" w:rsidRDefault="00A82279" w:rsidP="00902F46">
      <w:pPr>
        <w:ind w:right="-59"/>
        <w:rPr>
          <w:lang w:val="gl-ES"/>
        </w:rPr>
      </w:pPr>
      <w:r w:rsidRPr="008A14A2">
        <w:rPr>
          <w:lang w:val="gl-ES"/>
        </w:rPr>
        <w:t>______________________________________________________________</w:t>
      </w:r>
      <w:r>
        <w:rPr>
          <w:lang w:val="gl-ES"/>
        </w:rPr>
        <w:t>__</w:t>
      </w:r>
      <w:r w:rsidRPr="008A14A2">
        <w:rPr>
          <w:lang w:val="gl-ES"/>
        </w:rPr>
        <w:t>___</w:t>
      </w:r>
    </w:p>
    <w:p w:rsidR="00A82279" w:rsidRPr="008A14A2" w:rsidRDefault="00A82279" w:rsidP="00902F46">
      <w:pPr>
        <w:ind w:right="-59"/>
        <w:rPr>
          <w:lang w:val="gl-ES"/>
        </w:rPr>
      </w:pPr>
      <w:r w:rsidRPr="008A14A2">
        <w:rPr>
          <w:lang w:val="gl-ES"/>
        </w:rPr>
        <w:t>________________________________________________________________</w:t>
      </w:r>
      <w:r>
        <w:rPr>
          <w:lang w:val="gl-ES"/>
        </w:rPr>
        <w:t>__</w:t>
      </w:r>
      <w:r w:rsidRPr="008A14A2">
        <w:rPr>
          <w:lang w:val="gl-ES"/>
        </w:rPr>
        <w:t>_</w:t>
      </w:r>
    </w:p>
    <w:p w:rsidR="00A82279" w:rsidRDefault="00A82279" w:rsidP="00902F46">
      <w:pPr>
        <w:ind w:right="-59"/>
        <w:rPr>
          <w:lang w:val="gl-ES"/>
        </w:rPr>
      </w:pPr>
      <w:r w:rsidRPr="008A14A2">
        <w:rPr>
          <w:lang w:val="gl-ES"/>
        </w:rPr>
        <w:t>_________________________________________________________________</w:t>
      </w:r>
      <w:r>
        <w:rPr>
          <w:lang w:val="gl-ES"/>
        </w:rPr>
        <w:t>__</w:t>
      </w:r>
    </w:p>
    <w:p w:rsidR="00A82279" w:rsidRDefault="00A82279" w:rsidP="00902F46">
      <w:pPr>
        <w:ind w:right="-59"/>
        <w:rPr>
          <w:lang w:val="gl-ES"/>
        </w:rPr>
      </w:pPr>
    </w:p>
    <w:p w:rsidR="00A82279" w:rsidRPr="008A14A2" w:rsidRDefault="00A82279" w:rsidP="00902F46">
      <w:pPr>
        <w:ind w:right="-57"/>
        <w:rPr>
          <w:lang w:val="gl-ES"/>
        </w:rPr>
      </w:pPr>
      <w:r>
        <w:rPr>
          <w:lang w:val="gl-ES"/>
        </w:rPr>
        <w:t>-Breve descrición do local onde se vai facer o gasto (nº de m2. nº de habitáculos, distribución)_______________________________________________</w:t>
      </w:r>
    </w:p>
    <w:p w:rsidR="00A82279" w:rsidRDefault="00A82279" w:rsidP="00902F46">
      <w:pPr>
        <w:ind w:right="-59"/>
        <w:outlineLvl w:val="0"/>
        <w:rPr>
          <w:lang w:val="gl-ES"/>
        </w:rPr>
      </w:pPr>
    </w:p>
    <w:p w:rsidR="00A82279" w:rsidRPr="008A14A2" w:rsidRDefault="00A82279" w:rsidP="00902F46">
      <w:pPr>
        <w:ind w:right="-59"/>
        <w:outlineLvl w:val="0"/>
        <w:rPr>
          <w:lang w:val="gl-ES"/>
        </w:rPr>
      </w:pPr>
      <w:r>
        <w:rPr>
          <w:lang w:val="gl-ES"/>
        </w:rPr>
        <w:t>b) Equipamento actual</w:t>
      </w:r>
      <w:r w:rsidRPr="008A14A2">
        <w:rPr>
          <w:lang w:val="gl-ES"/>
        </w:rPr>
        <w:t>________________________________________</w:t>
      </w:r>
      <w:r>
        <w:rPr>
          <w:lang w:val="gl-ES"/>
        </w:rPr>
        <w:t>____</w:t>
      </w:r>
      <w:r w:rsidRPr="008A14A2">
        <w:rPr>
          <w:lang w:val="gl-ES"/>
        </w:rPr>
        <w:t>____</w:t>
      </w:r>
    </w:p>
    <w:p w:rsidR="00A82279" w:rsidRPr="008A14A2" w:rsidRDefault="00A82279" w:rsidP="00902F46">
      <w:pPr>
        <w:ind w:right="-59"/>
        <w:rPr>
          <w:lang w:val="gl-ES"/>
        </w:rPr>
      </w:pPr>
      <w:r w:rsidRPr="008A14A2">
        <w:rPr>
          <w:lang w:val="gl-ES"/>
        </w:rPr>
        <w:t>____________________________________________________________</w:t>
      </w:r>
      <w:r>
        <w:rPr>
          <w:lang w:val="gl-ES"/>
        </w:rPr>
        <w:t>__</w:t>
      </w:r>
      <w:r w:rsidRPr="008A14A2">
        <w:rPr>
          <w:lang w:val="gl-ES"/>
        </w:rPr>
        <w:t>_____</w:t>
      </w:r>
    </w:p>
    <w:p w:rsidR="00A82279" w:rsidRPr="008A14A2" w:rsidRDefault="00A82279" w:rsidP="00902F46">
      <w:pPr>
        <w:ind w:right="-59"/>
        <w:rPr>
          <w:lang w:val="gl-ES"/>
        </w:rPr>
      </w:pPr>
      <w:r w:rsidRPr="008A14A2">
        <w:rPr>
          <w:lang w:val="gl-ES"/>
        </w:rPr>
        <w:t>____________________________________________________________</w:t>
      </w:r>
      <w:r>
        <w:rPr>
          <w:lang w:val="gl-ES"/>
        </w:rPr>
        <w:t>__</w:t>
      </w:r>
      <w:r w:rsidRPr="008A14A2">
        <w:rPr>
          <w:lang w:val="gl-ES"/>
        </w:rPr>
        <w:t>_____</w:t>
      </w:r>
    </w:p>
    <w:p w:rsidR="00A82279" w:rsidRPr="008A14A2" w:rsidRDefault="00A82279" w:rsidP="00902F46">
      <w:pPr>
        <w:ind w:right="-59"/>
        <w:rPr>
          <w:lang w:val="gl-ES"/>
        </w:rPr>
      </w:pPr>
      <w:r w:rsidRPr="008A14A2">
        <w:rPr>
          <w:lang w:val="gl-ES"/>
        </w:rPr>
        <w:t>____________________________________________________________</w:t>
      </w:r>
      <w:r>
        <w:rPr>
          <w:lang w:val="gl-ES"/>
        </w:rPr>
        <w:t>__</w:t>
      </w:r>
      <w:r w:rsidRPr="008A14A2">
        <w:rPr>
          <w:lang w:val="gl-ES"/>
        </w:rPr>
        <w:t>_____</w:t>
      </w:r>
    </w:p>
    <w:p w:rsidR="00A82279" w:rsidRDefault="00A82279" w:rsidP="00902F46">
      <w:pPr>
        <w:ind w:right="-59"/>
        <w:outlineLvl w:val="0"/>
        <w:rPr>
          <w:lang w:val="gl-ES"/>
        </w:rPr>
      </w:pPr>
    </w:p>
    <w:p w:rsidR="00A82279" w:rsidRPr="008A14A2" w:rsidRDefault="00A82279" w:rsidP="00902F46">
      <w:pPr>
        <w:ind w:right="-59"/>
        <w:outlineLvl w:val="0"/>
        <w:rPr>
          <w:lang w:val="gl-ES"/>
        </w:rPr>
      </w:pPr>
      <w:r w:rsidRPr="008A14A2">
        <w:rPr>
          <w:lang w:val="gl-ES"/>
        </w:rPr>
        <w:t>c) Réxim</w:t>
      </w:r>
      <w:r>
        <w:rPr>
          <w:lang w:val="gl-ES"/>
        </w:rPr>
        <w:t>e de posesión ou tenza do local</w:t>
      </w:r>
      <w:r w:rsidRPr="008A14A2">
        <w:rPr>
          <w:lang w:val="gl-ES"/>
        </w:rPr>
        <w:t>___________________________</w:t>
      </w:r>
      <w:r>
        <w:rPr>
          <w:lang w:val="gl-ES"/>
        </w:rPr>
        <w:t>____</w:t>
      </w:r>
      <w:r w:rsidRPr="008A14A2">
        <w:rPr>
          <w:lang w:val="gl-ES"/>
        </w:rPr>
        <w:t>___</w:t>
      </w:r>
    </w:p>
    <w:p w:rsidR="00A82279" w:rsidRPr="008A14A2" w:rsidRDefault="00A82279" w:rsidP="00902F46">
      <w:pPr>
        <w:ind w:right="-59"/>
        <w:rPr>
          <w:lang w:val="gl-ES"/>
        </w:rPr>
      </w:pPr>
      <w:r w:rsidRPr="008A14A2">
        <w:rPr>
          <w:lang w:val="gl-ES"/>
        </w:rPr>
        <w:t>____________________________________________________________</w:t>
      </w:r>
      <w:r>
        <w:rPr>
          <w:lang w:val="gl-ES"/>
        </w:rPr>
        <w:t>__</w:t>
      </w:r>
      <w:r w:rsidRPr="008A14A2">
        <w:rPr>
          <w:lang w:val="gl-ES"/>
        </w:rPr>
        <w:t>_____</w:t>
      </w:r>
    </w:p>
    <w:p w:rsidR="00A82279" w:rsidRPr="008A14A2" w:rsidRDefault="00A82279" w:rsidP="00902F46">
      <w:pPr>
        <w:ind w:right="-59"/>
        <w:rPr>
          <w:lang w:val="gl-ES"/>
        </w:rPr>
      </w:pPr>
    </w:p>
    <w:p w:rsidR="00A82279" w:rsidRDefault="00A82279" w:rsidP="00902F46">
      <w:pPr>
        <w:ind w:right="-59"/>
        <w:jc w:val="left"/>
        <w:rPr>
          <w:lang w:val="gl-ES"/>
        </w:rPr>
      </w:pPr>
    </w:p>
    <w:p w:rsidR="00A82279" w:rsidRDefault="00A82279" w:rsidP="00902F46">
      <w:pPr>
        <w:ind w:right="-59"/>
        <w:jc w:val="left"/>
        <w:rPr>
          <w:lang w:val="gl-ES"/>
        </w:rPr>
      </w:pPr>
    </w:p>
    <w:p w:rsidR="00A82279" w:rsidRDefault="00A82279" w:rsidP="00902F46">
      <w:pPr>
        <w:ind w:right="-59"/>
        <w:jc w:val="left"/>
        <w:rPr>
          <w:lang w:val="gl-ES"/>
        </w:rPr>
      </w:pPr>
    </w:p>
    <w:p w:rsidR="00A82279" w:rsidRDefault="00A82279" w:rsidP="00902F46">
      <w:pPr>
        <w:ind w:right="-59"/>
        <w:jc w:val="left"/>
        <w:rPr>
          <w:lang w:val="gl-ES"/>
        </w:rPr>
      </w:pPr>
    </w:p>
    <w:p w:rsidR="00A82279" w:rsidRDefault="00A82279" w:rsidP="00902F46">
      <w:pPr>
        <w:ind w:right="-59"/>
        <w:jc w:val="left"/>
        <w:rPr>
          <w:lang w:val="gl-ES"/>
        </w:rPr>
      </w:pPr>
    </w:p>
    <w:p w:rsidR="00A82279" w:rsidRDefault="00A82279" w:rsidP="00902F46">
      <w:pPr>
        <w:ind w:right="-59"/>
        <w:jc w:val="left"/>
        <w:rPr>
          <w:lang w:val="gl-ES"/>
        </w:rPr>
      </w:pPr>
    </w:p>
    <w:p w:rsidR="00A82279" w:rsidRDefault="00A82279" w:rsidP="00902F46">
      <w:pPr>
        <w:ind w:right="-59"/>
        <w:jc w:val="left"/>
        <w:rPr>
          <w:lang w:val="gl-ES"/>
        </w:rPr>
      </w:pPr>
    </w:p>
    <w:p w:rsidR="00A82279" w:rsidRDefault="00A82279" w:rsidP="00902F46">
      <w:pPr>
        <w:ind w:right="-59"/>
        <w:jc w:val="left"/>
        <w:rPr>
          <w:lang w:val="gl-ES"/>
        </w:rPr>
      </w:pPr>
      <w:r w:rsidRPr="008A14A2">
        <w:rPr>
          <w:lang w:val="gl-ES"/>
        </w:rPr>
        <w:t xml:space="preserve">ORZAMENTO DETALLADO DOS GASTOS CORRENTES PREVISTOS E NECESARIOS PARA O DESENVOLVEMENTO DA ACCIÓN </w:t>
      </w:r>
      <w:r>
        <w:rPr>
          <w:lang w:val="gl-ES"/>
        </w:rPr>
        <w:t>A SUBVENCIONAR (*)</w:t>
      </w:r>
    </w:p>
    <w:p w:rsidR="00A82279" w:rsidRPr="00A57121" w:rsidRDefault="00A82279" w:rsidP="00902F46">
      <w:pPr>
        <w:ind w:right="-59"/>
        <w:jc w:val="left"/>
        <w:rPr>
          <w:lang w:val="gl-ES"/>
        </w:rPr>
      </w:pPr>
    </w:p>
    <w:tbl>
      <w:tblPr>
        <w:tblW w:w="8046" w:type="dxa"/>
        <w:tblInd w:w="-106" w:type="dxa"/>
        <w:tblCellMar>
          <w:left w:w="0" w:type="dxa"/>
          <w:right w:w="0" w:type="dxa"/>
        </w:tblCellMar>
        <w:tblLook w:val="0000"/>
      </w:tblPr>
      <w:tblGrid>
        <w:gridCol w:w="5778"/>
        <w:gridCol w:w="2268"/>
      </w:tblGrid>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bl>
    <w:p w:rsidR="00A82279" w:rsidRDefault="00A82279" w:rsidP="00902F46">
      <w:pPr>
        <w:ind w:right="-59"/>
        <w:rPr>
          <w:lang w:val="gl-ES"/>
        </w:rPr>
      </w:pPr>
    </w:p>
    <w:p w:rsidR="00A82279" w:rsidRDefault="00A82279" w:rsidP="00902F46">
      <w:pPr>
        <w:ind w:right="-59"/>
        <w:rPr>
          <w:lang w:val="gl-ES"/>
        </w:rPr>
      </w:pPr>
      <w:r w:rsidRPr="00AB424C">
        <w:rPr>
          <w:lang w:val="gl-ES"/>
        </w:rPr>
        <w:t>(*) - Deberá reflexarse no cadro anterior o coste total desglosado do proxecto</w:t>
      </w:r>
      <w:r>
        <w:rPr>
          <w:lang w:val="gl-ES"/>
        </w:rPr>
        <w:t>.</w:t>
      </w:r>
    </w:p>
    <w:p w:rsidR="00A82279" w:rsidRDefault="00A82279" w:rsidP="00902F46">
      <w:pPr>
        <w:ind w:right="-59"/>
        <w:rPr>
          <w:lang w:val="gl-ES"/>
        </w:rPr>
      </w:pPr>
    </w:p>
    <w:p w:rsidR="00A82279" w:rsidRDefault="00A82279" w:rsidP="00902F46">
      <w:pPr>
        <w:ind w:right="-59"/>
        <w:rPr>
          <w:lang w:val="gl-ES"/>
        </w:rPr>
      </w:pPr>
      <w:r>
        <w:rPr>
          <w:lang w:val="gl-ES"/>
        </w:rPr>
        <w:t>ORZAMENTO DETALLADO DOS INGRESOS PREVISTOS A EFECTOS DE FINANCIAR A ACTIVIDADE A SUBVENCIONAR. (*)</w:t>
      </w:r>
    </w:p>
    <w:p w:rsidR="00A82279" w:rsidRDefault="00A82279" w:rsidP="00902F46">
      <w:pPr>
        <w:ind w:right="-59"/>
        <w:rPr>
          <w:lang w:val="gl-ES"/>
        </w:rPr>
      </w:pPr>
    </w:p>
    <w:tbl>
      <w:tblPr>
        <w:tblW w:w="8046" w:type="dxa"/>
        <w:tblInd w:w="-106" w:type="dxa"/>
        <w:tblCellMar>
          <w:left w:w="0" w:type="dxa"/>
          <w:right w:w="0" w:type="dxa"/>
        </w:tblCellMar>
        <w:tblLook w:val="0000"/>
      </w:tblPr>
      <w:tblGrid>
        <w:gridCol w:w="5778"/>
        <w:gridCol w:w="2268"/>
      </w:tblGrid>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bl>
    <w:p w:rsidR="00A82279" w:rsidRDefault="00A82279" w:rsidP="00902F46">
      <w:pPr>
        <w:ind w:right="-59"/>
        <w:rPr>
          <w:lang w:val="gl-ES"/>
        </w:rPr>
      </w:pPr>
    </w:p>
    <w:p w:rsidR="00A82279" w:rsidRPr="008A14A2" w:rsidRDefault="00A82279" w:rsidP="00902F46">
      <w:pPr>
        <w:tabs>
          <w:tab w:val="left" w:pos="376"/>
        </w:tabs>
        <w:ind w:right="-59"/>
        <w:rPr>
          <w:lang w:val="gl-ES"/>
        </w:rPr>
      </w:pPr>
      <w:r>
        <w:rPr>
          <w:lang w:val="gl-ES"/>
        </w:rPr>
        <w:tab/>
      </w:r>
      <w:r w:rsidRPr="00AB424C">
        <w:rPr>
          <w:lang w:val="gl-ES"/>
        </w:rPr>
        <w:t>(*) - Deberá reflexarse no cadro anterior o total de ingresos desglosados</w:t>
      </w:r>
      <w:r>
        <w:rPr>
          <w:lang w:val="gl-ES"/>
        </w:rPr>
        <w:t xml:space="preserve"> </w:t>
      </w:r>
    </w:p>
    <w:p w:rsidR="00A82279" w:rsidRDefault="00A82279" w:rsidP="00902F46">
      <w:pPr>
        <w:ind w:right="-59"/>
        <w:jc w:val="center"/>
        <w:outlineLvl w:val="0"/>
        <w:rPr>
          <w:lang w:val="gl-ES"/>
        </w:rPr>
      </w:pPr>
    </w:p>
    <w:p w:rsidR="00A82279" w:rsidRPr="008A14A2" w:rsidRDefault="00A82279" w:rsidP="00902F46">
      <w:pPr>
        <w:ind w:right="-59"/>
        <w:jc w:val="center"/>
        <w:outlineLvl w:val="0"/>
        <w:rPr>
          <w:lang w:val="gl-ES"/>
        </w:rPr>
      </w:pPr>
      <w:r w:rsidRPr="008A14A2">
        <w:rPr>
          <w:lang w:val="gl-ES"/>
        </w:rPr>
        <w:t xml:space="preserve">Lugo, ____ de __________________ de </w:t>
      </w:r>
      <w:r>
        <w:rPr>
          <w:lang w:val="gl-ES"/>
        </w:rPr>
        <w:t>2022</w:t>
      </w:r>
    </w:p>
    <w:p w:rsidR="00A82279" w:rsidRDefault="00A82279" w:rsidP="00902F46">
      <w:pPr>
        <w:ind w:right="-59"/>
        <w:jc w:val="center"/>
        <w:rPr>
          <w:lang w:val="gl-ES"/>
        </w:rPr>
      </w:pPr>
    </w:p>
    <w:p w:rsidR="00A82279" w:rsidRPr="008A14A2" w:rsidRDefault="00A82279" w:rsidP="00902F46">
      <w:pPr>
        <w:ind w:right="-59"/>
        <w:jc w:val="center"/>
        <w:rPr>
          <w:lang w:val="gl-ES"/>
        </w:rPr>
      </w:pPr>
      <w:r w:rsidRPr="008A14A2">
        <w:rPr>
          <w:lang w:val="gl-ES"/>
        </w:rPr>
        <w:t>(DNI, sinatura e selo da entidade)</w:t>
      </w: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left="2836" w:right="-59"/>
        <w:outlineLvl w:val="0"/>
        <w:rPr>
          <w:u w:val="single"/>
          <w:lang w:val="gl-ES"/>
        </w:rPr>
      </w:pPr>
      <w:r>
        <w:rPr>
          <w:u w:val="single"/>
          <w:lang w:val="gl-ES"/>
        </w:rPr>
        <w:br w:type="page"/>
      </w:r>
      <w:r w:rsidRPr="008A14A2">
        <w:rPr>
          <w:u w:val="single"/>
          <w:lang w:val="gl-ES"/>
        </w:rPr>
        <w:t xml:space="preserve">ANEXO IV </w:t>
      </w:r>
    </w:p>
    <w:p w:rsidR="00A82279" w:rsidRPr="008A14A2" w:rsidRDefault="00A82279" w:rsidP="00902F46">
      <w:pPr>
        <w:ind w:right="-59"/>
        <w:jc w:val="center"/>
        <w:rPr>
          <w:u w:val="single"/>
          <w:lang w:val="gl-ES"/>
        </w:rPr>
      </w:pPr>
    </w:p>
    <w:p w:rsidR="00A82279" w:rsidRPr="008A14A2" w:rsidRDefault="00A82279" w:rsidP="00902F46">
      <w:pPr>
        <w:ind w:right="-59"/>
        <w:rPr>
          <w:u w:val="single"/>
          <w:lang w:val="gl-ES"/>
        </w:rPr>
      </w:pPr>
      <w:r w:rsidRPr="008A14A2">
        <w:rPr>
          <w:u w:val="single"/>
          <w:lang w:val="gl-ES"/>
        </w:rPr>
        <w:t>MODELO</w:t>
      </w:r>
      <w:r>
        <w:rPr>
          <w:u w:val="single"/>
          <w:lang w:val="gl-ES"/>
        </w:rPr>
        <w:t xml:space="preserve"> NORMALIZADO</w:t>
      </w:r>
      <w:r w:rsidRPr="008A14A2">
        <w:rPr>
          <w:u w:val="single"/>
          <w:lang w:val="gl-ES"/>
        </w:rPr>
        <w:t xml:space="preserve"> DE DECLARACIÓN RESPONSABLE PARA OS EFECTOS DE SOLICITAR SUBVENCIÓN</w:t>
      </w:r>
    </w:p>
    <w:p w:rsidR="00A82279" w:rsidRPr="008A14A2" w:rsidRDefault="00A82279" w:rsidP="00902F46">
      <w:pPr>
        <w:ind w:right="-59"/>
        <w:rPr>
          <w:u w:val="single"/>
          <w:lang w:val="gl-ES"/>
        </w:rPr>
      </w:pPr>
    </w:p>
    <w:p w:rsidR="00A82279" w:rsidRPr="008A14A2" w:rsidRDefault="00A82279" w:rsidP="00902F46">
      <w:pPr>
        <w:ind w:right="-59"/>
        <w:rPr>
          <w:lang w:val="gl-ES"/>
        </w:rPr>
      </w:pPr>
      <w:r w:rsidRPr="008A14A2">
        <w:rPr>
          <w:lang w:val="gl-ES"/>
        </w:rPr>
        <w:t>D./D.ª------------------------------------------------------------------------------------------provista/o do NIF nº--------------------------en calidade de (presidenta/e, secretaria/o...) de-----------------------------------------------------------------------------con enderezo social en---------------------------------------------------------------------de Lugo e con CIF nº----------------------------------------------------------------------</w:t>
      </w:r>
    </w:p>
    <w:p w:rsidR="00A82279" w:rsidRPr="008A14A2" w:rsidRDefault="00A82279" w:rsidP="00902F46">
      <w:pPr>
        <w:ind w:right="-59"/>
        <w:rPr>
          <w:lang w:val="gl-ES"/>
        </w:rPr>
      </w:pPr>
    </w:p>
    <w:p w:rsidR="00A82279" w:rsidRPr="008A14A2" w:rsidRDefault="00A82279" w:rsidP="00902F46">
      <w:pPr>
        <w:ind w:right="-59"/>
        <w:outlineLvl w:val="0"/>
        <w:rPr>
          <w:u w:val="single"/>
          <w:lang w:val="gl-ES"/>
        </w:rPr>
      </w:pPr>
      <w:r w:rsidRPr="008A14A2">
        <w:rPr>
          <w:u w:val="single"/>
          <w:lang w:val="gl-ES"/>
        </w:rPr>
        <w:t>DECLARACIÓN RESPONSABLE DE QUE:</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1.- Esta entidade (</w:t>
      </w:r>
      <w:r w:rsidRPr="008A14A2">
        <w:rPr>
          <w:i/>
          <w:iCs/>
          <w:u w:val="single"/>
          <w:lang w:val="gl-ES"/>
        </w:rPr>
        <w:t>marque cunha cruz a opción que proceda</w:t>
      </w:r>
      <w:r w:rsidRPr="008A14A2">
        <w:rPr>
          <w:lang w:val="gl-ES"/>
        </w:rPr>
        <w:t xml:space="preserve">) solicitou e recibiu  subvencións ou axudas doutras administracións públicas ou privadas, nacionais ou internacionais para a mesma finalidade. </w:t>
      </w:r>
    </w:p>
    <w:p w:rsidR="00A82279" w:rsidRPr="008A14A2" w:rsidRDefault="00A82279" w:rsidP="00902F46">
      <w:pPr>
        <w:numPr>
          <w:ilvl w:val="0"/>
          <w:numId w:val="7"/>
        </w:numPr>
        <w:ind w:right="-59"/>
        <w:rPr>
          <w:lang w:val="gl-ES"/>
        </w:rPr>
      </w:pPr>
      <w:r>
        <w:rPr>
          <w:lang w:val="gl-ES"/>
        </w:rPr>
        <w:t xml:space="preserve">SI </w:t>
      </w:r>
    </w:p>
    <w:p w:rsidR="00A82279" w:rsidRPr="008A14A2" w:rsidRDefault="00A82279" w:rsidP="00902F46">
      <w:pPr>
        <w:numPr>
          <w:ilvl w:val="0"/>
          <w:numId w:val="7"/>
        </w:numPr>
        <w:ind w:right="-59"/>
        <w:rPr>
          <w:lang w:val="gl-ES"/>
        </w:rPr>
      </w:pPr>
      <w:r w:rsidRPr="008A14A2">
        <w:rPr>
          <w:lang w:val="gl-ES"/>
        </w:rPr>
        <w:t>NON</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*Ata o día de hoxe e referidos ao exercicio económico de</w:t>
      </w:r>
      <w:r>
        <w:rPr>
          <w:lang w:val="gl-ES"/>
        </w:rPr>
        <w:t xml:space="preserve"> 2022, esta entidade solicitou/</w:t>
      </w:r>
      <w:r w:rsidRPr="008A14A2">
        <w:rPr>
          <w:lang w:val="gl-ES"/>
        </w:rPr>
        <w:t>recibiu outra subvención (indicar procedencia e contía) por parte de:</w:t>
      </w:r>
    </w:p>
    <w:tbl>
      <w:tblPr>
        <w:tblW w:w="0" w:type="auto"/>
        <w:tblInd w:w="-106" w:type="dxa"/>
        <w:tblCellMar>
          <w:left w:w="0" w:type="dxa"/>
          <w:right w:w="0" w:type="dxa"/>
        </w:tblCellMar>
        <w:tblLook w:val="0000"/>
      </w:tblPr>
      <w:tblGrid>
        <w:gridCol w:w="2653"/>
        <w:gridCol w:w="2653"/>
        <w:gridCol w:w="2653"/>
      </w:tblGrid>
      <w:tr w:rsidR="00A82279" w:rsidRPr="008A14A2">
        <w:tc>
          <w:tcPr>
            <w:tcW w:w="26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SUBVENCIÓN SOLICITADA</w:t>
            </w:r>
          </w:p>
        </w:tc>
        <w:tc>
          <w:tcPr>
            <w:tcW w:w="26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ORGANISMO ANTE O QUE SE SOLICITA</w:t>
            </w:r>
          </w:p>
        </w:tc>
        <w:tc>
          <w:tcPr>
            <w:tcW w:w="26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CONTÍA SOLICITADA</w:t>
            </w: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Pr>
                <w:lang w:val="gl-ES"/>
              </w:rPr>
              <w:t>TOTAL</w:t>
            </w: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bl>
    <w:p w:rsidR="00A82279" w:rsidRPr="008A14A2" w:rsidRDefault="00A82279" w:rsidP="00902F46">
      <w:pPr>
        <w:ind w:right="-59"/>
        <w:rPr>
          <w:lang w:val="gl-ES"/>
        </w:rPr>
      </w:pPr>
      <w:r w:rsidRPr="008A14A2">
        <w:rPr>
          <w:lang w:val="gl-ES"/>
        </w:rPr>
        <w:t>_________________________________________________________________</w:t>
      </w:r>
    </w:p>
    <w:tbl>
      <w:tblPr>
        <w:tblW w:w="0" w:type="auto"/>
        <w:tblInd w:w="-106" w:type="dxa"/>
        <w:tblCellMar>
          <w:left w:w="0" w:type="dxa"/>
          <w:right w:w="0" w:type="dxa"/>
        </w:tblCellMar>
        <w:tblLook w:val="0000"/>
      </w:tblPr>
      <w:tblGrid>
        <w:gridCol w:w="2653"/>
        <w:gridCol w:w="2653"/>
        <w:gridCol w:w="2653"/>
      </w:tblGrid>
      <w:tr w:rsidR="00A82279" w:rsidRPr="008A14A2">
        <w:tc>
          <w:tcPr>
            <w:tcW w:w="26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SUBVENCIÓN RECIBIDA</w:t>
            </w:r>
          </w:p>
        </w:tc>
        <w:tc>
          <w:tcPr>
            <w:tcW w:w="26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ORGANISMO CONCEDENTE</w:t>
            </w:r>
          </w:p>
        </w:tc>
        <w:tc>
          <w:tcPr>
            <w:tcW w:w="26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IMPORTE CONCEDIDO</w:t>
            </w: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Pr>
                <w:lang w:val="gl-ES"/>
              </w:rPr>
              <w:t>TOTAL</w:t>
            </w: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bl>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2.- A actividade, proxecto, obxectivo, ou programa para o que se solicita subvención vaise efectuar nos termos establecidos no proxecto da actividade ou programa que se presenta.</w:t>
      </w:r>
    </w:p>
    <w:p w:rsidR="00A82279" w:rsidRPr="008A14A2" w:rsidRDefault="00A82279" w:rsidP="00902F46">
      <w:pPr>
        <w:ind w:left="720" w:right="-59" w:hanging="720"/>
        <w:rPr>
          <w:lang w:val="gl-ES"/>
        </w:rPr>
      </w:pPr>
    </w:p>
    <w:p w:rsidR="00A82279" w:rsidRPr="008A14A2" w:rsidRDefault="00A82279" w:rsidP="00902F46">
      <w:pPr>
        <w:ind w:right="-59"/>
        <w:rPr>
          <w:lang w:val="gl-ES"/>
        </w:rPr>
      </w:pPr>
      <w:r w:rsidRPr="008A14A2">
        <w:rPr>
          <w:lang w:val="gl-ES"/>
        </w:rPr>
        <w:t>3.- Esta entidade está ao corrente no cumprimento das súas obrigas tributarias fronte á Ax</w:t>
      </w:r>
      <w:r>
        <w:rPr>
          <w:lang w:val="gl-ES"/>
        </w:rPr>
        <w:t xml:space="preserve">encia Estatal da Administración </w:t>
      </w:r>
      <w:r w:rsidRPr="008A14A2">
        <w:rPr>
          <w:lang w:val="gl-ES"/>
        </w:rPr>
        <w:t>Trib</w:t>
      </w:r>
      <w:r>
        <w:rPr>
          <w:lang w:val="gl-ES"/>
        </w:rPr>
        <w:t>utaria, á Tesourería Xeral</w:t>
      </w:r>
      <w:r w:rsidRPr="008A14A2">
        <w:rPr>
          <w:lang w:val="gl-ES"/>
        </w:rPr>
        <w:t xml:space="preserve"> da Seguridade Social e ao Concello de Lugo, respectivamente.</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4.- Esta entidade non se atopa inhabilitada nin está incursa en ningunha das causas de prohibición sinaladas no artigo 10 da Lei 9/2007, do 13 de xuño, de subvencións de Galicia, e no artigo 13 da L</w:t>
      </w:r>
      <w:r>
        <w:rPr>
          <w:lang w:val="gl-ES"/>
        </w:rPr>
        <w:t>ei 38/2003, do 17 de novembro, Xeral de S</w:t>
      </w:r>
      <w:r w:rsidRPr="008A14A2">
        <w:rPr>
          <w:lang w:val="gl-ES"/>
        </w:rPr>
        <w:t>ubvencións para obter a condición de beneficiaria da subvención.</w:t>
      </w:r>
    </w:p>
    <w:p w:rsidR="00A82279" w:rsidRPr="008A14A2" w:rsidRDefault="00A82279" w:rsidP="00902F46">
      <w:pPr>
        <w:ind w:right="-59"/>
        <w:jc w:val="center"/>
        <w:rPr>
          <w:lang w:val="gl-ES"/>
        </w:rPr>
      </w:pPr>
    </w:p>
    <w:p w:rsidR="00A82279" w:rsidRPr="008A14A2" w:rsidRDefault="00A82279" w:rsidP="00902F46">
      <w:pPr>
        <w:ind w:right="-59"/>
        <w:rPr>
          <w:lang w:val="gl-ES"/>
        </w:rPr>
      </w:pPr>
      <w:r w:rsidRPr="008A14A2">
        <w:rPr>
          <w:color w:val="000000"/>
          <w:lang w:val="gl-ES"/>
        </w:rPr>
        <w:t>5.- Que o persoal que desenvolve as súas funcións nesta entidade non ten relación laboral ningunha co Concello de Lugo.</w:t>
      </w:r>
    </w:p>
    <w:p w:rsidR="00A82279" w:rsidRPr="008A14A2" w:rsidRDefault="00A82279" w:rsidP="00902F46">
      <w:pPr>
        <w:ind w:right="-59"/>
        <w:jc w:val="center"/>
        <w:rPr>
          <w:lang w:val="gl-ES"/>
        </w:rPr>
      </w:pPr>
    </w:p>
    <w:p w:rsidR="00A82279" w:rsidRPr="008A14A2" w:rsidRDefault="00A82279" w:rsidP="00902F46">
      <w:pPr>
        <w:ind w:right="-59"/>
        <w:rPr>
          <w:lang w:val="gl-ES"/>
        </w:rPr>
      </w:pPr>
      <w:r w:rsidRPr="008A14A2">
        <w:rPr>
          <w:lang w:val="gl-ES"/>
        </w:rPr>
        <w:t>6.- Que esta entidade ten comunicado ao Servizo de Participación Cidadá o orzamento, programa de actividades e número de s</w:t>
      </w:r>
      <w:r>
        <w:rPr>
          <w:lang w:val="gl-ES"/>
        </w:rPr>
        <w:t>ocios correspondentes ao ano 2022</w:t>
      </w:r>
      <w:r w:rsidRPr="008A14A2">
        <w:rPr>
          <w:lang w:val="gl-ES"/>
        </w:rPr>
        <w:t>.</w:t>
      </w:r>
    </w:p>
    <w:p w:rsidR="00A82279" w:rsidRPr="008A14A2" w:rsidRDefault="00A82279" w:rsidP="00902F46">
      <w:pPr>
        <w:ind w:right="-59"/>
        <w:rPr>
          <w:lang w:val="gl-ES"/>
        </w:rPr>
      </w:pPr>
    </w:p>
    <w:p w:rsidR="00A82279" w:rsidRPr="008A14A2" w:rsidRDefault="00A82279" w:rsidP="00902F46">
      <w:pPr>
        <w:ind w:right="-59"/>
        <w:jc w:val="center"/>
        <w:outlineLvl w:val="0"/>
        <w:rPr>
          <w:lang w:val="gl-ES"/>
        </w:rPr>
      </w:pPr>
      <w:r w:rsidRPr="008A14A2">
        <w:rPr>
          <w:lang w:val="gl-ES"/>
        </w:rPr>
        <w:t>Lugo, ____ de __________________ de</w:t>
      </w:r>
      <w:r>
        <w:rPr>
          <w:lang w:val="gl-ES"/>
        </w:rPr>
        <w:t xml:space="preserve">  2022.</w:t>
      </w:r>
    </w:p>
    <w:p w:rsidR="00A82279" w:rsidRDefault="00A82279" w:rsidP="00902F46">
      <w:pPr>
        <w:ind w:right="-59"/>
        <w:jc w:val="center"/>
        <w:rPr>
          <w:lang w:val="gl-ES"/>
        </w:rPr>
      </w:pPr>
    </w:p>
    <w:p w:rsidR="00A82279" w:rsidRPr="008A14A2" w:rsidRDefault="00A82279" w:rsidP="00902F46">
      <w:pPr>
        <w:ind w:right="-59"/>
        <w:jc w:val="center"/>
        <w:rPr>
          <w:lang w:val="gl-ES"/>
        </w:rPr>
      </w:pPr>
      <w:r w:rsidRPr="008A14A2">
        <w:rPr>
          <w:lang w:val="gl-ES"/>
        </w:rPr>
        <w:t>(DNI, sinatura e selo da entidade)</w:t>
      </w: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rPr>
          <w:lang w:val="gl-ES"/>
        </w:rPr>
      </w:pPr>
    </w:p>
    <w:p w:rsidR="00A82279" w:rsidRPr="008A14A2" w:rsidRDefault="00A82279" w:rsidP="00902F46">
      <w:pPr>
        <w:ind w:right="-59"/>
        <w:outlineLvl w:val="0"/>
        <w:rPr>
          <w:lang w:val="gl-ES"/>
        </w:rPr>
      </w:pPr>
      <w:r w:rsidRPr="008A14A2">
        <w:rPr>
          <w:lang w:val="gl-ES"/>
        </w:rPr>
        <w:t>                        Asdo.:_________________________________</w:t>
      </w:r>
    </w:p>
    <w:p w:rsidR="00A82279" w:rsidRDefault="00A82279" w:rsidP="00902F46">
      <w:pPr>
        <w:ind w:right="-59"/>
        <w:jc w:val="center"/>
        <w:outlineLvl w:val="0"/>
        <w:rPr>
          <w:b/>
          <w:bCs/>
          <w:lang w:val="gl-ES"/>
        </w:rPr>
      </w:pPr>
      <w:r w:rsidRPr="008A14A2">
        <w:rPr>
          <w:lang w:val="gl-ES"/>
        </w:rPr>
        <w:br w:type="page"/>
      </w:r>
      <w:r w:rsidRPr="00291989">
        <w:rPr>
          <w:lang w:val="gl-ES"/>
        </w:rPr>
        <w:t xml:space="preserve">ANEXO V </w:t>
      </w:r>
      <w:r w:rsidRPr="00291989">
        <w:rPr>
          <w:b/>
          <w:bCs/>
          <w:lang w:val="gl-ES"/>
        </w:rPr>
        <w:t>(XUSTIFICACIÓN SUBVENCIÓN)</w:t>
      </w:r>
    </w:p>
    <w:p w:rsidR="00A82279" w:rsidRPr="00291989" w:rsidRDefault="00A82279" w:rsidP="00902F46">
      <w:pPr>
        <w:ind w:right="-59"/>
        <w:jc w:val="center"/>
        <w:outlineLvl w:val="0"/>
        <w:rPr>
          <w:b/>
          <w:bCs/>
          <w:lang w:val="gl-ES"/>
        </w:rPr>
      </w:pPr>
    </w:p>
    <w:p w:rsidR="00A82279" w:rsidRDefault="00A82279" w:rsidP="00902F46">
      <w:pPr>
        <w:ind w:right="-59"/>
        <w:rPr>
          <w:u w:val="single"/>
          <w:lang w:val="gl-ES"/>
        </w:rPr>
      </w:pPr>
      <w:r>
        <w:rPr>
          <w:u w:val="single"/>
          <w:lang w:val="gl-ES"/>
        </w:rPr>
        <w:t>MODELO NORMALIZADO DE MEMORIA DA ACTIVIDADE OU PROGRAMA QUE SE LEVOU A CABO DURANTE O EXERCICIO 2022.</w:t>
      </w:r>
    </w:p>
    <w:p w:rsidR="00A82279" w:rsidRPr="008A14A2" w:rsidRDefault="00A82279" w:rsidP="00902F46">
      <w:pPr>
        <w:ind w:right="-59"/>
        <w:rPr>
          <w:lang w:val="gl-ES"/>
        </w:rPr>
      </w:pPr>
    </w:p>
    <w:p w:rsidR="00A82279" w:rsidRPr="008A14A2" w:rsidRDefault="00A82279" w:rsidP="00902F46">
      <w:pPr>
        <w:ind w:right="-59"/>
        <w:rPr>
          <w:lang w:val="gl-ES"/>
        </w:rPr>
      </w:pPr>
      <w:r>
        <w:rPr>
          <w:lang w:val="gl-ES"/>
        </w:rPr>
        <w:t>- Denominación</w:t>
      </w:r>
      <w:r w:rsidRPr="008A14A2">
        <w:rPr>
          <w:lang w:val="gl-ES"/>
        </w:rPr>
        <w:t>____________________________________________</w:t>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t>_______</w:t>
      </w:r>
      <w:r w:rsidRPr="008A14A2">
        <w:rPr>
          <w:lang w:val="gl-ES"/>
        </w:rPr>
        <w:t>___</w:t>
      </w:r>
    </w:p>
    <w:p w:rsidR="00A82279" w:rsidRPr="008A14A2" w:rsidRDefault="00A82279" w:rsidP="00902F46">
      <w:pPr>
        <w:ind w:right="-59"/>
        <w:rPr>
          <w:lang w:val="gl-ES"/>
        </w:rPr>
      </w:pPr>
    </w:p>
    <w:p w:rsidR="00A82279" w:rsidRPr="008A14A2" w:rsidRDefault="00A82279" w:rsidP="00902F46">
      <w:pPr>
        <w:ind w:right="-59"/>
        <w:jc w:val="left"/>
        <w:rPr>
          <w:lang w:val="gl-ES"/>
        </w:rPr>
      </w:pPr>
      <w:r w:rsidRPr="008A14A2">
        <w:rPr>
          <w:lang w:val="gl-ES"/>
        </w:rPr>
        <w:t>-</w:t>
      </w:r>
      <w:r>
        <w:rPr>
          <w:lang w:val="gl-ES"/>
        </w:rPr>
        <w:t xml:space="preserve"> </w:t>
      </w:r>
      <w:r w:rsidRPr="008A14A2">
        <w:rPr>
          <w:lang w:val="gl-ES"/>
        </w:rPr>
        <w:t>Descrición</w:t>
      </w:r>
      <w:r>
        <w:rPr>
          <w:lang w:val="gl-ES"/>
        </w:rPr>
        <w:t xml:space="preserve"> pormenorizada</w:t>
      </w:r>
      <w:r w:rsidRPr="008A14A2">
        <w:rPr>
          <w:lang w:val="gl-ES"/>
        </w:rPr>
        <w:t xml:space="preserve"> das actuacións levadas a </w:t>
      </w:r>
      <w:r>
        <w:rPr>
          <w:lang w:val="gl-ES"/>
        </w:rPr>
        <w:t>cabo (en que consistiu exactamente a actividade para a que se lle concedeu a subvención)</w:t>
      </w:r>
    </w:p>
    <w:p w:rsidR="00A82279" w:rsidRPr="008A14A2" w:rsidRDefault="00A82279" w:rsidP="00902F46">
      <w:pPr>
        <w:ind w:right="-59"/>
        <w:rPr>
          <w:lang w:val="gl-ES"/>
        </w:rPr>
      </w:pPr>
      <w:r w:rsidRPr="008A14A2">
        <w:rPr>
          <w:lang w:val="gl-ES"/>
        </w:rPr>
        <w:t>_________________________________________________________</w:t>
      </w:r>
      <w:r>
        <w:rPr>
          <w:lang w:val="gl-ES"/>
        </w:rPr>
        <w:t>___</w:t>
      </w:r>
      <w:r w:rsidRPr="008A14A2">
        <w:rPr>
          <w:lang w:val="gl-ES"/>
        </w:rPr>
        <w:t>_______</w:t>
      </w:r>
    </w:p>
    <w:p w:rsidR="00A82279" w:rsidRPr="008A14A2" w:rsidRDefault="00A82279" w:rsidP="00902F46">
      <w:pPr>
        <w:ind w:right="-59"/>
        <w:rPr>
          <w:lang w:val="gl-ES"/>
        </w:rPr>
      </w:pPr>
      <w:r w:rsidRPr="008A14A2">
        <w:rPr>
          <w:lang w:val="gl-ES"/>
        </w:rPr>
        <w:t>__________________________________________________________</w:t>
      </w:r>
      <w:r>
        <w:rPr>
          <w:lang w:val="gl-ES"/>
        </w:rPr>
        <w:t>___</w:t>
      </w:r>
      <w:r w:rsidRPr="008A14A2">
        <w:rPr>
          <w:lang w:val="gl-ES"/>
        </w:rPr>
        <w:t>______</w:t>
      </w:r>
    </w:p>
    <w:p w:rsidR="00A82279" w:rsidRPr="008A14A2" w:rsidRDefault="00A82279" w:rsidP="00902F46">
      <w:pPr>
        <w:ind w:right="-59"/>
        <w:rPr>
          <w:lang w:val="gl-ES"/>
        </w:rPr>
      </w:pPr>
      <w:r w:rsidRPr="008A14A2">
        <w:rPr>
          <w:lang w:val="gl-ES"/>
        </w:rPr>
        <w:t>____________________________________________________________</w:t>
      </w:r>
      <w:r>
        <w:rPr>
          <w:lang w:val="gl-ES"/>
        </w:rPr>
        <w:t>___</w:t>
      </w:r>
      <w:r w:rsidRPr="008A14A2">
        <w:rPr>
          <w:lang w:val="gl-ES"/>
        </w:rPr>
        <w:t>____</w:t>
      </w:r>
    </w:p>
    <w:p w:rsidR="00A82279" w:rsidRPr="008A14A2" w:rsidRDefault="00A82279" w:rsidP="00902F46">
      <w:pPr>
        <w:ind w:right="-59"/>
        <w:rPr>
          <w:lang w:val="gl-ES"/>
        </w:rPr>
      </w:pPr>
      <w:r w:rsidRPr="008A14A2">
        <w:rPr>
          <w:lang w:val="gl-ES"/>
        </w:rPr>
        <w:t>_________________________________________________________</w:t>
      </w:r>
      <w:r>
        <w:rPr>
          <w:lang w:val="gl-ES"/>
        </w:rPr>
        <w:t>____</w:t>
      </w:r>
      <w:r w:rsidRPr="008A14A2">
        <w:rPr>
          <w:lang w:val="gl-ES"/>
        </w:rPr>
        <w:t>______</w:t>
      </w:r>
    </w:p>
    <w:p w:rsidR="00A82279" w:rsidRDefault="00A82279" w:rsidP="00902F46">
      <w:pPr>
        <w:ind w:right="-59"/>
        <w:rPr>
          <w:lang w:val="gl-ES"/>
        </w:rPr>
      </w:pPr>
      <w:r w:rsidRPr="008A14A2">
        <w:rPr>
          <w:lang w:val="gl-ES"/>
        </w:rPr>
        <w:t>_____________________________________________________________</w:t>
      </w:r>
      <w:r>
        <w:rPr>
          <w:lang w:val="gl-ES"/>
        </w:rPr>
        <w:t>___</w:t>
      </w:r>
      <w:r w:rsidRPr="008A14A2">
        <w:rPr>
          <w:lang w:val="gl-ES"/>
        </w:rPr>
        <w:t>___</w:t>
      </w:r>
    </w:p>
    <w:p w:rsidR="00A82279" w:rsidRPr="008A14A2" w:rsidRDefault="00A82279" w:rsidP="00902F46">
      <w:pPr>
        <w:ind w:right="-59"/>
        <w:rPr>
          <w:lang w:val="gl-ES"/>
        </w:rPr>
      </w:pPr>
      <w:r>
        <w:rPr>
          <w:lang w:val="gl-ES"/>
        </w:rPr>
        <w:t>___________________________________________________________________</w:t>
      </w:r>
    </w:p>
    <w:p w:rsidR="00A82279" w:rsidRDefault="00A82279" w:rsidP="00902F46">
      <w:pPr>
        <w:ind w:right="-59"/>
        <w:rPr>
          <w:lang w:val="gl-ES"/>
        </w:rPr>
      </w:pPr>
    </w:p>
    <w:p w:rsidR="00A82279" w:rsidRPr="008A14A2" w:rsidRDefault="00A82279" w:rsidP="00902F46">
      <w:pPr>
        <w:ind w:right="-59"/>
        <w:rPr>
          <w:lang w:val="gl-ES"/>
        </w:rPr>
      </w:pPr>
      <w:r w:rsidRPr="008A14A2">
        <w:rPr>
          <w:lang w:val="gl-ES"/>
        </w:rPr>
        <w:t>-</w:t>
      </w:r>
      <w:r>
        <w:rPr>
          <w:lang w:val="gl-ES"/>
        </w:rPr>
        <w:t>Explicar e enumerar todos e cada un dos o</w:t>
      </w:r>
      <w:r w:rsidRPr="008A14A2">
        <w:rPr>
          <w:lang w:val="gl-ES"/>
        </w:rPr>
        <w:t>bxectivos acadados</w:t>
      </w:r>
      <w:r>
        <w:rPr>
          <w:lang w:val="gl-ES"/>
        </w:rPr>
        <w:t>.</w:t>
      </w:r>
      <w:r w:rsidRPr="008A14A2">
        <w:rPr>
          <w:lang w:val="gl-ES"/>
        </w:rPr>
        <w:t>       </w:t>
      </w:r>
    </w:p>
    <w:p w:rsidR="00A82279" w:rsidRPr="008A14A2" w:rsidRDefault="00A82279" w:rsidP="00902F46">
      <w:pPr>
        <w:ind w:right="-59"/>
        <w:rPr>
          <w:lang w:val="gl-ES"/>
        </w:rPr>
      </w:pPr>
      <w:r w:rsidRPr="008A14A2">
        <w:rPr>
          <w:lang w:val="gl-ES"/>
        </w:rPr>
        <w:t>______________________________________________________________</w:t>
      </w:r>
      <w:r>
        <w:rPr>
          <w:lang w:val="gl-ES"/>
        </w:rPr>
        <w:t>__</w:t>
      </w:r>
      <w:r w:rsidRPr="008A14A2">
        <w:rPr>
          <w:lang w:val="gl-ES"/>
        </w:rPr>
        <w:t>__</w:t>
      </w:r>
    </w:p>
    <w:p w:rsidR="00A82279" w:rsidRPr="008A14A2" w:rsidRDefault="00A82279" w:rsidP="00902F46">
      <w:pPr>
        <w:ind w:right="-59"/>
        <w:rPr>
          <w:lang w:val="gl-ES"/>
        </w:rPr>
      </w:pPr>
      <w:r w:rsidRPr="008A14A2">
        <w:rPr>
          <w:lang w:val="gl-ES"/>
        </w:rPr>
        <w:t>______________________________________________________________</w:t>
      </w:r>
      <w:r>
        <w:rPr>
          <w:lang w:val="gl-ES"/>
        </w:rPr>
        <w:t>__</w:t>
      </w:r>
      <w:r w:rsidRPr="008A14A2">
        <w:rPr>
          <w:lang w:val="gl-ES"/>
        </w:rPr>
        <w:t>__</w:t>
      </w:r>
    </w:p>
    <w:p w:rsidR="00A82279" w:rsidRDefault="00A82279" w:rsidP="00902F46">
      <w:pPr>
        <w:ind w:right="-59"/>
        <w:rPr>
          <w:lang w:val="gl-ES"/>
        </w:rPr>
      </w:pPr>
    </w:p>
    <w:p w:rsidR="00A82279" w:rsidRPr="00C55F4F" w:rsidRDefault="00A82279" w:rsidP="00902F46">
      <w:pPr>
        <w:ind w:right="-59"/>
        <w:rPr>
          <w:lang w:val="gl-ES"/>
        </w:rPr>
      </w:pPr>
      <w:r w:rsidRPr="00C55F4F">
        <w:rPr>
          <w:lang w:val="gl-ES"/>
        </w:rPr>
        <w:t>-Explicar, de ser o caso, as actividades de fomento e igualdade entre homes e mulleres incluidas no proxecto</w:t>
      </w:r>
      <w:r>
        <w:rPr>
          <w:lang w:val="gl-ES"/>
        </w:rPr>
        <w:t>.</w:t>
      </w:r>
    </w:p>
    <w:p w:rsidR="00A82279" w:rsidRPr="00C55F4F" w:rsidRDefault="00A82279" w:rsidP="00902F46">
      <w:pPr>
        <w:ind w:right="-59"/>
        <w:rPr>
          <w:lang w:val="gl-ES"/>
        </w:rPr>
      </w:pPr>
      <w:r w:rsidRPr="00C55F4F">
        <w:rPr>
          <w:lang w:val="gl-ES"/>
        </w:rPr>
        <w:t>___________________________________</w:t>
      </w:r>
      <w:r>
        <w:rPr>
          <w:lang w:val="gl-ES"/>
        </w:rPr>
        <w:t>_______________________________</w:t>
      </w:r>
    </w:p>
    <w:p w:rsidR="00A82279" w:rsidRDefault="00A82279" w:rsidP="00902F46">
      <w:pPr>
        <w:ind w:right="-59"/>
        <w:rPr>
          <w:lang w:val="gl-ES"/>
        </w:rPr>
      </w:pPr>
      <w:r w:rsidRPr="00C55F4F">
        <w:rPr>
          <w:lang w:val="gl-ES"/>
        </w:rPr>
        <w:t>__________________________________________________________________</w:t>
      </w:r>
    </w:p>
    <w:p w:rsidR="00A82279" w:rsidRPr="00C55F4F" w:rsidRDefault="00A82279" w:rsidP="00902F46">
      <w:pPr>
        <w:ind w:right="-59"/>
        <w:rPr>
          <w:lang w:val="gl-ES"/>
        </w:rPr>
      </w:pPr>
      <w:r w:rsidRPr="00C55F4F">
        <w:rPr>
          <w:lang w:val="gl-ES"/>
        </w:rPr>
        <w:t>___________________________________</w:t>
      </w:r>
      <w:r>
        <w:rPr>
          <w:lang w:val="gl-ES"/>
        </w:rPr>
        <w:t>_______________________________</w:t>
      </w:r>
    </w:p>
    <w:p w:rsidR="00A82279" w:rsidRDefault="00A82279" w:rsidP="00902F46">
      <w:pPr>
        <w:ind w:right="-59"/>
        <w:rPr>
          <w:lang w:val="gl-ES"/>
        </w:rPr>
      </w:pPr>
    </w:p>
    <w:p w:rsidR="00A82279" w:rsidRPr="00C55F4F" w:rsidRDefault="00A82279" w:rsidP="00902F46">
      <w:pPr>
        <w:ind w:right="-59"/>
        <w:rPr>
          <w:lang w:val="gl-ES"/>
        </w:rPr>
      </w:pPr>
    </w:p>
    <w:p w:rsidR="00A82279" w:rsidRPr="00C55F4F" w:rsidRDefault="00A82279" w:rsidP="00902F46">
      <w:pPr>
        <w:ind w:right="-59"/>
        <w:jc w:val="left"/>
        <w:rPr>
          <w:lang w:val="gl-ES"/>
        </w:rPr>
      </w:pPr>
      <w:r w:rsidRPr="00C55F4F">
        <w:rPr>
          <w:lang w:val="gl-ES"/>
        </w:rPr>
        <w:t>- Explicar, de ser o caso, que se trata de actuacións dirixidas a colectivos con maiores dificultades de inserción laboral</w:t>
      </w:r>
      <w:r>
        <w:rPr>
          <w:lang w:val="gl-ES"/>
        </w:rPr>
        <w:t>.</w:t>
      </w:r>
      <w:r w:rsidRPr="00C55F4F">
        <w:rPr>
          <w:lang w:val="gl-ES"/>
        </w:rPr>
        <w:t xml:space="preserve"> __________________________________________________________________</w:t>
      </w:r>
    </w:p>
    <w:p w:rsidR="00A82279" w:rsidRPr="00C55F4F" w:rsidRDefault="00A82279" w:rsidP="00902F46">
      <w:pPr>
        <w:ind w:right="-59"/>
        <w:rPr>
          <w:lang w:val="gl-ES"/>
        </w:rPr>
      </w:pPr>
      <w:r w:rsidRPr="00C55F4F">
        <w:rPr>
          <w:lang w:val="gl-ES"/>
        </w:rPr>
        <w:t>__________________________________________________________________</w:t>
      </w:r>
    </w:p>
    <w:p w:rsidR="00A82279" w:rsidRPr="00C55F4F" w:rsidRDefault="00A82279" w:rsidP="00902F46">
      <w:pPr>
        <w:ind w:right="-59"/>
        <w:rPr>
          <w:lang w:val="gl-ES"/>
        </w:rPr>
      </w:pPr>
      <w:r w:rsidRPr="00C55F4F">
        <w:rPr>
          <w:lang w:val="gl-ES"/>
        </w:rPr>
        <w:t>__________________________________________________________________</w:t>
      </w:r>
    </w:p>
    <w:p w:rsidR="00A82279" w:rsidRPr="00C55F4F" w:rsidRDefault="00A82279" w:rsidP="00902F46">
      <w:pPr>
        <w:ind w:right="-59"/>
        <w:rPr>
          <w:lang w:val="gl-ES"/>
        </w:rPr>
      </w:pPr>
      <w:r w:rsidRPr="00C55F4F">
        <w:rPr>
          <w:lang w:val="gl-ES"/>
        </w:rPr>
        <w:t>__________________________________________________________________</w:t>
      </w:r>
    </w:p>
    <w:p w:rsidR="00A82279" w:rsidRPr="00C55F4F" w:rsidRDefault="00A82279" w:rsidP="00902F46">
      <w:pPr>
        <w:ind w:right="-59"/>
        <w:rPr>
          <w:lang w:val="gl-ES"/>
        </w:rPr>
      </w:pPr>
      <w:r w:rsidRPr="00C55F4F">
        <w:rPr>
          <w:lang w:val="gl-ES"/>
        </w:rPr>
        <w:t>__________________________________________________________________</w:t>
      </w:r>
    </w:p>
    <w:p w:rsidR="00A82279" w:rsidRPr="00C55F4F" w:rsidRDefault="00A82279" w:rsidP="00902F46">
      <w:pPr>
        <w:ind w:right="-59"/>
        <w:rPr>
          <w:lang w:val="gl-ES"/>
        </w:rPr>
      </w:pPr>
    </w:p>
    <w:p w:rsidR="00A82279" w:rsidRPr="008A14A2" w:rsidRDefault="00A82279" w:rsidP="00902F46">
      <w:pPr>
        <w:ind w:right="-59"/>
        <w:rPr>
          <w:lang w:val="gl-ES"/>
        </w:rPr>
      </w:pPr>
      <w:r w:rsidRPr="00C55F4F">
        <w:rPr>
          <w:lang w:val="gl-ES"/>
        </w:rPr>
        <w:t>-Explicar cales foron, no seu caso, os sectores obxecto da dinamización</w:t>
      </w:r>
      <w:r>
        <w:rPr>
          <w:lang w:val="gl-ES"/>
        </w:rPr>
        <w:t xml:space="preserve">.    </w:t>
      </w:r>
    </w:p>
    <w:p w:rsidR="00A82279" w:rsidRPr="008A14A2" w:rsidRDefault="00A82279" w:rsidP="00902F46">
      <w:pPr>
        <w:ind w:right="-59"/>
        <w:rPr>
          <w:lang w:val="gl-ES"/>
        </w:rPr>
      </w:pPr>
      <w:r w:rsidRPr="008A14A2">
        <w:rPr>
          <w:lang w:val="gl-ES"/>
        </w:rPr>
        <w:t>__________________________________________________________</w:t>
      </w:r>
      <w:r>
        <w:rPr>
          <w:lang w:val="gl-ES"/>
        </w:rPr>
        <w:t>__</w:t>
      </w:r>
      <w:r w:rsidRPr="008A14A2">
        <w:rPr>
          <w:lang w:val="gl-ES"/>
        </w:rPr>
        <w:t>______</w:t>
      </w:r>
    </w:p>
    <w:p w:rsidR="00A82279" w:rsidRDefault="00A82279" w:rsidP="00902F46">
      <w:pPr>
        <w:ind w:right="-59"/>
        <w:rPr>
          <w:lang w:val="gl-ES"/>
        </w:rPr>
      </w:pPr>
      <w:r w:rsidRPr="008A14A2">
        <w:rPr>
          <w:lang w:val="gl-ES"/>
        </w:rPr>
        <w:t>___________________________________________________________</w:t>
      </w:r>
      <w:r>
        <w:rPr>
          <w:lang w:val="gl-ES"/>
        </w:rPr>
        <w:t>__</w:t>
      </w:r>
      <w:r w:rsidRPr="008A14A2">
        <w:rPr>
          <w:lang w:val="gl-ES"/>
        </w:rPr>
        <w:t>_____</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 Número de destinatarias/os (persoas beneficiarias directas):</w:t>
      </w:r>
      <w:r>
        <w:rPr>
          <w:lang w:val="gl-ES"/>
        </w:rPr>
        <w:t xml:space="preserve"> </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 Idade aproximada das persoas beneficiarias que participaron no desenvolvemento da acción subvencionada______________________________________________</w:t>
      </w:r>
    </w:p>
    <w:p w:rsidR="00A82279" w:rsidRPr="008A14A2" w:rsidRDefault="00A82279" w:rsidP="00902F46">
      <w:pPr>
        <w:ind w:right="-59"/>
        <w:rPr>
          <w:lang w:val="gl-ES"/>
        </w:rPr>
      </w:pPr>
    </w:p>
    <w:p w:rsidR="00A82279" w:rsidRDefault="00A82279" w:rsidP="00902F46">
      <w:pPr>
        <w:ind w:right="-59"/>
        <w:rPr>
          <w:lang w:val="gl-ES"/>
        </w:rPr>
      </w:pPr>
      <w:r>
        <w:rPr>
          <w:lang w:val="gl-ES"/>
        </w:rPr>
        <w:t>-</w:t>
      </w:r>
      <w:r w:rsidRPr="008A14A2">
        <w:rPr>
          <w:lang w:val="gl-ES"/>
        </w:rPr>
        <w:t>Especificar o número de homes e o de mulleres que participaron __________________________________________________________</w:t>
      </w:r>
      <w:r>
        <w:rPr>
          <w:lang w:val="gl-ES"/>
        </w:rPr>
        <w:t>__</w:t>
      </w:r>
      <w:r w:rsidRPr="008A14A2">
        <w:rPr>
          <w:lang w:val="gl-ES"/>
        </w:rPr>
        <w:t>_____</w:t>
      </w:r>
    </w:p>
    <w:p w:rsidR="00A82279" w:rsidRPr="008A14A2" w:rsidRDefault="00A82279" w:rsidP="00902F46">
      <w:pPr>
        <w:ind w:right="-59"/>
        <w:rPr>
          <w:lang w:val="gl-ES"/>
        </w:rPr>
      </w:pPr>
    </w:p>
    <w:p w:rsidR="00A82279" w:rsidRPr="008A14A2" w:rsidRDefault="00A82279" w:rsidP="00902F46">
      <w:pPr>
        <w:ind w:right="-59"/>
        <w:rPr>
          <w:lang w:val="gl-ES"/>
        </w:rPr>
      </w:pPr>
      <w:r>
        <w:rPr>
          <w:lang w:val="gl-ES"/>
        </w:rPr>
        <w:t>- Calendario/ d</w:t>
      </w:r>
      <w:r w:rsidRPr="008A14A2">
        <w:rPr>
          <w:lang w:val="gl-ES"/>
        </w:rPr>
        <w:t>uración do proxecto: ______________________________</w:t>
      </w:r>
      <w:r>
        <w:rPr>
          <w:lang w:val="gl-ES"/>
        </w:rPr>
        <w:t>_____</w:t>
      </w:r>
      <w:r w:rsidRPr="008A14A2">
        <w:rPr>
          <w:lang w:val="gl-ES"/>
        </w:rPr>
        <w:t>___</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 Lugar no que se desenvolveron as actuac</w:t>
      </w:r>
      <w:r>
        <w:rPr>
          <w:lang w:val="gl-ES"/>
        </w:rPr>
        <w:t>ións: ____________________________</w:t>
      </w:r>
    </w:p>
    <w:p w:rsidR="00A82279" w:rsidRPr="008A14A2" w:rsidRDefault="00A82279" w:rsidP="00902F46">
      <w:pPr>
        <w:ind w:right="-59"/>
        <w:rPr>
          <w:lang w:val="gl-ES"/>
        </w:rPr>
      </w:pPr>
      <w:r w:rsidRPr="008A14A2">
        <w:rPr>
          <w:lang w:val="gl-ES"/>
        </w:rPr>
        <w:t>_____________________________________________________________</w:t>
      </w:r>
      <w:r>
        <w:rPr>
          <w:lang w:val="gl-ES"/>
        </w:rPr>
        <w:t>___</w:t>
      </w:r>
      <w:r w:rsidRPr="008A14A2">
        <w:rPr>
          <w:lang w:val="gl-ES"/>
        </w:rPr>
        <w:t>___</w:t>
      </w:r>
    </w:p>
    <w:p w:rsidR="00A82279" w:rsidRPr="008A14A2" w:rsidRDefault="00A82279" w:rsidP="00902F46">
      <w:pPr>
        <w:ind w:right="-59"/>
        <w:rPr>
          <w:lang w:val="gl-ES"/>
        </w:rPr>
      </w:pPr>
      <w:r w:rsidRPr="008A14A2">
        <w:rPr>
          <w:lang w:val="gl-ES"/>
        </w:rPr>
        <w:t>___________________________________________________________</w:t>
      </w:r>
      <w:r>
        <w:rPr>
          <w:lang w:val="gl-ES"/>
        </w:rPr>
        <w:t>___</w:t>
      </w:r>
      <w:r w:rsidRPr="008A14A2">
        <w:rPr>
          <w:lang w:val="gl-ES"/>
        </w:rPr>
        <w:t>_____</w:t>
      </w:r>
    </w:p>
    <w:p w:rsidR="00A82279" w:rsidRDefault="00A82279" w:rsidP="00902F46">
      <w:pPr>
        <w:ind w:right="-59"/>
        <w:rPr>
          <w:lang w:val="gl-ES"/>
        </w:rPr>
      </w:pPr>
      <w:r w:rsidRPr="008A14A2">
        <w:rPr>
          <w:lang w:val="gl-ES"/>
        </w:rPr>
        <w:t>________________________________________________________________</w:t>
      </w:r>
    </w:p>
    <w:p w:rsidR="00A82279" w:rsidRDefault="00A82279" w:rsidP="00902F46">
      <w:pPr>
        <w:ind w:right="-59"/>
        <w:rPr>
          <w:lang w:val="gl-ES"/>
        </w:rPr>
      </w:pPr>
    </w:p>
    <w:p w:rsidR="00A82279" w:rsidRDefault="00A82279" w:rsidP="00902F46">
      <w:pPr>
        <w:ind w:right="-59"/>
        <w:rPr>
          <w:lang w:val="gl-ES"/>
        </w:rPr>
      </w:pPr>
      <w:r>
        <w:rPr>
          <w:lang w:val="gl-ES"/>
        </w:rPr>
        <w:t>- Exponer, se é o caso, cómo no proxecto se fomentou a dixitalización e o uso das redes sociais e das TIC</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Default="00A82279" w:rsidP="00902F46">
      <w:pPr>
        <w:ind w:right="-59"/>
        <w:rPr>
          <w:lang w:val="gl-ES"/>
        </w:rPr>
      </w:pPr>
      <w:r w:rsidRPr="008A14A2">
        <w:rPr>
          <w:lang w:val="gl-ES"/>
        </w:rPr>
        <w:t>________________________________________________________________</w:t>
      </w:r>
    </w:p>
    <w:p w:rsidR="00A82279" w:rsidRDefault="00A82279" w:rsidP="00902F46">
      <w:pPr>
        <w:ind w:right="-59"/>
        <w:rPr>
          <w:lang w:val="gl-ES"/>
        </w:rPr>
      </w:pPr>
    </w:p>
    <w:p w:rsidR="00A82279" w:rsidRDefault="00A82279" w:rsidP="00902F46">
      <w:pPr>
        <w:ind w:right="-59"/>
        <w:rPr>
          <w:lang w:val="gl-ES"/>
        </w:rPr>
      </w:pPr>
      <w:r>
        <w:rPr>
          <w:lang w:val="gl-ES"/>
        </w:rPr>
        <w:t>-Explicar, se é o caso, a inclusión de actividades formativas ou de asesoramento ou de orientación empresarial ou laboral que tiveran como beneficiarias a 50 ou máis persoas.</w:t>
      </w:r>
    </w:p>
    <w:p w:rsidR="00A82279" w:rsidRPr="008A14A2" w:rsidRDefault="00A82279" w:rsidP="00902F46">
      <w:pPr>
        <w:ind w:right="-59"/>
        <w:rPr>
          <w:lang w:val="gl-ES"/>
        </w:rPr>
      </w:pPr>
      <w:r w:rsidRPr="008A14A2">
        <w:rPr>
          <w:lang w:val="gl-ES"/>
        </w:rPr>
        <w:t>________________________________________________________________</w:t>
      </w:r>
    </w:p>
    <w:p w:rsidR="00A82279"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 Recursos utilizados para a execución do proxecto:</w:t>
      </w:r>
    </w:p>
    <w:p w:rsidR="00A82279" w:rsidRPr="008A14A2" w:rsidRDefault="00A82279" w:rsidP="00902F46">
      <w:pPr>
        <w:ind w:right="-59"/>
        <w:outlineLvl w:val="0"/>
        <w:rPr>
          <w:lang w:val="gl-ES"/>
        </w:rPr>
      </w:pPr>
      <w:r w:rsidRPr="008A14A2">
        <w:rPr>
          <w:lang w:val="gl-ES"/>
        </w:rPr>
        <w:t xml:space="preserve">a) Materiais: </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outlineLvl w:val="0"/>
        <w:rPr>
          <w:lang w:val="gl-ES"/>
        </w:rPr>
      </w:pPr>
      <w:r w:rsidRPr="008A14A2">
        <w:rPr>
          <w:lang w:val="gl-ES"/>
        </w:rPr>
        <w:t>b) Humanos:______________________________________________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p>
    <w:p w:rsidR="00A82279" w:rsidRPr="008A14A2" w:rsidRDefault="00A82279" w:rsidP="00902F46">
      <w:pPr>
        <w:ind w:right="-59"/>
        <w:outlineLvl w:val="0"/>
        <w:rPr>
          <w:lang w:val="gl-ES"/>
        </w:rPr>
      </w:pPr>
      <w:r w:rsidRPr="008A14A2">
        <w:rPr>
          <w:lang w:val="gl-ES"/>
        </w:rPr>
        <w:t>c) Económicos (subvencións/achega socias/os):_________________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w:t>
      </w:r>
    </w:p>
    <w:p w:rsidR="00A82279" w:rsidRPr="008A14A2" w:rsidRDefault="00A82279" w:rsidP="00902F46">
      <w:pPr>
        <w:ind w:right="-59"/>
        <w:jc w:val="center"/>
        <w:rPr>
          <w:lang w:val="gl-ES"/>
        </w:rPr>
      </w:pPr>
    </w:p>
    <w:p w:rsidR="00A82279" w:rsidRDefault="00A82279" w:rsidP="00902F46">
      <w:pPr>
        <w:ind w:right="-59"/>
        <w:rPr>
          <w:lang w:val="gl-ES"/>
        </w:rPr>
      </w:pPr>
      <w:r w:rsidRPr="008A14A2">
        <w:rPr>
          <w:lang w:val="gl-ES"/>
        </w:rPr>
        <w:t>O orzamento presentado no seu día ascendía a________________________€</w:t>
      </w:r>
    </w:p>
    <w:p w:rsidR="00A82279" w:rsidRPr="008A14A2" w:rsidRDefault="00A82279" w:rsidP="00902F46">
      <w:pPr>
        <w:ind w:right="-59"/>
        <w:rPr>
          <w:lang w:val="gl-ES"/>
        </w:rPr>
      </w:pPr>
    </w:p>
    <w:p w:rsidR="00A82279" w:rsidRDefault="00A82279" w:rsidP="00902F46">
      <w:pPr>
        <w:ind w:right="-59"/>
        <w:rPr>
          <w:lang w:val="gl-ES"/>
        </w:rPr>
      </w:pPr>
      <w:r w:rsidRPr="008A14A2">
        <w:rPr>
          <w:lang w:val="gl-ES"/>
        </w:rPr>
        <w:t>O orzamento realmente executado ascende a______________________</w:t>
      </w:r>
      <w:r>
        <w:rPr>
          <w:lang w:val="gl-ES"/>
        </w:rPr>
        <w:t xml:space="preserve">   </w:t>
      </w:r>
      <w:r w:rsidRPr="008A14A2">
        <w:rPr>
          <w:lang w:val="gl-ES"/>
        </w:rPr>
        <w:t>__€</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Existe</w:t>
      </w:r>
      <w:r>
        <w:rPr>
          <w:lang w:val="gl-ES"/>
        </w:rPr>
        <w:t xml:space="preserve">  </w:t>
      </w:r>
      <w:r w:rsidRPr="008A14A2">
        <w:rPr>
          <w:lang w:val="gl-ES"/>
        </w:rPr>
        <w:t xml:space="preserve"> (marque cunha cruz a opción que proceda)</w:t>
      </w:r>
    </w:p>
    <w:p w:rsidR="00A82279" w:rsidRPr="008A14A2" w:rsidRDefault="00A82279" w:rsidP="00902F46">
      <w:pPr>
        <w:numPr>
          <w:ilvl w:val="0"/>
          <w:numId w:val="7"/>
        </w:numPr>
        <w:ind w:right="-59"/>
        <w:rPr>
          <w:lang w:val="gl-ES"/>
        </w:rPr>
      </w:pPr>
      <w:r>
        <w:rPr>
          <w:lang w:val="gl-ES"/>
        </w:rPr>
        <w:t xml:space="preserve">SI </w:t>
      </w:r>
    </w:p>
    <w:p w:rsidR="00A82279" w:rsidRPr="008A14A2" w:rsidRDefault="00A82279" w:rsidP="00902F46">
      <w:pPr>
        <w:numPr>
          <w:ilvl w:val="0"/>
          <w:numId w:val="7"/>
        </w:numPr>
        <w:ind w:right="-59"/>
        <w:rPr>
          <w:lang w:val="gl-ES"/>
        </w:rPr>
      </w:pPr>
      <w:r w:rsidRPr="008A14A2">
        <w:rPr>
          <w:lang w:val="gl-ES"/>
        </w:rPr>
        <w:t>NON</w:t>
      </w:r>
    </w:p>
    <w:p w:rsidR="00A82279" w:rsidRPr="008A14A2" w:rsidRDefault="00A82279" w:rsidP="00902F46">
      <w:pPr>
        <w:ind w:right="-59"/>
        <w:rPr>
          <w:lang w:val="gl-ES"/>
        </w:rPr>
      </w:pPr>
      <w:r w:rsidRPr="008A14A2">
        <w:rPr>
          <w:lang w:val="gl-ES"/>
        </w:rPr>
        <w:t xml:space="preserve">unha desviación </w:t>
      </w:r>
      <w:r w:rsidRPr="008A14A2">
        <w:rPr>
          <w:i/>
          <w:iCs/>
          <w:lang w:val="gl-ES"/>
        </w:rPr>
        <w:t>(diferenza entre o orzamento presentado e o realmente executado)</w:t>
      </w:r>
      <w:r w:rsidRPr="008A14A2">
        <w:rPr>
          <w:lang w:val="gl-ES"/>
        </w:rPr>
        <w:t xml:space="preserve"> de_________€. En caso afirmativo especificar os motivos:</w:t>
      </w:r>
    </w:p>
    <w:p w:rsidR="00A82279" w:rsidRPr="008A14A2" w:rsidRDefault="00A82279" w:rsidP="00902F46">
      <w:pPr>
        <w:ind w:right="-59"/>
        <w:rPr>
          <w:lang w:val="gl-ES"/>
        </w:rPr>
      </w:pPr>
      <w:r w:rsidRPr="008A14A2">
        <w:rPr>
          <w:lang w:val="gl-ES"/>
        </w:rPr>
        <w:t>-</w:t>
      </w:r>
    </w:p>
    <w:p w:rsidR="00A82279" w:rsidRPr="008A14A2" w:rsidRDefault="00A82279" w:rsidP="00902F46">
      <w:pPr>
        <w:ind w:right="-59"/>
        <w:rPr>
          <w:lang w:val="gl-ES"/>
        </w:rPr>
      </w:pPr>
      <w:r w:rsidRPr="008A14A2">
        <w:rPr>
          <w:lang w:val="gl-ES"/>
        </w:rPr>
        <w:t>-</w:t>
      </w:r>
    </w:p>
    <w:p w:rsidR="00A82279" w:rsidRPr="008A14A2" w:rsidRDefault="00A82279" w:rsidP="00902F46">
      <w:pPr>
        <w:ind w:right="-59"/>
        <w:rPr>
          <w:lang w:val="gl-ES"/>
        </w:rPr>
      </w:pPr>
    </w:p>
    <w:p w:rsidR="00A82279" w:rsidRDefault="00A82279" w:rsidP="00902F46">
      <w:pPr>
        <w:ind w:right="-59"/>
        <w:jc w:val="left"/>
        <w:rPr>
          <w:lang w:val="gl-ES"/>
        </w:rPr>
      </w:pPr>
      <w:r w:rsidRPr="008A14A2">
        <w:rPr>
          <w:lang w:val="gl-ES"/>
        </w:rPr>
        <w:t xml:space="preserve">ORZAMENTO DETALLADO DOS GASTOS CORRENTES </w:t>
      </w:r>
      <w:r>
        <w:rPr>
          <w:lang w:val="gl-ES"/>
        </w:rPr>
        <w:t>EFECTUADOS</w:t>
      </w:r>
      <w:r w:rsidRPr="008A14A2">
        <w:rPr>
          <w:lang w:val="gl-ES"/>
        </w:rPr>
        <w:t xml:space="preserve"> PARA O DESENVOLVEMENTO DA ACCIÓN </w:t>
      </w:r>
      <w:r>
        <w:rPr>
          <w:lang w:val="gl-ES"/>
        </w:rPr>
        <w:t xml:space="preserve">SUBVENCIONADA </w:t>
      </w:r>
    </w:p>
    <w:p w:rsidR="00A82279" w:rsidRPr="008A14A2" w:rsidRDefault="00A82279" w:rsidP="00902F46">
      <w:pPr>
        <w:ind w:right="-59"/>
        <w:jc w:val="left"/>
        <w:rPr>
          <w:u w:val="single"/>
          <w:lang w:val="gl-ES"/>
        </w:rPr>
      </w:pPr>
    </w:p>
    <w:tbl>
      <w:tblPr>
        <w:tblW w:w="8046" w:type="dxa"/>
        <w:tblInd w:w="-106" w:type="dxa"/>
        <w:tblCellMar>
          <w:left w:w="0" w:type="dxa"/>
          <w:right w:w="0" w:type="dxa"/>
        </w:tblCellMar>
        <w:tblLook w:val="0000"/>
      </w:tblPr>
      <w:tblGrid>
        <w:gridCol w:w="5778"/>
        <w:gridCol w:w="2268"/>
      </w:tblGrid>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bl>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r>
        <w:rPr>
          <w:lang w:val="gl-ES"/>
        </w:rPr>
        <w:t xml:space="preserve">ORZAMENTO DETALLADO DOS INGRESOS OBTIDOS PARA A FINANCIACIÓN DA ACTIVIDADE A SUBVENCIONAR </w:t>
      </w:r>
    </w:p>
    <w:p w:rsidR="00A82279" w:rsidRDefault="00A82279" w:rsidP="00902F46">
      <w:pPr>
        <w:ind w:right="-59"/>
        <w:rPr>
          <w:lang w:val="gl-ES"/>
        </w:rPr>
      </w:pPr>
    </w:p>
    <w:tbl>
      <w:tblPr>
        <w:tblW w:w="8046" w:type="dxa"/>
        <w:tblInd w:w="-106" w:type="dxa"/>
        <w:tblCellMar>
          <w:left w:w="0" w:type="dxa"/>
          <w:right w:w="0" w:type="dxa"/>
        </w:tblCellMar>
        <w:tblLook w:val="0000"/>
      </w:tblPr>
      <w:tblGrid>
        <w:gridCol w:w="5778"/>
        <w:gridCol w:w="2268"/>
      </w:tblGrid>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bl>
    <w:p w:rsidR="00A82279" w:rsidRDefault="00A82279" w:rsidP="00902F46">
      <w:pPr>
        <w:ind w:right="-59"/>
        <w:rPr>
          <w:lang w:val="gl-ES"/>
        </w:rPr>
      </w:pPr>
    </w:p>
    <w:p w:rsidR="00A82279" w:rsidRPr="008A14A2" w:rsidRDefault="00A82279" w:rsidP="00902F46">
      <w:pPr>
        <w:ind w:right="-59"/>
        <w:jc w:val="center"/>
        <w:rPr>
          <w:lang w:val="gl-ES"/>
        </w:rPr>
      </w:pPr>
    </w:p>
    <w:p w:rsidR="00A82279" w:rsidRDefault="00A82279" w:rsidP="00902F46">
      <w:pPr>
        <w:ind w:right="-59"/>
        <w:jc w:val="center"/>
        <w:outlineLvl w:val="0"/>
        <w:rPr>
          <w:lang w:val="gl-ES"/>
        </w:rPr>
      </w:pPr>
    </w:p>
    <w:p w:rsidR="00A82279" w:rsidRDefault="00A82279" w:rsidP="00902F46">
      <w:pPr>
        <w:ind w:right="-59"/>
        <w:jc w:val="center"/>
        <w:outlineLvl w:val="0"/>
        <w:rPr>
          <w:lang w:val="gl-ES"/>
        </w:rPr>
      </w:pPr>
    </w:p>
    <w:p w:rsidR="00A82279" w:rsidRPr="008A14A2" w:rsidRDefault="00A82279" w:rsidP="00902F46">
      <w:pPr>
        <w:ind w:right="-59"/>
        <w:jc w:val="center"/>
        <w:outlineLvl w:val="0"/>
        <w:rPr>
          <w:lang w:val="gl-ES"/>
        </w:rPr>
      </w:pPr>
      <w:r w:rsidRPr="008A14A2">
        <w:rPr>
          <w:lang w:val="gl-ES"/>
        </w:rPr>
        <w:t xml:space="preserve">Lugo, ____ de __________________ de </w:t>
      </w:r>
      <w:r>
        <w:rPr>
          <w:lang w:val="gl-ES"/>
        </w:rPr>
        <w:t>2022</w:t>
      </w:r>
    </w:p>
    <w:p w:rsidR="00A82279" w:rsidRPr="008A14A2" w:rsidRDefault="00A82279" w:rsidP="00902F46">
      <w:pPr>
        <w:ind w:right="-59"/>
        <w:jc w:val="center"/>
        <w:rPr>
          <w:lang w:val="gl-ES"/>
        </w:rPr>
      </w:pPr>
      <w:r w:rsidRPr="008A14A2">
        <w:rPr>
          <w:lang w:val="gl-ES"/>
        </w:rPr>
        <w:t>(DNI, sinatura e selo da entidade)</w:t>
      </w:r>
    </w:p>
    <w:p w:rsidR="00A82279" w:rsidRPr="008A14A2" w:rsidRDefault="00A82279" w:rsidP="00902F46">
      <w:pPr>
        <w:ind w:right="-59"/>
        <w:rPr>
          <w:lang w:val="gl-ES"/>
        </w:rPr>
      </w:pPr>
    </w:p>
    <w:p w:rsidR="00A82279" w:rsidRPr="00D14E77" w:rsidRDefault="00A82279" w:rsidP="00902F46">
      <w:pPr>
        <w:ind w:right="-59"/>
        <w:jc w:val="center"/>
        <w:outlineLvl w:val="0"/>
        <w:rPr>
          <w:b/>
          <w:bCs/>
          <w:u w:val="single"/>
          <w:lang w:val="gl-ES"/>
        </w:rPr>
      </w:pPr>
      <w:r>
        <w:rPr>
          <w:u w:val="single"/>
          <w:lang w:val="gl-ES"/>
        </w:rPr>
        <w:br w:type="page"/>
      </w:r>
      <w:r w:rsidRPr="008A14A2">
        <w:rPr>
          <w:u w:val="single"/>
          <w:lang w:val="gl-ES"/>
        </w:rPr>
        <w:t>ANEXO VI</w:t>
      </w:r>
      <w:r>
        <w:rPr>
          <w:u w:val="single"/>
          <w:lang w:val="gl-ES"/>
        </w:rPr>
        <w:t xml:space="preserve"> </w:t>
      </w:r>
      <w:r w:rsidRPr="00D14E77">
        <w:rPr>
          <w:b/>
          <w:bCs/>
          <w:u w:val="single"/>
          <w:lang w:val="gl-ES"/>
        </w:rPr>
        <w:t>(XUSTIFICACIÓN DA SUBVENCIÓN)</w:t>
      </w:r>
    </w:p>
    <w:p w:rsidR="00A82279" w:rsidRPr="00D14E77" w:rsidRDefault="00A82279" w:rsidP="00902F46">
      <w:pPr>
        <w:ind w:right="-59"/>
        <w:rPr>
          <w:u w:val="single"/>
          <w:lang w:val="gl-ES"/>
        </w:rPr>
      </w:pPr>
    </w:p>
    <w:p w:rsidR="00A82279" w:rsidRDefault="00A82279" w:rsidP="00902F46">
      <w:pPr>
        <w:ind w:right="-59"/>
        <w:rPr>
          <w:u w:val="single"/>
          <w:lang w:val="gl-ES"/>
        </w:rPr>
      </w:pPr>
      <w:r w:rsidRPr="00D14E77">
        <w:rPr>
          <w:u w:val="single"/>
          <w:lang w:val="gl-ES"/>
        </w:rPr>
        <w:t>MODELO NORMALIZADO DE</w:t>
      </w:r>
      <w:r>
        <w:rPr>
          <w:u w:val="single"/>
          <w:lang w:val="gl-ES"/>
        </w:rPr>
        <w:t xml:space="preserve"> ACTUACIÓNS LEVADAS A CABO POLAS PERSOAS BENEFICIARIAS DE SUBVENCIÓNS PARA GASTOS DE MANTEMENTO, CONSERVACIÓN E PEQUENAS REPARACIÓNS DE INFRAESTRUCTURAS NO EXERCICIO ECONÓMICO 2022.</w:t>
      </w:r>
    </w:p>
    <w:p w:rsidR="00A82279" w:rsidRDefault="00A82279" w:rsidP="00902F46">
      <w:pPr>
        <w:ind w:right="-59"/>
        <w:rPr>
          <w:u w:val="single"/>
          <w:lang w:val="gl-ES"/>
        </w:rPr>
      </w:pPr>
    </w:p>
    <w:p w:rsidR="00A82279" w:rsidRDefault="00A82279" w:rsidP="00902F46">
      <w:pPr>
        <w:ind w:right="-59"/>
        <w:rPr>
          <w:lang w:val="gl-ES"/>
        </w:rPr>
      </w:pPr>
      <w:r>
        <w:rPr>
          <w:lang w:val="gl-ES"/>
        </w:rPr>
        <w:t>Breve descrición do gasto en mantenemento e reparacións</w:t>
      </w:r>
    </w:p>
    <w:p w:rsidR="00A82279" w:rsidRPr="008A14A2" w:rsidRDefault="00A82279" w:rsidP="00902F46">
      <w:pPr>
        <w:ind w:right="-59"/>
        <w:rPr>
          <w:lang w:val="gl-ES"/>
        </w:rPr>
      </w:pPr>
      <w:r w:rsidRPr="008A14A2">
        <w:rPr>
          <w:lang w:val="gl-ES"/>
        </w:rPr>
        <w:t>_________________________________________________________________________________________________________________________________________________________________________________________________________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_________________________________________________________________________________________________________________________________________________________________________________________________________</w:t>
      </w:r>
    </w:p>
    <w:p w:rsidR="00A82279" w:rsidRPr="008A14A2" w:rsidRDefault="00A82279" w:rsidP="00902F46">
      <w:pPr>
        <w:ind w:right="-59"/>
        <w:rPr>
          <w:lang w:val="gl-ES"/>
        </w:rPr>
      </w:pPr>
    </w:p>
    <w:p w:rsidR="00A82279" w:rsidRPr="008A14A2" w:rsidRDefault="00A82279" w:rsidP="00902F46">
      <w:pPr>
        <w:ind w:right="-59"/>
        <w:outlineLvl w:val="0"/>
        <w:rPr>
          <w:lang w:val="gl-ES"/>
        </w:rPr>
      </w:pPr>
      <w:r>
        <w:rPr>
          <w:lang w:val="gl-ES"/>
        </w:rPr>
        <w:t>Enumerar e explicar pormenorizadamente todos e cada un dos obxectivos cumpridos________________________________________</w:t>
      </w:r>
      <w:r w:rsidRPr="008A14A2">
        <w:rPr>
          <w:lang w:val="gl-ES"/>
        </w:rPr>
        <w:t>___________________</w:t>
      </w:r>
    </w:p>
    <w:p w:rsidR="00A82279" w:rsidRPr="008A14A2" w:rsidRDefault="00A82279" w:rsidP="00902F46">
      <w:pPr>
        <w:ind w:right="-59"/>
        <w:rPr>
          <w:lang w:val="gl-ES"/>
        </w:rPr>
      </w:pPr>
      <w:r w:rsidRPr="008A14A2">
        <w:rPr>
          <w:lang w:val="gl-ES"/>
        </w:rPr>
        <w:t>_________________________________________________________________________________________________________________________________________________________________________________________________________</w:t>
      </w:r>
    </w:p>
    <w:p w:rsidR="00A82279" w:rsidRPr="008A14A2" w:rsidRDefault="00A82279" w:rsidP="00902F46">
      <w:pPr>
        <w:ind w:right="-59"/>
        <w:rPr>
          <w:lang w:val="gl-ES"/>
        </w:rPr>
      </w:pPr>
      <w:r w:rsidRPr="008A14A2">
        <w:rPr>
          <w:lang w:val="gl-ES"/>
        </w:rPr>
        <w:t>_________________________________________________________________________________________________________________________________________________________________________________________________________</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NÚMERO</w:t>
      </w:r>
      <w:r>
        <w:rPr>
          <w:lang w:val="gl-ES"/>
        </w:rPr>
        <w:t xml:space="preserve">  DE BENEFICIARIAS/OS</w:t>
      </w:r>
    </w:p>
    <w:p w:rsidR="00A82279" w:rsidRPr="008A14A2" w:rsidRDefault="00A82279" w:rsidP="00902F46">
      <w:pPr>
        <w:ind w:right="-59"/>
        <w:rPr>
          <w:lang w:val="gl-ES"/>
        </w:rPr>
      </w:pPr>
      <w:r w:rsidRPr="008A14A2">
        <w:rPr>
          <w:lang w:val="gl-ES"/>
        </w:rPr>
        <w:t>Nº homes</w:t>
      </w:r>
      <w:r>
        <w:rPr>
          <w:lang w:val="gl-ES"/>
        </w:rPr>
        <w:t xml:space="preserve">   </w:t>
      </w:r>
      <w:r w:rsidRPr="008A14A2">
        <w:rPr>
          <w:lang w:val="gl-ES"/>
        </w:rPr>
        <w:t>________________________</w:t>
      </w:r>
      <w:r>
        <w:rPr>
          <w:lang w:val="gl-ES"/>
        </w:rPr>
        <w:t>_______________________________</w:t>
      </w:r>
    </w:p>
    <w:p w:rsidR="00A82279" w:rsidRDefault="00A82279" w:rsidP="00902F46">
      <w:pPr>
        <w:ind w:right="-59"/>
        <w:rPr>
          <w:lang w:val="gl-ES"/>
        </w:rPr>
      </w:pPr>
      <w:r w:rsidRPr="008A14A2">
        <w:rPr>
          <w:lang w:val="gl-ES"/>
        </w:rPr>
        <w:t>Nº mulleres_______________________________________________________</w:t>
      </w:r>
    </w:p>
    <w:p w:rsidR="00A82279" w:rsidRDefault="00A82279" w:rsidP="00902F46">
      <w:pPr>
        <w:ind w:right="-59"/>
        <w:rPr>
          <w:lang w:val="gl-ES"/>
        </w:rPr>
      </w:pPr>
    </w:p>
    <w:p w:rsidR="00A82279" w:rsidRDefault="00A82279" w:rsidP="00902F46">
      <w:pPr>
        <w:ind w:right="-59"/>
        <w:rPr>
          <w:lang w:val="gl-ES"/>
        </w:rPr>
      </w:pPr>
      <w:r>
        <w:rPr>
          <w:lang w:val="gl-ES"/>
        </w:rPr>
        <w:t>Breve descrición das actividades desenvolvidas pola entidade durante o ano natural</w:t>
      </w:r>
    </w:p>
    <w:p w:rsidR="00A82279" w:rsidRDefault="00A82279" w:rsidP="00902F46">
      <w:pPr>
        <w:ind w:right="-59"/>
        <w:rPr>
          <w:lang w:val="gl-ES"/>
        </w:rPr>
      </w:pP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r>
      <w:r>
        <w:rPr>
          <w:lang w:val="gl-ES"/>
        </w:rPr>
        <w:softHyphen/>
        <w:t>__________________________________________________________________</w:t>
      </w:r>
    </w:p>
    <w:p w:rsidR="00A82279" w:rsidRDefault="00A82279" w:rsidP="00902F46">
      <w:pPr>
        <w:ind w:right="-59"/>
        <w:rPr>
          <w:lang w:val="gl-ES"/>
        </w:rPr>
      </w:pPr>
      <w:r>
        <w:rPr>
          <w:lang w:val="gl-ES"/>
        </w:rPr>
        <w:t>___________________________________________________________________</w:t>
      </w:r>
    </w:p>
    <w:p w:rsidR="00A82279" w:rsidRDefault="00A82279" w:rsidP="00902F46">
      <w:pPr>
        <w:ind w:right="-59"/>
        <w:rPr>
          <w:lang w:val="gl-ES"/>
        </w:rPr>
      </w:pPr>
      <w:r>
        <w:rPr>
          <w:lang w:val="gl-ES"/>
        </w:rPr>
        <w:t>___________________________________________________________________</w:t>
      </w:r>
    </w:p>
    <w:p w:rsidR="00A82279" w:rsidRDefault="00A82279" w:rsidP="00902F46">
      <w:pPr>
        <w:ind w:right="-59"/>
        <w:rPr>
          <w:lang w:val="gl-ES"/>
        </w:rPr>
      </w:pPr>
      <w:r>
        <w:rPr>
          <w:lang w:val="gl-ES"/>
        </w:rPr>
        <w:t>___________________________________________________________________</w:t>
      </w:r>
    </w:p>
    <w:p w:rsidR="00A82279" w:rsidRPr="008A14A2" w:rsidRDefault="00A82279" w:rsidP="00902F46">
      <w:pPr>
        <w:ind w:right="-59"/>
        <w:rPr>
          <w:lang w:val="gl-ES"/>
        </w:rPr>
      </w:pPr>
      <w:r>
        <w:rPr>
          <w:lang w:val="gl-ES"/>
        </w:rPr>
        <w:t>___________________________________________________________________</w:t>
      </w:r>
    </w:p>
    <w:p w:rsidR="00A82279" w:rsidRDefault="00A82279" w:rsidP="00902F46">
      <w:pPr>
        <w:ind w:right="-59"/>
        <w:rPr>
          <w:u w:val="single"/>
          <w:lang w:val="gl-ES"/>
        </w:rPr>
      </w:pPr>
      <w:r>
        <w:rPr>
          <w:u w:val="single"/>
          <w:lang w:val="gl-ES"/>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82279" w:rsidRDefault="00A82279" w:rsidP="00902F46">
      <w:pPr>
        <w:ind w:right="-59"/>
        <w:rPr>
          <w:u w:val="single"/>
          <w:lang w:val="gl-ES"/>
        </w:rPr>
      </w:pPr>
    </w:p>
    <w:p w:rsidR="00A82279" w:rsidRDefault="00A82279" w:rsidP="00902F46">
      <w:pPr>
        <w:ind w:right="-59"/>
        <w:rPr>
          <w:u w:val="single"/>
          <w:lang w:val="gl-ES"/>
        </w:rPr>
      </w:pPr>
    </w:p>
    <w:p w:rsidR="00A82279" w:rsidRDefault="00A82279" w:rsidP="00902F46">
      <w:pPr>
        <w:ind w:right="-59"/>
        <w:rPr>
          <w:u w:val="single"/>
          <w:lang w:val="gl-ES"/>
        </w:rPr>
      </w:pPr>
    </w:p>
    <w:p w:rsidR="00A82279" w:rsidRDefault="00A82279" w:rsidP="00902F46">
      <w:pPr>
        <w:ind w:right="-59"/>
        <w:rPr>
          <w:u w:val="single"/>
          <w:lang w:val="gl-ES"/>
        </w:rPr>
      </w:pPr>
    </w:p>
    <w:p w:rsidR="00A82279" w:rsidRDefault="00A82279" w:rsidP="00902F46">
      <w:pPr>
        <w:ind w:right="-59"/>
        <w:jc w:val="left"/>
        <w:rPr>
          <w:lang w:val="gl-ES"/>
        </w:rPr>
      </w:pPr>
      <w:r>
        <w:rPr>
          <w:u w:val="single"/>
          <w:lang w:val="gl-ES"/>
        </w:rPr>
        <w:br w:type="page"/>
      </w:r>
      <w:r w:rsidRPr="008A14A2">
        <w:rPr>
          <w:lang w:val="gl-ES"/>
        </w:rPr>
        <w:t xml:space="preserve">ORZAMENTO DETALLADO DOS GASTOS CORRENTES </w:t>
      </w:r>
      <w:r>
        <w:rPr>
          <w:lang w:val="gl-ES"/>
        </w:rPr>
        <w:t>EFECTUADOS</w:t>
      </w:r>
      <w:r w:rsidRPr="008A14A2">
        <w:rPr>
          <w:lang w:val="gl-ES"/>
        </w:rPr>
        <w:t xml:space="preserve"> </w:t>
      </w:r>
      <w:r>
        <w:rPr>
          <w:lang w:val="gl-ES"/>
        </w:rPr>
        <w:t>PARA O DESENVOLVEMENTO DA ACTIVIDADE</w:t>
      </w:r>
      <w:r w:rsidRPr="008A14A2">
        <w:rPr>
          <w:lang w:val="gl-ES"/>
        </w:rPr>
        <w:t xml:space="preserve"> </w:t>
      </w:r>
      <w:r>
        <w:rPr>
          <w:lang w:val="gl-ES"/>
        </w:rPr>
        <w:t>SUBVENCIONADA</w:t>
      </w:r>
      <w:r w:rsidRPr="008A14A2">
        <w:rPr>
          <w:lang w:val="gl-ES"/>
        </w:rPr>
        <w:t>:</w:t>
      </w:r>
      <w:r>
        <w:rPr>
          <w:lang w:val="gl-ES"/>
        </w:rPr>
        <w:t xml:space="preserve"> </w:t>
      </w:r>
    </w:p>
    <w:p w:rsidR="00A82279" w:rsidRPr="008A14A2" w:rsidRDefault="00A82279" w:rsidP="00902F46">
      <w:pPr>
        <w:ind w:right="-59"/>
        <w:jc w:val="left"/>
        <w:rPr>
          <w:u w:val="single"/>
          <w:lang w:val="gl-ES"/>
        </w:rPr>
      </w:pPr>
    </w:p>
    <w:tbl>
      <w:tblPr>
        <w:tblW w:w="8046" w:type="dxa"/>
        <w:tblInd w:w="-106" w:type="dxa"/>
        <w:tblCellMar>
          <w:left w:w="0" w:type="dxa"/>
          <w:right w:w="0" w:type="dxa"/>
        </w:tblCellMar>
        <w:tblLook w:val="0000"/>
      </w:tblPr>
      <w:tblGrid>
        <w:gridCol w:w="5778"/>
        <w:gridCol w:w="2268"/>
      </w:tblGrid>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bl>
    <w:p w:rsidR="00A82279" w:rsidRDefault="00A82279" w:rsidP="00902F46">
      <w:pPr>
        <w:ind w:right="-59"/>
        <w:rPr>
          <w:lang w:val="gl-ES"/>
        </w:rPr>
      </w:pPr>
    </w:p>
    <w:p w:rsidR="00A82279" w:rsidRDefault="00A82279" w:rsidP="00902F46">
      <w:pPr>
        <w:ind w:right="-59"/>
        <w:rPr>
          <w:lang w:val="gl-ES"/>
        </w:rPr>
      </w:pPr>
    </w:p>
    <w:p w:rsidR="00A82279" w:rsidRDefault="00A82279" w:rsidP="00902F46">
      <w:pPr>
        <w:ind w:right="-59"/>
        <w:rPr>
          <w:lang w:val="gl-ES"/>
        </w:rPr>
      </w:pPr>
      <w:r>
        <w:rPr>
          <w:lang w:val="gl-ES"/>
        </w:rPr>
        <w:t>ORZAMENTO DETALLADO DOS INGRESOS OBTIDOS PARA A FINANCIACIÓN DA ACTIVIDADE SUBVENCIONADA:</w:t>
      </w:r>
    </w:p>
    <w:p w:rsidR="00A82279" w:rsidRDefault="00A82279" w:rsidP="00902F46">
      <w:pPr>
        <w:ind w:right="-59"/>
        <w:rPr>
          <w:lang w:val="gl-ES"/>
        </w:rPr>
      </w:pPr>
    </w:p>
    <w:tbl>
      <w:tblPr>
        <w:tblW w:w="8046" w:type="dxa"/>
        <w:tblInd w:w="-106" w:type="dxa"/>
        <w:tblCellMar>
          <w:left w:w="0" w:type="dxa"/>
          <w:right w:w="0" w:type="dxa"/>
        </w:tblCellMar>
        <w:tblLook w:val="0000"/>
      </w:tblPr>
      <w:tblGrid>
        <w:gridCol w:w="5778"/>
        <w:gridCol w:w="2268"/>
      </w:tblGrid>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r w:rsidR="00A82279" w:rsidRPr="008A14A2">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jc w:val="center"/>
              <w:rPr>
                <w:u w:val="single"/>
                <w:lang w:val="gl-ES"/>
              </w:rPr>
            </w:pPr>
          </w:p>
        </w:tc>
      </w:tr>
    </w:tbl>
    <w:p w:rsidR="00A82279" w:rsidRDefault="00A82279" w:rsidP="00902F46">
      <w:pPr>
        <w:ind w:right="-59"/>
        <w:rPr>
          <w:lang w:val="gl-ES"/>
        </w:rPr>
      </w:pPr>
    </w:p>
    <w:p w:rsidR="00A82279" w:rsidRPr="008A14A2" w:rsidRDefault="00A82279" w:rsidP="00902F46">
      <w:pPr>
        <w:ind w:right="-59"/>
        <w:jc w:val="center"/>
        <w:rPr>
          <w:lang w:val="gl-ES"/>
        </w:rPr>
      </w:pPr>
    </w:p>
    <w:p w:rsidR="00A82279" w:rsidRDefault="00A82279" w:rsidP="00902F46">
      <w:pPr>
        <w:ind w:right="-59"/>
        <w:jc w:val="center"/>
        <w:outlineLvl w:val="0"/>
        <w:rPr>
          <w:lang w:val="gl-ES"/>
        </w:rPr>
      </w:pPr>
    </w:p>
    <w:p w:rsidR="00A82279" w:rsidRPr="008A14A2" w:rsidRDefault="00A82279" w:rsidP="00902F46">
      <w:pPr>
        <w:ind w:right="-59"/>
        <w:jc w:val="center"/>
        <w:outlineLvl w:val="0"/>
        <w:rPr>
          <w:lang w:val="gl-ES"/>
        </w:rPr>
      </w:pPr>
      <w:r w:rsidRPr="008A14A2">
        <w:rPr>
          <w:lang w:val="gl-ES"/>
        </w:rPr>
        <w:t xml:space="preserve">Lugo, ____ de __________________ de </w:t>
      </w:r>
      <w:bookmarkStart w:id="8" w:name="Texto57"/>
      <w:r>
        <w:rPr>
          <w:lang w:val="gl-ES"/>
        </w:rPr>
        <w:t>202</w:t>
      </w:r>
      <w:bookmarkEnd w:id="8"/>
      <w:r>
        <w:rPr>
          <w:lang w:val="gl-ES"/>
        </w:rPr>
        <w:t>2</w:t>
      </w:r>
    </w:p>
    <w:p w:rsidR="00A82279" w:rsidRPr="008A14A2" w:rsidRDefault="00A82279" w:rsidP="00902F46">
      <w:pPr>
        <w:ind w:right="-59"/>
        <w:jc w:val="center"/>
        <w:rPr>
          <w:lang w:val="gl-ES"/>
        </w:rPr>
      </w:pPr>
      <w:r w:rsidRPr="008A14A2">
        <w:rPr>
          <w:lang w:val="gl-ES"/>
        </w:rPr>
        <w:t>(DNI, sinatura e selo da entidade)</w:t>
      </w:r>
    </w:p>
    <w:p w:rsidR="00A82279" w:rsidRDefault="00A82279" w:rsidP="00902F46">
      <w:pPr>
        <w:ind w:right="-59"/>
        <w:jc w:val="center"/>
        <w:outlineLvl w:val="0"/>
        <w:rPr>
          <w:b/>
          <w:bCs/>
          <w:u w:val="single"/>
          <w:lang w:val="gl-ES"/>
        </w:rPr>
      </w:pPr>
      <w:r>
        <w:rPr>
          <w:u w:val="single"/>
          <w:lang w:val="gl-ES"/>
        </w:rPr>
        <w:br w:type="page"/>
        <w:t>A</w:t>
      </w:r>
      <w:r w:rsidRPr="008A14A2">
        <w:rPr>
          <w:u w:val="single"/>
          <w:lang w:val="gl-ES"/>
        </w:rPr>
        <w:t>NEXO VII</w:t>
      </w:r>
      <w:r>
        <w:rPr>
          <w:u w:val="single"/>
          <w:lang w:val="gl-ES"/>
        </w:rPr>
        <w:t xml:space="preserve"> </w:t>
      </w:r>
      <w:r w:rsidRPr="00154DFB">
        <w:rPr>
          <w:b/>
          <w:bCs/>
          <w:u w:val="single"/>
          <w:lang w:val="gl-ES"/>
        </w:rPr>
        <w:t>(XUSTIFICACIÓN SUBVENCIÓN</w:t>
      </w:r>
      <w:r w:rsidRPr="00DC4A81">
        <w:rPr>
          <w:b/>
          <w:bCs/>
          <w:u w:val="single"/>
          <w:lang w:val="gl-ES"/>
        </w:rPr>
        <w:t>)</w:t>
      </w:r>
    </w:p>
    <w:p w:rsidR="00A82279" w:rsidRPr="00DC4A81" w:rsidRDefault="00A82279" w:rsidP="00902F46">
      <w:pPr>
        <w:ind w:right="-59"/>
        <w:jc w:val="center"/>
        <w:outlineLvl w:val="0"/>
        <w:rPr>
          <w:b/>
          <w:bCs/>
          <w:u w:val="single"/>
          <w:lang w:val="gl-ES"/>
        </w:rPr>
      </w:pPr>
    </w:p>
    <w:p w:rsidR="00A82279" w:rsidRPr="008A14A2" w:rsidRDefault="00A82279" w:rsidP="00902F46">
      <w:pPr>
        <w:ind w:right="-59"/>
        <w:rPr>
          <w:u w:val="single"/>
          <w:lang w:val="gl-ES"/>
        </w:rPr>
      </w:pPr>
      <w:r w:rsidRPr="008A14A2">
        <w:rPr>
          <w:u w:val="single"/>
          <w:lang w:val="gl-ES"/>
        </w:rPr>
        <w:t>MODELO</w:t>
      </w:r>
      <w:r>
        <w:rPr>
          <w:u w:val="single"/>
          <w:lang w:val="gl-ES"/>
        </w:rPr>
        <w:t xml:space="preserve"> NORMALIZADO</w:t>
      </w:r>
      <w:r w:rsidRPr="008A14A2">
        <w:rPr>
          <w:u w:val="single"/>
          <w:lang w:val="gl-ES"/>
        </w:rPr>
        <w:t xml:space="preserve"> DE DECLARACIÓN RESPONSABLE PARA OS EFECTOS DE XUSTIFICAR A SUBVENCIÓN </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D.ª/D.------------------------------------------------------------------------------------------provisto do NIF nº--------------------------en calidade de (presidenta/e, secretaria/o,...) de----------------------------------------------------------------------------con enderezo social en---------------------------------------------------------------------de Lugo e con CIF nº----------------------------------------------------------------------</w:t>
      </w:r>
    </w:p>
    <w:p w:rsidR="00A82279" w:rsidRPr="008A14A2" w:rsidRDefault="00A82279" w:rsidP="00902F46">
      <w:pPr>
        <w:ind w:right="-59"/>
        <w:rPr>
          <w:lang w:val="gl-ES"/>
        </w:rPr>
      </w:pPr>
    </w:p>
    <w:p w:rsidR="00A82279" w:rsidRPr="008A14A2" w:rsidRDefault="00A82279" w:rsidP="00902F46">
      <w:pPr>
        <w:ind w:right="-59"/>
        <w:outlineLvl w:val="0"/>
        <w:rPr>
          <w:u w:val="single"/>
          <w:lang w:val="gl-ES"/>
        </w:rPr>
      </w:pPr>
      <w:r w:rsidRPr="008A14A2">
        <w:rPr>
          <w:u w:val="single"/>
          <w:lang w:val="gl-ES"/>
        </w:rPr>
        <w:t>DECLARACIÓN RESPONSABLE DE QUE:</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 xml:space="preserve">1.- Esta entidade (marque cunha cruz a opción que proceda) solicitou e recibiu subvencións ou axudas doutras administracións públicas ou privadas, nacionais ou internacionais, para a mesma finalidade. </w:t>
      </w:r>
    </w:p>
    <w:p w:rsidR="00A82279" w:rsidRPr="008A14A2" w:rsidRDefault="00A82279" w:rsidP="00902F46">
      <w:pPr>
        <w:numPr>
          <w:ilvl w:val="0"/>
          <w:numId w:val="7"/>
        </w:numPr>
        <w:ind w:right="-59"/>
        <w:rPr>
          <w:lang w:val="gl-ES"/>
        </w:rPr>
      </w:pPr>
      <w:r w:rsidRPr="008A14A2">
        <w:rPr>
          <w:lang w:val="gl-ES"/>
        </w:rPr>
        <w:t xml:space="preserve">SI </w:t>
      </w:r>
    </w:p>
    <w:p w:rsidR="00A82279" w:rsidRPr="008A14A2" w:rsidRDefault="00A82279" w:rsidP="00902F46">
      <w:pPr>
        <w:numPr>
          <w:ilvl w:val="0"/>
          <w:numId w:val="7"/>
        </w:numPr>
        <w:ind w:right="-59"/>
        <w:rPr>
          <w:lang w:val="gl-ES"/>
        </w:rPr>
      </w:pPr>
      <w:r w:rsidRPr="008A14A2">
        <w:rPr>
          <w:lang w:val="gl-ES"/>
        </w:rPr>
        <w:t>NON</w:t>
      </w:r>
    </w:p>
    <w:p w:rsidR="00A82279" w:rsidRDefault="00A82279" w:rsidP="00902F46">
      <w:pPr>
        <w:ind w:right="-59"/>
        <w:rPr>
          <w:lang w:val="gl-ES"/>
        </w:rPr>
      </w:pPr>
      <w:r w:rsidRPr="008A14A2">
        <w:rPr>
          <w:lang w:val="gl-ES"/>
        </w:rPr>
        <w:t>*Ata o día de hoxe e referidos ao exercicio económico de</w:t>
      </w:r>
      <w:r>
        <w:rPr>
          <w:lang w:val="gl-ES"/>
        </w:rPr>
        <w:t xml:space="preserve"> 2022</w:t>
      </w:r>
      <w:r w:rsidRPr="008A14A2">
        <w:rPr>
          <w:lang w:val="gl-ES"/>
        </w:rPr>
        <w:t>, esta entidade solicitou/recibiu outra subvención (indicar procedencia e contía).</w:t>
      </w:r>
    </w:p>
    <w:p w:rsidR="00A82279" w:rsidRPr="008A14A2" w:rsidRDefault="00A82279" w:rsidP="00902F46">
      <w:pPr>
        <w:ind w:right="-59"/>
        <w:rPr>
          <w:lang w:val="gl-ES"/>
        </w:rPr>
      </w:pPr>
    </w:p>
    <w:tbl>
      <w:tblPr>
        <w:tblW w:w="0" w:type="auto"/>
        <w:tblInd w:w="-106" w:type="dxa"/>
        <w:tblCellMar>
          <w:left w:w="0" w:type="dxa"/>
          <w:right w:w="0" w:type="dxa"/>
        </w:tblCellMar>
        <w:tblLook w:val="0000"/>
      </w:tblPr>
      <w:tblGrid>
        <w:gridCol w:w="2653"/>
        <w:gridCol w:w="2653"/>
        <w:gridCol w:w="2653"/>
      </w:tblGrid>
      <w:tr w:rsidR="00A82279" w:rsidRPr="008A14A2">
        <w:tc>
          <w:tcPr>
            <w:tcW w:w="26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SUBVENCIÓN SOLICITADA</w:t>
            </w:r>
          </w:p>
        </w:tc>
        <w:tc>
          <w:tcPr>
            <w:tcW w:w="26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ORGANISMO ANTE O QUE SE SOLICITA</w:t>
            </w:r>
          </w:p>
        </w:tc>
        <w:tc>
          <w:tcPr>
            <w:tcW w:w="26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CONTÍA SOLICITADA</w:t>
            </w: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bl>
    <w:p w:rsidR="00A82279" w:rsidRPr="008A14A2" w:rsidRDefault="00A82279" w:rsidP="00902F46">
      <w:pPr>
        <w:ind w:right="-59"/>
        <w:rPr>
          <w:lang w:val="gl-ES"/>
        </w:rPr>
      </w:pPr>
      <w:r w:rsidRPr="008A14A2">
        <w:rPr>
          <w:lang w:val="gl-ES"/>
        </w:rPr>
        <w:t>_________________________________________________________________</w:t>
      </w:r>
    </w:p>
    <w:tbl>
      <w:tblPr>
        <w:tblW w:w="0" w:type="auto"/>
        <w:tblInd w:w="-106" w:type="dxa"/>
        <w:tblCellMar>
          <w:left w:w="0" w:type="dxa"/>
          <w:right w:w="0" w:type="dxa"/>
        </w:tblCellMar>
        <w:tblLook w:val="0000"/>
      </w:tblPr>
      <w:tblGrid>
        <w:gridCol w:w="2653"/>
        <w:gridCol w:w="2653"/>
        <w:gridCol w:w="2653"/>
      </w:tblGrid>
      <w:tr w:rsidR="00A82279" w:rsidRPr="008A14A2">
        <w:tc>
          <w:tcPr>
            <w:tcW w:w="26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SUBVENCIÓN RECIBIDA</w:t>
            </w:r>
          </w:p>
        </w:tc>
        <w:tc>
          <w:tcPr>
            <w:tcW w:w="26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sidRPr="008A14A2">
              <w:rPr>
                <w:lang w:val="gl-ES"/>
              </w:rPr>
              <w:t>ORGANISMO CONCEDENTE</w:t>
            </w:r>
          </w:p>
        </w:tc>
        <w:tc>
          <w:tcPr>
            <w:tcW w:w="2653"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r>
              <w:rPr>
                <w:lang w:val="gl-ES"/>
              </w:rPr>
              <w:t>IMPORTE CONCEDIDO</w:t>
            </w: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r w:rsidR="00A82279" w:rsidRPr="008A14A2">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c>
          <w:tcPr>
            <w:tcW w:w="2653" w:type="dxa"/>
            <w:tcBorders>
              <w:top w:val="nil"/>
              <w:left w:val="nil"/>
              <w:bottom w:val="single" w:sz="8" w:space="0" w:color="auto"/>
              <w:right w:val="single" w:sz="8" w:space="0" w:color="auto"/>
            </w:tcBorders>
            <w:tcMar>
              <w:top w:w="0" w:type="dxa"/>
              <w:left w:w="108" w:type="dxa"/>
              <w:bottom w:w="0" w:type="dxa"/>
              <w:right w:w="108" w:type="dxa"/>
            </w:tcMar>
          </w:tcPr>
          <w:p w:rsidR="00A82279" w:rsidRPr="008A14A2" w:rsidRDefault="00A82279" w:rsidP="00902F46">
            <w:pPr>
              <w:ind w:right="-59"/>
              <w:rPr>
                <w:lang w:val="gl-ES"/>
              </w:rPr>
            </w:pPr>
          </w:p>
        </w:tc>
      </w:tr>
    </w:tbl>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2.- A actividade, proxecto, obxectivo, ou programa para o que se concede a subvención efectuouse nos termos establecidos no proxecto da actividade ou programa que se presentou no seu día.</w:t>
      </w:r>
    </w:p>
    <w:p w:rsidR="00A82279" w:rsidRPr="008A14A2" w:rsidRDefault="00A82279" w:rsidP="00902F46">
      <w:pPr>
        <w:ind w:right="-59"/>
        <w:rPr>
          <w:lang w:val="gl-ES"/>
        </w:rPr>
      </w:pPr>
    </w:p>
    <w:p w:rsidR="00A82279" w:rsidRPr="008A14A2" w:rsidRDefault="00A82279" w:rsidP="00902F46">
      <w:pPr>
        <w:ind w:right="-59"/>
        <w:rPr>
          <w:lang w:val="gl-ES"/>
        </w:rPr>
      </w:pPr>
      <w:r w:rsidRPr="008A14A2">
        <w:rPr>
          <w:lang w:val="gl-ES"/>
        </w:rPr>
        <w:t>3.- Esta entidade está ao corrente no cumprimento das súas obrigas tributarias fronte á: Axencia Estata</w:t>
      </w:r>
      <w:r>
        <w:rPr>
          <w:lang w:val="gl-ES"/>
        </w:rPr>
        <w:t>l da Administración Tributaria, Tesourería Xeral</w:t>
      </w:r>
      <w:r w:rsidRPr="008A14A2">
        <w:rPr>
          <w:lang w:val="gl-ES"/>
        </w:rPr>
        <w:t xml:space="preserve"> da Seguridade Social e Concello de Lugo, respectivamente.</w:t>
      </w:r>
    </w:p>
    <w:p w:rsidR="00A82279" w:rsidRPr="008A14A2" w:rsidRDefault="00A82279" w:rsidP="00902F46">
      <w:pPr>
        <w:ind w:right="-59"/>
        <w:rPr>
          <w:lang w:val="gl-ES"/>
        </w:rPr>
      </w:pPr>
    </w:p>
    <w:p w:rsidR="00A82279" w:rsidRPr="008A14A2" w:rsidRDefault="00A82279" w:rsidP="00902F46">
      <w:pPr>
        <w:ind w:right="-59"/>
        <w:rPr>
          <w:color w:val="000000"/>
          <w:lang w:val="gl-ES"/>
        </w:rPr>
      </w:pPr>
      <w:r>
        <w:rPr>
          <w:lang w:val="gl-ES"/>
        </w:rPr>
        <w:t>4</w:t>
      </w:r>
      <w:r w:rsidRPr="008A14A2">
        <w:rPr>
          <w:lang w:val="gl-ES"/>
        </w:rPr>
        <w:t>.- As facturas que se p</w:t>
      </w:r>
      <w:r w:rsidRPr="008A14A2">
        <w:rPr>
          <w:color w:val="000000"/>
          <w:lang w:val="gl-ES"/>
        </w:rPr>
        <w:t>resentan coa finalidade de xustificar o gasto:</w:t>
      </w:r>
    </w:p>
    <w:p w:rsidR="00A82279" w:rsidRPr="008A14A2" w:rsidRDefault="00A82279" w:rsidP="00902F46">
      <w:pPr>
        <w:ind w:right="-59"/>
        <w:rPr>
          <w:color w:val="000000"/>
          <w:u w:val="single"/>
          <w:lang w:val="gl-ES"/>
        </w:rPr>
      </w:pPr>
    </w:p>
    <w:p w:rsidR="00A82279" w:rsidRPr="008A14A2" w:rsidRDefault="00A82279" w:rsidP="00902F46">
      <w:pPr>
        <w:ind w:right="-59"/>
        <w:rPr>
          <w:color w:val="000000"/>
          <w:lang w:val="gl-ES"/>
        </w:rPr>
      </w:pPr>
      <w:r w:rsidRPr="008A14A2">
        <w:rPr>
          <w:color w:val="000000"/>
          <w:lang w:val="gl-ES"/>
        </w:rPr>
        <w:t>            - N</w:t>
      </w:r>
      <w:r>
        <w:rPr>
          <w:color w:val="000000"/>
          <w:lang w:val="gl-ES"/>
        </w:rPr>
        <w:t>on foron nin serán presentadas -</w:t>
      </w:r>
      <w:r w:rsidRPr="008A14A2">
        <w:rPr>
          <w:color w:val="000000"/>
          <w:lang w:val="gl-ES"/>
        </w:rPr>
        <w:t>na porcentaxe subvencionada polo Concello de Lugo- como xustificación de ningunha outra subvención pública ou privada.</w:t>
      </w:r>
    </w:p>
    <w:p w:rsidR="00A82279" w:rsidRPr="008A14A2" w:rsidRDefault="00A82279" w:rsidP="00902F46">
      <w:pPr>
        <w:ind w:right="-59"/>
        <w:rPr>
          <w:lang w:val="gl-ES"/>
        </w:rPr>
      </w:pPr>
      <w:r w:rsidRPr="008A14A2">
        <w:rPr>
          <w:color w:val="000000"/>
          <w:lang w:val="gl-ES"/>
        </w:rPr>
        <w:t>            - Non i</w:t>
      </w:r>
      <w:r w:rsidRPr="008A14A2">
        <w:rPr>
          <w:lang w:val="gl-ES"/>
        </w:rPr>
        <w:t>nclúen impostos indirectos susceptibles de recuperación ou compensación.</w:t>
      </w:r>
    </w:p>
    <w:p w:rsidR="00A82279" w:rsidRPr="008A14A2" w:rsidRDefault="00A82279" w:rsidP="00902F46">
      <w:pPr>
        <w:ind w:right="-59"/>
        <w:rPr>
          <w:lang w:val="gl-ES"/>
        </w:rPr>
      </w:pPr>
      <w:r w:rsidRPr="008A14A2">
        <w:rPr>
          <w:lang w:val="gl-ES"/>
        </w:rPr>
        <w:t xml:space="preserve">            - Conteñen gastos que xa lle foron aboados á persoa e/ou entidade debedora agás naqueles nos que se acredita a </w:t>
      </w:r>
      <w:r w:rsidRPr="00B65123">
        <w:rPr>
          <w:lang w:val="gl-ES"/>
        </w:rPr>
        <w:t>devindicación</w:t>
      </w:r>
      <w:r w:rsidRPr="008A14A2">
        <w:rPr>
          <w:lang w:val="gl-ES"/>
        </w:rPr>
        <w:t>, pero a data efectiva de aboamento é posterior; suposto este no que se presentará a documentación tan pronto como se dispoña dela.</w:t>
      </w:r>
    </w:p>
    <w:p w:rsidR="00A82279" w:rsidRPr="008A14A2" w:rsidRDefault="00A82279" w:rsidP="00902F46">
      <w:pPr>
        <w:ind w:right="-59"/>
        <w:rPr>
          <w:lang w:val="gl-ES"/>
        </w:rPr>
      </w:pPr>
    </w:p>
    <w:p w:rsidR="00A82279" w:rsidRPr="008A14A2" w:rsidRDefault="00A82279" w:rsidP="00902F46">
      <w:pPr>
        <w:ind w:right="-59"/>
        <w:rPr>
          <w:lang w:val="gl-ES"/>
        </w:rPr>
      </w:pPr>
      <w:r>
        <w:rPr>
          <w:color w:val="000000"/>
          <w:lang w:val="gl-ES"/>
        </w:rPr>
        <w:t>5</w:t>
      </w:r>
      <w:r w:rsidRPr="008A14A2">
        <w:rPr>
          <w:color w:val="000000"/>
          <w:lang w:val="gl-ES"/>
        </w:rPr>
        <w:t>.- Que o persoal que desenvolve as súas funcións como asalariado nest</w:t>
      </w:r>
      <w:r>
        <w:rPr>
          <w:color w:val="000000"/>
          <w:lang w:val="gl-ES"/>
        </w:rPr>
        <w:t xml:space="preserve">a entidade  </w:t>
      </w:r>
      <w:r w:rsidRPr="008A14A2">
        <w:rPr>
          <w:color w:val="000000"/>
          <w:lang w:val="gl-ES"/>
        </w:rPr>
        <w:t>non ten relación laboral ningunha co Concello de Lugo.</w:t>
      </w:r>
    </w:p>
    <w:p w:rsidR="00A82279" w:rsidRPr="008A14A2" w:rsidRDefault="00A82279" w:rsidP="00902F46">
      <w:pPr>
        <w:ind w:right="-59"/>
        <w:jc w:val="center"/>
        <w:rPr>
          <w:lang w:val="gl-ES"/>
        </w:rPr>
      </w:pPr>
    </w:p>
    <w:p w:rsidR="00A82279" w:rsidRPr="008A14A2" w:rsidRDefault="00A82279" w:rsidP="00902F46">
      <w:pPr>
        <w:ind w:right="-59"/>
        <w:rPr>
          <w:lang w:val="gl-ES"/>
        </w:rPr>
      </w:pPr>
      <w:r>
        <w:rPr>
          <w:lang w:val="gl-ES"/>
        </w:rPr>
        <w:t xml:space="preserve">6.- </w:t>
      </w:r>
      <w:r w:rsidRPr="008A14A2">
        <w:rPr>
          <w:lang w:val="gl-ES"/>
        </w:rPr>
        <w:t>Que esta entidade lle comunicou ao Servizo de Participación Cidadá o orzamento, programa de actividades e número de soci</w:t>
      </w:r>
      <w:r>
        <w:rPr>
          <w:lang w:val="gl-ES"/>
        </w:rPr>
        <w:t>a</w:t>
      </w:r>
      <w:r w:rsidRPr="008A14A2">
        <w:rPr>
          <w:lang w:val="gl-ES"/>
        </w:rPr>
        <w:t>s</w:t>
      </w:r>
      <w:r>
        <w:rPr>
          <w:lang w:val="gl-ES"/>
        </w:rPr>
        <w:t>/os</w:t>
      </w:r>
      <w:r w:rsidRPr="008A14A2">
        <w:rPr>
          <w:lang w:val="gl-ES"/>
        </w:rPr>
        <w:t xml:space="preserve"> correspondentes ao ano</w:t>
      </w:r>
      <w:r>
        <w:rPr>
          <w:lang w:val="gl-ES"/>
        </w:rPr>
        <w:t xml:space="preserve"> 2022.</w:t>
      </w:r>
    </w:p>
    <w:p w:rsidR="00A82279" w:rsidRPr="008A14A2" w:rsidRDefault="00A82279" w:rsidP="00902F46">
      <w:pPr>
        <w:ind w:right="-59"/>
        <w:jc w:val="center"/>
        <w:rPr>
          <w:lang w:val="gl-ES"/>
        </w:rPr>
      </w:pPr>
      <w:r w:rsidRPr="008A14A2">
        <w:rPr>
          <w:lang w:val="gl-ES"/>
        </w:rPr>
        <w:t xml:space="preserve">Lugo, ____ de __________________ de </w:t>
      </w:r>
      <w:r>
        <w:rPr>
          <w:lang w:val="gl-ES"/>
        </w:rPr>
        <w:t>2022.</w:t>
      </w:r>
    </w:p>
    <w:p w:rsidR="00A82279" w:rsidRPr="008A14A2" w:rsidRDefault="00A82279" w:rsidP="00902F46">
      <w:pPr>
        <w:ind w:right="-59"/>
        <w:jc w:val="center"/>
        <w:rPr>
          <w:lang w:val="gl-ES"/>
        </w:rPr>
      </w:pPr>
      <w:r w:rsidRPr="008A14A2">
        <w:rPr>
          <w:lang w:val="gl-ES"/>
        </w:rPr>
        <w:t>(DNI, sinatura e selo da entidade).</w:t>
      </w:r>
    </w:p>
    <w:p w:rsidR="00A82279" w:rsidRPr="008A14A2" w:rsidRDefault="00A82279" w:rsidP="00902F46">
      <w:pPr>
        <w:ind w:right="-59"/>
        <w:jc w:val="center"/>
        <w:rPr>
          <w:lang w:val="gl-ES"/>
        </w:rPr>
      </w:pPr>
    </w:p>
    <w:p w:rsidR="00A82279" w:rsidRPr="008A14A2" w:rsidRDefault="00A82279" w:rsidP="00902F46">
      <w:pPr>
        <w:ind w:right="-59"/>
        <w:jc w:val="center"/>
        <w:rPr>
          <w:lang w:val="gl-ES"/>
        </w:rPr>
      </w:pPr>
    </w:p>
    <w:p w:rsidR="00A82279" w:rsidRPr="008A14A2" w:rsidRDefault="00A82279" w:rsidP="00902F46">
      <w:pPr>
        <w:ind w:right="-59"/>
        <w:jc w:val="center"/>
        <w:rPr>
          <w:lang w:val="gl-ES"/>
        </w:rPr>
      </w:pPr>
    </w:p>
    <w:p w:rsidR="00A82279" w:rsidRPr="008A14A2" w:rsidRDefault="00A82279" w:rsidP="00902F46">
      <w:pPr>
        <w:ind w:right="-59"/>
        <w:jc w:val="center"/>
        <w:rPr>
          <w:lang w:val="gl-ES"/>
        </w:rPr>
      </w:pPr>
    </w:p>
    <w:p w:rsidR="00A82279" w:rsidRPr="008A14A2" w:rsidRDefault="00A82279" w:rsidP="00902F46">
      <w:pPr>
        <w:ind w:right="-59"/>
        <w:jc w:val="center"/>
        <w:rPr>
          <w:lang w:val="gl-ES"/>
        </w:rPr>
      </w:pPr>
    </w:p>
    <w:p w:rsidR="00A82279" w:rsidRPr="008A14A2" w:rsidRDefault="00A82279" w:rsidP="00902F46">
      <w:pPr>
        <w:ind w:right="-59"/>
        <w:outlineLvl w:val="0"/>
        <w:rPr>
          <w:lang w:val="gl-ES"/>
        </w:rPr>
      </w:pPr>
      <w:r w:rsidRPr="008A14A2">
        <w:rPr>
          <w:lang w:val="gl-ES"/>
        </w:rPr>
        <w:t>                                   Asdo.:_________________________________</w:t>
      </w:r>
    </w:p>
    <w:p w:rsidR="00A82279" w:rsidRDefault="00A82279"/>
    <w:sectPr w:rsidR="00A82279" w:rsidSect="00902F46">
      <w:headerReference w:type="default" r:id="rId10"/>
      <w:footerReference w:type="default" r:id="rId11"/>
      <w:pgSz w:w="11906" w:h="16838" w:code="9"/>
      <w:pgMar w:top="3969" w:right="850" w:bottom="1417" w:left="2835" w:header="850" w:footer="113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2279" w:rsidRDefault="00A82279">
      <w:r>
        <w:separator/>
      </w:r>
    </w:p>
  </w:endnote>
  <w:endnote w:type="continuationSeparator" w:id="1">
    <w:p w:rsidR="00A82279" w:rsidRDefault="00A82279">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Zurich Ex BT">
    <w:altName w:val="Times New Roman"/>
    <w:panose1 w:val="00000000000000000000"/>
    <w:charset w:val="00"/>
    <w:family w:val="auto"/>
    <w:notTrueType/>
    <w:pitch w:val="default"/>
    <w:sig w:usb0="00000003" w:usb1="00000000" w:usb2="00000000" w:usb3="00000000" w:csb0="00000001" w:csb1="00000000"/>
  </w:font>
  <w:font w:name="LiberationSans">
    <w:panose1 w:val="00000000000000000000"/>
    <w:charset w:val="00"/>
    <w:family w:val="auto"/>
    <w:notTrueType/>
    <w:pitch w:val="default"/>
    <w:sig w:usb0="00000003" w:usb1="00000000" w:usb2="00000000" w:usb3="00000000" w:csb0="00000001" w:csb1="00000000"/>
  </w:font>
  <w:font w:name="LiberationSans-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279" w:rsidRPr="00902F46" w:rsidRDefault="00A82279" w:rsidP="00902F46">
    <w:pPr>
      <w:pStyle w:val="Footer"/>
      <w:ind w:left="-1134" w:hanging="1701"/>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57pt;margin-top:771.5pt;width:42.5pt;height:43.5pt;z-index:251657216;mso-position-horizontal-relative:page;mso-position-vertical-relative:page" filled="t">
          <v:imagedata r:id="rId1" o:title=""/>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2279" w:rsidRDefault="00A82279">
      <w:r>
        <w:separator/>
      </w:r>
    </w:p>
  </w:footnote>
  <w:footnote w:type="continuationSeparator" w:id="1">
    <w:p w:rsidR="00A82279" w:rsidRDefault="00A822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279" w:rsidRPr="00902F46" w:rsidRDefault="00A82279" w:rsidP="00902F46">
    <w:pPr>
      <w:pStyle w:val="Header"/>
      <w:tabs>
        <w:tab w:val="clear" w:pos="4252"/>
        <w:tab w:val="clear" w:pos="8504"/>
      </w:tabs>
      <w:ind w:left="-2098"/>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7pt;margin-top:42.5pt;width:96.5pt;height:52pt;z-index:251658240;mso-position-horizontal-relative:page;mso-position-vertical-relative:page" filled="t">
          <v:imagedata r:id="rId1" o:title=""/>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F3029"/>
    <w:multiLevelType w:val="multilevel"/>
    <w:tmpl w:val="8DEADB4C"/>
    <w:lvl w:ilvl="0">
      <w:start w:val="1"/>
      <w:numFmt w:val="bullet"/>
      <w:lvlText w:val="-"/>
      <w:lvlJc w:val="left"/>
      <w:pPr>
        <w:tabs>
          <w:tab w:val="num" w:pos="970"/>
        </w:tabs>
        <w:ind w:left="970" w:hanging="360"/>
      </w:pPr>
      <w:rPr>
        <w:rFonts w:ascii="Tahoma" w:hAnsi="Tahoma" w:cs="Tahoma" w:hint="default"/>
      </w:rPr>
    </w:lvl>
    <w:lvl w:ilvl="1">
      <w:start w:val="1"/>
      <w:numFmt w:val="bullet"/>
      <w:lvlText w:val=""/>
      <w:lvlJc w:val="left"/>
      <w:pPr>
        <w:tabs>
          <w:tab w:val="num" w:pos="1690"/>
        </w:tabs>
        <w:ind w:left="1690" w:hanging="360"/>
      </w:pPr>
      <w:rPr>
        <w:rFonts w:ascii="Symbol" w:hAnsi="Symbol" w:cs="Symbol" w:hint="default"/>
      </w:rPr>
    </w:lvl>
    <w:lvl w:ilvl="2">
      <w:start w:val="1"/>
      <w:numFmt w:val="bullet"/>
      <w:lvlText w:val=""/>
      <w:lvlJc w:val="left"/>
      <w:pPr>
        <w:tabs>
          <w:tab w:val="num" w:pos="2410"/>
        </w:tabs>
        <w:ind w:left="2410" w:hanging="360"/>
      </w:pPr>
      <w:rPr>
        <w:rFonts w:ascii="Wingdings" w:hAnsi="Wingdings" w:cs="Wingdings" w:hint="default"/>
      </w:rPr>
    </w:lvl>
    <w:lvl w:ilvl="3">
      <w:start w:val="1"/>
      <w:numFmt w:val="bullet"/>
      <w:lvlText w:val=""/>
      <w:lvlJc w:val="left"/>
      <w:pPr>
        <w:tabs>
          <w:tab w:val="num" w:pos="3130"/>
        </w:tabs>
        <w:ind w:left="3130" w:hanging="360"/>
      </w:pPr>
      <w:rPr>
        <w:rFonts w:ascii="Symbol" w:hAnsi="Symbol" w:cs="Symbol" w:hint="default"/>
      </w:rPr>
    </w:lvl>
    <w:lvl w:ilvl="4">
      <w:start w:val="1"/>
      <w:numFmt w:val="bullet"/>
      <w:lvlText w:val="o"/>
      <w:lvlJc w:val="left"/>
      <w:pPr>
        <w:tabs>
          <w:tab w:val="num" w:pos="3850"/>
        </w:tabs>
        <w:ind w:left="3850" w:hanging="360"/>
      </w:pPr>
      <w:rPr>
        <w:rFonts w:ascii="Courier New" w:hAnsi="Courier New" w:cs="Courier New" w:hint="default"/>
      </w:rPr>
    </w:lvl>
    <w:lvl w:ilvl="5">
      <w:start w:val="1"/>
      <w:numFmt w:val="bullet"/>
      <w:lvlText w:val=""/>
      <w:lvlJc w:val="left"/>
      <w:pPr>
        <w:tabs>
          <w:tab w:val="num" w:pos="4570"/>
        </w:tabs>
        <w:ind w:left="4570" w:hanging="360"/>
      </w:pPr>
      <w:rPr>
        <w:rFonts w:ascii="Wingdings" w:hAnsi="Wingdings" w:cs="Wingdings" w:hint="default"/>
      </w:rPr>
    </w:lvl>
    <w:lvl w:ilvl="6">
      <w:start w:val="1"/>
      <w:numFmt w:val="bullet"/>
      <w:lvlText w:val=""/>
      <w:lvlJc w:val="left"/>
      <w:pPr>
        <w:tabs>
          <w:tab w:val="num" w:pos="5290"/>
        </w:tabs>
        <w:ind w:left="5290" w:hanging="360"/>
      </w:pPr>
      <w:rPr>
        <w:rFonts w:ascii="Symbol" w:hAnsi="Symbol" w:cs="Symbol" w:hint="default"/>
      </w:rPr>
    </w:lvl>
    <w:lvl w:ilvl="7">
      <w:start w:val="1"/>
      <w:numFmt w:val="bullet"/>
      <w:lvlText w:val="o"/>
      <w:lvlJc w:val="left"/>
      <w:pPr>
        <w:tabs>
          <w:tab w:val="num" w:pos="6010"/>
        </w:tabs>
        <w:ind w:left="6010" w:hanging="360"/>
      </w:pPr>
      <w:rPr>
        <w:rFonts w:ascii="Courier New" w:hAnsi="Courier New" w:cs="Courier New" w:hint="default"/>
      </w:rPr>
    </w:lvl>
    <w:lvl w:ilvl="8">
      <w:start w:val="1"/>
      <w:numFmt w:val="bullet"/>
      <w:lvlText w:val=""/>
      <w:lvlJc w:val="left"/>
      <w:pPr>
        <w:tabs>
          <w:tab w:val="num" w:pos="6730"/>
        </w:tabs>
        <w:ind w:left="6730" w:hanging="360"/>
      </w:pPr>
      <w:rPr>
        <w:rFonts w:ascii="Wingdings" w:hAnsi="Wingdings" w:cs="Wingdings" w:hint="default"/>
      </w:rPr>
    </w:lvl>
  </w:abstractNum>
  <w:abstractNum w:abstractNumId="1">
    <w:nsid w:val="12FC0017"/>
    <w:multiLevelType w:val="multilevel"/>
    <w:tmpl w:val="DA628AB8"/>
    <w:lvl w:ilvl="0">
      <w:start w:val="1"/>
      <w:numFmt w:val="decimal"/>
      <w:lvlText w:val="%1."/>
      <w:lvlJc w:val="left"/>
      <w:pPr>
        <w:tabs>
          <w:tab w:val="num" w:pos="470"/>
        </w:tabs>
        <w:ind w:left="470" w:hanging="360"/>
      </w:pPr>
    </w:lvl>
    <w:lvl w:ilvl="1">
      <w:start w:val="1"/>
      <w:numFmt w:val="bullet"/>
      <w:lvlText w:val="-"/>
      <w:lvlJc w:val="left"/>
      <w:pPr>
        <w:tabs>
          <w:tab w:val="num" w:pos="1080"/>
        </w:tabs>
        <w:ind w:left="1080" w:hanging="360"/>
      </w:pPr>
      <w:rPr>
        <w:rFonts w:ascii="Tahoma" w:hAnsi="Tahoma" w:cs="Tahoma"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13FB2E7A"/>
    <w:multiLevelType w:val="singleLevel"/>
    <w:tmpl w:val="0C0A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3">
    <w:nsid w:val="1BDD2B2B"/>
    <w:multiLevelType w:val="hybridMultilevel"/>
    <w:tmpl w:val="A146739E"/>
    <w:lvl w:ilvl="0" w:tplc="485A1822">
      <w:start w:val="1"/>
      <w:numFmt w:val="bullet"/>
      <w:lvlText w:val="-"/>
      <w:lvlJc w:val="left"/>
      <w:pPr>
        <w:tabs>
          <w:tab w:val="num" w:pos="720"/>
        </w:tabs>
        <w:ind w:left="720" w:hanging="360"/>
      </w:pPr>
      <w:rPr>
        <w:rFonts w:ascii="Tahoma" w:hAnsi="Tahoma" w:cs="Tahoma" w:hint="default"/>
      </w:rPr>
    </w:lvl>
    <w:lvl w:ilvl="1" w:tplc="485A1822">
      <w:start w:val="1"/>
      <w:numFmt w:val="bullet"/>
      <w:lvlText w:val="-"/>
      <w:lvlJc w:val="left"/>
      <w:pPr>
        <w:tabs>
          <w:tab w:val="num" w:pos="1440"/>
        </w:tabs>
        <w:ind w:left="1440" w:hanging="360"/>
      </w:pPr>
      <w:rPr>
        <w:rFonts w:ascii="Tahoma" w:hAnsi="Tahoma" w:cs="Tahoma"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nsid w:val="27DA1449"/>
    <w:multiLevelType w:val="hybridMultilevel"/>
    <w:tmpl w:val="B9EAC590"/>
    <w:lvl w:ilvl="0" w:tplc="0C0A0001">
      <w:start w:val="1"/>
      <w:numFmt w:val="bullet"/>
      <w:lvlText w:val=""/>
      <w:lvlJc w:val="left"/>
      <w:pPr>
        <w:tabs>
          <w:tab w:val="num" w:pos="1069"/>
        </w:tabs>
        <w:ind w:left="1069" w:hanging="360"/>
      </w:pPr>
      <w:rPr>
        <w:rFonts w:ascii="Symbol" w:hAnsi="Symbol" w:cs="Symbol" w:hint="default"/>
      </w:rPr>
    </w:lvl>
    <w:lvl w:ilvl="1" w:tplc="0C0A0003">
      <w:start w:val="1"/>
      <w:numFmt w:val="bullet"/>
      <w:lvlText w:val="o"/>
      <w:lvlJc w:val="left"/>
      <w:pPr>
        <w:tabs>
          <w:tab w:val="num" w:pos="1789"/>
        </w:tabs>
        <w:ind w:left="1789" w:hanging="360"/>
      </w:pPr>
      <w:rPr>
        <w:rFonts w:ascii="Courier New" w:hAnsi="Courier New" w:cs="Courier New" w:hint="default"/>
      </w:rPr>
    </w:lvl>
    <w:lvl w:ilvl="2" w:tplc="0C0A0005">
      <w:start w:val="1"/>
      <w:numFmt w:val="bullet"/>
      <w:lvlText w:val=""/>
      <w:lvlJc w:val="left"/>
      <w:pPr>
        <w:tabs>
          <w:tab w:val="num" w:pos="2509"/>
        </w:tabs>
        <w:ind w:left="2509" w:hanging="360"/>
      </w:pPr>
      <w:rPr>
        <w:rFonts w:ascii="Wingdings" w:hAnsi="Wingdings" w:cs="Wingdings" w:hint="default"/>
      </w:rPr>
    </w:lvl>
    <w:lvl w:ilvl="3" w:tplc="0C0A0001">
      <w:start w:val="1"/>
      <w:numFmt w:val="bullet"/>
      <w:lvlText w:val=""/>
      <w:lvlJc w:val="left"/>
      <w:pPr>
        <w:tabs>
          <w:tab w:val="num" w:pos="3229"/>
        </w:tabs>
        <w:ind w:left="3229" w:hanging="360"/>
      </w:pPr>
      <w:rPr>
        <w:rFonts w:ascii="Symbol" w:hAnsi="Symbol" w:cs="Symbol" w:hint="default"/>
      </w:rPr>
    </w:lvl>
    <w:lvl w:ilvl="4" w:tplc="0C0A0003">
      <w:start w:val="1"/>
      <w:numFmt w:val="bullet"/>
      <w:lvlText w:val="o"/>
      <w:lvlJc w:val="left"/>
      <w:pPr>
        <w:tabs>
          <w:tab w:val="num" w:pos="3949"/>
        </w:tabs>
        <w:ind w:left="3949" w:hanging="360"/>
      </w:pPr>
      <w:rPr>
        <w:rFonts w:ascii="Courier New" w:hAnsi="Courier New" w:cs="Courier New" w:hint="default"/>
      </w:rPr>
    </w:lvl>
    <w:lvl w:ilvl="5" w:tplc="0C0A0005">
      <w:start w:val="1"/>
      <w:numFmt w:val="bullet"/>
      <w:lvlText w:val=""/>
      <w:lvlJc w:val="left"/>
      <w:pPr>
        <w:tabs>
          <w:tab w:val="num" w:pos="4669"/>
        </w:tabs>
        <w:ind w:left="4669" w:hanging="360"/>
      </w:pPr>
      <w:rPr>
        <w:rFonts w:ascii="Wingdings" w:hAnsi="Wingdings" w:cs="Wingdings" w:hint="default"/>
      </w:rPr>
    </w:lvl>
    <w:lvl w:ilvl="6" w:tplc="0C0A0001">
      <w:start w:val="1"/>
      <w:numFmt w:val="bullet"/>
      <w:lvlText w:val=""/>
      <w:lvlJc w:val="left"/>
      <w:pPr>
        <w:tabs>
          <w:tab w:val="num" w:pos="5389"/>
        </w:tabs>
        <w:ind w:left="5389" w:hanging="360"/>
      </w:pPr>
      <w:rPr>
        <w:rFonts w:ascii="Symbol" w:hAnsi="Symbol" w:cs="Symbol" w:hint="default"/>
      </w:rPr>
    </w:lvl>
    <w:lvl w:ilvl="7" w:tplc="0C0A0003">
      <w:start w:val="1"/>
      <w:numFmt w:val="bullet"/>
      <w:lvlText w:val="o"/>
      <w:lvlJc w:val="left"/>
      <w:pPr>
        <w:tabs>
          <w:tab w:val="num" w:pos="6109"/>
        </w:tabs>
        <w:ind w:left="6109" w:hanging="360"/>
      </w:pPr>
      <w:rPr>
        <w:rFonts w:ascii="Courier New" w:hAnsi="Courier New" w:cs="Courier New" w:hint="default"/>
      </w:rPr>
    </w:lvl>
    <w:lvl w:ilvl="8" w:tplc="0C0A0005">
      <w:start w:val="1"/>
      <w:numFmt w:val="bullet"/>
      <w:lvlText w:val=""/>
      <w:lvlJc w:val="left"/>
      <w:pPr>
        <w:tabs>
          <w:tab w:val="num" w:pos="6829"/>
        </w:tabs>
        <w:ind w:left="6829" w:hanging="360"/>
      </w:pPr>
      <w:rPr>
        <w:rFonts w:ascii="Wingdings" w:hAnsi="Wingdings" w:cs="Wingdings" w:hint="default"/>
      </w:rPr>
    </w:lvl>
  </w:abstractNum>
  <w:abstractNum w:abstractNumId="5">
    <w:nsid w:val="2AF40634"/>
    <w:multiLevelType w:val="hybridMultilevel"/>
    <w:tmpl w:val="C8D07C22"/>
    <w:lvl w:ilvl="0" w:tplc="0C0A0017">
      <w:start w:val="1"/>
      <w:numFmt w:val="lowerLetter"/>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nsid w:val="2C5F61AF"/>
    <w:multiLevelType w:val="hybridMultilevel"/>
    <w:tmpl w:val="A962BD92"/>
    <w:lvl w:ilvl="0" w:tplc="485A1822">
      <w:start w:val="1"/>
      <w:numFmt w:val="bullet"/>
      <w:lvlText w:val="-"/>
      <w:lvlJc w:val="left"/>
      <w:pPr>
        <w:tabs>
          <w:tab w:val="num" w:pos="1069"/>
        </w:tabs>
        <w:ind w:left="1069" w:hanging="360"/>
      </w:pPr>
      <w:rPr>
        <w:rFonts w:ascii="Tahoma" w:hAnsi="Tahoma" w:cs="Tahoma" w:hint="default"/>
      </w:rPr>
    </w:lvl>
    <w:lvl w:ilvl="1" w:tplc="485A1822">
      <w:start w:val="1"/>
      <w:numFmt w:val="bullet"/>
      <w:lvlText w:val="-"/>
      <w:lvlJc w:val="left"/>
      <w:pPr>
        <w:tabs>
          <w:tab w:val="num" w:pos="1789"/>
        </w:tabs>
        <w:ind w:left="1789" w:hanging="360"/>
      </w:pPr>
      <w:rPr>
        <w:rFonts w:ascii="Tahoma" w:hAnsi="Tahoma" w:cs="Tahoma" w:hint="default"/>
      </w:rPr>
    </w:lvl>
    <w:lvl w:ilvl="2" w:tplc="0C0A001B">
      <w:start w:val="1"/>
      <w:numFmt w:val="lowerRoman"/>
      <w:lvlText w:val="%3."/>
      <w:lvlJc w:val="right"/>
      <w:pPr>
        <w:tabs>
          <w:tab w:val="num" w:pos="2509"/>
        </w:tabs>
        <w:ind w:left="2509" w:hanging="180"/>
      </w:pPr>
    </w:lvl>
    <w:lvl w:ilvl="3" w:tplc="0C0A000F">
      <w:start w:val="1"/>
      <w:numFmt w:val="decimal"/>
      <w:lvlText w:val="%4."/>
      <w:lvlJc w:val="left"/>
      <w:pPr>
        <w:tabs>
          <w:tab w:val="num" w:pos="3229"/>
        </w:tabs>
        <w:ind w:left="3229" w:hanging="360"/>
      </w:pPr>
    </w:lvl>
    <w:lvl w:ilvl="4" w:tplc="0C0A0019">
      <w:start w:val="1"/>
      <w:numFmt w:val="lowerLetter"/>
      <w:lvlText w:val="%5."/>
      <w:lvlJc w:val="left"/>
      <w:pPr>
        <w:tabs>
          <w:tab w:val="num" w:pos="3949"/>
        </w:tabs>
        <w:ind w:left="3949" w:hanging="360"/>
      </w:pPr>
    </w:lvl>
    <w:lvl w:ilvl="5" w:tplc="0C0A001B">
      <w:start w:val="1"/>
      <w:numFmt w:val="lowerRoman"/>
      <w:lvlText w:val="%6."/>
      <w:lvlJc w:val="right"/>
      <w:pPr>
        <w:tabs>
          <w:tab w:val="num" w:pos="4669"/>
        </w:tabs>
        <w:ind w:left="4669" w:hanging="180"/>
      </w:pPr>
    </w:lvl>
    <w:lvl w:ilvl="6" w:tplc="0C0A000F">
      <w:start w:val="1"/>
      <w:numFmt w:val="decimal"/>
      <w:lvlText w:val="%7."/>
      <w:lvlJc w:val="left"/>
      <w:pPr>
        <w:tabs>
          <w:tab w:val="num" w:pos="5389"/>
        </w:tabs>
        <w:ind w:left="5389" w:hanging="360"/>
      </w:pPr>
    </w:lvl>
    <w:lvl w:ilvl="7" w:tplc="0C0A0019">
      <w:start w:val="1"/>
      <w:numFmt w:val="lowerLetter"/>
      <w:lvlText w:val="%8."/>
      <w:lvlJc w:val="left"/>
      <w:pPr>
        <w:tabs>
          <w:tab w:val="num" w:pos="6109"/>
        </w:tabs>
        <w:ind w:left="6109" w:hanging="360"/>
      </w:pPr>
    </w:lvl>
    <w:lvl w:ilvl="8" w:tplc="0C0A001B">
      <w:start w:val="1"/>
      <w:numFmt w:val="lowerRoman"/>
      <w:lvlText w:val="%9."/>
      <w:lvlJc w:val="right"/>
      <w:pPr>
        <w:tabs>
          <w:tab w:val="num" w:pos="6829"/>
        </w:tabs>
        <w:ind w:left="6829" w:hanging="180"/>
      </w:pPr>
    </w:lvl>
  </w:abstractNum>
  <w:abstractNum w:abstractNumId="7">
    <w:nsid w:val="2FF218A4"/>
    <w:multiLevelType w:val="multilevel"/>
    <w:tmpl w:val="F4FC2502"/>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2FF33A66"/>
    <w:multiLevelType w:val="singleLevel"/>
    <w:tmpl w:val="0C0A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9">
    <w:nsid w:val="34236E0F"/>
    <w:multiLevelType w:val="hybridMultilevel"/>
    <w:tmpl w:val="116250EA"/>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nsid w:val="3BCA6915"/>
    <w:multiLevelType w:val="hybridMultilevel"/>
    <w:tmpl w:val="0CE280F6"/>
    <w:lvl w:ilvl="0" w:tplc="485A1822">
      <w:start w:val="1"/>
      <w:numFmt w:val="bullet"/>
      <w:lvlText w:val="-"/>
      <w:lvlJc w:val="left"/>
      <w:pPr>
        <w:tabs>
          <w:tab w:val="num" w:pos="1069"/>
        </w:tabs>
        <w:ind w:left="1069" w:hanging="360"/>
      </w:pPr>
      <w:rPr>
        <w:rFonts w:ascii="Tahoma" w:hAnsi="Tahoma" w:cs="Tahoma" w:hint="default"/>
      </w:rPr>
    </w:lvl>
    <w:lvl w:ilvl="1" w:tplc="485A1822">
      <w:start w:val="1"/>
      <w:numFmt w:val="bullet"/>
      <w:lvlText w:val="-"/>
      <w:lvlJc w:val="left"/>
      <w:pPr>
        <w:tabs>
          <w:tab w:val="num" w:pos="1789"/>
        </w:tabs>
        <w:ind w:left="1789" w:hanging="360"/>
      </w:pPr>
      <w:rPr>
        <w:rFonts w:ascii="Tahoma" w:hAnsi="Tahoma" w:cs="Tahoma" w:hint="default"/>
      </w:rPr>
    </w:lvl>
    <w:lvl w:ilvl="2" w:tplc="0C0A001B">
      <w:start w:val="1"/>
      <w:numFmt w:val="lowerRoman"/>
      <w:lvlText w:val="%3."/>
      <w:lvlJc w:val="right"/>
      <w:pPr>
        <w:tabs>
          <w:tab w:val="num" w:pos="2509"/>
        </w:tabs>
        <w:ind w:left="2509" w:hanging="180"/>
      </w:pPr>
    </w:lvl>
    <w:lvl w:ilvl="3" w:tplc="0C0A000F">
      <w:start w:val="1"/>
      <w:numFmt w:val="decimal"/>
      <w:lvlText w:val="%4."/>
      <w:lvlJc w:val="left"/>
      <w:pPr>
        <w:tabs>
          <w:tab w:val="num" w:pos="3229"/>
        </w:tabs>
        <w:ind w:left="3229" w:hanging="360"/>
      </w:pPr>
    </w:lvl>
    <w:lvl w:ilvl="4" w:tplc="0C0A0019">
      <w:start w:val="1"/>
      <w:numFmt w:val="lowerLetter"/>
      <w:lvlText w:val="%5."/>
      <w:lvlJc w:val="left"/>
      <w:pPr>
        <w:tabs>
          <w:tab w:val="num" w:pos="3949"/>
        </w:tabs>
        <w:ind w:left="3949" w:hanging="360"/>
      </w:pPr>
    </w:lvl>
    <w:lvl w:ilvl="5" w:tplc="0C0A001B">
      <w:start w:val="1"/>
      <w:numFmt w:val="lowerRoman"/>
      <w:lvlText w:val="%6."/>
      <w:lvlJc w:val="right"/>
      <w:pPr>
        <w:tabs>
          <w:tab w:val="num" w:pos="4669"/>
        </w:tabs>
        <w:ind w:left="4669" w:hanging="180"/>
      </w:pPr>
    </w:lvl>
    <w:lvl w:ilvl="6" w:tplc="0C0A000F">
      <w:start w:val="1"/>
      <w:numFmt w:val="decimal"/>
      <w:lvlText w:val="%7."/>
      <w:lvlJc w:val="left"/>
      <w:pPr>
        <w:tabs>
          <w:tab w:val="num" w:pos="5389"/>
        </w:tabs>
        <w:ind w:left="5389" w:hanging="360"/>
      </w:pPr>
    </w:lvl>
    <w:lvl w:ilvl="7" w:tplc="0C0A0019">
      <w:start w:val="1"/>
      <w:numFmt w:val="lowerLetter"/>
      <w:lvlText w:val="%8."/>
      <w:lvlJc w:val="left"/>
      <w:pPr>
        <w:tabs>
          <w:tab w:val="num" w:pos="6109"/>
        </w:tabs>
        <w:ind w:left="6109" w:hanging="360"/>
      </w:pPr>
    </w:lvl>
    <w:lvl w:ilvl="8" w:tplc="0C0A001B">
      <w:start w:val="1"/>
      <w:numFmt w:val="lowerRoman"/>
      <w:lvlText w:val="%9."/>
      <w:lvlJc w:val="right"/>
      <w:pPr>
        <w:tabs>
          <w:tab w:val="num" w:pos="6829"/>
        </w:tabs>
        <w:ind w:left="6829" w:hanging="180"/>
      </w:pPr>
    </w:lvl>
  </w:abstractNum>
  <w:abstractNum w:abstractNumId="11">
    <w:nsid w:val="3C2063D1"/>
    <w:multiLevelType w:val="hybridMultilevel"/>
    <w:tmpl w:val="02746EB4"/>
    <w:lvl w:ilvl="0" w:tplc="0C0A0017">
      <w:start w:val="1"/>
      <w:numFmt w:val="lowerLetter"/>
      <w:lvlText w:val="%1)"/>
      <w:lvlJc w:val="left"/>
      <w:pPr>
        <w:tabs>
          <w:tab w:val="num" w:pos="360"/>
        </w:tabs>
        <w:ind w:left="360" w:hanging="360"/>
      </w:pPr>
      <w:rPr>
        <w:rFonts w:hint="default"/>
        <w:u w:val="none"/>
      </w:rPr>
    </w:lvl>
    <w:lvl w:ilvl="1" w:tplc="485A1822">
      <w:start w:val="1"/>
      <w:numFmt w:val="bullet"/>
      <w:lvlText w:val="-"/>
      <w:lvlJc w:val="left"/>
      <w:pPr>
        <w:tabs>
          <w:tab w:val="num" w:pos="1080"/>
        </w:tabs>
        <w:ind w:left="1080" w:hanging="360"/>
      </w:pPr>
      <w:rPr>
        <w:rFonts w:ascii="Tahoma" w:hAnsi="Tahoma" w:cs="Tahoma" w:hint="default"/>
        <w:u w:val="none"/>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2">
    <w:nsid w:val="3C485007"/>
    <w:multiLevelType w:val="singleLevel"/>
    <w:tmpl w:val="0C0A0017"/>
    <w:lvl w:ilvl="0">
      <w:start w:val="1"/>
      <w:numFmt w:val="lowerLetter"/>
      <w:lvlText w:val="%1)"/>
      <w:lvlJc w:val="left"/>
      <w:pPr>
        <w:tabs>
          <w:tab w:val="num" w:pos="360"/>
        </w:tabs>
        <w:ind w:left="360" w:hanging="360"/>
      </w:pPr>
    </w:lvl>
  </w:abstractNum>
  <w:abstractNum w:abstractNumId="13">
    <w:nsid w:val="3D4A0094"/>
    <w:multiLevelType w:val="hybridMultilevel"/>
    <w:tmpl w:val="BF20B516"/>
    <w:lvl w:ilvl="0" w:tplc="485A1822">
      <w:start w:val="1"/>
      <w:numFmt w:val="bullet"/>
      <w:lvlText w:val="-"/>
      <w:lvlJc w:val="left"/>
      <w:pPr>
        <w:tabs>
          <w:tab w:val="num" w:pos="720"/>
        </w:tabs>
        <w:ind w:left="720" w:hanging="360"/>
      </w:pPr>
      <w:rPr>
        <w:rFonts w:ascii="Tahoma" w:hAnsi="Tahoma" w:cs="Tahoma" w:hint="default"/>
        <w:u w:val="none"/>
      </w:rPr>
    </w:lvl>
    <w:lvl w:ilvl="1" w:tplc="485A1822">
      <w:start w:val="1"/>
      <w:numFmt w:val="bullet"/>
      <w:lvlText w:val="-"/>
      <w:lvlJc w:val="left"/>
      <w:pPr>
        <w:tabs>
          <w:tab w:val="num" w:pos="1440"/>
        </w:tabs>
        <w:ind w:left="1440" w:hanging="360"/>
      </w:pPr>
      <w:rPr>
        <w:rFonts w:ascii="Tahoma" w:hAnsi="Tahoma" w:cs="Tahoma" w:hint="default"/>
        <w:u w:val="none"/>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nsid w:val="3FB77DA7"/>
    <w:multiLevelType w:val="multilevel"/>
    <w:tmpl w:val="DA628AB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Tahoma" w:hAnsi="Tahoma" w:cs="Tahoma"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
    <w:nsid w:val="44140188"/>
    <w:multiLevelType w:val="multilevel"/>
    <w:tmpl w:val="86840BD6"/>
    <w:lvl w:ilvl="0">
      <w:start w:val="1"/>
      <w:numFmt w:val="decimal"/>
      <w:lvlText w:val="%1."/>
      <w:lvlJc w:val="left"/>
      <w:pPr>
        <w:tabs>
          <w:tab w:val="num" w:pos="720"/>
        </w:tabs>
        <w:ind w:left="720" w:hanging="360"/>
      </w:pPr>
      <w:rPr>
        <w:b/>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AB54227"/>
    <w:multiLevelType w:val="hybridMultilevel"/>
    <w:tmpl w:val="9C726C9C"/>
    <w:lvl w:ilvl="0" w:tplc="0C0A0019">
      <w:start w:val="1"/>
      <w:numFmt w:val="lowerLetter"/>
      <w:lvlText w:val="%1."/>
      <w:lvlJc w:val="left"/>
      <w:pPr>
        <w:tabs>
          <w:tab w:val="num" w:pos="720"/>
        </w:tabs>
        <w:ind w:left="720" w:hanging="360"/>
      </w:pPr>
    </w:lvl>
    <w:lvl w:ilvl="1" w:tplc="0C0A000F">
      <w:start w:val="1"/>
      <w:numFmt w:val="decimal"/>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nsid w:val="4D47637A"/>
    <w:multiLevelType w:val="hybridMultilevel"/>
    <w:tmpl w:val="DA628AB8"/>
    <w:lvl w:ilvl="0" w:tplc="0C0A000F">
      <w:start w:val="1"/>
      <w:numFmt w:val="decimal"/>
      <w:lvlText w:val="%1."/>
      <w:lvlJc w:val="left"/>
      <w:pPr>
        <w:tabs>
          <w:tab w:val="num" w:pos="470"/>
        </w:tabs>
        <w:ind w:left="470" w:hanging="360"/>
      </w:pPr>
    </w:lvl>
    <w:lvl w:ilvl="1" w:tplc="485A1822">
      <w:start w:val="1"/>
      <w:numFmt w:val="bullet"/>
      <w:lvlText w:val="-"/>
      <w:lvlJc w:val="left"/>
      <w:pPr>
        <w:tabs>
          <w:tab w:val="num" w:pos="1080"/>
        </w:tabs>
        <w:ind w:left="1080" w:hanging="360"/>
      </w:pPr>
      <w:rPr>
        <w:rFonts w:ascii="Tahoma" w:hAnsi="Tahoma" w:cs="Tahoma" w:hint="default"/>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8">
    <w:nsid w:val="54BA3405"/>
    <w:multiLevelType w:val="hybridMultilevel"/>
    <w:tmpl w:val="BE88145A"/>
    <w:lvl w:ilvl="0" w:tplc="485A1822">
      <w:start w:val="1"/>
      <w:numFmt w:val="bullet"/>
      <w:lvlText w:val="-"/>
      <w:lvlJc w:val="left"/>
      <w:pPr>
        <w:tabs>
          <w:tab w:val="num" w:pos="360"/>
        </w:tabs>
        <w:ind w:left="360" w:hanging="360"/>
      </w:pPr>
      <w:rPr>
        <w:rFonts w:ascii="Tahoma" w:hAnsi="Tahoma" w:cs="Tahoma"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9">
    <w:nsid w:val="5CAC09A3"/>
    <w:multiLevelType w:val="hybridMultilevel"/>
    <w:tmpl w:val="8DEADB4C"/>
    <w:lvl w:ilvl="0" w:tplc="485A1822">
      <w:start w:val="1"/>
      <w:numFmt w:val="bullet"/>
      <w:lvlText w:val="-"/>
      <w:lvlJc w:val="left"/>
      <w:pPr>
        <w:tabs>
          <w:tab w:val="num" w:pos="1080"/>
        </w:tabs>
        <w:ind w:left="1080" w:hanging="360"/>
      </w:pPr>
      <w:rPr>
        <w:rFonts w:ascii="Tahoma" w:hAnsi="Tahoma" w:cs="Tahoma" w:hint="default"/>
      </w:rPr>
    </w:lvl>
    <w:lvl w:ilvl="1" w:tplc="0C0A0001">
      <w:start w:val="1"/>
      <w:numFmt w:val="bullet"/>
      <w:lvlText w:val=""/>
      <w:lvlJc w:val="left"/>
      <w:pPr>
        <w:tabs>
          <w:tab w:val="num" w:pos="1800"/>
        </w:tabs>
        <w:ind w:left="1800" w:hanging="360"/>
      </w:pPr>
      <w:rPr>
        <w:rFonts w:ascii="Symbol" w:hAnsi="Symbol" w:cs="Symbol"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20">
    <w:nsid w:val="5FFF0049"/>
    <w:multiLevelType w:val="multilevel"/>
    <w:tmpl w:val="DA628AB8"/>
    <w:lvl w:ilvl="0">
      <w:start w:val="1"/>
      <w:numFmt w:val="decimal"/>
      <w:lvlText w:val="%1."/>
      <w:lvlJc w:val="left"/>
      <w:pPr>
        <w:tabs>
          <w:tab w:val="num" w:pos="470"/>
        </w:tabs>
        <w:ind w:left="470" w:hanging="360"/>
      </w:pPr>
    </w:lvl>
    <w:lvl w:ilvl="1">
      <w:start w:val="1"/>
      <w:numFmt w:val="bullet"/>
      <w:lvlText w:val="-"/>
      <w:lvlJc w:val="left"/>
      <w:pPr>
        <w:tabs>
          <w:tab w:val="num" w:pos="1080"/>
        </w:tabs>
        <w:ind w:left="1080" w:hanging="360"/>
      </w:pPr>
      <w:rPr>
        <w:rFonts w:ascii="Tahoma" w:hAnsi="Tahoma" w:cs="Tahoma"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nsid w:val="6180455B"/>
    <w:multiLevelType w:val="hybridMultilevel"/>
    <w:tmpl w:val="5C60238A"/>
    <w:lvl w:ilvl="0" w:tplc="485A1822">
      <w:start w:val="1"/>
      <w:numFmt w:val="bullet"/>
      <w:lvlText w:val="-"/>
      <w:lvlJc w:val="left"/>
      <w:pPr>
        <w:tabs>
          <w:tab w:val="num" w:pos="1080"/>
        </w:tabs>
        <w:ind w:left="1080" w:hanging="360"/>
      </w:pPr>
      <w:rPr>
        <w:rFonts w:ascii="Tahoma" w:hAnsi="Tahoma" w:cs="Tahoma" w:hint="default"/>
      </w:rPr>
    </w:lvl>
    <w:lvl w:ilvl="1" w:tplc="485A1822">
      <w:start w:val="1"/>
      <w:numFmt w:val="bullet"/>
      <w:lvlText w:val="-"/>
      <w:lvlJc w:val="left"/>
      <w:pPr>
        <w:tabs>
          <w:tab w:val="num" w:pos="1800"/>
        </w:tabs>
        <w:ind w:left="1800" w:hanging="360"/>
      </w:pPr>
      <w:rPr>
        <w:rFonts w:ascii="Tahoma" w:hAnsi="Tahoma" w:cs="Tahoma" w:hint="default"/>
      </w:rPr>
    </w:lvl>
    <w:lvl w:ilvl="2" w:tplc="0C0A0005">
      <w:start w:val="1"/>
      <w:numFmt w:val="bullet"/>
      <w:lvlText w:val=""/>
      <w:lvlJc w:val="left"/>
      <w:pPr>
        <w:tabs>
          <w:tab w:val="num" w:pos="2520"/>
        </w:tabs>
        <w:ind w:left="2520" w:hanging="360"/>
      </w:pPr>
      <w:rPr>
        <w:rFonts w:ascii="Wingdings" w:hAnsi="Wingdings" w:cs="Wingdings" w:hint="default"/>
      </w:rPr>
    </w:lvl>
    <w:lvl w:ilvl="3" w:tplc="0C0A0001">
      <w:start w:val="1"/>
      <w:numFmt w:val="bullet"/>
      <w:lvlText w:val=""/>
      <w:lvlJc w:val="left"/>
      <w:pPr>
        <w:tabs>
          <w:tab w:val="num" w:pos="3240"/>
        </w:tabs>
        <w:ind w:left="3240" w:hanging="360"/>
      </w:pPr>
      <w:rPr>
        <w:rFonts w:ascii="Symbol" w:hAnsi="Symbol" w:cs="Symbol" w:hint="default"/>
      </w:rPr>
    </w:lvl>
    <w:lvl w:ilvl="4" w:tplc="0C0A0003">
      <w:start w:val="1"/>
      <w:numFmt w:val="bullet"/>
      <w:lvlText w:val="o"/>
      <w:lvlJc w:val="left"/>
      <w:pPr>
        <w:tabs>
          <w:tab w:val="num" w:pos="3960"/>
        </w:tabs>
        <w:ind w:left="3960" w:hanging="360"/>
      </w:pPr>
      <w:rPr>
        <w:rFonts w:ascii="Courier New" w:hAnsi="Courier New" w:cs="Courier New" w:hint="default"/>
      </w:rPr>
    </w:lvl>
    <w:lvl w:ilvl="5" w:tplc="0C0A0005">
      <w:start w:val="1"/>
      <w:numFmt w:val="bullet"/>
      <w:lvlText w:val=""/>
      <w:lvlJc w:val="left"/>
      <w:pPr>
        <w:tabs>
          <w:tab w:val="num" w:pos="4680"/>
        </w:tabs>
        <w:ind w:left="4680" w:hanging="360"/>
      </w:pPr>
      <w:rPr>
        <w:rFonts w:ascii="Wingdings" w:hAnsi="Wingdings" w:cs="Wingdings" w:hint="default"/>
      </w:rPr>
    </w:lvl>
    <w:lvl w:ilvl="6" w:tplc="0C0A0001">
      <w:start w:val="1"/>
      <w:numFmt w:val="bullet"/>
      <w:lvlText w:val=""/>
      <w:lvlJc w:val="left"/>
      <w:pPr>
        <w:tabs>
          <w:tab w:val="num" w:pos="5400"/>
        </w:tabs>
        <w:ind w:left="5400" w:hanging="360"/>
      </w:pPr>
      <w:rPr>
        <w:rFonts w:ascii="Symbol" w:hAnsi="Symbol" w:cs="Symbol" w:hint="default"/>
      </w:rPr>
    </w:lvl>
    <w:lvl w:ilvl="7" w:tplc="0C0A0003">
      <w:start w:val="1"/>
      <w:numFmt w:val="bullet"/>
      <w:lvlText w:val="o"/>
      <w:lvlJc w:val="left"/>
      <w:pPr>
        <w:tabs>
          <w:tab w:val="num" w:pos="6120"/>
        </w:tabs>
        <w:ind w:left="6120" w:hanging="360"/>
      </w:pPr>
      <w:rPr>
        <w:rFonts w:ascii="Courier New" w:hAnsi="Courier New" w:cs="Courier New" w:hint="default"/>
      </w:rPr>
    </w:lvl>
    <w:lvl w:ilvl="8" w:tplc="0C0A0005">
      <w:start w:val="1"/>
      <w:numFmt w:val="bullet"/>
      <w:lvlText w:val=""/>
      <w:lvlJc w:val="left"/>
      <w:pPr>
        <w:tabs>
          <w:tab w:val="num" w:pos="6840"/>
        </w:tabs>
        <w:ind w:left="6840" w:hanging="360"/>
      </w:pPr>
      <w:rPr>
        <w:rFonts w:ascii="Wingdings" w:hAnsi="Wingdings" w:cs="Wingdings" w:hint="default"/>
      </w:rPr>
    </w:lvl>
  </w:abstractNum>
  <w:abstractNum w:abstractNumId="22">
    <w:nsid w:val="6E061F09"/>
    <w:multiLevelType w:val="hybridMultilevel"/>
    <w:tmpl w:val="B6B83C80"/>
    <w:lvl w:ilvl="0" w:tplc="0C0A0001">
      <w:start w:val="1"/>
      <w:numFmt w:val="bullet"/>
      <w:lvlText w:val=""/>
      <w:lvlJc w:val="left"/>
      <w:pPr>
        <w:tabs>
          <w:tab w:val="num" w:pos="2138"/>
        </w:tabs>
        <w:ind w:left="2138" w:hanging="360"/>
      </w:pPr>
      <w:rPr>
        <w:rFonts w:ascii="Symbol" w:hAnsi="Symbol" w:cs="Symbol" w:hint="default"/>
      </w:rPr>
    </w:lvl>
    <w:lvl w:ilvl="1" w:tplc="0C0A0003">
      <w:start w:val="1"/>
      <w:numFmt w:val="bullet"/>
      <w:lvlText w:val="o"/>
      <w:lvlJc w:val="left"/>
      <w:pPr>
        <w:tabs>
          <w:tab w:val="num" w:pos="2858"/>
        </w:tabs>
        <w:ind w:left="2858" w:hanging="360"/>
      </w:pPr>
      <w:rPr>
        <w:rFonts w:ascii="Courier New" w:hAnsi="Courier New" w:cs="Courier New" w:hint="default"/>
      </w:rPr>
    </w:lvl>
    <w:lvl w:ilvl="2" w:tplc="0C0A0005">
      <w:start w:val="1"/>
      <w:numFmt w:val="bullet"/>
      <w:lvlText w:val=""/>
      <w:lvlJc w:val="left"/>
      <w:pPr>
        <w:tabs>
          <w:tab w:val="num" w:pos="3578"/>
        </w:tabs>
        <w:ind w:left="3578" w:hanging="360"/>
      </w:pPr>
      <w:rPr>
        <w:rFonts w:ascii="Wingdings" w:hAnsi="Wingdings" w:cs="Wingdings" w:hint="default"/>
      </w:rPr>
    </w:lvl>
    <w:lvl w:ilvl="3" w:tplc="0C0A0001">
      <w:start w:val="1"/>
      <w:numFmt w:val="bullet"/>
      <w:lvlText w:val=""/>
      <w:lvlJc w:val="left"/>
      <w:pPr>
        <w:tabs>
          <w:tab w:val="num" w:pos="4298"/>
        </w:tabs>
        <w:ind w:left="4298" w:hanging="360"/>
      </w:pPr>
      <w:rPr>
        <w:rFonts w:ascii="Symbol" w:hAnsi="Symbol" w:cs="Symbol" w:hint="default"/>
      </w:rPr>
    </w:lvl>
    <w:lvl w:ilvl="4" w:tplc="0C0A0003">
      <w:start w:val="1"/>
      <w:numFmt w:val="bullet"/>
      <w:lvlText w:val="o"/>
      <w:lvlJc w:val="left"/>
      <w:pPr>
        <w:tabs>
          <w:tab w:val="num" w:pos="5018"/>
        </w:tabs>
        <w:ind w:left="5018" w:hanging="360"/>
      </w:pPr>
      <w:rPr>
        <w:rFonts w:ascii="Courier New" w:hAnsi="Courier New" w:cs="Courier New" w:hint="default"/>
      </w:rPr>
    </w:lvl>
    <w:lvl w:ilvl="5" w:tplc="0C0A0005">
      <w:start w:val="1"/>
      <w:numFmt w:val="bullet"/>
      <w:lvlText w:val=""/>
      <w:lvlJc w:val="left"/>
      <w:pPr>
        <w:tabs>
          <w:tab w:val="num" w:pos="5738"/>
        </w:tabs>
        <w:ind w:left="5738" w:hanging="360"/>
      </w:pPr>
      <w:rPr>
        <w:rFonts w:ascii="Wingdings" w:hAnsi="Wingdings" w:cs="Wingdings" w:hint="default"/>
      </w:rPr>
    </w:lvl>
    <w:lvl w:ilvl="6" w:tplc="0C0A0001">
      <w:start w:val="1"/>
      <w:numFmt w:val="bullet"/>
      <w:lvlText w:val=""/>
      <w:lvlJc w:val="left"/>
      <w:pPr>
        <w:tabs>
          <w:tab w:val="num" w:pos="6458"/>
        </w:tabs>
        <w:ind w:left="6458" w:hanging="360"/>
      </w:pPr>
      <w:rPr>
        <w:rFonts w:ascii="Symbol" w:hAnsi="Symbol" w:cs="Symbol" w:hint="default"/>
      </w:rPr>
    </w:lvl>
    <w:lvl w:ilvl="7" w:tplc="0C0A0003">
      <w:start w:val="1"/>
      <w:numFmt w:val="bullet"/>
      <w:lvlText w:val="o"/>
      <w:lvlJc w:val="left"/>
      <w:pPr>
        <w:tabs>
          <w:tab w:val="num" w:pos="7178"/>
        </w:tabs>
        <w:ind w:left="7178" w:hanging="360"/>
      </w:pPr>
      <w:rPr>
        <w:rFonts w:ascii="Courier New" w:hAnsi="Courier New" w:cs="Courier New" w:hint="default"/>
      </w:rPr>
    </w:lvl>
    <w:lvl w:ilvl="8" w:tplc="0C0A0005">
      <w:start w:val="1"/>
      <w:numFmt w:val="bullet"/>
      <w:lvlText w:val=""/>
      <w:lvlJc w:val="left"/>
      <w:pPr>
        <w:tabs>
          <w:tab w:val="num" w:pos="7898"/>
        </w:tabs>
        <w:ind w:left="7898" w:hanging="360"/>
      </w:pPr>
      <w:rPr>
        <w:rFonts w:ascii="Wingdings" w:hAnsi="Wingdings" w:cs="Wingdings" w:hint="default"/>
      </w:rPr>
    </w:lvl>
  </w:abstractNum>
  <w:abstractNum w:abstractNumId="23">
    <w:nsid w:val="6E8529CC"/>
    <w:multiLevelType w:val="hybridMultilevel"/>
    <w:tmpl w:val="565EA536"/>
    <w:lvl w:ilvl="0" w:tplc="485A1822">
      <w:start w:val="1"/>
      <w:numFmt w:val="bullet"/>
      <w:lvlText w:val="-"/>
      <w:lvlJc w:val="left"/>
      <w:pPr>
        <w:tabs>
          <w:tab w:val="num" w:pos="720"/>
        </w:tabs>
        <w:ind w:left="720" w:hanging="360"/>
      </w:pPr>
      <w:rPr>
        <w:rFonts w:ascii="Tahoma" w:hAnsi="Tahoma" w:cs="Tahoma" w:hint="default"/>
        <w:u w:val="none"/>
      </w:rPr>
    </w:lvl>
    <w:lvl w:ilvl="1" w:tplc="485A1822">
      <w:start w:val="1"/>
      <w:numFmt w:val="bullet"/>
      <w:lvlText w:val="-"/>
      <w:lvlJc w:val="left"/>
      <w:pPr>
        <w:tabs>
          <w:tab w:val="num" w:pos="1440"/>
        </w:tabs>
        <w:ind w:left="1440" w:hanging="360"/>
      </w:pPr>
      <w:rPr>
        <w:rFonts w:ascii="Tahoma" w:hAnsi="Tahoma" w:cs="Tahoma" w:hint="default"/>
        <w:u w:val="none"/>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nsid w:val="6EE05B7A"/>
    <w:multiLevelType w:val="hybridMultilevel"/>
    <w:tmpl w:val="3F065914"/>
    <w:lvl w:ilvl="0" w:tplc="485A1822">
      <w:start w:val="1"/>
      <w:numFmt w:val="bullet"/>
      <w:lvlText w:val="-"/>
      <w:lvlJc w:val="left"/>
      <w:pPr>
        <w:tabs>
          <w:tab w:val="num" w:pos="360"/>
        </w:tabs>
        <w:ind w:left="360" w:hanging="360"/>
      </w:pPr>
      <w:rPr>
        <w:rFonts w:ascii="Tahoma" w:hAnsi="Tahoma" w:cs="Tahoma"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25">
    <w:nsid w:val="70B10B4F"/>
    <w:multiLevelType w:val="singleLevel"/>
    <w:tmpl w:val="0C0A0007"/>
    <w:lvl w:ilvl="0">
      <w:start w:val="1"/>
      <w:numFmt w:val="bullet"/>
      <w:lvlText w:val=""/>
      <w:lvlJc w:val="left"/>
      <w:pPr>
        <w:tabs>
          <w:tab w:val="num" w:pos="360"/>
        </w:tabs>
        <w:ind w:left="360" w:hanging="360"/>
      </w:pPr>
      <w:rPr>
        <w:rFonts w:ascii="Wingdings" w:hAnsi="Wingdings" w:cs="Wingdings" w:hint="default"/>
        <w:sz w:val="16"/>
        <w:szCs w:val="16"/>
      </w:rPr>
    </w:lvl>
  </w:abstractNum>
  <w:abstractNum w:abstractNumId="26">
    <w:nsid w:val="75E81F1F"/>
    <w:multiLevelType w:val="hybridMultilevel"/>
    <w:tmpl w:val="43B270AE"/>
    <w:lvl w:ilvl="0" w:tplc="485A1822">
      <w:start w:val="1"/>
      <w:numFmt w:val="bullet"/>
      <w:lvlText w:val="-"/>
      <w:lvlJc w:val="left"/>
      <w:pPr>
        <w:tabs>
          <w:tab w:val="num" w:pos="720"/>
        </w:tabs>
        <w:ind w:left="720" w:hanging="360"/>
      </w:pPr>
      <w:rPr>
        <w:rFonts w:ascii="Tahoma" w:hAnsi="Tahoma" w:cs="Tahoma"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27">
    <w:nsid w:val="768471F5"/>
    <w:multiLevelType w:val="multilevel"/>
    <w:tmpl w:val="4742FD2E"/>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nsid w:val="7FFE79CC"/>
    <w:multiLevelType w:val="singleLevel"/>
    <w:tmpl w:val="0C0A0007"/>
    <w:lvl w:ilvl="0">
      <w:start w:val="1"/>
      <w:numFmt w:val="bullet"/>
      <w:lvlText w:val=""/>
      <w:lvlJc w:val="left"/>
      <w:pPr>
        <w:tabs>
          <w:tab w:val="num" w:pos="360"/>
        </w:tabs>
        <w:ind w:left="360" w:hanging="360"/>
      </w:pPr>
      <w:rPr>
        <w:rFonts w:ascii="Wingdings" w:hAnsi="Wingdings" w:cs="Wingdings" w:hint="default"/>
        <w:sz w:val="16"/>
        <w:szCs w:val="16"/>
      </w:rPr>
    </w:lvl>
  </w:abstractNum>
  <w:num w:numId="1">
    <w:abstractNumId w:val="12"/>
    <w:lvlOverride w:ilvl="0">
      <w:startOverride w:val="1"/>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lvlOverride w:ilvl="0"/>
  </w:num>
  <w:num w:numId="4">
    <w:abstractNumId w:val="2"/>
    <w:lvlOverride w:ilvl="0"/>
  </w:num>
  <w:num w:numId="5">
    <w:abstractNumId w:val="8"/>
    <w:lvlOverride w:ilvl="0"/>
  </w:num>
  <w:num w:numId="6">
    <w:abstractNumId w:val="27"/>
    <w:lvlOverride w:ilvl="0"/>
    <w:lvlOverride w:ilvl="1"/>
    <w:lvlOverride w:ilvl="2"/>
    <w:lvlOverride w:ilvl="3"/>
    <w:lvlOverride w:ilvl="4"/>
    <w:lvlOverride w:ilvl="5"/>
    <w:lvlOverride w:ilvl="6"/>
    <w:lvlOverride w:ilvl="7"/>
    <w:lvlOverride w:ilvl="8"/>
  </w:num>
  <w:num w:numId="7">
    <w:abstractNumId w:val="25"/>
    <w:lvlOverride w:ilvl="0"/>
  </w:num>
  <w:num w:numId="8">
    <w:abstractNumId w:val="7"/>
    <w:lvlOverride w:ilvl="0"/>
    <w:lvlOverride w:ilvl="1"/>
    <w:lvlOverride w:ilvl="2"/>
    <w:lvlOverride w:ilvl="3"/>
    <w:lvlOverride w:ilvl="4"/>
    <w:lvlOverride w:ilvl="5"/>
    <w:lvlOverride w:ilvl="6"/>
    <w:lvlOverride w:ilvl="7"/>
    <w:lvlOverride w:ilvl="8"/>
  </w:num>
  <w:num w:numId="9">
    <w:abstractNumId w:val="15"/>
  </w:num>
  <w:num w:numId="10">
    <w:abstractNumId w:val="25"/>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0"/>
  </w:num>
  <w:num w:numId="14">
    <w:abstractNumId w:val="6"/>
  </w:num>
  <w:num w:numId="15">
    <w:abstractNumId w:val="11"/>
  </w:num>
  <w:num w:numId="16">
    <w:abstractNumId w:val="23"/>
  </w:num>
  <w:num w:numId="17">
    <w:abstractNumId w:val="13"/>
  </w:num>
  <w:num w:numId="18">
    <w:abstractNumId w:val="18"/>
  </w:num>
  <w:num w:numId="19">
    <w:abstractNumId w:val="24"/>
  </w:num>
  <w:num w:numId="20">
    <w:abstractNumId w:val="17"/>
  </w:num>
  <w:num w:numId="21">
    <w:abstractNumId w:val="3"/>
  </w:num>
  <w:num w:numId="22">
    <w:abstractNumId w:val="5"/>
  </w:num>
  <w:num w:numId="23">
    <w:abstractNumId w:val="26"/>
  </w:num>
  <w:num w:numId="2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2"/>
  </w:num>
  <w:num w:numId="29">
    <w:abstractNumId w:val="4"/>
  </w:num>
  <w:num w:numId="30">
    <w:abstractNumId w:val="19"/>
  </w:num>
  <w:num w:numId="31">
    <w:abstractNumId w:val="0"/>
  </w:num>
  <w:num w:numId="32">
    <w:abstractNumId w:val="21"/>
  </w:num>
  <w:num w:numId="33">
    <w:abstractNumId w:val="1"/>
  </w:num>
  <w:num w:numId="3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mirrorMargins/>
  <w:defaultTabStop w:val="709"/>
  <w:hyphenationZone w:val="425"/>
  <w:evenAndOddHeaders/>
  <w:drawingGridHorizontalSpacing w:val="110"/>
  <w:drawingGridVerticalSpacing w:val="163"/>
  <w:displayHorizontalDrawingGridEvery w:val="0"/>
  <w:displayVerticalDrawingGridEvery w:val="2"/>
  <w:noPunctuationKerning/>
  <w:characterSpacingControl w:val="doNotCompress"/>
  <w:doNotValidateAgainstSchema/>
  <w:doNotDemarcateInvalidXml/>
  <w:hdrShapeDefaults>
    <o:shapedefaults v:ext="edit" spidmax="2051"/>
    <o:shapelayout v:ext="edit">
      <o:idmap v:ext="edit" data="2"/>
    </o:shapelayout>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22DC"/>
    <w:rsid w:val="00000271"/>
    <w:rsid w:val="0000423C"/>
    <w:rsid w:val="00016224"/>
    <w:rsid w:val="00032EA4"/>
    <w:rsid w:val="00036D70"/>
    <w:rsid w:val="0005121C"/>
    <w:rsid w:val="000578EF"/>
    <w:rsid w:val="00065DEB"/>
    <w:rsid w:val="000706A7"/>
    <w:rsid w:val="00077321"/>
    <w:rsid w:val="00080692"/>
    <w:rsid w:val="000B0C82"/>
    <w:rsid w:val="000B2CFF"/>
    <w:rsid w:val="000C41F1"/>
    <w:rsid w:val="000D5C12"/>
    <w:rsid w:val="000F14A8"/>
    <w:rsid w:val="000F3C0A"/>
    <w:rsid w:val="00105C2E"/>
    <w:rsid w:val="001065F9"/>
    <w:rsid w:val="00113F67"/>
    <w:rsid w:val="00136FBF"/>
    <w:rsid w:val="00143B61"/>
    <w:rsid w:val="00147CFC"/>
    <w:rsid w:val="00154DFB"/>
    <w:rsid w:val="00160AE5"/>
    <w:rsid w:val="001702D0"/>
    <w:rsid w:val="00176670"/>
    <w:rsid w:val="0017673B"/>
    <w:rsid w:val="00180A72"/>
    <w:rsid w:val="00185006"/>
    <w:rsid w:val="00187289"/>
    <w:rsid w:val="001A3664"/>
    <w:rsid w:val="001A62D4"/>
    <w:rsid w:val="001B3539"/>
    <w:rsid w:val="001B61DC"/>
    <w:rsid w:val="001C3BBD"/>
    <w:rsid w:val="001D59EC"/>
    <w:rsid w:val="001F1581"/>
    <w:rsid w:val="0021015F"/>
    <w:rsid w:val="00217D57"/>
    <w:rsid w:val="00226277"/>
    <w:rsid w:val="002409F7"/>
    <w:rsid w:val="00252D27"/>
    <w:rsid w:val="002629BA"/>
    <w:rsid w:val="00262D89"/>
    <w:rsid w:val="002734C7"/>
    <w:rsid w:val="0028731A"/>
    <w:rsid w:val="00291989"/>
    <w:rsid w:val="00293FAD"/>
    <w:rsid w:val="002A4B47"/>
    <w:rsid w:val="002B1D6B"/>
    <w:rsid w:val="002B6512"/>
    <w:rsid w:val="002D6BF5"/>
    <w:rsid w:val="002E4CCD"/>
    <w:rsid w:val="002F348D"/>
    <w:rsid w:val="00304588"/>
    <w:rsid w:val="0031154F"/>
    <w:rsid w:val="00316EE8"/>
    <w:rsid w:val="00317A07"/>
    <w:rsid w:val="00325DB0"/>
    <w:rsid w:val="00325F2A"/>
    <w:rsid w:val="0033319B"/>
    <w:rsid w:val="00337BEF"/>
    <w:rsid w:val="00342061"/>
    <w:rsid w:val="0035223F"/>
    <w:rsid w:val="0036236B"/>
    <w:rsid w:val="00374991"/>
    <w:rsid w:val="0038170C"/>
    <w:rsid w:val="00387FAF"/>
    <w:rsid w:val="0039340C"/>
    <w:rsid w:val="003A2CA4"/>
    <w:rsid w:val="003A2EED"/>
    <w:rsid w:val="003A6C04"/>
    <w:rsid w:val="003B6F92"/>
    <w:rsid w:val="003C5D5A"/>
    <w:rsid w:val="003D5598"/>
    <w:rsid w:val="003E0B5E"/>
    <w:rsid w:val="003E12BB"/>
    <w:rsid w:val="003F20E3"/>
    <w:rsid w:val="003F3649"/>
    <w:rsid w:val="00425500"/>
    <w:rsid w:val="00427DB1"/>
    <w:rsid w:val="004304D5"/>
    <w:rsid w:val="00434E42"/>
    <w:rsid w:val="004705EF"/>
    <w:rsid w:val="00471C3E"/>
    <w:rsid w:val="004821FB"/>
    <w:rsid w:val="00482606"/>
    <w:rsid w:val="00493C51"/>
    <w:rsid w:val="004A0225"/>
    <w:rsid w:val="004B3E03"/>
    <w:rsid w:val="004C5C50"/>
    <w:rsid w:val="004C5F0A"/>
    <w:rsid w:val="004C60B8"/>
    <w:rsid w:val="004D4B23"/>
    <w:rsid w:val="004D7362"/>
    <w:rsid w:val="0051244F"/>
    <w:rsid w:val="005174C0"/>
    <w:rsid w:val="005242B9"/>
    <w:rsid w:val="00526188"/>
    <w:rsid w:val="005450B5"/>
    <w:rsid w:val="00547544"/>
    <w:rsid w:val="00561803"/>
    <w:rsid w:val="00564876"/>
    <w:rsid w:val="00566977"/>
    <w:rsid w:val="005822DE"/>
    <w:rsid w:val="00597AC2"/>
    <w:rsid w:val="005A5666"/>
    <w:rsid w:val="005B161A"/>
    <w:rsid w:val="005B2B1B"/>
    <w:rsid w:val="005B5F16"/>
    <w:rsid w:val="005C262D"/>
    <w:rsid w:val="005C4FA3"/>
    <w:rsid w:val="005E4515"/>
    <w:rsid w:val="005F419E"/>
    <w:rsid w:val="006069A3"/>
    <w:rsid w:val="00607B98"/>
    <w:rsid w:val="006255DF"/>
    <w:rsid w:val="006264E1"/>
    <w:rsid w:val="006277DD"/>
    <w:rsid w:val="00627FF6"/>
    <w:rsid w:val="006332FF"/>
    <w:rsid w:val="00633E52"/>
    <w:rsid w:val="006437C3"/>
    <w:rsid w:val="006468CD"/>
    <w:rsid w:val="00646EFF"/>
    <w:rsid w:val="00647688"/>
    <w:rsid w:val="00653BCE"/>
    <w:rsid w:val="00653CDF"/>
    <w:rsid w:val="00662019"/>
    <w:rsid w:val="00674964"/>
    <w:rsid w:val="00683572"/>
    <w:rsid w:val="006B6974"/>
    <w:rsid w:val="006B749F"/>
    <w:rsid w:val="006B7762"/>
    <w:rsid w:val="006C55FB"/>
    <w:rsid w:val="00712323"/>
    <w:rsid w:val="00714C8D"/>
    <w:rsid w:val="00720F35"/>
    <w:rsid w:val="0072378A"/>
    <w:rsid w:val="00745D4E"/>
    <w:rsid w:val="007523CE"/>
    <w:rsid w:val="00785EE8"/>
    <w:rsid w:val="007937DB"/>
    <w:rsid w:val="007A1D4E"/>
    <w:rsid w:val="007C102C"/>
    <w:rsid w:val="007C2B7B"/>
    <w:rsid w:val="007D0AE9"/>
    <w:rsid w:val="007E53CC"/>
    <w:rsid w:val="007E56FB"/>
    <w:rsid w:val="007E658B"/>
    <w:rsid w:val="008113C0"/>
    <w:rsid w:val="0081388B"/>
    <w:rsid w:val="0081705D"/>
    <w:rsid w:val="00821D30"/>
    <w:rsid w:val="00841C27"/>
    <w:rsid w:val="00843049"/>
    <w:rsid w:val="00846013"/>
    <w:rsid w:val="008461A5"/>
    <w:rsid w:val="008534B9"/>
    <w:rsid w:val="0086341A"/>
    <w:rsid w:val="00872A1B"/>
    <w:rsid w:val="00873310"/>
    <w:rsid w:val="00875FE9"/>
    <w:rsid w:val="0089331D"/>
    <w:rsid w:val="00894E79"/>
    <w:rsid w:val="008A14A2"/>
    <w:rsid w:val="008C05B6"/>
    <w:rsid w:val="008C2935"/>
    <w:rsid w:val="008C77B4"/>
    <w:rsid w:val="008D08BB"/>
    <w:rsid w:val="008D22DC"/>
    <w:rsid w:val="008F1F58"/>
    <w:rsid w:val="00902F46"/>
    <w:rsid w:val="00905269"/>
    <w:rsid w:val="00944E1D"/>
    <w:rsid w:val="00951563"/>
    <w:rsid w:val="00951C63"/>
    <w:rsid w:val="00963CAB"/>
    <w:rsid w:val="0097474E"/>
    <w:rsid w:val="00977DA4"/>
    <w:rsid w:val="009846FB"/>
    <w:rsid w:val="0099253C"/>
    <w:rsid w:val="009A7348"/>
    <w:rsid w:val="009B41BA"/>
    <w:rsid w:val="009E2A70"/>
    <w:rsid w:val="009F124B"/>
    <w:rsid w:val="00A006B2"/>
    <w:rsid w:val="00A113F9"/>
    <w:rsid w:val="00A226C7"/>
    <w:rsid w:val="00A254FF"/>
    <w:rsid w:val="00A51271"/>
    <w:rsid w:val="00A525CD"/>
    <w:rsid w:val="00A55740"/>
    <w:rsid w:val="00A57121"/>
    <w:rsid w:val="00A77EC7"/>
    <w:rsid w:val="00A82279"/>
    <w:rsid w:val="00A85D9E"/>
    <w:rsid w:val="00AA1663"/>
    <w:rsid w:val="00AA189B"/>
    <w:rsid w:val="00AA6898"/>
    <w:rsid w:val="00AB3FA3"/>
    <w:rsid w:val="00AB424C"/>
    <w:rsid w:val="00AC6F66"/>
    <w:rsid w:val="00AC7FE3"/>
    <w:rsid w:val="00AD024D"/>
    <w:rsid w:val="00AF7531"/>
    <w:rsid w:val="00B04B80"/>
    <w:rsid w:val="00B10EA2"/>
    <w:rsid w:val="00B1206F"/>
    <w:rsid w:val="00B14D0F"/>
    <w:rsid w:val="00B30DAA"/>
    <w:rsid w:val="00B4483B"/>
    <w:rsid w:val="00B52FBC"/>
    <w:rsid w:val="00B604B2"/>
    <w:rsid w:val="00B65123"/>
    <w:rsid w:val="00B83304"/>
    <w:rsid w:val="00B848FD"/>
    <w:rsid w:val="00B85AA3"/>
    <w:rsid w:val="00B8757A"/>
    <w:rsid w:val="00B907B9"/>
    <w:rsid w:val="00B909F2"/>
    <w:rsid w:val="00B95420"/>
    <w:rsid w:val="00B96247"/>
    <w:rsid w:val="00BA3A8E"/>
    <w:rsid w:val="00BC585A"/>
    <w:rsid w:val="00BE193B"/>
    <w:rsid w:val="00BF2921"/>
    <w:rsid w:val="00BF5750"/>
    <w:rsid w:val="00C201F7"/>
    <w:rsid w:val="00C301DA"/>
    <w:rsid w:val="00C37C66"/>
    <w:rsid w:val="00C440E3"/>
    <w:rsid w:val="00C508B9"/>
    <w:rsid w:val="00C50AC1"/>
    <w:rsid w:val="00C55F4F"/>
    <w:rsid w:val="00C56D39"/>
    <w:rsid w:val="00C57FE0"/>
    <w:rsid w:val="00C67DE0"/>
    <w:rsid w:val="00C90482"/>
    <w:rsid w:val="00CA1760"/>
    <w:rsid w:val="00CA7F2C"/>
    <w:rsid w:val="00CB5F6C"/>
    <w:rsid w:val="00CD763C"/>
    <w:rsid w:val="00CE1D97"/>
    <w:rsid w:val="00CF3165"/>
    <w:rsid w:val="00D04B1A"/>
    <w:rsid w:val="00D1409C"/>
    <w:rsid w:val="00D14E77"/>
    <w:rsid w:val="00D27ADC"/>
    <w:rsid w:val="00D309F7"/>
    <w:rsid w:val="00D30AF6"/>
    <w:rsid w:val="00D34728"/>
    <w:rsid w:val="00D37835"/>
    <w:rsid w:val="00D55739"/>
    <w:rsid w:val="00D605B1"/>
    <w:rsid w:val="00D60A07"/>
    <w:rsid w:val="00D63780"/>
    <w:rsid w:val="00D76A33"/>
    <w:rsid w:val="00D9063A"/>
    <w:rsid w:val="00D920A4"/>
    <w:rsid w:val="00DA4859"/>
    <w:rsid w:val="00DC4A81"/>
    <w:rsid w:val="00DC73F5"/>
    <w:rsid w:val="00DE34A1"/>
    <w:rsid w:val="00DE66DD"/>
    <w:rsid w:val="00E038F8"/>
    <w:rsid w:val="00E06310"/>
    <w:rsid w:val="00E077BB"/>
    <w:rsid w:val="00E20A6A"/>
    <w:rsid w:val="00E25ECF"/>
    <w:rsid w:val="00E31898"/>
    <w:rsid w:val="00E368B0"/>
    <w:rsid w:val="00E461BE"/>
    <w:rsid w:val="00E66182"/>
    <w:rsid w:val="00E91577"/>
    <w:rsid w:val="00EA0DF9"/>
    <w:rsid w:val="00EA4D89"/>
    <w:rsid w:val="00EE4317"/>
    <w:rsid w:val="00EE5DA0"/>
    <w:rsid w:val="00EF3E0D"/>
    <w:rsid w:val="00F016C1"/>
    <w:rsid w:val="00F112AA"/>
    <w:rsid w:val="00F13E88"/>
    <w:rsid w:val="00F20B0E"/>
    <w:rsid w:val="00F6399F"/>
    <w:rsid w:val="00F730C3"/>
    <w:rsid w:val="00F7617F"/>
    <w:rsid w:val="00F8160C"/>
    <w:rsid w:val="00FB21F3"/>
    <w:rsid w:val="00FD1EFD"/>
    <w:rsid w:val="00FE6FBF"/>
    <w:rsid w:val="00FF6B09"/>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F46"/>
    <w:pPr>
      <w:jc w:val="both"/>
    </w:pPr>
    <w:rPr>
      <w:rFonts w:ascii="Arial" w:hAnsi="Arial" w:cs="Arial"/>
    </w:rPr>
  </w:style>
  <w:style w:type="paragraph" w:styleId="Heading1">
    <w:name w:val="heading 1"/>
    <w:basedOn w:val="Normal"/>
    <w:next w:val="Normal"/>
    <w:link w:val="Heading1Char"/>
    <w:uiPriority w:val="99"/>
    <w:qFormat/>
    <w:pPr>
      <w:keepNext/>
      <w:spacing w:before="240" w:after="60"/>
      <w:outlineLvl w:val="0"/>
    </w:pPr>
    <w:rPr>
      <w:b/>
      <w:bCs/>
      <w:kern w:val="28"/>
      <w:sz w:val="28"/>
      <w:szCs w:val="28"/>
    </w:rPr>
  </w:style>
  <w:style w:type="paragraph" w:styleId="Heading2">
    <w:name w:val="heading 2"/>
    <w:basedOn w:val="Normal"/>
    <w:next w:val="Normal"/>
    <w:link w:val="Heading2Char"/>
    <w:uiPriority w:val="99"/>
    <w:qFormat/>
    <w:pPr>
      <w:keepNext/>
      <w:spacing w:before="240" w:after="60"/>
      <w:outlineLvl w:val="1"/>
    </w:pPr>
    <w:rPr>
      <w:b/>
      <w:bCs/>
      <w:i/>
      <w:iCs/>
    </w:rPr>
  </w:style>
  <w:style w:type="paragraph" w:styleId="Heading3">
    <w:name w:val="heading 3"/>
    <w:basedOn w:val="Normal"/>
    <w:next w:val="Normal"/>
    <w:link w:val="Heading3Char"/>
    <w:uiPriority w:val="99"/>
    <w:qFormat/>
    <w:pPr>
      <w:keepNext/>
      <w:spacing w:before="240" w:after="60"/>
      <w:outlineLvl w:val="2"/>
    </w:pPr>
  </w:style>
  <w:style w:type="paragraph" w:styleId="Heading8">
    <w:name w:val="heading 8"/>
    <w:basedOn w:val="Normal"/>
    <w:next w:val="Normal"/>
    <w:link w:val="Heading8Char"/>
    <w:uiPriority w:val="99"/>
    <w:qFormat/>
    <w:rsid w:val="00902F46"/>
    <w:pPr>
      <w:keepNext/>
      <w:jc w:val="center"/>
      <w:outlineLvl w:val="7"/>
    </w:pPr>
    <w:rPr>
      <w:rFonts w:ascii="Times New Roman" w:hAnsi="Times New Roman" w:cs="Times New Roman"/>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6AC"/>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2246AC"/>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2246AC"/>
    <w:rPr>
      <w:rFonts w:asciiTheme="majorHAnsi" w:eastAsiaTheme="majorEastAsia" w:hAnsiTheme="majorHAnsi" w:cstheme="majorBidi"/>
      <w:b/>
      <w:bCs/>
      <w:sz w:val="26"/>
      <w:szCs w:val="26"/>
    </w:rPr>
  </w:style>
  <w:style w:type="character" w:customStyle="1" w:styleId="Heading8Char">
    <w:name w:val="Heading 8 Char"/>
    <w:basedOn w:val="DefaultParagraphFont"/>
    <w:link w:val="Heading8"/>
    <w:uiPriority w:val="9"/>
    <w:semiHidden/>
    <w:rsid w:val="002246AC"/>
    <w:rPr>
      <w:rFonts w:asciiTheme="minorHAnsi" w:eastAsiaTheme="minorEastAsia" w:hAnsiTheme="minorHAnsi" w:cstheme="minorBidi"/>
      <w:i/>
      <w:iCs/>
      <w:sz w:val="24"/>
      <w:szCs w:val="24"/>
    </w:rPr>
  </w:style>
  <w:style w:type="paragraph" w:customStyle="1" w:styleId="TtuloCentrado">
    <w:name w:val="Título Centrado"/>
    <w:basedOn w:val="Normal"/>
    <w:uiPriority w:val="99"/>
    <w:pPr>
      <w:jc w:val="center"/>
    </w:pPr>
    <w:rPr>
      <w:b/>
      <w:bCs/>
      <w:u w:val="single"/>
    </w:rPr>
  </w:style>
  <w:style w:type="paragraph" w:customStyle="1" w:styleId="DosColumnas">
    <w:name w:val="Dos Columnas"/>
    <w:basedOn w:val="Normal"/>
    <w:uiPriority w:val="99"/>
    <w:pPr>
      <w:tabs>
        <w:tab w:val="left" w:pos="4536"/>
      </w:tabs>
    </w:pPr>
  </w:style>
  <w:style w:type="paragraph" w:customStyle="1" w:styleId="TresColumnas">
    <w:name w:val="Tres Columnas"/>
    <w:basedOn w:val="Normal"/>
    <w:uiPriority w:val="99"/>
    <w:pPr>
      <w:tabs>
        <w:tab w:val="left" w:pos="2977"/>
        <w:tab w:val="left" w:pos="5812"/>
      </w:tabs>
    </w:pPr>
  </w:style>
  <w:style w:type="paragraph" w:customStyle="1" w:styleId="TextoNormal">
    <w:name w:val="Texto Normal"/>
    <w:basedOn w:val="Normal"/>
    <w:uiPriority w:val="99"/>
  </w:style>
  <w:style w:type="paragraph" w:styleId="Header">
    <w:name w:val="header"/>
    <w:basedOn w:val="Normal"/>
    <w:link w:val="HeaderChar"/>
    <w:uiPriority w:val="99"/>
    <w:rsid w:val="00902F46"/>
    <w:pPr>
      <w:tabs>
        <w:tab w:val="center" w:pos="4252"/>
        <w:tab w:val="right" w:pos="8504"/>
      </w:tabs>
    </w:pPr>
    <w:rPr>
      <w:rFonts w:ascii="Times New Roman" w:hAnsi="Times New Roman" w:cs="Times New Roman"/>
      <w:sz w:val="24"/>
      <w:szCs w:val="24"/>
      <w:lang w:val="es-ES_tradnl"/>
    </w:rPr>
  </w:style>
  <w:style w:type="character" w:customStyle="1" w:styleId="HeaderChar">
    <w:name w:val="Header Char"/>
    <w:basedOn w:val="DefaultParagraphFont"/>
    <w:link w:val="Header"/>
    <w:uiPriority w:val="99"/>
    <w:semiHidden/>
    <w:rsid w:val="002246AC"/>
    <w:rPr>
      <w:rFonts w:ascii="Arial" w:hAnsi="Arial" w:cs="Arial"/>
    </w:rPr>
  </w:style>
  <w:style w:type="paragraph" w:styleId="Footer">
    <w:name w:val="footer"/>
    <w:basedOn w:val="Normal"/>
    <w:link w:val="FooterChar"/>
    <w:uiPriority w:val="99"/>
    <w:rsid w:val="00902F46"/>
    <w:pPr>
      <w:tabs>
        <w:tab w:val="center" w:pos="4252"/>
        <w:tab w:val="right" w:pos="8504"/>
      </w:tabs>
    </w:pPr>
    <w:rPr>
      <w:rFonts w:ascii="Times New Roman" w:hAnsi="Times New Roman" w:cs="Times New Roman"/>
      <w:sz w:val="24"/>
      <w:szCs w:val="24"/>
      <w:lang w:val="es-ES_tradnl"/>
    </w:rPr>
  </w:style>
  <w:style w:type="character" w:customStyle="1" w:styleId="FooterChar">
    <w:name w:val="Footer Char"/>
    <w:basedOn w:val="DefaultParagraphFont"/>
    <w:link w:val="Footer"/>
    <w:uiPriority w:val="99"/>
    <w:semiHidden/>
    <w:rsid w:val="002246AC"/>
    <w:rPr>
      <w:rFonts w:ascii="Arial" w:hAnsi="Arial" w:cs="Arial"/>
    </w:rPr>
  </w:style>
  <w:style w:type="paragraph" w:styleId="NormalWeb">
    <w:name w:val="Normal (Web)"/>
    <w:basedOn w:val="Normal"/>
    <w:uiPriority w:val="99"/>
    <w:rsid w:val="00902F46"/>
    <w:pPr>
      <w:spacing w:before="100" w:beforeAutospacing="1" w:after="100" w:afterAutospacing="1"/>
      <w:jc w:val="left"/>
    </w:pPr>
    <w:rPr>
      <w:rFonts w:ascii="Times New Roman" w:hAnsi="Times New Roman" w:cs="Times New Roman"/>
      <w:sz w:val="24"/>
      <w:szCs w:val="24"/>
    </w:rPr>
  </w:style>
  <w:style w:type="paragraph" w:customStyle="1" w:styleId="Prrafodelista">
    <w:name w:val="Párrafo de lista"/>
    <w:basedOn w:val="Normal"/>
    <w:uiPriority w:val="99"/>
    <w:rsid w:val="00902F46"/>
    <w:pPr>
      <w:spacing w:line="320" w:lineRule="atLeast"/>
      <w:ind w:left="708"/>
    </w:pPr>
    <w:rPr>
      <w:rFonts w:ascii="Zurich Ex BT" w:hAnsi="Zurich Ex BT" w:cs="Zurich Ex BT"/>
    </w:rPr>
  </w:style>
  <w:style w:type="paragraph" w:customStyle="1" w:styleId="CarCarCar1CarCarCarCarCarCarCarCarCar1Car">
    <w:name w:val="Car Car Car1 Car Car Car Car Car Car Car Car Car1 Car"/>
    <w:basedOn w:val="Normal"/>
    <w:uiPriority w:val="99"/>
    <w:rsid w:val="00902F46"/>
    <w:pPr>
      <w:spacing w:after="160" w:line="240" w:lineRule="exact"/>
      <w:jc w:val="left"/>
    </w:pPr>
    <w:rPr>
      <w:sz w:val="24"/>
      <w:szCs w:val="24"/>
      <w:lang w:val="ca-ES" w:eastAsia="en-US"/>
    </w:rPr>
  </w:style>
  <w:style w:type="paragraph" w:customStyle="1" w:styleId="CarCarCar1CarCarCarCarCarCarCarCarCar1Car1">
    <w:name w:val="Car Car Car1 Car Car Car Car Car Car Car Car Car1 Car1"/>
    <w:basedOn w:val="Normal"/>
    <w:uiPriority w:val="99"/>
    <w:rsid w:val="00902F46"/>
    <w:pPr>
      <w:spacing w:after="160" w:line="240" w:lineRule="exact"/>
      <w:jc w:val="left"/>
    </w:pPr>
    <w:rPr>
      <w:sz w:val="24"/>
      <w:szCs w:val="24"/>
      <w:lang w:val="ca-ES" w:eastAsia="en-US"/>
    </w:rPr>
  </w:style>
  <w:style w:type="character" w:styleId="Strong">
    <w:name w:val="Strong"/>
    <w:basedOn w:val="DefaultParagraphFont"/>
    <w:uiPriority w:val="99"/>
    <w:qFormat/>
    <w:rsid w:val="00902F46"/>
    <w:rPr>
      <w:b/>
      <w:bCs/>
    </w:rPr>
  </w:style>
  <w:style w:type="paragraph" w:customStyle="1" w:styleId="CarCarCar1CarCarCarCarCarCar1Car">
    <w:name w:val="Car Car Car1 Car Car Car Car Car Car1 Car"/>
    <w:basedOn w:val="Normal"/>
    <w:uiPriority w:val="99"/>
    <w:rsid w:val="00902F46"/>
    <w:pPr>
      <w:spacing w:after="160" w:line="240" w:lineRule="exact"/>
      <w:jc w:val="left"/>
    </w:pPr>
    <w:rPr>
      <w:sz w:val="24"/>
      <w:szCs w:val="24"/>
      <w:lang w:val="ca-ES" w:eastAsia="en-US"/>
    </w:rPr>
  </w:style>
  <w:style w:type="character" w:styleId="Hyperlink">
    <w:name w:val="Hyperlink"/>
    <w:basedOn w:val="DefaultParagraphFont"/>
    <w:uiPriority w:val="99"/>
    <w:rsid w:val="00902F46"/>
    <w:rPr>
      <w:color w:val="0000FF"/>
      <w:u w:val="single"/>
    </w:rPr>
  </w:style>
  <w:style w:type="paragraph" w:customStyle="1" w:styleId="Estndar">
    <w:name w:val="Estándar"/>
    <w:uiPriority w:val="99"/>
    <w:rsid w:val="00902F46"/>
    <w:pPr>
      <w:widowControl w:val="0"/>
      <w:suppressAutoHyphens/>
    </w:pPr>
    <w:rPr>
      <w:color w:val="000000"/>
      <w:sz w:val="24"/>
      <w:szCs w:val="24"/>
      <w:lang w:val="es-ES_tradnl"/>
    </w:rPr>
  </w:style>
  <w:style w:type="character" w:customStyle="1" w:styleId="object">
    <w:name w:val="object"/>
    <w:basedOn w:val="DefaultParagraphFont"/>
    <w:uiPriority w:val="99"/>
    <w:rsid w:val="00902F46"/>
  </w:style>
  <w:style w:type="paragraph" w:customStyle="1" w:styleId="CarCarCarCarCarCarCarCarCarCarCarCarCarCarCarCarCarCarCarCarCarCarCarCarCarCarCar">
    <w:name w:val="Car Car Car Car Car Car Car Car Car Car Car Car Car Car Car Car Car Car Car Car Car Car Car Car Car Car Car"/>
    <w:basedOn w:val="Normal"/>
    <w:uiPriority w:val="99"/>
    <w:rsid w:val="00902F46"/>
    <w:pPr>
      <w:spacing w:after="160" w:line="240" w:lineRule="exact"/>
      <w:jc w:val="left"/>
    </w:pPr>
    <w:rPr>
      <w:sz w:val="24"/>
      <w:szCs w:val="24"/>
      <w:lang w:val="ca-ES" w:eastAsia="en-US"/>
    </w:rPr>
  </w:style>
  <w:style w:type="paragraph" w:customStyle="1" w:styleId="parrafo">
    <w:name w:val="parrafo"/>
    <w:basedOn w:val="Normal"/>
    <w:uiPriority w:val="99"/>
    <w:rsid w:val="00902F46"/>
    <w:pPr>
      <w:spacing w:before="100" w:beforeAutospacing="1" w:after="100" w:afterAutospacing="1"/>
      <w:jc w:val="left"/>
    </w:pPr>
    <w:rPr>
      <w:rFonts w:ascii="Times New Roman" w:hAnsi="Times New Roman" w:cs="Times New Roman"/>
      <w:sz w:val="24"/>
      <w:szCs w:val="24"/>
    </w:rPr>
  </w:style>
  <w:style w:type="paragraph" w:customStyle="1" w:styleId="parrafo2">
    <w:name w:val="parrafo_2"/>
    <w:basedOn w:val="Normal"/>
    <w:uiPriority w:val="99"/>
    <w:rsid w:val="00902F46"/>
    <w:pPr>
      <w:spacing w:before="100" w:beforeAutospacing="1" w:after="100" w:afterAutospacing="1"/>
      <w:jc w:val="left"/>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cellodelugo.ga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lugo.g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33</Pages>
  <Words>9012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Titulo Centrado</dc:title>
  <dc:subject/>
  <dc:creator>ccastineira</dc:creator>
  <cp:keywords/>
  <dc:description/>
  <cp:lastModifiedBy>ivillamor</cp:lastModifiedBy>
  <cp:revision>2</cp:revision>
  <dcterms:created xsi:type="dcterms:W3CDTF">2022-05-13T11:58:00Z</dcterms:created>
  <dcterms:modified xsi:type="dcterms:W3CDTF">2022-05-13T11:58:00Z</dcterms:modified>
</cp:coreProperties>
</file>