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F2AC8" w14:textId="5997B082" w:rsidR="003B7163" w:rsidRPr="00E218D4" w:rsidRDefault="003B7163" w:rsidP="003B7163">
      <w:pPr>
        <w:autoSpaceDE w:val="0"/>
        <w:autoSpaceDN w:val="0"/>
        <w:adjustRightInd w:val="0"/>
        <w:ind w:firstLine="708"/>
        <w:jc w:val="both"/>
      </w:pPr>
      <w:r w:rsidRPr="00E218D4">
        <w:t xml:space="preserve">El ayuntamiento pleno en sesión celebrada el día </w:t>
      </w:r>
      <w:r w:rsidR="00575B5B">
        <w:t>1</w:t>
      </w:r>
      <w:r w:rsidR="00EE6468">
        <w:t>2</w:t>
      </w:r>
      <w:r w:rsidRPr="00E218D4">
        <w:t xml:space="preserve"> de </w:t>
      </w:r>
      <w:r w:rsidR="00575B5B">
        <w:t>abril</w:t>
      </w:r>
      <w:r w:rsidRPr="00E218D4">
        <w:t xml:space="preserve"> de 20</w:t>
      </w:r>
      <w:r w:rsidR="00A30D23">
        <w:t>2</w:t>
      </w:r>
      <w:r w:rsidR="00EE6468">
        <w:t>2</w:t>
      </w:r>
      <w:r w:rsidRPr="00E218D4">
        <w:t xml:space="preserve"> acordó</w:t>
      </w:r>
      <w:r w:rsidR="00081F7C">
        <w:t>:</w:t>
      </w:r>
    </w:p>
    <w:p w14:paraId="2A490AD5" w14:textId="77777777" w:rsidR="003B7163" w:rsidRPr="00E218D4" w:rsidRDefault="003B7163" w:rsidP="00BD5924"/>
    <w:p w14:paraId="4F314E7E" w14:textId="687B0314" w:rsidR="003B7163" w:rsidRPr="00FC6528" w:rsidRDefault="003B7163" w:rsidP="003B7163">
      <w:pPr>
        <w:autoSpaceDE w:val="0"/>
        <w:autoSpaceDN w:val="0"/>
        <w:adjustRightInd w:val="0"/>
        <w:ind w:firstLine="708"/>
        <w:jc w:val="both"/>
      </w:pPr>
      <w:r w:rsidRPr="00FC6528">
        <w:t>1.- Aprobar la convocatoria de subvenciones para el estudio del euskera para el presente ejercicio 20</w:t>
      </w:r>
      <w:r w:rsidR="00A30D23">
        <w:t>2</w:t>
      </w:r>
      <w:r w:rsidR="00EE6468">
        <w:t>2</w:t>
      </w:r>
      <w:r w:rsidRPr="00FC6528">
        <w:t xml:space="preserve"> y las bases reguladoras de las mismas.</w:t>
      </w:r>
    </w:p>
    <w:p w14:paraId="319D0BB2" w14:textId="77777777" w:rsidR="003B7163" w:rsidRPr="00FC6528" w:rsidRDefault="003B7163" w:rsidP="00BD5924"/>
    <w:p w14:paraId="70D66FEC" w14:textId="620E5F62" w:rsidR="003B7163" w:rsidRPr="00E218D4" w:rsidRDefault="003B7163" w:rsidP="003B7163">
      <w:pPr>
        <w:autoSpaceDE w:val="0"/>
        <w:autoSpaceDN w:val="0"/>
        <w:adjustRightInd w:val="0"/>
        <w:ind w:firstLine="708"/>
        <w:jc w:val="both"/>
      </w:pPr>
      <w:r w:rsidRPr="00E218D4">
        <w:t>2.- Abonar las citadas subvenciones con cargo a la partida 335.480.000 del presupuesto de gastos 20</w:t>
      </w:r>
      <w:r w:rsidR="00A30D23">
        <w:t>2</w:t>
      </w:r>
      <w:r w:rsidR="00EE6468">
        <w:t>2</w:t>
      </w:r>
      <w:r w:rsidRPr="00E218D4">
        <w:t>.</w:t>
      </w:r>
    </w:p>
    <w:p w14:paraId="6D909CC7" w14:textId="77777777" w:rsidR="003B7163" w:rsidRPr="00E218D4" w:rsidRDefault="003B7163" w:rsidP="00BD5924"/>
    <w:p w14:paraId="5FDB7BCC" w14:textId="77777777" w:rsidR="00BD5924" w:rsidRPr="00A02A0C" w:rsidRDefault="00081F7C" w:rsidP="003B7163">
      <w:r>
        <w:tab/>
      </w:r>
      <w:r w:rsidR="003B7163" w:rsidRPr="00E218D4">
        <w:t>3.- Publicar dicha convocatoria en el BOTHA y BDNS.</w:t>
      </w:r>
    </w:p>
    <w:sectPr w:rsidR="00BD5924" w:rsidRPr="00A02A0C" w:rsidSect="007D462A">
      <w:headerReference w:type="default" r:id="rId6"/>
      <w:pgSz w:w="11906" w:h="16838" w:code="9"/>
      <w:pgMar w:top="2552" w:right="1418" w:bottom="851" w:left="1701" w:header="720" w:footer="720" w:gutter="0"/>
      <w:cols w:space="720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93B9C" w14:textId="77777777" w:rsidR="00A8368C" w:rsidRDefault="00A8368C">
      <w:r>
        <w:separator/>
      </w:r>
    </w:p>
  </w:endnote>
  <w:endnote w:type="continuationSeparator" w:id="0">
    <w:p w14:paraId="6ADF5BFE" w14:textId="77777777" w:rsidR="00A8368C" w:rsidRDefault="00A83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9248B" w14:textId="77777777" w:rsidR="00A8368C" w:rsidRDefault="00A8368C">
      <w:r>
        <w:separator/>
      </w:r>
    </w:p>
  </w:footnote>
  <w:footnote w:type="continuationSeparator" w:id="0">
    <w:p w14:paraId="5E820EAC" w14:textId="77777777" w:rsidR="00A8368C" w:rsidRDefault="00A83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20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49"/>
      <w:gridCol w:w="3078"/>
      <w:gridCol w:w="2793"/>
    </w:tblGrid>
    <w:tr w:rsidR="00794D66" w14:paraId="1A92F8B7" w14:textId="77777777">
      <w:tc>
        <w:tcPr>
          <w:tcW w:w="3249" w:type="dxa"/>
        </w:tcPr>
        <w:p w14:paraId="4531F8A7" w14:textId="77777777" w:rsidR="00794D66" w:rsidRDefault="00794D66">
          <w:pPr>
            <w:pStyle w:val="Encabezado"/>
          </w:pPr>
        </w:p>
        <w:p w14:paraId="291CE9E6" w14:textId="77777777" w:rsidR="00794D66" w:rsidRDefault="00794D66">
          <w:pPr>
            <w:pStyle w:val="Encabezado"/>
            <w:jc w:val="center"/>
            <w:rPr>
              <w:b/>
            </w:rPr>
          </w:pPr>
          <w:smartTag w:uri="urn:schemas-microsoft-com:office:smarttags" w:element="PersonName">
            <w:smartTagPr>
              <w:attr w:name="ProductID" w:val="AYUNTAMIENTO DE ZUIA"/>
            </w:smartTagPr>
            <w:r>
              <w:rPr>
                <w:b/>
              </w:rPr>
              <w:t>AYUNTAMIENTO DE ZUIA</w:t>
            </w:r>
          </w:smartTag>
        </w:p>
        <w:p w14:paraId="5545DE1E" w14:textId="77777777" w:rsidR="00794D66" w:rsidRDefault="00794D66">
          <w:pPr>
            <w:pStyle w:val="Encabezado"/>
            <w:jc w:val="center"/>
            <w:rPr>
              <w:i/>
            </w:rPr>
          </w:pPr>
          <w:r>
            <w:rPr>
              <w:i/>
            </w:rPr>
            <w:t>MURGIA (ALAVA)</w:t>
          </w:r>
        </w:p>
      </w:tc>
      <w:tc>
        <w:tcPr>
          <w:tcW w:w="3078" w:type="dxa"/>
        </w:tcPr>
        <w:p w14:paraId="7466FC43" w14:textId="77777777" w:rsidR="00794D66" w:rsidRDefault="009C063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72E31790" wp14:editId="0D0BDCDC">
                <wp:extent cx="561975" cy="7048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93" w:type="dxa"/>
        </w:tcPr>
        <w:p w14:paraId="2DE88E9A" w14:textId="77777777" w:rsidR="00794D66" w:rsidRDefault="00794D66">
          <w:pPr>
            <w:pStyle w:val="Encabezado"/>
          </w:pPr>
        </w:p>
        <w:p w14:paraId="4DB371F3" w14:textId="77777777" w:rsidR="00794D66" w:rsidRDefault="00794D66">
          <w:pPr>
            <w:pStyle w:val="Encabezado"/>
            <w:jc w:val="center"/>
            <w:rPr>
              <w:b/>
            </w:rPr>
          </w:pPr>
          <w:r>
            <w:rPr>
              <w:b/>
            </w:rPr>
            <w:t>ZUIAKO UDALA</w:t>
          </w:r>
        </w:p>
        <w:p w14:paraId="78276678" w14:textId="77777777" w:rsidR="00794D66" w:rsidRDefault="00794D66">
          <w:pPr>
            <w:pStyle w:val="Encabezado"/>
            <w:jc w:val="center"/>
            <w:rPr>
              <w:i/>
            </w:rPr>
          </w:pPr>
          <w:r>
            <w:rPr>
              <w:i/>
            </w:rPr>
            <w:t>MURGIA (ARABA)</w:t>
          </w:r>
        </w:p>
      </w:tc>
    </w:tr>
  </w:tbl>
  <w:p w14:paraId="135C4658" w14:textId="77777777" w:rsidR="004F7776" w:rsidRDefault="004F7776" w:rsidP="0095542C">
    <w:pPr>
      <w:spacing w:line="216" w:lineRule="auto"/>
      <w:jc w:val="center"/>
      <w:rPr>
        <w:lang w:val="es-ES"/>
      </w:rPr>
    </w:pPr>
  </w:p>
  <w:p w14:paraId="56036AD8" w14:textId="77777777" w:rsidR="00327C29" w:rsidRDefault="009C0633" w:rsidP="0095542C">
    <w:pPr>
      <w:spacing w:line="216" w:lineRule="auto"/>
      <w:jc w:val="center"/>
      <w:rPr>
        <w:lang w:val="es-E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24ACFB" wp14:editId="690CD07A">
              <wp:simplePos x="0" y="0"/>
              <wp:positionH relativeFrom="column">
                <wp:posOffset>-941070</wp:posOffset>
              </wp:positionH>
              <wp:positionV relativeFrom="paragraph">
                <wp:posOffset>694690</wp:posOffset>
              </wp:positionV>
              <wp:extent cx="461645" cy="6958965"/>
              <wp:effectExtent l="0" t="0" r="0" b="0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1645" cy="69589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A6DA79" w14:textId="77777777" w:rsidR="00327C29" w:rsidRPr="002C15C4" w:rsidRDefault="00327C29" w:rsidP="00327C29">
                          <w:pPr>
                            <w:spacing w:line="216" w:lineRule="auto"/>
                            <w:jc w:val="center"/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s-ES"/>
                            </w:rPr>
                          </w:pPr>
                          <w:r w:rsidRPr="00E83AAA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s-ES"/>
                            </w:rPr>
                            <w:t xml:space="preserve">Plaza del Ayuntamiento, 1 </w:t>
                          </w:r>
                          <w:r w:rsidRPr="002C15C4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s-ES"/>
                            </w:rPr>
                            <w:t xml:space="preserve">● C.P. 01130 ● Murgia ● Araba ● C.I.F. P0107200-H ● </w:t>
                          </w:r>
                          <w:r w:rsidRPr="002C15C4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s-ES"/>
                            </w:rPr>
                            <w:sym w:font="Wingdings" w:char="F028"/>
                          </w:r>
                          <w:r w:rsidRPr="002C15C4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s-ES"/>
                            </w:rPr>
                            <w:t xml:space="preserve"> 945 430005 ● Fax: 945 430366</w:t>
                          </w:r>
                        </w:p>
                        <w:p w14:paraId="3B181AFD" w14:textId="77777777" w:rsidR="00327C29" w:rsidRPr="00135DC6" w:rsidRDefault="00327C29" w:rsidP="00087A23">
                          <w:pPr>
                            <w:pBdr>
                              <w:bottom w:val="single" w:sz="4" w:space="1" w:color="auto"/>
                            </w:pBdr>
                            <w:spacing w:line="216" w:lineRule="auto"/>
                            <w:jc w:val="center"/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</w:pPr>
                          <w:r w:rsidRPr="002C15C4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sym w:font="Wingdings" w:char="F02A"/>
                          </w:r>
                          <w:r w:rsidRPr="00E83AAA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hyperlink r:id="rId2" w:history="1">
                            <w:r w:rsidR="00B77A38" w:rsidRPr="00845449">
                              <w:rPr>
                                <w:rStyle w:val="Hipervnculo"/>
                                <w:b/>
                                <w:i/>
                                <w:sz w:val="18"/>
                                <w:szCs w:val="18"/>
                                <w:lang w:val="en-GB"/>
                              </w:rPr>
                              <w:t>azuia.general@ayto.araba.eus</w:t>
                            </w:r>
                          </w:hyperlink>
                          <w:r w:rsidRPr="00E83AAA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r w:rsidRPr="00E83AAA">
                            <w:rPr>
                              <w:rFonts w:ascii="Tahoma" w:hAnsi="Tahoma" w:cs="Tahoma"/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>●</w:t>
                          </w:r>
                          <w:r>
                            <w:rPr>
                              <w:rFonts w:ascii="Tahoma" w:hAnsi="Tahoma" w:cs="Tahoma"/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r w:rsidRPr="00E83AAA">
                            <w:rPr>
                              <w:b/>
                              <w:i/>
                              <w:color w:val="000000"/>
                              <w:sz w:val="18"/>
                              <w:szCs w:val="18"/>
                              <w:lang w:val="en-GB"/>
                            </w:rPr>
                            <w:t xml:space="preserve"> Web: </w:t>
                          </w:r>
                          <w:hyperlink r:id="rId3" w:history="1">
                            <w:r w:rsidR="00DA3C16" w:rsidRPr="00845449">
                              <w:rPr>
                                <w:rStyle w:val="Hipervnculo"/>
                                <w:b/>
                                <w:i/>
                                <w:sz w:val="18"/>
                                <w:szCs w:val="18"/>
                                <w:lang w:val="en-GB"/>
                              </w:rPr>
                              <w:t>www.zuia.eus</w:t>
                            </w:r>
                          </w:hyperlink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74.1pt;margin-top:54.7pt;width:36.35pt;height:547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" strokecolor="white">
              <v:textbox style="layout-flow:vertical;mso-layout-flow-alt:bottom-to-top;mso-fit-shape-to-text:t">
                <w:txbxContent>
                  <w:p w:rsidR="00327C29" w:rsidRPr="002C15C4" w:rsidRDefault="00327C29" w:rsidP="00327C29">
                    <w:pPr>
                      <w:spacing w:line="216" w:lineRule="auto"/>
                      <w:jc w:val="center"/>
                      <w:rPr>
                        <w:b/>
                        <w:i/>
                        <w:color w:val="000000"/>
                        <w:sz w:val="18"/>
                        <w:szCs w:val="18"/>
                        <w:lang w:val="es-ES"/>
                      </w:rPr>
                    </w:pPr>
                    <w:r w:rsidRPr="00E83AAA">
                      <w:rPr>
                        <w:b/>
                        <w:i/>
                        <w:color w:val="000000"/>
                        <w:sz w:val="18"/>
                        <w:szCs w:val="18"/>
                        <w:lang w:val="es-ES"/>
                      </w:rPr>
                      <w:t xml:space="preserve">Plaza del Ayuntamiento, 1 </w:t>
                    </w:r>
                    <w:r w:rsidRPr="002C15C4">
                      <w:rPr>
                        <w:b/>
                        <w:i/>
                        <w:color w:val="000000"/>
                        <w:sz w:val="18"/>
                        <w:szCs w:val="18"/>
                        <w:lang w:val="es-ES"/>
                      </w:rPr>
                      <w:t xml:space="preserve">● C.P. 01130 ● Murgia ● Araba ● C.I.F. P0107200-H ● </w:t>
                    </w:r>
                    <w:r w:rsidRPr="002C15C4">
                      <w:rPr>
                        <w:b/>
                        <w:i/>
                        <w:color w:val="000000"/>
                        <w:sz w:val="18"/>
                        <w:szCs w:val="18"/>
                        <w:lang w:val="es-ES"/>
                      </w:rPr>
                      <w:sym w:font="Wingdings" w:char="F028"/>
                    </w:r>
                    <w:r w:rsidRPr="002C15C4">
                      <w:rPr>
                        <w:b/>
                        <w:i/>
                        <w:color w:val="000000"/>
                        <w:sz w:val="18"/>
                        <w:szCs w:val="18"/>
                        <w:lang w:val="es-ES"/>
                      </w:rPr>
                      <w:t xml:space="preserve"> 945 430005 ● Fax: 945 430366</w:t>
                    </w:r>
                  </w:p>
                  <w:p w:rsidR="00327C29" w:rsidRPr="00135DC6" w:rsidRDefault="00327C29" w:rsidP="00087A23">
                    <w:pPr>
                      <w:pBdr>
                        <w:bottom w:val="single" w:sz="4" w:space="1" w:color="auto"/>
                      </w:pBdr>
                      <w:spacing w:line="216" w:lineRule="auto"/>
                      <w:jc w:val="center"/>
                      <w:rPr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</w:pPr>
                    <w:r w:rsidRPr="002C15C4">
                      <w:rPr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  <w:sym w:font="Wingdings" w:char="F02A"/>
                    </w:r>
                    <w:r w:rsidRPr="00E83AAA">
                      <w:rPr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  <w:t xml:space="preserve"> </w:t>
                    </w:r>
                    <w:hyperlink r:id="rId4" w:history="1">
                      <w:r w:rsidR="00B77A38" w:rsidRPr="00845449">
                        <w:rPr>
                          <w:rStyle w:val="Hipervnculo"/>
                          <w:b/>
                          <w:i/>
                          <w:sz w:val="18"/>
                          <w:szCs w:val="18"/>
                          <w:lang w:val="en-GB"/>
                        </w:rPr>
                        <w:t>azuia.general@ayto.araba.eus</w:t>
                      </w:r>
                    </w:hyperlink>
                    <w:r w:rsidRPr="00E83AAA">
                      <w:rPr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  <w:t xml:space="preserve"> </w:t>
                    </w:r>
                    <w:r>
                      <w:rPr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  <w:t xml:space="preserve"> </w:t>
                    </w:r>
                    <w:r w:rsidRPr="00E83AAA">
                      <w:rPr>
                        <w:rFonts w:ascii="Tahoma" w:hAnsi="Tahoma" w:cs="Tahoma"/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  <w:t>●</w:t>
                    </w:r>
                    <w:r>
                      <w:rPr>
                        <w:rFonts w:ascii="Tahoma" w:hAnsi="Tahoma" w:cs="Tahoma"/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  <w:t xml:space="preserve"> </w:t>
                    </w:r>
                    <w:r w:rsidRPr="00E83AAA">
                      <w:rPr>
                        <w:b/>
                        <w:i/>
                        <w:color w:val="000000"/>
                        <w:sz w:val="18"/>
                        <w:szCs w:val="18"/>
                        <w:lang w:val="en-GB"/>
                      </w:rPr>
                      <w:t xml:space="preserve"> Web: </w:t>
                    </w:r>
                    <w:hyperlink r:id="rId5" w:history="1">
                      <w:r w:rsidR="00DA3C16" w:rsidRPr="00845449">
                        <w:rPr>
                          <w:rStyle w:val="Hipervnculo"/>
                          <w:b/>
                          <w:i/>
                          <w:sz w:val="18"/>
                          <w:szCs w:val="18"/>
                          <w:lang w:val="en-GB"/>
                        </w:rPr>
                        <w:t>www.zuia.eus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633"/>
    <w:rsid w:val="000002AC"/>
    <w:rsid w:val="000003A5"/>
    <w:rsid w:val="00000643"/>
    <w:rsid w:val="00000659"/>
    <w:rsid w:val="00000D36"/>
    <w:rsid w:val="000012FE"/>
    <w:rsid w:val="0000157F"/>
    <w:rsid w:val="00002215"/>
    <w:rsid w:val="000035B2"/>
    <w:rsid w:val="00003749"/>
    <w:rsid w:val="00003F40"/>
    <w:rsid w:val="00003F49"/>
    <w:rsid w:val="00003F8D"/>
    <w:rsid w:val="00004067"/>
    <w:rsid w:val="00004B18"/>
    <w:rsid w:val="00004B26"/>
    <w:rsid w:val="00004BAC"/>
    <w:rsid w:val="00004C46"/>
    <w:rsid w:val="000050BF"/>
    <w:rsid w:val="00005E33"/>
    <w:rsid w:val="0000609A"/>
    <w:rsid w:val="000062AA"/>
    <w:rsid w:val="000064C9"/>
    <w:rsid w:val="00006804"/>
    <w:rsid w:val="00006E99"/>
    <w:rsid w:val="00006FF8"/>
    <w:rsid w:val="0000710C"/>
    <w:rsid w:val="0000713C"/>
    <w:rsid w:val="00010598"/>
    <w:rsid w:val="0001087B"/>
    <w:rsid w:val="0001182B"/>
    <w:rsid w:val="00012169"/>
    <w:rsid w:val="00012314"/>
    <w:rsid w:val="00012335"/>
    <w:rsid w:val="000124B7"/>
    <w:rsid w:val="000124EE"/>
    <w:rsid w:val="00012603"/>
    <w:rsid w:val="00012B69"/>
    <w:rsid w:val="00012D33"/>
    <w:rsid w:val="00012EBE"/>
    <w:rsid w:val="00013065"/>
    <w:rsid w:val="00013274"/>
    <w:rsid w:val="000136C4"/>
    <w:rsid w:val="00013725"/>
    <w:rsid w:val="000137AD"/>
    <w:rsid w:val="000139EB"/>
    <w:rsid w:val="00014227"/>
    <w:rsid w:val="0001430D"/>
    <w:rsid w:val="0001446A"/>
    <w:rsid w:val="00014529"/>
    <w:rsid w:val="00014585"/>
    <w:rsid w:val="000145FF"/>
    <w:rsid w:val="00014DF2"/>
    <w:rsid w:val="00014EC3"/>
    <w:rsid w:val="00014FC7"/>
    <w:rsid w:val="000151E8"/>
    <w:rsid w:val="0001584E"/>
    <w:rsid w:val="000162CB"/>
    <w:rsid w:val="0001672A"/>
    <w:rsid w:val="00016800"/>
    <w:rsid w:val="00016CFB"/>
    <w:rsid w:val="00016D44"/>
    <w:rsid w:val="00017712"/>
    <w:rsid w:val="00017D8E"/>
    <w:rsid w:val="00020252"/>
    <w:rsid w:val="00020393"/>
    <w:rsid w:val="00020F5F"/>
    <w:rsid w:val="00021049"/>
    <w:rsid w:val="00021210"/>
    <w:rsid w:val="000215A2"/>
    <w:rsid w:val="00021902"/>
    <w:rsid w:val="00021D58"/>
    <w:rsid w:val="00021D83"/>
    <w:rsid w:val="000222FA"/>
    <w:rsid w:val="00022382"/>
    <w:rsid w:val="000224D4"/>
    <w:rsid w:val="000228BB"/>
    <w:rsid w:val="0002299F"/>
    <w:rsid w:val="00022AFA"/>
    <w:rsid w:val="00022EA0"/>
    <w:rsid w:val="0002331A"/>
    <w:rsid w:val="000234BB"/>
    <w:rsid w:val="00023796"/>
    <w:rsid w:val="000237DC"/>
    <w:rsid w:val="00023A4B"/>
    <w:rsid w:val="00023C95"/>
    <w:rsid w:val="00024856"/>
    <w:rsid w:val="00024D57"/>
    <w:rsid w:val="00025B11"/>
    <w:rsid w:val="000260F9"/>
    <w:rsid w:val="0002612D"/>
    <w:rsid w:val="000261D6"/>
    <w:rsid w:val="00026A32"/>
    <w:rsid w:val="00026BF7"/>
    <w:rsid w:val="00026CC6"/>
    <w:rsid w:val="00026E4E"/>
    <w:rsid w:val="000278AD"/>
    <w:rsid w:val="0002791F"/>
    <w:rsid w:val="00027999"/>
    <w:rsid w:val="00027B4D"/>
    <w:rsid w:val="00027C23"/>
    <w:rsid w:val="00030771"/>
    <w:rsid w:val="00030DFC"/>
    <w:rsid w:val="0003106C"/>
    <w:rsid w:val="00032462"/>
    <w:rsid w:val="00033B89"/>
    <w:rsid w:val="00033D0B"/>
    <w:rsid w:val="00034046"/>
    <w:rsid w:val="00034543"/>
    <w:rsid w:val="00034894"/>
    <w:rsid w:val="000349E5"/>
    <w:rsid w:val="00034CD4"/>
    <w:rsid w:val="00035135"/>
    <w:rsid w:val="00035E86"/>
    <w:rsid w:val="0003616A"/>
    <w:rsid w:val="00036449"/>
    <w:rsid w:val="000364E5"/>
    <w:rsid w:val="00036886"/>
    <w:rsid w:val="00036B02"/>
    <w:rsid w:val="00037181"/>
    <w:rsid w:val="00037D42"/>
    <w:rsid w:val="00037EB8"/>
    <w:rsid w:val="0004038E"/>
    <w:rsid w:val="000407A6"/>
    <w:rsid w:val="00040A49"/>
    <w:rsid w:val="00040F23"/>
    <w:rsid w:val="0004121A"/>
    <w:rsid w:val="00041594"/>
    <w:rsid w:val="0004174B"/>
    <w:rsid w:val="0004188B"/>
    <w:rsid w:val="000418EB"/>
    <w:rsid w:val="00041B42"/>
    <w:rsid w:val="00041B71"/>
    <w:rsid w:val="00042656"/>
    <w:rsid w:val="0004278E"/>
    <w:rsid w:val="00042ADF"/>
    <w:rsid w:val="00042E47"/>
    <w:rsid w:val="00042F73"/>
    <w:rsid w:val="00043570"/>
    <w:rsid w:val="00043659"/>
    <w:rsid w:val="00044191"/>
    <w:rsid w:val="000448FE"/>
    <w:rsid w:val="00044BF7"/>
    <w:rsid w:val="00044C14"/>
    <w:rsid w:val="00045185"/>
    <w:rsid w:val="00045264"/>
    <w:rsid w:val="00045291"/>
    <w:rsid w:val="000453EA"/>
    <w:rsid w:val="000455EF"/>
    <w:rsid w:val="00045738"/>
    <w:rsid w:val="00045CD2"/>
    <w:rsid w:val="00046431"/>
    <w:rsid w:val="0004715F"/>
    <w:rsid w:val="00047398"/>
    <w:rsid w:val="000479BD"/>
    <w:rsid w:val="00047EC2"/>
    <w:rsid w:val="00050195"/>
    <w:rsid w:val="00050B67"/>
    <w:rsid w:val="00050D21"/>
    <w:rsid w:val="00050FB0"/>
    <w:rsid w:val="000510D4"/>
    <w:rsid w:val="00051456"/>
    <w:rsid w:val="00052137"/>
    <w:rsid w:val="00052175"/>
    <w:rsid w:val="00052930"/>
    <w:rsid w:val="00052A08"/>
    <w:rsid w:val="00052AA2"/>
    <w:rsid w:val="00052C10"/>
    <w:rsid w:val="00053106"/>
    <w:rsid w:val="000531A8"/>
    <w:rsid w:val="000535AB"/>
    <w:rsid w:val="00053BB0"/>
    <w:rsid w:val="000541F8"/>
    <w:rsid w:val="0005430E"/>
    <w:rsid w:val="000546C9"/>
    <w:rsid w:val="00054B90"/>
    <w:rsid w:val="00054BB6"/>
    <w:rsid w:val="00054E7E"/>
    <w:rsid w:val="000550C3"/>
    <w:rsid w:val="000567EB"/>
    <w:rsid w:val="000568C6"/>
    <w:rsid w:val="00056BDD"/>
    <w:rsid w:val="00056F54"/>
    <w:rsid w:val="00056FA5"/>
    <w:rsid w:val="00057954"/>
    <w:rsid w:val="00057A16"/>
    <w:rsid w:val="00057F99"/>
    <w:rsid w:val="000600C8"/>
    <w:rsid w:val="000602CE"/>
    <w:rsid w:val="00060373"/>
    <w:rsid w:val="000605C4"/>
    <w:rsid w:val="00060791"/>
    <w:rsid w:val="00060BDB"/>
    <w:rsid w:val="00060F2C"/>
    <w:rsid w:val="00061188"/>
    <w:rsid w:val="00061301"/>
    <w:rsid w:val="000614C8"/>
    <w:rsid w:val="00061576"/>
    <w:rsid w:val="00061757"/>
    <w:rsid w:val="00061967"/>
    <w:rsid w:val="00061986"/>
    <w:rsid w:val="00061C0F"/>
    <w:rsid w:val="0006260F"/>
    <w:rsid w:val="00062684"/>
    <w:rsid w:val="0006294E"/>
    <w:rsid w:val="00062C47"/>
    <w:rsid w:val="00062FAC"/>
    <w:rsid w:val="000630F0"/>
    <w:rsid w:val="0006339D"/>
    <w:rsid w:val="000635A7"/>
    <w:rsid w:val="00063A2D"/>
    <w:rsid w:val="00064013"/>
    <w:rsid w:val="0006465B"/>
    <w:rsid w:val="000646BD"/>
    <w:rsid w:val="00064955"/>
    <w:rsid w:val="00064AFC"/>
    <w:rsid w:val="00065145"/>
    <w:rsid w:val="00065CA8"/>
    <w:rsid w:val="00065DF0"/>
    <w:rsid w:val="000661B6"/>
    <w:rsid w:val="000669FF"/>
    <w:rsid w:val="00066DC1"/>
    <w:rsid w:val="00067202"/>
    <w:rsid w:val="000676B2"/>
    <w:rsid w:val="00067C4F"/>
    <w:rsid w:val="00067C62"/>
    <w:rsid w:val="00067DB5"/>
    <w:rsid w:val="00067EC0"/>
    <w:rsid w:val="00070290"/>
    <w:rsid w:val="000709DD"/>
    <w:rsid w:val="00071439"/>
    <w:rsid w:val="00071BAA"/>
    <w:rsid w:val="00071CE5"/>
    <w:rsid w:val="00071F24"/>
    <w:rsid w:val="00072838"/>
    <w:rsid w:val="00072AE6"/>
    <w:rsid w:val="00072B5F"/>
    <w:rsid w:val="00072BA7"/>
    <w:rsid w:val="00072CBD"/>
    <w:rsid w:val="00073192"/>
    <w:rsid w:val="00073496"/>
    <w:rsid w:val="0007391E"/>
    <w:rsid w:val="00074467"/>
    <w:rsid w:val="00074977"/>
    <w:rsid w:val="000749F8"/>
    <w:rsid w:val="00074A41"/>
    <w:rsid w:val="0007524C"/>
    <w:rsid w:val="000755ED"/>
    <w:rsid w:val="000759CB"/>
    <w:rsid w:val="00075E7F"/>
    <w:rsid w:val="00076264"/>
    <w:rsid w:val="00076676"/>
    <w:rsid w:val="00076ADD"/>
    <w:rsid w:val="00076E58"/>
    <w:rsid w:val="0007706E"/>
    <w:rsid w:val="00077713"/>
    <w:rsid w:val="000803B2"/>
    <w:rsid w:val="00080813"/>
    <w:rsid w:val="00080824"/>
    <w:rsid w:val="000809DB"/>
    <w:rsid w:val="00080E90"/>
    <w:rsid w:val="000816E2"/>
    <w:rsid w:val="00081BFF"/>
    <w:rsid w:val="00081F7C"/>
    <w:rsid w:val="0008243C"/>
    <w:rsid w:val="000829DF"/>
    <w:rsid w:val="00082EDE"/>
    <w:rsid w:val="000832E9"/>
    <w:rsid w:val="00083685"/>
    <w:rsid w:val="00083A70"/>
    <w:rsid w:val="00083C19"/>
    <w:rsid w:val="00083D77"/>
    <w:rsid w:val="00084168"/>
    <w:rsid w:val="00084430"/>
    <w:rsid w:val="0008458E"/>
    <w:rsid w:val="0008487B"/>
    <w:rsid w:val="00084A4A"/>
    <w:rsid w:val="00084B21"/>
    <w:rsid w:val="00084CBA"/>
    <w:rsid w:val="00084F7C"/>
    <w:rsid w:val="000855DF"/>
    <w:rsid w:val="00085A63"/>
    <w:rsid w:val="00085D8A"/>
    <w:rsid w:val="0008603D"/>
    <w:rsid w:val="00086487"/>
    <w:rsid w:val="000864EB"/>
    <w:rsid w:val="000864EC"/>
    <w:rsid w:val="00086B05"/>
    <w:rsid w:val="00086B54"/>
    <w:rsid w:val="00086BF8"/>
    <w:rsid w:val="00086CF7"/>
    <w:rsid w:val="0008726E"/>
    <w:rsid w:val="00087354"/>
    <w:rsid w:val="00087693"/>
    <w:rsid w:val="00087A23"/>
    <w:rsid w:val="00087C9B"/>
    <w:rsid w:val="00087E0F"/>
    <w:rsid w:val="00090089"/>
    <w:rsid w:val="00090111"/>
    <w:rsid w:val="00090B81"/>
    <w:rsid w:val="0009162C"/>
    <w:rsid w:val="00091A1A"/>
    <w:rsid w:val="00091D74"/>
    <w:rsid w:val="000922ED"/>
    <w:rsid w:val="00092609"/>
    <w:rsid w:val="000928F5"/>
    <w:rsid w:val="00093577"/>
    <w:rsid w:val="000936C4"/>
    <w:rsid w:val="00093FAF"/>
    <w:rsid w:val="000940FE"/>
    <w:rsid w:val="0009447B"/>
    <w:rsid w:val="0009475A"/>
    <w:rsid w:val="00094C62"/>
    <w:rsid w:val="000952D1"/>
    <w:rsid w:val="00095678"/>
    <w:rsid w:val="0009597F"/>
    <w:rsid w:val="00095AF2"/>
    <w:rsid w:val="00095BBC"/>
    <w:rsid w:val="00096014"/>
    <w:rsid w:val="00096745"/>
    <w:rsid w:val="000967F6"/>
    <w:rsid w:val="00096992"/>
    <w:rsid w:val="00097312"/>
    <w:rsid w:val="00097478"/>
    <w:rsid w:val="000977D7"/>
    <w:rsid w:val="000A0938"/>
    <w:rsid w:val="000A0DF8"/>
    <w:rsid w:val="000A0DFA"/>
    <w:rsid w:val="000A14CE"/>
    <w:rsid w:val="000A15B8"/>
    <w:rsid w:val="000A1657"/>
    <w:rsid w:val="000A1EB6"/>
    <w:rsid w:val="000A209A"/>
    <w:rsid w:val="000A23F3"/>
    <w:rsid w:val="000A25C8"/>
    <w:rsid w:val="000A28D9"/>
    <w:rsid w:val="000A2986"/>
    <w:rsid w:val="000A2E7C"/>
    <w:rsid w:val="000A32FE"/>
    <w:rsid w:val="000A34B6"/>
    <w:rsid w:val="000A3649"/>
    <w:rsid w:val="000A3B6C"/>
    <w:rsid w:val="000A4134"/>
    <w:rsid w:val="000A4461"/>
    <w:rsid w:val="000A452B"/>
    <w:rsid w:val="000A4565"/>
    <w:rsid w:val="000A45F7"/>
    <w:rsid w:val="000A4A09"/>
    <w:rsid w:val="000A4AF2"/>
    <w:rsid w:val="000A4C37"/>
    <w:rsid w:val="000A4D64"/>
    <w:rsid w:val="000A5113"/>
    <w:rsid w:val="000A6336"/>
    <w:rsid w:val="000A63CF"/>
    <w:rsid w:val="000A7075"/>
    <w:rsid w:val="000A76E9"/>
    <w:rsid w:val="000A7D16"/>
    <w:rsid w:val="000B0084"/>
    <w:rsid w:val="000B0B2E"/>
    <w:rsid w:val="000B0F4C"/>
    <w:rsid w:val="000B117F"/>
    <w:rsid w:val="000B136A"/>
    <w:rsid w:val="000B1A7B"/>
    <w:rsid w:val="000B1DC6"/>
    <w:rsid w:val="000B2502"/>
    <w:rsid w:val="000B2647"/>
    <w:rsid w:val="000B2B64"/>
    <w:rsid w:val="000B2FA5"/>
    <w:rsid w:val="000B3A6C"/>
    <w:rsid w:val="000B4076"/>
    <w:rsid w:val="000B4264"/>
    <w:rsid w:val="000B4873"/>
    <w:rsid w:val="000B4ED6"/>
    <w:rsid w:val="000B4FE1"/>
    <w:rsid w:val="000B5044"/>
    <w:rsid w:val="000B5150"/>
    <w:rsid w:val="000B51F5"/>
    <w:rsid w:val="000B5373"/>
    <w:rsid w:val="000B599C"/>
    <w:rsid w:val="000B5D34"/>
    <w:rsid w:val="000B6352"/>
    <w:rsid w:val="000B64D0"/>
    <w:rsid w:val="000B6736"/>
    <w:rsid w:val="000B6BE2"/>
    <w:rsid w:val="000B6BF2"/>
    <w:rsid w:val="000B6C8D"/>
    <w:rsid w:val="000B6F1D"/>
    <w:rsid w:val="000B6FAF"/>
    <w:rsid w:val="000B7024"/>
    <w:rsid w:val="000C0529"/>
    <w:rsid w:val="000C0A29"/>
    <w:rsid w:val="000C0B2C"/>
    <w:rsid w:val="000C1576"/>
    <w:rsid w:val="000C1C69"/>
    <w:rsid w:val="000C1CAB"/>
    <w:rsid w:val="000C1FBA"/>
    <w:rsid w:val="000C2072"/>
    <w:rsid w:val="000C2305"/>
    <w:rsid w:val="000C23E6"/>
    <w:rsid w:val="000C2822"/>
    <w:rsid w:val="000C3116"/>
    <w:rsid w:val="000C352B"/>
    <w:rsid w:val="000C4DD0"/>
    <w:rsid w:val="000C53F9"/>
    <w:rsid w:val="000C5466"/>
    <w:rsid w:val="000C549C"/>
    <w:rsid w:val="000C587D"/>
    <w:rsid w:val="000C6067"/>
    <w:rsid w:val="000C60DE"/>
    <w:rsid w:val="000C6BB5"/>
    <w:rsid w:val="000C6D16"/>
    <w:rsid w:val="000C6ED6"/>
    <w:rsid w:val="000C7087"/>
    <w:rsid w:val="000C74E5"/>
    <w:rsid w:val="000C7939"/>
    <w:rsid w:val="000C7AD4"/>
    <w:rsid w:val="000D00F8"/>
    <w:rsid w:val="000D0703"/>
    <w:rsid w:val="000D0BE0"/>
    <w:rsid w:val="000D0EB8"/>
    <w:rsid w:val="000D1277"/>
    <w:rsid w:val="000D1A39"/>
    <w:rsid w:val="000D1D19"/>
    <w:rsid w:val="000D2055"/>
    <w:rsid w:val="000D22B9"/>
    <w:rsid w:val="000D243B"/>
    <w:rsid w:val="000D24C9"/>
    <w:rsid w:val="000D2793"/>
    <w:rsid w:val="000D2954"/>
    <w:rsid w:val="000D2B0E"/>
    <w:rsid w:val="000D2B92"/>
    <w:rsid w:val="000D2C00"/>
    <w:rsid w:val="000D2D6D"/>
    <w:rsid w:val="000D2FFD"/>
    <w:rsid w:val="000D3173"/>
    <w:rsid w:val="000D3311"/>
    <w:rsid w:val="000D3363"/>
    <w:rsid w:val="000D3564"/>
    <w:rsid w:val="000D5931"/>
    <w:rsid w:val="000D67E4"/>
    <w:rsid w:val="000D6A74"/>
    <w:rsid w:val="000D7044"/>
    <w:rsid w:val="000D7137"/>
    <w:rsid w:val="000D71A3"/>
    <w:rsid w:val="000D7205"/>
    <w:rsid w:val="000D7244"/>
    <w:rsid w:val="000D7510"/>
    <w:rsid w:val="000D75B7"/>
    <w:rsid w:val="000D7F41"/>
    <w:rsid w:val="000E02A8"/>
    <w:rsid w:val="000E07DB"/>
    <w:rsid w:val="000E0EAB"/>
    <w:rsid w:val="000E16E1"/>
    <w:rsid w:val="000E1961"/>
    <w:rsid w:val="000E221E"/>
    <w:rsid w:val="000E257E"/>
    <w:rsid w:val="000E29DE"/>
    <w:rsid w:val="000E2EFE"/>
    <w:rsid w:val="000E346D"/>
    <w:rsid w:val="000E364D"/>
    <w:rsid w:val="000E36CD"/>
    <w:rsid w:val="000E3AE8"/>
    <w:rsid w:val="000E3E2A"/>
    <w:rsid w:val="000E43ED"/>
    <w:rsid w:val="000E5028"/>
    <w:rsid w:val="000E554B"/>
    <w:rsid w:val="000E667B"/>
    <w:rsid w:val="000E6BBE"/>
    <w:rsid w:val="000E6F6F"/>
    <w:rsid w:val="000E6F70"/>
    <w:rsid w:val="000E784E"/>
    <w:rsid w:val="000E7C62"/>
    <w:rsid w:val="000E7E6E"/>
    <w:rsid w:val="000F08A6"/>
    <w:rsid w:val="000F08F8"/>
    <w:rsid w:val="000F0FA7"/>
    <w:rsid w:val="000F11A0"/>
    <w:rsid w:val="000F11A4"/>
    <w:rsid w:val="000F16AF"/>
    <w:rsid w:val="000F1D7C"/>
    <w:rsid w:val="000F2031"/>
    <w:rsid w:val="000F237D"/>
    <w:rsid w:val="000F2BAC"/>
    <w:rsid w:val="000F2DAE"/>
    <w:rsid w:val="000F2EF4"/>
    <w:rsid w:val="000F3509"/>
    <w:rsid w:val="000F36DB"/>
    <w:rsid w:val="000F3AE8"/>
    <w:rsid w:val="000F3FE3"/>
    <w:rsid w:val="000F47C0"/>
    <w:rsid w:val="000F4B42"/>
    <w:rsid w:val="000F4C3B"/>
    <w:rsid w:val="000F4E24"/>
    <w:rsid w:val="000F4E4F"/>
    <w:rsid w:val="000F52BC"/>
    <w:rsid w:val="000F55FE"/>
    <w:rsid w:val="000F569B"/>
    <w:rsid w:val="000F5738"/>
    <w:rsid w:val="000F5BC7"/>
    <w:rsid w:val="000F623A"/>
    <w:rsid w:val="000F6491"/>
    <w:rsid w:val="000F653B"/>
    <w:rsid w:val="000F655B"/>
    <w:rsid w:val="000F67C4"/>
    <w:rsid w:val="000F683F"/>
    <w:rsid w:val="000F6C12"/>
    <w:rsid w:val="000F70A3"/>
    <w:rsid w:val="000F768C"/>
    <w:rsid w:val="00100496"/>
    <w:rsid w:val="00100799"/>
    <w:rsid w:val="00100A8C"/>
    <w:rsid w:val="00100AEF"/>
    <w:rsid w:val="00100FD0"/>
    <w:rsid w:val="00100FEF"/>
    <w:rsid w:val="0010108D"/>
    <w:rsid w:val="001015F6"/>
    <w:rsid w:val="00101624"/>
    <w:rsid w:val="00101888"/>
    <w:rsid w:val="00101A20"/>
    <w:rsid w:val="0010204F"/>
    <w:rsid w:val="00102370"/>
    <w:rsid w:val="00102409"/>
    <w:rsid w:val="00102582"/>
    <w:rsid w:val="001027D4"/>
    <w:rsid w:val="0010292A"/>
    <w:rsid w:val="001032C3"/>
    <w:rsid w:val="0010354B"/>
    <w:rsid w:val="00103576"/>
    <w:rsid w:val="00103ED6"/>
    <w:rsid w:val="0010467D"/>
    <w:rsid w:val="00104A76"/>
    <w:rsid w:val="00104B05"/>
    <w:rsid w:val="00104B33"/>
    <w:rsid w:val="00105020"/>
    <w:rsid w:val="00105671"/>
    <w:rsid w:val="0010571C"/>
    <w:rsid w:val="00105AE3"/>
    <w:rsid w:val="00105D40"/>
    <w:rsid w:val="00105DD7"/>
    <w:rsid w:val="00105E97"/>
    <w:rsid w:val="00105FEF"/>
    <w:rsid w:val="00106129"/>
    <w:rsid w:val="00106174"/>
    <w:rsid w:val="00106269"/>
    <w:rsid w:val="00106505"/>
    <w:rsid w:val="001065ED"/>
    <w:rsid w:val="001069A2"/>
    <w:rsid w:val="00106C4A"/>
    <w:rsid w:val="00106D0B"/>
    <w:rsid w:val="0010715D"/>
    <w:rsid w:val="001071E2"/>
    <w:rsid w:val="00107CB7"/>
    <w:rsid w:val="00107F76"/>
    <w:rsid w:val="00110102"/>
    <w:rsid w:val="001103E1"/>
    <w:rsid w:val="00110F11"/>
    <w:rsid w:val="001118ED"/>
    <w:rsid w:val="00111F39"/>
    <w:rsid w:val="0011290E"/>
    <w:rsid w:val="00112B01"/>
    <w:rsid w:val="001134A2"/>
    <w:rsid w:val="001138EC"/>
    <w:rsid w:val="00113E58"/>
    <w:rsid w:val="00114628"/>
    <w:rsid w:val="00114938"/>
    <w:rsid w:val="00114A84"/>
    <w:rsid w:val="00114A91"/>
    <w:rsid w:val="00114EF0"/>
    <w:rsid w:val="00114F97"/>
    <w:rsid w:val="00115E16"/>
    <w:rsid w:val="00115E88"/>
    <w:rsid w:val="00116493"/>
    <w:rsid w:val="00116884"/>
    <w:rsid w:val="00116A92"/>
    <w:rsid w:val="00116BC5"/>
    <w:rsid w:val="00116FCB"/>
    <w:rsid w:val="00117313"/>
    <w:rsid w:val="001176F0"/>
    <w:rsid w:val="00117FC4"/>
    <w:rsid w:val="001201E1"/>
    <w:rsid w:val="00120444"/>
    <w:rsid w:val="00120589"/>
    <w:rsid w:val="0012064B"/>
    <w:rsid w:val="0012097E"/>
    <w:rsid w:val="00120DD8"/>
    <w:rsid w:val="00121673"/>
    <w:rsid w:val="001217FE"/>
    <w:rsid w:val="001218A9"/>
    <w:rsid w:val="00122012"/>
    <w:rsid w:val="0012212D"/>
    <w:rsid w:val="0012247B"/>
    <w:rsid w:val="001228FD"/>
    <w:rsid w:val="0012290B"/>
    <w:rsid w:val="00122FB9"/>
    <w:rsid w:val="001230C2"/>
    <w:rsid w:val="00123191"/>
    <w:rsid w:val="00123740"/>
    <w:rsid w:val="001237D5"/>
    <w:rsid w:val="001239A4"/>
    <w:rsid w:val="00124591"/>
    <w:rsid w:val="001248E9"/>
    <w:rsid w:val="00124A37"/>
    <w:rsid w:val="00124AA6"/>
    <w:rsid w:val="00124C64"/>
    <w:rsid w:val="001252E3"/>
    <w:rsid w:val="001254B6"/>
    <w:rsid w:val="00125643"/>
    <w:rsid w:val="0012581E"/>
    <w:rsid w:val="00125908"/>
    <w:rsid w:val="00125CE6"/>
    <w:rsid w:val="00126140"/>
    <w:rsid w:val="00126686"/>
    <w:rsid w:val="00126728"/>
    <w:rsid w:val="001269A0"/>
    <w:rsid w:val="00127315"/>
    <w:rsid w:val="001276EF"/>
    <w:rsid w:val="00127E17"/>
    <w:rsid w:val="00130438"/>
    <w:rsid w:val="00130A9E"/>
    <w:rsid w:val="00130DF8"/>
    <w:rsid w:val="00131937"/>
    <w:rsid w:val="001323C7"/>
    <w:rsid w:val="00132C60"/>
    <w:rsid w:val="00133196"/>
    <w:rsid w:val="0013348D"/>
    <w:rsid w:val="00133D4D"/>
    <w:rsid w:val="00133DDE"/>
    <w:rsid w:val="0013416D"/>
    <w:rsid w:val="001342F2"/>
    <w:rsid w:val="00134499"/>
    <w:rsid w:val="00135457"/>
    <w:rsid w:val="00135B78"/>
    <w:rsid w:val="00135CC4"/>
    <w:rsid w:val="00135F5E"/>
    <w:rsid w:val="00136D02"/>
    <w:rsid w:val="00136F24"/>
    <w:rsid w:val="001377E9"/>
    <w:rsid w:val="0014009E"/>
    <w:rsid w:val="001403CA"/>
    <w:rsid w:val="00140A45"/>
    <w:rsid w:val="00140B3F"/>
    <w:rsid w:val="00140E10"/>
    <w:rsid w:val="00140F84"/>
    <w:rsid w:val="00141101"/>
    <w:rsid w:val="00141242"/>
    <w:rsid w:val="00141443"/>
    <w:rsid w:val="001415F8"/>
    <w:rsid w:val="00141C08"/>
    <w:rsid w:val="001425FD"/>
    <w:rsid w:val="001429CC"/>
    <w:rsid w:val="00143072"/>
    <w:rsid w:val="001434F3"/>
    <w:rsid w:val="00143630"/>
    <w:rsid w:val="00143794"/>
    <w:rsid w:val="00143CB6"/>
    <w:rsid w:val="00143D92"/>
    <w:rsid w:val="001440A2"/>
    <w:rsid w:val="00145321"/>
    <w:rsid w:val="0014537C"/>
    <w:rsid w:val="00145DBC"/>
    <w:rsid w:val="00145EAF"/>
    <w:rsid w:val="00146292"/>
    <w:rsid w:val="00146A27"/>
    <w:rsid w:val="00146F8D"/>
    <w:rsid w:val="001472A4"/>
    <w:rsid w:val="001472FE"/>
    <w:rsid w:val="00147513"/>
    <w:rsid w:val="00147A0E"/>
    <w:rsid w:val="00147E2C"/>
    <w:rsid w:val="00147E94"/>
    <w:rsid w:val="00147EDB"/>
    <w:rsid w:val="00150319"/>
    <w:rsid w:val="0015065C"/>
    <w:rsid w:val="001508EB"/>
    <w:rsid w:val="0015180F"/>
    <w:rsid w:val="00151AB3"/>
    <w:rsid w:val="00151AE7"/>
    <w:rsid w:val="00151B95"/>
    <w:rsid w:val="00151C00"/>
    <w:rsid w:val="00151CA0"/>
    <w:rsid w:val="0015286B"/>
    <w:rsid w:val="00152B87"/>
    <w:rsid w:val="00152FA0"/>
    <w:rsid w:val="001536ED"/>
    <w:rsid w:val="00153BB7"/>
    <w:rsid w:val="0015476B"/>
    <w:rsid w:val="00154845"/>
    <w:rsid w:val="0015497C"/>
    <w:rsid w:val="001549DA"/>
    <w:rsid w:val="00154B04"/>
    <w:rsid w:val="0015521C"/>
    <w:rsid w:val="00155285"/>
    <w:rsid w:val="00155822"/>
    <w:rsid w:val="00155FFD"/>
    <w:rsid w:val="001562EF"/>
    <w:rsid w:val="00156492"/>
    <w:rsid w:val="00156977"/>
    <w:rsid w:val="00157271"/>
    <w:rsid w:val="0015777E"/>
    <w:rsid w:val="00157BB5"/>
    <w:rsid w:val="00157CD3"/>
    <w:rsid w:val="00160B32"/>
    <w:rsid w:val="00160CF2"/>
    <w:rsid w:val="00160FF6"/>
    <w:rsid w:val="00161050"/>
    <w:rsid w:val="001612E1"/>
    <w:rsid w:val="00161EFE"/>
    <w:rsid w:val="00161FF2"/>
    <w:rsid w:val="001624DF"/>
    <w:rsid w:val="00162D6D"/>
    <w:rsid w:val="001631AB"/>
    <w:rsid w:val="0016328A"/>
    <w:rsid w:val="00163493"/>
    <w:rsid w:val="001637CB"/>
    <w:rsid w:val="00163B75"/>
    <w:rsid w:val="00163CD6"/>
    <w:rsid w:val="0016401E"/>
    <w:rsid w:val="001643EB"/>
    <w:rsid w:val="0016484B"/>
    <w:rsid w:val="00165C28"/>
    <w:rsid w:val="00166111"/>
    <w:rsid w:val="001669A2"/>
    <w:rsid w:val="00166C49"/>
    <w:rsid w:val="00166EE7"/>
    <w:rsid w:val="0016740A"/>
    <w:rsid w:val="00167485"/>
    <w:rsid w:val="00167D74"/>
    <w:rsid w:val="001701F5"/>
    <w:rsid w:val="001702B7"/>
    <w:rsid w:val="0017042A"/>
    <w:rsid w:val="00170718"/>
    <w:rsid w:val="00170ACB"/>
    <w:rsid w:val="00170F8B"/>
    <w:rsid w:val="00170FF1"/>
    <w:rsid w:val="00171458"/>
    <w:rsid w:val="001719EC"/>
    <w:rsid w:val="00171B8C"/>
    <w:rsid w:val="00172173"/>
    <w:rsid w:val="001725B3"/>
    <w:rsid w:val="00172CC8"/>
    <w:rsid w:val="001730B7"/>
    <w:rsid w:val="0017360F"/>
    <w:rsid w:val="00173A53"/>
    <w:rsid w:val="00173E62"/>
    <w:rsid w:val="001740BD"/>
    <w:rsid w:val="00174554"/>
    <w:rsid w:val="0017477F"/>
    <w:rsid w:val="00174B11"/>
    <w:rsid w:val="00174CBF"/>
    <w:rsid w:val="00175887"/>
    <w:rsid w:val="00175889"/>
    <w:rsid w:val="0017615B"/>
    <w:rsid w:val="001761C3"/>
    <w:rsid w:val="00176AB2"/>
    <w:rsid w:val="00176CBB"/>
    <w:rsid w:val="00177364"/>
    <w:rsid w:val="0017745D"/>
    <w:rsid w:val="00180DDE"/>
    <w:rsid w:val="001810F4"/>
    <w:rsid w:val="00181155"/>
    <w:rsid w:val="00181258"/>
    <w:rsid w:val="00181301"/>
    <w:rsid w:val="00181421"/>
    <w:rsid w:val="001815FD"/>
    <w:rsid w:val="00181605"/>
    <w:rsid w:val="00181A20"/>
    <w:rsid w:val="00181E61"/>
    <w:rsid w:val="0018223D"/>
    <w:rsid w:val="0018257E"/>
    <w:rsid w:val="0018280E"/>
    <w:rsid w:val="00182A2B"/>
    <w:rsid w:val="00182CCD"/>
    <w:rsid w:val="00182D42"/>
    <w:rsid w:val="00183012"/>
    <w:rsid w:val="0018308F"/>
    <w:rsid w:val="00183C06"/>
    <w:rsid w:val="0018409D"/>
    <w:rsid w:val="001843EC"/>
    <w:rsid w:val="00184D11"/>
    <w:rsid w:val="00185238"/>
    <w:rsid w:val="0018583C"/>
    <w:rsid w:val="00185987"/>
    <w:rsid w:val="00185CDF"/>
    <w:rsid w:val="00185F09"/>
    <w:rsid w:val="00186568"/>
    <w:rsid w:val="00187C79"/>
    <w:rsid w:val="00187D97"/>
    <w:rsid w:val="001907CF"/>
    <w:rsid w:val="00190A1C"/>
    <w:rsid w:val="00191176"/>
    <w:rsid w:val="001918E2"/>
    <w:rsid w:val="00191B63"/>
    <w:rsid w:val="00191D47"/>
    <w:rsid w:val="00192332"/>
    <w:rsid w:val="00192453"/>
    <w:rsid w:val="00192693"/>
    <w:rsid w:val="001926A4"/>
    <w:rsid w:val="00192A51"/>
    <w:rsid w:val="00192B5D"/>
    <w:rsid w:val="00192D70"/>
    <w:rsid w:val="001934D2"/>
    <w:rsid w:val="00193679"/>
    <w:rsid w:val="00193740"/>
    <w:rsid w:val="001944C6"/>
    <w:rsid w:val="0019498B"/>
    <w:rsid w:val="00194ABD"/>
    <w:rsid w:val="00194B3B"/>
    <w:rsid w:val="00194C7E"/>
    <w:rsid w:val="00194F9E"/>
    <w:rsid w:val="00195089"/>
    <w:rsid w:val="00195B46"/>
    <w:rsid w:val="00196A53"/>
    <w:rsid w:val="00197867"/>
    <w:rsid w:val="001978CF"/>
    <w:rsid w:val="0019798A"/>
    <w:rsid w:val="001979FE"/>
    <w:rsid w:val="00197EF6"/>
    <w:rsid w:val="001A0298"/>
    <w:rsid w:val="001A0C79"/>
    <w:rsid w:val="001A0E2E"/>
    <w:rsid w:val="001A12C7"/>
    <w:rsid w:val="001A165E"/>
    <w:rsid w:val="001A1B7F"/>
    <w:rsid w:val="001A1ED6"/>
    <w:rsid w:val="001A23F9"/>
    <w:rsid w:val="001A2717"/>
    <w:rsid w:val="001A2BD1"/>
    <w:rsid w:val="001A2E45"/>
    <w:rsid w:val="001A34B5"/>
    <w:rsid w:val="001A387B"/>
    <w:rsid w:val="001A3DEC"/>
    <w:rsid w:val="001A4109"/>
    <w:rsid w:val="001A4484"/>
    <w:rsid w:val="001A4512"/>
    <w:rsid w:val="001A460C"/>
    <w:rsid w:val="001A47AF"/>
    <w:rsid w:val="001A4A0F"/>
    <w:rsid w:val="001A51CD"/>
    <w:rsid w:val="001A5CDF"/>
    <w:rsid w:val="001A64D9"/>
    <w:rsid w:val="001A688E"/>
    <w:rsid w:val="001A7247"/>
    <w:rsid w:val="001A72DE"/>
    <w:rsid w:val="001A741F"/>
    <w:rsid w:val="001A7F9A"/>
    <w:rsid w:val="001B031F"/>
    <w:rsid w:val="001B0603"/>
    <w:rsid w:val="001B08FD"/>
    <w:rsid w:val="001B0CEB"/>
    <w:rsid w:val="001B0EB4"/>
    <w:rsid w:val="001B0F35"/>
    <w:rsid w:val="001B1167"/>
    <w:rsid w:val="001B1768"/>
    <w:rsid w:val="001B18F9"/>
    <w:rsid w:val="001B1E0D"/>
    <w:rsid w:val="001B21D9"/>
    <w:rsid w:val="001B22C4"/>
    <w:rsid w:val="001B240F"/>
    <w:rsid w:val="001B28E8"/>
    <w:rsid w:val="001B2F62"/>
    <w:rsid w:val="001B36C6"/>
    <w:rsid w:val="001B396A"/>
    <w:rsid w:val="001B3B8A"/>
    <w:rsid w:val="001B4E75"/>
    <w:rsid w:val="001B4EE6"/>
    <w:rsid w:val="001B5AA5"/>
    <w:rsid w:val="001B5AC6"/>
    <w:rsid w:val="001B5D3E"/>
    <w:rsid w:val="001B60E8"/>
    <w:rsid w:val="001B618E"/>
    <w:rsid w:val="001B61A9"/>
    <w:rsid w:val="001B6633"/>
    <w:rsid w:val="001B681F"/>
    <w:rsid w:val="001B6902"/>
    <w:rsid w:val="001B6937"/>
    <w:rsid w:val="001B6C4F"/>
    <w:rsid w:val="001B6D2C"/>
    <w:rsid w:val="001B6D93"/>
    <w:rsid w:val="001B7710"/>
    <w:rsid w:val="001C05FF"/>
    <w:rsid w:val="001C06CC"/>
    <w:rsid w:val="001C0E1D"/>
    <w:rsid w:val="001C10B8"/>
    <w:rsid w:val="001C1387"/>
    <w:rsid w:val="001C1C38"/>
    <w:rsid w:val="001C1C5E"/>
    <w:rsid w:val="001C21BB"/>
    <w:rsid w:val="001C2D39"/>
    <w:rsid w:val="001C2D81"/>
    <w:rsid w:val="001C2F44"/>
    <w:rsid w:val="001C31A0"/>
    <w:rsid w:val="001C3A72"/>
    <w:rsid w:val="001C3C0B"/>
    <w:rsid w:val="001C3E22"/>
    <w:rsid w:val="001C3EA2"/>
    <w:rsid w:val="001C4066"/>
    <w:rsid w:val="001C48CF"/>
    <w:rsid w:val="001C4FE0"/>
    <w:rsid w:val="001C51E7"/>
    <w:rsid w:val="001C5486"/>
    <w:rsid w:val="001C54FE"/>
    <w:rsid w:val="001C5505"/>
    <w:rsid w:val="001C55D5"/>
    <w:rsid w:val="001C5794"/>
    <w:rsid w:val="001C639E"/>
    <w:rsid w:val="001C647E"/>
    <w:rsid w:val="001C67C5"/>
    <w:rsid w:val="001C68C4"/>
    <w:rsid w:val="001C6B8A"/>
    <w:rsid w:val="001C6FB7"/>
    <w:rsid w:val="001C7395"/>
    <w:rsid w:val="001C74E3"/>
    <w:rsid w:val="001C75E2"/>
    <w:rsid w:val="001C781F"/>
    <w:rsid w:val="001C7AD4"/>
    <w:rsid w:val="001D0882"/>
    <w:rsid w:val="001D0FDA"/>
    <w:rsid w:val="001D13E5"/>
    <w:rsid w:val="001D1D6A"/>
    <w:rsid w:val="001D1E1A"/>
    <w:rsid w:val="001D1F67"/>
    <w:rsid w:val="001D2318"/>
    <w:rsid w:val="001D2A18"/>
    <w:rsid w:val="001D2DEB"/>
    <w:rsid w:val="001D3094"/>
    <w:rsid w:val="001D33C5"/>
    <w:rsid w:val="001D35E9"/>
    <w:rsid w:val="001D36A3"/>
    <w:rsid w:val="001D36F3"/>
    <w:rsid w:val="001D3932"/>
    <w:rsid w:val="001D3FF3"/>
    <w:rsid w:val="001D4DD5"/>
    <w:rsid w:val="001D5239"/>
    <w:rsid w:val="001D528E"/>
    <w:rsid w:val="001D52E3"/>
    <w:rsid w:val="001D56CD"/>
    <w:rsid w:val="001D5FB3"/>
    <w:rsid w:val="001D6157"/>
    <w:rsid w:val="001D641B"/>
    <w:rsid w:val="001D67BA"/>
    <w:rsid w:val="001D6835"/>
    <w:rsid w:val="001D68AA"/>
    <w:rsid w:val="001D6C74"/>
    <w:rsid w:val="001D6D2B"/>
    <w:rsid w:val="001D72B7"/>
    <w:rsid w:val="001D7BAF"/>
    <w:rsid w:val="001D7EA7"/>
    <w:rsid w:val="001D7EFB"/>
    <w:rsid w:val="001D7F29"/>
    <w:rsid w:val="001E065E"/>
    <w:rsid w:val="001E12BD"/>
    <w:rsid w:val="001E1518"/>
    <w:rsid w:val="001E17EC"/>
    <w:rsid w:val="001E1B3B"/>
    <w:rsid w:val="001E2DA4"/>
    <w:rsid w:val="001E390F"/>
    <w:rsid w:val="001E3F1E"/>
    <w:rsid w:val="001E3F40"/>
    <w:rsid w:val="001E44A5"/>
    <w:rsid w:val="001E465D"/>
    <w:rsid w:val="001E4A5F"/>
    <w:rsid w:val="001E4D4E"/>
    <w:rsid w:val="001E4DBA"/>
    <w:rsid w:val="001E4FBF"/>
    <w:rsid w:val="001E538F"/>
    <w:rsid w:val="001E54B8"/>
    <w:rsid w:val="001E54ED"/>
    <w:rsid w:val="001E5526"/>
    <w:rsid w:val="001E5738"/>
    <w:rsid w:val="001E5A31"/>
    <w:rsid w:val="001E5FFA"/>
    <w:rsid w:val="001E6102"/>
    <w:rsid w:val="001E61EF"/>
    <w:rsid w:val="001E675A"/>
    <w:rsid w:val="001E6E39"/>
    <w:rsid w:val="001E6F0C"/>
    <w:rsid w:val="001E737E"/>
    <w:rsid w:val="001E7943"/>
    <w:rsid w:val="001E7A72"/>
    <w:rsid w:val="001F012D"/>
    <w:rsid w:val="001F0C3E"/>
    <w:rsid w:val="001F106C"/>
    <w:rsid w:val="001F1579"/>
    <w:rsid w:val="001F19D9"/>
    <w:rsid w:val="001F1DA0"/>
    <w:rsid w:val="001F200C"/>
    <w:rsid w:val="001F251A"/>
    <w:rsid w:val="001F28D1"/>
    <w:rsid w:val="001F293D"/>
    <w:rsid w:val="001F2E55"/>
    <w:rsid w:val="001F3122"/>
    <w:rsid w:val="001F3690"/>
    <w:rsid w:val="001F39CB"/>
    <w:rsid w:val="001F3A9C"/>
    <w:rsid w:val="001F53D3"/>
    <w:rsid w:val="001F57D3"/>
    <w:rsid w:val="001F5D4F"/>
    <w:rsid w:val="001F61CB"/>
    <w:rsid w:val="001F6E4E"/>
    <w:rsid w:val="001F70E5"/>
    <w:rsid w:val="001F726D"/>
    <w:rsid w:val="001F7360"/>
    <w:rsid w:val="001F762C"/>
    <w:rsid w:val="001F78A3"/>
    <w:rsid w:val="001F7944"/>
    <w:rsid w:val="001F7AD6"/>
    <w:rsid w:val="001F7E63"/>
    <w:rsid w:val="00200702"/>
    <w:rsid w:val="00201376"/>
    <w:rsid w:val="002016BC"/>
    <w:rsid w:val="00201A69"/>
    <w:rsid w:val="00202268"/>
    <w:rsid w:val="00202701"/>
    <w:rsid w:val="00202723"/>
    <w:rsid w:val="002035EB"/>
    <w:rsid w:val="00203A24"/>
    <w:rsid w:val="0020413E"/>
    <w:rsid w:val="00204587"/>
    <w:rsid w:val="002047DD"/>
    <w:rsid w:val="002048F2"/>
    <w:rsid w:val="00204E74"/>
    <w:rsid w:val="00205A87"/>
    <w:rsid w:val="00205B31"/>
    <w:rsid w:val="00205C4C"/>
    <w:rsid w:val="0020622B"/>
    <w:rsid w:val="0020652A"/>
    <w:rsid w:val="002071E8"/>
    <w:rsid w:val="00207504"/>
    <w:rsid w:val="00207EAB"/>
    <w:rsid w:val="002102FC"/>
    <w:rsid w:val="00210733"/>
    <w:rsid w:val="00210876"/>
    <w:rsid w:val="002111CE"/>
    <w:rsid w:val="002113A0"/>
    <w:rsid w:val="00211515"/>
    <w:rsid w:val="0021162B"/>
    <w:rsid w:val="0021180A"/>
    <w:rsid w:val="00211C98"/>
    <w:rsid w:val="00212006"/>
    <w:rsid w:val="002128EF"/>
    <w:rsid w:val="00212918"/>
    <w:rsid w:val="00212B72"/>
    <w:rsid w:val="00213101"/>
    <w:rsid w:val="00213315"/>
    <w:rsid w:val="002133A0"/>
    <w:rsid w:val="0021356D"/>
    <w:rsid w:val="002146A8"/>
    <w:rsid w:val="002151C9"/>
    <w:rsid w:val="002159C6"/>
    <w:rsid w:val="0021609B"/>
    <w:rsid w:val="002163DA"/>
    <w:rsid w:val="0021699E"/>
    <w:rsid w:val="00216BD1"/>
    <w:rsid w:val="0021749C"/>
    <w:rsid w:val="0021773D"/>
    <w:rsid w:val="002205D7"/>
    <w:rsid w:val="002207CD"/>
    <w:rsid w:val="0022094D"/>
    <w:rsid w:val="00220D89"/>
    <w:rsid w:val="0022105C"/>
    <w:rsid w:val="002219BE"/>
    <w:rsid w:val="00221EF7"/>
    <w:rsid w:val="0022200F"/>
    <w:rsid w:val="00222325"/>
    <w:rsid w:val="00222329"/>
    <w:rsid w:val="00222A61"/>
    <w:rsid w:val="00222D91"/>
    <w:rsid w:val="00222FC3"/>
    <w:rsid w:val="00223681"/>
    <w:rsid w:val="00223D66"/>
    <w:rsid w:val="00223F52"/>
    <w:rsid w:val="0022415D"/>
    <w:rsid w:val="00224B63"/>
    <w:rsid w:val="0022535D"/>
    <w:rsid w:val="002258AB"/>
    <w:rsid w:val="00225EBA"/>
    <w:rsid w:val="00226B3F"/>
    <w:rsid w:val="00226BBE"/>
    <w:rsid w:val="00226D2C"/>
    <w:rsid w:val="00226D96"/>
    <w:rsid w:val="00227141"/>
    <w:rsid w:val="002275F3"/>
    <w:rsid w:val="0022782F"/>
    <w:rsid w:val="00227844"/>
    <w:rsid w:val="00227F7D"/>
    <w:rsid w:val="002300B5"/>
    <w:rsid w:val="00230F10"/>
    <w:rsid w:val="002317F1"/>
    <w:rsid w:val="00231C6C"/>
    <w:rsid w:val="00232131"/>
    <w:rsid w:val="0023221E"/>
    <w:rsid w:val="002335A6"/>
    <w:rsid w:val="002338D9"/>
    <w:rsid w:val="00233A01"/>
    <w:rsid w:val="00233CCC"/>
    <w:rsid w:val="0023419B"/>
    <w:rsid w:val="0023456A"/>
    <w:rsid w:val="0023471D"/>
    <w:rsid w:val="00235152"/>
    <w:rsid w:val="00235293"/>
    <w:rsid w:val="002353BF"/>
    <w:rsid w:val="0023542C"/>
    <w:rsid w:val="00235766"/>
    <w:rsid w:val="002358C8"/>
    <w:rsid w:val="00235B6E"/>
    <w:rsid w:val="002368B1"/>
    <w:rsid w:val="00236982"/>
    <w:rsid w:val="00236BA9"/>
    <w:rsid w:val="00236D7D"/>
    <w:rsid w:val="0023740B"/>
    <w:rsid w:val="00237575"/>
    <w:rsid w:val="002402BE"/>
    <w:rsid w:val="002412CD"/>
    <w:rsid w:val="002413DA"/>
    <w:rsid w:val="0024170C"/>
    <w:rsid w:val="00241A0D"/>
    <w:rsid w:val="00241B33"/>
    <w:rsid w:val="00241BE3"/>
    <w:rsid w:val="00241D78"/>
    <w:rsid w:val="00242208"/>
    <w:rsid w:val="0024236E"/>
    <w:rsid w:val="002423C0"/>
    <w:rsid w:val="00242479"/>
    <w:rsid w:val="00242988"/>
    <w:rsid w:val="00242A57"/>
    <w:rsid w:val="00242CCE"/>
    <w:rsid w:val="00242ECB"/>
    <w:rsid w:val="002431DE"/>
    <w:rsid w:val="00243694"/>
    <w:rsid w:val="002439AD"/>
    <w:rsid w:val="00243E5C"/>
    <w:rsid w:val="00244127"/>
    <w:rsid w:val="002442E5"/>
    <w:rsid w:val="0024474B"/>
    <w:rsid w:val="00244C8E"/>
    <w:rsid w:val="0024628F"/>
    <w:rsid w:val="002465CC"/>
    <w:rsid w:val="0024727E"/>
    <w:rsid w:val="00247404"/>
    <w:rsid w:val="00247712"/>
    <w:rsid w:val="00247A66"/>
    <w:rsid w:val="00247EE1"/>
    <w:rsid w:val="00250414"/>
    <w:rsid w:val="0025044A"/>
    <w:rsid w:val="00250979"/>
    <w:rsid w:val="00250982"/>
    <w:rsid w:val="002509F9"/>
    <w:rsid w:val="00250B12"/>
    <w:rsid w:val="002512F6"/>
    <w:rsid w:val="00251433"/>
    <w:rsid w:val="0025197B"/>
    <w:rsid w:val="00251A79"/>
    <w:rsid w:val="00251F6B"/>
    <w:rsid w:val="00252001"/>
    <w:rsid w:val="00252D78"/>
    <w:rsid w:val="00252EE5"/>
    <w:rsid w:val="00252FF6"/>
    <w:rsid w:val="00253236"/>
    <w:rsid w:val="00253358"/>
    <w:rsid w:val="00253628"/>
    <w:rsid w:val="00253EE5"/>
    <w:rsid w:val="00253F25"/>
    <w:rsid w:val="002543C9"/>
    <w:rsid w:val="002546DA"/>
    <w:rsid w:val="0025495F"/>
    <w:rsid w:val="00255055"/>
    <w:rsid w:val="002550F6"/>
    <w:rsid w:val="0025527F"/>
    <w:rsid w:val="00255A08"/>
    <w:rsid w:val="00255D5A"/>
    <w:rsid w:val="00256187"/>
    <w:rsid w:val="00256603"/>
    <w:rsid w:val="00256961"/>
    <w:rsid w:val="00256CAA"/>
    <w:rsid w:val="00256D22"/>
    <w:rsid w:val="002572AE"/>
    <w:rsid w:val="002574E9"/>
    <w:rsid w:val="002575E5"/>
    <w:rsid w:val="0026052E"/>
    <w:rsid w:val="002606B6"/>
    <w:rsid w:val="00260777"/>
    <w:rsid w:val="00260B88"/>
    <w:rsid w:val="002610B0"/>
    <w:rsid w:val="002618F0"/>
    <w:rsid w:val="0026194B"/>
    <w:rsid w:val="00261952"/>
    <w:rsid w:val="00261B5F"/>
    <w:rsid w:val="002627F4"/>
    <w:rsid w:val="00263314"/>
    <w:rsid w:val="00264821"/>
    <w:rsid w:val="002648F5"/>
    <w:rsid w:val="00264D44"/>
    <w:rsid w:val="00264E54"/>
    <w:rsid w:val="0026566C"/>
    <w:rsid w:val="002658D2"/>
    <w:rsid w:val="002664CD"/>
    <w:rsid w:val="0026659C"/>
    <w:rsid w:val="00267539"/>
    <w:rsid w:val="00267AAD"/>
    <w:rsid w:val="00267AED"/>
    <w:rsid w:val="00267BF8"/>
    <w:rsid w:val="00267F3C"/>
    <w:rsid w:val="00270AAD"/>
    <w:rsid w:val="00270BE2"/>
    <w:rsid w:val="002717B1"/>
    <w:rsid w:val="002721B7"/>
    <w:rsid w:val="00272CAB"/>
    <w:rsid w:val="00272EBF"/>
    <w:rsid w:val="002730E4"/>
    <w:rsid w:val="0027344F"/>
    <w:rsid w:val="002734B3"/>
    <w:rsid w:val="002735C9"/>
    <w:rsid w:val="00273E13"/>
    <w:rsid w:val="002742C5"/>
    <w:rsid w:val="0027474F"/>
    <w:rsid w:val="0027479B"/>
    <w:rsid w:val="00274893"/>
    <w:rsid w:val="00274E4A"/>
    <w:rsid w:val="00274E85"/>
    <w:rsid w:val="00274EB8"/>
    <w:rsid w:val="002755F3"/>
    <w:rsid w:val="00275C04"/>
    <w:rsid w:val="00275EBD"/>
    <w:rsid w:val="002760D9"/>
    <w:rsid w:val="002765BD"/>
    <w:rsid w:val="002765CF"/>
    <w:rsid w:val="002769D7"/>
    <w:rsid w:val="00276A6B"/>
    <w:rsid w:val="00276C4F"/>
    <w:rsid w:val="00277014"/>
    <w:rsid w:val="00277109"/>
    <w:rsid w:val="00277581"/>
    <w:rsid w:val="0027776E"/>
    <w:rsid w:val="0027794D"/>
    <w:rsid w:val="00277AB1"/>
    <w:rsid w:val="00277B9E"/>
    <w:rsid w:val="00277C1A"/>
    <w:rsid w:val="00280047"/>
    <w:rsid w:val="002804AE"/>
    <w:rsid w:val="00280A1E"/>
    <w:rsid w:val="00280CD5"/>
    <w:rsid w:val="00281D65"/>
    <w:rsid w:val="00281DDC"/>
    <w:rsid w:val="002820F8"/>
    <w:rsid w:val="002823EB"/>
    <w:rsid w:val="00282984"/>
    <w:rsid w:val="00282A1B"/>
    <w:rsid w:val="00282F5F"/>
    <w:rsid w:val="002833DC"/>
    <w:rsid w:val="00283798"/>
    <w:rsid w:val="00283EE7"/>
    <w:rsid w:val="00284055"/>
    <w:rsid w:val="00284112"/>
    <w:rsid w:val="002843DF"/>
    <w:rsid w:val="002846D2"/>
    <w:rsid w:val="002848F9"/>
    <w:rsid w:val="00284B5C"/>
    <w:rsid w:val="00284BF3"/>
    <w:rsid w:val="00284C9C"/>
    <w:rsid w:val="002852DF"/>
    <w:rsid w:val="00285B82"/>
    <w:rsid w:val="00286061"/>
    <w:rsid w:val="002863FD"/>
    <w:rsid w:val="00286514"/>
    <w:rsid w:val="00286708"/>
    <w:rsid w:val="002868BD"/>
    <w:rsid w:val="00286A52"/>
    <w:rsid w:val="00286A66"/>
    <w:rsid w:val="00286C49"/>
    <w:rsid w:val="00286DBF"/>
    <w:rsid w:val="00286E0C"/>
    <w:rsid w:val="002877F3"/>
    <w:rsid w:val="00287F84"/>
    <w:rsid w:val="0029009A"/>
    <w:rsid w:val="00290512"/>
    <w:rsid w:val="0029065A"/>
    <w:rsid w:val="002907ED"/>
    <w:rsid w:val="00290B79"/>
    <w:rsid w:val="00290D71"/>
    <w:rsid w:val="00290E1B"/>
    <w:rsid w:val="00291083"/>
    <w:rsid w:val="00291260"/>
    <w:rsid w:val="00291390"/>
    <w:rsid w:val="002913EA"/>
    <w:rsid w:val="002914EA"/>
    <w:rsid w:val="00291969"/>
    <w:rsid w:val="00291F09"/>
    <w:rsid w:val="002921F9"/>
    <w:rsid w:val="0029247E"/>
    <w:rsid w:val="0029259A"/>
    <w:rsid w:val="0029416F"/>
    <w:rsid w:val="002941A2"/>
    <w:rsid w:val="00294AB2"/>
    <w:rsid w:val="0029539F"/>
    <w:rsid w:val="00295E37"/>
    <w:rsid w:val="002960A7"/>
    <w:rsid w:val="002966D5"/>
    <w:rsid w:val="00297236"/>
    <w:rsid w:val="002972B6"/>
    <w:rsid w:val="00297476"/>
    <w:rsid w:val="00297E52"/>
    <w:rsid w:val="002A0CBA"/>
    <w:rsid w:val="002A0D52"/>
    <w:rsid w:val="002A0DC8"/>
    <w:rsid w:val="002A0F09"/>
    <w:rsid w:val="002A1159"/>
    <w:rsid w:val="002A163D"/>
    <w:rsid w:val="002A17B1"/>
    <w:rsid w:val="002A19DB"/>
    <w:rsid w:val="002A1ED3"/>
    <w:rsid w:val="002A21D3"/>
    <w:rsid w:val="002A23BA"/>
    <w:rsid w:val="002A3471"/>
    <w:rsid w:val="002A35D9"/>
    <w:rsid w:val="002A461F"/>
    <w:rsid w:val="002A4E57"/>
    <w:rsid w:val="002A5D56"/>
    <w:rsid w:val="002A6351"/>
    <w:rsid w:val="002A6620"/>
    <w:rsid w:val="002A6674"/>
    <w:rsid w:val="002A6A89"/>
    <w:rsid w:val="002A6AF0"/>
    <w:rsid w:val="002A6D3D"/>
    <w:rsid w:val="002A6DDA"/>
    <w:rsid w:val="002A6EF1"/>
    <w:rsid w:val="002A77F0"/>
    <w:rsid w:val="002A7902"/>
    <w:rsid w:val="002A7C7F"/>
    <w:rsid w:val="002B0098"/>
    <w:rsid w:val="002B08A1"/>
    <w:rsid w:val="002B0B15"/>
    <w:rsid w:val="002B0CA1"/>
    <w:rsid w:val="002B0CA4"/>
    <w:rsid w:val="002B0E0E"/>
    <w:rsid w:val="002B243A"/>
    <w:rsid w:val="002B2BBA"/>
    <w:rsid w:val="002B300C"/>
    <w:rsid w:val="002B38E5"/>
    <w:rsid w:val="002B3B17"/>
    <w:rsid w:val="002B3B4F"/>
    <w:rsid w:val="002B3E9C"/>
    <w:rsid w:val="002B41A6"/>
    <w:rsid w:val="002B4259"/>
    <w:rsid w:val="002B4E26"/>
    <w:rsid w:val="002B4F80"/>
    <w:rsid w:val="002B51DC"/>
    <w:rsid w:val="002B53FC"/>
    <w:rsid w:val="002B58BC"/>
    <w:rsid w:val="002B5D72"/>
    <w:rsid w:val="002B634A"/>
    <w:rsid w:val="002B6A87"/>
    <w:rsid w:val="002B70F4"/>
    <w:rsid w:val="002B7335"/>
    <w:rsid w:val="002B7CF6"/>
    <w:rsid w:val="002B7DBB"/>
    <w:rsid w:val="002B7E9C"/>
    <w:rsid w:val="002C027F"/>
    <w:rsid w:val="002C060D"/>
    <w:rsid w:val="002C0792"/>
    <w:rsid w:val="002C0A09"/>
    <w:rsid w:val="002C15C4"/>
    <w:rsid w:val="002C1682"/>
    <w:rsid w:val="002C16D5"/>
    <w:rsid w:val="002C198C"/>
    <w:rsid w:val="002C1C32"/>
    <w:rsid w:val="002C1C3C"/>
    <w:rsid w:val="002C1C5E"/>
    <w:rsid w:val="002C21AE"/>
    <w:rsid w:val="002C26E4"/>
    <w:rsid w:val="002C2D9F"/>
    <w:rsid w:val="002C2F33"/>
    <w:rsid w:val="002C32FA"/>
    <w:rsid w:val="002C33F2"/>
    <w:rsid w:val="002C3E67"/>
    <w:rsid w:val="002C4932"/>
    <w:rsid w:val="002C50AC"/>
    <w:rsid w:val="002C57CB"/>
    <w:rsid w:val="002C5BA4"/>
    <w:rsid w:val="002C5D27"/>
    <w:rsid w:val="002C5D7B"/>
    <w:rsid w:val="002C5E35"/>
    <w:rsid w:val="002C61CB"/>
    <w:rsid w:val="002C68F9"/>
    <w:rsid w:val="002C6C2F"/>
    <w:rsid w:val="002C6CA4"/>
    <w:rsid w:val="002C6E00"/>
    <w:rsid w:val="002C6F50"/>
    <w:rsid w:val="002C6F72"/>
    <w:rsid w:val="002C714B"/>
    <w:rsid w:val="002C75F9"/>
    <w:rsid w:val="002C78B0"/>
    <w:rsid w:val="002D032F"/>
    <w:rsid w:val="002D03EA"/>
    <w:rsid w:val="002D069B"/>
    <w:rsid w:val="002D06DC"/>
    <w:rsid w:val="002D092E"/>
    <w:rsid w:val="002D0CB4"/>
    <w:rsid w:val="002D11A0"/>
    <w:rsid w:val="002D120A"/>
    <w:rsid w:val="002D1998"/>
    <w:rsid w:val="002D1EED"/>
    <w:rsid w:val="002D229C"/>
    <w:rsid w:val="002D2613"/>
    <w:rsid w:val="002D282D"/>
    <w:rsid w:val="002D29BD"/>
    <w:rsid w:val="002D3A3B"/>
    <w:rsid w:val="002D3A58"/>
    <w:rsid w:val="002D3CBA"/>
    <w:rsid w:val="002D3D22"/>
    <w:rsid w:val="002D428E"/>
    <w:rsid w:val="002D4C06"/>
    <w:rsid w:val="002D4E85"/>
    <w:rsid w:val="002D5469"/>
    <w:rsid w:val="002D65DA"/>
    <w:rsid w:val="002D6673"/>
    <w:rsid w:val="002D6A0F"/>
    <w:rsid w:val="002D6FA5"/>
    <w:rsid w:val="002D719C"/>
    <w:rsid w:val="002D72EE"/>
    <w:rsid w:val="002D733F"/>
    <w:rsid w:val="002D76F4"/>
    <w:rsid w:val="002D7A8B"/>
    <w:rsid w:val="002D7D22"/>
    <w:rsid w:val="002E04BE"/>
    <w:rsid w:val="002E07F3"/>
    <w:rsid w:val="002E0969"/>
    <w:rsid w:val="002E1302"/>
    <w:rsid w:val="002E17C5"/>
    <w:rsid w:val="002E1A20"/>
    <w:rsid w:val="002E1A3F"/>
    <w:rsid w:val="002E1C57"/>
    <w:rsid w:val="002E1D43"/>
    <w:rsid w:val="002E263E"/>
    <w:rsid w:val="002E3477"/>
    <w:rsid w:val="002E3767"/>
    <w:rsid w:val="002E3C52"/>
    <w:rsid w:val="002E3EC8"/>
    <w:rsid w:val="002E3FC4"/>
    <w:rsid w:val="002E4103"/>
    <w:rsid w:val="002E42BB"/>
    <w:rsid w:val="002E4387"/>
    <w:rsid w:val="002E57A2"/>
    <w:rsid w:val="002E5924"/>
    <w:rsid w:val="002E6ACA"/>
    <w:rsid w:val="002E6BE7"/>
    <w:rsid w:val="002E70D1"/>
    <w:rsid w:val="002E714C"/>
    <w:rsid w:val="002E7401"/>
    <w:rsid w:val="002E7444"/>
    <w:rsid w:val="002E75EF"/>
    <w:rsid w:val="002E774C"/>
    <w:rsid w:val="002E79F6"/>
    <w:rsid w:val="002E7C38"/>
    <w:rsid w:val="002E7DA8"/>
    <w:rsid w:val="002F08BC"/>
    <w:rsid w:val="002F0901"/>
    <w:rsid w:val="002F0A9B"/>
    <w:rsid w:val="002F0CDB"/>
    <w:rsid w:val="002F0E36"/>
    <w:rsid w:val="002F0FA5"/>
    <w:rsid w:val="002F128D"/>
    <w:rsid w:val="002F1952"/>
    <w:rsid w:val="002F1ADC"/>
    <w:rsid w:val="002F229D"/>
    <w:rsid w:val="002F236B"/>
    <w:rsid w:val="002F23FA"/>
    <w:rsid w:val="002F2540"/>
    <w:rsid w:val="002F25A5"/>
    <w:rsid w:val="002F2791"/>
    <w:rsid w:val="002F2B19"/>
    <w:rsid w:val="002F2CC2"/>
    <w:rsid w:val="002F2D8E"/>
    <w:rsid w:val="002F2D9B"/>
    <w:rsid w:val="002F3FCE"/>
    <w:rsid w:val="002F4245"/>
    <w:rsid w:val="002F4B4A"/>
    <w:rsid w:val="002F55AB"/>
    <w:rsid w:val="002F6161"/>
    <w:rsid w:val="002F65B5"/>
    <w:rsid w:val="002F69C7"/>
    <w:rsid w:val="002F6DF4"/>
    <w:rsid w:val="002F710C"/>
    <w:rsid w:val="002F726B"/>
    <w:rsid w:val="002F7332"/>
    <w:rsid w:val="002F7B14"/>
    <w:rsid w:val="002F7CB8"/>
    <w:rsid w:val="002F7F0D"/>
    <w:rsid w:val="00301013"/>
    <w:rsid w:val="00301693"/>
    <w:rsid w:val="00301A5E"/>
    <w:rsid w:val="00301CB4"/>
    <w:rsid w:val="00302790"/>
    <w:rsid w:val="00302C97"/>
    <w:rsid w:val="00302E7F"/>
    <w:rsid w:val="00303451"/>
    <w:rsid w:val="003039D3"/>
    <w:rsid w:val="00303DD3"/>
    <w:rsid w:val="003044F3"/>
    <w:rsid w:val="00304A34"/>
    <w:rsid w:val="0030528F"/>
    <w:rsid w:val="00305631"/>
    <w:rsid w:val="00305819"/>
    <w:rsid w:val="0030612E"/>
    <w:rsid w:val="0030632B"/>
    <w:rsid w:val="00306577"/>
    <w:rsid w:val="003065C3"/>
    <w:rsid w:val="00306958"/>
    <w:rsid w:val="003069B0"/>
    <w:rsid w:val="00306A74"/>
    <w:rsid w:val="00306E14"/>
    <w:rsid w:val="0030767B"/>
    <w:rsid w:val="00307682"/>
    <w:rsid w:val="00307956"/>
    <w:rsid w:val="00310582"/>
    <w:rsid w:val="003107F1"/>
    <w:rsid w:val="00310D5C"/>
    <w:rsid w:val="003113FB"/>
    <w:rsid w:val="0031156D"/>
    <w:rsid w:val="00311591"/>
    <w:rsid w:val="00311927"/>
    <w:rsid w:val="00311FCA"/>
    <w:rsid w:val="0031218C"/>
    <w:rsid w:val="003129F8"/>
    <w:rsid w:val="003130DF"/>
    <w:rsid w:val="0031396B"/>
    <w:rsid w:val="00313C5F"/>
    <w:rsid w:val="00313C6C"/>
    <w:rsid w:val="00313DFA"/>
    <w:rsid w:val="00314566"/>
    <w:rsid w:val="00315058"/>
    <w:rsid w:val="003150AB"/>
    <w:rsid w:val="0031517E"/>
    <w:rsid w:val="00315440"/>
    <w:rsid w:val="00315AB7"/>
    <w:rsid w:val="00315E33"/>
    <w:rsid w:val="00316AF5"/>
    <w:rsid w:val="003175A7"/>
    <w:rsid w:val="003205C6"/>
    <w:rsid w:val="003209D3"/>
    <w:rsid w:val="00320A24"/>
    <w:rsid w:val="00320B2D"/>
    <w:rsid w:val="00320EE7"/>
    <w:rsid w:val="00321D37"/>
    <w:rsid w:val="00321DFF"/>
    <w:rsid w:val="003225D5"/>
    <w:rsid w:val="00322BB7"/>
    <w:rsid w:val="0032364E"/>
    <w:rsid w:val="003239BD"/>
    <w:rsid w:val="00323B42"/>
    <w:rsid w:val="00323F67"/>
    <w:rsid w:val="00324115"/>
    <w:rsid w:val="003242AA"/>
    <w:rsid w:val="00324F4F"/>
    <w:rsid w:val="00324F91"/>
    <w:rsid w:val="0032524D"/>
    <w:rsid w:val="00325495"/>
    <w:rsid w:val="00325603"/>
    <w:rsid w:val="0032671C"/>
    <w:rsid w:val="00326C8A"/>
    <w:rsid w:val="00326D7E"/>
    <w:rsid w:val="0032726D"/>
    <w:rsid w:val="00327375"/>
    <w:rsid w:val="00327406"/>
    <w:rsid w:val="0032767C"/>
    <w:rsid w:val="00327B05"/>
    <w:rsid w:val="00327B42"/>
    <w:rsid w:val="00327C29"/>
    <w:rsid w:val="00327F50"/>
    <w:rsid w:val="0033011C"/>
    <w:rsid w:val="003306C0"/>
    <w:rsid w:val="00330B90"/>
    <w:rsid w:val="00330D33"/>
    <w:rsid w:val="00331093"/>
    <w:rsid w:val="00331527"/>
    <w:rsid w:val="00331824"/>
    <w:rsid w:val="00331CE4"/>
    <w:rsid w:val="00331D8D"/>
    <w:rsid w:val="00331E45"/>
    <w:rsid w:val="003324BD"/>
    <w:rsid w:val="00332B64"/>
    <w:rsid w:val="00333065"/>
    <w:rsid w:val="0033311D"/>
    <w:rsid w:val="00333854"/>
    <w:rsid w:val="0033436B"/>
    <w:rsid w:val="00334465"/>
    <w:rsid w:val="00334BE0"/>
    <w:rsid w:val="00334C24"/>
    <w:rsid w:val="00334F1E"/>
    <w:rsid w:val="003351EF"/>
    <w:rsid w:val="0033542B"/>
    <w:rsid w:val="00335608"/>
    <w:rsid w:val="003356D1"/>
    <w:rsid w:val="00335AD4"/>
    <w:rsid w:val="00335BD0"/>
    <w:rsid w:val="00335E4A"/>
    <w:rsid w:val="00335EB4"/>
    <w:rsid w:val="00335F34"/>
    <w:rsid w:val="003368CD"/>
    <w:rsid w:val="003368E1"/>
    <w:rsid w:val="003368E4"/>
    <w:rsid w:val="0033690C"/>
    <w:rsid w:val="00336B27"/>
    <w:rsid w:val="00336FC9"/>
    <w:rsid w:val="0033724F"/>
    <w:rsid w:val="00337269"/>
    <w:rsid w:val="0033780D"/>
    <w:rsid w:val="00337833"/>
    <w:rsid w:val="003378A3"/>
    <w:rsid w:val="00340158"/>
    <w:rsid w:val="00340183"/>
    <w:rsid w:val="00340308"/>
    <w:rsid w:val="003403C8"/>
    <w:rsid w:val="003407C6"/>
    <w:rsid w:val="00340B34"/>
    <w:rsid w:val="00340C56"/>
    <w:rsid w:val="0034113E"/>
    <w:rsid w:val="003415C2"/>
    <w:rsid w:val="00341711"/>
    <w:rsid w:val="00341C5B"/>
    <w:rsid w:val="00341D00"/>
    <w:rsid w:val="003422C0"/>
    <w:rsid w:val="003429CA"/>
    <w:rsid w:val="00343283"/>
    <w:rsid w:val="003437FC"/>
    <w:rsid w:val="00343800"/>
    <w:rsid w:val="00343BF6"/>
    <w:rsid w:val="00343E09"/>
    <w:rsid w:val="00344599"/>
    <w:rsid w:val="00344645"/>
    <w:rsid w:val="00344A96"/>
    <w:rsid w:val="00344D3A"/>
    <w:rsid w:val="00344EB7"/>
    <w:rsid w:val="00345401"/>
    <w:rsid w:val="003456AD"/>
    <w:rsid w:val="003456B9"/>
    <w:rsid w:val="003458F6"/>
    <w:rsid w:val="00346109"/>
    <w:rsid w:val="0034624D"/>
    <w:rsid w:val="0034631B"/>
    <w:rsid w:val="0034673F"/>
    <w:rsid w:val="0034675E"/>
    <w:rsid w:val="00346921"/>
    <w:rsid w:val="003469C7"/>
    <w:rsid w:val="00346C45"/>
    <w:rsid w:val="00347110"/>
    <w:rsid w:val="003471B4"/>
    <w:rsid w:val="0034747A"/>
    <w:rsid w:val="0034760D"/>
    <w:rsid w:val="00347A17"/>
    <w:rsid w:val="003501EA"/>
    <w:rsid w:val="0035024E"/>
    <w:rsid w:val="00350D87"/>
    <w:rsid w:val="00350D95"/>
    <w:rsid w:val="003512BA"/>
    <w:rsid w:val="00351353"/>
    <w:rsid w:val="003518EB"/>
    <w:rsid w:val="00351914"/>
    <w:rsid w:val="00352217"/>
    <w:rsid w:val="003525CF"/>
    <w:rsid w:val="00352A5B"/>
    <w:rsid w:val="00353618"/>
    <w:rsid w:val="003537E1"/>
    <w:rsid w:val="00353979"/>
    <w:rsid w:val="00354563"/>
    <w:rsid w:val="00354614"/>
    <w:rsid w:val="0035483C"/>
    <w:rsid w:val="003555C6"/>
    <w:rsid w:val="003559D3"/>
    <w:rsid w:val="00356651"/>
    <w:rsid w:val="00356770"/>
    <w:rsid w:val="003570F7"/>
    <w:rsid w:val="003573C9"/>
    <w:rsid w:val="00357AD8"/>
    <w:rsid w:val="00357C70"/>
    <w:rsid w:val="003600ED"/>
    <w:rsid w:val="00360713"/>
    <w:rsid w:val="00360A45"/>
    <w:rsid w:val="00360AF0"/>
    <w:rsid w:val="00360BF7"/>
    <w:rsid w:val="00360C07"/>
    <w:rsid w:val="00360C75"/>
    <w:rsid w:val="003611C0"/>
    <w:rsid w:val="00361365"/>
    <w:rsid w:val="00361A31"/>
    <w:rsid w:val="00361C98"/>
    <w:rsid w:val="003620B0"/>
    <w:rsid w:val="0036294F"/>
    <w:rsid w:val="00363076"/>
    <w:rsid w:val="00363379"/>
    <w:rsid w:val="00363428"/>
    <w:rsid w:val="0036374A"/>
    <w:rsid w:val="0036375A"/>
    <w:rsid w:val="00363A4C"/>
    <w:rsid w:val="00363CB8"/>
    <w:rsid w:val="00363E6E"/>
    <w:rsid w:val="0036476C"/>
    <w:rsid w:val="00364A19"/>
    <w:rsid w:val="00364F71"/>
    <w:rsid w:val="0036523A"/>
    <w:rsid w:val="0036523F"/>
    <w:rsid w:val="003652D2"/>
    <w:rsid w:val="00365F67"/>
    <w:rsid w:val="00366071"/>
    <w:rsid w:val="00366411"/>
    <w:rsid w:val="00366936"/>
    <w:rsid w:val="00366964"/>
    <w:rsid w:val="0036696E"/>
    <w:rsid w:val="00366AEF"/>
    <w:rsid w:val="00366B71"/>
    <w:rsid w:val="0036737F"/>
    <w:rsid w:val="00367381"/>
    <w:rsid w:val="0036789F"/>
    <w:rsid w:val="003707FD"/>
    <w:rsid w:val="00370882"/>
    <w:rsid w:val="00370EBB"/>
    <w:rsid w:val="0037115B"/>
    <w:rsid w:val="00371273"/>
    <w:rsid w:val="0037149F"/>
    <w:rsid w:val="003715C0"/>
    <w:rsid w:val="00371B9A"/>
    <w:rsid w:val="00371E61"/>
    <w:rsid w:val="00372363"/>
    <w:rsid w:val="00372EB9"/>
    <w:rsid w:val="00372F7C"/>
    <w:rsid w:val="00373007"/>
    <w:rsid w:val="003735CA"/>
    <w:rsid w:val="00373BF2"/>
    <w:rsid w:val="00373C3B"/>
    <w:rsid w:val="00373C65"/>
    <w:rsid w:val="00373DD0"/>
    <w:rsid w:val="00373E93"/>
    <w:rsid w:val="00373F3C"/>
    <w:rsid w:val="00374033"/>
    <w:rsid w:val="0037424C"/>
    <w:rsid w:val="003745D7"/>
    <w:rsid w:val="0037508E"/>
    <w:rsid w:val="003754A2"/>
    <w:rsid w:val="00375958"/>
    <w:rsid w:val="00376018"/>
    <w:rsid w:val="00376353"/>
    <w:rsid w:val="00376360"/>
    <w:rsid w:val="00376893"/>
    <w:rsid w:val="00376A95"/>
    <w:rsid w:val="0037771E"/>
    <w:rsid w:val="00377F44"/>
    <w:rsid w:val="00380070"/>
    <w:rsid w:val="0038014E"/>
    <w:rsid w:val="00380DF1"/>
    <w:rsid w:val="00380EF0"/>
    <w:rsid w:val="0038171A"/>
    <w:rsid w:val="00381A10"/>
    <w:rsid w:val="00381A71"/>
    <w:rsid w:val="003821D4"/>
    <w:rsid w:val="0038278B"/>
    <w:rsid w:val="003827FF"/>
    <w:rsid w:val="00383378"/>
    <w:rsid w:val="003838C6"/>
    <w:rsid w:val="003842E1"/>
    <w:rsid w:val="003846F9"/>
    <w:rsid w:val="00384D14"/>
    <w:rsid w:val="0038507B"/>
    <w:rsid w:val="00385242"/>
    <w:rsid w:val="00385336"/>
    <w:rsid w:val="0038685A"/>
    <w:rsid w:val="00386D72"/>
    <w:rsid w:val="00386EA6"/>
    <w:rsid w:val="00386EB9"/>
    <w:rsid w:val="003870FE"/>
    <w:rsid w:val="00387103"/>
    <w:rsid w:val="003876E7"/>
    <w:rsid w:val="00387CA7"/>
    <w:rsid w:val="00387D6F"/>
    <w:rsid w:val="003902A4"/>
    <w:rsid w:val="0039051F"/>
    <w:rsid w:val="0039129D"/>
    <w:rsid w:val="00391BD9"/>
    <w:rsid w:val="00391DA5"/>
    <w:rsid w:val="00391F1C"/>
    <w:rsid w:val="0039215E"/>
    <w:rsid w:val="003924E9"/>
    <w:rsid w:val="003927A2"/>
    <w:rsid w:val="00392845"/>
    <w:rsid w:val="00393357"/>
    <w:rsid w:val="003933C2"/>
    <w:rsid w:val="0039381B"/>
    <w:rsid w:val="00393A0F"/>
    <w:rsid w:val="0039452D"/>
    <w:rsid w:val="0039476F"/>
    <w:rsid w:val="0039496C"/>
    <w:rsid w:val="00394E31"/>
    <w:rsid w:val="0039513E"/>
    <w:rsid w:val="00395239"/>
    <w:rsid w:val="0039573F"/>
    <w:rsid w:val="0039585E"/>
    <w:rsid w:val="003958CB"/>
    <w:rsid w:val="00395A95"/>
    <w:rsid w:val="00395C0F"/>
    <w:rsid w:val="00396F39"/>
    <w:rsid w:val="0039780D"/>
    <w:rsid w:val="00397B14"/>
    <w:rsid w:val="003A04D9"/>
    <w:rsid w:val="003A0C0D"/>
    <w:rsid w:val="003A0C57"/>
    <w:rsid w:val="003A0CF9"/>
    <w:rsid w:val="003A2144"/>
    <w:rsid w:val="003A27D4"/>
    <w:rsid w:val="003A2A57"/>
    <w:rsid w:val="003A2AD7"/>
    <w:rsid w:val="003A2B09"/>
    <w:rsid w:val="003A2C38"/>
    <w:rsid w:val="003A2E26"/>
    <w:rsid w:val="003A394F"/>
    <w:rsid w:val="003A3CA5"/>
    <w:rsid w:val="003A4250"/>
    <w:rsid w:val="003A439A"/>
    <w:rsid w:val="003A49B6"/>
    <w:rsid w:val="003A4FB3"/>
    <w:rsid w:val="003A553B"/>
    <w:rsid w:val="003A55CA"/>
    <w:rsid w:val="003A59A6"/>
    <w:rsid w:val="003A5D0E"/>
    <w:rsid w:val="003A6932"/>
    <w:rsid w:val="003A720C"/>
    <w:rsid w:val="003A7C49"/>
    <w:rsid w:val="003B00CE"/>
    <w:rsid w:val="003B05F3"/>
    <w:rsid w:val="003B0848"/>
    <w:rsid w:val="003B0EBB"/>
    <w:rsid w:val="003B1089"/>
    <w:rsid w:val="003B1987"/>
    <w:rsid w:val="003B1E6F"/>
    <w:rsid w:val="003B2050"/>
    <w:rsid w:val="003B20D4"/>
    <w:rsid w:val="003B210F"/>
    <w:rsid w:val="003B27B2"/>
    <w:rsid w:val="003B27F7"/>
    <w:rsid w:val="003B32BB"/>
    <w:rsid w:val="003B373D"/>
    <w:rsid w:val="003B3AD7"/>
    <w:rsid w:val="003B3D29"/>
    <w:rsid w:val="003B3FFE"/>
    <w:rsid w:val="003B4013"/>
    <w:rsid w:val="003B47B7"/>
    <w:rsid w:val="003B4CE4"/>
    <w:rsid w:val="003B551F"/>
    <w:rsid w:val="003B6A3F"/>
    <w:rsid w:val="003B7163"/>
    <w:rsid w:val="003B72C3"/>
    <w:rsid w:val="003B7563"/>
    <w:rsid w:val="003C0147"/>
    <w:rsid w:val="003C02F0"/>
    <w:rsid w:val="003C0374"/>
    <w:rsid w:val="003C03EC"/>
    <w:rsid w:val="003C074B"/>
    <w:rsid w:val="003C0884"/>
    <w:rsid w:val="003C0A50"/>
    <w:rsid w:val="003C0A7F"/>
    <w:rsid w:val="003C0C6E"/>
    <w:rsid w:val="003C1354"/>
    <w:rsid w:val="003C1404"/>
    <w:rsid w:val="003C190F"/>
    <w:rsid w:val="003C1EF0"/>
    <w:rsid w:val="003C27F3"/>
    <w:rsid w:val="003C2E7A"/>
    <w:rsid w:val="003C3354"/>
    <w:rsid w:val="003C34A1"/>
    <w:rsid w:val="003C3A42"/>
    <w:rsid w:val="003C3AE1"/>
    <w:rsid w:val="003C3B12"/>
    <w:rsid w:val="003C43D6"/>
    <w:rsid w:val="003C482F"/>
    <w:rsid w:val="003C5C48"/>
    <w:rsid w:val="003C6144"/>
    <w:rsid w:val="003C647C"/>
    <w:rsid w:val="003C64B3"/>
    <w:rsid w:val="003C65CE"/>
    <w:rsid w:val="003C674B"/>
    <w:rsid w:val="003C68A8"/>
    <w:rsid w:val="003C6E5D"/>
    <w:rsid w:val="003C6F5C"/>
    <w:rsid w:val="003C7020"/>
    <w:rsid w:val="003C771B"/>
    <w:rsid w:val="003C78CC"/>
    <w:rsid w:val="003C7920"/>
    <w:rsid w:val="003C7A52"/>
    <w:rsid w:val="003C7BFF"/>
    <w:rsid w:val="003D02C6"/>
    <w:rsid w:val="003D0AFE"/>
    <w:rsid w:val="003D165F"/>
    <w:rsid w:val="003D18E5"/>
    <w:rsid w:val="003D192E"/>
    <w:rsid w:val="003D1C7B"/>
    <w:rsid w:val="003D1D42"/>
    <w:rsid w:val="003D2282"/>
    <w:rsid w:val="003D2418"/>
    <w:rsid w:val="003D2478"/>
    <w:rsid w:val="003D257E"/>
    <w:rsid w:val="003D2932"/>
    <w:rsid w:val="003D2952"/>
    <w:rsid w:val="003D2D55"/>
    <w:rsid w:val="003D36EB"/>
    <w:rsid w:val="003D45ED"/>
    <w:rsid w:val="003D4F98"/>
    <w:rsid w:val="003D5290"/>
    <w:rsid w:val="003D5753"/>
    <w:rsid w:val="003D5C1D"/>
    <w:rsid w:val="003D62ED"/>
    <w:rsid w:val="003D65B7"/>
    <w:rsid w:val="003D65DD"/>
    <w:rsid w:val="003D6866"/>
    <w:rsid w:val="003D6C4D"/>
    <w:rsid w:val="003D6CB6"/>
    <w:rsid w:val="003D7B9A"/>
    <w:rsid w:val="003E0B15"/>
    <w:rsid w:val="003E0B31"/>
    <w:rsid w:val="003E0BA6"/>
    <w:rsid w:val="003E0C6E"/>
    <w:rsid w:val="003E0CBB"/>
    <w:rsid w:val="003E0CC8"/>
    <w:rsid w:val="003E0DBC"/>
    <w:rsid w:val="003E0E90"/>
    <w:rsid w:val="003E15FD"/>
    <w:rsid w:val="003E1733"/>
    <w:rsid w:val="003E19A9"/>
    <w:rsid w:val="003E1B0F"/>
    <w:rsid w:val="003E1E7C"/>
    <w:rsid w:val="003E2038"/>
    <w:rsid w:val="003E2068"/>
    <w:rsid w:val="003E2D07"/>
    <w:rsid w:val="003E2DCD"/>
    <w:rsid w:val="003E2EC3"/>
    <w:rsid w:val="003E2EF3"/>
    <w:rsid w:val="003E3086"/>
    <w:rsid w:val="003E3182"/>
    <w:rsid w:val="003E3BD3"/>
    <w:rsid w:val="003E3CFF"/>
    <w:rsid w:val="003E3E94"/>
    <w:rsid w:val="003E4148"/>
    <w:rsid w:val="003E41B7"/>
    <w:rsid w:val="003E425C"/>
    <w:rsid w:val="003E43A8"/>
    <w:rsid w:val="003E4BBC"/>
    <w:rsid w:val="003E4C55"/>
    <w:rsid w:val="003E5101"/>
    <w:rsid w:val="003E52A2"/>
    <w:rsid w:val="003E536C"/>
    <w:rsid w:val="003E547D"/>
    <w:rsid w:val="003E59B2"/>
    <w:rsid w:val="003E5A2C"/>
    <w:rsid w:val="003E62D0"/>
    <w:rsid w:val="003E6993"/>
    <w:rsid w:val="003E6EB9"/>
    <w:rsid w:val="003E7415"/>
    <w:rsid w:val="003E7912"/>
    <w:rsid w:val="003E7B26"/>
    <w:rsid w:val="003E7CEE"/>
    <w:rsid w:val="003F0380"/>
    <w:rsid w:val="003F070B"/>
    <w:rsid w:val="003F071B"/>
    <w:rsid w:val="003F0F06"/>
    <w:rsid w:val="003F1036"/>
    <w:rsid w:val="003F12D9"/>
    <w:rsid w:val="003F15BA"/>
    <w:rsid w:val="003F1B6B"/>
    <w:rsid w:val="003F1E6E"/>
    <w:rsid w:val="003F1F85"/>
    <w:rsid w:val="003F20C7"/>
    <w:rsid w:val="003F23B3"/>
    <w:rsid w:val="003F2578"/>
    <w:rsid w:val="003F28E6"/>
    <w:rsid w:val="003F2A73"/>
    <w:rsid w:val="003F2C52"/>
    <w:rsid w:val="003F3ABB"/>
    <w:rsid w:val="003F3DCE"/>
    <w:rsid w:val="003F3FA3"/>
    <w:rsid w:val="003F4406"/>
    <w:rsid w:val="003F4B44"/>
    <w:rsid w:val="003F57E7"/>
    <w:rsid w:val="003F58F7"/>
    <w:rsid w:val="003F5B07"/>
    <w:rsid w:val="003F69ED"/>
    <w:rsid w:val="003F6A55"/>
    <w:rsid w:val="003F6ED1"/>
    <w:rsid w:val="003F6FA2"/>
    <w:rsid w:val="003F7153"/>
    <w:rsid w:val="003F75ED"/>
    <w:rsid w:val="003F7790"/>
    <w:rsid w:val="003F7BD7"/>
    <w:rsid w:val="00400407"/>
    <w:rsid w:val="004006DC"/>
    <w:rsid w:val="004009BC"/>
    <w:rsid w:val="00400BB3"/>
    <w:rsid w:val="004014BF"/>
    <w:rsid w:val="00401D12"/>
    <w:rsid w:val="00401DCC"/>
    <w:rsid w:val="00401DEB"/>
    <w:rsid w:val="00402235"/>
    <w:rsid w:val="004022D9"/>
    <w:rsid w:val="004026FF"/>
    <w:rsid w:val="00402AE6"/>
    <w:rsid w:val="00402CAE"/>
    <w:rsid w:val="0040309E"/>
    <w:rsid w:val="004030CD"/>
    <w:rsid w:val="00403163"/>
    <w:rsid w:val="00403419"/>
    <w:rsid w:val="00403678"/>
    <w:rsid w:val="0040385F"/>
    <w:rsid w:val="00403A71"/>
    <w:rsid w:val="00403AE6"/>
    <w:rsid w:val="00403F97"/>
    <w:rsid w:val="004040CA"/>
    <w:rsid w:val="0040471F"/>
    <w:rsid w:val="004048C4"/>
    <w:rsid w:val="0040490E"/>
    <w:rsid w:val="00404EBE"/>
    <w:rsid w:val="004053FA"/>
    <w:rsid w:val="004059B1"/>
    <w:rsid w:val="00406080"/>
    <w:rsid w:val="00406512"/>
    <w:rsid w:val="004065DB"/>
    <w:rsid w:val="00406D12"/>
    <w:rsid w:val="00406E7D"/>
    <w:rsid w:val="0040744B"/>
    <w:rsid w:val="0040758F"/>
    <w:rsid w:val="00407915"/>
    <w:rsid w:val="004079B0"/>
    <w:rsid w:val="00407CDE"/>
    <w:rsid w:val="004101F4"/>
    <w:rsid w:val="00410619"/>
    <w:rsid w:val="00410769"/>
    <w:rsid w:val="00410920"/>
    <w:rsid w:val="004114A2"/>
    <w:rsid w:val="00412115"/>
    <w:rsid w:val="00412316"/>
    <w:rsid w:val="00412ABB"/>
    <w:rsid w:val="00412B63"/>
    <w:rsid w:val="00412DE8"/>
    <w:rsid w:val="00413105"/>
    <w:rsid w:val="004132F4"/>
    <w:rsid w:val="00413834"/>
    <w:rsid w:val="00413886"/>
    <w:rsid w:val="004139E7"/>
    <w:rsid w:val="00413EB7"/>
    <w:rsid w:val="00414389"/>
    <w:rsid w:val="00414553"/>
    <w:rsid w:val="00414677"/>
    <w:rsid w:val="0041486B"/>
    <w:rsid w:val="00415664"/>
    <w:rsid w:val="00415D7E"/>
    <w:rsid w:val="00415DCA"/>
    <w:rsid w:val="00416435"/>
    <w:rsid w:val="00416A05"/>
    <w:rsid w:val="00417EA4"/>
    <w:rsid w:val="00420563"/>
    <w:rsid w:val="004205FA"/>
    <w:rsid w:val="00420D15"/>
    <w:rsid w:val="00421B68"/>
    <w:rsid w:val="0042208C"/>
    <w:rsid w:val="00422314"/>
    <w:rsid w:val="0042240F"/>
    <w:rsid w:val="0042279C"/>
    <w:rsid w:val="00422F33"/>
    <w:rsid w:val="00422F3B"/>
    <w:rsid w:val="00422F46"/>
    <w:rsid w:val="00423076"/>
    <w:rsid w:val="0042357E"/>
    <w:rsid w:val="00423B6A"/>
    <w:rsid w:val="00423D6D"/>
    <w:rsid w:val="004240FC"/>
    <w:rsid w:val="00424358"/>
    <w:rsid w:val="0042487F"/>
    <w:rsid w:val="00424931"/>
    <w:rsid w:val="00424E18"/>
    <w:rsid w:val="0042512E"/>
    <w:rsid w:val="0042546E"/>
    <w:rsid w:val="0042557D"/>
    <w:rsid w:val="0042583D"/>
    <w:rsid w:val="004258AB"/>
    <w:rsid w:val="004263FF"/>
    <w:rsid w:val="004265CA"/>
    <w:rsid w:val="004267E0"/>
    <w:rsid w:val="004267F0"/>
    <w:rsid w:val="00426912"/>
    <w:rsid w:val="0042709B"/>
    <w:rsid w:val="004270FB"/>
    <w:rsid w:val="00427150"/>
    <w:rsid w:val="0042727F"/>
    <w:rsid w:val="0043013D"/>
    <w:rsid w:val="0043059C"/>
    <w:rsid w:val="004307B5"/>
    <w:rsid w:val="0043096E"/>
    <w:rsid w:val="004311E2"/>
    <w:rsid w:val="004312DC"/>
    <w:rsid w:val="00431868"/>
    <w:rsid w:val="00431B41"/>
    <w:rsid w:val="00431EBC"/>
    <w:rsid w:val="0043258E"/>
    <w:rsid w:val="004328D0"/>
    <w:rsid w:val="00433332"/>
    <w:rsid w:val="00433598"/>
    <w:rsid w:val="00433829"/>
    <w:rsid w:val="0043383B"/>
    <w:rsid w:val="00433A1E"/>
    <w:rsid w:val="00434389"/>
    <w:rsid w:val="00434F94"/>
    <w:rsid w:val="004353EF"/>
    <w:rsid w:val="00435A78"/>
    <w:rsid w:val="004371E5"/>
    <w:rsid w:val="004375C6"/>
    <w:rsid w:val="004377C6"/>
    <w:rsid w:val="00437817"/>
    <w:rsid w:val="004378DB"/>
    <w:rsid w:val="004379E6"/>
    <w:rsid w:val="00437C9B"/>
    <w:rsid w:val="00440104"/>
    <w:rsid w:val="00440183"/>
    <w:rsid w:val="00440390"/>
    <w:rsid w:val="004405F9"/>
    <w:rsid w:val="004407CF"/>
    <w:rsid w:val="0044088B"/>
    <w:rsid w:val="00440B3A"/>
    <w:rsid w:val="00440B49"/>
    <w:rsid w:val="00440E01"/>
    <w:rsid w:val="00441294"/>
    <w:rsid w:val="00441ABC"/>
    <w:rsid w:val="00441B49"/>
    <w:rsid w:val="00441D9C"/>
    <w:rsid w:val="0044270C"/>
    <w:rsid w:val="0044278A"/>
    <w:rsid w:val="0044288C"/>
    <w:rsid w:val="00442913"/>
    <w:rsid w:val="00442B8B"/>
    <w:rsid w:val="00442BE8"/>
    <w:rsid w:val="00442FFB"/>
    <w:rsid w:val="004443B6"/>
    <w:rsid w:val="004444A3"/>
    <w:rsid w:val="00444869"/>
    <w:rsid w:val="00444F14"/>
    <w:rsid w:val="00444F9B"/>
    <w:rsid w:val="004455F3"/>
    <w:rsid w:val="0044579B"/>
    <w:rsid w:val="00445A52"/>
    <w:rsid w:val="004466F1"/>
    <w:rsid w:val="004467B3"/>
    <w:rsid w:val="00446B17"/>
    <w:rsid w:val="00447070"/>
    <w:rsid w:val="0044767C"/>
    <w:rsid w:val="00447AB4"/>
    <w:rsid w:val="00447CCE"/>
    <w:rsid w:val="00451324"/>
    <w:rsid w:val="00451593"/>
    <w:rsid w:val="00451ABA"/>
    <w:rsid w:val="00451B18"/>
    <w:rsid w:val="00451C31"/>
    <w:rsid w:val="00451DBD"/>
    <w:rsid w:val="00452108"/>
    <w:rsid w:val="004523FB"/>
    <w:rsid w:val="004524F7"/>
    <w:rsid w:val="0045258C"/>
    <w:rsid w:val="00452746"/>
    <w:rsid w:val="00452C20"/>
    <w:rsid w:val="004530C2"/>
    <w:rsid w:val="004530F0"/>
    <w:rsid w:val="0045320C"/>
    <w:rsid w:val="004532F1"/>
    <w:rsid w:val="00454115"/>
    <w:rsid w:val="0045497B"/>
    <w:rsid w:val="004551C7"/>
    <w:rsid w:val="004557A9"/>
    <w:rsid w:val="0045582C"/>
    <w:rsid w:val="00455F25"/>
    <w:rsid w:val="004560A5"/>
    <w:rsid w:val="004562A7"/>
    <w:rsid w:val="004564C7"/>
    <w:rsid w:val="0045663A"/>
    <w:rsid w:val="004567F1"/>
    <w:rsid w:val="00456809"/>
    <w:rsid w:val="00456C29"/>
    <w:rsid w:val="0045713D"/>
    <w:rsid w:val="00457A60"/>
    <w:rsid w:val="00457FFD"/>
    <w:rsid w:val="004601AA"/>
    <w:rsid w:val="00460978"/>
    <w:rsid w:val="004609D1"/>
    <w:rsid w:val="00460B24"/>
    <w:rsid w:val="004615F0"/>
    <w:rsid w:val="00461B6F"/>
    <w:rsid w:val="00461D54"/>
    <w:rsid w:val="0046206E"/>
    <w:rsid w:val="00462360"/>
    <w:rsid w:val="00462418"/>
    <w:rsid w:val="00462A28"/>
    <w:rsid w:val="0046333B"/>
    <w:rsid w:val="00463D7F"/>
    <w:rsid w:val="00463EE4"/>
    <w:rsid w:val="00464025"/>
    <w:rsid w:val="004642A1"/>
    <w:rsid w:val="00464674"/>
    <w:rsid w:val="004648A8"/>
    <w:rsid w:val="004652D2"/>
    <w:rsid w:val="004655B3"/>
    <w:rsid w:val="0046627A"/>
    <w:rsid w:val="00466422"/>
    <w:rsid w:val="00467820"/>
    <w:rsid w:val="00467E9B"/>
    <w:rsid w:val="00470126"/>
    <w:rsid w:val="004701B8"/>
    <w:rsid w:val="004705EE"/>
    <w:rsid w:val="00470913"/>
    <w:rsid w:val="004710C3"/>
    <w:rsid w:val="0047157A"/>
    <w:rsid w:val="0047160A"/>
    <w:rsid w:val="0047165A"/>
    <w:rsid w:val="004717B6"/>
    <w:rsid w:val="004717D6"/>
    <w:rsid w:val="00471D39"/>
    <w:rsid w:val="0047217B"/>
    <w:rsid w:val="00472415"/>
    <w:rsid w:val="00472F63"/>
    <w:rsid w:val="00472FD0"/>
    <w:rsid w:val="00473118"/>
    <w:rsid w:val="00473434"/>
    <w:rsid w:val="004739CB"/>
    <w:rsid w:val="00473C05"/>
    <w:rsid w:val="00473E7A"/>
    <w:rsid w:val="00473EBC"/>
    <w:rsid w:val="00474411"/>
    <w:rsid w:val="00474489"/>
    <w:rsid w:val="0047519D"/>
    <w:rsid w:val="00475608"/>
    <w:rsid w:val="0047647D"/>
    <w:rsid w:val="0047777E"/>
    <w:rsid w:val="004778DE"/>
    <w:rsid w:val="00477CA1"/>
    <w:rsid w:val="00480259"/>
    <w:rsid w:val="004802F2"/>
    <w:rsid w:val="00480319"/>
    <w:rsid w:val="0048083E"/>
    <w:rsid w:val="004808A3"/>
    <w:rsid w:val="00480A68"/>
    <w:rsid w:val="00480BD3"/>
    <w:rsid w:val="004815DA"/>
    <w:rsid w:val="00481A3A"/>
    <w:rsid w:val="00482353"/>
    <w:rsid w:val="00482601"/>
    <w:rsid w:val="00482B25"/>
    <w:rsid w:val="00483D2F"/>
    <w:rsid w:val="0048409A"/>
    <w:rsid w:val="0048472D"/>
    <w:rsid w:val="004847DD"/>
    <w:rsid w:val="00485248"/>
    <w:rsid w:val="00485358"/>
    <w:rsid w:val="00485673"/>
    <w:rsid w:val="004863DD"/>
    <w:rsid w:val="00486E77"/>
    <w:rsid w:val="00487564"/>
    <w:rsid w:val="004877CC"/>
    <w:rsid w:val="0048781C"/>
    <w:rsid w:val="00487A97"/>
    <w:rsid w:val="00487E86"/>
    <w:rsid w:val="0049030A"/>
    <w:rsid w:val="00490784"/>
    <w:rsid w:val="004908C5"/>
    <w:rsid w:val="00490BF4"/>
    <w:rsid w:val="00491FA4"/>
    <w:rsid w:val="0049203E"/>
    <w:rsid w:val="004921FC"/>
    <w:rsid w:val="004925ED"/>
    <w:rsid w:val="00492652"/>
    <w:rsid w:val="004929D6"/>
    <w:rsid w:val="00492ABC"/>
    <w:rsid w:val="00492CF6"/>
    <w:rsid w:val="004936D2"/>
    <w:rsid w:val="004937F3"/>
    <w:rsid w:val="00493AA5"/>
    <w:rsid w:val="0049402E"/>
    <w:rsid w:val="004959FE"/>
    <w:rsid w:val="004960EF"/>
    <w:rsid w:val="00496329"/>
    <w:rsid w:val="00496B52"/>
    <w:rsid w:val="004972F0"/>
    <w:rsid w:val="00497A5B"/>
    <w:rsid w:val="004A0356"/>
    <w:rsid w:val="004A0370"/>
    <w:rsid w:val="004A03F0"/>
    <w:rsid w:val="004A0445"/>
    <w:rsid w:val="004A04AA"/>
    <w:rsid w:val="004A078E"/>
    <w:rsid w:val="004A0920"/>
    <w:rsid w:val="004A094C"/>
    <w:rsid w:val="004A0C73"/>
    <w:rsid w:val="004A0ED9"/>
    <w:rsid w:val="004A11C1"/>
    <w:rsid w:val="004A1575"/>
    <w:rsid w:val="004A17B9"/>
    <w:rsid w:val="004A1888"/>
    <w:rsid w:val="004A1A30"/>
    <w:rsid w:val="004A1B78"/>
    <w:rsid w:val="004A1BCF"/>
    <w:rsid w:val="004A2255"/>
    <w:rsid w:val="004A27FF"/>
    <w:rsid w:val="004A28B1"/>
    <w:rsid w:val="004A2A01"/>
    <w:rsid w:val="004A2FA8"/>
    <w:rsid w:val="004A3028"/>
    <w:rsid w:val="004A31E4"/>
    <w:rsid w:val="004A33B4"/>
    <w:rsid w:val="004A36D2"/>
    <w:rsid w:val="004A376E"/>
    <w:rsid w:val="004A3889"/>
    <w:rsid w:val="004A39A7"/>
    <w:rsid w:val="004A3A9A"/>
    <w:rsid w:val="004A3C94"/>
    <w:rsid w:val="004A3D1E"/>
    <w:rsid w:val="004A3F5E"/>
    <w:rsid w:val="004A3FFC"/>
    <w:rsid w:val="004A4954"/>
    <w:rsid w:val="004A4B1B"/>
    <w:rsid w:val="004A4BAD"/>
    <w:rsid w:val="004A5876"/>
    <w:rsid w:val="004A5A01"/>
    <w:rsid w:val="004A5CB0"/>
    <w:rsid w:val="004A61B3"/>
    <w:rsid w:val="004A6243"/>
    <w:rsid w:val="004A6631"/>
    <w:rsid w:val="004A678A"/>
    <w:rsid w:val="004A67A9"/>
    <w:rsid w:val="004A6C2C"/>
    <w:rsid w:val="004A6E8E"/>
    <w:rsid w:val="004A6E90"/>
    <w:rsid w:val="004A70CE"/>
    <w:rsid w:val="004A7552"/>
    <w:rsid w:val="004A7591"/>
    <w:rsid w:val="004A7A72"/>
    <w:rsid w:val="004A7E1A"/>
    <w:rsid w:val="004B0799"/>
    <w:rsid w:val="004B07ED"/>
    <w:rsid w:val="004B085A"/>
    <w:rsid w:val="004B1061"/>
    <w:rsid w:val="004B16D2"/>
    <w:rsid w:val="004B193D"/>
    <w:rsid w:val="004B2128"/>
    <w:rsid w:val="004B23F1"/>
    <w:rsid w:val="004B295C"/>
    <w:rsid w:val="004B2AE2"/>
    <w:rsid w:val="004B2BB7"/>
    <w:rsid w:val="004B2C56"/>
    <w:rsid w:val="004B3292"/>
    <w:rsid w:val="004B3A21"/>
    <w:rsid w:val="004B3B57"/>
    <w:rsid w:val="004B3E21"/>
    <w:rsid w:val="004B40E9"/>
    <w:rsid w:val="004B4545"/>
    <w:rsid w:val="004B48A8"/>
    <w:rsid w:val="004B49CE"/>
    <w:rsid w:val="004B4A5F"/>
    <w:rsid w:val="004B4E25"/>
    <w:rsid w:val="004B4F0F"/>
    <w:rsid w:val="004B4F15"/>
    <w:rsid w:val="004B549D"/>
    <w:rsid w:val="004B57B1"/>
    <w:rsid w:val="004B57B5"/>
    <w:rsid w:val="004B637A"/>
    <w:rsid w:val="004B6D83"/>
    <w:rsid w:val="004B6DF9"/>
    <w:rsid w:val="004B7145"/>
    <w:rsid w:val="004B754A"/>
    <w:rsid w:val="004B7647"/>
    <w:rsid w:val="004B7804"/>
    <w:rsid w:val="004C0218"/>
    <w:rsid w:val="004C05C3"/>
    <w:rsid w:val="004C0753"/>
    <w:rsid w:val="004C07D8"/>
    <w:rsid w:val="004C0EC8"/>
    <w:rsid w:val="004C1160"/>
    <w:rsid w:val="004C1383"/>
    <w:rsid w:val="004C1402"/>
    <w:rsid w:val="004C1605"/>
    <w:rsid w:val="004C1863"/>
    <w:rsid w:val="004C1BCB"/>
    <w:rsid w:val="004C1E99"/>
    <w:rsid w:val="004C1ED1"/>
    <w:rsid w:val="004C2234"/>
    <w:rsid w:val="004C22D7"/>
    <w:rsid w:val="004C3558"/>
    <w:rsid w:val="004C39B6"/>
    <w:rsid w:val="004C3E5C"/>
    <w:rsid w:val="004C430A"/>
    <w:rsid w:val="004C43F6"/>
    <w:rsid w:val="004C4AA9"/>
    <w:rsid w:val="004C4C86"/>
    <w:rsid w:val="004C58C7"/>
    <w:rsid w:val="004C5B2A"/>
    <w:rsid w:val="004C6229"/>
    <w:rsid w:val="004C6846"/>
    <w:rsid w:val="004C689B"/>
    <w:rsid w:val="004C69BD"/>
    <w:rsid w:val="004C72CA"/>
    <w:rsid w:val="004C7BD1"/>
    <w:rsid w:val="004C7FC5"/>
    <w:rsid w:val="004D00A9"/>
    <w:rsid w:val="004D0157"/>
    <w:rsid w:val="004D0158"/>
    <w:rsid w:val="004D05CD"/>
    <w:rsid w:val="004D0A4B"/>
    <w:rsid w:val="004D0CA6"/>
    <w:rsid w:val="004D1ABA"/>
    <w:rsid w:val="004D1F4A"/>
    <w:rsid w:val="004D1F51"/>
    <w:rsid w:val="004D2182"/>
    <w:rsid w:val="004D21ED"/>
    <w:rsid w:val="004D262B"/>
    <w:rsid w:val="004D2806"/>
    <w:rsid w:val="004D2AFF"/>
    <w:rsid w:val="004D320E"/>
    <w:rsid w:val="004D33F7"/>
    <w:rsid w:val="004D364C"/>
    <w:rsid w:val="004D39BD"/>
    <w:rsid w:val="004D4DA2"/>
    <w:rsid w:val="004D54CC"/>
    <w:rsid w:val="004D55F0"/>
    <w:rsid w:val="004D5939"/>
    <w:rsid w:val="004D5946"/>
    <w:rsid w:val="004D61C4"/>
    <w:rsid w:val="004D651F"/>
    <w:rsid w:val="004D65AC"/>
    <w:rsid w:val="004D7004"/>
    <w:rsid w:val="004D71FC"/>
    <w:rsid w:val="004D7586"/>
    <w:rsid w:val="004D7598"/>
    <w:rsid w:val="004D77C6"/>
    <w:rsid w:val="004D78BA"/>
    <w:rsid w:val="004D7C3C"/>
    <w:rsid w:val="004E10D9"/>
    <w:rsid w:val="004E15C4"/>
    <w:rsid w:val="004E16BD"/>
    <w:rsid w:val="004E1763"/>
    <w:rsid w:val="004E17A2"/>
    <w:rsid w:val="004E197F"/>
    <w:rsid w:val="004E1A61"/>
    <w:rsid w:val="004E28E6"/>
    <w:rsid w:val="004E32F5"/>
    <w:rsid w:val="004E43A2"/>
    <w:rsid w:val="004E4697"/>
    <w:rsid w:val="004E511D"/>
    <w:rsid w:val="004E52BB"/>
    <w:rsid w:val="004E5A15"/>
    <w:rsid w:val="004E5BDC"/>
    <w:rsid w:val="004E5FE0"/>
    <w:rsid w:val="004E609C"/>
    <w:rsid w:val="004E6384"/>
    <w:rsid w:val="004E65AF"/>
    <w:rsid w:val="004E6676"/>
    <w:rsid w:val="004E6B43"/>
    <w:rsid w:val="004E6F28"/>
    <w:rsid w:val="004E713A"/>
    <w:rsid w:val="004E7188"/>
    <w:rsid w:val="004F108A"/>
    <w:rsid w:val="004F140A"/>
    <w:rsid w:val="004F14DD"/>
    <w:rsid w:val="004F1F19"/>
    <w:rsid w:val="004F1FFE"/>
    <w:rsid w:val="004F251A"/>
    <w:rsid w:val="004F26A0"/>
    <w:rsid w:val="004F27FC"/>
    <w:rsid w:val="004F2809"/>
    <w:rsid w:val="004F288B"/>
    <w:rsid w:val="004F3272"/>
    <w:rsid w:val="004F3778"/>
    <w:rsid w:val="004F3FA4"/>
    <w:rsid w:val="004F4147"/>
    <w:rsid w:val="004F4216"/>
    <w:rsid w:val="004F43AF"/>
    <w:rsid w:val="004F4E92"/>
    <w:rsid w:val="004F5BBE"/>
    <w:rsid w:val="004F601E"/>
    <w:rsid w:val="004F660D"/>
    <w:rsid w:val="004F6749"/>
    <w:rsid w:val="004F6B6A"/>
    <w:rsid w:val="004F7732"/>
    <w:rsid w:val="004F7776"/>
    <w:rsid w:val="004F7C17"/>
    <w:rsid w:val="005005E4"/>
    <w:rsid w:val="00500EF0"/>
    <w:rsid w:val="0050144D"/>
    <w:rsid w:val="00501916"/>
    <w:rsid w:val="00501ADA"/>
    <w:rsid w:val="00502060"/>
    <w:rsid w:val="00502D94"/>
    <w:rsid w:val="00502F9B"/>
    <w:rsid w:val="00503409"/>
    <w:rsid w:val="0050346A"/>
    <w:rsid w:val="005034EB"/>
    <w:rsid w:val="0050350D"/>
    <w:rsid w:val="00503953"/>
    <w:rsid w:val="00503F78"/>
    <w:rsid w:val="00504239"/>
    <w:rsid w:val="0050490F"/>
    <w:rsid w:val="00504A8F"/>
    <w:rsid w:val="00504A99"/>
    <w:rsid w:val="00504D95"/>
    <w:rsid w:val="0050551D"/>
    <w:rsid w:val="00505DE4"/>
    <w:rsid w:val="00506027"/>
    <w:rsid w:val="005062F6"/>
    <w:rsid w:val="005065BE"/>
    <w:rsid w:val="0050669B"/>
    <w:rsid w:val="00506786"/>
    <w:rsid w:val="005068CD"/>
    <w:rsid w:val="00506AEE"/>
    <w:rsid w:val="00506D5F"/>
    <w:rsid w:val="00507287"/>
    <w:rsid w:val="0050768F"/>
    <w:rsid w:val="0050783B"/>
    <w:rsid w:val="0051008D"/>
    <w:rsid w:val="005101D3"/>
    <w:rsid w:val="005103A7"/>
    <w:rsid w:val="00510A54"/>
    <w:rsid w:val="00510F93"/>
    <w:rsid w:val="00511026"/>
    <w:rsid w:val="005114CC"/>
    <w:rsid w:val="0051175D"/>
    <w:rsid w:val="00511C80"/>
    <w:rsid w:val="00511CA7"/>
    <w:rsid w:val="005129B9"/>
    <w:rsid w:val="00512B58"/>
    <w:rsid w:val="0051307F"/>
    <w:rsid w:val="005136A0"/>
    <w:rsid w:val="0051372F"/>
    <w:rsid w:val="00513D45"/>
    <w:rsid w:val="00513EE8"/>
    <w:rsid w:val="0051458F"/>
    <w:rsid w:val="00514DFB"/>
    <w:rsid w:val="005158E9"/>
    <w:rsid w:val="00515A8B"/>
    <w:rsid w:val="00515D84"/>
    <w:rsid w:val="0051601D"/>
    <w:rsid w:val="00516135"/>
    <w:rsid w:val="00516136"/>
    <w:rsid w:val="00516938"/>
    <w:rsid w:val="00516961"/>
    <w:rsid w:val="0051699A"/>
    <w:rsid w:val="005171E7"/>
    <w:rsid w:val="00517426"/>
    <w:rsid w:val="0051763E"/>
    <w:rsid w:val="00517AE1"/>
    <w:rsid w:val="00520FE4"/>
    <w:rsid w:val="00520FFF"/>
    <w:rsid w:val="005210B9"/>
    <w:rsid w:val="00521141"/>
    <w:rsid w:val="00521203"/>
    <w:rsid w:val="00521C74"/>
    <w:rsid w:val="00521DEE"/>
    <w:rsid w:val="00522B7D"/>
    <w:rsid w:val="00522E8D"/>
    <w:rsid w:val="00523B57"/>
    <w:rsid w:val="00523DEB"/>
    <w:rsid w:val="005243BC"/>
    <w:rsid w:val="00524591"/>
    <w:rsid w:val="005245FD"/>
    <w:rsid w:val="0052464D"/>
    <w:rsid w:val="00524D55"/>
    <w:rsid w:val="005258B6"/>
    <w:rsid w:val="0052594A"/>
    <w:rsid w:val="00525A24"/>
    <w:rsid w:val="00525AC9"/>
    <w:rsid w:val="00525BD6"/>
    <w:rsid w:val="00525EE0"/>
    <w:rsid w:val="00526277"/>
    <w:rsid w:val="00526384"/>
    <w:rsid w:val="00526597"/>
    <w:rsid w:val="00526672"/>
    <w:rsid w:val="0052727B"/>
    <w:rsid w:val="0052735F"/>
    <w:rsid w:val="005274A0"/>
    <w:rsid w:val="00527E7B"/>
    <w:rsid w:val="00530868"/>
    <w:rsid w:val="00530966"/>
    <w:rsid w:val="00531002"/>
    <w:rsid w:val="005310C5"/>
    <w:rsid w:val="0053128A"/>
    <w:rsid w:val="00531660"/>
    <w:rsid w:val="00531D65"/>
    <w:rsid w:val="00532434"/>
    <w:rsid w:val="00532BC7"/>
    <w:rsid w:val="005333A6"/>
    <w:rsid w:val="005339B9"/>
    <w:rsid w:val="005340F8"/>
    <w:rsid w:val="0053474D"/>
    <w:rsid w:val="0053505B"/>
    <w:rsid w:val="005350F4"/>
    <w:rsid w:val="00535456"/>
    <w:rsid w:val="005355DA"/>
    <w:rsid w:val="00535B10"/>
    <w:rsid w:val="005360C5"/>
    <w:rsid w:val="00536127"/>
    <w:rsid w:val="00536195"/>
    <w:rsid w:val="00536C36"/>
    <w:rsid w:val="00536C82"/>
    <w:rsid w:val="00536CAD"/>
    <w:rsid w:val="00536FB2"/>
    <w:rsid w:val="005372D5"/>
    <w:rsid w:val="00537A06"/>
    <w:rsid w:val="00537E4F"/>
    <w:rsid w:val="00540157"/>
    <w:rsid w:val="00540438"/>
    <w:rsid w:val="005408BA"/>
    <w:rsid w:val="00540C6A"/>
    <w:rsid w:val="00541B38"/>
    <w:rsid w:val="00541DFA"/>
    <w:rsid w:val="0054257E"/>
    <w:rsid w:val="00542B79"/>
    <w:rsid w:val="00542C45"/>
    <w:rsid w:val="00542DDD"/>
    <w:rsid w:val="00542E15"/>
    <w:rsid w:val="00543010"/>
    <w:rsid w:val="0054301D"/>
    <w:rsid w:val="005435B1"/>
    <w:rsid w:val="00543660"/>
    <w:rsid w:val="00543D93"/>
    <w:rsid w:val="00544777"/>
    <w:rsid w:val="00544C71"/>
    <w:rsid w:val="00545482"/>
    <w:rsid w:val="00545705"/>
    <w:rsid w:val="005458E5"/>
    <w:rsid w:val="00545CDE"/>
    <w:rsid w:val="0054655C"/>
    <w:rsid w:val="00546A98"/>
    <w:rsid w:val="00546C68"/>
    <w:rsid w:val="0054733A"/>
    <w:rsid w:val="00547897"/>
    <w:rsid w:val="005478C0"/>
    <w:rsid w:val="0055001F"/>
    <w:rsid w:val="00550102"/>
    <w:rsid w:val="00550554"/>
    <w:rsid w:val="00550D0C"/>
    <w:rsid w:val="005515D6"/>
    <w:rsid w:val="00551EBA"/>
    <w:rsid w:val="005522C5"/>
    <w:rsid w:val="00552425"/>
    <w:rsid w:val="00552560"/>
    <w:rsid w:val="00552583"/>
    <w:rsid w:val="00553169"/>
    <w:rsid w:val="00553D68"/>
    <w:rsid w:val="00553FC9"/>
    <w:rsid w:val="00554342"/>
    <w:rsid w:val="00554907"/>
    <w:rsid w:val="00554941"/>
    <w:rsid w:val="0055498F"/>
    <w:rsid w:val="00554DA8"/>
    <w:rsid w:val="00554E84"/>
    <w:rsid w:val="00554EB5"/>
    <w:rsid w:val="005555D0"/>
    <w:rsid w:val="005556B9"/>
    <w:rsid w:val="00555BA7"/>
    <w:rsid w:val="00556233"/>
    <w:rsid w:val="0055632D"/>
    <w:rsid w:val="00556335"/>
    <w:rsid w:val="0055670E"/>
    <w:rsid w:val="00556898"/>
    <w:rsid w:val="00556BAE"/>
    <w:rsid w:val="00556F51"/>
    <w:rsid w:val="00557222"/>
    <w:rsid w:val="005573B2"/>
    <w:rsid w:val="00557467"/>
    <w:rsid w:val="0055750F"/>
    <w:rsid w:val="0055764F"/>
    <w:rsid w:val="00557D5C"/>
    <w:rsid w:val="0056095A"/>
    <w:rsid w:val="005609A4"/>
    <w:rsid w:val="00560A79"/>
    <w:rsid w:val="00560BA9"/>
    <w:rsid w:val="005615CD"/>
    <w:rsid w:val="005617FE"/>
    <w:rsid w:val="005618F2"/>
    <w:rsid w:val="00561B76"/>
    <w:rsid w:val="00561DE5"/>
    <w:rsid w:val="00561EAE"/>
    <w:rsid w:val="00561EBA"/>
    <w:rsid w:val="005623C6"/>
    <w:rsid w:val="005624B8"/>
    <w:rsid w:val="00562682"/>
    <w:rsid w:val="00562837"/>
    <w:rsid w:val="00562BE6"/>
    <w:rsid w:val="00562D97"/>
    <w:rsid w:val="0056300C"/>
    <w:rsid w:val="005630DD"/>
    <w:rsid w:val="00563631"/>
    <w:rsid w:val="005637F3"/>
    <w:rsid w:val="00563876"/>
    <w:rsid w:val="005640AB"/>
    <w:rsid w:val="005641CF"/>
    <w:rsid w:val="00564A5B"/>
    <w:rsid w:val="00564B59"/>
    <w:rsid w:val="00564D36"/>
    <w:rsid w:val="0056510A"/>
    <w:rsid w:val="005651F3"/>
    <w:rsid w:val="005657F4"/>
    <w:rsid w:val="0056674D"/>
    <w:rsid w:val="00566761"/>
    <w:rsid w:val="00566EF8"/>
    <w:rsid w:val="00566EFF"/>
    <w:rsid w:val="00567457"/>
    <w:rsid w:val="00567534"/>
    <w:rsid w:val="00567740"/>
    <w:rsid w:val="0057014C"/>
    <w:rsid w:val="005703F4"/>
    <w:rsid w:val="00570B31"/>
    <w:rsid w:val="00570B7C"/>
    <w:rsid w:val="00571E95"/>
    <w:rsid w:val="00571EEE"/>
    <w:rsid w:val="0057200A"/>
    <w:rsid w:val="0057243D"/>
    <w:rsid w:val="00572597"/>
    <w:rsid w:val="005725DE"/>
    <w:rsid w:val="00572B36"/>
    <w:rsid w:val="00572FC6"/>
    <w:rsid w:val="00573075"/>
    <w:rsid w:val="005732CD"/>
    <w:rsid w:val="005738B6"/>
    <w:rsid w:val="00573B54"/>
    <w:rsid w:val="00573D6A"/>
    <w:rsid w:val="00573DAE"/>
    <w:rsid w:val="0057407E"/>
    <w:rsid w:val="005744B0"/>
    <w:rsid w:val="00574ABE"/>
    <w:rsid w:val="00574E97"/>
    <w:rsid w:val="00574F9C"/>
    <w:rsid w:val="005753C5"/>
    <w:rsid w:val="00575B5B"/>
    <w:rsid w:val="00575D23"/>
    <w:rsid w:val="00575DA3"/>
    <w:rsid w:val="00576121"/>
    <w:rsid w:val="00576156"/>
    <w:rsid w:val="00576CF5"/>
    <w:rsid w:val="00577BC1"/>
    <w:rsid w:val="005800FE"/>
    <w:rsid w:val="00580A3E"/>
    <w:rsid w:val="00580DF4"/>
    <w:rsid w:val="005814A1"/>
    <w:rsid w:val="0058182A"/>
    <w:rsid w:val="00581845"/>
    <w:rsid w:val="005818DA"/>
    <w:rsid w:val="005818FA"/>
    <w:rsid w:val="00581D6E"/>
    <w:rsid w:val="00581DDE"/>
    <w:rsid w:val="00581EB2"/>
    <w:rsid w:val="005827C5"/>
    <w:rsid w:val="005828EB"/>
    <w:rsid w:val="0058297A"/>
    <w:rsid w:val="00582C38"/>
    <w:rsid w:val="00582C7F"/>
    <w:rsid w:val="00582F67"/>
    <w:rsid w:val="00583BAF"/>
    <w:rsid w:val="00583C3D"/>
    <w:rsid w:val="00584331"/>
    <w:rsid w:val="005846BF"/>
    <w:rsid w:val="00584E45"/>
    <w:rsid w:val="0058517B"/>
    <w:rsid w:val="00585228"/>
    <w:rsid w:val="0058522A"/>
    <w:rsid w:val="005852CD"/>
    <w:rsid w:val="005852D2"/>
    <w:rsid w:val="00585387"/>
    <w:rsid w:val="00585B24"/>
    <w:rsid w:val="00585B32"/>
    <w:rsid w:val="00585FBE"/>
    <w:rsid w:val="005860D9"/>
    <w:rsid w:val="00586409"/>
    <w:rsid w:val="00587136"/>
    <w:rsid w:val="005877D5"/>
    <w:rsid w:val="00590BA7"/>
    <w:rsid w:val="0059117B"/>
    <w:rsid w:val="005911FE"/>
    <w:rsid w:val="00591735"/>
    <w:rsid w:val="005918C2"/>
    <w:rsid w:val="00591B19"/>
    <w:rsid w:val="0059232C"/>
    <w:rsid w:val="00592642"/>
    <w:rsid w:val="0059264B"/>
    <w:rsid w:val="005928DA"/>
    <w:rsid w:val="0059295A"/>
    <w:rsid w:val="00592A60"/>
    <w:rsid w:val="00593317"/>
    <w:rsid w:val="005934E2"/>
    <w:rsid w:val="00593592"/>
    <w:rsid w:val="005938FD"/>
    <w:rsid w:val="00593AB7"/>
    <w:rsid w:val="00593BFC"/>
    <w:rsid w:val="00593D09"/>
    <w:rsid w:val="00594197"/>
    <w:rsid w:val="005943C1"/>
    <w:rsid w:val="0059443B"/>
    <w:rsid w:val="005944B0"/>
    <w:rsid w:val="0059488D"/>
    <w:rsid w:val="005951CD"/>
    <w:rsid w:val="00596305"/>
    <w:rsid w:val="005965D8"/>
    <w:rsid w:val="005967F8"/>
    <w:rsid w:val="005969BC"/>
    <w:rsid w:val="00596A55"/>
    <w:rsid w:val="0059714D"/>
    <w:rsid w:val="00597737"/>
    <w:rsid w:val="00597939"/>
    <w:rsid w:val="005A01C3"/>
    <w:rsid w:val="005A03C6"/>
    <w:rsid w:val="005A0C11"/>
    <w:rsid w:val="005A1E91"/>
    <w:rsid w:val="005A20A2"/>
    <w:rsid w:val="005A32CD"/>
    <w:rsid w:val="005A38AD"/>
    <w:rsid w:val="005A3970"/>
    <w:rsid w:val="005A399B"/>
    <w:rsid w:val="005A3E11"/>
    <w:rsid w:val="005A4841"/>
    <w:rsid w:val="005A4985"/>
    <w:rsid w:val="005A4A16"/>
    <w:rsid w:val="005A4A2C"/>
    <w:rsid w:val="005A4B19"/>
    <w:rsid w:val="005A4B4E"/>
    <w:rsid w:val="005A5497"/>
    <w:rsid w:val="005A54BE"/>
    <w:rsid w:val="005A5789"/>
    <w:rsid w:val="005A583E"/>
    <w:rsid w:val="005A5A78"/>
    <w:rsid w:val="005A5AAC"/>
    <w:rsid w:val="005A5ADA"/>
    <w:rsid w:val="005A608C"/>
    <w:rsid w:val="005A6090"/>
    <w:rsid w:val="005A60D2"/>
    <w:rsid w:val="005A690F"/>
    <w:rsid w:val="005A6A9B"/>
    <w:rsid w:val="005A702E"/>
    <w:rsid w:val="005A7091"/>
    <w:rsid w:val="005A73D0"/>
    <w:rsid w:val="005A7C88"/>
    <w:rsid w:val="005B000D"/>
    <w:rsid w:val="005B00DB"/>
    <w:rsid w:val="005B037C"/>
    <w:rsid w:val="005B047E"/>
    <w:rsid w:val="005B04F9"/>
    <w:rsid w:val="005B050E"/>
    <w:rsid w:val="005B0785"/>
    <w:rsid w:val="005B0CCE"/>
    <w:rsid w:val="005B0CFB"/>
    <w:rsid w:val="005B1473"/>
    <w:rsid w:val="005B1561"/>
    <w:rsid w:val="005B1DE0"/>
    <w:rsid w:val="005B2319"/>
    <w:rsid w:val="005B2768"/>
    <w:rsid w:val="005B2807"/>
    <w:rsid w:val="005B2851"/>
    <w:rsid w:val="005B3058"/>
    <w:rsid w:val="005B3A73"/>
    <w:rsid w:val="005B3F6E"/>
    <w:rsid w:val="005B46B8"/>
    <w:rsid w:val="005B57D8"/>
    <w:rsid w:val="005B5D53"/>
    <w:rsid w:val="005B659C"/>
    <w:rsid w:val="005B65C4"/>
    <w:rsid w:val="005B6673"/>
    <w:rsid w:val="005B6EB1"/>
    <w:rsid w:val="005B6ED4"/>
    <w:rsid w:val="005B6ED6"/>
    <w:rsid w:val="005B731B"/>
    <w:rsid w:val="005B740A"/>
    <w:rsid w:val="005B7710"/>
    <w:rsid w:val="005B78D5"/>
    <w:rsid w:val="005B795A"/>
    <w:rsid w:val="005B7B6A"/>
    <w:rsid w:val="005B7ED9"/>
    <w:rsid w:val="005C049A"/>
    <w:rsid w:val="005C10AE"/>
    <w:rsid w:val="005C1124"/>
    <w:rsid w:val="005C20E0"/>
    <w:rsid w:val="005C20E5"/>
    <w:rsid w:val="005C23BE"/>
    <w:rsid w:val="005C28BB"/>
    <w:rsid w:val="005C36AF"/>
    <w:rsid w:val="005C3858"/>
    <w:rsid w:val="005C4382"/>
    <w:rsid w:val="005C51CF"/>
    <w:rsid w:val="005C56F3"/>
    <w:rsid w:val="005C570E"/>
    <w:rsid w:val="005C5BCE"/>
    <w:rsid w:val="005C5E80"/>
    <w:rsid w:val="005C613B"/>
    <w:rsid w:val="005C6958"/>
    <w:rsid w:val="005C738E"/>
    <w:rsid w:val="005C76AE"/>
    <w:rsid w:val="005C77B1"/>
    <w:rsid w:val="005C7825"/>
    <w:rsid w:val="005C785E"/>
    <w:rsid w:val="005C7918"/>
    <w:rsid w:val="005C7AB1"/>
    <w:rsid w:val="005C7AB3"/>
    <w:rsid w:val="005D075E"/>
    <w:rsid w:val="005D07E1"/>
    <w:rsid w:val="005D135C"/>
    <w:rsid w:val="005D136F"/>
    <w:rsid w:val="005D16FE"/>
    <w:rsid w:val="005D186C"/>
    <w:rsid w:val="005D252B"/>
    <w:rsid w:val="005D26F9"/>
    <w:rsid w:val="005D2C86"/>
    <w:rsid w:val="005D36CD"/>
    <w:rsid w:val="005D38AD"/>
    <w:rsid w:val="005D3FB3"/>
    <w:rsid w:val="005D41E1"/>
    <w:rsid w:val="005D41F7"/>
    <w:rsid w:val="005D43F7"/>
    <w:rsid w:val="005D4C44"/>
    <w:rsid w:val="005D5066"/>
    <w:rsid w:val="005D573F"/>
    <w:rsid w:val="005D57DD"/>
    <w:rsid w:val="005D580E"/>
    <w:rsid w:val="005D588B"/>
    <w:rsid w:val="005D58CC"/>
    <w:rsid w:val="005D58E1"/>
    <w:rsid w:val="005D5B0B"/>
    <w:rsid w:val="005D5CF0"/>
    <w:rsid w:val="005D5ECD"/>
    <w:rsid w:val="005D6853"/>
    <w:rsid w:val="005D6BC2"/>
    <w:rsid w:val="005D6C37"/>
    <w:rsid w:val="005D6F9B"/>
    <w:rsid w:val="005D784A"/>
    <w:rsid w:val="005D7F1B"/>
    <w:rsid w:val="005D7FE7"/>
    <w:rsid w:val="005D7FEA"/>
    <w:rsid w:val="005E0216"/>
    <w:rsid w:val="005E0FC9"/>
    <w:rsid w:val="005E11A9"/>
    <w:rsid w:val="005E14B1"/>
    <w:rsid w:val="005E17EF"/>
    <w:rsid w:val="005E2047"/>
    <w:rsid w:val="005E2544"/>
    <w:rsid w:val="005E278F"/>
    <w:rsid w:val="005E2916"/>
    <w:rsid w:val="005E2971"/>
    <w:rsid w:val="005E3963"/>
    <w:rsid w:val="005E3C33"/>
    <w:rsid w:val="005E4004"/>
    <w:rsid w:val="005E44C9"/>
    <w:rsid w:val="005E45F7"/>
    <w:rsid w:val="005E46DA"/>
    <w:rsid w:val="005E4D98"/>
    <w:rsid w:val="005E4EE7"/>
    <w:rsid w:val="005E56FD"/>
    <w:rsid w:val="005E604A"/>
    <w:rsid w:val="005E6136"/>
    <w:rsid w:val="005E62F8"/>
    <w:rsid w:val="005E647D"/>
    <w:rsid w:val="005E64D1"/>
    <w:rsid w:val="005E6FB0"/>
    <w:rsid w:val="005E7056"/>
    <w:rsid w:val="005E7922"/>
    <w:rsid w:val="005F0378"/>
    <w:rsid w:val="005F0445"/>
    <w:rsid w:val="005F0968"/>
    <w:rsid w:val="005F0972"/>
    <w:rsid w:val="005F115A"/>
    <w:rsid w:val="005F11E5"/>
    <w:rsid w:val="005F18E3"/>
    <w:rsid w:val="005F1A73"/>
    <w:rsid w:val="005F1C11"/>
    <w:rsid w:val="005F1EB1"/>
    <w:rsid w:val="005F1F8E"/>
    <w:rsid w:val="005F206D"/>
    <w:rsid w:val="005F2CC0"/>
    <w:rsid w:val="005F39E1"/>
    <w:rsid w:val="005F3FF9"/>
    <w:rsid w:val="005F4203"/>
    <w:rsid w:val="005F423B"/>
    <w:rsid w:val="005F44C4"/>
    <w:rsid w:val="005F44C7"/>
    <w:rsid w:val="005F44FE"/>
    <w:rsid w:val="005F4798"/>
    <w:rsid w:val="005F47B0"/>
    <w:rsid w:val="005F4B22"/>
    <w:rsid w:val="005F4CE5"/>
    <w:rsid w:val="005F50E0"/>
    <w:rsid w:val="005F58DD"/>
    <w:rsid w:val="005F5DA8"/>
    <w:rsid w:val="005F5DB0"/>
    <w:rsid w:val="005F6341"/>
    <w:rsid w:val="005F6A79"/>
    <w:rsid w:val="005F6F95"/>
    <w:rsid w:val="005F708F"/>
    <w:rsid w:val="006001AF"/>
    <w:rsid w:val="00600991"/>
    <w:rsid w:val="00600AFF"/>
    <w:rsid w:val="006010C9"/>
    <w:rsid w:val="00601914"/>
    <w:rsid w:val="00601AA5"/>
    <w:rsid w:val="00601D74"/>
    <w:rsid w:val="0060293E"/>
    <w:rsid w:val="00602D0D"/>
    <w:rsid w:val="00602F9F"/>
    <w:rsid w:val="0060372C"/>
    <w:rsid w:val="006038ED"/>
    <w:rsid w:val="00603947"/>
    <w:rsid w:val="00603CB9"/>
    <w:rsid w:val="006041DD"/>
    <w:rsid w:val="006042A0"/>
    <w:rsid w:val="00604C77"/>
    <w:rsid w:val="00604D3D"/>
    <w:rsid w:val="0060562F"/>
    <w:rsid w:val="006057FD"/>
    <w:rsid w:val="0060592E"/>
    <w:rsid w:val="00605A3F"/>
    <w:rsid w:val="00606165"/>
    <w:rsid w:val="00606221"/>
    <w:rsid w:val="00606B4F"/>
    <w:rsid w:val="00606E42"/>
    <w:rsid w:val="00606FE8"/>
    <w:rsid w:val="00607218"/>
    <w:rsid w:val="00607356"/>
    <w:rsid w:val="0060766E"/>
    <w:rsid w:val="00610333"/>
    <w:rsid w:val="00610561"/>
    <w:rsid w:val="006110B1"/>
    <w:rsid w:val="006110CA"/>
    <w:rsid w:val="006116F4"/>
    <w:rsid w:val="00611870"/>
    <w:rsid w:val="0061188A"/>
    <w:rsid w:val="00611E26"/>
    <w:rsid w:val="00611F3F"/>
    <w:rsid w:val="006128BB"/>
    <w:rsid w:val="00612CE7"/>
    <w:rsid w:val="00613902"/>
    <w:rsid w:val="006139A2"/>
    <w:rsid w:val="00613C06"/>
    <w:rsid w:val="00613C92"/>
    <w:rsid w:val="00613F12"/>
    <w:rsid w:val="00613F42"/>
    <w:rsid w:val="00614692"/>
    <w:rsid w:val="00615A70"/>
    <w:rsid w:val="00615B5A"/>
    <w:rsid w:val="00615E0E"/>
    <w:rsid w:val="00615F2D"/>
    <w:rsid w:val="00616293"/>
    <w:rsid w:val="00616456"/>
    <w:rsid w:val="0061651E"/>
    <w:rsid w:val="0061654D"/>
    <w:rsid w:val="006166B1"/>
    <w:rsid w:val="0061687C"/>
    <w:rsid w:val="00616880"/>
    <w:rsid w:val="00616F7D"/>
    <w:rsid w:val="006172D0"/>
    <w:rsid w:val="0061760D"/>
    <w:rsid w:val="006178A7"/>
    <w:rsid w:val="00617D31"/>
    <w:rsid w:val="0062020C"/>
    <w:rsid w:val="0062158C"/>
    <w:rsid w:val="0062160F"/>
    <w:rsid w:val="0062210C"/>
    <w:rsid w:val="0062246A"/>
    <w:rsid w:val="0062276E"/>
    <w:rsid w:val="006227F8"/>
    <w:rsid w:val="00622FB2"/>
    <w:rsid w:val="006230E8"/>
    <w:rsid w:val="006231E3"/>
    <w:rsid w:val="006233B0"/>
    <w:rsid w:val="00623769"/>
    <w:rsid w:val="00624082"/>
    <w:rsid w:val="0062449A"/>
    <w:rsid w:val="0062484B"/>
    <w:rsid w:val="0062489A"/>
    <w:rsid w:val="00624E2B"/>
    <w:rsid w:val="00624E5A"/>
    <w:rsid w:val="0062505E"/>
    <w:rsid w:val="0062533E"/>
    <w:rsid w:val="00625358"/>
    <w:rsid w:val="006254A2"/>
    <w:rsid w:val="006257B0"/>
    <w:rsid w:val="00625A61"/>
    <w:rsid w:val="00625DA8"/>
    <w:rsid w:val="00626046"/>
    <w:rsid w:val="006268E3"/>
    <w:rsid w:val="0062697E"/>
    <w:rsid w:val="006270CB"/>
    <w:rsid w:val="00627160"/>
    <w:rsid w:val="006274E4"/>
    <w:rsid w:val="00627C1E"/>
    <w:rsid w:val="00627DF9"/>
    <w:rsid w:val="00630450"/>
    <w:rsid w:val="006305D5"/>
    <w:rsid w:val="0063071C"/>
    <w:rsid w:val="00631177"/>
    <w:rsid w:val="0063152C"/>
    <w:rsid w:val="00631598"/>
    <w:rsid w:val="00631670"/>
    <w:rsid w:val="00632196"/>
    <w:rsid w:val="00632670"/>
    <w:rsid w:val="006329DE"/>
    <w:rsid w:val="00632D81"/>
    <w:rsid w:val="006332B1"/>
    <w:rsid w:val="006334BE"/>
    <w:rsid w:val="006339B8"/>
    <w:rsid w:val="00634430"/>
    <w:rsid w:val="006347BC"/>
    <w:rsid w:val="00635153"/>
    <w:rsid w:val="006353B7"/>
    <w:rsid w:val="00635570"/>
    <w:rsid w:val="00635684"/>
    <w:rsid w:val="00635B3A"/>
    <w:rsid w:val="00635B75"/>
    <w:rsid w:val="00635F2A"/>
    <w:rsid w:val="0063605A"/>
    <w:rsid w:val="0063626F"/>
    <w:rsid w:val="006364A7"/>
    <w:rsid w:val="00636808"/>
    <w:rsid w:val="00636F80"/>
    <w:rsid w:val="00637596"/>
    <w:rsid w:val="006375DD"/>
    <w:rsid w:val="00637E30"/>
    <w:rsid w:val="00640275"/>
    <w:rsid w:val="00640742"/>
    <w:rsid w:val="00640F18"/>
    <w:rsid w:val="0064107F"/>
    <w:rsid w:val="0064139B"/>
    <w:rsid w:val="006417D9"/>
    <w:rsid w:val="00641877"/>
    <w:rsid w:val="006426DA"/>
    <w:rsid w:val="006426EA"/>
    <w:rsid w:val="00642B28"/>
    <w:rsid w:val="00642B31"/>
    <w:rsid w:val="00642CE1"/>
    <w:rsid w:val="00642ED9"/>
    <w:rsid w:val="0064311E"/>
    <w:rsid w:val="00643621"/>
    <w:rsid w:val="006439BB"/>
    <w:rsid w:val="00643BC8"/>
    <w:rsid w:val="00644263"/>
    <w:rsid w:val="00645254"/>
    <w:rsid w:val="00645F5F"/>
    <w:rsid w:val="006460C7"/>
    <w:rsid w:val="00646A49"/>
    <w:rsid w:val="00646BF1"/>
    <w:rsid w:val="00646DED"/>
    <w:rsid w:val="00646FF3"/>
    <w:rsid w:val="00647526"/>
    <w:rsid w:val="006476B9"/>
    <w:rsid w:val="006478D6"/>
    <w:rsid w:val="006479D7"/>
    <w:rsid w:val="00647D43"/>
    <w:rsid w:val="0065005D"/>
    <w:rsid w:val="0065022D"/>
    <w:rsid w:val="00650547"/>
    <w:rsid w:val="006506C1"/>
    <w:rsid w:val="00650834"/>
    <w:rsid w:val="00650932"/>
    <w:rsid w:val="00650E97"/>
    <w:rsid w:val="0065121A"/>
    <w:rsid w:val="00651248"/>
    <w:rsid w:val="00651847"/>
    <w:rsid w:val="006518E1"/>
    <w:rsid w:val="00651A4C"/>
    <w:rsid w:val="0065200B"/>
    <w:rsid w:val="006521A8"/>
    <w:rsid w:val="00652D78"/>
    <w:rsid w:val="00652F0A"/>
    <w:rsid w:val="006531D1"/>
    <w:rsid w:val="006537EC"/>
    <w:rsid w:val="00653C02"/>
    <w:rsid w:val="00653C99"/>
    <w:rsid w:val="00653DAC"/>
    <w:rsid w:val="00653ED4"/>
    <w:rsid w:val="006543C7"/>
    <w:rsid w:val="00654470"/>
    <w:rsid w:val="00654E22"/>
    <w:rsid w:val="006551BB"/>
    <w:rsid w:val="0065541D"/>
    <w:rsid w:val="0065564A"/>
    <w:rsid w:val="00655C08"/>
    <w:rsid w:val="00655C4B"/>
    <w:rsid w:val="006561BF"/>
    <w:rsid w:val="006564CF"/>
    <w:rsid w:val="00656530"/>
    <w:rsid w:val="006567D5"/>
    <w:rsid w:val="00657D9B"/>
    <w:rsid w:val="0066041C"/>
    <w:rsid w:val="00660982"/>
    <w:rsid w:val="0066130F"/>
    <w:rsid w:val="00661334"/>
    <w:rsid w:val="0066138B"/>
    <w:rsid w:val="00661398"/>
    <w:rsid w:val="00661505"/>
    <w:rsid w:val="0066169A"/>
    <w:rsid w:val="006618D2"/>
    <w:rsid w:val="00661951"/>
    <w:rsid w:val="00661AC6"/>
    <w:rsid w:val="00661DFD"/>
    <w:rsid w:val="00662140"/>
    <w:rsid w:val="006622D7"/>
    <w:rsid w:val="006623CC"/>
    <w:rsid w:val="00662804"/>
    <w:rsid w:val="00662E57"/>
    <w:rsid w:val="006630F2"/>
    <w:rsid w:val="00663FEC"/>
    <w:rsid w:val="0066400C"/>
    <w:rsid w:val="0066437A"/>
    <w:rsid w:val="0066466E"/>
    <w:rsid w:val="0066466F"/>
    <w:rsid w:val="0066467E"/>
    <w:rsid w:val="00664704"/>
    <w:rsid w:val="0066571D"/>
    <w:rsid w:val="0066589B"/>
    <w:rsid w:val="00665BAF"/>
    <w:rsid w:val="00665D20"/>
    <w:rsid w:val="00665EA0"/>
    <w:rsid w:val="006660D0"/>
    <w:rsid w:val="0066623A"/>
    <w:rsid w:val="00666E85"/>
    <w:rsid w:val="00667441"/>
    <w:rsid w:val="0066748F"/>
    <w:rsid w:val="0066779A"/>
    <w:rsid w:val="00667C9B"/>
    <w:rsid w:val="00667E63"/>
    <w:rsid w:val="00670357"/>
    <w:rsid w:val="00670A4E"/>
    <w:rsid w:val="00670F78"/>
    <w:rsid w:val="006711C9"/>
    <w:rsid w:val="00671423"/>
    <w:rsid w:val="006718D6"/>
    <w:rsid w:val="00671947"/>
    <w:rsid w:val="00671ABD"/>
    <w:rsid w:val="00671C09"/>
    <w:rsid w:val="00671D01"/>
    <w:rsid w:val="00671D5B"/>
    <w:rsid w:val="00671DE5"/>
    <w:rsid w:val="00672499"/>
    <w:rsid w:val="006725E4"/>
    <w:rsid w:val="00672719"/>
    <w:rsid w:val="00672D52"/>
    <w:rsid w:val="00673DFF"/>
    <w:rsid w:val="00674145"/>
    <w:rsid w:val="006741D7"/>
    <w:rsid w:val="006744EE"/>
    <w:rsid w:val="00674523"/>
    <w:rsid w:val="0067465E"/>
    <w:rsid w:val="00674B7F"/>
    <w:rsid w:val="0067516B"/>
    <w:rsid w:val="0067576C"/>
    <w:rsid w:val="00675805"/>
    <w:rsid w:val="006759D0"/>
    <w:rsid w:val="00675BC1"/>
    <w:rsid w:val="00675BD8"/>
    <w:rsid w:val="00676736"/>
    <w:rsid w:val="0067684E"/>
    <w:rsid w:val="00676D50"/>
    <w:rsid w:val="00677644"/>
    <w:rsid w:val="006777DA"/>
    <w:rsid w:val="00677CF8"/>
    <w:rsid w:val="00677EED"/>
    <w:rsid w:val="0068030F"/>
    <w:rsid w:val="0068041E"/>
    <w:rsid w:val="00680A35"/>
    <w:rsid w:val="00680B89"/>
    <w:rsid w:val="00680FF6"/>
    <w:rsid w:val="006810E1"/>
    <w:rsid w:val="00681319"/>
    <w:rsid w:val="006816D4"/>
    <w:rsid w:val="006818AF"/>
    <w:rsid w:val="00681A19"/>
    <w:rsid w:val="00681CAF"/>
    <w:rsid w:val="00682105"/>
    <w:rsid w:val="00682726"/>
    <w:rsid w:val="006828AD"/>
    <w:rsid w:val="006829B1"/>
    <w:rsid w:val="00682A94"/>
    <w:rsid w:val="00682C4E"/>
    <w:rsid w:val="00682F11"/>
    <w:rsid w:val="006836BD"/>
    <w:rsid w:val="00683E6B"/>
    <w:rsid w:val="00683E8B"/>
    <w:rsid w:val="0068494B"/>
    <w:rsid w:val="00684EC7"/>
    <w:rsid w:val="00685367"/>
    <w:rsid w:val="00685907"/>
    <w:rsid w:val="00685BDC"/>
    <w:rsid w:val="00685DBA"/>
    <w:rsid w:val="00685F41"/>
    <w:rsid w:val="006863F4"/>
    <w:rsid w:val="006865C7"/>
    <w:rsid w:val="00686F7F"/>
    <w:rsid w:val="006873E0"/>
    <w:rsid w:val="00687474"/>
    <w:rsid w:val="006875BE"/>
    <w:rsid w:val="006879D2"/>
    <w:rsid w:val="00690695"/>
    <w:rsid w:val="006906B8"/>
    <w:rsid w:val="00690BC4"/>
    <w:rsid w:val="0069165C"/>
    <w:rsid w:val="00691CFF"/>
    <w:rsid w:val="0069212E"/>
    <w:rsid w:val="00692147"/>
    <w:rsid w:val="00692A75"/>
    <w:rsid w:val="00692ADB"/>
    <w:rsid w:val="00692F45"/>
    <w:rsid w:val="006930BD"/>
    <w:rsid w:val="006940E5"/>
    <w:rsid w:val="006942AB"/>
    <w:rsid w:val="00694389"/>
    <w:rsid w:val="00694A67"/>
    <w:rsid w:val="00694F4B"/>
    <w:rsid w:val="00695302"/>
    <w:rsid w:val="00695461"/>
    <w:rsid w:val="00695798"/>
    <w:rsid w:val="00695DDA"/>
    <w:rsid w:val="00695FF4"/>
    <w:rsid w:val="00696AC7"/>
    <w:rsid w:val="00696BB0"/>
    <w:rsid w:val="00696C70"/>
    <w:rsid w:val="00697046"/>
    <w:rsid w:val="0069793B"/>
    <w:rsid w:val="00697D1D"/>
    <w:rsid w:val="006A0081"/>
    <w:rsid w:val="006A0262"/>
    <w:rsid w:val="006A0BF0"/>
    <w:rsid w:val="006A122C"/>
    <w:rsid w:val="006A13C7"/>
    <w:rsid w:val="006A15DF"/>
    <w:rsid w:val="006A15E0"/>
    <w:rsid w:val="006A16B1"/>
    <w:rsid w:val="006A1701"/>
    <w:rsid w:val="006A17D2"/>
    <w:rsid w:val="006A1FBD"/>
    <w:rsid w:val="006A2598"/>
    <w:rsid w:val="006A3129"/>
    <w:rsid w:val="006A31D6"/>
    <w:rsid w:val="006A31F2"/>
    <w:rsid w:val="006A3456"/>
    <w:rsid w:val="006A374F"/>
    <w:rsid w:val="006A3E48"/>
    <w:rsid w:val="006A3FAC"/>
    <w:rsid w:val="006A40A5"/>
    <w:rsid w:val="006A457D"/>
    <w:rsid w:val="006A53E2"/>
    <w:rsid w:val="006A54B9"/>
    <w:rsid w:val="006A54F2"/>
    <w:rsid w:val="006A5AF7"/>
    <w:rsid w:val="006A5E5D"/>
    <w:rsid w:val="006A64B7"/>
    <w:rsid w:val="006A67E8"/>
    <w:rsid w:val="006A6BD8"/>
    <w:rsid w:val="006A6D47"/>
    <w:rsid w:val="006A73C3"/>
    <w:rsid w:val="006A79FD"/>
    <w:rsid w:val="006A7B85"/>
    <w:rsid w:val="006A7E91"/>
    <w:rsid w:val="006A7F60"/>
    <w:rsid w:val="006B0F2E"/>
    <w:rsid w:val="006B0FED"/>
    <w:rsid w:val="006B1700"/>
    <w:rsid w:val="006B1C4C"/>
    <w:rsid w:val="006B1D42"/>
    <w:rsid w:val="006B1ED0"/>
    <w:rsid w:val="006B2262"/>
    <w:rsid w:val="006B244D"/>
    <w:rsid w:val="006B269A"/>
    <w:rsid w:val="006B27D3"/>
    <w:rsid w:val="006B30A8"/>
    <w:rsid w:val="006B3528"/>
    <w:rsid w:val="006B352A"/>
    <w:rsid w:val="006B3721"/>
    <w:rsid w:val="006B3AE3"/>
    <w:rsid w:val="006B3FCA"/>
    <w:rsid w:val="006B46EB"/>
    <w:rsid w:val="006B5332"/>
    <w:rsid w:val="006B59D4"/>
    <w:rsid w:val="006B59ED"/>
    <w:rsid w:val="006B5B46"/>
    <w:rsid w:val="006B5EC7"/>
    <w:rsid w:val="006B6533"/>
    <w:rsid w:val="006B6C2F"/>
    <w:rsid w:val="006B6D89"/>
    <w:rsid w:val="006B702D"/>
    <w:rsid w:val="006B70EF"/>
    <w:rsid w:val="006B76A3"/>
    <w:rsid w:val="006B7BA8"/>
    <w:rsid w:val="006B7C7B"/>
    <w:rsid w:val="006B7F13"/>
    <w:rsid w:val="006C019D"/>
    <w:rsid w:val="006C020F"/>
    <w:rsid w:val="006C02FD"/>
    <w:rsid w:val="006C0B54"/>
    <w:rsid w:val="006C111A"/>
    <w:rsid w:val="006C12B0"/>
    <w:rsid w:val="006C149F"/>
    <w:rsid w:val="006C170E"/>
    <w:rsid w:val="006C1A3C"/>
    <w:rsid w:val="006C1BDF"/>
    <w:rsid w:val="006C1F1D"/>
    <w:rsid w:val="006C220B"/>
    <w:rsid w:val="006C24F6"/>
    <w:rsid w:val="006C305A"/>
    <w:rsid w:val="006C321C"/>
    <w:rsid w:val="006C3994"/>
    <w:rsid w:val="006C4130"/>
    <w:rsid w:val="006C42C2"/>
    <w:rsid w:val="006C4846"/>
    <w:rsid w:val="006C48AC"/>
    <w:rsid w:val="006C4B2E"/>
    <w:rsid w:val="006C5421"/>
    <w:rsid w:val="006C55E2"/>
    <w:rsid w:val="006C55E5"/>
    <w:rsid w:val="006C581D"/>
    <w:rsid w:val="006C5DBB"/>
    <w:rsid w:val="006C5F81"/>
    <w:rsid w:val="006C60B9"/>
    <w:rsid w:val="006C636A"/>
    <w:rsid w:val="006C644F"/>
    <w:rsid w:val="006C67F0"/>
    <w:rsid w:val="006C6BE2"/>
    <w:rsid w:val="006C77C0"/>
    <w:rsid w:val="006C785B"/>
    <w:rsid w:val="006C7CB5"/>
    <w:rsid w:val="006D01F9"/>
    <w:rsid w:val="006D05D8"/>
    <w:rsid w:val="006D07D9"/>
    <w:rsid w:val="006D0884"/>
    <w:rsid w:val="006D0AD0"/>
    <w:rsid w:val="006D0E23"/>
    <w:rsid w:val="006D0E39"/>
    <w:rsid w:val="006D115A"/>
    <w:rsid w:val="006D12D7"/>
    <w:rsid w:val="006D1CB3"/>
    <w:rsid w:val="006D214F"/>
    <w:rsid w:val="006D2EB4"/>
    <w:rsid w:val="006D329E"/>
    <w:rsid w:val="006D3D39"/>
    <w:rsid w:val="006D4497"/>
    <w:rsid w:val="006D45D0"/>
    <w:rsid w:val="006D4966"/>
    <w:rsid w:val="006D49DD"/>
    <w:rsid w:val="006D5042"/>
    <w:rsid w:val="006D512C"/>
    <w:rsid w:val="006D5291"/>
    <w:rsid w:val="006D5294"/>
    <w:rsid w:val="006D570A"/>
    <w:rsid w:val="006D57CB"/>
    <w:rsid w:val="006D5B46"/>
    <w:rsid w:val="006D61DF"/>
    <w:rsid w:val="006D6219"/>
    <w:rsid w:val="006D6566"/>
    <w:rsid w:val="006D6E79"/>
    <w:rsid w:val="006D7309"/>
    <w:rsid w:val="006D775D"/>
    <w:rsid w:val="006D781D"/>
    <w:rsid w:val="006E0300"/>
    <w:rsid w:val="006E04EC"/>
    <w:rsid w:val="006E1201"/>
    <w:rsid w:val="006E135A"/>
    <w:rsid w:val="006E1497"/>
    <w:rsid w:val="006E165D"/>
    <w:rsid w:val="006E179B"/>
    <w:rsid w:val="006E19EF"/>
    <w:rsid w:val="006E1A3A"/>
    <w:rsid w:val="006E1EA5"/>
    <w:rsid w:val="006E2722"/>
    <w:rsid w:val="006E38A2"/>
    <w:rsid w:val="006E393A"/>
    <w:rsid w:val="006E3E25"/>
    <w:rsid w:val="006E3FEB"/>
    <w:rsid w:val="006E41A1"/>
    <w:rsid w:val="006E41FD"/>
    <w:rsid w:val="006E4591"/>
    <w:rsid w:val="006E45A3"/>
    <w:rsid w:val="006E45C1"/>
    <w:rsid w:val="006E4D01"/>
    <w:rsid w:val="006E4E36"/>
    <w:rsid w:val="006E4EFA"/>
    <w:rsid w:val="006E5256"/>
    <w:rsid w:val="006E57EB"/>
    <w:rsid w:val="006E5D0B"/>
    <w:rsid w:val="006E6075"/>
    <w:rsid w:val="006E63B7"/>
    <w:rsid w:val="006E72AD"/>
    <w:rsid w:val="006E75E5"/>
    <w:rsid w:val="006E7727"/>
    <w:rsid w:val="006E77CC"/>
    <w:rsid w:val="006E781B"/>
    <w:rsid w:val="006E78CF"/>
    <w:rsid w:val="006E7D7D"/>
    <w:rsid w:val="006F007C"/>
    <w:rsid w:val="006F0EA6"/>
    <w:rsid w:val="006F0F51"/>
    <w:rsid w:val="006F10BA"/>
    <w:rsid w:val="006F17AD"/>
    <w:rsid w:val="006F1CBA"/>
    <w:rsid w:val="006F1DCE"/>
    <w:rsid w:val="006F2356"/>
    <w:rsid w:val="006F2932"/>
    <w:rsid w:val="006F2C3F"/>
    <w:rsid w:val="006F3555"/>
    <w:rsid w:val="006F3859"/>
    <w:rsid w:val="006F3B56"/>
    <w:rsid w:val="006F43E0"/>
    <w:rsid w:val="006F544B"/>
    <w:rsid w:val="006F5876"/>
    <w:rsid w:val="006F5BDB"/>
    <w:rsid w:val="006F60BC"/>
    <w:rsid w:val="006F60E9"/>
    <w:rsid w:val="006F64CA"/>
    <w:rsid w:val="006F694F"/>
    <w:rsid w:val="006F69AC"/>
    <w:rsid w:val="006F6C8C"/>
    <w:rsid w:val="006F6D13"/>
    <w:rsid w:val="006F7089"/>
    <w:rsid w:val="006F70EA"/>
    <w:rsid w:val="006F7609"/>
    <w:rsid w:val="006F77E5"/>
    <w:rsid w:val="006F78D6"/>
    <w:rsid w:val="0070048C"/>
    <w:rsid w:val="00700A3C"/>
    <w:rsid w:val="00700C26"/>
    <w:rsid w:val="007010DC"/>
    <w:rsid w:val="00701313"/>
    <w:rsid w:val="00701584"/>
    <w:rsid w:val="007015AD"/>
    <w:rsid w:val="00701987"/>
    <w:rsid w:val="00701CB7"/>
    <w:rsid w:val="007029EB"/>
    <w:rsid w:val="007029FF"/>
    <w:rsid w:val="00702B34"/>
    <w:rsid w:val="00702DB0"/>
    <w:rsid w:val="00702FD2"/>
    <w:rsid w:val="00703076"/>
    <w:rsid w:val="0070341E"/>
    <w:rsid w:val="007035CB"/>
    <w:rsid w:val="00703786"/>
    <w:rsid w:val="00704237"/>
    <w:rsid w:val="007045C4"/>
    <w:rsid w:val="00704B0A"/>
    <w:rsid w:val="00704CAD"/>
    <w:rsid w:val="007058B1"/>
    <w:rsid w:val="00705B70"/>
    <w:rsid w:val="007066AF"/>
    <w:rsid w:val="007067A2"/>
    <w:rsid w:val="00706A93"/>
    <w:rsid w:val="00706B8D"/>
    <w:rsid w:val="00706BE3"/>
    <w:rsid w:val="00706C18"/>
    <w:rsid w:val="007070AF"/>
    <w:rsid w:val="007071BB"/>
    <w:rsid w:val="0070796B"/>
    <w:rsid w:val="00707D5B"/>
    <w:rsid w:val="00707DE2"/>
    <w:rsid w:val="00707EEA"/>
    <w:rsid w:val="00710298"/>
    <w:rsid w:val="0071072D"/>
    <w:rsid w:val="007108EF"/>
    <w:rsid w:val="00710BCE"/>
    <w:rsid w:val="00710D77"/>
    <w:rsid w:val="00710FC6"/>
    <w:rsid w:val="007115F6"/>
    <w:rsid w:val="00711649"/>
    <w:rsid w:val="00711841"/>
    <w:rsid w:val="00711C62"/>
    <w:rsid w:val="00711D05"/>
    <w:rsid w:val="00712521"/>
    <w:rsid w:val="0071279D"/>
    <w:rsid w:val="007127DB"/>
    <w:rsid w:val="00713683"/>
    <w:rsid w:val="007136E0"/>
    <w:rsid w:val="0071373A"/>
    <w:rsid w:val="0071385D"/>
    <w:rsid w:val="00713903"/>
    <w:rsid w:val="00713CD7"/>
    <w:rsid w:val="00713F67"/>
    <w:rsid w:val="007145C1"/>
    <w:rsid w:val="00714791"/>
    <w:rsid w:val="00714921"/>
    <w:rsid w:val="00714F16"/>
    <w:rsid w:val="00715C6E"/>
    <w:rsid w:val="00715DA9"/>
    <w:rsid w:val="00715E1D"/>
    <w:rsid w:val="0071734B"/>
    <w:rsid w:val="00717432"/>
    <w:rsid w:val="007175DA"/>
    <w:rsid w:val="007177E2"/>
    <w:rsid w:val="007202C1"/>
    <w:rsid w:val="007209F2"/>
    <w:rsid w:val="00720CC5"/>
    <w:rsid w:val="007211EC"/>
    <w:rsid w:val="0072166D"/>
    <w:rsid w:val="0072191A"/>
    <w:rsid w:val="007221E6"/>
    <w:rsid w:val="007225B7"/>
    <w:rsid w:val="00722990"/>
    <w:rsid w:val="00722B00"/>
    <w:rsid w:val="00722D2D"/>
    <w:rsid w:val="00723088"/>
    <w:rsid w:val="0072340B"/>
    <w:rsid w:val="007234D9"/>
    <w:rsid w:val="0072367F"/>
    <w:rsid w:val="00723E01"/>
    <w:rsid w:val="00724B22"/>
    <w:rsid w:val="00724E26"/>
    <w:rsid w:val="00724E63"/>
    <w:rsid w:val="007255E1"/>
    <w:rsid w:val="00725912"/>
    <w:rsid w:val="00725C52"/>
    <w:rsid w:val="00725E16"/>
    <w:rsid w:val="00726BA9"/>
    <w:rsid w:val="00727316"/>
    <w:rsid w:val="0072732F"/>
    <w:rsid w:val="00727633"/>
    <w:rsid w:val="0072783B"/>
    <w:rsid w:val="007300BC"/>
    <w:rsid w:val="00730CC7"/>
    <w:rsid w:val="00730ECB"/>
    <w:rsid w:val="007313FC"/>
    <w:rsid w:val="00731ADF"/>
    <w:rsid w:val="00732A3A"/>
    <w:rsid w:val="00732C03"/>
    <w:rsid w:val="00732CE1"/>
    <w:rsid w:val="00732FEB"/>
    <w:rsid w:val="00733CD1"/>
    <w:rsid w:val="00733F5A"/>
    <w:rsid w:val="00733FF9"/>
    <w:rsid w:val="007342D3"/>
    <w:rsid w:val="00734A0A"/>
    <w:rsid w:val="00734E07"/>
    <w:rsid w:val="00734EF9"/>
    <w:rsid w:val="00735135"/>
    <w:rsid w:val="00735248"/>
    <w:rsid w:val="007354B4"/>
    <w:rsid w:val="00735699"/>
    <w:rsid w:val="00735F3E"/>
    <w:rsid w:val="00736153"/>
    <w:rsid w:val="007362EE"/>
    <w:rsid w:val="007370D7"/>
    <w:rsid w:val="007376D9"/>
    <w:rsid w:val="0073779A"/>
    <w:rsid w:val="00737B00"/>
    <w:rsid w:val="0074004D"/>
    <w:rsid w:val="007404BD"/>
    <w:rsid w:val="007405D6"/>
    <w:rsid w:val="00740664"/>
    <w:rsid w:val="007406F1"/>
    <w:rsid w:val="007406F8"/>
    <w:rsid w:val="007408D1"/>
    <w:rsid w:val="007412EE"/>
    <w:rsid w:val="007413DE"/>
    <w:rsid w:val="007415E9"/>
    <w:rsid w:val="00741697"/>
    <w:rsid w:val="00741AD9"/>
    <w:rsid w:val="00741AEC"/>
    <w:rsid w:val="00741FDC"/>
    <w:rsid w:val="007421C9"/>
    <w:rsid w:val="007421DF"/>
    <w:rsid w:val="00742663"/>
    <w:rsid w:val="00743413"/>
    <w:rsid w:val="00744535"/>
    <w:rsid w:val="00744B6D"/>
    <w:rsid w:val="0074562C"/>
    <w:rsid w:val="0074572E"/>
    <w:rsid w:val="0074584E"/>
    <w:rsid w:val="007458DB"/>
    <w:rsid w:val="00745B37"/>
    <w:rsid w:val="00745CF9"/>
    <w:rsid w:val="00745D5D"/>
    <w:rsid w:val="0074604C"/>
    <w:rsid w:val="0074673B"/>
    <w:rsid w:val="00746BF1"/>
    <w:rsid w:val="00746CB9"/>
    <w:rsid w:val="0074711C"/>
    <w:rsid w:val="00747570"/>
    <w:rsid w:val="00747701"/>
    <w:rsid w:val="00747E34"/>
    <w:rsid w:val="00747FA0"/>
    <w:rsid w:val="00747FC3"/>
    <w:rsid w:val="0075034F"/>
    <w:rsid w:val="007505C6"/>
    <w:rsid w:val="0075137B"/>
    <w:rsid w:val="007518BB"/>
    <w:rsid w:val="007523C2"/>
    <w:rsid w:val="0075287E"/>
    <w:rsid w:val="00752E2C"/>
    <w:rsid w:val="0075326A"/>
    <w:rsid w:val="0075367B"/>
    <w:rsid w:val="007537A2"/>
    <w:rsid w:val="007542EA"/>
    <w:rsid w:val="007548FA"/>
    <w:rsid w:val="00754A59"/>
    <w:rsid w:val="007555EC"/>
    <w:rsid w:val="007558E6"/>
    <w:rsid w:val="00755B2B"/>
    <w:rsid w:val="00755E1C"/>
    <w:rsid w:val="0075645E"/>
    <w:rsid w:val="00756610"/>
    <w:rsid w:val="00756784"/>
    <w:rsid w:val="0075730D"/>
    <w:rsid w:val="007574BA"/>
    <w:rsid w:val="00757795"/>
    <w:rsid w:val="00757CDD"/>
    <w:rsid w:val="007602CB"/>
    <w:rsid w:val="00760339"/>
    <w:rsid w:val="007603F6"/>
    <w:rsid w:val="00760A5E"/>
    <w:rsid w:val="00760F1E"/>
    <w:rsid w:val="00760F73"/>
    <w:rsid w:val="00761145"/>
    <w:rsid w:val="007612AF"/>
    <w:rsid w:val="0076138C"/>
    <w:rsid w:val="00761684"/>
    <w:rsid w:val="007617E1"/>
    <w:rsid w:val="00761C53"/>
    <w:rsid w:val="00761D3E"/>
    <w:rsid w:val="007631DC"/>
    <w:rsid w:val="007633BF"/>
    <w:rsid w:val="00763503"/>
    <w:rsid w:val="007635DE"/>
    <w:rsid w:val="00763C49"/>
    <w:rsid w:val="00763ED5"/>
    <w:rsid w:val="00763F4F"/>
    <w:rsid w:val="00764112"/>
    <w:rsid w:val="00764357"/>
    <w:rsid w:val="00764548"/>
    <w:rsid w:val="0076466E"/>
    <w:rsid w:val="007655AA"/>
    <w:rsid w:val="007669EE"/>
    <w:rsid w:val="00766BD8"/>
    <w:rsid w:val="00766F10"/>
    <w:rsid w:val="0076746C"/>
    <w:rsid w:val="007676D4"/>
    <w:rsid w:val="007677E1"/>
    <w:rsid w:val="007679FD"/>
    <w:rsid w:val="00767D74"/>
    <w:rsid w:val="00770866"/>
    <w:rsid w:val="0077087F"/>
    <w:rsid w:val="0077108C"/>
    <w:rsid w:val="00772863"/>
    <w:rsid w:val="00772A76"/>
    <w:rsid w:val="00773100"/>
    <w:rsid w:val="0077357C"/>
    <w:rsid w:val="00773C9D"/>
    <w:rsid w:val="00773F45"/>
    <w:rsid w:val="007741E5"/>
    <w:rsid w:val="00776099"/>
    <w:rsid w:val="00776775"/>
    <w:rsid w:val="0077677A"/>
    <w:rsid w:val="007773FB"/>
    <w:rsid w:val="0077784E"/>
    <w:rsid w:val="00777BE6"/>
    <w:rsid w:val="00777E59"/>
    <w:rsid w:val="007804D6"/>
    <w:rsid w:val="00780EE0"/>
    <w:rsid w:val="00781579"/>
    <w:rsid w:val="00781586"/>
    <w:rsid w:val="00781A13"/>
    <w:rsid w:val="00781BC2"/>
    <w:rsid w:val="00782002"/>
    <w:rsid w:val="0078282B"/>
    <w:rsid w:val="00782B62"/>
    <w:rsid w:val="007833AB"/>
    <w:rsid w:val="007836E8"/>
    <w:rsid w:val="00783C32"/>
    <w:rsid w:val="0078419B"/>
    <w:rsid w:val="0078453F"/>
    <w:rsid w:val="007848D8"/>
    <w:rsid w:val="00784A4D"/>
    <w:rsid w:val="00784C36"/>
    <w:rsid w:val="00784EE6"/>
    <w:rsid w:val="007851E5"/>
    <w:rsid w:val="007851FD"/>
    <w:rsid w:val="007853F5"/>
    <w:rsid w:val="0078569B"/>
    <w:rsid w:val="00785A86"/>
    <w:rsid w:val="0078646F"/>
    <w:rsid w:val="0078664F"/>
    <w:rsid w:val="00787541"/>
    <w:rsid w:val="0078788A"/>
    <w:rsid w:val="00787B84"/>
    <w:rsid w:val="00787E98"/>
    <w:rsid w:val="0079073A"/>
    <w:rsid w:val="00790F15"/>
    <w:rsid w:val="00790FC4"/>
    <w:rsid w:val="007915C0"/>
    <w:rsid w:val="00792590"/>
    <w:rsid w:val="007926B7"/>
    <w:rsid w:val="00792825"/>
    <w:rsid w:val="00792ACA"/>
    <w:rsid w:val="00792ACF"/>
    <w:rsid w:val="007934AA"/>
    <w:rsid w:val="00793664"/>
    <w:rsid w:val="007938B7"/>
    <w:rsid w:val="00793D9C"/>
    <w:rsid w:val="007941C3"/>
    <w:rsid w:val="007949DF"/>
    <w:rsid w:val="00794D66"/>
    <w:rsid w:val="00794E3F"/>
    <w:rsid w:val="007954C5"/>
    <w:rsid w:val="00795682"/>
    <w:rsid w:val="00795788"/>
    <w:rsid w:val="00796110"/>
    <w:rsid w:val="007965BB"/>
    <w:rsid w:val="00796675"/>
    <w:rsid w:val="007966AE"/>
    <w:rsid w:val="00796D43"/>
    <w:rsid w:val="00797252"/>
    <w:rsid w:val="0079798D"/>
    <w:rsid w:val="00797A0B"/>
    <w:rsid w:val="00797B9E"/>
    <w:rsid w:val="00797F08"/>
    <w:rsid w:val="007A00BB"/>
    <w:rsid w:val="007A025C"/>
    <w:rsid w:val="007A0266"/>
    <w:rsid w:val="007A02AA"/>
    <w:rsid w:val="007A0910"/>
    <w:rsid w:val="007A144E"/>
    <w:rsid w:val="007A17DB"/>
    <w:rsid w:val="007A1A65"/>
    <w:rsid w:val="007A1F52"/>
    <w:rsid w:val="007A2DE2"/>
    <w:rsid w:val="007A35EA"/>
    <w:rsid w:val="007A38CA"/>
    <w:rsid w:val="007A40CE"/>
    <w:rsid w:val="007A426D"/>
    <w:rsid w:val="007A4935"/>
    <w:rsid w:val="007A4E63"/>
    <w:rsid w:val="007A50D2"/>
    <w:rsid w:val="007A5488"/>
    <w:rsid w:val="007A5981"/>
    <w:rsid w:val="007A59D7"/>
    <w:rsid w:val="007A6460"/>
    <w:rsid w:val="007A67B0"/>
    <w:rsid w:val="007A6C26"/>
    <w:rsid w:val="007A718C"/>
    <w:rsid w:val="007A7220"/>
    <w:rsid w:val="007A75D0"/>
    <w:rsid w:val="007A780D"/>
    <w:rsid w:val="007A7FD1"/>
    <w:rsid w:val="007B0229"/>
    <w:rsid w:val="007B0303"/>
    <w:rsid w:val="007B0D90"/>
    <w:rsid w:val="007B1198"/>
    <w:rsid w:val="007B1343"/>
    <w:rsid w:val="007B1826"/>
    <w:rsid w:val="007B19BA"/>
    <w:rsid w:val="007B1B9A"/>
    <w:rsid w:val="007B1F05"/>
    <w:rsid w:val="007B219C"/>
    <w:rsid w:val="007B2200"/>
    <w:rsid w:val="007B2AD3"/>
    <w:rsid w:val="007B334C"/>
    <w:rsid w:val="007B3489"/>
    <w:rsid w:val="007B38CA"/>
    <w:rsid w:val="007B485C"/>
    <w:rsid w:val="007B4960"/>
    <w:rsid w:val="007B4F4E"/>
    <w:rsid w:val="007B5206"/>
    <w:rsid w:val="007B58ED"/>
    <w:rsid w:val="007B5DD3"/>
    <w:rsid w:val="007B6284"/>
    <w:rsid w:val="007B65CC"/>
    <w:rsid w:val="007B67C2"/>
    <w:rsid w:val="007B6D41"/>
    <w:rsid w:val="007B76B5"/>
    <w:rsid w:val="007B7BFF"/>
    <w:rsid w:val="007C081A"/>
    <w:rsid w:val="007C0867"/>
    <w:rsid w:val="007C0949"/>
    <w:rsid w:val="007C0A64"/>
    <w:rsid w:val="007C0FAF"/>
    <w:rsid w:val="007C1538"/>
    <w:rsid w:val="007C1B2D"/>
    <w:rsid w:val="007C1B49"/>
    <w:rsid w:val="007C1E26"/>
    <w:rsid w:val="007C23E9"/>
    <w:rsid w:val="007C2A90"/>
    <w:rsid w:val="007C2FD0"/>
    <w:rsid w:val="007C3DFF"/>
    <w:rsid w:val="007C4456"/>
    <w:rsid w:val="007C4576"/>
    <w:rsid w:val="007C47F5"/>
    <w:rsid w:val="007C490F"/>
    <w:rsid w:val="007C49F9"/>
    <w:rsid w:val="007C4B8B"/>
    <w:rsid w:val="007C5AB8"/>
    <w:rsid w:val="007C5AD0"/>
    <w:rsid w:val="007C6330"/>
    <w:rsid w:val="007C6666"/>
    <w:rsid w:val="007C6972"/>
    <w:rsid w:val="007C6B43"/>
    <w:rsid w:val="007C6CB4"/>
    <w:rsid w:val="007C6D11"/>
    <w:rsid w:val="007C709E"/>
    <w:rsid w:val="007C7798"/>
    <w:rsid w:val="007C7894"/>
    <w:rsid w:val="007C78F4"/>
    <w:rsid w:val="007C796E"/>
    <w:rsid w:val="007C7B7D"/>
    <w:rsid w:val="007C7D0C"/>
    <w:rsid w:val="007C7F3A"/>
    <w:rsid w:val="007C7F7B"/>
    <w:rsid w:val="007D03B3"/>
    <w:rsid w:val="007D0CEC"/>
    <w:rsid w:val="007D0DDE"/>
    <w:rsid w:val="007D17C9"/>
    <w:rsid w:val="007D1A87"/>
    <w:rsid w:val="007D1C34"/>
    <w:rsid w:val="007D211A"/>
    <w:rsid w:val="007D296C"/>
    <w:rsid w:val="007D2A67"/>
    <w:rsid w:val="007D35E3"/>
    <w:rsid w:val="007D3BB8"/>
    <w:rsid w:val="007D462A"/>
    <w:rsid w:val="007D4C9C"/>
    <w:rsid w:val="007D5281"/>
    <w:rsid w:val="007D52DB"/>
    <w:rsid w:val="007D5358"/>
    <w:rsid w:val="007D545D"/>
    <w:rsid w:val="007D5708"/>
    <w:rsid w:val="007D5AD5"/>
    <w:rsid w:val="007D5B0C"/>
    <w:rsid w:val="007D5D58"/>
    <w:rsid w:val="007D66D2"/>
    <w:rsid w:val="007D6838"/>
    <w:rsid w:val="007D6AB3"/>
    <w:rsid w:val="007D73FD"/>
    <w:rsid w:val="007D74A9"/>
    <w:rsid w:val="007E0915"/>
    <w:rsid w:val="007E0B39"/>
    <w:rsid w:val="007E0B48"/>
    <w:rsid w:val="007E0C1A"/>
    <w:rsid w:val="007E0D04"/>
    <w:rsid w:val="007E0DB0"/>
    <w:rsid w:val="007E12B6"/>
    <w:rsid w:val="007E1C7C"/>
    <w:rsid w:val="007E24C8"/>
    <w:rsid w:val="007E2724"/>
    <w:rsid w:val="007E2734"/>
    <w:rsid w:val="007E2934"/>
    <w:rsid w:val="007E2C23"/>
    <w:rsid w:val="007E359C"/>
    <w:rsid w:val="007E3E52"/>
    <w:rsid w:val="007E3ECE"/>
    <w:rsid w:val="007E4188"/>
    <w:rsid w:val="007E4C54"/>
    <w:rsid w:val="007E5904"/>
    <w:rsid w:val="007E5A8C"/>
    <w:rsid w:val="007E5C33"/>
    <w:rsid w:val="007E6474"/>
    <w:rsid w:val="007E6827"/>
    <w:rsid w:val="007E6A2F"/>
    <w:rsid w:val="007E6FCF"/>
    <w:rsid w:val="007E7148"/>
    <w:rsid w:val="007E7966"/>
    <w:rsid w:val="007F0721"/>
    <w:rsid w:val="007F0979"/>
    <w:rsid w:val="007F0FFD"/>
    <w:rsid w:val="007F1168"/>
    <w:rsid w:val="007F13B0"/>
    <w:rsid w:val="007F1B10"/>
    <w:rsid w:val="007F201B"/>
    <w:rsid w:val="007F2940"/>
    <w:rsid w:val="007F2CCC"/>
    <w:rsid w:val="007F2F26"/>
    <w:rsid w:val="007F335B"/>
    <w:rsid w:val="007F338C"/>
    <w:rsid w:val="007F3480"/>
    <w:rsid w:val="007F40D0"/>
    <w:rsid w:val="007F4229"/>
    <w:rsid w:val="007F453B"/>
    <w:rsid w:val="007F45C3"/>
    <w:rsid w:val="007F468A"/>
    <w:rsid w:val="007F4A46"/>
    <w:rsid w:val="007F4AAF"/>
    <w:rsid w:val="007F4CA6"/>
    <w:rsid w:val="007F580C"/>
    <w:rsid w:val="007F5F66"/>
    <w:rsid w:val="007F65AC"/>
    <w:rsid w:val="007F7207"/>
    <w:rsid w:val="007F7694"/>
    <w:rsid w:val="00800E10"/>
    <w:rsid w:val="00800ECB"/>
    <w:rsid w:val="00801327"/>
    <w:rsid w:val="0080159C"/>
    <w:rsid w:val="008017AD"/>
    <w:rsid w:val="00801FD7"/>
    <w:rsid w:val="00802338"/>
    <w:rsid w:val="0080256D"/>
    <w:rsid w:val="0080266E"/>
    <w:rsid w:val="00802A6C"/>
    <w:rsid w:val="00802CF0"/>
    <w:rsid w:val="00802F0D"/>
    <w:rsid w:val="00802F47"/>
    <w:rsid w:val="00803518"/>
    <w:rsid w:val="00803537"/>
    <w:rsid w:val="008038C5"/>
    <w:rsid w:val="00803CC8"/>
    <w:rsid w:val="008043FD"/>
    <w:rsid w:val="00804CE1"/>
    <w:rsid w:val="00804E66"/>
    <w:rsid w:val="00805B35"/>
    <w:rsid w:val="00805DAA"/>
    <w:rsid w:val="008060D4"/>
    <w:rsid w:val="00806BB0"/>
    <w:rsid w:val="00806C53"/>
    <w:rsid w:val="00806E66"/>
    <w:rsid w:val="00807563"/>
    <w:rsid w:val="00807605"/>
    <w:rsid w:val="00807D7F"/>
    <w:rsid w:val="00807DB5"/>
    <w:rsid w:val="008100EA"/>
    <w:rsid w:val="008105AF"/>
    <w:rsid w:val="00810617"/>
    <w:rsid w:val="0081080B"/>
    <w:rsid w:val="008108B7"/>
    <w:rsid w:val="008108CD"/>
    <w:rsid w:val="008109BD"/>
    <w:rsid w:val="00810A42"/>
    <w:rsid w:val="008113B9"/>
    <w:rsid w:val="008113C0"/>
    <w:rsid w:val="00812568"/>
    <w:rsid w:val="008127E1"/>
    <w:rsid w:val="00812AAD"/>
    <w:rsid w:val="00812BB3"/>
    <w:rsid w:val="00812E37"/>
    <w:rsid w:val="0081326F"/>
    <w:rsid w:val="00813BA0"/>
    <w:rsid w:val="0081403F"/>
    <w:rsid w:val="008141D3"/>
    <w:rsid w:val="00814257"/>
    <w:rsid w:val="00814BC9"/>
    <w:rsid w:val="00814ED1"/>
    <w:rsid w:val="0081572C"/>
    <w:rsid w:val="008158F9"/>
    <w:rsid w:val="00815BE6"/>
    <w:rsid w:val="0081628F"/>
    <w:rsid w:val="00816337"/>
    <w:rsid w:val="00816344"/>
    <w:rsid w:val="00816568"/>
    <w:rsid w:val="008169B4"/>
    <w:rsid w:val="00817039"/>
    <w:rsid w:val="008172CD"/>
    <w:rsid w:val="008175A9"/>
    <w:rsid w:val="00820173"/>
    <w:rsid w:val="008203F0"/>
    <w:rsid w:val="00820A4F"/>
    <w:rsid w:val="008213DA"/>
    <w:rsid w:val="008217EC"/>
    <w:rsid w:val="00821A50"/>
    <w:rsid w:val="00821F14"/>
    <w:rsid w:val="00821F5D"/>
    <w:rsid w:val="00821F83"/>
    <w:rsid w:val="00821FC7"/>
    <w:rsid w:val="0082309C"/>
    <w:rsid w:val="00823DDE"/>
    <w:rsid w:val="00824061"/>
    <w:rsid w:val="00824D3D"/>
    <w:rsid w:val="00824EAD"/>
    <w:rsid w:val="0082501F"/>
    <w:rsid w:val="0082558F"/>
    <w:rsid w:val="00825AA1"/>
    <w:rsid w:val="00825B40"/>
    <w:rsid w:val="0082609D"/>
    <w:rsid w:val="0082705C"/>
    <w:rsid w:val="008270CE"/>
    <w:rsid w:val="00827202"/>
    <w:rsid w:val="0082725C"/>
    <w:rsid w:val="008277A3"/>
    <w:rsid w:val="008306B9"/>
    <w:rsid w:val="00830C8B"/>
    <w:rsid w:val="0083180C"/>
    <w:rsid w:val="00831CB2"/>
    <w:rsid w:val="0083235E"/>
    <w:rsid w:val="0083260D"/>
    <w:rsid w:val="00832618"/>
    <w:rsid w:val="008327D7"/>
    <w:rsid w:val="00832869"/>
    <w:rsid w:val="00832E09"/>
    <w:rsid w:val="008337C2"/>
    <w:rsid w:val="00833812"/>
    <w:rsid w:val="008339F8"/>
    <w:rsid w:val="008339FF"/>
    <w:rsid w:val="00833FE2"/>
    <w:rsid w:val="0083426B"/>
    <w:rsid w:val="00834CA6"/>
    <w:rsid w:val="00835346"/>
    <w:rsid w:val="008354BF"/>
    <w:rsid w:val="008358D1"/>
    <w:rsid w:val="0083592A"/>
    <w:rsid w:val="00835B5A"/>
    <w:rsid w:val="00835C1F"/>
    <w:rsid w:val="008369A0"/>
    <w:rsid w:val="00836C6E"/>
    <w:rsid w:val="00837511"/>
    <w:rsid w:val="00837551"/>
    <w:rsid w:val="00837850"/>
    <w:rsid w:val="00837EEB"/>
    <w:rsid w:val="008400D7"/>
    <w:rsid w:val="0084029B"/>
    <w:rsid w:val="00840A26"/>
    <w:rsid w:val="00840E9F"/>
    <w:rsid w:val="00840EDA"/>
    <w:rsid w:val="00840F4D"/>
    <w:rsid w:val="00840F65"/>
    <w:rsid w:val="0084141E"/>
    <w:rsid w:val="008417FB"/>
    <w:rsid w:val="00841D72"/>
    <w:rsid w:val="00841DFA"/>
    <w:rsid w:val="0084229C"/>
    <w:rsid w:val="00842448"/>
    <w:rsid w:val="00842BE0"/>
    <w:rsid w:val="00842CE8"/>
    <w:rsid w:val="00842D41"/>
    <w:rsid w:val="00842F85"/>
    <w:rsid w:val="00843195"/>
    <w:rsid w:val="00843645"/>
    <w:rsid w:val="0084380B"/>
    <w:rsid w:val="00843898"/>
    <w:rsid w:val="00843B85"/>
    <w:rsid w:val="00843EE9"/>
    <w:rsid w:val="008442C9"/>
    <w:rsid w:val="008442F5"/>
    <w:rsid w:val="00844372"/>
    <w:rsid w:val="008444F9"/>
    <w:rsid w:val="00844592"/>
    <w:rsid w:val="0084508D"/>
    <w:rsid w:val="00845285"/>
    <w:rsid w:val="008452DC"/>
    <w:rsid w:val="00845A03"/>
    <w:rsid w:val="0084621C"/>
    <w:rsid w:val="00846625"/>
    <w:rsid w:val="008471A9"/>
    <w:rsid w:val="00847307"/>
    <w:rsid w:val="00847493"/>
    <w:rsid w:val="00847AE8"/>
    <w:rsid w:val="00850407"/>
    <w:rsid w:val="008504AE"/>
    <w:rsid w:val="00850902"/>
    <w:rsid w:val="00850D1C"/>
    <w:rsid w:val="00850DF3"/>
    <w:rsid w:val="00851450"/>
    <w:rsid w:val="00851E52"/>
    <w:rsid w:val="008520B1"/>
    <w:rsid w:val="00852BE2"/>
    <w:rsid w:val="00852D0D"/>
    <w:rsid w:val="00852E63"/>
    <w:rsid w:val="00852EE1"/>
    <w:rsid w:val="008534DC"/>
    <w:rsid w:val="008538A3"/>
    <w:rsid w:val="00853B47"/>
    <w:rsid w:val="008543D2"/>
    <w:rsid w:val="008554B4"/>
    <w:rsid w:val="0085550A"/>
    <w:rsid w:val="00855B29"/>
    <w:rsid w:val="00855CCC"/>
    <w:rsid w:val="0085631D"/>
    <w:rsid w:val="008565A3"/>
    <w:rsid w:val="00856931"/>
    <w:rsid w:val="00856B19"/>
    <w:rsid w:val="00856D7B"/>
    <w:rsid w:val="00856EE4"/>
    <w:rsid w:val="00856FF4"/>
    <w:rsid w:val="00857BA6"/>
    <w:rsid w:val="0086046B"/>
    <w:rsid w:val="00860A30"/>
    <w:rsid w:val="00860B02"/>
    <w:rsid w:val="008615AE"/>
    <w:rsid w:val="00861A23"/>
    <w:rsid w:val="00861CC8"/>
    <w:rsid w:val="00861DBA"/>
    <w:rsid w:val="008621EA"/>
    <w:rsid w:val="00862344"/>
    <w:rsid w:val="0086237B"/>
    <w:rsid w:val="00862437"/>
    <w:rsid w:val="00862E01"/>
    <w:rsid w:val="0086338F"/>
    <w:rsid w:val="00863BB2"/>
    <w:rsid w:val="00864096"/>
    <w:rsid w:val="00864626"/>
    <w:rsid w:val="008647C4"/>
    <w:rsid w:val="00864ADE"/>
    <w:rsid w:val="00864CAB"/>
    <w:rsid w:val="00864F5B"/>
    <w:rsid w:val="00864FAF"/>
    <w:rsid w:val="00864FD4"/>
    <w:rsid w:val="0086524C"/>
    <w:rsid w:val="00865252"/>
    <w:rsid w:val="00865384"/>
    <w:rsid w:val="008653EB"/>
    <w:rsid w:val="0086543A"/>
    <w:rsid w:val="00865516"/>
    <w:rsid w:val="00865CD9"/>
    <w:rsid w:val="00865DEE"/>
    <w:rsid w:val="00866153"/>
    <w:rsid w:val="0086625A"/>
    <w:rsid w:val="00866597"/>
    <w:rsid w:val="00866ACC"/>
    <w:rsid w:val="00866B60"/>
    <w:rsid w:val="00866B87"/>
    <w:rsid w:val="00866FF7"/>
    <w:rsid w:val="00867011"/>
    <w:rsid w:val="008670E9"/>
    <w:rsid w:val="00867A75"/>
    <w:rsid w:val="00867AFF"/>
    <w:rsid w:val="0087076A"/>
    <w:rsid w:val="008708D1"/>
    <w:rsid w:val="0087092F"/>
    <w:rsid w:val="00870A50"/>
    <w:rsid w:val="00871335"/>
    <w:rsid w:val="00871607"/>
    <w:rsid w:val="00871C6E"/>
    <w:rsid w:val="00871D57"/>
    <w:rsid w:val="008724EC"/>
    <w:rsid w:val="00872D9D"/>
    <w:rsid w:val="00873567"/>
    <w:rsid w:val="00873740"/>
    <w:rsid w:val="00873B34"/>
    <w:rsid w:val="00873D43"/>
    <w:rsid w:val="00873D46"/>
    <w:rsid w:val="00874ED1"/>
    <w:rsid w:val="00874F9C"/>
    <w:rsid w:val="0087513A"/>
    <w:rsid w:val="008751A8"/>
    <w:rsid w:val="008754DC"/>
    <w:rsid w:val="008756C7"/>
    <w:rsid w:val="00875DA1"/>
    <w:rsid w:val="00875FCC"/>
    <w:rsid w:val="00876113"/>
    <w:rsid w:val="00876144"/>
    <w:rsid w:val="00876668"/>
    <w:rsid w:val="0087697E"/>
    <w:rsid w:val="00876D3E"/>
    <w:rsid w:val="00876F45"/>
    <w:rsid w:val="008774DE"/>
    <w:rsid w:val="00877780"/>
    <w:rsid w:val="008779DB"/>
    <w:rsid w:val="008803BB"/>
    <w:rsid w:val="00880466"/>
    <w:rsid w:val="00880E10"/>
    <w:rsid w:val="00880F0C"/>
    <w:rsid w:val="00881040"/>
    <w:rsid w:val="00881620"/>
    <w:rsid w:val="00882078"/>
    <w:rsid w:val="0088233A"/>
    <w:rsid w:val="00882DE0"/>
    <w:rsid w:val="00882EAB"/>
    <w:rsid w:val="00883860"/>
    <w:rsid w:val="00883F81"/>
    <w:rsid w:val="00883FF6"/>
    <w:rsid w:val="00884570"/>
    <w:rsid w:val="00884611"/>
    <w:rsid w:val="00884747"/>
    <w:rsid w:val="00885040"/>
    <w:rsid w:val="00885163"/>
    <w:rsid w:val="00885503"/>
    <w:rsid w:val="0088575F"/>
    <w:rsid w:val="00885B16"/>
    <w:rsid w:val="00885EE3"/>
    <w:rsid w:val="00886552"/>
    <w:rsid w:val="0088667D"/>
    <w:rsid w:val="0088674A"/>
    <w:rsid w:val="00886B62"/>
    <w:rsid w:val="00886E78"/>
    <w:rsid w:val="0088709F"/>
    <w:rsid w:val="008876E6"/>
    <w:rsid w:val="008900A1"/>
    <w:rsid w:val="008904FB"/>
    <w:rsid w:val="00890608"/>
    <w:rsid w:val="008907D8"/>
    <w:rsid w:val="00890DD5"/>
    <w:rsid w:val="00890F77"/>
    <w:rsid w:val="00891404"/>
    <w:rsid w:val="00891576"/>
    <w:rsid w:val="008919D2"/>
    <w:rsid w:val="00891AB1"/>
    <w:rsid w:val="00891F23"/>
    <w:rsid w:val="00892877"/>
    <w:rsid w:val="00892C06"/>
    <w:rsid w:val="0089319A"/>
    <w:rsid w:val="0089346E"/>
    <w:rsid w:val="0089349F"/>
    <w:rsid w:val="00893821"/>
    <w:rsid w:val="00893D24"/>
    <w:rsid w:val="00894290"/>
    <w:rsid w:val="00894875"/>
    <w:rsid w:val="00894C6F"/>
    <w:rsid w:val="00894D93"/>
    <w:rsid w:val="00895191"/>
    <w:rsid w:val="00895394"/>
    <w:rsid w:val="00895B2B"/>
    <w:rsid w:val="0089641E"/>
    <w:rsid w:val="00896CF3"/>
    <w:rsid w:val="00896F0C"/>
    <w:rsid w:val="0089741B"/>
    <w:rsid w:val="008974A8"/>
    <w:rsid w:val="00897631"/>
    <w:rsid w:val="00897AF3"/>
    <w:rsid w:val="00897B9E"/>
    <w:rsid w:val="008A07EF"/>
    <w:rsid w:val="008A0F71"/>
    <w:rsid w:val="008A1040"/>
    <w:rsid w:val="008A1397"/>
    <w:rsid w:val="008A1B64"/>
    <w:rsid w:val="008A1E21"/>
    <w:rsid w:val="008A2314"/>
    <w:rsid w:val="008A23A8"/>
    <w:rsid w:val="008A23C6"/>
    <w:rsid w:val="008A295B"/>
    <w:rsid w:val="008A29E6"/>
    <w:rsid w:val="008A2E4E"/>
    <w:rsid w:val="008A2FD4"/>
    <w:rsid w:val="008A300B"/>
    <w:rsid w:val="008A336C"/>
    <w:rsid w:val="008A33C2"/>
    <w:rsid w:val="008A3433"/>
    <w:rsid w:val="008A3B45"/>
    <w:rsid w:val="008A3D3F"/>
    <w:rsid w:val="008A4186"/>
    <w:rsid w:val="008A443F"/>
    <w:rsid w:val="008A4BEA"/>
    <w:rsid w:val="008A5239"/>
    <w:rsid w:val="008A537C"/>
    <w:rsid w:val="008A5536"/>
    <w:rsid w:val="008A5637"/>
    <w:rsid w:val="008A5988"/>
    <w:rsid w:val="008A5D3E"/>
    <w:rsid w:val="008A5ECB"/>
    <w:rsid w:val="008A5F82"/>
    <w:rsid w:val="008A5FE4"/>
    <w:rsid w:val="008A6108"/>
    <w:rsid w:val="008A6339"/>
    <w:rsid w:val="008A6EEE"/>
    <w:rsid w:val="008B06AE"/>
    <w:rsid w:val="008B0C23"/>
    <w:rsid w:val="008B0C82"/>
    <w:rsid w:val="008B1452"/>
    <w:rsid w:val="008B14F5"/>
    <w:rsid w:val="008B17E2"/>
    <w:rsid w:val="008B2057"/>
    <w:rsid w:val="008B2451"/>
    <w:rsid w:val="008B2459"/>
    <w:rsid w:val="008B2CBB"/>
    <w:rsid w:val="008B3040"/>
    <w:rsid w:val="008B334D"/>
    <w:rsid w:val="008B471D"/>
    <w:rsid w:val="008B5039"/>
    <w:rsid w:val="008B51B5"/>
    <w:rsid w:val="008B55D8"/>
    <w:rsid w:val="008B5A36"/>
    <w:rsid w:val="008B5F81"/>
    <w:rsid w:val="008B6071"/>
    <w:rsid w:val="008B60BF"/>
    <w:rsid w:val="008B6227"/>
    <w:rsid w:val="008B713C"/>
    <w:rsid w:val="008B7141"/>
    <w:rsid w:val="008B7791"/>
    <w:rsid w:val="008B7B8D"/>
    <w:rsid w:val="008B7B93"/>
    <w:rsid w:val="008B7CF8"/>
    <w:rsid w:val="008C0680"/>
    <w:rsid w:val="008C0AA1"/>
    <w:rsid w:val="008C14F2"/>
    <w:rsid w:val="008C1CFD"/>
    <w:rsid w:val="008C200B"/>
    <w:rsid w:val="008C29D0"/>
    <w:rsid w:val="008C2FA1"/>
    <w:rsid w:val="008C31D5"/>
    <w:rsid w:val="008C43F6"/>
    <w:rsid w:val="008C4479"/>
    <w:rsid w:val="008C44D9"/>
    <w:rsid w:val="008C47BE"/>
    <w:rsid w:val="008C4A61"/>
    <w:rsid w:val="008C4AB7"/>
    <w:rsid w:val="008C50C1"/>
    <w:rsid w:val="008C5117"/>
    <w:rsid w:val="008C51A6"/>
    <w:rsid w:val="008C53D8"/>
    <w:rsid w:val="008C5630"/>
    <w:rsid w:val="008C5A27"/>
    <w:rsid w:val="008C5B0E"/>
    <w:rsid w:val="008C5C7C"/>
    <w:rsid w:val="008C63D5"/>
    <w:rsid w:val="008C6566"/>
    <w:rsid w:val="008C6A83"/>
    <w:rsid w:val="008C6B43"/>
    <w:rsid w:val="008C6B4A"/>
    <w:rsid w:val="008C7350"/>
    <w:rsid w:val="008C73DF"/>
    <w:rsid w:val="008C79D5"/>
    <w:rsid w:val="008C7CB3"/>
    <w:rsid w:val="008C7DA1"/>
    <w:rsid w:val="008C7E38"/>
    <w:rsid w:val="008D05B2"/>
    <w:rsid w:val="008D0729"/>
    <w:rsid w:val="008D073D"/>
    <w:rsid w:val="008D0D68"/>
    <w:rsid w:val="008D0E7D"/>
    <w:rsid w:val="008D0F4C"/>
    <w:rsid w:val="008D1437"/>
    <w:rsid w:val="008D1B04"/>
    <w:rsid w:val="008D1C3D"/>
    <w:rsid w:val="008D1D62"/>
    <w:rsid w:val="008D1FD7"/>
    <w:rsid w:val="008D25B4"/>
    <w:rsid w:val="008D2F98"/>
    <w:rsid w:val="008D33A0"/>
    <w:rsid w:val="008D33BB"/>
    <w:rsid w:val="008D362B"/>
    <w:rsid w:val="008D3DFC"/>
    <w:rsid w:val="008D4A3B"/>
    <w:rsid w:val="008D4EC8"/>
    <w:rsid w:val="008D4F2C"/>
    <w:rsid w:val="008D4FEA"/>
    <w:rsid w:val="008D5144"/>
    <w:rsid w:val="008D5364"/>
    <w:rsid w:val="008D5C0E"/>
    <w:rsid w:val="008D6084"/>
    <w:rsid w:val="008D63D1"/>
    <w:rsid w:val="008D6645"/>
    <w:rsid w:val="008D67CC"/>
    <w:rsid w:val="008D6C5D"/>
    <w:rsid w:val="008D6DB8"/>
    <w:rsid w:val="008D6E38"/>
    <w:rsid w:val="008D7310"/>
    <w:rsid w:val="008D766F"/>
    <w:rsid w:val="008D79BD"/>
    <w:rsid w:val="008D7BE0"/>
    <w:rsid w:val="008E08F7"/>
    <w:rsid w:val="008E0E28"/>
    <w:rsid w:val="008E1DA4"/>
    <w:rsid w:val="008E206A"/>
    <w:rsid w:val="008E2620"/>
    <w:rsid w:val="008E3131"/>
    <w:rsid w:val="008E317B"/>
    <w:rsid w:val="008E31A8"/>
    <w:rsid w:val="008E32DF"/>
    <w:rsid w:val="008E334B"/>
    <w:rsid w:val="008E338C"/>
    <w:rsid w:val="008E362A"/>
    <w:rsid w:val="008E3B92"/>
    <w:rsid w:val="008E3DE5"/>
    <w:rsid w:val="008E3ED6"/>
    <w:rsid w:val="008E4041"/>
    <w:rsid w:val="008E413F"/>
    <w:rsid w:val="008E4285"/>
    <w:rsid w:val="008E46D1"/>
    <w:rsid w:val="008E46F3"/>
    <w:rsid w:val="008E4ECD"/>
    <w:rsid w:val="008E52C7"/>
    <w:rsid w:val="008E5583"/>
    <w:rsid w:val="008E5721"/>
    <w:rsid w:val="008E5894"/>
    <w:rsid w:val="008E5CCB"/>
    <w:rsid w:val="008E5D53"/>
    <w:rsid w:val="008E62F3"/>
    <w:rsid w:val="008E66CC"/>
    <w:rsid w:val="008E67BD"/>
    <w:rsid w:val="008E695D"/>
    <w:rsid w:val="008E6F77"/>
    <w:rsid w:val="008E719D"/>
    <w:rsid w:val="008E789F"/>
    <w:rsid w:val="008E79EE"/>
    <w:rsid w:val="008E7B27"/>
    <w:rsid w:val="008E7D4F"/>
    <w:rsid w:val="008F0AAF"/>
    <w:rsid w:val="008F0DDA"/>
    <w:rsid w:val="008F17BA"/>
    <w:rsid w:val="008F196C"/>
    <w:rsid w:val="008F1A9D"/>
    <w:rsid w:val="008F1E30"/>
    <w:rsid w:val="008F1ECC"/>
    <w:rsid w:val="008F206F"/>
    <w:rsid w:val="008F21FC"/>
    <w:rsid w:val="008F23CB"/>
    <w:rsid w:val="008F25A0"/>
    <w:rsid w:val="008F27DF"/>
    <w:rsid w:val="008F2CFA"/>
    <w:rsid w:val="008F2E79"/>
    <w:rsid w:val="008F2E9F"/>
    <w:rsid w:val="008F2F80"/>
    <w:rsid w:val="008F33F2"/>
    <w:rsid w:val="008F458F"/>
    <w:rsid w:val="008F4B9E"/>
    <w:rsid w:val="008F4BCD"/>
    <w:rsid w:val="008F4D20"/>
    <w:rsid w:val="008F5008"/>
    <w:rsid w:val="008F51EC"/>
    <w:rsid w:val="008F53DE"/>
    <w:rsid w:val="008F56E1"/>
    <w:rsid w:val="008F57D4"/>
    <w:rsid w:val="008F5908"/>
    <w:rsid w:val="008F5A71"/>
    <w:rsid w:val="008F5A75"/>
    <w:rsid w:val="008F6151"/>
    <w:rsid w:val="008F625E"/>
    <w:rsid w:val="008F73AD"/>
    <w:rsid w:val="008F73E8"/>
    <w:rsid w:val="008F74DA"/>
    <w:rsid w:val="008F766A"/>
    <w:rsid w:val="008F7B18"/>
    <w:rsid w:val="008F7CAE"/>
    <w:rsid w:val="008F7EBD"/>
    <w:rsid w:val="0090045A"/>
    <w:rsid w:val="00900871"/>
    <w:rsid w:val="00900DEC"/>
    <w:rsid w:val="00901787"/>
    <w:rsid w:val="009017AC"/>
    <w:rsid w:val="009017BD"/>
    <w:rsid w:val="00901996"/>
    <w:rsid w:val="00901A9C"/>
    <w:rsid w:val="00901C20"/>
    <w:rsid w:val="00901F01"/>
    <w:rsid w:val="00901FA3"/>
    <w:rsid w:val="00902677"/>
    <w:rsid w:val="009029F6"/>
    <w:rsid w:val="00902A92"/>
    <w:rsid w:val="00902EC7"/>
    <w:rsid w:val="00903608"/>
    <w:rsid w:val="00903789"/>
    <w:rsid w:val="00903865"/>
    <w:rsid w:val="0090412E"/>
    <w:rsid w:val="00904F20"/>
    <w:rsid w:val="00905317"/>
    <w:rsid w:val="00905704"/>
    <w:rsid w:val="009059B0"/>
    <w:rsid w:val="00905D80"/>
    <w:rsid w:val="00906176"/>
    <w:rsid w:val="009065F5"/>
    <w:rsid w:val="009066E2"/>
    <w:rsid w:val="00906815"/>
    <w:rsid w:val="00906BC8"/>
    <w:rsid w:val="00906C4A"/>
    <w:rsid w:val="0090772B"/>
    <w:rsid w:val="00907857"/>
    <w:rsid w:val="009079CD"/>
    <w:rsid w:val="00907A65"/>
    <w:rsid w:val="00907CAE"/>
    <w:rsid w:val="009100DB"/>
    <w:rsid w:val="0091081F"/>
    <w:rsid w:val="00910CAD"/>
    <w:rsid w:val="00910D9F"/>
    <w:rsid w:val="00911A14"/>
    <w:rsid w:val="00911BF5"/>
    <w:rsid w:val="009124F5"/>
    <w:rsid w:val="009127A9"/>
    <w:rsid w:val="00913955"/>
    <w:rsid w:val="00913A02"/>
    <w:rsid w:val="00913CB3"/>
    <w:rsid w:val="00913E31"/>
    <w:rsid w:val="00914062"/>
    <w:rsid w:val="009142B7"/>
    <w:rsid w:val="009142C4"/>
    <w:rsid w:val="00914F6F"/>
    <w:rsid w:val="00915179"/>
    <w:rsid w:val="0091562E"/>
    <w:rsid w:val="0091563A"/>
    <w:rsid w:val="00915DA9"/>
    <w:rsid w:val="00917BCA"/>
    <w:rsid w:val="00917C6E"/>
    <w:rsid w:val="00917C98"/>
    <w:rsid w:val="009203D2"/>
    <w:rsid w:val="009209DE"/>
    <w:rsid w:val="00920A33"/>
    <w:rsid w:val="00920CBC"/>
    <w:rsid w:val="00921167"/>
    <w:rsid w:val="009219DA"/>
    <w:rsid w:val="00921A39"/>
    <w:rsid w:val="00921D0C"/>
    <w:rsid w:val="00922856"/>
    <w:rsid w:val="00922AF5"/>
    <w:rsid w:val="00922FCB"/>
    <w:rsid w:val="00923113"/>
    <w:rsid w:val="00923528"/>
    <w:rsid w:val="00923648"/>
    <w:rsid w:val="00923A3A"/>
    <w:rsid w:val="00923E3F"/>
    <w:rsid w:val="009241E3"/>
    <w:rsid w:val="00924384"/>
    <w:rsid w:val="009246C1"/>
    <w:rsid w:val="00924BDB"/>
    <w:rsid w:val="00925165"/>
    <w:rsid w:val="00925555"/>
    <w:rsid w:val="009255CD"/>
    <w:rsid w:val="00925687"/>
    <w:rsid w:val="00925979"/>
    <w:rsid w:val="00925ACC"/>
    <w:rsid w:val="00925B92"/>
    <w:rsid w:val="009262FB"/>
    <w:rsid w:val="0092682C"/>
    <w:rsid w:val="00927C86"/>
    <w:rsid w:val="00927E53"/>
    <w:rsid w:val="0093036E"/>
    <w:rsid w:val="00930766"/>
    <w:rsid w:val="0093083E"/>
    <w:rsid w:val="009308B7"/>
    <w:rsid w:val="00930CEA"/>
    <w:rsid w:val="00930F07"/>
    <w:rsid w:val="0093132B"/>
    <w:rsid w:val="00931A18"/>
    <w:rsid w:val="00932072"/>
    <w:rsid w:val="009325B0"/>
    <w:rsid w:val="00933135"/>
    <w:rsid w:val="00933265"/>
    <w:rsid w:val="009334FC"/>
    <w:rsid w:val="009344E8"/>
    <w:rsid w:val="00934702"/>
    <w:rsid w:val="009348D0"/>
    <w:rsid w:val="00934AE3"/>
    <w:rsid w:val="00934F0B"/>
    <w:rsid w:val="00935C49"/>
    <w:rsid w:val="00935C9F"/>
    <w:rsid w:val="00935E61"/>
    <w:rsid w:val="00935E94"/>
    <w:rsid w:val="00936A0F"/>
    <w:rsid w:val="00936FF7"/>
    <w:rsid w:val="00937023"/>
    <w:rsid w:val="0093708D"/>
    <w:rsid w:val="009372DE"/>
    <w:rsid w:val="0093753F"/>
    <w:rsid w:val="00937562"/>
    <w:rsid w:val="009377C8"/>
    <w:rsid w:val="00937866"/>
    <w:rsid w:val="00940003"/>
    <w:rsid w:val="00940534"/>
    <w:rsid w:val="00940BBD"/>
    <w:rsid w:val="00940FC4"/>
    <w:rsid w:val="009414DE"/>
    <w:rsid w:val="00942924"/>
    <w:rsid w:val="00944947"/>
    <w:rsid w:val="00944AF1"/>
    <w:rsid w:val="00944C0E"/>
    <w:rsid w:val="00944F31"/>
    <w:rsid w:val="00945A49"/>
    <w:rsid w:val="009463D4"/>
    <w:rsid w:val="00946989"/>
    <w:rsid w:val="00946D2C"/>
    <w:rsid w:val="00946F8A"/>
    <w:rsid w:val="0094796F"/>
    <w:rsid w:val="00947BB8"/>
    <w:rsid w:val="00950483"/>
    <w:rsid w:val="00950A2F"/>
    <w:rsid w:val="0095135C"/>
    <w:rsid w:val="00951DE3"/>
    <w:rsid w:val="00951F7A"/>
    <w:rsid w:val="009529D7"/>
    <w:rsid w:val="00952AE8"/>
    <w:rsid w:val="00952D5D"/>
    <w:rsid w:val="009532BA"/>
    <w:rsid w:val="009534F1"/>
    <w:rsid w:val="009537F8"/>
    <w:rsid w:val="0095380F"/>
    <w:rsid w:val="00953983"/>
    <w:rsid w:val="00953A44"/>
    <w:rsid w:val="00953B43"/>
    <w:rsid w:val="00953B4E"/>
    <w:rsid w:val="00953E8D"/>
    <w:rsid w:val="009548EB"/>
    <w:rsid w:val="00954991"/>
    <w:rsid w:val="00954C65"/>
    <w:rsid w:val="0095542C"/>
    <w:rsid w:val="009556BB"/>
    <w:rsid w:val="009558AF"/>
    <w:rsid w:val="00955B16"/>
    <w:rsid w:val="00955EA4"/>
    <w:rsid w:val="0095603C"/>
    <w:rsid w:val="00956D4A"/>
    <w:rsid w:val="009570DD"/>
    <w:rsid w:val="00957198"/>
    <w:rsid w:val="009572D8"/>
    <w:rsid w:val="0095785B"/>
    <w:rsid w:val="00960126"/>
    <w:rsid w:val="00960182"/>
    <w:rsid w:val="0096029D"/>
    <w:rsid w:val="009605C7"/>
    <w:rsid w:val="009607A6"/>
    <w:rsid w:val="00961033"/>
    <w:rsid w:val="0096133B"/>
    <w:rsid w:val="00961516"/>
    <w:rsid w:val="009620AF"/>
    <w:rsid w:val="009631E1"/>
    <w:rsid w:val="009633FF"/>
    <w:rsid w:val="00963620"/>
    <w:rsid w:val="009636D1"/>
    <w:rsid w:val="00963BA7"/>
    <w:rsid w:val="00964326"/>
    <w:rsid w:val="009645D1"/>
    <w:rsid w:val="00964DA1"/>
    <w:rsid w:val="00965189"/>
    <w:rsid w:val="00965CF9"/>
    <w:rsid w:val="0096628F"/>
    <w:rsid w:val="00966901"/>
    <w:rsid w:val="00966D23"/>
    <w:rsid w:val="00966E03"/>
    <w:rsid w:val="009673B2"/>
    <w:rsid w:val="00967820"/>
    <w:rsid w:val="0096785D"/>
    <w:rsid w:val="00967862"/>
    <w:rsid w:val="00967975"/>
    <w:rsid w:val="0097010B"/>
    <w:rsid w:val="0097037D"/>
    <w:rsid w:val="00970491"/>
    <w:rsid w:val="009708CD"/>
    <w:rsid w:val="00970BE7"/>
    <w:rsid w:val="00970BE8"/>
    <w:rsid w:val="00971090"/>
    <w:rsid w:val="0097113E"/>
    <w:rsid w:val="00972281"/>
    <w:rsid w:val="009723DC"/>
    <w:rsid w:val="00972618"/>
    <w:rsid w:val="00972734"/>
    <w:rsid w:val="00973212"/>
    <w:rsid w:val="0097324B"/>
    <w:rsid w:val="009732D9"/>
    <w:rsid w:val="009739A6"/>
    <w:rsid w:val="00973C6F"/>
    <w:rsid w:val="00973CD7"/>
    <w:rsid w:val="00973CE4"/>
    <w:rsid w:val="009740EB"/>
    <w:rsid w:val="00974635"/>
    <w:rsid w:val="00974BC4"/>
    <w:rsid w:val="00974ED3"/>
    <w:rsid w:val="0097509F"/>
    <w:rsid w:val="00975206"/>
    <w:rsid w:val="009755E6"/>
    <w:rsid w:val="009761F0"/>
    <w:rsid w:val="0097633D"/>
    <w:rsid w:val="009764E9"/>
    <w:rsid w:val="0097657A"/>
    <w:rsid w:val="00976BAB"/>
    <w:rsid w:val="00976E22"/>
    <w:rsid w:val="009773EE"/>
    <w:rsid w:val="00977846"/>
    <w:rsid w:val="00977891"/>
    <w:rsid w:val="00977BCC"/>
    <w:rsid w:val="00980065"/>
    <w:rsid w:val="0098070D"/>
    <w:rsid w:val="0098100B"/>
    <w:rsid w:val="00981819"/>
    <w:rsid w:val="00981B1F"/>
    <w:rsid w:val="00981D3C"/>
    <w:rsid w:val="00981DEA"/>
    <w:rsid w:val="0098242C"/>
    <w:rsid w:val="009825BF"/>
    <w:rsid w:val="009827CB"/>
    <w:rsid w:val="00982803"/>
    <w:rsid w:val="00982E0E"/>
    <w:rsid w:val="00983A6D"/>
    <w:rsid w:val="00983B5C"/>
    <w:rsid w:val="00983FAC"/>
    <w:rsid w:val="0098494C"/>
    <w:rsid w:val="00984A06"/>
    <w:rsid w:val="00984B79"/>
    <w:rsid w:val="00985596"/>
    <w:rsid w:val="00985628"/>
    <w:rsid w:val="009856FD"/>
    <w:rsid w:val="00985832"/>
    <w:rsid w:val="00985893"/>
    <w:rsid w:val="009860E7"/>
    <w:rsid w:val="0098660F"/>
    <w:rsid w:val="009866FE"/>
    <w:rsid w:val="009869EF"/>
    <w:rsid w:val="00987403"/>
    <w:rsid w:val="0098789D"/>
    <w:rsid w:val="0099032E"/>
    <w:rsid w:val="00990335"/>
    <w:rsid w:val="009904AA"/>
    <w:rsid w:val="009905E8"/>
    <w:rsid w:val="009907DC"/>
    <w:rsid w:val="0099091F"/>
    <w:rsid w:val="009909E6"/>
    <w:rsid w:val="00990F17"/>
    <w:rsid w:val="0099126C"/>
    <w:rsid w:val="00991484"/>
    <w:rsid w:val="009916AF"/>
    <w:rsid w:val="00992528"/>
    <w:rsid w:val="00992791"/>
    <w:rsid w:val="00992900"/>
    <w:rsid w:val="00992C35"/>
    <w:rsid w:val="00992E6B"/>
    <w:rsid w:val="00992EDB"/>
    <w:rsid w:val="0099304D"/>
    <w:rsid w:val="00993EB2"/>
    <w:rsid w:val="00994408"/>
    <w:rsid w:val="009946EA"/>
    <w:rsid w:val="00994823"/>
    <w:rsid w:val="00994B34"/>
    <w:rsid w:val="009969B3"/>
    <w:rsid w:val="00997338"/>
    <w:rsid w:val="0099734E"/>
    <w:rsid w:val="00997A0A"/>
    <w:rsid w:val="00997D6A"/>
    <w:rsid w:val="009A060C"/>
    <w:rsid w:val="009A1ACC"/>
    <w:rsid w:val="009A1BDA"/>
    <w:rsid w:val="009A1DB5"/>
    <w:rsid w:val="009A284E"/>
    <w:rsid w:val="009A28B3"/>
    <w:rsid w:val="009A2E94"/>
    <w:rsid w:val="009A2EF7"/>
    <w:rsid w:val="009A35CE"/>
    <w:rsid w:val="009A37BA"/>
    <w:rsid w:val="009A436B"/>
    <w:rsid w:val="009A44E9"/>
    <w:rsid w:val="009A4C8F"/>
    <w:rsid w:val="009A4F61"/>
    <w:rsid w:val="009A51F9"/>
    <w:rsid w:val="009A5484"/>
    <w:rsid w:val="009A55CA"/>
    <w:rsid w:val="009A5CB0"/>
    <w:rsid w:val="009A6055"/>
    <w:rsid w:val="009A607D"/>
    <w:rsid w:val="009A612B"/>
    <w:rsid w:val="009A62BE"/>
    <w:rsid w:val="009A65B7"/>
    <w:rsid w:val="009A66DF"/>
    <w:rsid w:val="009A67B0"/>
    <w:rsid w:val="009A67F4"/>
    <w:rsid w:val="009A6CF0"/>
    <w:rsid w:val="009A6D1E"/>
    <w:rsid w:val="009A703C"/>
    <w:rsid w:val="009A7138"/>
    <w:rsid w:val="009A742C"/>
    <w:rsid w:val="009A77D3"/>
    <w:rsid w:val="009A7E9E"/>
    <w:rsid w:val="009B0443"/>
    <w:rsid w:val="009B079C"/>
    <w:rsid w:val="009B2536"/>
    <w:rsid w:val="009B2983"/>
    <w:rsid w:val="009B2C62"/>
    <w:rsid w:val="009B2CE7"/>
    <w:rsid w:val="009B311A"/>
    <w:rsid w:val="009B3925"/>
    <w:rsid w:val="009B3A1F"/>
    <w:rsid w:val="009B3AB2"/>
    <w:rsid w:val="009B3BFC"/>
    <w:rsid w:val="009B4437"/>
    <w:rsid w:val="009B5494"/>
    <w:rsid w:val="009B5558"/>
    <w:rsid w:val="009B563C"/>
    <w:rsid w:val="009B5B3D"/>
    <w:rsid w:val="009B6532"/>
    <w:rsid w:val="009B6B1D"/>
    <w:rsid w:val="009B729B"/>
    <w:rsid w:val="009B7356"/>
    <w:rsid w:val="009B7372"/>
    <w:rsid w:val="009B75DC"/>
    <w:rsid w:val="009C0443"/>
    <w:rsid w:val="009C05C7"/>
    <w:rsid w:val="009C0633"/>
    <w:rsid w:val="009C0921"/>
    <w:rsid w:val="009C10CE"/>
    <w:rsid w:val="009C13EE"/>
    <w:rsid w:val="009C185D"/>
    <w:rsid w:val="009C1CF7"/>
    <w:rsid w:val="009C1E82"/>
    <w:rsid w:val="009C1EC8"/>
    <w:rsid w:val="009C1F9F"/>
    <w:rsid w:val="009C22A6"/>
    <w:rsid w:val="009C263B"/>
    <w:rsid w:val="009C2BB5"/>
    <w:rsid w:val="009C3548"/>
    <w:rsid w:val="009C388D"/>
    <w:rsid w:val="009C3909"/>
    <w:rsid w:val="009C3C74"/>
    <w:rsid w:val="009C3F38"/>
    <w:rsid w:val="009C469E"/>
    <w:rsid w:val="009C46A1"/>
    <w:rsid w:val="009C483D"/>
    <w:rsid w:val="009C49CE"/>
    <w:rsid w:val="009C4B76"/>
    <w:rsid w:val="009C500B"/>
    <w:rsid w:val="009C501C"/>
    <w:rsid w:val="009C51D9"/>
    <w:rsid w:val="009C596E"/>
    <w:rsid w:val="009C5B8E"/>
    <w:rsid w:val="009C6985"/>
    <w:rsid w:val="009C6C15"/>
    <w:rsid w:val="009C73E6"/>
    <w:rsid w:val="009C78D9"/>
    <w:rsid w:val="009C7FCE"/>
    <w:rsid w:val="009D070D"/>
    <w:rsid w:val="009D0901"/>
    <w:rsid w:val="009D0A79"/>
    <w:rsid w:val="009D0D35"/>
    <w:rsid w:val="009D113A"/>
    <w:rsid w:val="009D145E"/>
    <w:rsid w:val="009D15DE"/>
    <w:rsid w:val="009D21A5"/>
    <w:rsid w:val="009D259F"/>
    <w:rsid w:val="009D28F0"/>
    <w:rsid w:val="009D297B"/>
    <w:rsid w:val="009D2D22"/>
    <w:rsid w:val="009D3115"/>
    <w:rsid w:val="009D33CE"/>
    <w:rsid w:val="009D37C5"/>
    <w:rsid w:val="009D391B"/>
    <w:rsid w:val="009D3A4E"/>
    <w:rsid w:val="009D3D00"/>
    <w:rsid w:val="009D3D82"/>
    <w:rsid w:val="009D3E3A"/>
    <w:rsid w:val="009D47DE"/>
    <w:rsid w:val="009D4937"/>
    <w:rsid w:val="009D49C9"/>
    <w:rsid w:val="009D5078"/>
    <w:rsid w:val="009D52D6"/>
    <w:rsid w:val="009D563E"/>
    <w:rsid w:val="009D565D"/>
    <w:rsid w:val="009D59EC"/>
    <w:rsid w:val="009D5CE4"/>
    <w:rsid w:val="009D5EA2"/>
    <w:rsid w:val="009D60EC"/>
    <w:rsid w:val="009D650C"/>
    <w:rsid w:val="009D65D0"/>
    <w:rsid w:val="009D7058"/>
    <w:rsid w:val="009D728F"/>
    <w:rsid w:val="009D7675"/>
    <w:rsid w:val="009E0183"/>
    <w:rsid w:val="009E09B1"/>
    <w:rsid w:val="009E1209"/>
    <w:rsid w:val="009E1878"/>
    <w:rsid w:val="009E1DEE"/>
    <w:rsid w:val="009E21C1"/>
    <w:rsid w:val="009E23DC"/>
    <w:rsid w:val="009E2479"/>
    <w:rsid w:val="009E2519"/>
    <w:rsid w:val="009E27C5"/>
    <w:rsid w:val="009E27F1"/>
    <w:rsid w:val="009E368A"/>
    <w:rsid w:val="009E3A32"/>
    <w:rsid w:val="009E3F1A"/>
    <w:rsid w:val="009E44B3"/>
    <w:rsid w:val="009E46CE"/>
    <w:rsid w:val="009E5150"/>
    <w:rsid w:val="009E54A4"/>
    <w:rsid w:val="009E5652"/>
    <w:rsid w:val="009E5668"/>
    <w:rsid w:val="009E5F4E"/>
    <w:rsid w:val="009E5FD8"/>
    <w:rsid w:val="009E600C"/>
    <w:rsid w:val="009E6753"/>
    <w:rsid w:val="009E6DCE"/>
    <w:rsid w:val="009E77D4"/>
    <w:rsid w:val="009E7836"/>
    <w:rsid w:val="009E7B13"/>
    <w:rsid w:val="009E7D94"/>
    <w:rsid w:val="009E7DBF"/>
    <w:rsid w:val="009F0AF6"/>
    <w:rsid w:val="009F0F05"/>
    <w:rsid w:val="009F1006"/>
    <w:rsid w:val="009F103D"/>
    <w:rsid w:val="009F21E6"/>
    <w:rsid w:val="009F233B"/>
    <w:rsid w:val="009F332F"/>
    <w:rsid w:val="009F3D4E"/>
    <w:rsid w:val="009F3F6F"/>
    <w:rsid w:val="009F49BE"/>
    <w:rsid w:val="009F511F"/>
    <w:rsid w:val="009F6386"/>
    <w:rsid w:val="009F6647"/>
    <w:rsid w:val="009F6679"/>
    <w:rsid w:val="009F7014"/>
    <w:rsid w:val="009F7068"/>
    <w:rsid w:val="009F7C31"/>
    <w:rsid w:val="009F7E9D"/>
    <w:rsid w:val="009F7FF9"/>
    <w:rsid w:val="00A000EF"/>
    <w:rsid w:val="00A006AA"/>
    <w:rsid w:val="00A00E8D"/>
    <w:rsid w:val="00A015BA"/>
    <w:rsid w:val="00A01664"/>
    <w:rsid w:val="00A0172E"/>
    <w:rsid w:val="00A01EDE"/>
    <w:rsid w:val="00A0277C"/>
    <w:rsid w:val="00A02A0C"/>
    <w:rsid w:val="00A02CCC"/>
    <w:rsid w:val="00A03AB8"/>
    <w:rsid w:val="00A042C1"/>
    <w:rsid w:val="00A045B6"/>
    <w:rsid w:val="00A047E8"/>
    <w:rsid w:val="00A04CD6"/>
    <w:rsid w:val="00A04FC6"/>
    <w:rsid w:val="00A05174"/>
    <w:rsid w:val="00A056B3"/>
    <w:rsid w:val="00A06357"/>
    <w:rsid w:val="00A0640B"/>
    <w:rsid w:val="00A06ACF"/>
    <w:rsid w:val="00A075CC"/>
    <w:rsid w:val="00A076B8"/>
    <w:rsid w:val="00A07CD5"/>
    <w:rsid w:val="00A07E35"/>
    <w:rsid w:val="00A07E53"/>
    <w:rsid w:val="00A100B7"/>
    <w:rsid w:val="00A10109"/>
    <w:rsid w:val="00A102A9"/>
    <w:rsid w:val="00A103DA"/>
    <w:rsid w:val="00A105CE"/>
    <w:rsid w:val="00A108C4"/>
    <w:rsid w:val="00A10BFF"/>
    <w:rsid w:val="00A10E69"/>
    <w:rsid w:val="00A10FDF"/>
    <w:rsid w:val="00A1104E"/>
    <w:rsid w:val="00A11612"/>
    <w:rsid w:val="00A11871"/>
    <w:rsid w:val="00A11AB8"/>
    <w:rsid w:val="00A12026"/>
    <w:rsid w:val="00A12845"/>
    <w:rsid w:val="00A12FD1"/>
    <w:rsid w:val="00A1328E"/>
    <w:rsid w:val="00A13310"/>
    <w:rsid w:val="00A13B07"/>
    <w:rsid w:val="00A13FE0"/>
    <w:rsid w:val="00A14266"/>
    <w:rsid w:val="00A142AE"/>
    <w:rsid w:val="00A15195"/>
    <w:rsid w:val="00A15319"/>
    <w:rsid w:val="00A1531A"/>
    <w:rsid w:val="00A15E27"/>
    <w:rsid w:val="00A16126"/>
    <w:rsid w:val="00A161AC"/>
    <w:rsid w:val="00A164E2"/>
    <w:rsid w:val="00A167D2"/>
    <w:rsid w:val="00A168A5"/>
    <w:rsid w:val="00A16984"/>
    <w:rsid w:val="00A1717D"/>
    <w:rsid w:val="00A17466"/>
    <w:rsid w:val="00A17886"/>
    <w:rsid w:val="00A1795D"/>
    <w:rsid w:val="00A17DA9"/>
    <w:rsid w:val="00A2003E"/>
    <w:rsid w:val="00A20410"/>
    <w:rsid w:val="00A2078D"/>
    <w:rsid w:val="00A20BE8"/>
    <w:rsid w:val="00A21172"/>
    <w:rsid w:val="00A216D8"/>
    <w:rsid w:val="00A219EE"/>
    <w:rsid w:val="00A222BC"/>
    <w:rsid w:val="00A2252D"/>
    <w:rsid w:val="00A22773"/>
    <w:rsid w:val="00A227C5"/>
    <w:rsid w:val="00A229A5"/>
    <w:rsid w:val="00A235A6"/>
    <w:rsid w:val="00A23FDF"/>
    <w:rsid w:val="00A24075"/>
    <w:rsid w:val="00A246B6"/>
    <w:rsid w:val="00A252BB"/>
    <w:rsid w:val="00A26310"/>
    <w:rsid w:val="00A263AA"/>
    <w:rsid w:val="00A26B62"/>
    <w:rsid w:val="00A26DE4"/>
    <w:rsid w:val="00A27034"/>
    <w:rsid w:val="00A27839"/>
    <w:rsid w:val="00A27EA6"/>
    <w:rsid w:val="00A300AD"/>
    <w:rsid w:val="00A309CF"/>
    <w:rsid w:val="00A309FF"/>
    <w:rsid w:val="00A30A2D"/>
    <w:rsid w:val="00A30ABE"/>
    <w:rsid w:val="00A30B27"/>
    <w:rsid w:val="00A30D23"/>
    <w:rsid w:val="00A30DAC"/>
    <w:rsid w:val="00A30E5B"/>
    <w:rsid w:val="00A3159B"/>
    <w:rsid w:val="00A31622"/>
    <w:rsid w:val="00A3271A"/>
    <w:rsid w:val="00A33655"/>
    <w:rsid w:val="00A33D63"/>
    <w:rsid w:val="00A34071"/>
    <w:rsid w:val="00A34AA0"/>
    <w:rsid w:val="00A34E6E"/>
    <w:rsid w:val="00A35448"/>
    <w:rsid w:val="00A3576A"/>
    <w:rsid w:val="00A35BB9"/>
    <w:rsid w:val="00A35CBD"/>
    <w:rsid w:val="00A35D07"/>
    <w:rsid w:val="00A36033"/>
    <w:rsid w:val="00A36120"/>
    <w:rsid w:val="00A361F2"/>
    <w:rsid w:val="00A36E33"/>
    <w:rsid w:val="00A36F9B"/>
    <w:rsid w:val="00A3746C"/>
    <w:rsid w:val="00A3767B"/>
    <w:rsid w:val="00A37771"/>
    <w:rsid w:val="00A40195"/>
    <w:rsid w:val="00A4045E"/>
    <w:rsid w:val="00A406C5"/>
    <w:rsid w:val="00A40B91"/>
    <w:rsid w:val="00A40DD0"/>
    <w:rsid w:val="00A40F69"/>
    <w:rsid w:val="00A411EC"/>
    <w:rsid w:val="00A41AD9"/>
    <w:rsid w:val="00A41B39"/>
    <w:rsid w:val="00A4201E"/>
    <w:rsid w:val="00A4211D"/>
    <w:rsid w:val="00A42206"/>
    <w:rsid w:val="00A42241"/>
    <w:rsid w:val="00A422E0"/>
    <w:rsid w:val="00A42754"/>
    <w:rsid w:val="00A42C80"/>
    <w:rsid w:val="00A42D95"/>
    <w:rsid w:val="00A4315E"/>
    <w:rsid w:val="00A43637"/>
    <w:rsid w:val="00A44994"/>
    <w:rsid w:val="00A44D7A"/>
    <w:rsid w:val="00A44E21"/>
    <w:rsid w:val="00A45317"/>
    <w:rsid w:val="00A45859"/>
    <w:rsid w:val="00A45E37"/>
    <w:rsid w:val="00A46A35"/>
    <w:rsid w:val="00A46A87"/>
    <w:rsid w:val="00A46BBA"/>
    <w:rsid w:val="00A47206"/>
    <w:rsid w:val="00A47284"/>
    <w:rsid w:val="00A47AF6"/>
    <w:rsid w:val="00A50098"/>
    <w:rsid w:val="00A50BC0"/>
    <w:rsid w:val="00A51199"/>
    <w:rsid w:val="00A513C3"/>
    <w:rsid w:val="00A5293D"/>
    <w:rsid w:val="00A52B8D"/>
    <w:rsid w:val="00A52C44"/>
    <w:rsid w:val="00A52F86"/>
    <w:rsid w:val="00A53CA2"/>
    <w:rsid w:val="00A53D29"/>
    <w:rsid w:val="00A544F5"/>
    <w:rsid w:val="00A5475D"/>
    <w:rsid w:val="00A54FF0"/>
    <w:rsid w:val="00A55247"/>
    <w:rsid w:val="00A5592F"/>
    <w:rsid w:val="00A55973"/>
    <w:rsid w:val="00A563B5"/>
    <w:rsid w:val="00A56777"/>
    <w:rsid w:val="00A5685F"/>
    <w:rsid w:val="00A57244"/>
    <w:rsid w:val="00A5729A"/>
    <w:rsid w:val="00A573F5"/>
    <w:rsid w:val="00A57683"/>
    <w:rsid w:val="00A577CE"/>
    <w:rsid w:val="00A57804"/>
    <w:rsid w:val="00A57F80"/>
    <w:rsid w:val="00A57FCF"/>
    <w:rsid w:val="00A601F0"/>
    <w:rsid w:val="00A60404"/>
    <w:rsid w:val="00A604D6"/>
    <w:rsid w:val="00A60510"/>
    <w:rsid w:val="00A60B13"/>
    <w:rsid w:val="00A60D88"/>
    <w:rsid w:val="00A6196E"/>
    <w:rsid w:val="00A61FB0"/>
    <w:rsid w:val="00A621A8"/>
    <w:rsid w:val="00A6360B"/>
    <w:rsid w:val="00A63E68"/>
    <w:rsid w:val="00A641FF"/>
    <w:rsid w:val="00A6428D"/>
    <w:rsid w:val="00A64391"/>
    <w:rsid w:val="00A6440A"/>
    <w:rsid w:val="00A6479D"/>
    <w:rsid w:val="00A654D3"/>
    <w:rsid w:val="00A65C7A"/>
    <w:rsid w:val="00A65F19"/>
    <w:rsid w:val="00A65FAF"/>
    <w:rsid w:val="00A66099"/>
    <w:rsid w:val="00A661DE"/>
    <w:rsid w:val="00A669FD"/>
    <w:rsid w:val="00A66A43"/>
    <w:rsid w:val="00A67165"/>
    <w:rsid w:val="00A673ED"/>
    <w:rsid w:val="00A6740E"/>
    <w:rsid w:val="00A67718"/>
    <w:rsid w:val="00A70106"/>
    <w:rsid w:val="00A706FD"/>
    <w:rsid w:val="00A70E3A"/>
    <w:rsid w:val="00A7140B"/>
    <w:rsid w:val="00A71411"/>
    <w:rsid w:val="00A71F2D"/>
    <w:rsid w:val="00A720B3"/>
    <w:rsid w:val="00A72445"/>
    <w:rsid w:val="00A72866"/>
    <w:rsid w:val="00A72FDF"/>
    <w:rsid w:val="00A73129"/>
    <w:rsid w:val="00A735F9"/>
    <w:rsid w:val="00A73E91"/>
    <w:rsid w:val="00A7410A"/>
    <w:rsid w:val="00A74503"/>
    <w:rsid w:val="00A7450E"/>
    <w:rsid w:val="00A74566"/>
    <w:rsid w:val="00A74594"/>
    <w:rsid w:val="00A74FF3"/>
    <w:rsid w:val="00A755D0"/>
    <w:rsid w:val="00A75964"/>
    <w:rsid w:val="00A75EAF"/>
    <w:rsid w:val="00A764A2"/>
    <w:rsid w:val="00A76603"/>
    <w:rsid w:val="00A767E5"/>
    <w:rsid w:val="00A76C63"/>
    <w:rsid w:val="00A77015"/>
    <w:rsid w:val="00A770E8"/>
    <w:rsid w:val="00A77152"/>
    <w:rsid w:val="00A77231"/>
    <w:rsid w:val="00A77403"/>
    <w:rsid w:val="00A77B6D"/>
    <w:rsid w:val="00A77F3B"/>
    <w:rsid w:val="00A77FEB"/>
    <w:rsid w:val="00A80896"/>
    <w:rsid w:val="00A80E75"/>
    <w:rsid w:val="00A8135C"/>
    <w:rsid w:val="00A814E0"/>
    <w:rsid w:val="00A81C20"/>
    <w:rsid w:val="00A82178"/>
    <w:rsid w:val="00A821D3"/>
    <w:rsid w:val="00A82E1C"/>
    <w:rsid w:val="00A83144"/>
    <w:rsid w:val="00A8368C"/>
    <w:rsid w:val="00A837C1"/>
    <w:rsid w:val="00A83D0B"/>
    <w:rsid w:val="00A842EB"/>
    <w:rsid w:val="00A84305"/>
    <w:rsid w:val="00A84333"/>
    <w:rsid w:val="00A84C24"/>
    <w:rsid w:val="00A84EF2"/>
    <w:rsid w:val="00A85352"/>
    <w:rsid w:val="00A856B1"/>
    <w:rsid w:val="00A856CD"/>
    <w:rsid w:val="00A8578E"/>
    <w:rsid w:val="00A85BDC"/>
    <w:rsid w:val="00A85DB4"/>
    <w:rsid w:val="00A85FF8"/>
    <w:rsid w:val="00A861AF"/>
    <w:rsid w:val="00A8620E"/>
    <w:rsid w:val="00A865BA"/>
    <w:rsid w:val="00A865FE"/>
    <w:rsid w:val="00A867C5"/>
    <w:rsid w:val="00A86DEF"/>
    <w:rsid w:val="00A87017"/>
    <w:rsid w:val="00A8704C"/>
    <w:rsid w:val="00A876A4"/>
    <w:rsid w:val="00A876FE"/>
    <w:rsid w:val="00A87781"/>
    <w:rsid w:val="00A90074"/>
    <w:rsid w:val="00A90D8E"/>
    <w:rsid w:val="00A90E9C"/>
    <w:rsid w:val="00A91347"/>
    <w:rsid w:val="00A9176F"/>
    <w:rsid w:val="00A922CB"/>
    <w:rsid w:val="00A92444"/>
    <w:rsid w:val="00A9293D"/>
    <w:rsid w:val="00A92ACC"/>
    <w:rsid w:val="00A92BD5"/>
    <w:rsid w:val="00A92DC4"/>
    <w:rsid w:val="00A934A4"/>
    <w:rsid w:val="00A9370D"/>
    <w:rsid w:val="00A939A2"/>
    <w:rsid w:val="00A93CF7"/>
    <w:rsid w:val="00A941C8"/>
    <w:rsid w:val="00A94616"/>
    <w:rsid w:val="00A94B2D"/>
    <w:rsid w:val="00A94F02"/>
    <w:rsid w:val="00A95051"/>
    <w:rsid w:val="00A950BA"/>
    <w:rsid w:val="00A95A6D"/>
    <w:rsid w:val="00A963F7"/>
    <w:rsid w:val="00A96C20"/>
    <w:rsid w:val="00A97554"/>
    <w:rsid w:val="00A97833"/>
    <w:rsid w:val="00AA002E"/>
    <w:rsid w:val="00AA05EC"/>
    <w:rsid w:val="00AA0B97"/>
    <w:rsid w:val="00AA0CC3"/>
    <w:rsid w:val="00AA1151"/>
    <w:rsid w:val="00AA173A"/>
    <w:rsid w:val="00AA17FB"/>
    <w:rsid w:val="00AA2200"/>
    <w:rsid w:val="00AA239F"/>
    <w:rsid w:val="00AA268F"/>
    <w:rsid w:val="00AA2736"/>
    <w:rsid w:val="00AA299E"/>
    <w:rsid w:val="00AA2A7D"/>
    <w:rsid w:val="00AA2D0D"/>
    <w:rsid w:val="00AA3429"/>
    <w:rsid w:val="00AA371E"/>
    <w:rsid w:val="00AA4600"/>
    <w:rsid w:val="00AA46A4"/>
    <w:rsid w:val="00AA4756"/>
    <w:rsid w:val="00AA5105"/>
    <w:rsid w:val="00AA52AE"/>
    <w:rsid w:val="00AA5EDF"/>
    <w:rsid w:val="00AA5FC7"/>
    <w:rsid w:val="00AA669C"/>
    <w:rsid w:val="00AA6959"/>
    <w:rsid w:val="00AA6C2D"/>
    <w:rsid w:val="00AA6EAF"/>
    <w:rsid w:val="00AA6FCB"/>
    <w:rsid w:val="00AA73DC"/>
    <w:rsid w:val="00AA751F"/>
    <w:rsid w:val="00AA7B51"/>
    <w:rsid w:val="00AB0054"/>
    <w:rsid w:val="00AB05D8"/>
    <w:rsid w:val="00AB1612"/>
    <w:rsid w:val="00AB1709"/>
    <w:rsid w:val="00AB1735"/>
    <w:rsid w:val="00AB177B"/>
    <w:rsid w:val="00AB1EAF"/>
    <w:rsid w:val="00AB1FB3"/>
    <w:rsid w:val="00AB2A77"/>
    <w:rsid w:val="00AB2D79"/>
    <w:rsid w:val="00AB333A"/>
    <w:rsid w:val="00AB372E"/>
    <w:rsid w:val="00AB37AC"/>
    <w:rsid w:val="00AB38FF"/>
    <w:rsid w:val="00AB3A4C"/>
    <w:rsid w:val="00AB4AAB"/>
    <w:rsid w:val="00AB55BF"/>
    <w:rsid w:val="00AB5A87"/>
    <w:rsid w:val="00AB5C80"/>
    <w:rsid w:val="00AB5FD2"/>
    <w:rsid w:val="00AB630A"/>
    <w:rsid w:val="00AB697E"/>
    <w:rsid w:val="00AB6F82"/>
    <w:rsid w:val="00AB7C75"/>
    <w:rsid w:val="00AB7FB6"/>
    <w:rsid w:val="00AC02A1"/>
    <w:rsid w:val="00AC02E2"/>
    <w:rsid w:val="00AC05AE"/>
    <w:rsid w:val="00AC06ED"/>
    <w:rsid w:val="00AC0A26"/>
    <w:rsid w:val="00AC0E57"/>
    <w:rsid w:val="00AC10C0"/>
    <w:rsid w:val="00AC1133"/>
    <w:rsid w:val="00AC162B"/>
    <w:rsid w:val="00AC194A"/>
    <w:rsid w:val="00AC1952"/>
    <w:rsid w:val="00AC239D"/>
    <w:rsid w:val="00AC2569"/>
    <w:rsid w:val="00AC26D5"/>
    <w:rsid w:val="00AC2762"/>
    <w:rsid w:val="00AC2B07"/>
    <w:rsid w:val="00AC2E3A"/>
    <w:rsid w:val="00AC2F39"/>
    <w:rsid w:val="00AC38DF"/>
    <w:rsid w:val="00AC3ADA"/>
    <w:rsid w:val="00AC3D1B"/>
    <w:rsid w:val="00AC40D5"/>
    <w:rsid w:val="00AC4430"/>
    <w:rsid w:val="00AC4476"/>
    <w:rsid w:val="00AC4C92"/>
    <w:rsid w:val="00AC4CB9"/>
    <w:rsid w:val="00AC4DF2"/>
    <w:rsid w:val="00AC4E51"/>
    <w:rsid w:val="00AC4F24"/>
    <w:rsid w:val="00AC4FD5"/>
    <w:rsid w:val="00AC4FE2"/>
    <w:rsid w:val="00AC5034"/>
    <w:rsid w:val="00AC530C"/>
    <w:rsid w:val="00AC56B9"/>
    <w:rsid w:val="00AC6176"/>
    <w:rsid w:val="00AC6A9B"/>
    <w:rsid w:val="00AC6AD2"/>
    <w:rsid w:val="00AC6F1C"/>
    <w:rsid w:val="00AC734D"/>
    <w:rsid w:val="00AC7A79"/>
    <w:rsid w:val="00AC7BA6"/>
    <w:rsid w:val="00AD0051"/>
    <w:rsid w:val="00AD051D"/>
    <w:rsid w:val="00AD15A5"/>
    <w:rsid w:val="00AD2010"/>
    <w:rsid w:val="00AD20BC"/>
    <w:rsid w:val="00AD23B3"/>
    <w:rsid w:val="00AD26B6"/>
    <w:rsid w:val="00AD2BD6"/>
    <w:rsid w:val="00AD2CBD"/>
    <w:rsid w:val="00AD30CF"/>
    <w:rsid w:val="00AD3359"/>
    <w:rsid w:val="00AD33E9"/>
    <w:rsid w:val="00AD3703"/>
    <w:rsid w:val="00AD3BFA"/>
    <w:rsid w:val="00AD40FF"/>
    <w:rsid w:val="00AD412E"/>
    <w:rsid w:val="00AD42CC"/>
    <w:rsid w:val="00AD475E"/>
    <w:rsid w:val="00AD5031"/>
    <w:rsid w:val="00AD5043"/>
    <w:rsid w:val="00AD5261"/>
    <w:rsid w:val="00AD54EB"/>
    <w:rsid w:val="00AD5775"/>
    <w:rsid w:val="00AD5828"/>
    <w:rsid w:val="00AD5ABE"/>
    <w:rsid w:val="00AD5CDA"/>
    <w:rsid w:val="00AD6084"/>
    <w:rsid w:val="00AD65AE"/>
    <w:rsid w:val="00AD65F8"/>
    <w:rsid w:val="00AD6771"/>
    <w:rsid w:val="00AD6786"/>
    <w:rsid w:val="00AD7437"/>
    <w:rsid w:val="00AD769D"/>
    <w:rsid w:val="00AD7755"/>
    <w:rsid w:val="00AD7876"/>
    <w:rsid w:val="00AD7BDE"/>
    <w:rsid w:val="00AD7E01"/>
    <w:rsid w:val="00AE00BF"/>
    <w:rsid w:val="00AE0365"/>
    <w:rsid w:val="00AE0D7E"/>
    <w:rsid w:val="00AE10AE"/>
    <w:rsid w:val="00AE127A"/>
    <w:rsid w:val="00AE166A"/>
    <w:rsid w:val="00AE1CD4"/>
    <w:rsid w:val="00AE2B1F"/>
    <w:rsid w:val="00AE3637"/>
    <w:rsid w:val="00AE3AE2"/>
    <w:rsid w:val="00AE3D17"/>
    <w:rsid w:val="00AE429E"/>
    <w:rsid w:val="00AE42EA"/>
    <w:rsid w:val="00AE43BA"/>
    <w:rsid w:val="00AE4607"/>
    <w:rsid w:val="00AE4774"/>
    <w:rsid w:val="00AE4E0C"/>
    <w:rsid w:val="00AE5488"/>
    <w:rsid w:val="00AE5749"/>
    <w:rsid w:val="00AE583B"/>
    <w:rsid w:val="00AE644B"/>
    <w:rsid w:val="00AE67C5"/>
    <w:rsid w:val="00AE6A28"/>
    <w:rsid w:val="00AE7183"/>
    <w:rsid w:val="00AE777D"/>
    <w:rsid w:val="00AE7B6E"/>
    <w:rsid w:val="00AE7E80"/>
    <w:rsid w:val="00AF05D6"/>
    <w:rsid w:val="00AF07F6"/>
    <w:rsid w:val="00AF09BA"/>
    <w:rsid w:val="00AF0A7F"/>
    <w:rsid w:val="00AF1181"/>
    <w:rsid w:val="00AF11A1"/>
    <w:rsid w:val="00AF132C"/>
    <w:rsid w:val="00AF1A02"/>
    <w:rsid w:val="00AF1C4B"/>
    <w:rsid w:val="00AF2605"/>
    <w:rsid w:val="00AF29DC"/>
    <w:rsid w:val="00AF2EC6"/>
    <w:rsid w:val="00AF2EE4"/>
    <w:rsid w:val="00AF37AC"/>
    <w:rsid w:val="00AF381B"/>
    <w:rsid w:val="00AF42F8"/>
    <w:rsid w:val="00AF4307"/>
    <w:rsid w:val="00AF533F"/>
    <w:rsid w:val="00AF534A"/>
    <w:rsid w:val="00AF5556"/>
    <w:rsid w:val="00AF5588"/>
    <w:rsid w:val="00AF57AB"/>
    <w:rsid w:val="00AF5B2D"/>
    <w:rsid w:val="00AF60FF"/>
    <w:rsid w:val="00AF66C5"/>
    <w:rsid w:val="00AF6BAB"/>
    <w:rsid w:val="00AF6CE9"/>
    <w:rsid w:val="00AF6F2F"/>
    <w:rsid w:val="00AF70C7"/>
    <w:rsid w:val="00AF7524"/>
    <w:rsid w:val="00AF75BB"/>
    <w:rsid w:val="00AF7EBE"/>
    <w:rsid w:val="00B0011D"/>
    <w:rsid w:val="00B015A3"/>
    <w:rsid w:val="00B017E1"/>
    <w:rsid w:val="00B02104"/>
    <w:rsid w:val="00B027D2"/>
    <w:rsid w:val="00B02AF4"/>
    <w:rsid w:val="00B03842"/>
    <w:rsid w:val="00B03A38"/>
    <w:rsid w:val="00B03B98"/>
    <w:rsid w:val="00B04236"/>
    <w:rsid w:val="00B0439C"/>
    <w:rsid w:val="00B04489"/>
    <w:rsid w:val="00B0478B"/>
    <w:rsid w:val="00B04F39"/>
    <w:rsid w:val="00B05156"/>
    <w:rsid w:val="00B05340"/>
    <w:rsid w:val="00B053C2"/>
    <w:rsid w:val="00B05A79"/>
    <w:rsid w:val="00B0623B"/>
    <w:rsid w:val="00B06324"/>
    <w:rsid w:val="00B0667E"/>
    <w:rsid w:val="00B06C56"/>
    <w:rsid w:val="00B074AF"/>
    <w:rsid w:val="00B104CB"/>
    <w:rsid w:val="00B11024"/>
    <w:rsid w:val="00B117DB"/>
    <w:rsid w:val="00B11841"/>
    <w:rsid w:val="00B1215A"/>
    <w:rsid w:val="00B123BE"/>
    <w:rsid w:val="00B12694"/>
    <w:rsid w:val="00B12AE3"/>
    <w:rsid w:val="00B12F4C"/>
    <w:rsid w:val="00B1336B"/>
    <w:rsid w:val="00B134F4"/>
    <w:rsid w:val="00B135A2"/>
    <w:rsid w:val="00B14A1F"/>
    <w:rsid w:val="00B15663"/>
    <w:rsid w:val="00B15844"/>
    <w:rsid w:val="00B15A28"/>
    <w:rsid w:val="00B1640C"/>
    <w:rsid w:val="00B1641F"/>
    <w:rsid w:val="00B16464"/>
    <w:rsid w:val="00B16693"/>
    <w:rsid w:val="00B17039"/>
    <w:rsid w:val="00B1785F"/>
    <w:rsid w:val="00B179A3"/>
    <w:rsid w:val="00B17B23"/>
    <w:rsid w:val="00B17E2A"/>
    <w:rsid w:val="00B20052"/>
    <w:rsid w:val="00B2012C"/>
    <w:rsid w:val="00B20868"/>
    <w:rsid w:val="00B20870"/>
    <w:rsid w:val="00B20D27"/>
    <w:rsid w:val="00B21041"/>
    <w:rsid w:val="00B21693"/>
    <w:rsid w:val="00B21701"/>
    <w:rsid w:val="00B21AB9"/>
    <w:rsid w:val="00B22325"/>
    <w:rsid w:val="00B22762"/>
    <w:rsid w:val="00B238CA"/>
    <w:rsid w:val="00B238F2"/>
    <w:rsid w:val="00B23AA5"/>
    <w:rsid w:val="00B23EC4"/>
    <w:rsid w:val="00B240FC"/>
    <w:rsid w:val="00B2410C"/>
    <w:rsid w:val="00B2444C"/>
    <w:rsid w:val="00B24862"/>
    <w:rsid w:val="00B24CDF"/>
    <w:rsid w:val="00B25063"/>
    <w:rsid w:val="00B25577"/>
    <w:rsid w:val="00B258C7"/>
    <w:rsid w:val="00B2592A"/>
    <w:rsid w:val="00B25932"/>
    <w:rsid w:val="00B25CF0"/>
    <w:rsid w:val="00B260C2"/>
    <w:rsid w:val="00B26148"/>
    <w:rsid w:val="00B26743"/>
    <w:rsid w:val="00B27681"/>
    <w:rsid w:val="00B309D9"/>
    <w:rsid w:val="00B30EE4"/>
    <w:rsid w:val="00B31268"/>
    <w:rsid w:val="00B3193E"/>
    <w:rsid w:val="00B31F92"/>
    <w:rsid w:val="00B32130"/>
    <w:rsid w:val="00B3238F"/>
    <w:rsid w:val="00B324FD"/>
    <w:rsid w:val="00B32A66"/>
    <w:rsid w:val="00B32B39"/>
    <w:rsid w:val="00B32D5A"/>
    <w:rsid w:val="00B32E06"/>
    <w:rsid w:val="00B32E69"/>
    <w:rsid w:val="00B32FE9"/>
    <w:rsid w:val="00B331E1"/>
    <w:rsid w:val="00B33216"/>
    <w:rsid w:val="00B3387D"/>
    <w:rsid w:val="00B338C9"/>
    <w:rsid w:val="00B34465"/>
    <w:rsid w:val="00B349AD"/>
    <w:rsid w:val="00B34A9D"/>
    <w:rsid w:val="00B34C93"/>
    <w:rsid w:val="00B3523F"/>
    <w:rsid w:val="00B3543E"/>
    <w:rsid w:val="00B35651"/>
    <w:rsid w:val="00B3597D"/>
    <w:rsid w:val="00B360C3"/>
    <w:rsid w:val="00B36269"/>
    <w:rsid w:val="00B36420"/>
    <w:rsid w:val="00B365D4"/>
    <w:rsid w:val="00B3667A"/>
    <w:rsid w:val="00B366B2"/>
    <w:rsid w:val="00B3686E"/>
    <w:rsid w:val="00B36983"/>
    <w:rsid w:val="00B36BD6"/>
    <w:rsid w:val="00B36C03"/>
    <w:rsid w:val="00B36F2C"/>
    <w:rsid w:val="00B37004"/>
    <w:rsid w:val="00B37011"/>
    <w:rsid w:val="00B371FD"/>
    <w:rsid w:val="00B3737C"/>
    <w:rsid w:val="00B37A57"/>
    <w:rsid w:val="00B37B4C"/>
    <w:rsid w:val="00B37E0F"/>
    <w:rsid w:val="00B37E21"/>
    <w:rsid w:val="00B40030"/>
    <w:rsid w:val="00B402A1"/>
    <w:rsid w:val="00B40637"/>
    <w:rsid w:val="00B40651"/>
    <w:rsid w:val="00B4167E"/>
    <w:rsid w:val="00B4195F"/>
    <w:rsid w:val="00B4232D"/>
    <w:rsid w:val="00B42444"/>
    <w:rsid w:val="00B42592"/>
    <w:rsid w:val="00B42996"/>
    <w:rsid w:val="00B42C4C"/>
    <w:rsid w:val="00B42F40"/>
    <w:rsid w:val="00B440BC"/>
    <w:rsid w:val="00B44441"/>
    <w:rsid w:val="00B4445D"/>
    <w:rsid w:val="00B444CF"/>
    <w:rsid w:val="00B44619"/>
    <w:rsid w:val="00B44B43"/>
    <w:rsid w:val="00B45005"/>
    <w:rsid w:val="00B4501A"/>
    <w:rsid w:val="00B45887"/>
    <w:rsid w:val="00B458E7"/>
    <w:rsid w:val="00B4598C"/>
    <w:rsid w:val="00B45C13"/>
    <w:rsid w:val="00B466AB"/>
    <w:rsid w:val="00B4751B"/>
    <w:rsid w:val="00B4785D"/>
    <w:rsid w:val="00B479EC"/>
    <w:rsid w:val="00B50409"/>
    <w:rsid w:val="00B50C38"/>
    <w:rsid w:val="00B50D29"/>
    <w:rsid w:val="00B50D2C"/>
    <w:rsid w:val="00B50D80"/>
    <w:rsid w:val="00B51024"/>
    <w:rsid w:val="00B51D01"/>
    <w:rsid w:val="00B51D56"/>
    <w:rsid w:val="00B523E2"/>
    <w:rsid w:val="00B5249B"/>
    <w:rsid w:val="00B52504"/>
    <w:rsid w:val="00B52A8E"/>
    <w:rsid w:val="00B52AB9"/>
    <w:rsid w:val="00B52B54"/>
    <w:rsid w:val="00B52F0D"/>
    <w:rsid w:val="00B53069"/>
    <w:rsid w:val="00B53881"/>
    <w:rsid w:val="00B538B5"/>
    <w:rsid w:val="00B53B30"/>
    <w:rsid w:val="00B540D1"/>
    <w:rsid w:val="00B542D6"/>
    <w:rsid w:val="00B546C3"/>
    <w:rsid w:val="00B54DF2"/>
    <w:rsid w:val="00B565D7"/>
    <w:rsid w:val="00B56A9F"/>
    <w:rsid w:val="00B56CDF"/>
    <w:rsid w:val="00B574F4"/>
    <w:rsid w:val="00B60BA8"/>
    <w:rsid w:val="00B60D76"/>
    <w:rsid w:val="00B61082"/>
    <w:rsid w:val="00B61928"/>
    <w:rsid w:val="00B61DFB"/>
    <w:rsid w:val="00B622E8"/>
    <w:rsid w:val="00B62681"/>
    <w:rsid w:val="00B629AE"/>
    <w:rsid w:val="00B63141"/>
    <w:rsid w:val="00B63306"/>
    <w:rsid w:val="00B63726"/>
    <w:rsid w:val="00B637BD"/>
    <w:rsid w:val="00B63994"/>
    <w:rsid w:val="00B639C9"/>
    <w:rsid w:val="00B63A15"/>
    <w:rsid w:val="00B6403B"/>
    <w:rsid w:val="00B6413D"/>
    <w:rsid w:val="00B64408"/>
    <w:rsid w:val="00B64751"/>
    <w:rsid w:val="00B64F61"/>
    <w:rsid w:val="00B659B9"/>
    <w:rsid w:val="00B65B04"/>
    <w:rsid w:val="00B65B1F"/>
    <w:rsid w:val="00B65B3D"/>
    <w:rsid w:val="00B662B4"/>
    <w:rsid w:val="00B66569"/>
    <w:rsid w:val="00B668C1"/>
    <w:rsid w:val="00B66B27"/>
    <w:rsid w:val="00B66F98"/>
    <w:rsid w:val="00B6715D"/>
    <w:rsid w:val="00B67B93"/>
    <w:rsid w:val="00B70231"/>
    <w:rsid w:val="00B70550"/>
    <w:rsid w:val="00B70CFF"/>
    <w:rsid w:val="00B714EE"/>
    <w:rsid w:val="00B71F10"/>
    <w:rsid w:val="00B71F4F"/>
    <w:rsid w:val="00B721DF"/>
    <w:rsid w:val="00B7238B"/>
    <w:rsid w:val="00B723AD"/>
    <w:rsid w:val="00B727C3"/>
    <w:rsid w:val="00B729D7"/>
    <w:rsid w:val="00B72F1B"/>
    <w:rsid w:val="00B73092"/>
    <w:rsid w:val="00B73113"/>
    <w:rsid w:val="00B7361C"/>
    <w:rsid w:val="00B73F88"/>
    <w:rsid w:val="00B74105"/>
    <w:rsid w:val="00B747AA"/>
    <w:rsid w:val="00B748DF"/>
    <w:rsid w:val="00B74ED1"/>
    <w:rsid w:val="00B750EB"/>
    <w:rsid w:val="00B75422"/>
    <w:rsid w:val="00B7614F"/>
    <w:rsid w:val="00B764C9"/>
    <w:rsid w:val="00B76D2B"/>
    <w:rsid w:val="00B76D49"/>
    <w:rsid w:val="00B76E7F"/>
    <w:rsid w:val="00B77A38"/>
    <w:rsid w:val="00B77B59"/>
    <w:rsid w:val="00B77F4E"/>
    <w:rsid w:val="00B801F1"/>
    <w:rsid w:val="00B8020D"/>
    <w:rsid w:val="00B803BE"/>
    <w:rsid w:val="00B80518"/>
    <w:rsid w:val="00B80559"/>
    <w:rsid w:val="00B80D7B"/>
    <w:rsid w:val="00B814BF"/>
    <w:rsid w:val="00B814DD"/>
    <w:rsid w:val="00B81DC0"/>
    <w:rsid w:val="00B81F1D"/>
    <w:rsid w:val="00B82108"/>
    <w:rsid w:val="00B82BCF"/>
    <w:rsid w:val="00B82F1A"/>
    <w:rsid w:val="00B83223"/>
    <w:rsid w:val="00B8322B"/>
    <w:rsid w:val="00B83373"/>
    <w:rsid w:val="00B83391"/>
    <w:rsid w:val="00B836B1"/>
    <w:rsid w:val="00B84248"/>
    <w:rsid w:val="00B846E9"/>
    <w:rsid w:val="00B84AB6"/>
    <w:rsid w:val="00B84C03"/>
    <w:rsid w:val="00B853C5"/>
    <w:rsid w:val="00B85415"/>
    <w:rsid w:val="00B85E7A"/>
    <w:rsid w:val="00B86275"/>
    <w:rsid w:val="00B868F4"/>
    <w:rsid w:val="00B86AD1"/>
    <w:rsid w:val="00B86F32"/>
    <w:rsid w:val="00B87274"/>
    <w:rsid w:val="00B8742E"/>
    <w:rsid w:val="00B87E8A"/>
    <w:rsid w:val="00B9002C"/>
    <w:rsid w:val="00B903D9"/>
    <w:rsid w:val="00B904DB"/>
    <w:rsid w:val="00B920A1"/>
    <w:rsid w:val="00B9266E"/>
    <w:rsid w:val="00B94614"/>
    <w:rsid w:val="00B9469A"/>
    <w:rsid w:val="00B94771"/>
    <w:rsid w:val="00B94B3C"/>
    <w:rsid w:val="00B9506E"/>
    <w:rsid w:val="00B95883"/>
    <w:rsid w:val="00B95B51"/>
    <w:rsid w:val="00B96204"/>
    <w:rsid w:val="00B9631B"/>
    <w:rsid w:val="00B9675B"/>
    <w:rsid w:val="00B9698B"/>
    <w:rsid w:val="00B96AB7"/>
    <w:rsid w:val="00B96B0C"/>
    <w:rsid w:val="00B96B56"/>
    <w:rsid w:val="00B96E16"/>
    <w:rsid w:val="00B97377"/>
    <w:rsid w:val="00B979AF"/>
    <w:rsid w:val="00B97EF6"/>
    <w:rsid w:val="00BA0351"/>
    <w:rsid w:val="00BA0E1D"/>
    <w:rsid w:val="00BA1186"/>
    <w:rsid w:val="00BA1271"/>
    <w:rsid w:val="00BA1642"/>
    <w:rsid w:val="00BA16D2"/>
    <w:rsid w:val="00BA1855"/>
    <w:rsid w:val="00BA2627"/>
    <w:rsid w:val="00BA2838"/>
    <w:rsid w:val="00BA30A8"/>
    <w:rsid w:val="00BA3940"/>
    <w:rsid w:val="00BA3EE4"/>
    <w:rsid w:val="00BA448D"/>
    <w:rsid w:val="00BA5076"/>
    <w:rsid w:val="00BA517B"/>
    <w:rsid w:val="00BA5535"/>
    <w:rsid w:val="00BA5A93"/>
    <w:rsid w:val="00BA5D99"/>
    <w:rsid w:val="00BA5FAA"/>
    <w:rsid w:val="00BA6403"/>
    <w:rsid w:val="00BA68E9"/>
    <w:rsid w:val="00BA6C38"/>
    <w:rsid w:val="00BA709D"/>
    <w:rsid w:val="00BA74FD"/>
    <w:rsid w:val="00BA7A5E"/>
    <w:rsid w:val="00BA7E37"/>
    <w:rsid w:val="00BB0700"/>
    <w:rsid w:val="00BB0C4B"/>
    <w:rsid w:val="00BB13D3"/>
    <w:rsid w:val="00BB150F"/>
    <w:rsid w:val="00BB16FF"/>
    <w:rsid w:val="00BB197C"/>
    <w:rsid w:val="00BB1A7A"/>
    <w:rsid w:val="00BB22DC"/>
    <w:rsid w:val="00BB23DD"/>
    <w:rsid w:val="00BB2438"/>
    <w:rsid w:val="00BB2A00"/>
    <w:rsid w:val="00BB2CB4"/>
    <w:rsid w:val="00BB2EA4"/>
    <w:rsid w:val="00BB2FD2"/>
    <w:rsid w:val="00BB37F8"/>
    <w:rsid w:val="00BB39BE"/>
    <w:rsid w:val="00BB3EBC"/>
    <w:rsid w:val="00BB40CB"/>
    <w:rsid w:val="00BB4205"/>
    <w:rsid w:val="00BB4BF8"/>
    <w:rsid w:val="00BB4E01"/>
    <w:rsid w:val="00BB544D"/>
    <w:rsid w:val="00BB56FC"/>
    <w:rsid w:val="00BB5B17"/>
    <w:rsid w:val="00BB629E"/>
    <w:rsid w:val="00BB69BD"/>
    <w:rsid w:val="00BB7ABE"/>
    <w:rsid w:val="00BB7B9F"/>
    <w:rsid w:val="00BB7BE7"/>
    <w:rsid w:val="00BC00AF"/>
    <w:rsid w:val="00BC04B3"/>
    <w:rsid w:val="00BC04C0"/>
    <w:rsid w:val="00BC0D2C"/>
    <w:rsid w:val="00BC19E6"/>
    <w:rsid w:val="00BC20F8"/>
    <w:rsid w:val="00BC26C1"/>
    <w:rsid w:val="00BC29C7"/>
    <w:rsid w:val="00BC2A61"/>
    <w:rsid w:val="00BC2D18"/>
    <w:rsid w:val="00BC33A9"/>
    <w:rsid w:val="00BC33B8"/>
    <w:rsid w:val="00BC363E"/>
    <w:rsid w:val="00BC38F3"/>
    <w:rsid w:val="00BC3E45"/>
    <w:rsid w:val="00BC4533"/>
    <w:rsid w:val="00BC56A4"/>
    <w:rsid w:val="00BC5788"/>
    <w:rsid w:val="00BC5B23"/>
    <w:rsid w:val="00BC60FA"/>
    <w:rsid w:val="00BC6389"/>
    <w:rsid w:val="00BC671C"/>
    <w:rsid w:val="00BC6F9D"/>
    <w:rsid w:val="00BC7128"/>
    <w:rsid w:val="00BC71E4"/>
    <w:rsid w:val="00BC72E5"/>
    <w:rsid w:val="00BC7364"/>
    <w:rsid w:val="00BC7414"/>
    <w:rsid w:val="00BC7482"/>
    <w:rsid w:val="00BC74BD"/>
    <w:rsid w:val="00BC756C"/>
    <w:rsid w:val="00BD1253"/>
    <w:rsid w:val="00BD1739"/>
    <w:rsid w:val="00BD174E"/>
    <w:rsid w:val="00BD1ECF"/>
    <w:rsid w:val="00BD1F99"/>
    <w:rsid w:val="00BD2434"/>
    <w:rsid w:val="00BD2449"/>
    <w:rsid w:val="00BD25CD"/>
    <w:rsid w:val="00BD2681"/>
    <w:rsid w:val="00BD2981"/>
    <w:rsid w:val="00BD29E6"/>
    <w:rsid w:val="00BD2C56"/>
    <w:rsid w:val="00BD3019"/>
    <w:rsid w:val="00BD37F2"/>
    <w:rsid w:val="00BD3ACE"/>
    <w:rsid w:val="00BD3D6F"/>
    <w:rsid w:val="00BD41F0"/>
    <w:rsid w:val="00BD4D19"/>
    <w:rsid w:val="00BD4F91"/>
    <w:rsid w:val="00BD5924"/>
    <w:rsid w:val="00BD5A5A"/>
    <w:rsid w:val="00BD5DC5"/>
    <w:rsid w:val="00BD64BA"/>
    <w:rsid w:val="00BD6AC4"/>
    <w:rsid w:val="00BD6BE1"/>
    <w:rsid w:val="00BD6D2E"/>
    <w:rsid w:val="00BE0079"/>
    <w:rsid w:val="00BE0712"/>
    <w:rsid w:val="00BE187E"/>
    <w:rsid w:val="00BE18FD"/>
    <w:rsid w:val="00BE1A3F"/>
    <w:rsid w:val="00BE1E57"/>
    <w:rsid w:val="00BE23B3"/>
    <w:rsid w:val="00BE2E43"/>
    <w:rsid w:val="00BE2F96"/>
    <w:rsid w:val="00BE32B5"/>
    <w:rsid w:val="00BE3411"/>
    <w:rsid w:val="00BE37D6"/>
    <w:rsid w:val="00BE3AC6"/>
    <w:rsid w:val="00BE4116"/>
    <w:rsid w:val="00BE4265"/>
    <w:rsid w:val="00BE42F2"/>
    <w:rsid w:val="00BE4371"/>
    <w:rsid w:val="00BE4685"/>
    <w:rsid w:val="00BE4AB2"/>
    <w:rsid w:val="00BE504A"/>
    <w:rsid w:val="00BE5241"/>
    <w:rsid w:val="00BE5417"/>
    <w:rsid w:val="00BE556E"/>
    <w:rsid w:val="00BE55E5"/>
    <w:rsid w:val="00BE5611"/>
    <w:rsid w:val="00BE637D"/>
    <w:rsid w:val="00BE6614"/>
    <w:rsid w:val="00BE686C"/>
    <w:rsid w:val="00BE690C"/>
    <w:rsid w:val="00BE6B39"/>
    <w:rsid w:val="00BE6FBF"/>
    <w:rsid w:val="00BE71DC"/>
    <w:rsid w:val="00BE7542"/>
    <w:rsid w:val="00BE7DC7"/>
    <w:rsid w:val="00BF0125"/>
    <w:rsid w:val="00BF01FE"/>
    <w:rsid w:val="00BF04F4"/>
    <w:rsid w:val="00BF0930"/>
    <w:rsid w:val="00BF09E1"/>
    <w:rsid w:val="00BF0A67"/>
    <w:rsid w:val="00BF0E09"/>
    <w:rsid w:val="00BF1396"/>
    <w:rsid w:val="00BF181B"/>
    <w:rsid w:val="00BF18CB"/>
    <w:rsid w:val="00BF1B1E"/>
    <w:rsid w:val="00BF1DC8"/>
    <w:rsid w:val="00BF2411"/>
    <w:rsid w:val="00BF2469"/>
    <w:rsid w:val="00BF263F"/>
    <w:rsid w:val="00BF2C9F"/>
    <w:rsid w:val="00BF2E4B"/>
    <w:rsid w:val="00BF330C"/>
    <w:rsid w:val="00BF33F2"/>
    <w:rsid w:val="00BF3927"/>
    <w:rsid w:val="00BF393C"/>
    <w:rsid w:val="00BF3D95"/>
    <w:rsid w:val="00BF3E7B"/>
    <w:rsid w:val="00BF3FD3"/>
    <w:rsid w:val="00BF43B3"/>
    <w:rsid w:val="00BF4A3D"/>
    <w:rsid w:val="00BF4CEA"/>
    <w:rsid w:val="00BF4F90"/>
    <w:rsid w:val="00BF5108"/>
    <w:rsid w:val="00BF51DE"/>
    <w:rsid w:val="00BF5201"/>
    <w:rsid w:val="00BF5742"/>
    <w:rsid w:val="00BF57F7"/>
    <w:rsid w:val="00BF59A5"/>
    <w:rsid w:val="00BF5A9A"/>
    <w:rsid w:val="00BF5D74"/>
    <w:rsid w:val="00BF614A"/>
    <w:rsid w:val="00BF6323"/>
    <w:rsid w:val="00BF69E5"/>
    <w:rsid w:val="00BF7425"/>
    <w:rsid w:val="00BF75E6"/>
    <w:rsid w:val="00BF78DF"/>
    <w:rsid w:val="00BF7AE7"/>
    <w:rsid w:val="00BF7D93"/>
    <w:rsid w:val="00C00017"/>
    <w:rsid w:val="00C00381"/>
    <w:rsid w:val="00C008A8"/>
    <w:rsid w:val="00C00911"/>
    <w:rsid w:val="00C00A62"/>
    <w:rsid w:val="00C00E51"/>
    <w:rsid w:val="00C00F8C"/>
    <w:rsid w:val="00C013E4"/>
    <w:rsid w:val="00C014A1"/>
    <w:rsid w:val="00C0156D"/>
    <w:rsid w:val="00C019B9"/>
    <w:rsid w:val="00C01AD0"/>
    <w:rsid w:val="00C01C59"/>
    <w:rsid w:val="00C01D79"/>
    <w:rsid w:val="00C01E29"/>
    <w:rsid w:val="00C01E6D"/>
    <w:rsid w:val="00C031A6"/>
    <w:rsid w:val="00C03218"/>
    <w:rsid w:val="00C036A5"/>
    <w:rsid w:val="00C03DF5"/>
    <w:rsid w:val="00C03FF3"/>
    <w:rsid w:val="00C0411E"/>
    <w:rsid w:val="00C046CE"/>
    <w:rsid w:val="00C04F5D"/>
    <w:rsid w:val="00C057C7"/>
    <w:rsid w:val="00C05916"/>
    <w:rsid w:val="00C05957"/>
    <w:rsid w:val="00C06045"/>
    <w:rsid w:val="00C067B7"/>
    <w:rsid w:val="00C06CB9"/>
    <w:rsid w:val="00C06F8A"/>
    <w:rsid w:val="00C0703A"/>
    <w:rsid w:val="00C07065"/>
    <w:rsid w:val="00C072BD"/>
    <w:rsid w:val="00C0792F"/>
    <w:rsid w:val="00C101FE"/>
    <w:rsid w:val="00C10DBC"/>
    <w:rsid w:val="00C10DCE"/>
    <w:rsid w:val="00C11444"/>
    <w:rsid w:val="00C117D0"/>
    <w:rsid w:val="00C117ED"/>
    <w:rsid w:val="00C11A0E"/>
    <w:rsid w:val="00C122A1"/>
    <w:rsid w:val="00C126BB"/>
    <w:rsid w:val="00C12AEC"/>
    <w:rsid w:val="00C12E86"/>
    <w:rsid w:val="00C135CD"/>
    <w:rsid w:val="00C1377A"/>
    <w:rsid w:val="00C13783"/>
    <w:rsid w:val="00C1390B"/>
    <w:rsid w:val="00C149CA"/>
    <w:rsid w:val="00C15EFA"/>
    <w:rsid w:val="00C16776"/>
    <w:rsid w:val="00C168CD"/>
    <w:rsid w:val="00C16C0E"/>
    <w:rsid w:val="00C16C6A"/>
    <w:rsid w:val="00C16E62"/>
    <w:rsid w:val="00C1722E"/>
    <w:rsid w:val="00C17424"/>
    <w:rsid w:val="00C1749E"/>
    <w:rsid w:val="00C17558"/>
    <w:rsid w:val="00C179F9"/>
    <w:rsid w:val="00C17D35"/>
    <w:rsid w:val="00C2029D"/>
    <w:rsid w:val="00C2089F"/>
    <w:rsid w:val="00C212D6"/>
    <w:rsid w:val="00C213EE"/>
    <w:rsid w:val="00C21434"/>
    <w:rsid w:val="00C21ADF"/>
    <w:rsid w:val="00C21C9B"/>
    <w:rsid w:val="00C21CEF"/>
    <w:rsid w:val="00C22019"/>
    <w:rsid w:val="00C22972"/>
    <w:rsid w:val="00C22D7E"/>
    <w:rsid w:val="00C2304A"/>
    <w:rsid w:val="00C2335C"/>
    <w:rsid w:val="00C238CA"/>
    <w:rsid w:val="00C23A8D"/>
    <w:rsid w:val="00C23FD7"/>
    <w:rsid w:val="00C240A6"/>
    <w:rsid w:val="00C24120"/>
    <w:rsid w:val="00C242AB"/>
    <w:rsid w:val="00C24993"/>
    <w:rsid w:val="00C249E7"/>
    <w:rsid w:val="00C24BC5"/>
    <w:rsid w:val="00C24BCE"/>
    <w:rsid w:val="00C24C44"/>
    <w:rsid w:val="00C24E7D"/>
    <w:rsid w:val="00C25856"/>
    <w:rsid w:val="00C25FD3"/>
    <w:rsid w:val="00C26806"/>
    <w:rsid w:val="00C26C09"/>
    <w:rsid w:val="00C2710D"/>
    <w:rsid w:val="00C27448"/>
    <w:rsid w:val="00C2753E"/>
    <w:rsid w:val="00C27A6E"/>
    <w:rsid w:val="00C27F48"/>
    <w:rsid w:val="00C3042D"/>
    <w:rsid w:val="00C3045B"/>
    <w:rsid w:val="00C307D7"/>
    <w:rsid w:val="00C307F2"/>
    <w:rsid w:val="00C3097E"/>
    <w:rsid w:val="00C30E32"/>
    <w:rsid w:val="00C30E7B"/>
    <w:rsid w:val="00C31319"/>
    <w:rsid w:val="00C318C3"/>
    <w:rsid w:val="00C31B82"/>
    <w:rsid w:val="00C31BC5"/>
    <w:rsid w:val="00C32206"/>
    <w:rsid w:val="00C322A3"/>
    <w:rsid w:val="00C32610"/>
    <w:rsid w:val="00C32B21"/>
    <w:rsid w:val="00C32F96"/>
    <w:rsid w:val="00C33DF8"/>
    <w:rsid w:val="00C34340"/>
    <w:rsid w:val="00C344F4"/>
    <w:rsid w:val="00C3462F"/>
    <w:rsid w:val="00C34D2D"/>
    <w:rsid w:val="00C34D35"/>
    <w:rsid w:val="00C3514F"/>
    <w:rsid w:val="00C36022"/>
    <w:rsid w:val="00C3657C"/>
    <w:rsid w:val="00C367F8"/>
    <w:rsid w:val="00C36C81"/>
    <w:rsid w:val="00C37405"/>
    <w:rsid w:val="00C37F60"/>
    <w:rsid w:val="00C40290"/>
    <w:rsid w:val="00C402DE"/>
    <w:rsid w:val="00C402FE"/>
    <w:rsid w:val="00C40327"/>
    <w:rsid w:val="00C40789"/>
    <w:rsid w:val="00C40851"/>
    <w:rsid w:val="00C40C2C"/>
    <w:rsid w:val="00C40EA4"/>
    <w:rsid w:val="00C4125D"/>
    <w:rsid w:val="00C41284"/>
    <w:rsid w:val="00C4193D"/>
    <w:rsid w:val="00C41DD6"/>
    <w:rsid w:val="00C41FD0"/>
    <w:rsid w:val="00C4229E"/>
    <w:rsid w:val="00C422D4"/>
    <w:rsid w:val="00C42CA0"/>
    <w:rsid w:val="00C42DD8"/>
    <w:rsid w:val="00C431B2"/>
    <w:rsid w:val="00C43402"/>
    <w:rsid w:val="00C43474"/>
    <w:rsid w:val="00C43491"/>
    <w:rsid w:val="00C4391C"/>
    <w:rsid w:val="00C439ED"/>
    <w:rsid w:val="00C43D04"/>
    <w:rsid w:val="00C43EC7"/>
    <w:rsid w:val="00C43ECE"/>
    <w:rsid w:val="00C4413D"/>
    <w:rsid w:val="00C44F81"/>
    <w:rsid w:val="00C45154"/>
    <w:rsid w:val="00C452C0"/>
    <w:rsid w:val="00C45BA1"/>
    <w:rsid w:val="00C45E37"/>
    <w:rsid w:val="00C45E7E"/>
    <w:rsid w:val="00C45F37"/>
    <w:rsid w:val="00C46121"/>
    <w:rsid w:val="00C461C1"/>
    <w:rsid w:val="00C4641E"/>
    <w:rsid w:val="00C46462"/>
    <w:rsid w:val="00C472A2"/>
    <w:rsid w:val="00C4747D"/>
    <w:rsid w:val="00C47C9E"/>
    <w:rsid w:val="00C5015D"/>
    <w:rsid w:val="00C5069F"/>
    <w:rsid w:val="00C5098C"/>
    <w:rsid w:val="00C50DCF"/>
    <w:rsid w:val="00C50EB0"/>
    <w:rsid w:val="00C5151C"/>
    <w:rsid w:val="00C5176F"/>
    <w:rsid w:val="00C51D2A"/>
    <w:rsid w:val="00C523D3"/>
    <w:rsid w:val="00C525AE"/>
    <w:rsid w:val="00C5276A"/>
    <w:rsid w:val="00C52A73"/>
    <w:rsid w:val="00C52C0B"/>
    <w:rsid w:val="00C52D28"/>
    <w:rsid w:val="00C5310A"/>
    <w:rsid w:val="00C53434"/>
    <w:rsid w:val="00C534EC"/>
    <w:rsid w:val="00C53A1D"/>
    <w:rsid w:val="00C541CD"/>
    <w:rsid w:val="00C546DB"/>
    <w:rsid w:val="00C546E0"/>
    <w:rsid w:val="00C54DAA"/>
    <w:rsid w:val="00C54F92"/>
    <w:rsid w:val="00C5565C"/>
    <w:rsid w:val="00C55AF1"/>
    <w:rsid w:val="00C55DC4"/>
    <w:rsid w:val="00C55E76"/>
    <w:rsid w:val="00C566AA"/>
    <w:rsid w:val="00C56BDB"/>
    <w:rsid w:val="00C56CC5"/>
    <w:rsid w:val="00C575E2"/>
    <w:rsid w:val="00C57684"/>
    <w:rsid w:val="00C57CAB"/>
    <w:rsid w:val="00C57D87"/>
    <w:rsid w:val="00C602FE"/>
    <w:rsid w:val="00C60424"/>
    <w:rsid w:val="00C6042A"/>
    <w:rsid w:val="00C60982"/>
    <w:rsid w:val="00C609D9"/>
    <w:rsid w:val="00C61366"/>
    <w:rsid w:val="00C614D5"/>
    <w:rsid w:val="00C616DD"/>
    <w:rsid w:val="00C61A49"/>
    <w:rsid w:val="00C61F9D"/>
    <w:rsid w:val="00C61FE6"/>
    <w:rsid w:val="00C63276"/>
    <w:rsid w:val="00C635E0"/>
    <w:rsid w:val="00C6410B"/>
    <w:rsid w:val="00C644BA"/>
    <w:rsid w:val="00C64A77"/>
    <w:rsid w:val="00C65255"/>
    <w:rsid w:val="00C65B73"/>
    <w:rsid w:val="00C65D4A"/>
    <w:rsid w:val="00C66291"/>
    <w:rsid w:val="00C66527"/>
    <w:rsid w:val="00C66C04"/>
    <w:rsid w:val="00C673EE"/>
    <w:rsid w:val="00C67441"/>
    <w:rsid w:val="00C7029A"/>
    <w:rsid w:val="00C707F5"/>
    <w:rsid w:val="00C71441"/>
    <w:rsid w:val="00C71D82"/>
    <w:rsid w:val="00C71E57"/>
    <w:rsid w:val="00C71EAC"/>
    <w:rsid w:val="00C7233D"/>
    <w:rsid w:val="00C72662"/>
    <w:rsid w:val="00C72B44"/>
    <w:rsid w:val="00C7319B"/>
    <w:rsid w:val="00C7357C"/>
    <w:rsid w:val="00C739E2"/>
    <w:rsid w:val="00C73ECC"/>
    <w:rsid w:val="00C74F85"/>
    <w:rsid w:val="00C757F2"/>
    <w:rsid w:val="00C75A23"/>
    <w:rsid w:val="00C75A4E"/>
    <w:rsid w:val="00C75AB3"/>
    <w:rsid w:val="00C75C81"/>
    <w:rsid w:val="00C76DBB"/>
    <w:rsid w:val="00C76EE9"/>
    <w:rsid w:val="00C76FEF"/>
    <w:rsid w:val="00C7774F"/>
    <w:rsid w:val="00C80123"/>
    <w:rsid w:val="00C8052C"/>
    <w:rsid w:val="00C808A1"/>
    <w:rsid w:val="00C80B90"/>
    <w:rsid w:val="00C80C41"/>
    <w:rsid w:val="00C80CE7"/>
    <w:rsid w:val="00C80ED6"/>
    <w:rsid w:val="00C8124E"/>
    <w:rsid w:val="00C8129A"/>
    <w:rsid w:val="00C81BB4"/>
    <w:rsid w:val="00C81D98"/>
    <w:rsid w:val="00C81FA6"/>
    <w:rsid w:val="00C820D3"/>
    <w:rsid w:val="00C82270"/>
    <w:rsid w:val="00C82654"/>
    <w:rsid w:val="00C827EC"/>
    <w:rsid w:val="00C82A5E"/>
    <w:rsid w:val="00C82CFE"/>
    <w:rsid w:val="00C82EF8"/>
    <w:rsid w:val="00C836D1"/>
    <w:rsid w:val="00C83705"/>
    <w:rsid w:val="00C83734"/>
    <w:rsid w:val="00C837D2"/>
    <w:rsid w:val="00C83FD5"/>
    <w:rsid w:val="00C84187"/>
    <w:rsid w:val="00C84820"/>
    <w:rsid w:val="00C84DFE"/>
    <w:rsid w:val="00C84F89"/>
    <w:rsid w:val="00C856ED"/>
    <w:rsid w:val="00C8588E"/>
    <w:rsid w:val="00C85FB9"/>
    <w:rsid w:val="00C86448"/>
    <w:rsid w:val="00C864D5"/>
    <w:rsid w:val="00C866F0"/>
    <w:rsid w:val="00C868A8"/>
    <w:rsid w:val="00C86A28"/>
    <w:rsid w:val="00C86BC9"/>
    <w:rsid w:val="00C86DF5"/>
    <w:rsid w:val="00C87137"/>
    <w:rsid w:val="00C87423"/>
    <w:rsid w:val="00C87B50"/>
    <w:rsid w:val="00C87F05"/>
    <w:rsid w:val="00C87F0B"/>
    <w:rsid w:val="00C87F29"/>
    <w:rsid w:val="00C90312"/>
    <w:rsid w:val="00C90A58"/>
    <w:rsid w:val="00C910D8"/>
    <w:rsid w:val="00C915F6"/>
    <w:rsid w:val="00C919CB"/>
    <w:rsid w:val="00C91D37"/>
    <w:rsid w:val="00C92026"/>
    <w:rsid w:val="00C9264A"/>
    <w:rsid w:val="00C928F8"/>
    <w:rsid w:val="00C93496"/>
    <w:rsid w:val="00C93773"/>
    <w:rsid w:val="00C941AC"/>
    <w:rsid w:val="00C947C7"/>
    <w:rsid w:val="00C9514F"/>
    <w:rsid w:val="00C951A8"/>
    <w:rsid w:val="00C9530F"/>
    <w:rsid w:val="00C953E1"/>
    <w:rsid w:val="00C95EA2"/>
    <w:rsid w:val="00C95F02"/>
    <w:rsid w:val="00C96DCE"/>
    <w:rsid w:val="00C97036"/>
    <w:rsid w:val="00C97501"/>
    <w:rsid w:val="00C97518"/>
    <w:rsid w:val="00C97709"/>
    <w:rsid w:val="00C97805"/>
    <w:rsid w:val="00C97A59"/>
    <w:rsid w:val="00C97B54"/>
    <w:rsid w:val="00CA0039"/>
    <w:rsid w:val="00CA099E"/>
    <w:rsid w:val="00CA0DB3"/>
    <w:rsid w:val="00CA0F09"/>
    <w:rsid w:val="00CA109A"/>
    <w:rsid w:val="00CA1D8B"/>
    <w:rsid w:val="00CA373B"/>
    <w:rsid w:val="00CA3A36"/>
    <w:rsid w:val="00CA3EF6"/>
    <w:rsid w:val="00CA40DA"/>
    <w:rsid w:val="00CA48B9"/>
    <w:rsid w:val="00CA4EB0"/>
    <w:rsid w:val="00CA518D"/>
    <w:rsid w:val="00CA52BE"/>
    <w:rsid w:val="00CA5393"/>
    <w:rsid w:val="00CA5B73"/>
    <w:rsid w:val="00CA64E4"/>
    <w:rsid w:val="00CA6529"/>
    <w:rsid w:val="00CA6A70"/>
    <w:rsid w:val="00CA7C3A"/>
    <w:rsid w:val="00CB0852"/>
    <w:rsid w:val="00CB0B82"/>
    <w:rsid w:val="00CB0ED6"/>
    <w:rsid w:val="00CB109B"/>
    <w:rsid w:val="00CB1170"/>
    <w:rsid w:val="00CB1320"/>
    <w:rsid w:val="00CB1416"/>
    <w:rsid w:val="00CB1BFD"/>
    <w:rsid w:val="00CB207F"/>
    <w:rsid w:val="00CB208C"/>
    <w:rsid w:val="00CB22F1"/>
    <w:rsid w:val="00CB234C"/>
    <w:rsid w:val="00CB2DC6"/>
    <w:rsid w:val="00CB3639"/>
    <w:rsid w:val="00CB37B7"/>
    <w:rsid w:val="00CB39DA"/>
    <w:rsid w:val="00CB3D68"/>
    <w:rsid w:val="00CB3DDD"/>
    <w:rsid w:val="00CB4778"/>
    <w:rsid w:val="00CB4BE0"/>
    <w:rsid w:val="00CB4D93"/>
    <w:rsid w:val="00CB4E23"/>
    <w:rsid w:val="00CB4F93"/>
    <w:rsid w:val="00CB581A"/>
    <w:rsid w:val="00CB58EC"/>
    <w:rsid w:val="00CB59CD"/>
    <w:rsid w:val="00CB5ADD"/>
    <w:rsid w:val="00CB5C3E"/>
    <w:rsid w:val="00CB6269"/>
    <w:rsid w:val="00CB67FF"/>
    <w:rsid w:val="00CB6B1E"/>
    <w:rsid w:val="00CB6EA4"/>
    <w:rsid w:val="00CB736B"/>
    <w:rsid w:val="00CB7805"/>
    <w:rsid w:val="00CB7ADB"/>
    <w:rsid w:val="00CB7BDE"/>
    <w:rsid w:val="00CB7BF2"/>
    <w:rsid w:val="00CB7CDF"/>
    <w:rsid w:val="00CB7D70"/>
    <w:rsid w:val="00CC023F"/>
    <w:rsid w:val="00CC0CF7"/>
    <w:rsid w:val="00CC10F5"/>
    <w:rsid w:val="00CC1F51"/>
    <w:rsid w:val="00CC229E"/>
    <w:rsid w:val="00CC26D7"/>
    <w:rsid w:val="00CC2DC9"/>
    <w:rsid w:val="00CC317D"/>
    <w:rsid w:val="00CC385D"/>
    <w:rsid w:val="00CC3955"/>
    <w:rsid w:val="00CC3B55"/>
    <w:rsid w:val="00CC3B92"/>
    <w:rsid w:val="00CC3C5E"/>
    <w:rsid w:val="00CC3ECF"/>
    <w:rsid w:val="00CC49BD"/>
    <w:rsid w:val="00CC4EF1"/>
    <w:rsid w:val="00CC531F"/>
    <w:rsid w:val="00CC71BA"/>
    <w:rsid w:val="00CC7B6E"/>
    <w:rsid w:val="00CC7CEF"/>
    <w:rsid w:val="00CC7F6B"/>
    <w:rsid w:val="00CD085A"/>
    <w:rsid w:val="00CD0D27"/>
    <w:rsid w:val="00CD0F48"/>
    <w:rsid w:val="00CD12E7"/>
    <w:rsid w:val="00CD1832"/>
    <w:rsid w:val="00CD1B70"/>
    <w:rsid w:val="00CD1BF8"/>
    <w:rsid w:val="00CD1D91"/>
    <w:rsid w:val="00CD1F0D"/>
    <w:rsid w:val="00CD2936"/>
    <w:rsid w:val="00CD2CE3"/>
    <w:rsid w:val="00CD2DCC"/>
    <w:rsid w:val="00CD34B1"/>
    <w:rsid w:val="00CD361B"/>
    <w:rsid w:val="00CD38AA"/>
    <w:rsid w:val="00CD3BBA"/>
    <w:rsid w:val="00CD445B"/>
    <w:rsid w:val="00CD44FA"/>
    <w:rsid w:val="00CD5A31"/>
    <w:rsid w:val="00CD635F"/>
    <w:rsid w:val="00CD6708"/>
    <w:rsid w:val="00CD671B"/>
    <w:rsid w:val="00CD69A0"/>
    <w:rsid w:val="00CD6A3B"/>
    <w:rsid w:val="00CD6C47"/>
    <w:rsid w:val="00CD6FFD"/>
    <w:rsid w:val="00CD70BE"/>
    <w:rsid w:val="00CD7189"/>
    <w:rsid w:val="00CD749C"/>
    <w:rsid w:val="00CD7CDE"/>
    <w:rsid w:val="00CD7EFB"/>
    <w:rsid w:val="00CE00F3"/>
    <w:rsid w:val="00CE0779"/>
    <w:rsid w:val="00CE09D0"/>
    <w:rsid w:val="00CE1240"/>
    <w:rsid w:val="00CE1AC2"/>
    <w:rsid w:val="00CE1B7C"/>
    <w:rsid w:val="00CE1BF0"/>
    <w:rsid w:val="00CE1E50"/>
    <w:rsid w:val="00CE2519"/>
    <w:rsid w:val="00CE26EA"/>
    <w:rsid w:val="00CE3082"/>
    <w:rsid w:val="00CE30CA"/>
    <w:rsid w:val="00CE3165"/>
    <w:rsid w:val="00CE393D"/>
    <w:rsid w:val="00CE3A4C"/>
    <w:rsid w:val="00CE3C86"/>
    <w:rsid w:val="00CE40DC"/>
    <w:rsid w:val="00CE46ED"/>
    <w:rsid w:val="00CE4ECB"/>
    <w:rsid w:val="00CE4F4F"/>
    <w:rsid w:val="00CE50F7"/>
    <w:rsid w:val="00CE55CC"/>
    <w:rsid w:val="00CE55F1"/>
    <w:rsid w:val="00CE5C53"/>
    <w:rsid w:val="00CE6161"/>
    <w:rsid w:val="00CE632E"/>
    <w:rsid w:val="00CE6520"/>
    <w:rsid w:val="00CE666A"/>
    <w:rsid w:val="00CE6947"/>
    <w:rsid w:val="00CE75B3"/>
    <w:rsid w:val="00CF097A"/>
    <w:rsid w:val="00CF0C5B"/>
    <w:rsid w:val="00CF10AC"/>
    <w:rsid w:val="00CF1452"/>
    <w:rsid w:val="00CF1A34"/>
    <w:rsid w:val="00CF2254"/>
    <w:rsid w:val="00CF2338"/>
    <w:rsid w:val="00CF24E5"/>
    <w:rsid w:val="00CF2B60"/>
    <w:rsid w:val="00CF2C3E"/>
    <w:rsid w:val="00CF2F2B"/>
    <w:rsid w:val="00CF3021"/>
    <w:rsid w:val="00CF346B"/>
    <w:rsid w:val="00CF4405"/>
    <w:rsid w:val="00CF47B5"/>
    <w:rsid w:val="00CF4DC5"/>
    <w:rsid w:val="00CF51E9"/>
    <w:rsid w:val="00CF525B"/>
    <w:rsid w:val="00CF5A72"/>
    <w:rsid w:val="00CF5FC4"/>
    <w:rsid w:val="00CF65C2"/>
    <w:rsid w:val="00CF6D64"/>
    <w:rsid w:val="00CF720B"/>
    <w:rsid w:val="00CF73FF"/>
    <w:rsid w:val="00CF780A"/>
    <w:rsid w:val="00CF7826"/>
    <w:rsid w:val="00CF7A73"/>
    <w:rsid w:val="00CF7A8B"/>
    <w:rsid w:val="00CF7AAB"/>
    <w:rsid w:val="00D00123"/>
    <w:rsid w:val="00D0086C"/>
    <w:rsid w:val="00D00E51"/>
    <w:rsid w:val="00D00F1B"/>
    <w:rsid w:val="00D01516"/>
    <w:rsid w:val="00D018B2"/>
    <w:rsid w:val="00D019F4"/>
    <w:rsid w:val="00D02389"/>
    <w:rsid w:val="00D025E3"/>
    <w:rsid w:val="00D030BD"/>
    <w:rsid w:val="00D033B2"/>
    <w:rsid w:val="00D037C4"/>
    <w:rsid w:val="00D0384E"/>
    <w:rsid w:val="00D044B4"/>
    <w:rsid w:val="00D04A6E"/>
    <w:rsid w:val="00D0537D"/>
    <w:rsid w:val="00D0559A"/>
    <w:rsid w:val="00D0596B"/>
    <w:rsid w:val="00D05ECD"/>
    <w:rsid w:val="00D06058"/>
    <w:rsid w:val="00D061BC"/>
    <w:rsid w:val="00D06277"/>
    <w:rsid w:val="00D067C6"/>
    <w:rsid w:val="00D06DA1"/>
    <w:rsid w:val="00D06E27"/>
    <w:rsid w:val="00D070A3"/>
    <w:rsid w:val="00D07BD9"/>
    <w:rsid w:val="00D07E9D"/>
    <w:rsid w:val="00D07F95"/>
    <w:rsid w:val="00D104D8"/>
    <w:rsid w:val="00D10EAD"/>
    <w:rsid w:val="00D113F1"/>
    <w:rsid w:val="00D1153B"/>
    <w:rsid w:val="00D11A58"/>
    <w:rsid w:val="00D11CB6"/>
    <w:rsid w:val="00D12B39"/>
    <w:rsid w:val="00D13145"/>
    <w:rsid w:val="00D131BF"/>
    <w:rsid w:val="00D13266"/>
    <w:rsid w:val="00D137A6"/>
    <w:rsid w:val="00D13942"/>
    <w:rsid w:val="00D13EA3"/>
    <w:rsid w:val="00D13EA6"/>
    <w:rsid w:val="00D14734"/>
    <w:rsid w:val="00D14A81"/>
    <w:rsid w:val="00D14C31"/>
    <w:rsid w:val="00D1537A"/>
    <w:rsid w:val="00D15415"/>
    <w:rsid w:val="00D15B90"/>
    <w:rsid w:val="00D1639C"/>
    <w:rsid w:val="00D16584"/>
    <w:rsid w:val="00D16792"/>
    <w:rsid w:val="00D169CC"/>
    <w:rsid w:val="00D17294"/>
    <w:rsid w:val="00D172BA"/>
    <w:rsid w:val="00D2033C"/>
    <w:rsid w:val="00D20BE8"/>
    <w:rsid w:val="00D2131D"/>
    <w:rsid w:val="00D2168B"/>
    <w:rsid w:val="00D21BB1"/>
    <w:rsid w:val="00D21DE8"/>
    <w:rsid w:val="00D225F7"/>
    <w:rsid w:val="00D2292C"/>
    <w:rsid w:val="00D22AA8"/>
    <w:rsid w:val="00D22DAB"/>
    <w:rsid w:val="00D2399C"/>
    <w:rsid w:val="00D248BC"/>
    <w:rsid w:val="00D2511D"/>
    <w:rsid w:val="00D25595"/>
    <w:rsid w:val="00D25906"/>
    <w:rsid w:val="00D25AA8"/>
    <w:rsid w:val="00D26332"/>
    <w:rsid w:val="00D267F6"/>
    <w:rsid w:val="00D26914"/>
    <w:rsid w:val="00D2748E"/>
    <w:rsid w:val="00D27861"/>
    <w:rsid w:val="00D27905"/>
    <w:rsid w:val="00D27DB7"/>
    <w:rsid w:val="00D30066"/>
    <w:rsid w:val="00D303E4"/>
    <w:rsid w:val="00D3060D"/>
    <w:rsid w:val="00D31044"/>
    <w:rsid w:val="00D31861"/>
    <w:rsid w:val="00D31A59"/>
    <w:rsid w:val="00D31A85"/>
    <w:rsid w:val="00D31BA4"/>
    <w:rsid w:val="00D31EBE"/>
    <w:rsid w:val="00D327E3"/>
    <w:rsid w:val="00D32DE3"/>
    <w:rsid w:val="00D32DF2"/>
    <w:rsid w:val="00D3338F"/>
    <w:rsid w:val="00D34029"/>
    <w:rsid w:val="00D3430E"/>
    <w:rsid w:val="00D343F2"/>
    <w:rsid w:val="00D3482B"/>
    <w:rsid w:val="00D34A95"/>
    <w:rsid w:val="00D34B62"/>
    <w:rsid w:val="00D34F4D"/>
    <w:rsid w:val="00D35AD1"/>
    <w:rsid w:val="00D35E98"/>
    <w:rsid w:val="00D36B23"/>
    <w:rsid w:val="00D36E9E"/>
    <w:rsid w:val="00D37001"/>
    <w:rsid w:val="00D37102"/>
    <w:rsid w:val="00D374CD"/>
    <w:rsid w:val="00D376A7"/>
    <w:rsid w:val="00D37797"/>
    <w:rsid w:val="00D378E1"/>
    <w:rsid w:val="00D37C34"/>
    <w:rsid w:val="00D37F64"/>
    <w:rsid w:val="00D4017D"/>
    <w:rsid w:val="00D402B9"/>
    <w:rsid w:val="00D41277"/>
    <w:rsid w:val="00D41714"/>
    <w:rsid w:val="00D41BBC"/>
    <w:rsid w:val="00D41CA7"/>
    <w:rsid w:val="00D41E82"/>
    <w:rsid w:val="00D42323"/>
    <w:rsid w:val="00D42893"/>
    <w:rsid w:val="00D429D7"/>
    <w:rsid w:val="00D42C8B"/>
    <w:rsid w:val="00D42D3B"/>
    <w:rsid w:val="00D43351"/>
    <w:rsid w:val="00D43741"/>
    <w:rsid w:val="00D438A7"/>
    <w:rsid w:val="00D438C9"/>
    <w:rsid w:val="00D43B38"/>
    <w:rsid w:val="00D4427F"/>
    <w:rsid w:val="00D44487"/>
    <w:rsid w:val="00D444B6"/>
    <w:rsid w:val="00D446F1"/>
    <w:rsid w:val="00D44B72"/>
    <w:rsid w:val="00D44F31"/>
    <w:rsid w:val="00D45397"/>
    <w:rsid w:val="00D45741"/>
    <w:rsid w:val="00D45762"/>
    <w:rsid w:val="00D45C50"/>
    <w:rsid w:val="00D45E58"/>
    <w:rsid w:val="00D460D2"/>
    <w:rsid w:val="00D463AC"/>
    <w:rsid w:val="00D46B98"/>
    <w:rsid w:val="00D46C08"/>
    <w:rsid w:val="00D46F09"/>
    <w:rsid w:val="00D4704C"/>
    <w:rsid w:val="00D472F5"/>
    <w:rsid w:val="00D47806"/>
    <w:rsid w:val="00D478D4"/>
    <w:rsid w:val="00D5007C"/>
    <w:rsid w:val="00D50175"/>
    <w:rsid w:val="00D50634"/>
    <w:rsid w:val="00D5170B"/>
    <w:rsid w:val="00D5173F"/>
    <w:rsid w:val="00D51F89"/>
    <w:rsid w:val="00D525DB"/>
    <w:rsid w:val="00D52DCF"/>
    <w:rsid w:val="00D52FD4"/>
    <w:rsid w:val="00D536AD"/>
    <w:rsid w:val="00D5386F"/>
    <w:rsid w:val="00D5498A"/>
    <w:rsid w:val="00D54EBC"/>
    <w:rsid w:val="00D55A85"/>
    <w:rsid w:val="00D55FB6"/>
    <w:rsid w:val="00D55FC7"/>
    <w:rsid w:val="00D564F5"/>
    <w:rsid w:val="00D569D8"/>
    <w:rsid w:val="00D56ADD"/>
    <w:rsid w:val="00D56FFF"/>
    <w:rsid w:val="00D57118"/>
    <w:rsid w:val="00D5735D"/>
    <w:rsid w:val="00D57404"/>
    <w:rsid w:val="00D57760"/>
    <w:rsid w:val="00D57822"/>
    <w:rsid w:val="00D57A4C"/>
    <w:rsid w:val="00D60142"/>
    <w:rsid w:val="00D607D6"/>
    <w:rsid w:val="00D60A6E"/>
    <w:rsid w:val="00D60D82"/>
    <w:rsid w:val="00D610EA"/>
    <w:rsid w:val="00D61212"/>
    <w:rsid w:val="00D61252"/>
    <w:rsid w:val="00D612A1"/>
    <w:rsid w:val="00D61690"/>
    <w:rsid w:val="00D616AC"/>
    <w:rsid w:val="00D6178A"/>
    <w:rsid w:val="00D6186F"/>
    <w:rsid w:val="00D61BBC"/>
    <w:rsid w:val="00D61ED4"/>
    <w:rsid w:val="00D6218E"/>
    <w:rsid w:val="00D6225B"/>
    <w:rsid w:val="00D62314"/>
    <w:rsid w:val="00D62F2A"/>
    <w:rsid w:val="00D63667"/>
    <w:rsid w:val="00D638C4"/>
    <w:rsid w:val="00D63909"/>
    <w:rsid w:val="00D63A34"/>
    <w:rsid w:val="00D63BD5"/>
    <w:rsid w:val="00D63FB2"/>
    <w:rsid w:val="00D6414F"/>
    <w:rsid w:val="00D6495E"/>
    <w:rsid w:val="00D64A31"/>
    <w:rsid w:val="00D64D18"/>
    <w:rsid w:val="00D64E84"/>
    <w:rsid w:val="00D64EED"/>
    <w:rsid w:val="00D64F58"/>
    <w:rsid w:val="00D6516C"/>
    <w:rsid w:val="00D65175"/>
    <w:rsid w:val="00D653FF"/>
    <w:rsid w:val="00D65C09"/>
    <w:rsid w:val="00D65C56"/>
    <w:rsid w:val="00D65EA0"/>
    <w:rsid w:val="00D660B2"/>
    <w:rsid w:val="00D66953"/>
    <w:rsid w:val="00D66AA8"/>
    <w:rsid w:val="00D66BF7"/>
    <w:rsid w:val="00D66C0D"/>
    <w:rsid w:val="00D66E78"/>
    <w:rsid w:val="00D670BE"/>
    <w:rsid w:val="00D6748C"/>
    <w:rsid w:val="00D674AC"/>
    <w:rsid w:val="00D67A4C"/>
    <w:rsid w:val="00D67CEB"/>
    <w:rsid w:val="00D7024C"/>
    <w:rsid w:val="00D709E6"/>
    <w:rsid w:val="00D70C06"/>
    <w:rsid w:val="00D70F63"/>
    <w:rsid w:val="00D715CA"/>
    <w:rsid w:val="00D7178D"/>
    <w:rsid w:val="00D71D5B"/>
    <w:rsid w:val="00D727B5"/>
    <w:rsid w:val="00D72E11"/>
    <w:rsid w:val="00D735AF"/>
    <w:rsid w:val="00D73B74"/>
    <w:rsid w:val="00D75668"/>
    <w:rsid w:val="00D7580B"/>
    <w:rsid w:val="00D75838"/>
    <w:rsid w:val="00D75858"/>
    <w:rsid w:val="00D75F80"/>
    <w:rsid w:val="00D75F96"/>
    <w:rsid w:val="00D760CF"/>
    <w:rsid w:val="00D763A8"/>
    <w:rsid w:val="00D763DD"/>
    <w:rsid w:val="00D76ABB"/>
    <w:rsid w:val="00D76AE1"/>
    <w:rsid w:val="00D7777B"/>
    <w:rsid w:val="00D77C8C"/>
    <w:rsid w:val="00D80787"/>
    <w:rsid w:val="00D80B7B"/>
    <w:rsid w:val="00D80BDE"/>
    <w:rsid w:val="00D81213"/>
    <w:rsid w:val="00D8125A"/>
    <w:rsid w:val="00D81790"/>
    <w:rsid w:val="00D81AB0"/>
    <w:rsid w:val="00D825F3"/>
    <w:rsid w:val="00D82611"/>
    <w:rsid w:val="00D8276E"/>
    <w:rsid w:val="00D82987"/>
    <w:rsid w:val="00D83529"/>
    <w:rsid w:val="00D83572"/>
    <w:rsid w:val="00D83BC2"/>
    <w:rsid w:val="00D83CD8"/>
    <w:rsid w:val="00D84276"/>
    <w:rsid w:val="00D8432A"/>
    <w:rsid w:val="00D843F2"/>
    <w:rsid w:val="00D84B82"/>
    <w:rsid w:val="00D85792"/>
    <w:rsid w:val="00D8583D"/>
    <w:rsid w:val="00D85846"/>
    <w:rsid w:val="00D860D6"/>
    <w:rsid w:val="00D865D4"/>
    <w:rsid w:val="00D865DD"/>
    <w:rsid w:val="00D86901"/>
    <w:rsid w:val="00D86987"/>
    <w:rsid w:val="00D8766B"/>
    <w:rsid w:val="00D90195"/>
    <w:rsid w:val="00D90A83"/>
    <w:rsid w:val="00D90A8A"/>
    <w:rsid w:val="00D90F3F"/>
    <w:rsid w:val="00D90F5A"/>
    <w:rsid w:val="00D90FDB"/>
    <w:rsid w:val="00D91366"/>
    <w:rsid w:val="00D91991"/>
    <w:rsid w:val="00D919E1"/>
    <w:rsid w:val="00D91A1D"/>
    <w:rsid w:val="00D91C68"/>
    <w:rsid w:val="00D91E46"/>
    <w:rsid w:val="00D920DA"/>
    <w:rsid w:val="00D9218C"/>
    <w:rsid w:val="00D92533"/>
    <w:rsid w:val="00D9274D"/>
    <w:rsid w:val="00D92A48"/>
    <w:rsid w:val="00D92D82"/>
    <w:rsid w:val="00D92EA7"/>
    <w:rsid w:val="00D931A1"/>
    <w:rsid w:val="00D93276"/>
    <w:rsid w:val="00D933D2"/>
    <w:rsid w:val="00D93839"/>
    <w:rsid w:val="00D93CDD"/>
    <w:rsid w:val="00D940DF"/>
    <w:rsid w:val="00D94C5D"/>
    <w:rsid w:val="00D94E44"/>
    <w:rsid w:val="00D9533F"/>
    <w:rsid w:val="00D95553"/>
    <w:rsid w:val="00D9564F"/>
    <w:rsid w:val="00D95727"/>
    <w:rsid w:val="00D958D3"/>
    <w:rsid w:val="00D9648A"/>
    <w:rsid w:val="00D96875"/>
    <w:rsid w:val="00D9732C"/>
    <w:rsid w:val="00D978DB"/>
    <w:rsid w:val="00D97F41"/>
    <w:rsid w:val="00D97FA5"/>
    <w:rsid w:val="00DA026B"/>
    <w:rsid w:val="00DA08AA"/>
    <w:rsid w:val="00DA08B0"/>
    <w:rsid w:val="00DA09A2"/>
    <w:rsid w:val="00DA0BCB"/>
    <w:rsid w:val="00DA0CF5"/>
    <w:rsid w:val="00DA10C2"/>
    <w:rsid w:val="00DA1533"/>
    <w:rsid w:val="00DA1712"/>
    <w:rsid w:val="00DA17B5"/>
    <w:rsid w:val="00DA2504"/>
    <w:rsid w:val="00DA2703"/>
    <w:rsid w:val="00DA2BE5"/>
    <w:rsid w:val="00DA3108"/>
    <w:rsid w:val="00DA3269"/>
    <w:rsid w:val="00DA3C16"/>
    <w:rsid w:val="00DA440D"/>
    <w:rsid w:val="00DA466E"/>
    <w:rsid w:val="00DA48D3"/>
    <w:rsid w:val="00DA4B1D"/>
    <w:rsid w:val="00DA4BAA"/>
    <w:rsid w:val="00DA4D6D"/>
    <w:rsid w:val="00DA4DFA"/>
    <w:rsid w:val="00DA55AC"/>
    <w:rsid w:val="00DA5DAC"/>
    <w:rsid w:val="00DA60CB"/>
    <w:rsid w:val="00DA6506"/>
    <w:rsid w:val="00DA67AA"/>
    <w:rsid w:val="00DA686B"/>
    <w:rsid w:val="00DA72B5"/>
    <w:rsid w:val="00DA72DD"/>
    <w:rsid w:val="00DA75AF"/>
    <w:rsid w:val="00DA784C"/>
    <w:rsid w:val="00DA7DD8"/>
    <w:rsid w:val="00DA7EC1"/>
    <w:rsid w:val="00DB06BB"/>
    <w:rsid w:val="00DB0700"/>
    <w:rsid w:val="00DB0716"/>
    <w:rsid w:val="00DB0823"/>
    <w:rsid w:val="00DB0B59"/>
    <w:rsid w:val="00DB0D6F"/>
    <w:rsid w:val="00DB0D8F"/>
    <w:rsid w:val="00DB0FBD"/>
    <w:rsid w:val="00DB1034"/>
    <w:rsid w:val="00DB1698"/>
    <w:rsid w:val="00DB207E"/>
    <w:rsid w:val="00DB261C"/>
    <w:rsid w:val="00DB2B05"/>
    <w:rsid w:val="00DB34BE"/>
    <w:rsid w:val="00DB3622"/>
    <w:rsid w:val="00DB37D7"/>
    <w:rsid w:val="00DB383B"/>
    <w:rsid w:val="00DB4005"/>
    <w:rsid w:val="00DB4015"/>
    <w:rsid w:val="00DB4810"/>
    <w:rsid w:val="00DB4B01"/>
    <w:rsid w:val="00DB4B4F"/>
    <w:rsid w:val="00DB536D"/>
    <w:rsid w:val="00DB5613"/>
    <w:rsid w:val="00DB5650"/>
    <w:rsid w:val="00DB5C13"/>
    <w:rsid w:val="00DB69F4"/>
    <w:rsid w:val="00DB7127"/>
    <w:rsid w:val="00DB737A"/>
    <w:rsid w:val="00DB7569"/>
    <w:rsid w:val="00DB7D68"/>
    <w:rsid w:val="00DC0322"/>
    <w:rsid w:val="00DC0A79"/>
    <w:rsid w:val="00DC12E4"/>
    <w:rsid w:val="00DC13A2"/>
    <w:rsid w:val="00DC1862"/>
    <w:rsid w:val="00DC1BF6"/>
    <w:rsid w:val="00DC1E54"/>
    <w:rsid w:val="00DC1E62"/>
    <w:rsid w:val="00DC23E8"/>
    <w:rsid w:val="00DC2BCB"/>
    <w:rsid w:val="00DC3187"/>
    <w:rsid w:val="00DC318F"/>
    <w:rsid w:val="00DC3A96"/>
    <w:rsid w:val="00DC4FBD"/>
    <w:rsid w:val="00DC5294"/>
    <w:rsid w:val="00DC5559"/>
    <w:rsid w:val="00DC590C"/>
    <w:rsid w:val="00DC5AEE"/>
    <w:rsid w:val="00DC5D01"/>
    <w:rsid w:val="00DC5E58"/>
    <w:rsid w:val="00DC5FA5"/>
    <w:rsid w:val="00DC7560"/>
    <w:rsid w:val="00DC7569"/>
    <w:rsid w:val="00DC7B0C"/>
    <w:rsid w:val="00DC7E76"/>
    <w:rsid w:val="00DD0303"/>
    <w:rsid w:val="00DD05F2"/>
    <w:rsid w:val="00DD06A6"/>
    <w:rsid w:val="00DD0BFD"/>
    <w:rsid w:val="00DD0E8A"/>
    <w:rsid w:val="00DD1469"/>
    <w:rsid w:val="00DD17A8"/>
    <w:rsid w:val="00DD1FC3"/>
    <w:rsid w:val="00DD2359"/>
    <w:rsid w:val="00DD236C"/>
    <w:rsid w:val="00DD25EE"/>
    <w:rsid w:val="00DD2685"/>
    <w:rsid w:val="00DD2B88"/>
    <w:rsid w:val="00DD2CD0"/>
    <w:rsid w:val="00DD31FC"/>
    <w:rsid w:val="00DD3230"/>
    <w:rsid w:val="00DD355B"/>
    <w:rsid w:val="00DD3704"/>
    <w:rsid w:val="00DD387D"/>
    <w:rsid w:val="00DD4245"/>
    <w:rsid w:val="00DD4929"/>
    <w:rsid w:val="00DD4AC4"/>
    <w:rsid w:val="00DD4C57"/>
    <w:rsid w:val="00DD4D6D"/>
    <w:rsid w:val="00DD5625"/>
    <w:rsid w:val="00DD5774"/>
    <w:rsid w:val="00DD699A"/>
    <w:rsid w:val="00DD744E"/>
    <w:rsid w:val="00DD7A15"/>
    <w:rsid w:val="00DD7D91"/>
    <w:rsid w:val="00DE0353"/>
    <w:rsid w:val="00DE0822"/>
    <w:rsid w:val="00DE0D59"/>
    <w:rsid w:val="00DE13DE"/>
    <w:rsid w:val="00DE145A"/>
    <w:rsid w:val="00DE15E6"/>
    <w:rsid w:val="00DE15ED"/>
    <w:rsid w:val="00DE30B1"/>
    <w:rsid w:val="00DE3681"/>
    <w:rsid w:val="00DE3F4C"/>
    <w:rsid w:val="00DE409E"/>
    <w:rsid w:val="00DE4B4F"/>
    <w:rsid w:val="00DE5C2B"/>
    <w:rsid w:val="00DE61B9"/>
    <w:rsid w:val="00DE631F"/>
    <w:rsid w:val="00DE69DF"/>
    <w:rsid w:val="00DE6A79"/>
    <w:rsid w:val="00DE7050"/>
    <w:rsid w:val="00DE73AC"/>
    <w:rsid w:val="00DE74B8"/>
    <w:rsid w:val="00DE79DA"/>
    <w:rsid w:val="00DE7AE6"/>
    <w:rsid w:val="00DE7CDC"/>
    <w:rsid w:val="00DE7E7A"/>
    <w:rsid w:val="00DF028C"/>
    <w:rsid w:val="00DF08E4"/>
    <w:rsid w:val="00DF0BC2"/>
    <w:rsid w:val="00DF14F4"/>
    <w:rsid w:val="00DF1F0F"/>
    <w:rsid w:val="00DF22BE"/>
    <w:rsid w:val="00DF2AD6"/>
    <w:rsid w:val="00DF3019"/>
    <w:rsid w:val="00DF3124"/>
    <w:rsid w:val="00DF3324"/>
    <w:rsid w:val="00DF346A"/>
    <w:rsid w:val="00DF3ACC"/>
    <w:rsid w:val="00DF3B65"/>
    <w:rsid w:val="00DF419F"/>
    <w:rsid w:val="00DF44AC"/>
    <w:rsid w:val="00DF4573"/>
    <w:rsid w:val="00DF4578"/>
    <w:rsid w:val="00DF4DA8"/>
    <w:rsid w:val="00DF5122"/>
    <w:rsid w:val="00DF52EB"/>
    <w:rsid w:val="00DF5A95"/>
    <w:rsid w:val="00DF5E2B"/>
    <w:rsid w:val="00DF626A"/>
    <w:rsid w:val="00DF6709"/>
    <w:rsid w:val="00DF686F"/>
    <w:rsid w:val="00DF6D69"/>
    <w:rsid w:val="00DF7003"/>
    <w:rsid w:val="00DF702A"/>
    <w:rsid w:val="00DF7262"/>
    <w:rsid w:val="00DF7455"/>
    <w:rsid w:val="00DF76A0"/>
    <w:rsid w:val="00DF7746"/>
    <w:rsid w:val="00DF7A88"/>
    <w:rsid w:val="00DF7B54"/>
    <w:rsid w:val="00E000EE"/>
    <w:rsid w:val="00E014C3"/>
    <w:rsid w:val="00E01C5C"/>
    <w:rsid w:val="00E02088"/>
    <w:rsid w:val="00E0231C"/>
    <w:rsid w:val="00E02328"/>
    <w:rsid w:val="00E031D5"/>
    <w:rsid w:val="00E032A4"/>
    <w:rsid w:val="00E03C12"/>
    <w:rsid w:val="00E03C29"/>
    <w:rsid w:val="00E043AD"/>
    <w:rsid w:val="00E0574B"/>
    <w:rsid w:val="00E05D74"/>
    <w:rsid w:val="00E06078"/>
    <w:rsid w:val="00E0621F"/>
    <w:rsid w:val="00E069B2"/>
    <w:rsid w:val="00E06EA3"/>
    <w:rsid w:val="00E07064"/>
    <w:rsid w:val="00E07519"/>
    <w:rsid w:val="00E0784B"/>
    <w:rsid w:val="00E07DDE"/>
    <w:rsid w:val="00E10087"/>
    <w:rsid w:val="00E10AB3"/>
    <w:rsid w:val="00E10AFF"/>
    <w:rsid w:val="00E10B7D"/>
    <w:rsid w:val="00E10BDF"/>
    <w:rsid w:val="00E113DC"/>
    <w:rsid w:val="00E11970"/>
    <w:rsid w:val="00E11CEB"/>
    <w:rsid w:val="00E11DA9"/>
    <w:rsid w:val="00E11F6F"/>
    <w:rsid w:val="00E121B2"/>
    <w:rsid w:val="00E1274B"/>
    <w:rsid w:val="00E12BED"/>
    <w:rsid w:val="00E12E25"/>
    <w:rsid w:val="00E12EBF"/>
    <w:rsid w:val="00E13537"/>
    <w:rsid w:val="00E135C5"/>
    <w:rsid w:val="00E13F42"/>
    <w:rsid w:val="00E14800"/>
    <w:rsid w:val="00E14A8F"/>
    <w:rsid w:val="00E15238"/>
    <w:rsid w:val="00E15431"/>
    <w:rsid w:val="00E154BA"/>
    <w:rsid w:val="00E15C4D"/>
    <w:rsid w:val="00E16349"/>
    <w:rsid w:val="00E1683F"/>
    <w:rsid w:val="00E168E2"/>
    <w:rsid w:val="00E17021"/>
    <w:rsid w:val="00E175E3"/>
    <w:rsid w:val="00E17F1C"/>
    <w:rsid w:val="00E20A78"/>
    <w:rsid w:val="00E20A8D"/>
    <w:rsid w:val="00E20B29"/>
    <w:rsid w:val="00E21195"/>
    <w:rsid w:val="00E213D0"/>
    <w:rsid w:val="00E2171A"/>
    <w:rsid w:val="00E22018"/>
    <w:rsid w:val="00E223C6"/>
    <w:rsid w:val="00E22943"/>
    <w:rsid w:val="00E2340D"/>
    <w:rsid w:val="00E2383B"/>
    <w:rsid w:val="00E238A5"/>
    <w:rsid w:val="00E2470F"/>
    <w:rsid w:val="00E24C90"/>
    <w:rsid w:val="00E24CDD"/>
    <w:rsid w:val="00E24D88"/>
    <w:rsid w:val="00E253C4"/>
    <w:rsid w:val="00E25562"/>
    <w:rsid w:val="00E255D0"/>
    <w:rsid w:val="00E25BA1"/>
    <w:rsid w:val="00E2605D"/>
    <w:rsid w:val="00E2673A"/>
    <w:rsid w:val="00E26B74"/>
    <w:rsid w:val="00E26DF2"/>
    <w:rsid w:val="00E2711F"/>
    <w:rsid w:val="00E276AE"/>
    <w:rsid w:val="00E27A1A"/>
    <w:rsid w:val="00E30356"/>
    <w:rsid w:val="00E304CC"/>
    <w:rsid w:val="00E30DEC"/>
    <w:rsid w:val="00E315FE"/>
    <w:rsid w:val="00E316D7"/>
    <w:rsid w:val="00E31A91"/>
    <w:rsid w:val="00E31BFB"/>
    <w:rsid w:val="00E31F22"/>
    <w:rsid w:val="00E31F88"/>
    <w:rsid w:val="00E32904"/>
    <w:rsid w:val="00E32AE5"/>
    <w:rsid w:val="00E32B27"/>
    <w:rsid w:val="00E334B5"/>
    <w:rsid w:val="00E33880"/>
    <w:rsid w:val="00E33F9B"/>
    <w:rsid w:val="00E342A4"/>
    <w:rsid w:val="00E34467"/>
    <w:rsid w:val="00E3523C"/>
    <w:rsid w:val="00E35240"/>
    <w:rsid w:val="00E35242"/>
    <w:rsid w:val="00E35438"/>
    <w:rsid w:val="00E3573B"/>
    <w:rsid w:val="00E35C04"/>
    <w:rsid w:val="00E360F5"/>
    <w:rsid w:val="00E361A5"/>
    <w:rsid w:val="00E364B6"/>
    <w:rsid w:val="00E36CA9"/>
    <w:rsid w:val="00E375FD"/>
    <w:rsid w:val="00E3763D"/>
    <w:rsid w:val="00E37A5E"/>
    <w:rsid w:val="00E37B2F"/>
    <w:rsid w:val="00E40603"/>
    <w:rsid w:val="00E40652"/>
    <w:rsid w:val="00E408D3"/>
    <w:rsid w:val="00E40B04"/>
    <w:rsid w:val="00E41055"/>
    <w:rsid w:val="00E41147"/>
    <w:rsid w:val="00E41776"/>
    <w:rsid w:val="00E419B3"/>
    <w:rsid w:val="00E41E1E"/>
    <w:rsid w:val="00E41EB7"/>
    <w:rsid w:val="00E41F6A"/>
    <w:rsid w:val="00E4268A"/>
    <w:rsid w:val="00E42A5F"/>
    <w:rsid w:val="00E4324B"/>
    <w:rsid w:val="00E43276"/>
    <w:rsid w:val="00E43885"/>
    <w:rsid w:val="00E439D3"/>
    <w:rsid w:val="00E43E07"/>
    <w:rsid w:val="00E4414E"/>
    <w:rsid w:val="00E44262"/>
    <w:rsid w:val="00E44A10"/>
    <w:rsid w:val="00E44AE3"/>
    <w:rsid w:val="00E44DF6"/>
    <w:rsid w:val="00E44FED"/>
    <w:rsid w:val="00E45300"/>
    <w:rsid w:val="00E45895"/>
    <w:rsid w:val="00E45A2D"/>
    <w:rsid w:val="00E45CE8"/>
    <w:rsid w:val="00E46A18"/>
    <w:rsid w:val="00E46AFE"/>
    <w:rsid w:val="00E46F7B"/>
    <w:rsid w:val="00E4712D"/>
    <w:rsid w:val="00E472EF"/>
    <w:rsid w:val="00E47843"/>
    <w:rsid w:val="00E47A0A"/>
    <w:rsid w:val="00E50FBC"/>
    <w:rsid w:val="00E51124"/>
    <w:rsid w:val="00E5133C"/>
    <w:rsid w:val="00E51519"/>
    <w:rsid w:val="00E5199A"/>
    <w:rsid w:val="00E51A16"/>
    <w:rsid w:val="00E51FB4"/>
    <w:rsid w:val="00E52051"/>
    <w:rsid w:val="00E5248C"/>
    <w:rsid w:val="00E52AC0"/>
    <w:rsid w:val="00E52BFD"/>
    <w:rsid w:val="00E52CD2"/>
    <w:rsid w:val="00E53647"/>
    <w:rsid w:val="00E53672"/>
    <w:rsid w:val="00E53B69"/>
    <w:rsid w:val="00E542D9"/>
    <w:rsid w:val="00E54378"/>
    <w:rsid w:val="00E5457D"/>
    <w:rsid w:val="00E548A1"/>
    <w:rsid w:val="00E54D42"/>
    <w:rsid w:val="00E55620"/>
    <w:rsid w:val="00E559E6"/>
    <w:rsid w:val="00E561D0"/>
    <w:rsid w:val="00E56288"/>
    <w:rsid w:val="00E56D2E"/>
    <w:rsid w:val="00E56F57"/>
    <w:rsid w:val="00E571F9"/>
    <w:rsid w:val="00E573E3"/>
    <w:rsid w:val="00E575B0"/>
    <w:rsid w:val="00E57648"/>
    <w:rsid w:val="00E57B2A"/>
    <w:rsid w:val="00E600EF"/>
    <w:rsid w:val="00E6091B"/>
    <w:rsid w:val="00E60C01"/>
    <w:rsid w:val="00E60D0A"/>
    <w:rsid w:val="00E60E80"/>
    <w:rsid w:val="00E60F1B"/>
    <w:rsid w:val="00E6111D"/>
    <w:rsid w:val="00E61146"/>
    <w:rsid w:val="00E61257"/>
    <w:rsid w:val="00E62484"/>
    <w:rsid w:val="00E62752"/>
    <w:rsid w:val="00E62C75"/>
    <w:rsid w:val="00E635DB"/>
    <w:rsid w:val="00E639F6"/>
    <w:rsid w:val="00E63E9D"/>
    <w:rsid w:val="00E64472"/>
    <w:rsid w:val="00E645D0"/>
    <w:rsid w:val="00E6492A"/>
    <w:rsid w:val="00E64D31"/>
    <w:rsid w:val="00E65434"/>
    <w:rsid w:val="00E657CE"/>
    <w:rsid w:val="00E6672E"/>
    <w:rsid w:val="00E66EF4"/>
    <w:rsid w:val="00E675E3"/>
    <w:rsid w:val="00E67C10"/>
    <w:rsid w:val="00E67CA4"/>
    <w:rsid w:val="00E67DF2"/>
    <w:rsid w:val="00E67F35"/>
    <w:rsid w:val="00E70B21"/>
    <w:rsid w:val="00E70EE8"/>
    <w:rsid w:val="00E717FD"/>
    <w:rsid w:val="00E71D6A"/>
    <w:rsid w:val="00E72960"/>
    <w:rsid w:val="00E72A5F"/>
    <w:rsid w:val="00E731FA"/>
    <w:rsid w:val="00E74098"/>
    <w:rsid w:val="00E7409A"/>
    <w:rsid w:val="00E74A04"/>
    <w:rsid w:val="00E74BCE"/>
    <w:rsid w:val="00E74D19"/>
    <w:rsid w:val="00E75731"/>
    <w:rsid w:val="00E766AA"/>
    <w:rsid w:val="00E76EEA"/>
    <w:rsid w:val="00E77882"/>
    <w:rsid w:val="00E77D5C"/>
    <w:rsid w:val="00E77F62"/>
    <w:rsid w:val="00E80077"/>
    <w:rsid w:val="00E8020F"/>
    <w:rsid w:val="00E80510"/>
    <w:rsid w:val="00E80650"/>
    <w:rsid w:val="00E806CC"/>
    <w:rsid w:val="00E8073C"/>
    <w:rsid w:val="00E81092"/>
    <w:rsid w:val="00E811F5"/>
    <w:rsid w:val="00E812A9"/>
    <w:rsid w:val="00E814CF"/>
    <w:rsid w:val="00E815B5"/>
    <w:rsid w:val="00E81777"/>
    <w:rsid w:val="00E818AB"/>
    <w:rsid w:val="00E81D24"/>
    <w:rsid w:val="00E81F06"/>
    <w:rsid w:val="00E81F4D"/>
    <w:rsid w:val="00E82147"/>
    <w:rsid w:val="00E82918"/>
    <w:rsid w:val="00E831D9"/>
    <w:rsid w:val="00E8353B"/>
    <w:rsid w:val="00E8364F"/>
    <w:rsid w:val="00E83730"/>
    <w:rsid w:val="00E83845"/>
    <w:rsid w:val="00E83A82"/>
    <w:rsid w:val="00E83AAA"/>
    <w:rsid w:val="00E83BD2"/>
    <w:rsid w:val="00E83D2B"/>
    <w:rsid w:val="00E83EC7"/>
    <w:rsid w:val="00E83F14"/>
    <w:rsid w:val="00E83F99"/>
    <w:rsid w:val="00E8491E"/>
    <w:rsid w:val="00E84BA1"/>
    <w:rsid w:val="00E84BFD"/>
    <w:rsid w:val="00E852A2"/>
    <w:rsid w:val="00E85431"/>
    <w:rsid w:val="00E854B8"/>
    <w:rsid w:val="00E8564C"/>
    <w:rsid w:val="00E85F9D"/>
    <w:rsid w:val="00E860B3"/>
    <w:rsid w:val="00E86196"/>
    <w:rsid w:val="00E8682F"/>
    <w:rsid w:val="00E86CAD"/>
    <w:rsid w:val="00E87419"/>
    <w:rsid w:val="00E876F8"/>
    <w:rsid w:val="00E87CAB"/>
    <w:rsid w:val="00E87DE1"/>
    <w:rsid w:val="00E901BB"/>
    <w:rsid w:val="00E904CD"/>
    <w:rsid w:val="00E90857"/>
    <w:rsid w:val="00E90AD4"/>
    <w:rsid w:val="00E90C7F"/>
    <w:rsid w:val="00E92208"/>
    <w:rsid w:val="00E926F8"/>
    <w:rsid w:val="00E92D78"/>
    <w:rsid w:val="00E930DF"/>
    <w:rsid w:val="00E93324"/>
    <w:rsid w:val="00E93684"/>
    <w:rsid w:val="00E938A2"/>
    <w:rsid w:val="00E93A79"/>
    <w:rsid w:val="00E93A99"/>
    <w:rsid w:val="00E93FC7"/>
    <w:rsid w:val="00E94141"/>
    <w:rsid w:val="00E94A70"/>
    <w:rsid w:val="00E94F5C"/>
    <w:rsid w:val="00E950CC"/>
    <w:rsid w:val="00E953A6"/>
    <w:rsid w:val="00E95658"/>
    <w:rsid w:val="00E96111"/>
    <w:rsid w:val="00E965C0"/>
    <w:rsid w:val="00E96B62"/>
    <w:rsid w:val="00E96C76"/>
    <w:rsid w:val="00E96CD6"/>
    <w:rsid w:val="00E96DE1"/>
    <w:rsid w:val="00E974D1"/>
    <w:rsid w:val="00E9795B"/>
    <w:rsid w:val="00E97C24"/>
    <w:rsid w:val="00EA03E9"/>
    <w:rsid w:val="00EA0690"/>
    <w:rsid w:val="00EA0951"/>
    <w:rsid w:val="00EA0BEF"/>
    <w:rsid w:val="00EA0E1A"/>
    <w:rsid w:val="00EA0F3B"/>
    <w:rsid w:val="00EA12E4"/>
    <w:rsid w:val="00EA1321"/>
    <w:rsid w:val="00EA1ADB"/>
    <w:rsid w:val="00EA265C"/>
    <w:rsid w:val="00EA27F2"/>
    <w:rsid w:val="00EA286D"/>
    <w:rsid w:val="00EA2976"/>
    <w:rsid w:val="00EA3B7E"/>
    <w:rsid w:val="00EA5411"/>
    <w:rsid w:val="00EA590C"/>
    <w:rsid w:val="00EA5970"/>
    <w:rsid w:val="00EA5FFB"/>
    <w:rsid w:val="00EA6093"/>
    <w:rsid w:val="00EA61F6"/>
    <w:rsid w:val="00EA63C5"/>
    <w:rsid w:val="00EA64C5"/>
    <w:rsid w:val="00EA666E"/>
    <w:rsid w:val="00EA6905"/>
    <w:rsid w:val="00EA6925"/>
    <w:rsid w:val="00EA6EE7"/>
    <w:rsid w:val="00EA7935"/>
    <w:rsid w:val="00EA7D45"/>
    <w:rsid w:val="00EB0374"/>
    <w:rsid w:val="00EB05FC"/>
    <w:rsid w:val="00EB0934"/>
    <w:rsid w:val="00EB0DAE"/>
    <w:rsid w:val="00EB0DC3"/>
    <w:rsid w:val="00EB1138"/>
    <w:rsid w:val="00EB11C5"/>
    <w:rsid w:val="00EB16FE"/>
    <w:rsid w:val="00EB1917"/>
    <w:rsid w:val="00EB1F94"/>
    <w:rsid w:val="00EB209E"/>
    <w:rsid w:val="00EB2995"/>
    <w:rsid w:val="00EB30E2"/>
    <w:rsid w:val="00EB3238"/>
    <w:rsid w:val="00EB360B"/>
    <w:rsid w:val="00EB4084"/>
    <w:rsid w:val="00EB4199"/>
    <w:rsid w:val="00EB4317"/>
    <w:rsid w:val="00EB433B"/>
    <w:rsid w:val="00EB44CD"/>
    <w:rsid w:val="00EB4B8C"/>
    <w:rsid w:val="00EB4D90"/>
    <w:rsid w:val="00EB4FE6"/>
    <w:rsid w:val="00EB561F"/>
    <w:rsid w:val="00EB657C"/>
    <w:rsid w:val="00EB6702"/>
    <w:rsid w:val="00EB687F"/>
    <w:rsid w:val="00EB696F"/>
    <w:rsid w:val="00EB697B"/>
    <w:rsid w:val="00EB712D"/>
    <w:rsid w:val="00EB735E"/>
    <w:rsid w:val="00EB7450"/>
    <w:rsid w:val="00EB770E"/>
    <w:rsid w:val="00EB7719"/>
    <w:rsid w:val="00EB7889"/>
    <w:rsid w:val="00EC070C"/>
    <w:rsid w:val="00EC0884"/>
    <w:rsid w:val="00EC0DC6"/>
    <w:rsid w:val="00EC0E02"/>
    <w:rsid w:val="00EC0E9E"/>
    <w:rsid w:val="00EC0F3A"/>
    <w:rsid w:val="00EC1804"/>
    <w:rsid w:val="00EC1B2A"/>
    <w:rsid w:val="00EC1B66"/>
    <w:rsid w:val="00EC1B69"/>
    <w:rsid w:val="00EC1D86"/>
    <w:rsid w:val="00EC1F62"/>
    <w:rsid w:val="00EC235A"/>
    <w:rsid w:val="00EC2CB0"/>
    <w:rsid w:val="00EC2DCE"/>
    <w:rsid w:val="00EC331D"/>
    <w:rsid w:val="00EC385E"/>
    <w:rsid w:val="00EC3D99"/>
    <w:rsid w:val="00EC3E96"/>
    <w:rsid w:val="00EC45AF"/>
    <w:rsid w:val="00EC468B"/>
    <w:rsid w:val="00EC4771"/>
    <w:rsid w:val="00EC5141"/>
    <w:rsid w:val="00EC5597"/>
    <w:rsid w:val="00EC61E6"/>
    <w:rsid w:val="00EC61F4"/>
    <w:rsid w:val="00EC65E5"/>
    <w:rsid w:val="00EC6968"/>
    <w:rsid w:val="00EC7982"/>
    <w:rsid w:val="00EC79AB"/>
    <w:rsid w:val="00EC7AAB"/>
    <w:rsid w:val="00EC7FEB"/>
    <w:rsid w:val="00ED026E"/>
    <w:rsid w:val="00ED0405"/>
    <w:rsid w:val="00ED07F5"/>
    <w:rsid w:val="00ED07FC"/>
    <w:rsid w:val="00ED0C7E"/>
    <w:rsid w:val="00ED0C89"/>
    <w:rsid w:val="00ED180A"/>
    <w:rsid w:val="00ED19A2"/>
    <w:rsid w:val="00ED1B88"/>
    <w:rsid w:val="00ED2656"/>
    <w:rsid w:val="00ED2746"/>
    <w:rsid w:val="00ED2A58"/>
    <w:rsid w:val="00ED2CE6"/>
    <w:rsid w:val="00ED2D22"/>
    <w:rsid w:val="00ED2D40"/>
    <w:rsid w:val="00ED2DF9"/>
    <w:rsid w:val="00ED329C"/>
    <w:rsid w:val="00ED3385"/>
    <w:rsid w:val="00ED3526"/>
    <w:rsid w:val="00ED3588"/>
    <w:rsid w:val="00ED35B9"/>
    <w:rsid w:val="00ED3703"/>
    <w:rsid w:val="00ED39B1"/>
    <w:rsid w:val="00ED4A43"/>
    <w:rsid w:val="00ED552D"/>
    <w:rsid w:val="00ED5C06"/>
    <w:rsid w:val="00ED61D5"/>
    <w:rsid w:val="00ED6250"/>
    <w:rsid w:val="00ED62D1"/>
    <w:rsid w:val="00ED6636"/>
    <w:rsid w:val="00ED67D3"/>
    <w:rsid w:val="00ED76A5"/>
    <w:rsid w:val="00EE0159"/>
    <w:rsid w:val="00EE1708"/>
    <w:rsid w:val="00EE1B59"/>
    <w:rsid w:val="00EE2103"/>
    <w:rsid w:val="00EE2298"/>
    <w:rsid w:val="00EE255F"/>
    <w:rsid w:val="00EE2AE3"/>
    <w:rsid w:val="00EE2F04"/>
    <w:rsid w:val="00EE30DB"/>
    <w:rsid w:val="00EE318B"/>
    <w:rsid w:val="00EE34B7"/>
    <w:rsid w:val="00EE3825"/>
    <w:rsid w:val="00EE38C5"/>
    <w:rsid w:val="00EE3AC8"/>
    <w:rsid w:val="00EE3E4E"/>
    <w:rsid w:val="00EE4AEC"/>
    <w:rsid w:val="00EE55CD"/>
    <w:rsid w:val="00EE596D"/>
    <w:rsid w:val="00EE63F4"/>
    <w:rsid w:val="00EE6468"/>
    <w:rsid w:val="00EE6E0F"/>
    <w:rsid w:val="00EE6E20"/>
    <w:rsid w:val="00EE7826"/>
    <w:rsid w:val="00EE7AC6"/>
    <w:rsid w:val="00EE7AFE"/>
    <w:rsid w:val="00EE7DEF"/>
    <w:rsid w:val="00EE7F96"/>
    <w:rsid w:val="00EF0502"/>
    <w:rsid w:val="00EF0AD5"/>
    <w:rsid w:val="00EF0B18"/>
    <w:rsid w:val="00EF1200"/>
    <w:rsid w:val="00EF13CD"/>
    <w:rsid w:val="00EF15D8"/>
    <w:rsid w:val="00EF354B"/>
    <w:rsid w:val="00EF392F"/>
    <w:rsid w:val="00EF39B1"/>
    <w:rsid w:val="00EF3B51"/>
    <w:rsid w:val="00EF3B8D"/>
    <w:rsid w:val="00EF42E0"/>
    <w:rsid w:val="00EF45A2"/>
    <w:rsid w:val="00EF4E08"/>
    <w:rsid w:val="00EF5114"/>
    <w:rsid w:val="00EF5D99"/>
    <w:rsid w:val="00EF5DEC"/>
    <w:rsid w:val="00EF6064"/>
    <w:rsid w:val="00EF6241"/>
    <w:rsid w:val="00EF692E"/>
    <w:rsid w:val="00EF6A88"/>
    <w:rsid w:val="00EF6B6B"/>
    <w:rsid w:val="00EF6FB6"/>
    <w:rsid w:val="00EF74A4"/>
    <w:rsid w:val="00EF75D2"/>
    <w:rsid w:val="00EF7AED"/>
    <w:rsid w:val="00EF7EA1"/>
    <w:rsid w:val="00EF7EE4"/>
    <w:rsid w:val="00EF7FA2"/>
    <w:rsid w:val="00F00742"/>
    <w:rsid w:val="00F00834"/>
    <w:rsid w:val="00F00BCD"/>
    <w:rsid w:val="00F00E26"/>
    <w:rsid w:val="00F017E1"/>
    <w:rsid w:val="00F01B38"/>
    <w:rsid w:val="00F01B6D"/>
    <w:rsid w:val="00F01B8B"/>
    <w:rsid w:val="00F01DE7"/>
    <w:rsid w:val="00F01EEC"/>
    <w:rsid w:val="00F020DB"/>
    <w:rsid w:val="00F0216C"/>
    <w:rsid w:val="00F02465"/>
    <w:rsid w:val="00F0252F"/>
    <w:rsid w:val="00F0260C"/>
    <w:rsid w:val="00F026A4"/>
    <w:rsid w:val="00F03294"/>
    <w:rsid w:val="00F03466"/>
    <w:rsid w:val="00F048ED"/>
    <w:rsid w:val="00F04A9B"/>
    <w:rsid w:val="00F04C09"/>
    <w:rsid w:val="00F04C73"/>
    <w:rsid w:val="00F05654"/>
    <w:rsid w:val="00F06360"/>
    <w:rsid w:val="00F0658A"/>
    <w:rsid w:val="00F0664E"/>
    <w:rsid w:val="00F0694C"/>
    <w:rsid w:val="00F06DFF"/>
    <w:rsid w:val="00F071E1"/>
    <w:rsid w:val="00F07260"/>
    <w:rsid w:val="00F07FD8"/>
    <w:rsid w:val="00F105D0"/>
    <w:rsid w:val="00F105DE"/>
    <w:rsid w:val="00F106BC"/>
    <w:rsid w:val="00F1098D"/>
    <w:rsid w:val="00F10D00"/>
    <w:rsid w:val="00F11B79"/>
    <w:rsid w:val="00F11D62"/>
    <w:rsid w:val="00F12602"/>
    <w:rsid w:val="00F12E36"/>
    <w:rsid w:val="00F132BF"/>
    <w:rsid w:val="00F137F1"/>
    <w:rsid w:val="00F13C22"/>
    <w:rsid w:val="00F14216"/>
    <w:rsid w:val="00F147E9"/>
    <w:rsid w:val="00F14FF9"/>
    <w:rsid w:val="00F155F0"/>
    <w:rsid w:val="00F1570F"/>
    <w:rsid w:val="00F1575E"/>
    <w:rsid w:val="00F159D9"/>
    <w:rsid w:val="00F15B40"/>
    <w:rsid w:val="00F15C63"/>
    <w:rsid w:val="00F16206"/>
    <w:rsid w:val="00F16D0D"/>
    <w:rsid w:val="00F16F03"/>
    <w:rsid w:val="00F16F2D"/>
    <w:rsid w:val="00F172FB"/>
    <w:rsid w:val="00F174D9"/>
    <w:rsid w:val="00F2000E"/>
    <w:rsid w:val="00F20920"/>
    <w:rsid w:val="00F20D4F"/>
    <w:rsid w:val="00F211B2"/>
    <w:rsid w:val="00F21655"/>
    <w:rsid w:val="00F21B57"/>
    <w:rsid w:val="00F21C04"/>
    <w:rsid w:val="00F220B4"/>
    <w:rsid w:val="00F2220C"/>
    <w:rsid w:val="00F2237A"/>
    <w:rsid w:val="00F22A6A"/>
    <w:rsid w:val="00F22B73"/>
    <w:rsid w:val="00F22C9D"/>
    <w:rsid w:val="00F22CCF"/>
    <w:rsid w:val="00F233A5"/>
    <w:rsid w:val="00F23C25"/>
    <w:rsid w:val="00F2443A"/>
    <w:rsid w:val="00F2484E"/>
    <w:rsid w:val="00F24C75"/>
    <w:rsid w:val="00F2514D"/>
    <w:rsid w:val="00F255E8"/>
    <w:rsid w:val="00F256D8"/>
    <w:rsid w:val="00F258ED"/>
    <w:rsid w:val="00F25D2A"/>
    <w:rsid w:val="00F25EDE"/>
    <w:rsid w:val="00F26122"/>
    <w:rsid w:val="00F26E13"/>
    <w:rsid w:val="00F2724E"/>
    <w:rsid w:val="00F2730D"/>
    <w:rsid w:val="00F301B1"/>
    <w:rsid w:val="00F30393"/>
    <w:rsid w:val="00F304DE"/>
    <w:rsid w:val="00F304F0"/>
    <w:rsid w:val="00F30990"/>
    <w:rsid w:val="00F30CD9"/>
    <w:rsid w:val="00F30D30"/>
    <w:rsid w:val="00F30E1E"/>
    <w:rsid w:val="00F311C6"/>
    <w:rsid w:val="00F314E2"/>
    <w:rsid w:val="00F3152A"/>
    <w:rsid w:val="00F3172B"/>
    <w:rsid w:val="00F31746"/>
    <w:rsid w:val="00F31882"/>
    <w:rsid w:val="00F319C6"/>
    <w:rsid w:val="00F31B2D"/>
    <w:rsid w:val="00F31E44"/>
    <w:rsid w:val="00F327AA"/>
    <w:rsid w:val="00F330EA"/>
    <w:rsid w:val="00F33420"/>
    <w:rsid w:val="00F33B9A"/>
    <w:rsid w:val="00F343C7"/>
    <w:rsid w:val="00F3443A"/>
    <w:rsid w:val="00F34CCB"/>
    <w:rsid w:val="00F34DFB"/>
    <w:rsid w:val="00F350E1"/>
    <w:rsid w:val="00F350FF"/>
    <w:rsid w:val="00F35234"/>
    <w:rsid w:val="00F354E8"/>
    <w:rsid w:val="00F35800"/>
    <w:rsid w:val="00F3592A"/>
    <w:rsid w:val="00F35D9A"/>
    <w:rsid w:val="00F36801"/>
    <w:rsid w:val="00F368EF"/>
    <w:rsid w:val="00F368F1"/>
    <w:rsid w:val="00F36D3A"/>
    <w:rsid w:val="00F3765B"/>
    <w:rsid w:val="00F37BB7"/>
    <w:rsid w:val="00F37C81"/>
    <w:rsid w:val="00F37EA0"/>
    <w:rsid w:val="00F400FA"/>
    <w:rsid w:val="00F40648"/>
    <w:rsid w:val="00F407B3"/>
    <w:rsid w:val="00F40DA7"/>
    <w:rsid w:val="00F41844"/>
    <w:rsid w:val="00F418E3"/>
    <w:rsid w:val="00F42044"/>
    <w:rsid w:val="00F42300"/>
    <w:rsid w:val="00F42A0C"/>
    <w:rsid w:val="00F42CCB"/>
    <w:rsid w:val="00F43028"/>
    <w:rsid w:val="00F43326"/>
    <w:rsid w:val="00F43878"/>
    <w:rsid w:val="00F43AD7"/>
    <w:rsid w:val="00F44068"/>
    <w:rsid w:val="00F44285"/>
    <w:rsid w:val="00F44801"/>
    <w:rsid w:val="00F44FD6"/>
    <w:rsid w:val="00F4525F"/>
    <w:rsid w:val="00F45300"/>
    <w:rsid w:val="00F45333"/>
    <w:rsid w:val="00F4536F"/>
    <w:rsid w:val="00F45401"/>
    <w:rsid w:val="00F4549B"/>
    <w:rsid w:val="00F45FC9"/>
    <w:rsid w:val="00F45FE0"/>
    <w:rsid w:val="00F4712D"/>
    <w:rsid w:val="00F473D0"/>
    <w:rsid w:val="00F474FB"/>
    <w:rsid w:val="00F475B8"/>
    <w:rsid w:val="00F478ED"/>
    <w:rsid w:val="00F47988"/>
    <w:rsid w:val="00F47B03"/>
    <w:rsid w:val="00F47EE0"/>
    <w:rsid w:val="00F50310"/>
    <w:rsid w:val="00F5053F"/>
    <w:rsid w:val="00F50E45"/>
    <w:rsid w:val="00F50EBB"/>
    <w:rsid w:val="00F513FA"/>
    <w:rsid w:val="00F520B3"/>
    <w:rsid w:val="00F5254F"/>
    <w:rsid w:val="00F5282C"/>
    <w:rsid w:val="00F528DB"/>
    <w:rsid w:val="00F52BD9"/>
    <w:rsid w:val="00F52FCE"/>
    <w:rsid w:val="00F5420D"/>
    <w:rsid w:val="00F54B78"/>
    <w:rsid w:val="00F54F5C"/>
    <w:rsid w:val="00F55852"/>
    <w:rsid w:val="00F55C14"/>
    <w:rsid w:val="00F562A6"/>
    <w:rsid w:val="00F5692E"/>
    <w:rsid w:val="00F57426"/>
    <w:rsid w:val="00F576DE"/>
    <w:rsid w:val="00F600B7"/>
    <w:rsid w:val="00F60697"/>
    <w:rsid w:val="00F60CF5"/>
    <w:rsid w:val="00F619FD"/>
    <w:rsid w:val="00F625F8"/>
    <w:rsid w:val="00F62636"/>
    <w:rsid w:val="00F6285E"/>
    <w:rsid w:val="00F6287C"/>
    <w:rsid w:val="00F630D0"/>
    <w:rsid w:val="00F63663"/>
    <w:rsid w:val="00F637CA"/>
    <w:rsid w:val="00F63895"/>
    <w:rsid w:val="00F63A6B"/>
    <w:rsid w:val="00F63B7B"/>
    <w:rsid w:val="00F6400A"/>
    <w:rsid w:val="00F645B7"/>
    <w:rsid w:val="00F6497C"/>
    <w:rsid w:val="00F64BE1"/>
    <w:rsid w:val="00F65ADD"/>
    <w:rsid w:val="00F66F23"/>
    <w:rsid w:val="00F66F71"/>
    <w:rsid w:val="00F673B0"/>
    <w:rsid w:val="00F67DB6"/>
    <w:rsid w:val="00F67DB8"/>
    <w:rsid w:val="00F67F4F"/>
    <w:rsid w:val="00F70A35"/>
    <w:rsid w:val="00F70E6D"/>
    <w:rsid w:val="00F7111B"/>
    <w:rsid w:val="00F712A6"/>
    <w:rsid w:val="00F714AC"/>
    <w:rsid w:val="00F714EA"/>
    <w:rsid w:val="00F71617"/>
    <w:rsid w:val="00F7171C"/>
    <w:rsid w:val="00F72108"/>
    <w:rsid w:val="00F723A4"/>
    <w:rsid w:val="00F7263E"/>
    <w:rsid w:val="00F7291A"/>
    <w:rsid w:val="00F72977"/>
    <w:rsid w:val="00F72E02"/>
    <w:rsid w:val="00F7310C"/>
    <w:rsid w:val="00F73395"/>
    <w:rsid w:val="00F7378E"/>
    <w:rsid w:val="00F73D77"/>
    <w:rsid w:val="00F74501"/>
    <w:rsid w:val="00F74C33"/>
    <w:rsid w:val="00F75336"/>
    <w:rsid w:val="00F753AE"/>
    <w:rsid w:val="00F75D07"/>
    <w:rsid w:val="00F76249"/>
    <w:rsid w:val="00F76629"/>
    <w:rsid w:val="00F768BB"/>
    <w:rsid w:val="00F76B15"/>
    <w:rsid w:val="00F76EF9"/>
    <w:rsid w:val="00F7707B"/>
    <w:rsid w:val="00F77399"/>
    <w:rsid w:val="00F779F9"/>
    <w:rsid w:val="00F77C31"/>
    <w:rsid w:val="00F81609"/>
    <w:rsid w:val="00F81AA9"/>
    <w:rsid w:val="00F82148"/>
    <w:rsid w:val="00F8225F"/>
    <w:rsid w:val="00F82402"/>
    <w:rsid w:val="00F8261B"/>
    <w:rsid w:val="00F82A19"/>
    <w:rsid w:val="00F8382A"/>
    <w:rsid w:val="00F83D2C"/>
    <w:rsid w:val="00F83EE0"/>
    <w:rsid w:val="00F83FCB"/>
    <w:rsid w:val="00F8418E"/>
    <w:rsid w:val="00F84645"/>
    <w:rsid w:val="00F84E73"/>
    <w:rsid w:val="00F851A8"/>
    <w:rsid w:val="00F85766"/>
    <w:rsid w:val="00F858AA"/>
    <w:rsid w:val="00F858CB"/>
    <w:rsid w:val="00F85963"/>
    <w:rsid w:val="00F8614E"/>
    <w:rsid w:val="00F866CE"/>
    <w:rsid w:val="00F8671E"/>
    <w:rsid w:val="00F86A16"/>
    <w:rsid w:val="00F872FE"/>
    <w:rsid w:val="00F87AE6"/>
    <w:rsid w:val="00F87B29"/>
    <w:rsid w:val="00F87E2C"/>
    <w:rsid w:val="00F908E2"/>
    <w:rsid w:val="00F90932"/>
    <w:rsid w:val="00F909E6"/>
    <w:rsid w:val="00F90DFB"/>
    <w:rsid w:val="00F910E2"/>
    <w:rsid w:val="00F91198"/>
    <w:rsid w:val="00F9181C"/>
    <w:rsid w:val="00F92160"/>
    <w:rsid w:val="00F92546"/>
    <w:rsid w:val="00F92834"/>
    <w:rsid w:val="00F9294E"/>
    <w:rsid w:val="00F92ADC"/>
    <w:rsid w:val="00F92B93"/>
    <w:rsid w:val="00F92C57"/>
    <w:rsid w:val="00F9320C"/>
    <w:rsid w:val="00F935F8"/>
    <w:rsid w:val="00F937EC"/>
    <w:rsid w:val="00F93AD2"/>
    <w:rsid w:val="00F93F7B"/>
    <w:rsid w:val="00F941BD"/>
    <w:rsid w:val="00F9498D"/>
    <w:rsid w:val="00F94FAF"/>
    <w:rsid w:val="00F95454"/>
    <w:rsid w:val="00F954C8"/>
    <w:rsid w:val="00F955C6"/>
    <w:rsid w:val="00F95680"/>
    <w:rsid w:val="00F9580B"/>
    <w:rsid w:val="00F95957"/>
    <w:rsid w:val="00F96001"/>
    <w:rsid w:val="00F96116"/>
    <w:rsid w:val="00F9674A"/>
    <w:rsid w:val="00F968BF"/>
    <w:rsid w:val="00F96DE6"/>
    <w:rsid w:val="00F96E1B"/>
    <w:rsid w:val="00F96EC7"/>
    <w:rsid w:val="00F97743"/>
    <w:rsid w:val="00F977E0"/>
    <w:rsid w:val="00FA009E"/>
    <w:rsid w:val="00FA0442"/>
    <w:rsid w:val="00FA0448"/>
    <w:rsid w:val="00FA0672"/>
    <w:rsid w:val="00FA0678"/>
    <w:rsid w:val="00FA0C61"/>
    <w:rsid w:val="00FA0C99"/>
    <w:rsid w:val="00FA1194"/>
    <w:rsid w:val="00FA1436"/>
    <w:rsid w:val="00FA14B8"/>
    <w:rsid w:val="00FA1515"/>
    <w:rsid w:val="00FA1A03"/>
    <w:rsid w:val="00FA1C62"/>
    <w:rsid w:val="00FA204E"/>
    <w:rsid w:val="00FA2668"/>
    <w:rsid w:val="00FA29C3"/>
    <w:rsid w:val="00FA3CC6"/>
    <w:rsid w:val="00FA3E8D"/>
    <w:rsid w:val="00FA3EEB"/>
    <w:rsid w:val="00FA4290"/>
    <w:rsid w:val="00FA4402"/>
    <w:rsid w:val="00FA4470"/>
    <w:rsid w:val="00FA45CA"/>
    <w:rsid w:val="00FA4833"/>
    <w:rsid w:val="00FA51E8"/>
    <w:rsid w:val="00FA5374"/>
    <w:rsid w:val="00FA53D9"/>
    <w:rsid w:val="00FA5517"/>
    <w:rsid w:val="00FA56E6"/>
    <w:rsid w:val="00FA59CF"/>
    <w:rsid w:val="00FA5A91"/>
    <w:rsid w:val="00FA5ED6"/>
    <w:rsid w:val="00FA5FFF"/>
    <w:rsid w:val="00FA6647"/>
    <w:rsid w:val="00FA6679"/>
    <w:rsid w:val="00FA6777"/>
    <w:rsid w:val="00FA6B74"/>
    <w:rsid w:val="00FA7436"/>
    <w:rsid w:val="00FA7ABA"/>
    <w:rsid w:val="00FA7FFD"/>
    <w:rsid w:val="00FB01AB"/>
    <w:rsid w:val="00FB1109"/>
    <w:rsid w:val="00FB11CA"/>
    <w:rsid w:val="00FB14AC"/>
    <w:rsid w:val="00FB17BF"/>
    <w:rsid w:val="00FB17EB"/>
    <w:rsid w:val="00FB1AB6"/>
    <w:rsid w:val="00FB1DED"/>
    <w:rsid w:val="00FB2257"/>
    <w:rsid w:val="00FB23E8"/>
    <w:rsid w:val="00FB259B"/>
    <w:rsid w:val="00FB3239"/>
    <w:rsid w:val="00FB33E8"/>
    <w:rsid w:val="00FB37EB"/>
    <w:rsid w:val="00FB3B20"/>
    <w:rsid w:val="00FB3BE4"/>
    <w:rsid w:val="00FB3E29"/>
    <w:rsid w:val="00FB4088"/>
    <w:rsid w:val="00FB4843"/>
    <w:rsid w:val="00FB5207"/>
    <w:rsid w:val="00FB57BA"/>
    <w:rsid w:val="00FB5ED2"/>
    <w:rsid w:val="00FB62AC"/>
    <w:rsid w:val="00FB653B"/>
    <w:rsid w:val="00FB7574"/>
    <w:rsid w:val="00FB771E"/>
    <w:rsid w:val="00FC014E"/>
    <w:rsid w:val="00FC046E"/>
    <w:rsid w:val="00FC0535"/>
    <w:rsid w:val="00FC0FB9"/>
    <w:rsid w:val="00FC1194"/>
    <w:rsid w:val="00FC13FA"/>
    <w:rsid w:val="00FC1BB8"/>
    <w:rsid w:val="00FC2431"/>
    <w:rsid w:val="00FC26E4"/>
    <w:rsid w:val="00FC287C"/>
    <w:rsid w:val="00FC32F6"/>
    <w:rsid w:val="00FC3519"/>
    <w:rsid w:val="00FC3B32"/>
    <w:rsid w:val="00FC3F64"/>
    <w:rsid w:val="00FC4855"/>
    <w:rsid w:val="00FC48D6"/>
    <w:rsid w:val="00FC4B24"/>
    <w:rsid w:val="00FC4BC5"/>
    <w:rsid w:val="00FC58E2"/>
    <w:rsid w:val="00FC5935"/>
    <w:rsid w:val="00FC5CC4"/>
    <w:rsid w:val="00FC5DED"/>
    <w:rsid w:val="00FC6302"/>
    <w:rsid w:val="00FC6492"/>
    <w:rsid w:val="00FC6560"/>
    <w:rsid w:val="00FC6C1B"/>
    <w:rsid w:val="00FC6DAE"/>
    <w:rsid w:val="00FD0198"/>
    <w:rsid w:val="00FD034E"/>
    <w:rsid w:val="00FD04E5"/>
    <w:rsid w:val="00FD0550"/>
    <w:rsid w:val="00FD0A6E"/>
    <w:rsid w:val="00FD0D6B"/>
    <w:rsid w:val="00FD0EFA"/>
    <w:rsid w:val="00FD119E"/>
    <w:rsid w:val="00FD2168"/>
    <w:rsid w:val="00FD2BF8"/>
    <w:rsid w:val="00FD3738"/>
    <w:rsid w:val="00FD413D"/>
    <w:rsid w:val="00FD468A"/>
    <w:rsid w:val="00FD482D"/>
    <w:rsid w:val="00FD4AEF"/>
    <w:rsid w:val="00FD4EE6"/>
    <w:rsid w:val="00FD4F4F"/>
    <w:rsid w:val="00FD541C"/>
    <w:rsid w:val="00FD5659"/>
    <w:rsid w:val="00FD59B8"/>
    <w:rsid w:val="00FD5EE4"/>
    <w:rsid w:val="00FD7033"/>
    <w:rsid w:val="00FD7570"/>
    <w:rsid w:val="00FD7B21"/>
    <w:rsid w:val="00FD7D27"/>
    <w:rsid w:val="00FD7D28"/>
    <w:rsid w:val="00FE0562"/>
    <w:rsid w:val="00FE06FF"/>
    <w:rsid w:val="00FE0DF9"/>
    <w:rsid w:val="00FE1420"/>
    <w:rsid w:val="00FE2149"/>
    <w:rsid w:val="00FE2463"/>
    <w:rsid w:val="00FE2593"/>
    <w:rsid w:val="00FE31B8"/>
    <w:rsid w:val="00FE31E3"/>
    <w:rsid w:val="00FE3750"/>
    <w:rsid w:val="00FE3824"/>
    <w:rsid w:val="00FE3C6C"/>
    <w:rsid w:val="00FE3EF3"/>
    <w:rsid w:val="00FE3F62"/>
    <w:rsid w:val="00FE3F89"/>
    <w:rsid w:val="00FE3FDE"/>
    <w:rsid w:val="00FE4013"/>
    <w:rsid w:val="00FE4469"/>
    <w:rsid w:val="00FE47B4"/>
    <w:rsid w:val="00FE4B07"/>
    <w:rsid w:val="00FE4BEA"/>
    <w:rsid w:val="00FE4D5A"/>
    <w:rsid w:val="00FE4E02"/>
    <w:rsid w:val="00FE4EA6"/>
    <w:rsid w:val="00FE57F2"/>
    <w:rsid w:val="00FE5D87"/>
    <w:rsid w:val="00FE61AD"/>
    <w:rsid w:val="00FE61F3"/>
    <w:rsid w:val="00FE6327"/>
    <w:rsid w:val="00FE6B69"/>
    <w:rsid w:val="00FE71B4"/>
    <w:rsid w:val="00FE7209"/>
    <w:rsid w:val="00FE799A"/>
    <w:rsid w:val="00FE79A7"/>
    <w:rsid w:val="00FE7AE0"/>
    <w:rsid w:val="00FE7BE3"/>
    <w:rsid w:val="00FE7D44"/>
    <w:rsid w:val="00FE7F9A"/>
    <w:rsid w:val="00FF0388"/>
    <w:rsid w:val="00FF0C47"/>
    <w:rsid w:val="00FF0C54"/>
    <w:rsid w:val="00FF1326"/>
    <w:rsid w:val="00FF1567"/>
    <w:rsid w:val="00FF1728"/>
    <w:rsid w:val="00FF1986"/>
    <w:rsid w:val="00FF1B9E"/>
    <w:rsid w:val="00FF2824"/>
    <w:rsid w:val="00FF3CFE"/>
    <w:rsid w:val="00FF424B"/>
    <w:rsid w:val="00FF452C"/>
    <w:rsid w:val="00FF45EF"/>
    <w:rsid w:val="00FF4847"/>
    <w:rsid w:val="00FF4915"/>
    <w:rsid w:val="00FF4E69"/>
    <w:rsid w:val="00FF4EA8"/>
    <w:rsid w:val="00FF4ECD"/>
    <w:rsid w:val="00FF54C2"/>
    <w:rsid w:val="00FF55E1"/>
    <w:rsid w:val="00FF5815"/>
    <w:rsid w:val="00FF5F68"/>
    <w:rsid w:val="00FF6105"/>
    <w:rsid w:val="00FF6124"/>
    <w:rsid w:val="00FF620F"/>
    <w:rsid w:val="00FF62FC"/>
    <w:rsid w:val="00FF6692"/>
    <w:rsid w:val="00FF6708"/>
    <w:rsid w:val="00FF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594B9CA0"/>
  <w15:chartTrackingRefBased/>
  <w15:docId w15:val="{28014E5E-EDA1-42D4-90ED-52514F1B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0633"/>
    <w:rPr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sz w:val="20"/>
    </w:rPr>
  </w:style>
  <w:style w:type="paragraph" w:styleId="Ttulo">
    <w:name w:val="Title"/>
    <w:basedOn w:val="Normal"/>
    <w:qFormat/>
    <w:pPr>
      <w:jc w:val="center"/>
    </w:pPr>
    <w:rPr>
      <w:b/>
    </w:rPr>
  </w:style>
  <w:style w:type="paragraph" w:styleId="Piedepgina">
    <w:name w:val="footer"/>
    <w:basedOn w:val="Normal"/>
    <w:rsid w:val="00674B7F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94614"/>
    <w:rPr>
      <w:color w:val="0000FF"/>
      <w:u w:val="single"/>
    </w:rPr>
  </w:style>
  <w:style w:type="paragraph" w:styleId="Textodeglobo">
    <w:name w:val="Balloon Text"/>
    <w:basedOn w:val="Normal"/>
    <w:semiHidden/>
    <w:rsid w:val="00E83AAA"/>
    <w:rPr>
      <w:rFonts w:ascii="Tahoma" w:hAnsi="Tahoma" w:cs="Tahoma"/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B77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uia.eus" TargetMode="External"/><Relationship Id="rId2" Type="http://schemas.openxmlformats.org/officeDocument/2006/relationships/hyperlink" Target="mailto:azuia.general@ayto.araba.eus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zuia.eus" TargetMode="External"/><Relationship Id="rId4" Type="http://schemas.openxmlformats.org/officeDocument/2006/relationships/hyperlink" Target="mailto:azuia.general@ayto.araba.eu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sana\Documents\Plantillas%20personalizadas%20de%20Office\NORMAL.%20TEXTO%20LATERA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 TEXTO LATERAL</Template>
  <TotalTime>5</TotalTime>
  <Pages>1</Pages>
  <Words>62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378</CharactersWithSpaces>
  <SharedDoc>false</SharedDoc>
  <HLinks>
    <vt:vector size="12" baseType="variant">
      <vt:variant>
        <vt:i4>5636169</vt:i4>
      </vt:variant>
      <vt:variant>
        <vt:i4>3</vt:i4>
      </vt:variant>
      <vt:variant>
        <vt:i4>0</vt:i4>
      </vt:variant>
      <vt:variant>
        <vt:i4>5</vt:i4>
      </vt:variant>
      <vt:variant>
        <vt:lpwstr>http://www.zuia.con/</vt:lpwstr>
      </vt:variant>
      <vt:variant>
        <vt:lpwstr/>
      </vt:variant>
      <vt:variant>
        <vt:i4>6946895</vt:i4>
      </vt:variant>
      <vt:variant>
        <vt:i4>0</vt:i4>
      </vt:variant>
      <vt:variant>
        <vt:i4>0</vt:i4>
      </vt:variant>
      <vt:variant>
        <vt:i4>5</vt:i4>
      </vt:variant>
      <vt:variant>
        <vt:lpwstr>mailto:azuia.general@ayto.alava.net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Administrativo</cp:lastModifiedBy>
  <cp:revision>7</cp:revision>
  <cp:lastPrinted>2014-03-28T09:59:00Z</cp:lastPrinted>
  <dcterms:created xsi:type="dcterms:W3CDTF">2019-04-12T06:43:00Z</dcterms:created>
  <dcterms:modified xsi:type="dcterms:W3CDTF">2022-04-25T10:20:00Z</dcterms:modified>
</cp:coreProperties>
</file>