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48" w:type="dxa"/>
        <w:jc w:val="left"/>
        <w:tblInd w:w="-118" w:type="dxa"/>
        <w:tblLayout w:type="fixed"/>
        <w:tblCellMar>
          <w:top w:w="0" w:type="dxa"/>
          <w:left w:w="108" w:type="dxa"/>
          <w:bottom w:w="0" w:type="dxa"/>
          <w:right w:w="108" w:type="dxa"/>
        </w:tblCellMar>
      </w:tblPr>
      <w:tblGrid>
        <w:gridCol w:w="2428"/>
        <w:gridCol w:w="2429"/>
        <w:gridCol w:w="2429"/>
        <w:gridCol w:w="2542"/>
        <w:gridCol w:w="2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99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CULTURA</w:t>
            </w:r>
          </w:p>
          <w:p>
            <w:pPr>
              <w:pStyle w:val="Normal"/>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9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6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5542_3502100227"/>
            <w:bookmarkStart w:id="1" w:name="__Fieldmark__5542_3502100227"/>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5543_3502100227"/>
            <w:bookmarkStart w:id="3" w:name="__Fieldmark__5543_3502100227"/>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5544_3502100227"/>
            <w:bookmarkStart w:id="5" w:name="__Fieldmark__5544_3502100227"/>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5545_3502100227"/>
            <w:bookmarkStart w:id="7" w:name="__Fieldmark__5545_3502100227"/>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5546_3502100227"/>
            <w:bookmarkStart w:id="9" w:name="__Fieldmark__5546_3502100227"/>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5547_3502100227"/>
            <w:bookmarkStart w:id="11" w:name="__Fieldmark__5547_3502100227"/>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4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4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2</Pages>
  <Words>614</Words>
  <Characters>3098</Characters>
  <CharactersWithSpaces>3755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
  <cp:lastPrinted>2017-04-04T09:42:00Z</cp:lastPrinted>
  <dcterms:modified xsi:type="dcterms:W3CDTF">2021-03-18T15:09:52Z</dcterms:modified>
  <cp:revision>27</cp:revision>
  <dc:subject/>
  <dc:title>Datos de Identificación de la Subvención</dc:title>
</cp:coreProperties>
</file>