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90F60" w14:textId="77777777" w:rsidR="00D23018" w:rsidRPr="006B2BB1" w:rsidRDefault="00D23018" w:rsidP="00887349">
      <w:pPr>
        <w:jc w:val="center"/>
        <w:rPr>
          <w:rFonts w:cs="Arial"/>
          <w:b/>
          <w:iCs/>
        </w:rPr>
      </w:pPr>
      <w:r w:rsidRPr="006B2BB1">
        <w:rPr>
          <w:rFonts w:cs="Arial"/>
          <w:b/>
          <w:iCs/>
        </w:rPr>
        <w:t>CONVOCATÒRIA PER A LA CONCESSIÓ DE SUBVENCIONS EN RÈGIM DE CONCURRÈNCIA COMPETITIVA EN EL MARC DE LES BASES REGULADORES PER A  L’ATORGAMENT DE SUBVENCIONS A ENTITATS I ACTIVITATS CULTURALS I TRADICIONALS</w:t>
      </w:r>
    </w:p>
    <w:p w14:paraId="6C6FC1FE" w14:textId="77777777" w:rsidR="00D23018" w:rsidRPr="006B2BB1" w:rsidRDefault="00D23018" w:rsidP="00887349">
      <w:pPr>
        <w:pStyle w:val="Ttulo2"/>
        <w:spacing w:line="276" w:lineRule="auto"/>
        <w:rPr>
          <w:rFonts w:ascii="Arial" w:hAnsi="Arial" w:cs="Arial"/>
          <w:iCs/>
          <w:sz w:val="20"/>
        </w:rPr>
      </w:pPr>
    </w:p>
    <w:p w14:paraId="1672319A" w14:textId="1BD29FF2" w:rsidR="00D23018" w:rsidRPr="006B2BB1" w:rsidRDefault="00D23018" w:rsidP="00887349">
      <w:pPr>
        <w:spacing w:line="276" w:lineRule="auto"/>
        <w:rPr>
          <w:rFonts w:cs="Arial"/>
          <w:b/>
          <w:iCs/>
        </w:rPr>
      </w:pPr>
      <w:r w:rsidRPr="006B2BB1">
        <w:rPr>
          <w:rFonts w:cs="Arial"/>
          <w:b/>
          <w:iCs/>
        </w:rPr>
        <w:t>CODI DE LA CONVOCATÒRIA: 03/202</w:t>
      </w:r>
      <w:r w:rsidR="006B2BB1" w:rsidRPr="006B2BB1">
        <w:rPr>
          <w:rFonts w:cs="Arial"/>
          <w:b/>
          <w:iCs/>
        </w:rPr>
        <w:t>2</w:t>
      </w:r>
    </w:p>
    <w:p w14:paraId="4239D364" w14:textId="77777777" w:rsidR="00D23018" w:rsidRPr="006B2BB1" w:rsidRDefault="00D23018" w:rsidP="00887349">
      <w:pPr>
        <w:pStyle w:val="Ttulo2"/>
        <w:spacing w:line="276" w:lineRule="auto"/>
        <w:rPr>
          <w:rFonts w:ascii="Arial" w:hAnsi="Arial" w:cs="Arial"/>
          <w:iCs/>
          <w:sz w:val="20"/>
        </w:rPr>
      </w:pPr>
    </w:p>
    <w:p w14:paraId="3F6F7DEB" w14:textId="77777777" w:rsidR="00D23018" w:rsidRPr="006B2BB1" w:rsidRDefault="00D23018" w:rsidP="00887349">
      <w:pPr>
        <w:pStyle w:val="Ttulo2"/>
        <w:spacing w:line="276" w:lineRule="auto"/>
        <w:rPr>
          <w:rFonts w:ascii="Arial" w:hAnsi="Arial" w:cs="Arial"/>
          <w:iCs/>
          <w:sz w:val="20"/>
        </w:rPr>
      </w:pPr>
      <w:r w:rsidRPr="006B2BB1">
        <w:rPr>
          <w:rFonts w:ascii="Arial" w:hAnsi="Arial" w:cs="Arial"/>
          <w:iCs/>
          <w:sz w:val="20"/>
        </w:rPr>
        <w:t>1.- Indicació de l’aprovació de les Bases Reguladores i diari oficial on s’han publicat</w:t>
      </w:r>
    </w:p>
    <w:p w14:paraId="333E6B00" w14:textId="77777777" w:rsidR="00D23018" w:rsidRPr="006B2BB1" w:rsidRDefault="00D23018" w:rsidP="00887349">
      <w:pPr>
        <w:spacing w:line="276" w:lineRule="auto"/>
        <w:rPr>
          <w:rFonts w:cs="Arial"/>
          <w:iCs/>
        </w:rPr>
      </w:pPr>
    </w:p>
    <w:p w14:paraId="7C9BB58A" w14:textId="77777777" w:rsidR="00D23018" w:rsidRPr="006B2BB1" w:rsidRDefault="00D23018" w:rsidP="00887349">
      <w:pPr>
        <w:spacing w:line="276" w:lineRule="auto"/>
        <w:rPr>
          <w:rFonts w:cs="Arial"/>
          <w:iCs/>
        </w:rPr>
      </w:pPr>
      <w:r w:rsidRPr="006B2BB1">
        <w:rPr>
          <w:rFonts w:cs="Arial"/>
          <w:iCs/>
        </w:rPr>
        <w:t>Per acord de la Junta de Govern de data 27 de febrer de 2017, van ser aprovades les Bases Reguladores per a l’atorgament per part de l’Ajuntament de Sant Pere de Vilamajor, de subvencions destinades a finançar  projectes/activitats que tinguin com a objectiu el foment d’activitats d’utilitat pública i d’interès social.</w:t>
      </w:r>
    </w:p>
    <w:p w14:paraId="7C906777" w14:textId="77777777" w:rsidR="00D23018" w:rsidRPr="006B2BB1" w:rsidRDefault="00D23018" w:rsidP="00887349">
      <w:pPr>
        <w:spacing w:line="276" w:lineRule="auto"/>
        <w:rPr>
          <w:rFonts w:cs="Arial"/>
          <w:iCs/>
        </w:rPr>
      </w:pPr>
    </w:p>
    <w:p w14:paraId="4ADE35A5" w14:textId="2D177B2A" w:rsidR="00D23018" w:rsidRDefault="00D23018" w:rsidP="00887349">
      <w:pPr>
        <w:spacing w:line="276" w:lineRule="auto"/>
        <w:rPr>
          <w:rFonts w:cs="Arial"/>
          <w:iCs/>
        </w:rPr>
      </w:pPr>
      <w:r w:rsidRPr="006B2BB1">
        <w:rPr>
          <w:rFonts w:cs="Arial"/>
          <w:iCs/>
        </w:rPr>
        <w:t>Aquestes Bases Reguladores van ser objecte de publicació al Butlletí Oficial de la Província  nº de registre 022017004061 de data 16 de març de 2017.</w:t>
      </w:r>
    </w:p>
    <w:p w14:paraId="78DCCD20" w14:textId="77777777" w:rsidR="006B2BB1" w:rsidRPr="006B2BB1" w:rsidRDefault="006B2BB1" w:rsidP="00887349">
      <w:pPr>
        <w:spacing w:line="276" w:lineRule="auto"/>
        <w:rPr>
          <w:rFonts w:cs="Arial"/>
          <w:iCs/>
        </w:rPr>
      </w:pPr>
    </w:p>
    <w:p w14:paraId="51B18276" w14:textId="77777777" w:rsidR="00D23018" w:rsidRPr="006B2BB1" w:rsidRDefault="00D23018" w:rsidP="00887349">
      <w:pPr>
        <w:pStyle w:val="Ttulo2"/>
        <w:spacing w:line="276" w:lineRule="auto"/>
        <w:rPr>
          <w:rFonts w:ascii="Arial" w:hAnsi="Arial" w:cs="Arial"/>
          <w:iCs/>
          <w:sz w:val="20"/>
        </w:rPr>
      </w:pPr>
      <w:r w:rsidRPr="006B2BB1">
        <w:rPr>
          <w:rFonts w:ascii="Arial" w:hAnsi="Arial" w:cs="Arial"/>
          <w:iCs/>
          <w:sz w:val="20"/>
        </w:rPr>
        <w:t>2.- Quantia total màxima de les subvencions a atorgar i consignació pressupostària</w:t>
      </w:r>
    </w:p>
    <w:p w14:paraId="21E6BD63" w14:textId="77777777" w:rsidR="00D23018" w:rsidRPr="006B2BB1" w:rsidRDefault="00D23018" w:rsidP="00887349">
      <w:pPr>
        <w:spacing w:line="276" w:lineRule="auto"/>
        <w:rPr>
          <w:rFonts w:cs="Arial"/>
          <w:b/>
          <w:iCs/>
          <w:u w:val="single"/>
        </w:rPr>
      </w:pPr>
    </w:p>
    <w:p w14:paraId="2BFC549C" w14:textId="457EC1BE" w:rsidR="00D23018" w:rsidRPr="006B2BB1" w:rsidRDefault="00D23018" w:rsidP="00887349">
      <w:pPr>
        <w:spacing w:line="276" w:lineRule="auto"/>
        <w:rPr>
          <w:rFonts w:cs="Arial"/>
          <w:iCs/>
        </w:rPr>
      </w:pPr>
      <w:r w:rsidRPr="006B2BB1">
        <w:rPr>
          <w:rFonts w:cs="Arial"/>
          <w:iCs/>
        </w:rPr>
        <w:t>El pressupost màxim que es destinarà aquest any 202</w:t>
      </w:r>
      <w:r w:rsidR="00BE39E1">
        <w:rPr>
          <w:rFonts w:cs="Arial"/>
          <w:iCs/>
        </w:rPr>
        <w:t>2</w:t>
      </w:r>
      <w:r w:rsidRPr="006B2BB1">
        <w:rPr>
          <w:rFonts w:cs="Arial"/>
          <w:iCs/>
        </w:rPr>
        <w:t xml:space="preserve"> per a la concessió de les subvencions objecte de la present convocatòria serà de 1.</w:t>
      </w:r>
      <w:r w:rsidR="006B2BB1">
        <w:rPr>
          <w:rFonts w:cs="Arial"/>
          <w:iCs/>
        </w:rPr>
        <w:t>5</w:t>
      </w:r>
      <w:r w:rsidRPr="006B2BB1">
        <w:rPr>
          <w:rFonts w:cs="Arial"/>
          <w:iCs/>
        </w:rPr>
        <w:t>00</w:t>
      </w:r>
      <w:r w:rsidR="00DF20FE">
        <w:rPr>
          <w:rFonts w:cs="Arial"/>
          <w:iCs/>
        </w:rPr>
        <w:t xml:space="preserve"> </w:t>
      </w:r>
      <w:r w:rsidRPr="006B2BB1">
        <w:rPr>
          <w:rFonts w:cs="Arial"/>
          <w:iCs/>
        </w:rPr>
        <w:t>€ i anirà a càrrec de les aplicacions i per les quanties màximes següents:</w:t>
      </w:r>
    </w:p>
    <w:p w14:paraId="0A46AFC1" w14:textId="77777777" w:rsidR="00D23018" w:rsidRPr="006B2BB1" w:rsidRDefault="00D23018" w:rsidP="00887349">
      <w:pPr>
        <w:spacing w:line="276" w:lineRule="auto"/>
        <w:rPr>
          <w:rFonts w:cs="Arial"/>
          <w:iCs/>
        </w:rPr>
      </w:pPr>
    </w:p>
    <w:p w14:paraId="2014B007" w14:textId="2ADB6D3E" w:rsidR="00D23018" w:rsidRPr="006B2BB1" w:rsidRDefault="00D23018" w:rsidP="00887349">
      <w:pPr>
        <w:spacing w:line="276" w:lineRule="auto"/>
        <w:rPr>
          <w:rFonts w:cs="Arial"/>
          <w:iCs/>
        </w:rPr>
      </w:pPr>
      <w:r w:rsidRPr="006B2BB1">
        <w:rPr>
          <w:rFonts w:cs="Arial"/>
          <w:iCs/>
        </w:rPr>
        <w:t>Subvencions Entitats Culturals i Tradicional 09.33400.48104: 1.</w:t>
      </w:r>
      <w:r w:rsidR="006B2BB1">
        <w:rPr>
          <w:rFonts w:cs="Arial"/>
          <w:iCs/>
        </w:rPr>
        <w:t>5</w:t>
      </w:r>
      <w:r w:rsidRPr="006B2BB1">
        <w:rPr>
          <w:rFonts w:cs="Arial"/>
          <w:iCs/>
        </w:rPr>
        <w:t>00</w:t>
      </w:r>
      <w:r w:rsidR="00DF20FE">
        <w:rPr>
          <w:rFonts w:cs="Arial"/>
          <w:iCs/>
        </w:rPr>
        <w:t xml:space="preserve"> </w:t>
      </w:r>
      <w:r w:rsidRPr="006B2BB1">
        <w:rPr>
          <w:rFonts w:cs="Arial"/>
          <w:iCs/>
        </w:rPr>
        <w:t>€</w:t>
      </w:r>
    </w:p>
    <w:p w14:paraId="78945C44" w14:textId="77777777" w:rsidR="00D23018" w:rsidRPr="006B2BB1" w:rsidRDefault="00D23018" w:rsidP="00887349">
      <w:pPr>
        <w:spacing w:line="276" w:lineRule="auto"/>
        <w:rPr>
          <w:rFonts w:cs="Arial"/>
          <w:iCs/>
        </w:rPr>
      </w:pPr>
    </w:p>
    <w:p w14:paraId="6EA49436" w14:textId="77777777" w:rsidR="00D23018" w:rsidRPr="006B2BB1" w:rsidRDefault="00D23018" w:rsidP="00887349">
      <w:pPr>
        <w:spacing w:line="276" w:lineRule="auto"/>
        <w:rPr>
          <w:rFonts w:cs="Arial"/>
          <w:iCs/>
        </w:rPr>
      </w:pPr>
      <w:r w:rsidRPr="006B2BB1">
        <w:rPr>
          <w:rFonts w:cs="Arial"/>
          <w:iCs/>
        </w:rPr>
        <w:t>No podran atorgar-se subvencions per import superior a l’esmentat.</w:t>
      </w:r>
    </w:p>
    <w:p w14:paraId="3AD6D108" w14:textId="77777777" w:rsidR="00D23018" w:rsidRPr="006B2BB1" w:rsidRDefault="00D23018" w:rsidP="00887349">
      <w:pPr>
        <w:spacing w:line="276" w:lineRule="auto"/>
        <w:rPr>
          <w:rFonts w:cs="Arial"/>
          <w:iCs/>
        </w:rPr>
      </w:pPr>
    </w:p>
    <w:p w14:paraId="5E1DEBA8" w14:textId="77777777" w:rsidR="00D23018" w:rsidRPr="006B2BB1" w:rsidRDefault="00D23018" w:rsidP="00887349">
      <w:pPr>
        <w:pStyle w:val="Ttulo2"/>
        <w:spacing w:line="276" w:lineRule="auto"/>
        <w:rPr>
          <w:rFonts w:ascii="Arial" w:hAnsi="Arial" w:cs="Arial"/>
          <w:iCs/>
          <w:sz w:val="20"/>
        </w:rPr>
      </w:pPr>
      <w:r w:rsidRPr="006B2BB1">
        <w:rPr>
          <w:rFonts w:ascii="Arial" w:hAnsi="Arial" w:cs="Arial"/>
          <w:iCs/>
          <w:sz w:val="20"/>
        </w:rPr>
        <w:t>3.- Objecte, condicions i finalitat de les subvencions</w:t>
      </w:r>
    </w:p>
    <w:p w14:paraId="3CE67E5F" w14:textId="77777777" w:rsidR="00D23018" w:rsidRPr="006B2BB1" w:rsidRDefault="00D23018" w:rsidP="00887349">
      <w:pPr>
        <w:spacing w:line="276" w:lineRule="auto"/>
        <w:rPr>
          <w:rFonts w:cs="Arial"/>
          <w:iCs/>
        </w:rPr>
      </w:pPr>
    </w:p>
    <w:p w14:paraId="718AE364" w14:textId="77777777" w:rsidR="00D23018" w:rsidRPr="006B2BB1" w:rsidRDefault="00D23018" w:rsidP="00887349">
      <w:pPr>
        <w:spacing w:line="276" w:lineRule="auto"/>
        <w:rPr>
          <w:rFonts w:cs="Arial"/>
          <w:iCs/>
        </w:rPr>
      </w:pPr>
      <w:r w:rsidRPr="006B2BB1">
        <w:rPr>
          <w:rFonts w:cs="Arial"/>
          <w:iCs/>
        </w:rPr>
        <w:t>1.- L'objecte de les subvencions de la present convocatòria és finançar  projectes/activitats que tinguin com a objectiu:</w:t>
      </w:r>
    </w:p>
    <w:p w14:paraId="78426E35" w14:textId="77777777" w:rsidR="00D23018" w:rsidRPr="006B2BB1" w:rsidRDefault="00D23018" w:rsidP="00887349">
      <w:pPr>
        <w:spacing w:line="276" w:lineRule="auto"/>
        <w:rPr>
          <w:rFonts w:cs="Arial"/>
          <w:iCs/>
        </w:rPr>
      </w:pPr>
    </w:p>
    <w:p w14:paraId="278AE343" w14:textId="77777777" w:rsidR="00D23018" w:rsidRPr="006B2BB1" w:rsidRDefault="00D23018" w:rsidP="00887349">
      <w:pPr>
        <w:autoSpaceDE w:val="0"/>
        <w:autoSpaceDN w:val="0"/>
        <w:adjustRightInd w:val="0"/>
        <w:spacing w:line="276" w:lineRule="auto"/>
        <w:rPr>
          <w:rFonts w:cs="Arial"/>
          <w:iCs/>
          <w:color w:val="000000"/>
        </w:rPr>
      </w:pPr>
      <w:r w:rsidRPr="006B2BB1">
        <w:rPr>
          <w:rFonts w:cs="Arial"/>
          <w:iCs/>
          <w:color w:val="000000"/>
        </w:rPr>
        <w:t>a) Donar suport a les activitats adreçades a la ciutadania de Sant Pere de Vilamajor i a les programacions establertes al poble, amb tradició social, cultural, esportiva, etc.</w:t>
      </w:r>
    </w:p>
    <w:p w14:paraId="163D4C7F" w14:textId="77777777" w:rsidR="00D23018" w:rsidRPr="006B2BB1" w:rsidRDefault="00D23018" w:rsidP="00887349">
      <w:pPr>
        <w:autoSpaceDE w:val="0"/>
        <w:autoSpaceDN w:val="0"/>
        <w:adjustRightInd w:val="0"/>
        <w:spacing w:line="276" w:lineRule="auto"/>
        <w:rPr>
          <w:rFonts w:cs="Arial"/>
          <w:iCs/>
          <w:color w:val="000000"/>
        </w:rPr>
      </w:pPr>
      <w:r w:rsidRPr="006B2BB1">
        <w:rPr>
          <w:rFonts w:cs="Arial"/>
          <w:iCs/>
          <w:color w:val="000000"/>
        </w:rPr>
        <w:t>b) Fomentar l’associacionisme i els àmbits de participació ciutadana.</w:t>
      </w:r>
    </w:p>
    <w:p w14:paraId="48AC5EBB" w14:textId="77777777" w:rsidR="00D23018" w:rsidRPr="006B2BB1" w:rsidRDefault="00D23018" w:rsidP="00887349">
      <w:pPr>
        <w:autoSpaceDE w:val="0"/>
        <w:autoSpaceDN w:val="0"/>
        <w:adjustRightInd w:val="0"/>
        <w:spacing w:line="276" w:lineRule="auto"/>
        <w:rPr>
          <w:rFonts w:cs="Arial"/>
          <w:iCs/>
          <w:color w:val="000000"/>
        </w:rPr>
      </w:pPr>
      <w:r w:rsidRPr="006B2BB1">
        <w:rPr>
          <w:rFonts w:cs="Arial"/>
          <w:iCs/>
          <w:color w:val="000000"/>
        </w:rPr>
        <w:t>c) Promocionar els àmbits següents:</w:t>
      </w:r>
    </w:p>
    <w:p w14:paraId="17BB076C" w14:textId="77777777" w:rsidR="00D23018" w:rsidRPr="006B2BB1" w:rsidRDefault="00D23018" w:rsidP="00887349">
      <w:pPr>
        <w:autoSpaceDE w:val="0"/>
        <w:autoSpaceDN w:val="0"/>
        <w:adjustRightInd w:val="0"/>
        <w:spacing w:line="276" w:lineRule="auto"/>
        <w:ind w:left="708"/>
        <w:rPr>
          <w:rFonts w:cs="Arial"/>
          <w:iCs/>
          <w:color w:val="000000"/>
        </w:rPr>
      </w:pPr>
      <w:r w:rsidRPr="006B2BB1">
        <w:rPr>
          <w:rFonts w:cs="Arial"/>
          <w:iCs/>
          <w:color w:val="000000"/>
        </w:rPr>
        <w:t>c.1.- Cultura: difusió cultural, difusió artística, teatre, música, arts plàstiques, audiovisuals, balls tradicionals, literatura, intercanvis culturals, festes i espectacles populars, patrimoni cultural local, etc.</w:t>
      </w:r>
    </w:p>
    <w:p w14:paraId="7D188BC1" w14:textId="77777777" w:rsidR="00D23018" w:rsidRPr="006B2BB1" w:rsidRDefault="00D23018" w:rsidP="00887349">
      <w:pPr>
        <w:spacing w:line="276" w:lineRule="auto"/>
        <w:rPr>
          <w:rFonts w:cs="Arial"/>
          <w:iCs/>
        </w:rPr>
      </w:pPr>
    </w:p>
    <w:p w14:paraId="31B65CEE" w14:textId="095DBEA8" w:rsidR="00D23018" w:rsidRPr="006B2BB1" w:rsidRDefault="00D23018" w:rsidP="00887349">
      <w:pPr>
        <w:spacing w:line="276" w:lineRule="auto"/>
        <w:rPr>
          <w:rFonts w:cs="Arial"/>
          <w:iCs/>
        </w:rPr>
      </w:pPr>
      <w:r w:rsidRPr="006B2BB1">
        <w:rPr>
          <w:rFonts w:cs="Arial"/>
          <w:iCs/>
        </w:rPr>
        <w:t>2.- Les subvencions concedides a l’empara d’aquesta convocatòria, s’hauran de destinar a finançar projectes/activitats desenvolupats/</w:t>
      </w:r>
      <w:proofErr w:type="spellStart"/>
      <w:r w:rsidRPr="006B2BB1">
        <w:rPr>
          <w:rFonts w:cs="Arial"/>
          <w:iCs/>
        </w:rPr>
        <w:t>ades</w:t>
      </w:r>
      <w:proofErr w:type="spellEnd"/>
      <w:r w:rsidRPr="006B2BB1">
        <w:rPr>
          <w:rFonts w:cs="Arial"/>
          <w:iCs/>
        </w:rPr>
        <w:t xml:space="preserve"> al llarg del període comprés entre l’1 de gener i el 31 de desembre de 202</w:t>
      </w:r>
      <w:r w:rsidR="006B2BB1">
        <w:rPr>
          <w:rFonts w:cs="Arial"/>
          <w:iCs/>
        </w:rPr>
        <w:t>2</w:t>
      </w:r>
      <w:r w:rsidRPr="006B2BB1">
        <w:rPr>
          <w:rFonts w:cs="Arial"/>
          <w:iCs/>
        </w:rPr>
        <w:t>.</w:t>
      </w:r>
    </w:p>
    <w:p w14:paraId="3C17ED01" w14:textId="77777777" w:rsidR="00D23018" w:rsidRPr="006B2BB1" w:rsidRDefault="00D23018" w:rsidP="00887349">
      <w:pPr>
        <w:spacing w:line="276" w:lineRule="auto"/>
        <w:rPr>
          <w:rFonts w:cs="Arial"/>
          <w:iCs/>
        </w:rPr>
      </w:pPr>
    </w:p>
    <w:p w14:paraId="7CEC1155" w14:textId="77777777" w:rsidR="00D23018" w:rsidRPr="006B2BB1" w:rsidRDefault="00D23018" w:rsidP="00887349">
      <w:pPr>
        <w:spacing w:line="276" w:lineRule="auto"/>
        <w:rPr>
          <w:rFonts w:cs="Arial"/>
          <w:b/>
          <w:iCs/>
          <w:u w:val="single"/>
        </w:rPr>
      </w:pPr>
      <w:r w:rsidRPr="006B2BB1">
        <w:rPr>
          <w:rFonts w:cs="Arial"/>
          <w:b/>
          <w:iCs/>
          <w:u w:val="single"/>
        </w:rPr>
        <w:t>4.- Procediment de concessió</w:t>
      </w:r>
    </w:p>
    <w:p w14:paraId="0761DF25" w14:textId="77777777" w:rsidR="00D23018" w:rsidRPr="006B2BB1" w:rsidRDefault="00D23018" w:rsidP="00887349">
      <w:pPr>
        <w:spacing w:line="276" w:lineRule="auto"/>
        <w:rPr>
          <w:rFonts w:cs="Arial"/>
          <w:iCs/>
        </w:rPr>
      </w:pPr>
    </w:p>
    <w:p w14:paraId="50BA4C42" w14:textId="77777777" w:rsidR="00D23018" w:rsidRPr="006B2BB1" w:rsidRDefault="00D23018" w:rsidP="00887349">
      <w:pPr>
        <w:spacing w:line="276" w:lineRule="auto"/>
        <w:rPr>
          <w:rFonts w:cs="Arial"/>
          <w:iCs/>
        </w:rPr>
      </w:pPr>
      <w:r w:rsidRPr="006B2BB1">
        <w:rPr>
          <w:rFonts w:cs="Arial"/>
          <w:iCs/>
        </w:rPr>
        <w:t>El procediment de concessió de les subvencions objecte d’aquesta convocatòria serà el de concurrència competitiva.</w:t>
      </w:r>
    </w:p>
    <w:p w14:paraId="160C5433" w14:textId="77777777" w:rsidR="00D23018" w:rsidRPr="006B2BB1" w:rsidRDefault="00D23018" w:rsidP="00887349">
      <w:pPr>
        <w:spacing w:line="276" w:lineRule="auto"/>
        <w:rPr>
          <w:rFonts w:cs="Arial"/>
          <w:iCs/>
        </w:rPr>
      </w:pPr>
    </w:p>
    <w:p w14:paraId="7206E24B" w14:textId="77777777" w:rsidR="00D23018" w:rsidRPr="006B2BB1" w:rsidRDefault="00D23018" w:rsidP="00887349">
      <w:pPr>
        <w:spacing w:line="276" w:lineRule="auto"/>
        <w:rPr>
          <w:rFonts w:cs="Arial"/>
          <w:b/>
          <w:iCs/>
          <w:u w:val="single"/>
        </w:rPr>
      </w:pPr>
      <w:r w:rsidRPr="006B2BB1">
        <w:rPr>
          <w:rFonts w:cs="Arial"/>
          <w:b/>
          <w:iCs/>
          <w:u w:val="single"/>
        </w:rPr>
        <w:t>5.- Requisits per la sol·licitud i forma d’acreditar-los</w:t>
      </w:r>
    </w:p>
    <w:p w14:paraId="0D24592D" w14:textId="77777777" w:rsidR="00D23018" w:rsidRPr="006B2BB1" w:rsidRDefault="00D23018" w:rsidP="00887349">
      <w:pPr>
        <w:spacing w:line="276" w:lineRule="auto"/>
        <w:rPr>
          <w:rFonts w:cs="Arial"/>
          <w:b/>
          <w:iCs/>
          <w:u w:val="single"/>
        </w:rPr>
      </w:pPr>
    </w:p>
    <w:p w14:paraId="467DC5A0" w14:textId="77777777" w:rsidR="00D23018" w:rsidRPr="006B2BB1" w:rsidRDefault="00D23018" w:rsidP="00887349">
      <w:pPr>
        <w:pStyle w:val="Textoindependiente"/>
        <w:spacing w:line="276" w:lineRule="auto"/>
        <w:rPr>
          <w:rFonts w:cs="Arial"/>
          <w:iCs/>
          <w:sz w:val="20"/>
        </w:rPr>
      </w:pPr>
      <w:r w:rsidRPr="006B2BB1">
        <w:rPr>
          <w:rFonts w:cs="Arial"/>
          <w:iCs/>
          <w:sz w:val="20"/>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62136064" w14:textId="77777777" w:rsidR="00D23018" w:rsidRPr="006B2BB1" w:rsidRDefault="00D23018" w:rsidP="00887349">
      <w:pPr>
        <w:pStyle w:val="Textoindependiente"/>
        <w:spacing w:line="276" w:lineRule="auto"/>
        <w:rPr>
          <w:rFonts w:cs="Arial"/>
          <w:iCs/>
          <w:sz w:val="20"/>
        </w:rPr>
      </w:pPr>
    </w:p>
    <w:p w14:paraId="1C65D14B" w14:textId="77777777" w:rsidR="00D23018" w:rsidRPr="006B2BB1" w:rsidRDefault="00D23018" w:rsidP="00887349">
      <w:pPr>
        <w:pStyle w:val="Textoindependiente"/>
        <w:numPr>
          <w:ilvl w:val="0"/>
          <w:numId w:val="2"/>
        </w:numPr>
        <w:spacing w:line="276" w:lineRule="auto"/>
        <w:rPr>
          <w:rFonts w:cs="Arial"/>
          <w:iCs/>
          <w:sz w:val="20"/>
        </w:rPr>
      </w:pPr>
      <w:r w:rsidRPr="006B2BB1">
        <w:rPr>
          <w:rFonts w:cs="Arial"/>
          <w:iCs/>
          <w:sz w:val="20"/>
        </w:rPr>
        <w:t>Tindran la condició de beneficiaris les entitats que exerceixin activitats sense finalitat econòmica o lucrativa, i que figurin inscrites en el Registre Municipal d’Entitats de Sant Pere de Vilamajor.</w:t>
      </w:r>
    </w:p>
    <w:p w14:paraId="091AF27B" w14:textId="77777777" w:rsidR="00D23018" w:rsidRPr="006B2BB1" w:rsidRDefault="00D23018" w:rsidP="00887349">
      <w:pPr>
        <w:spacing w:line="276" w:lineRule="auto"/>
        <w:rPr>
          <w:rFonts w:cs="Arial"/>
          <w:iCs/>
        </w:rPr>
      </w:pPr>
    </w:p>
    <w:p w14:paraId="69D5100E" w14:textId="77777777" w:rsidR="00D23018" w:rsidRPr="006B2BB1" w:rsidRDefault="00D23018" w:rsidP="00887349">
      <w:pPr>
        <w:spacing w:line="276" w:lineRule="auto"/>
        <w:rPr>
          <w:rFonts w:cs="Arial"/>
          <w:iCs/>
        </w:rPr>
      </w:pPr>
      <w:r w:rsidRPr="006B2BB1">
        <w:rPr>
          <w:rFonts w:cs="Arial"/>
          <w:iCs/>
        </w:rPr>
        <w:t>2.- La concurrència d’aquests requisits s’acreditarà en el moment de presentar la sol·licitud, mitjançant la presentació dels documents que s’indiquen a l’article següent.</w:t>
      </w:r>
    </w:p>
    <w:p w14:paraId="2DD5CBD8" w14:textId="77777777" w:rsidR="00D23018" w:rsidRPr="006B2BB1" w:rsidRDefault="00D23018" w:rsidP="00887349">
      <w:pPr>
        <w:spacing w:line="276" w:lineRule="auto"/>
        <w:rPr>
          <w:rFonts w:cs="Arial"/>
          <w:iCs/>
        </w:rPr>
      </w:pPr>
    </w:p>
    <w:p w14:paraId="7DF9E060" w14:textId="77777777" w:rsidR="00D23018" w:rsidRPr="006B2BB1" w:rsidRDefault="00D23018" w:rsidP="00887349">
      <w:pPr>
        <w:spacing w:line="276" w:lineRule="auto"/>
        <w:rPr>
          <w:rFonts w:cs="Arial"/>
          <w:b/>
          <w:iCs/>
          <w:u w:val="single"/>
        </w:rPr>
      </w:pPr>
      <w:r w:rsidRPr="006B2BB1">
        <w:rPr>
          <w:rFonts w:cs="Arial"/>
          <w:b/>
          <w:iCs/>
          <w:u w:val="single"/>
        </w:rPr>
        <w:t>6.- Documents que han d’acompanyar a la sol·licitud</w:t>
      </w:r>
    </w:p>
    <w:p w14:paraId="7621CAF1" w14:textId="77777777" w:rsidR="00D23018" w:rsidRPr="006B2BB1" w:rsidRDefault="00D23018" w:rsidP="00887349">
      <w:pPr>
        <w:spacing w:line="276" w:lineRule="auto"/>
        <w:rPr>
          <w:rFonts w:cs="Arial"/>
          <w:iCs/>
        </w:rPr>
      </w:pPr>
    </w:p>
    <w:p w14:paraId="09737A5D" w14:textId="77777777" w:rsidR="00D23018" w:rsidRPr="006B2BB1" w:rsidRDefault="00D23018" w:rsidP="00887349">
      <w:pPr>
        <w:spacing w:line="276" w:lineRule="auto"/>
        <w:rPr>
          <w:rFonts w:cs="Arial"/>
          <w:iCs/>
        </w:rPr>
      </w:pPr>
      <w:r w:rsidRPr="006B2BB1">
        <w:rPr>
          <w:rFonts w:cs="Arial"/>
          <w:iCs/>
        </w:rPr>
        <w:t xml:space="preserve">A la sol·licitud de subvenció caldrà adjuntar la documentació següent: </w:t>
      </w:r>
    </w:p>
    <w:p w14:paraId="2E29EA2C" w14:textId="77777777" w:rsidR="00D23018" w:rsidRPr="006B2BB1" w:rsidRDefault="00D23018" w:rsidP="00887349">
      <w:pPr>
        <w:pStyle w:val="Ttulo9"/>
        <w:spacing w:line="276" w:lineRule="auto"/>
        <w:jc w:val="both"/>
        <w:rPr>
          <w:bCs/>
          <w:iCs/>
          <w:sz w:val="20"/>
          <w:szCs w:val="20"/>
        </w:rPr>
      </w:pPr>
      <w:r w:rsidRPr="006B2BB1">
        <w:rPr>
          <w:bCs/>
          <w:iCs/>
          <w:sz w:val="20"/>
          <w:szCs w:val="20"/>
        </w:rPr>
        <w:t>1.- Persones jurídiques</w:t>
      </w:r>
    </w:p>
    <w:p w14:paraId="19097028" w14:textId="77777777" w:rsidR="00D23018" w:rsidRPr="006B2BB1" w:rsidRDefault="00D23018" w:rsidP="00887349">
      <w:pPr>
        <w:spacing w:line="276" w:lineRule="auto"/>
        <w:rPr>
          <w:rFonts w:cs="Arial"/>
          <w:iCs/>
        </w:rPr>
      </w:pPr>
    </w:p>
    <w:p w14:paraId="1A205DAA" w14:textId="77777777" w:rsidR="00D23018" w:rsidRPr="006B2BB1" w:rsidRDefault="00D23018" w:rsidP="00887349">
      <w:pPr>
        <w:numPr>
          <w:ilvl w:val="0"/>
          <w:numId w:val="3"/>
        </w:numPr>
        <w:tabs>
          <w:tab w:val="clear" w:pos="720"/>
          <w:tab w:val="num" w:pos="0"/>
        </w:tabs>
        <w:spacing w:line="276" w:lineRule="auto"/>
        <w:ind w:left="400" w:firstLine="593"/>
        <w:rPr>
          <w:rFonts w:cs="Arial"/>
          <w:iCs/>
        </w:rPr>
      </w:pPr>
      <w:r w:rsidRPr="006B2BB1">
        <w:rPr>
          <w:rFonts w:cs="Arial"/>
          <w:iCs/>
        </w:rPr>
        <w:t>Fotocòpia del  DNI del/de la  representant legal.</w:t>
      </w:r>
    </w:p>
    <w:p w14:paraId="66B5FFE6" w14:textId="77777777" w:rsidR="00D23018" w:rsidRPr="006B2BB1" w:rsidRDefault="00D23018" w:rsidP="00887349">
      <w:pPr>
        <w:numPr>
          <w:ilvl w:val="0"/>
          <w:numId w:val="3"/>
        </w:numPr>
        <w:tabs>
          <w:tab w:val="clear" w:pos="720"/>
          <w:tab w:val="num" w:pos="0"/>
        </w:tabs>
        <w:spacing w:line="276" w:lineRule="auto"/>
        <w:ind w:left="400" w:firstLine="593"/>
        <w:rPr>
          <w:rFonts w:cs="Arial"/>
          <w:iCs/>
        </w:rPr>
      </w:pPr>
      <w:r w:rsidRPr="006B2BB1">
        <w:rPr>
          <w:rFonts w:cs="Arial"/>
          <w:iCs/>
        </w:rPr>
        <w:t>Escriptura de constitució o Estatuts.</w:t>
      </w:r>
    </w:p>
    <w:p w14:paraId="6F26FCC8"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Poders de representació i/o certificat expedit pel/per la Secretari/ària de l’entitat que acrediti la representació legal del/de la sol·licitant.</w:t>
      </w:r>
    </w:p>
    <w:p w14:paraId="45BC89E1" w14:textId="77777777" w:rsidR="00D23018" w:rsidRPr="006B2BB1" w:rsidRDefault="00D23018" w:rsidP="00887349">
      <w:pPr>
        <w:numPr>
          <w:ilvl w:val="0"/>
          <w:numId w:val="3"/>
        </w:numPr>
        <w:tabs>
          <w:tab w:val="clear" w:pos="720"/>
          <w:tab w:val="num" w:pos="0"/>
        </w:tabs>
        <w:spacing w:line="276" w:lineRule="auto"/>
        <w:ind w:left="400" w:firstLine="593"/>
        <w:rPr>
          <w:rFonts w:cs="Arial"/>
          <w:iCs/>
        </w:rPr>
      </w:pPr>
      <w:r w:rsidRPr="006B2BB1">
        <w:rPr>
          <w:rFonts w:cs="Arial"/>
          <w:iCs/>
        </w:rPr>
        <w:t>Fotocòpia del Número d'Identificació Fiscal de l’entitat peticionària.</w:t>
      </w:r>
    </w:p>
    <w:p w14:paraId="6D025514"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Declaració responsable de la concurrència dels requisits per poder obtenir la condició de beneficiari/ària d’acord amb el model normalitzat.</w:t>
      </w:r>
    </w:p>
    <w:p w14:paraId="0D86C007"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Declaració de compromís de compliment de les condicions imposades per  a l’atorgament de la subvenció, d’acord amb el model normalitzat.</w:t>
      </w:r>
    </w:p>
    <w:p w14:paraId="0581856B"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Declaració de les subvencions o altres ingressos obtinguts per a la mateixa finalitat i compromís de comunicar les que s’obtinguin en el futur, d’acord amb el model normalitzat.</w:t>
      </w:r>
    </w:p>
    <w:p w14:paraId="54E8082D"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Memòria del projecte/activitat a realitzar pel que es demana la subvenció, d’acord amb el model normalitzat.</w:t>
      </w:r>
    </w:p>
    <w:p w14:paraId="648E89ED" w14:textId="77777777" w:rsidR="00D23018" w:rsidRPr="006B2BB1" w:rsidRDefault="00D23018" w:rsidP="00887349">
      <w:pPr>
        <w:numPr>
          <w:ilvl w:val="0"/>
          <w:numId w:val="3"/>
        </w:numPr>
        <w:tabs>
          <w:tab w:val="clear" w:pos="720"/>
          <w:tab w:val="num" w:pos="0"/>
        </w:tabs>
        <w:spacing w:line="276" w:lineRule="auto"/>
        <w:ind w:left="1418" w:hanging="425"/>
        <w:rPr>
          <w:rFonts w:cs="Arial"/>
          <w:iCs/>
        </w:rPr>
      </w:pPr>
      <w:r w:rsidRPr="006B2BB1">
        <w:rPr>
          <w:rFonts w:cs="Arial"/>
          <w:iCs/>
        </w:rPr>
        <w:t>Pressupost previst pel projecte pel qual es demana la subvenció, d’acord amb el model normalitzat.</w:t>
      </w:r>
    </w:p>
    <w:p w14:paraId="4B4E324C" w14:textId="77777777" w:rsidR="00D23018" w:rsidRPr="006B2BB1" w:rsidRDefault="00D23018" w:rsidP="00887349">
      <w:pPr>
        <w:spacing w:line="276" w:lineRule="auto"/>
        <w:rPr>
          <w:rFonts w:cs="Arial"/>
          <w:iCs/>
        </w:rPr>
      </w:pPr>
    </w:p>
    <w:p w14:paraId="11EC685A" w14:textId="77777777" w:rsidR="00D23018" w:rsidRPr="006B2BB1" w:rsidRDefault="00D23018" w:rsidP="00887349">
      <w:pPr>
        <w:pStyle w:val="Ttulo9"/>
        <w:spacing w:line="276" w:lineRule="auto"/>
        <w:jc w:val="both"/>
        <w:rPr>
          <w:bCs/>
          <w:iCs/>
          <w:sz w:val="20"/>
          <w:szCs w:val="20"/>
        </w:rPr>
      </w:pPr>
      <w:r w:rsidRPr="006B2BB1">
        <w:rPr>
          <w:bCs/>
          <w:iCs/>
          <w:sz w:val="20"/>
          <w:szCs w:val="20"/>
        </w:rPr>
        <w:t>2.- Persones físiques</w:t>
      </w:r>
    </w:p>
    <w:p w14:paraId="356BF6E6" w14:textId="77777777" w:rsidR="00D23018" w:rsidRPr="006B2BB1" w:rsidRDefault="00D23018" w:rsidP="00887349">
      <w:pPr>
        <w:spacing w:line="276" w:lineRule="auto"/>
        <w:rPr>
          <w:rFonts w:cs="Arial"/>
          <w:iCs/>
          <w:u w:val="single"/>
        </w:rPr>
      </w:pPr>
    </w:p>
    <w:p w14:paraId="09EBA3DC" w14:textId="77777777" w:rsidR="00D23018" w:rsidRPr="006B2BB1" w:rsidRDefault="00D23018" w:rsidP="00887349">
      <w:pPr>
        <w:numPr>
          <w:ilvl w:val="0"/>
          <w:numId w:val="4"/>
        </w:numPr>
        <w:tabs>
          <w:tab w:val="clear" w:pos="720"/>
          <w:tab w:val="num" w:pos="0"/>
          <w:tab w:val="num" w:pos="1211"/>
        </w:tabs>
        <w:spacing w:line="276" w:lineRule="auto"/>
        <w:ind w:left="284" w:firstLine="709"/>
        <w:rPr>
          <w:rFonts w:cs="Arial"/>
          <w:iCs/>
        </w:rPr>
      </w:pPr>
      <w:r w:rsidRPr="006B2BB1">
        <w:rPr>
          <w:rFonts w:cs="Arial"/>
          <w:iCs/>
        </w:rPr>
        <w:t>Fotocòpia del  DNI del/de la sol·licitant i/o del/de la representant legal.</w:t>
      </w:r>
    </w:p>
    <w:p w14:paraId="2FF9DB48" w14:textId="77777777" w:rsidR="00D23018" w:rsidRPr="006B2BB1" w:rsidRDefault="00D23018" w:rsidP="00887349">
      <w:pPr>
        <w:numPr>
          <w:ilvl w:val="0"/>
          <w:numId w:val="4"/>
        </w:numPr>
        <w:tabs>
          <w:tab w:val="clear" w:pos="720"/>
          <w:tab w:val="num" w:pos="0"/>
          <w:tab w:val="num" w:pos="1211"/>
        </w:tabs>
        <w:spacing w:line="276" w:lineRule="auto"/>
        <w:ind w:left="1418" w:hanging="425"/>
        <w:rPr>
          <w:rFonts w:cs="Arial"/>
          <w:iCs/>
        </w:rPr>
      </w:pPr>
      <w:r w:rsidRPr="006B2BB1">
        <w:rPr>
          <w:rFonts w:cs="Arial"/>
          <w:iCs/>
        </w:rPr>
        <w:t>Declaració responsable de la concurrència dels requisits per poder obtenir la condició de beneficiari/ària d’acord amb el model normalitzat.</w:t>
      </w:r>
    </w:p>
    <w:p w14:paraId="1F5E2104" w14:textId="77777777" w:rsidR="00D23018" w:rsidRPr="006B2BB1" w:rsidRDefault="00D23018" w:rsidP="00887349">
      <w:pPr>
        <w:numPr>
          <w:ilvl w:val="0"/>
          <w:numId w:val="4"/>
        </w:numPr>
        <w:tabs>
          <w:tab w:val="clear" w:pos="720"/>
          <w:tab w:val="num" w:pos="0"/>
          <w:tab w:val="num" w:pos="1211"/>
        </w:tabs>
        <w:spacing w:line="276" w:lineRule="auto"/>
        <w:ind w:left="1418" w:hanging="425"/>
        <w:rPr>
          <w:rFonts w:cs="Arial"/>
          <w:iCs/>
        </w:rPr>
      </w:pPr>
      <w:r w:rsidRPr="006B2BB1">
        <w:rPr>
          <w:rFonts w:cs="Arial"/>
          <w:iCs/>
        </w:rPr>
        <w:t>Declaració de compromís de compliment de les condicions imposades per  a l’atorgament de la subvenció, d’acord amb el model normalitzat.</w:t>
      </w:r>
    </w:p>
    <w:p w14:paraId="79255158" w14:textId="77777777" w:rsidR="00D23018" w:rsidRPr="006B2BB1" w:rsidRDefault="00D23018" w:rsidP="00887349">
      <w:pPr>
        <w:numPr>
          <w:ilvl w:val="0"/>
          <w:numId w:val="4"/>
        </w:numPr>
        <w:tabs>
          <w:tab w:val="clear" w:pos="720"/>
          <w:tab w:val="num" w:pos="0"/>
          <w:tab w:val="num" w:pos="1211"/>
        </w:tabs>
        <w:spacing w:line="276" w:lineRule="auto"/>
        <w:ind w:left="1418" w:hanging="425"/>
        <w:rPr>
          <w:rFonts w:cs="Arial"/>
          <w:iCs/>
        </w:rPr>
      </w:pPr>
      <w:r w:rsidRPr="006B2BB1">
        <w:rPr>
          <w:rFonts w:cs="Arial"/>
          <w:iCs/>
        </w:rPr>
        <w:t>Declaració de les subvencions o altres ingressos obtinguts per a la mateixa finalitat i compromís de comunicar les que s’obtinguin en el futur, d’acord amb el model normalitzat.</w:t>
      </w:r>
    </w:p>
    <w:p w14:paraId="27AE9455" w14:textId="77777777" w:rsidR="00D23018" w:rsidRPr="006B2BB1" w:rsidRDefault="00D23018" w:rsidP="00887349">
      <w:pPr>
        <w:numPr>
          <w:ilvl w:val="0"/>
          <w:numId w:val="4"/>
        </w:numPr>
        <w:tabs>
          <w:tab w:val="clear" w:pos="720"/>
          <w:tab w:val="num" w:pos="0"/>
          <w:tab w:val="num" w:pos="1211"/>
        </w:tabs>
        <w:spacing w:line="276" w:lineRule="auto"/>
        <w:ind w:left="1418" w:hanging="425"/>
        <w:rPr>
          <w:rFonts w:cs="Arial"/>
          <w:iCs/>
        </w:rPr>
      </w:pPr>
      <w:r w:rsidRPr="006B2BB1">
        <w:rPr>
          <w:rFonts w:cs="Arial"/>
          <w:iCs/>
        </w:rPr>
        <w:t>Memòria del projecte/activitat a realitzar pel que es demana la subvenció, d’acord amb el model normalitzat.</w:t>
      </w:r>
    </w:p>
    <w:p w14:paraId="6F7D41FD" w14:textId="77777777" w:rsidR="00D23018" w:rsidRPr="006B2BB1" w:rsidRDefault="00D23018" w:rsidP="00887349">
      <w:pPr>
        <w:numPr>
          <w:ilvl w:val="0"/>
          <w:numId w:val="4"/>
        </w:numPr>
        <w:tabs>
          <w:tab w:val="clear" w:pos="720"/>
          <w:tab w:val="num" w:pos="0"/>
          <w:tab w:val="num" w:pos="1211"/>
        </w:tabs>
        <w:spacing w:line="276" w:lineRule="auto"/>
        <w:ind w:left="1418" w:hanging="425"/>
        <w:rPr>
          <w:rFonts w:cs="Arial"/>
          <w:iCs/>
        </w:rPr>
      </w:pPr>
      <w:r w:rsidRPr="006B2BB1">
        <w:rPr>
          <w:rFonts w:cs="Arial"/>
          <w:iCs/>
        </w:rPr>
        <w:t>Pressupost previst pel projecte pel qual es demana la subvenció, d’acord amb el model normalitzat.</w:t>
      </w:r>
    </w:p>
    <w:p w14:paraId="33598132" w14:textId="77777777" w:rsidR="00D23018" w:rsidRPr="006B2BB1" w:rsidRDefault="00D23018" w:rsidP="00887349">
      <w:pPr>
        <w:spacing w:line="276" w:lineRule="auto"/>
        <w:rPr>
          <w:rFonts w:cs="Arial"/>
          <w:iCs/>
        </w:rPr>
      </w:pPr>
    </w:p>
    <w:p w14:paraId="0BBE1F6D" w14:textId="77777777" w:rsidR="00D23018" w:rsidRPr="006B2BB1" w:rsidRDefault="00D23018" w:rsidP="00887349">
      <w:pPr>
        <w:spacing w:line="276" w:lineRule="auto"/>
        <w:rPr>
          <w:rFonts w:cs="Arial"/>
          <w:iCs/>
        </w:rPr>
      </w:pPr>
      <w:r w:rsidRPr="006B2BB1">
        <w:rPr>
          <w:rFonts w:cs="Arial"/>
          <w:iCs/>
        </w:rPr>
        <w:t>L’esmentada documentació haurà de presentar-se en qualsevol de les llengües cooficials de Catalunya, anirà degudament signada pel sol·licitant i serà original o còpia degudament autenticada.</w:t>
      </w:r>
    </w:p>
    <w:p w14:paraId="17C85E49" w14:textId="77777777" w:rsidR="00D23018" w:rsidRPr="006B2BB1" w:rsidRDefault="00D23018" w:rsidP="00887349">
      <w:pPr>
        <w:spacing w:line="276" w:lineRule="auto"/>
        <w:rPr>
          <w:rFonts w:cs="Arial"/>
          <w:b/>
          <w:iCs/>
          <w:u w:val="single"/>
        </w:rPr>
      </w:pPr>
    </w:p>
    <w:p w14:paraId="7CD5C725" w14:textId="77777777" w:rsidR="00D23018" w:rsidRPr="006B2BB1" w:rsidRDefault="00D23018" w:rsidP="00887349">
      <w:pPr>
        <w:spacing w:line="276" w:lineRule="auto"/>
        <w:rPr>
          <w:rFonts w:cs="Arial"/>
          <w:b/>
          <w:iCs/>
          <w:u w:val="single"/>
        </w:rPr>
      </w:pPr>
      <w:r w:rsidRPr="006B2BB1">
        <w:rPr>
          <w:rFonts w:cs="Arial"/>
          <w:b/>
          <w:iCs/>
          <w:u w:val="single"/>
        </w:rPr>
        <w:t>7.- Termini, forma i  lloc de presentació de les sol·licituds</w:t>
      </w:r>
    </w:p>
    <w:p w14:paraId="3045D239" w14:textId="77777777" w:rsidR="00D23018" w:rsidRPr="006B2BB1" w:rsidRDefault="00D23018" w:rsidP="00887349">
      <w:pPr>
        <w:spacing w:line="276" w:lineRule="auto"/>
        <w:rPr>
          <w:rFonts w:cs="Arial"/>
          <w:iCs/>
        </w:rPr>
      </w:pPr>
    </w:p>
    <w:p w14:paraId="019EB13F" w14:textId="3B718B7E" w:rsidR="00D23018" w:rsidRPr="006B2BB1" w:rsidRDefault="00D23018" w:rsidP="00887349">
      <w:pPr>
        <w:spacing w:line="276" w:lineRule="auto"/>
        <w:rPr>
          <w:rFonts w:cs="Arial"/>
          <w:iCs/>
        </w:rPr>
      </w:pPr>
      <w:r w:rsidRPr="006B2BB1">
        <w:rPr>
          <w:rFonts w:cs="Arial"/>
          <w:iCs/>
        </w:rPr>
        <w:t xml:space="preserve">El termini de presentació de les sol·licituds s’iniciarà el dia </w:t>
      </w:r>
      <w:r w:rsidR="002965DB">
        <w:rPr>
          <w:rFonts w:cs="Arial"/>
          <w:iCs/>
        </w:rPr>
        <w:t>1</w:t>
      </w:r>
      <w:r w:rsidRPr="006B2BB1">
        <w:rPr>
          <w:rFonts w:cs="Arial"/>
          <w:iCs/>
        </w:rPr>
        <w:t xml:space="preserve"> de </w:t>
      </w:r>
      <w:r w:rsidR="00BE39E1">
        <w:rPr>
          <w:rFonts w:cs="Arial"/>
          <w:iCs/>
        </w:rPr>
        <w:t>març</w:t>
      </w:r>
      <w:r w:rsidRPr="006B2BB1">
        <w:rPr>
          <w:rFonts w:cs="Arial"/>
          <w:iCs/>
        </w:rPr>
        <w:t xml:space="preserve"> de </w:t>
      </w:r>
      <w:r w:rsidR="006B2BB1">
        <w:rPr>
          <w:rFonts w:cs="Arial"/>
          <w:iCs/>
        </w:rPr>
        <w:t>2022</w:t>
      </w:r>
      <w:r w:rsidRPr="006B2BB1">
        <w:rPr>
          <w:rFonts w:cs="Arial"/>
          <w:iCs/>
        </w:rPr>
        <w:t xml:space="preserve"> finalitzarà el dia 31 de </w:t>
      </w:r>
      <w:r w:rsidR="00BE39E1">
        <w:rPr>
          <w:rFonts w:cs="Arial"/>
          <w:iCs/>
        </w:rPr>
        <w:t>març</w:t>
      </w:r>
      <w:r w:rsidRPr="006B2BB1">
        <w:rPr>
          <w:rFonts w:cs="Arial"/>
          <w:iCs/>
        </w:rPr>
        <w:t xml:space="preserve"> de </w:t>
      </w:r>
      <w:r w:rsidR="006B2BB1">
        <w:rPr>
          <w:rFonts w:cs="Arial"/>
          <w:iCs/>
        </w:rPr>
        <w:t>2022</w:t>
      </w:r>
      <w:r w:rsidRPr="006B2BB1">
        <w:rPr>
          <w:rFonts w:cs="Arial"/>
          <w:iCs/>
        </w:rPr>
        <w:t xml:space="preserve"> inclòs en una única convocatòria.</w:t>
      </w:r>
    </w:p>
    <w:p w14:paraId="40027DE0" w14:textId="77777777" w:rsidR="00D23018" w:rsidRPr="006B2BB1" w:rsidRDefault="00D23018" w:rsidP="00887349">
      <w:pPr>
        <w:spacing w:line="276" w:lineRule="auto"/>
        <w:rPr>
          <w:rFonts w:cs="Arial"/>
          <w:b/>
          <w:iCs/>
          <w:u w:val="single"/>
        </w:rPr>
      </w:pPr>
    </w:p>
    <w:p w14:paraId="3AA3D8DD" w14:textId="77C12068" w:rsidR="00D23018" w:rsidRPr="006B2BB1" w:rsidRDefault="00D23018" w:rsidP="00887349">
      <w:pPr>
        <w:spacing w:line="276" w:lineRule="auto"/>
        <w:rPr>
          <w:rFonts w:cs="Arial"/>
          <w:iCs/>
        </w:rPr>
      </w:pPr>
      <w:r w:rsidRPr="006B2BB1">
        <w:rPr>
          <w:rFonts w:cs="Arial"/>
          <w:iCs/>
        </w:rPr>
        <w:t xml:space="preserve">Les sol·licituds podran presentar-se per escrit mitjançant la </w:t>
      </w:r>
      <w:r w:rsidR="003076B7" w:rsidRPr="006B2BB1">
        <w:rPr>
          <w:rFonts w:cs="Arial"/>
          <w:iCs/>
        </w:rPr>
        <w:t>complementació</w:t>
      </w:r>
      <w:r w:rsidRPr="006B2BB1">
        <w:rPr>
          <w:rFonts w:cs="Arial"/>
          <w:iCs/>
        </w:rPr>
        <w:t xml:space="preserve"> del model normalitzat, que serà signat per l’interessat/da o pel  legal representant de l’entitat.</w:t>
      </w:r>
    </w:p>
    <w:p w14:paraId="3AC35719" w14:textId="77777777" w:rsidR="00D23018" w:rsidRPr="006B2BB1" w:rsidRDefault="00D23018" w:rsidP="00887349">
      <w:pPr>
        <w:spacing w:line="276" w:lineRule="auto"/>
        <w:rPr>
          <w:rFonts w:cs="Arial"/>
          <w:iCs/>
        </w:rPr>
      </w:pPr>
    </w:p>
    <w:p w14:paraId="72F1387D" w14:textId="77777777" w:rsidR="00D23018" w:rsidRPr="006B2BB1" w:rsidRDefault="00D23018" w:rsidP="00887349">
      <w:pPr>
        <w:spacing w:line="276" w:lineRule="auto"/>
        <w:rPr>
          <w:rFonts w:cs="Arial"/>
          <w:iCs/>
        </w:rPr>
      </w:pPr>
      <w:r w:rsidRPr="006B2BB1">
        <w:rPr>
          <w:rFonts w:cs="Arial"/>
          <w:iCs/>
        </w:rPr>
        <w:t xml:space="preserve">El model normalitzat de sol·licitud, així com el de tots els documents exigits a la base 5 podrà trobar-se a les oficines de l’Ajuntament o bé a la pàgina </w:t>
      </w:r>
      <w:hyperlink r:id="rId7" w:history="1">
        <w:r w:rsidRPr="006B2BB1">
          <w:rPr>
            <w:rStyle w:val="Hipervnculo"/>
            <w:rFonts w:cs="Arial"/>
            <w:iCs/>
          </w:rPr>
          <w:t>www.vilamajor.cat</w:t>
        </w:r>
      </w:hyperlink>
      <w:r w:rsidRPr="006B2BB1">
        <w:rPr>
          <w:rFonts w:cs="Arial"/>
          <w:iCs/>
        </w:rPr>
        <w:t>.</w:t>
      </w:r>
    </w:p>
    <w:p w14:paraId="2B110E85" w14:textId="77777777" w:rsidR="00D23018" w:rsidRPr="006B2BB1" w:rsidRDefault="00D23018" w:rsidP="00887349">
      <w:pPr>
        <w:pStyle w:val="Ttulo8"/>
        <w:spacing w:line="276" w:lineRule="auto"/>
        <w:jc w:val="both"/>
        <w:rPr>
          <w:rFonts w:ascii="Arial" w:hAnsi="Arial" w:cs="Arial"/>
          <w:i w:val="0"/>
          <w:sz w:val="20"/>
          <w:szCs w:val="20"/>
        </w:rPr>
      </w:pPr>
      <w:r w:rsidRPr="006B2BB1">
        <w:rPr>
          <w:rFonts w:ascii="Arial" w:hAnsi="Arial" w:cs="Arial"/>
          <w:i w:val="0"/>
          <w:sz w:val="20"/>
          <w:szCs w:val="20"/>
        </w:rPr>
        <w:t>Les sol·licituds conjuntament amb la documentació exigida a la base 5 s’hauran de presentar al Registre de l’Ajuntament, de forma telemàtica.</w:t>
      </w:r>
    </w:p>
    <w:p w14:paraId="4866C893" w14:textId="77777777" w:rsidR="00D23018" w:rsidRPr="006B2BB1" w:rsidRDefault="00D23018" w:rsidP="00887349">
      <w:pPr>
        <w:pStyle w:val="Ttulo8"/>
        <w:spacing w:line="276" w:lineRule="auto"/>
        <w:jc w:val="both"/>
        <w:rPr>
          <w:rFonts w:ascii="Arial" w:hAnsi="Arial" w:cs="Arial"/>
          <w:i w:val="0"/>
          <w:sz w:val="20"/>
          <w:szCs w:val="20"/>
        </w:rPr>
      </w:pPr>
      <w:r w:rsidRPr="006B2BB1">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A299B73" w14:textId="77777777" w:rsidR="00D23018" w:rsidRPr="006B2BB1" w:rsidRDefault="00D23018" w:rsidP="00887349">
      <w:pPr>
        <w:spacing w:line="276" w:lineRule="auto"/>
        <w:rPr>
          <w:rFonts w:cs="Arial"/>
          <w:iCs/>
        </w:rPr>
      </w:pPr>
    </w:p>
    <w:p w14:paraId="193D61C6" w14:textId="0B778271" w:rsidR="00D23018" w:rsidRDefault="00D23018" w:rsidP="00887349">
      <w:pPr>
        <w:spacing w:line="276" w:lineRule="auto"/>
        <w:rPr>
          <w:rFonts w:cs="Arial"/>
          <w:iCs/>
        </w:rPr>
      </w:pPr>
      <w:r w:rsidRPr="006B2BB1">
        <w:rPr>
          <w:rFonts w:cs="Arial"/>
          <w:iCs/>
        </w:rPr>
        <w:t xml:space="preserve">La presentació de la sol·licitud de subvenció pressuposa el coneixement i l’acceptació de les normes que la regulen. </w:t>
      </w:r>
    </w:p>
    <w:p w14:paraId="02D3D171" w14:textId="77777777" w:rsidR="00BE39E1" w:rsidRPr="006B2BB1" w:rsidRDefault="00BE39E1" w:rsidP="00887349">
      <w:pPr>
        <w:spacing w:line="276" w:lineRule="auto"/>
        <w:rPr>
          <w:rFonts w:cs="Arial"/>
          <w:iCs/>
        </w:rPr>
      </w:pPr>
    </w:p>
    <w:p w14:paraId="25CF0DAC" w14:textId="77777777" w:rsidR="00D23018" w:rsidRPr="006B2BB1" w:rsidRDefault="00D23018" w:rsidP="00887349">
      <w:pPr>
        <w:pStyle w:val="Textoindependiente3"/>
        <w:pBdr>
          <w:bottom w:val="none" w:sz="0" w:space="0" w:color="auto"/>
        </w:pBdr>
        <w:spacing w:line="276" w:lineRule="auto"/>
        <w:rPr>
          <w:rFonts w:ascii="Arial" w:hAnsi="Arial" w:cs="Arial"/>
          <w:iCs/>
          <w:sz w:val="20"/>
          <w:u w:val="single"/>
        </w:rPr>
      </w:pPr>
      <w:r w:rsidRPr="006B2BB1">
        <w:rPr>
          <w:rFonts w:ascii="Arial" w:hAnsi="Arial" w:cs="Arial"/>
          <w:iCs/>
          <w:sz w:val="20"/>
          <w:u w:val="single"/>
        </w:rPr>
        <w:t>8.- Rectificació de defectes o omissions en la documentació</w:t>
      </w:r>
    </w:p>
    <w:p w14:paraId="134C34D6" w14:textId="77777777" w:rsidR="00D23018" w:rsidRPr="006B2BB1" w:rsidRDefault="00D23018" w:rsidP="00887349">
      <w:pPr>
        <w:pStyle w:val="Textoindependiente3"/>
        <w:pBdr>
          <w:bottom w:val="none" w:sz="0" w:space="0" w:color="auto"/>
        </w:pBdr>
        <w:spacing w:line="276" w:lineRule="auto"/>
        <w:rPr>
          <w:rFonts w:ascii="Arial" w:hAnsi="Arial" w:cs="Arial"/>
          <w:iCs/>
          <w:sz w:val="20"/>
        </w:rPr>
      </w:pPr>
    </w:p>
    <w:p w14:paraId="6D93B5CE"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56B2854A" w14:textId="77777777" w:rsidR="00D23018" w:rsidRPr="006B2BB1" w:rsidRDefault="00D23018" w:rsidP="00887349">
      <w:pPr>
        <w:spacing w:line="276" w:lineRule="auto"/>
        <w:rPr>
          <w:rFonts w:cs="Arial"/>
          <w:iCs/>
        </w:rPr>
      </w:pPr>
    </w:p>
    <w:p w14:paraId="19B03FA0" w14:textId="1F327B3F" w:rsidR="00D23018" w:rsidRPr="006B2BB1" w:rsidRDefault="00D23018" w:rsidP="00887349">
      <w:pPr>
        <w:pStyle w:val="Ttulo2"/>
        <w:spacing w:line="276" w:lineRule="auto"/>
        <w:rPr>
          <w:rFonts w:ascii="Arial" w:hAnsi="Arial" w:cs="Arial"/>
          <w:iCs/>
          <w:sz w:val="20"/>
        </w:rPr>
      </w:pPr>
      <w:r w:rsidRPr="006B2BB1">
        <w:rPr>
          <w:rFonts w:ascii="Arial" w:hAnsi="Arial" w:cs="Arial"/>
          <w:iCs/>
          <w:sz w:val="20"/>
        </w:rPr>
        <w:t>9.- Òrgans competents per a la instrucció i la proposta de concessió</w:t>
      </w:r>
    </w:p>
    <w:p w14:paraId="1985AB81" w14:textId="77777777" w:rsidR="00D23018" w:rsidRPr="006B2BB1" w:rsidRDefault="00D23018" w:rsidP="00887349">
      <w:pPr>
        <w:spacing w:line="276" w:lineRule="auto"/>
        <w:rPr>
          <w:rFonts w:cs="Arial"/>
          <w:iCs/>
        </w:rPr>
      </w:pPr>
    </w:p>
    <w:p w14:paraId="38112731" w14:textId="77777777" w:rsidR="00D23018" w:rsidRPr="006B2BB1" w:rsidRDefault="00D23018" w:rsidP="00887349">
      <w:pPr>
        <w:pStyle w:val="Textoindependiente2"/>
        <w:spacing w:line="276" w:lineRule="auto"/>
        <w:jc w:val="both"/>
        <w:rPr>
          <w:rFonts w:ascii="Arial" w:hAnsi="Arial" w:cs="Arial"/>
          <w:iCs/>
          <w:sz w:val="20"/>
        </w:rPr>
      </w:pPr>
      <w:r w:rsidRPr="006B2BB1">
        <w:rPr>
          <w:rFonts w:ascii="Arial" w:hAnsi="Arial" w:cs="Arial"/>
          <w:iCs/>
          <w:sz w:val="20"/>
        </w:rPr>
        <w:t>L’òrgan responsable de la instrucció del procediment per a l’atorgament de les subvencions previstes en les presents bases serà l’Àrea de Serveis Personals.</w:t>
      </w:r>
    </w:p>
    <w:p w14:paraId="0519468A" w14:textId="77777777" w:rsidR="00D23018" w:rsidRPr="006B2BB1" w:rsidRDefault="00D23018" w:rsidP="00887349">
      <w:pPr>
        <w:spacing w:line="276" w:lineRule="auto"/>
        <w:rPr>
          <w:rFonts w:cs="Arial"/>
          <w:iCs/>
        </w:rPr>
      </w:pPr>
      <w:r w:rsidRPr="006B2BB1">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35B3D767" w14:textId="77777777" w:rsidR="00D23018" w:rsidRPr="006B2BB1" w:rsidRDefault="00D23018" w:rsidP="00887349">
      <w:pPr>
        <w:spacing w:line="276" w:lineRule="auto"/>
        <w:ind w:left="720"/>
        <w:rPr>
          <w:rFonts w:cs="Arial"/>
          <w:iCs/>
        </w:rPr>
      </w:pPr>
    </w:p>
    <w:p w14:paraId="4F5B57E5" w14:textId="77777777" w:rsidR="00D23018" w:rsidRPr="006B2BB1" w:rsidRDefault="00D23018" w:rsidP="00887349">
      <w:pPr>
        <w:numPr>
          <w:ilvl w:val="0"/>
          <w:numId w:val="1"/>
        </w:numPr>
        <w:spacing w:line="276" w:lineRule="auto"/>
        <w:rPr>
          <w:rFonts w:cs="Arial"/>
          <w:iCs/>
        </w:rPr>
      </w:pPr>
      <w:r w:rsidRPr="006B2BB1">
        <w:rPr>
          <w:rFonts w:cs="Arial"/>
          <w:iCs/>
        </w:rPr>
        <w:t>Alcalde/essa</w:t>
      </w:r>
    </w:p>
    <w:p w14:paraId="7E47BEFC" w14:textId="77777777" w:rsidR="00D23018" w:rsidRPr="006B2BB1" w:rsidRDefault="00D23018" w:rsidP="00887349">
      <w:pPr>
        <w:numPr>
          <w:ilvl w:val="0"/>
          <w:numId w:val="1"/>
        </w:numPr>
        <w:spacing w:line="276" w:lineRule="auto"/>
        <w:rPr>
          <w:rFonts w:cs="Arial"/>
          <w:iCs/>
        </w:rPr>
      </w:pPr>
      <w:r w:rsidRPr="006B2BB1">
        <w:rPr>
          <w:rFonts w:cs="Arial"/>
          <w:iCs/>
        </w:rPr>
        <w:t>Secretari/a</w:t>
      </w:r>
    </w:p>
    <w:p w14:paraId="2176BEBD" w14:textId="77777777" w:rsidR="00D23018" w:rsidRPr="006B2BB1" w:rsidRDefault="00D23018" w:rsidP="00887349">
      <w:pPr>
        <w:numPr>
          <w:ilvl w:val="0"/>
          <w:numId w:val="1"/>
        </w:numPr>
        <w:spacing w:line="276" w:lineRule="auto"/>
        <w:rPr>
          <w:rFonts w:cs="Arial"/>
          <w:iCs/>
        </w:rPr>
      </w:pPr>
      <w:r w:rsidRPr="006B2BB1">
        <w:rPr>
          <w:rFonts w:cs="Arial"/>
          <w:iCs/>
        </w:rPr>
        <w:t>Regidor/a de Cultura</w:t>
      </w:r>
    </w:p>
    <w:p w14:paraId="63800F6E"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42DCE6B2"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 xml:space="preserve">L’òrgan responsable de la resolució del procediment per a l’atorgament de les subvencions serà la Junta de Govern Local, vist el decret d’alcaldia núm. 435/2019 de data 20/06/2019 de delegacions d’atribucions. </w:t>
      </w:r>
    </w:p>
    <w:p w14:paraId="2F8B1E8B"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071F9936"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L’òrgan competent per a la concessió podrà, discrecionalment, deixar desert el concurs o no esgotar el crèdit total previst.</w:t>
      </w:r>
    </w:p>
    <w:p w14:paraId="62455082"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182E654B" w14:textId="3A891B59" w:rsidR="00D23018" w:rsidRPr="006B2BB1" w:rsidRDefault="00D23018" w:rsidP="00887349">
      <w:pPr>
        <w:pStyle w:val="Textoindependiente3"/>
        <w:pBdr>
          <w:bottom w:val="none" w:sz="0" w:space="0" w:color="auto"/>
        </w:pBdr>
        <w:spacing w:line="276" w:lineRule="auto"/>
        <w:rPr>
          <w:rFonts w:ascii="Arial" w:hAnsi="Arial" w:cs="Arial"/>
          <w:iCs/>
          <w:sz w:val="20"/>
          <w:u w:val="single"/>
        </w:rPr>
      </w:pPr>
      <w:r w:rsidRPr="006B2BB1">
        <w:rPr>
          <w:rFonts w:ascii="Arial" w:hAnsi="Arial" w:cs="Arial"/>
          <w:iCs/>
          <w:sz w:val="20"/>
          <w:u w:val="single"/>
        </w:rPr>
        <w:t xml:space="preserve">10.- Termini de resolució i de notificació </w:t>
      </w:r>
    </w:p>
    <w:p w14:paraId="46F0AE76"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1A61B1E5"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S’examinaran conjuntament, en un sol procediment, totes les sol·licituds presentades dins del termini establert, i es resoldrà en un únic acte administratiu.</w:t>
      </w:r>
    </w:p>
    <w:p w14:paraId="30F26D8B"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5F612EAF"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 xml:space="preserve">El termini per a l’atorgament de les subvencions serà, com a màxim, de tres mesos a comptar des de la data de tancament del període de presentació de sol·licituds. </w:t>
      </w:r>
    </w:p>
    <w:p w14:paraId="2E48CA77"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398BF75F"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 xml:space="preserve">La manca de resolució dins el termini indicat tindrà efectes </w:t>
      </w:r>
      <w:proofErr w:type="spellStart"/>
      <w:r w:rsidRPr="006B2BB1">
        <w:rPr>
          <w:rFonts w:ascii="Arial" w:hAnsi="Arial" w:cs="Arial"/>
          <w:b w:val="0"/>
          <w:iCs/>
          <w:sz w:val="20"/>
        </w:rPr>
        <w:t>desestimatoris</w:t>
      </w:r>
      <w:proofErr w:type="spellEnd"/>
      <w:r w:rsidRPr="006B2BB1">
        <w:rPr>
          <w:rFonts w:ascii="Arial" w:hAnsi="Arial" w:cs="Arial"/>
          <w:b w:val="0"/>
          <w:iCs/>
          <w:sz w:val="20"/>
        </w:rPr>
        <w:t>.</w:t>
      </w:r>
    </w:p>
    <w:p w14:paraId="499DBD92"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437E5D82"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iCs/>
          <w:sz w:val="20"/>
          <w:u w:val="single"/>
        </w:rPr>
        <w:t>11.- Règim de recursos</w:t>
      </w:r>
    </w:p>
    <w:p w14:paraId="61D62B67"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704BECD3"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BC955C3"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65EBDE19"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24B45121"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349935FB" w14:textId="77777777" w:rsidR="00D23018" w:rsidRPr="006B2BB1" w:rsidRDefault="00D23018" w:rsidP="00887349">
      <w:pPr>
        <w:pStyle w:val="Textoindependiente3"/>
        <w:pBdr>
          <w:bottom w:val="none" w:sz="0" w:space="0" w:color="auto"/>
        </w:pBdr>
        <w:spacing w:line="276" w:lineRule="auto"/>
        <w:rPr>
          <w:rFonts w:ascii="Arial" w:hAnsi="Arial" w:cs="Arial"/>
          <w:iCs/>
          <w:sz w:val="20"/>
          <w:u w:val="single"/>
        </w:rPr>
      </w:pPr>
      <w:r w:rsidRPr="006B2BB1">
        <w:rPr>
          <w:rFonts w:ascii="Arial" w:hAnsi="Arial" w:cs="Arial"/>
          <w:iCs/>
          <w:sz w:val="20"/>
          <w:u w:val="single"/>
        </w:rPr>
        <w:t>12.- Criteris objectius d’atorgament de la subvenció</w:t>
      </w:r>
    </w:p>
    <w:p w14:paraId="74B8B399"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6CCEF77B"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r w:rsidRPr="006B2BB1">
        <w:rPr>
          <w:rFonts w:ascii="Arial" w:hAnsi="Arial" w:cs="Arial"/>
          <w:b w:val="0"/>
          <w:iCs/>
          <w:sz w:val="20"/>
        </w:rPr>
        <w:t>Les subvencions s’atorgaran a aquells sol·licitants que obtinguin millor valoració un cop aplicats els següents criteris objectius.</w:t>
      </w:r>
    </w:p>
    <w:p w14:paraId="5AF9101C" w14:textId="77777777" w:rsidR="00D23018" w:rsidRPr="006B2BB1" w:rsidRDefault="00D23018" w:rsidP="00887349">
      <w:pPr>
        <w:pStyle w:val="Textoindependiente3"/>
        <w:pBdr>
          <w:bottom w:val="none" w:sz="0" w:space="0" w:color="auto"/>
        </w:pBdr>
        <w:spacing w:line="276" w:lineRule="auto"/>
        <w:rPr>
          <w:rFonts w:ascii="Arial" w:hAnsi="Arial" w:cs="Arial"/>
          <w:b w:val="0"/>
          <w:iCs/>
          <w:sz w:val="20"/>
        </w:rPr>
      </w:pPr>
    </w:p>
    <w:p w14:paraId="1FEBE7B4" w14:textId="77777777" w:rsidR="00D23018" w:rsidRPr="006B2BB1" w:rsidRDefault="00D23018" w:rsidP="00887349">
      <w:pPr>
        <w:spacing w:line="276" w:lineRule="auto"/>
        <w:rPr>
          <w:rFonts w:cs="Arial"/>
          <w:iCs/>
        </w:rPr>
      </w:pPr>
      <w:r w:rsidRPr="006B2BB1">
        <w:rPr>
          <w:rFonts w:cs="Arial"/>
          <w:iCs/>
        </w:rPr>
        <w:t>Per a la valoració de les sol·licituds presentades, únicament es tindran en compte els següents criteris objectius, aplicats d’acord amb la ponderació indicada:</w:t>
      </w:r>
    </w:p>
    <w:p w14:paraId="38249C96" w14:textId="3A1FFED0" w:rsidR="00D23018" w:rsidRPr="006B2BB1" w:rsidRDefault="00D23018" w:rsidP="00887349">
      <w:pPr>
        <w:spacing w:line="276" w:lineRule="auto"/>
        <w:rPr>
          <w:rFonts w:cs="Arial"/>
          <w:iCs/>
        </w:rPr>
      </w:pPr>
      <w:r w:rsidRPr="006B2BB1">
        <w:rPr>
          <w:rFonts w:cs="Arial"/>
          <w:b/>
          <w:iCs/>
        </w:rPr>
        <w:t>Interès de l’activitat o projecte</w:t>
      </w:r>
      <w:r w:rsidRPr="006B2BB1">
        <w:rPr>
          <w:rFonts w:cs="Arial"/>
          <w:iCs/>
        </w:rPr>
        <w:t>: Dada que ve marcada pel criteri de si és interessant l’activitat o no.</w:t>
      </w:r>
    </w:p>
    <w:p w14:paraId="6F98092C" w14:textId="45404E98" w:rsidR="00D23018" w:rsidRPr="006B2BB1" w:rsidRDefault="00D23018" w:rsidP="0067159B">
      <w:pPr>
        <w:spacing w:line="276" w:lineRule="auto"/>
        <w:ind w:firstLine="708"/>
        <w:rPr>
          <w:rFonts w:cs="Arial"/>
          <w:iCs/>
        </w:rPr>
      </w:pPr>
      <w:r w:rsidRPr="006B2BB1">
        <w:rPr>
          <w:rFonts w:cs="Arial"/>
          <w:iCs/>
        </w:rPr>
        <w:t>1.Que assegura o quasi assegura el compliment del/s objectius. Puntuació: 3.</w:t>
      </w:r>
    </w:p>
    <w:p w14:paraId="36A4BF4B" w14:textId="6EAEF24E" w:rsidR="00D23018" w:rsidRPr="006B2BB1" w:rsidRDefault="00D23018" w:rsidP="00887349">
      <w:pPr>
        <w:spacing w:line="276" w:lineRule="auto"/>
        <w:ind w:left="708"/>
        <w:rPr>
          <w:rFonts w:cs="Arial"/>
          <w:iCs/>
        </w:rPr>
      </w:pPr>
      <w:r w:rsidRPr="006B2BB1">
        <w:rPr>
          <w:rFonts w:cs="Arial"/>
          <w:iCs/>
        </w:rPr>
        <w:t>2. Que incideix molt favorablement. Puntuació: 2.</w:t>
      </w:r>
    </w:p>
    <w:p w14:paraId="2C20F3AC" w14:textId="77777777" w:rsidR="0067159B" w:rsidRDefault="00D23018" w:rsidP="0067159B">
      <w:pPr>
        <w:spacing w:line="276" w:lineRule="auto"/>
        <w:ind w:left="708"/>
        <w:rPr>
          <w:rFonts w:cs="Arial"/>
          <w:iCs/>
        </w:rPr>
      </w:pPr>
      <w:r w:rsidRPr="006B2BB1">
        <w:rPr>
          <w:rFonts w:cs="Arial"/>
          <w:iCs/>
        </w:rPr>
        <w:t xml:space="preserve">3. Que incideix favorablement. Puntuació: 1. </w:t>
      </w:r>
    </w:p>
    <w:p w14:paraId="0BA39D31" w14:textId="77DCC734" w:rsidR="00D23018" w:rsidRDefault="00D23018" w:rsidP="0067159B">
      <w:pPr>
        <w:spacing w:line="276" w:lineRule="auto"/>
        <w:ind w:left="708"/>
        <w:rPr>
          <w:rFonts w:cs="Arial"/>
          <w:iCs/>
        </w:rPr>
      </w:pPr>
      <w:r w:rsidRPr="006B2BB1">
        <w:rPr>
          <w:rFonts w:cs="Arial"/>
          <w:iCs/>
        </w:rPr>
        <w:t>4. És poc rellevant. Puntuació: 0.</w:t>
      </w:r>
    </w:p>
    <w:p w14:paraId="6BD31258" w14:textId="77777777" w:rsidR="0067159B" w:rsidRPr="006B2BB1" w:rsidRDefault="0067159B" w:rsidP="0067159B">
      <w:pPr>
        <w:spacing w:line="276" w:lineRule="auto"/>
        <w:ind w:left="708"/>
        <w:rPr>
          <w:rFonts w:cs="Arial"/>
          <w:iCs/>
        </w:rPr>
      </w:pPr>
    </w:p>
    <w:p w14:paraId="1ED20CA3" w14:textId="77777777" w:rsidR="00D23018" w:rsidRPr="006B2BB1" w:rsidRDefault="00D23018" w:rsidP="00887349">
      <w:pPr>
        <w:spacing w:line="276" w:lineRule="auto"/>
        <w:rPr>
          <w:rFonts w:cs="Arial"/>
          <w:iCs/>
        </w:rPr>
      </w:pPr>
      <w:r w:rsidRPr="006B2BB1">
        <w:rPr>
          <w:rFonts w:cs="Arial"/>
          <w:b/>
          <w:iCs/>
        </w:rPr>
        <w:t>Autofinançament:</w:t>
      </w:r>
      <w:r w:rsidRPr="006B2BB1">
        <w:rPr>
          <w:rFonts w:cs="Arial"/>
          <w:iCs/>
        </w:rPr>
        <w:t xml:space="preserve"> Partim de la base que hi ha 3 nivells de finançament: </w:t>
      </w:r>
    </w:p>
    <w:p w14:paraId="7B3B86A7" w14:textId="77777777" w:rsidR="00D23018" w:rsidRPr="006B2BB1" w:rsidRDefault="00D23018" w:rsidP="00887349">
      <w:pPr>
        <w:spacing w:line="276" w:lineRule="auto"/>
        <w:ind w:left="708"/>
        <w:rPr>
          <w:rFonts w:cs="Arial"/>
          <w:iCs/>
        </w:rPr>
      </w:pPr>
      <w:r w:rsidRPr="006B2BB1">
        <w:rPr>
          <w:rFonts w:cs="Arial"/>
          <w:iCs/>
        </w:rPr>
        <w:t xml:space="preserve">Si es demana fins el 25%, es puntua amb un 3. </w:t>
      </w:r>
    </w:p>
    <w:p w14:paraId="35A9B2C6" w14:textId="77777777" w:rsidR="00D23018" w:rsidRPr="006B2BB1" w:rsidRDefault="00D23018" w:rsidP="00887349">
      <w:pPr>
        <w:spacing w:line="276" w:lineRule="auto"/>
        <w:ind w:left="708"/>
        <w:rPr>
          <w:rFonts w:cs="Arial"/>
          <w:iCs/>
        </w:rPr>
      </w:pPr>
      <w:r w:rsidRPr="006B2BB1">
        <w:rPr>
          <w:rFonts w:cs="Arial"/>
          <w:iCs/>
        </w:rPr>
        <w:t xml:space="preserve">Si es demana fins el 50%, es puntua amb un 2. </w:t>
      </w:r>
    </w:p>
    <w:p w14:paraId="4A3C2461" w14:textId="77777777" w:rsidR="00D23018" w:rsidRPr="006B2BB1" w:rsidRDefault="00D23018" w:rsidP="00887349">
      <w:pPr>
        <w:spacing w:after="240" w:line="276" w:lineRule="auto"/>
        <w:ind w:left="708"/>
        <w:rPr>
          <w:rFonts w:cs="Arial"/>
          <w:iCs/>
        </w:rPr>
      </w:pPr>
      <w:r w:rsidRPr="006B2BB1">
        <w:rPr>
          <w:rFonts w:cs="Arial"/>
          <w:iCs/>
        </w:rPr>
        <w:t xml:space="preserve">Si es demana fins el 100%, es puntua amb un 1. </w:t>
      </w:r>
    </w:p>
    <w:p w14:paraId="004C7DE6" w14:textId="77777777" w:rsidR="00D23018" w:rsidRPr="006B2BB1" w:rsidRDefault="00D23018" w:rsidP="00887349">
      <w:pPr>
        <w:spacing w:line="276" w:lineRule="auto"/>
        <w:rPr>
          <w:rFonts w:cs="Arial"/>
          <w:iCs/>
        </w:rPr>
      </w:pPr>
      <w:r w:rsidRPr="006B2BB1">
        <w:rPr>
          <w:rFonts w:cs="Arial"/>
          <w:b/>
          <w:iCs/>
        </w:rPr>
        <w:t>Participació</w:t>
      </w:r>
      <w:r w:rsidRPr="006B2BB1">
        <w:rPr>
          <w:rFonts w:cs="Arial"/>
          <w:iCs/>
        </w:rPr>
        <w:t xml:space="preserve">: Perquè l’activitat pugui ser considerada òptima, quant a la seva possible incidència en la població, la previsió de la potencialment interessada hauria d’arribar al 10% de la total del municipi. </w:t>
      </w:r>
    </w:p>
    <w:p w14:paraId="1186A02C" w14:textId="77777777" w:rsidR="00D23018" w:rsidRPr="006B2BB1" w:rsidRDefault="00D23018" w:rsidP="00887349">
      <w:pPr>
        <w:spacing w:line="276" w:lineRule="auto"/>
        <w:rPr>
          <w:rFonts w:cs="Arial"/>
          <w:b/>
          <w:iCs/>
        </w:rPr>
      </w:pPr>
    </w:p>
    <w:p w14:paraId="74BB73A0" w14:textId="1B73AEEF" w:rsidR="00D23018" w:rsidRPr="006B2BB1" w:rsidRDefault="00D23018" w:rsidP="00887349">
      <w:pPr>
        <w:spacing w:line="276" w:lineRule="auto"/>
        <w:rPr>
          <w:rFonts w:cs="Arial"/>
          <w:iCs/>
        </w:rPr>
      </w:pPr>
      <w:r w:rsidRPr="006B2BB1">
        <w:rPr>
          <w:rFonts w:cs="Arial"/>
          <w:b/>
          <w:iCs/>
        </w:rPr>
        <w:t>Incidència amb la política municipal</w:t>
      </w:r>
      <w:r w:rsidRPr="006B2BB1">
        <w:rPr>
          <w:rFonts w:cs="Arial"/>
          <w:iCs/>
        </w:rPr>
        <w:t>: Partim de la pregunta “si l’activitat en qüestió no l’organitzés l’entitat, hauria d’estar programada per l’ajuntament?”.</w:t>
      </w:r>
    </w:p>
    <w:p w14:paraId="564FBFCF" w14:textId="77777777" w:rsidR="00D23018" w:rsidRPr="006B2BB1" w:rsidRDefault="00D23018" w:rsidP="00887349">
      <w:pPr>
        <w:spacing w:line="276" w:lineRule="auto"/>
        <w:ind w:left="708"/>
        <w:rPr>
          <w:rFonts w:cs="Arial"/>
          <w:iCs/>
        </w:rPr>
      </w:pPr>
      <w:r w:rsidRPr="006B2BB1">
        <w:rPr>
          <w:rFonts w:cs="Arial"/>
          <w:iCs/>
        </w:rPr>
        <w:t xml:space="preserve">Sí, segur: amb una puntuació de 3. </w:t>
      </w:r>
    </w:p>
    <w:p w14:paraId="4C7E4FD3" w14:textId="400ACF21" w:rsidR="00D23018" w:rsidRPr="006B2BB1" w:rsidRDefault="00D23018" w:rsidP="00887349">
      <w:pPr>
        <w:spacing w:line="276" w:lineRule="auto"/>
        <w:ind w:left="708"/>
        <w:rPr>
          <w:rFonts w:cs="Arial"/>
          <w:iCs/>
        </w:rPr>
      </w:pPr>
      <w:r w:rsidRPr="006B2BB1">
        <w:rPr>
          <w:rFonts w:cs="Arial"/>
          <w:iCs/>
        </w:rPr>
        <w:t>No seria indispensable, però seria molt important: amb un 2.</w:t>
      </w:r>
    </w:p>
    <w:p w14:paraId="24C93383" w14:textId="79B909B0" w:rsidR="00D23018" w:rsidRPr="006B2BB1" w:rsidRDefault="00D23018" w:rsidP="00887349">
      <w:pPr>
        <w:spacing w:line="276" w:lineRule="auto"/>
        <w:ind w:left="708"/>
        <w:rPr>
          <w:rFonts w:cs="Arial"/>
          <w:iCs/>
        </w:rPr>
      </w:pPr>
      <w:r w:rsidRPr="006B2BB1">
        <w:rPr>
          <w:rFonts w:cs="Arial"/>
          <w:iCs/>
        </w:rPr>
        <w:t>Seria important: amb un 1.</w:t>
      </w:r>
    </w:p>
    <w:p w14:paraId="55C9E49B" w14:textId="4AB5A9EF" w:rsidR="00D23018" w:rsidRPr="006B2BB1" w:rsidRDefault="00D23018" w:rsidP="00887349">
      <w:pPr>
        <w:spacing w:after="240" w:line="276" w:lineRule="auto"/>
        <w:ind w:left="708"/>
        <w:rPr>
          <w:rFonts w:cs="Arial"/>
          <w:iCs/>
        </w:rPr>
      </w:pPr>
      <w:r w:rsidRPr="006B2BB1">
        <w:rPr>
          <w:rFonts w:cs="Arial"/>
          <w:iCs/>
        </w:rPr>
        <w:t>Seria poc rellevant: amb un 0.</w:t>
      </w:r>
    </w:p>
    <w:p w14:paraId="3D53FB1B" w14:textId="77777777" w:rsidR="00D23018" w:rsidRPr="006B2BB1" w:rsidRDefault="00D23018" w:rsidP="00887349">
      <w:pPr>
        <w:spacing w:line="276" w:lineRule="auto"/>
        <w:rPr>
          <w:rFonts w:cs="Arial"/>
          <w:iCs/>
        </w:rPr>
      </w:pPr>
      <w:r w:rsidRPr="006B2BB1">
        <w:rPr>
          <w:rFonts w:cs="Arial"/>
          <w:b/>
          <w:iCs/>
        </w:rPr>
        <w:t>Interès a mantenir una tradició o activitat que contingui valors a preservar en el futur</w:t>
      </w:r>
      <w:r w:rsidRPr="006B2BB1">
        <w:rPr>
          <w:rFonts w:cs="Arial"/>
          <w:iCs/>
        </w:rPr>
        <w:t xml:space="preserve">: Important que en uns moments com els que vivim de crisi de valors, es tingui en compte que les entitats treballin per mantenir les tradicions i valors en evolució. En definitiva, d’una banda evitar l’estancament i de l’altra, evitar el “tot s’hi val”. </w:t>
      </w:r>
    </w:p>
    <w:p w14:paraId="59D50AC1" w14:textId="77777777" w:rsidR="00D23018" w:rsidRPr="006B2BB1" w:rsidRDefault="00D23018" w:rsidP="00887349">
      <w:pPr>
        <w:pStyle w:val="Textoindependiente2"/>
        <w:spacing w:line="276" w:lineRule="auto"/>
        <w:ind w:firstLine="708"/>
        <w:jc w:val="both"/>
        <w:rPr>
          <w:rFonts w:ascii="Arial" w:hAnsi="Arial" w:cs="Arial"/>
          <w:iCs/>
          <w:sz w:val="20"/>
        </w:rPr>
      </w:pPr>
      <w:r w:rsidRPr="006B2BB1">
        <w:rPr>
          <w:rFonts w:ascii="Arial" w:hAnsi="Arial" w:cs="Arial"/>
          <w:iCs/>
          <w:sz w:val="20"/>
        </w:rPr>
        <w:t>Puntuació genèrica de sí o no valorat amb 1 ó 0.</w:t>
      </w:r>
    </w:p>
    <w:p w14:paraId="5D0A870C" w14:textId="77777777" w:rsidR="00D23018" w:rsidRPr="006B2BB1" w:rsidRDefault="00D23018" w:rsidP="00887349">
      <w:pPr>
        <w:spacing w:line="276" w:lineRule="auto"/>
        <w:rPr>
          <w:rFonts w:cs="Arial"/>
          <w:iCs/>
        </w:rPr>
      </w:pPr>
      <w:r w:rsidRPr="006B2BB1">
        <w:rPr>
          <w:rFonts w:cs="Arial"/>
          <w:b/>
          <w:iCs/>
        </w:rPr>
        <w:t>Interès en mantenir la identitat, tradició i cultura catalanes:</w:t>
      </w:r>
      <w:r w:rsidRPr="006B2BB1">
        <w:rPr>
          <w:rFonts w:cs="Arial"/>
          <w:iCs/>
        </w:rPr>
        <w:t xml:space="preserve"> Manteniment i renovació de la identitat. </w:t>
      </w:r>
    </w:p>
    <w:p w14:paraId="77EBB7A4" w14:textId="77777777" w:rsidR="00D23018" w:rsidRPr="006B2BB1" w:rsidRDefault="00D23018" w:rsidP="00887349">
      <w:pPr>
        <w:spacing w:line="276" w:lineRule="auto"/>
        <w:rPr>
          <w:rFonts w:cs="Arial"/>
          <w:b/>
          <w:bCs/>
          <w:iCs/>
        </w:rPr>
      </w:pPr>
      <w:r w:rsidRPr="006B2BB1">
        <w:rPr>
          <w:rFonts w:cs="Arial"/>
          <w:iCs/>
        </w:rPr>
        <w:t>Puntuació genèrica de sí o no valorat amb 1 ó 0.</w:t>
      </w:r>
      <w:r w:rsidRPr="006B2BB1">
        <w:rPr>
          <w:rFonts w:cs="Arial"/>
          <w:b/>
          <w:bCs/>
          <w:iCs/>
        </w:rPr>
        <w:t xml:space="preserve"> </w:t>
      </w:r>
    </w:p>
    <w:p w14:paraId="28F0F814" w14:textId="77777777" w:rsidR="00D23018" w:rsidRPr="006B2BB1" w:rsidRDefault="00D23018" w:rsidP="00887349">
      <w:pPr>
        <w:spacing w:line="276" w:lineRule="auto"/>
        <w:rPr>
          <w:rFonts w:cs="Arial"/>
          <w:b/>
          <w:bCs/>
          <w:iCs/>
        </w:rPr>
      </w:pPr>
    </w:p>
    <w:p w14:paraId="3F69E784" w14:textId="77777777" w:rsidR="00D23018" w:rsidRPr="006B2BB1" w:rsidRDefault="00D23018" w:rsidP="00887349">
      <w:pPr>
        <w:spacing w:line="276" w:lineRule="auto"/>
        <w:rPr>
          <w:rFonts w:cs="Arial"/>
          <w:iCs/>
        </w:rPr>
      </w:pPr>
      <w:r w:rsidRPr="006B2BB1">
        <w:rPr>
          <w:rFonts w:cs="Arial"/>
          <w:b/>
          <w:bCs/>
          <w:iCs/>
        </w:rPr>
        <w:t xml:space="preserve">Col·laboració activa de l’entitat en activitats que organitza l’Ajuntament: </w:t>
      </w:r>
      <w:r w:rsidRPr="006B2BB1">
        <w:rPr>
          <w:rFonts w:cs="Arial"/>
          <w:iCs/>
        </w:rPr>
        <w:t xml:space="preserve">Si l’entitat participa activament a les activitats que organitza habitualment l’Ajuntament durant l’any i assisteixen a les reunions de coordinació a les quals se’ls convoca. </w:t>
      </w:r>
    </w:p>
    <w:p w14:paraId="5CE37B08" w14:textId="77777777" w:rsidR="00D23018" w:rsidRPr="006B2BB1" w:rsidRDefault="00D23018" w:rsidP="00887349">
      <w:pPr>
        <w:pStyle w:val="Textoindependiente2"/>
        <w:spacing w:line="276" w:lineRule="auto"/>
        <w:ind w:firstLine="708"/>
        <w:jc w:val="both"/>
        <w:rPr>
          <w:rFonts w:ascii="Arial" w:hAnsi="Arial" w:cs="Arial"/>
          <w:iCs/>
          <w:sz w:val="20"/>
        </w:rPr>
      </w:pPr>
      <w:r w:rsidRPr="006B2BB1">
        <w:rPr>
          <w:rFonts w:ascii="Arial" w:hAnsi="Arial" w:cs="Arial"/>
          <w:iCs/>
          <w:sz w:val="20"/>
        </w:rPr>
        <w:t>Puntuació genèrica de sí o no valorat amb 1 ó 0.</w:t>
      </w:r>
    </w:p>
    <w:p w14:paraId="1DF3D812" w14:textId="47053875" w:rsidR="00D23018" w:rsidRPr="006B2BB1" w:rsidRDefault="00D23018" w:rsidP="00887349">
      <w:pPr>
        <w:pStyle w:val="Ttulo2"/>
        <w:spacing w:line="276" w:lineRule="auto"/>
        <w:rPr>
          <w:rFonts w:ascii="Arial" w:hAnsi="Arial" w:cs="Arial"/>
          <w:iCs/>
          <w:sz w:val="20"/>
          <w:u w:val="none"/>
        </w:rPr>
      </w:pPr>
      <w:r w:rsidRPr="006B2BB1">
        <w:rPr>
          <w:rFonts w:ascii="Arial" w:hAnsi="Arial" w:cs="Arial"/>
          <w:iCs/>
          <w:sz w:val="20"/>
          <w:u w:val="none"/>
        </w:rPr>
        <w:t>Organització d’activitats dins els actes de la Festa Major o del Vilamagore Medieval</w:t>
      </w:r>
      <w:r w:rsidR="003076B7" w:rsidRPr="006B2BB1">
        <w:rPr>
          <w:rFonts w:ascii="Arial" w:hAnsi="Arial" w:cs="Arial"/>
          <w:iCs/>
          <w:sz w:val="20"/>
          <w:u w:val="none"/>
        </w:rPr>
        <w:t>:</w:t>
      </w:r>
    </w:p>
    <w:p w14:paraId="2EB4EF2D" w14:textId="77777777" w:rsidR="00D23018" w:rsidRPr="006B2BB1" w:rsidRDefault="00D23018" w:rsidP="00887349">
      <w:pPr>
        <w:pStyle w:val="Textoindependiente2"/>
        <w:spacing w:line="276" w:lineRule="auto"/>
        <w:ind w:firstLine="708"/>
        <w:jc w:val="both"/>
        <w:rPr>
          <w:rFonts w:ascii="Arial" w:eastAsia="Calibri" w:hAnsi="Arial" w:cs="Arial"/>
          <w:iCs/>
          <w:sz w:val="20"/>
        </w:rPr>
      </w:pPr>
      <w:r w:rsidRPr="006B2BB1">
        <w:rPr>
          <w:rFonts w:ascii="Arial" w:hAnsi="Arial" w:cs="Arial"/>
          <w:iCs/>
          <w:sz w:val="20"/>
        </w:rPr>
        <w:t>Puntuació genèrica de sí o no valorat amb 1 ó 0.</w:t>
      </w:r>
    </w:p>
    <w:p w14:paraId="6E485382" w14:textId="2E53B1F4" w:rsidR="00D23018" w:rsidRPr="006B2BB1" w:rsidRDefault="00D23018" w:rsidP="00887349">
      <w:pPr>
        <w:spacing w:line="276" w:lineRule="auto"/>
        <w:rPr>
          <w:rFonts w:cs="Arial"/>
          <w:b/>
          <w:bCs/>
          <w:iCs/>
        </w:rPr>
      </w:pPr>
      <w:r w:rsidRPr="006B2BB1">
        <w:rPr>
          <w:rFonts w:cs="Arial"/>
          <w:b/>
          <w:bCs/>
          <w:iCs/>
        </w:rPr>
        <w:t>Organització d’activitats obertes a tothom, dins el municipi, fora de l’àmbit de Festa Major i Vilamagore Medieval</w:t>
      </w:r>
      <w:r w:rsidR="003076B7" w:rsidRPr="006B2BB1">
        <w:rPr>
          <w:rFonts w:cs="Arial"/>
          <w:b/>
          <w:bCs/>
          <w:iCs/>
        </w:rPr>
        <w:t>:</w:t>
      </w:r>
    </w:p>
    <w:p w14:paraId="67B88AF9" w14:textId="77777777" w:rsidR="00D23018" w:rsidRPr="006B2BB1" w:rsidRDefault="00D23018" w:rsidP="00887349">
      <w:pPr>
        <w:pStyle w:val="Textoindependiente2"/>
        <w:spacing w:line="276" w:lineRule="auto"/>
        <w:ind w:firstLine="708"/>
        <w:jc w:val="both"/>
        <w:rPr>
          <w:rFonts w:ascii="Arial" w:hAnsi="Arial" w:cs="Arial"/>
          <w:iCs/>
          <w:sz w:val="20"/>
        </w:rPr>
      </w:pPr>
      <w:r w:rsidRPr="006B2BB1">
        <w:rPr>
          <w:rFonts w:ascii="Arial" w:hAnsi="Arial" w:cs="Arial"/>
          <w:iCs/>
          <w:sz w:val="20"/>
        </w:rPr>
        <w:t>Puntuació genèrica de sí o no valorat amb 1 ó 0.</w:t>
      </w:r>
    </w:p>
    <w:p w14:paraId="2DB87043" w14:textId="77777777" w:rsidR="00D23018" w:rsidRPr="006B2BB1" w:rsidRDefault="00D23018" w:rsidP="00887349">
      <w:pPr>
        <w:spacing w:line="276" w:lineRule="auto"/>
        <w:rPr>
          <w:rFonts w:cs="Arial"/>
          <w:iCs/>
        </w:rPr>
      </w:pPr>
      <w:r w:rsidRPr="006B2BB1">
        <w:rPr>
          <w:rFonts w:cs="Arial"/>
          <w:iCs/>
        </w:rPr>
        <w:t>El altres elements que figuren en l’apartat “</w:t>
      </w:r>
      <w:r w:rsidRPr="006B2BB1">
        <w:rPr>
          <w:rFonts w:cs="Arial"/>
          <w:b/>
          <w:iCs/>
        </w:rPr>
        <w:t>es valorarà positivament, també</w:t>
      </w:r>
      <w:r w:rsidRPr="006B2BB1">
        <w:rPr>
          <w:rFonts w:cs="Arial"/>
          <w:iCs/>
        </w:rPr>
        <w:t>”, es puntuaran, cada un, sobre sí o no amb 0 i 1:</w:t>
      </w:r>
    </w:p>
    <w:p w14:paraId="17B79335" w14:textId="77777777" w:rsidR="00D23018" w:rsidRPr="006B2BB1" w:rsidRDefault="00D23018" w:rsidP="00887349">
      <w:pPr>
        <w:pStyle w:val="Textoindependiente2"/>
        <w:numPr>
          <w:ilvl w:val="0"/>
          <w:numId w:val="6"/>
        </w:numPr>
        <w:spacing w:after="0" w:line="276" w:lineRule="auto"/>
        <w:jc w:val="both"/>
        <w:rPr>
          <w:rFonts w:ascii="Arial" w:hAnsi="Arial" w:cs="Arial"/>
          <w:iCs/>
          <w:sz w:val="20"/>
        </w:rPr>
      </w:pPr>
      <w:r w:rsidRPr="006B2BB1">
        <w:rPr>
          <w:rFonts w:ascii="Arial" w:hAnsi="Arial" w:cs="Arial"/>
          <w:iCs/>
          <w:sz w:val="20"/>
        </w:rPr>
        <w:t xml:space="preserve">Que siguin activitats o programes que estimulin la interacció entre diferents col·lectius o entitats del municipi, així com la integració d’altres cultures. </w:t>
      </w:r>
    </w:p>
    <w:p w14:paraId="78971C10" w14:textId="77777777" w:rsidR="00D23018" w:rsidRPr="006B2BB1" w:rsidRDefault="00D23018" w:rsidP="00887349">
      <w:pPr>
        <w:numPr>
          <w:ilvl w:val="0"/>
          <w:numId w:val="6"/>
        </w:numPr>
        <w:spacing w:line="276" w:lineRule="auto"/>
        <w:rPr>
          <w:rFonts w:cs="Arial"/>
          <w:iCs/>
        </w:rPr>
      </w:pPr>
      <w:r w:rsidRPr="006B2BB1">
        <w:rPr>
          <w:rFonts w:cs="Arial"/>
          <w:iCs/>
        </w:rPr>
        <w:t xml:space="preserve">El nivell pedagògic i didàctic de l’activitat per a la població. </w:t>
      </w:r>
    </w:p>
    <w:p w14:paraId="581C7A69" w14:textId="77777777" w:rsidR="00D23018" w:rsidRPr="006B2BB1" w:rsidRDefault="00D23018" w:rsidP="00887349">
      <w:pPr>
        <w:numPr>
          <w:ilvl w:val="0"/>
          <w:numId w:val="6"/>
        </w:numPr>
        <w:spacing w:line="276" w:lineRule="auto"/>
        <w:rPr>
          <w:rFonts w:cs="Arial"/>
          <w:iCs/>
        </w:rPr>
      </w:pPr>
      <w:r w:rsidRPr="006B2BB1">
        <w:rPr>
          <w:rFonts w:cs="Arial"/>
          <w:iCs/>
        </w:rPr>
        <w:t xml:space="preserve">Que siguin activitats innovadores en la vida associativa del municipi, o que ampliïn el ventall d’oferta cultural. </w:t>
      </w:r>
    </w:p>
    <w:p w14:paraId="5790FDDD" w14:textId="77777777" w:rsidR="00D23018" w:rsidRPr="006B2BB1" w:rsidRDefault="00D23018" w:rsidP="00887349">
      <w:pPr>
        <w:numPr>
          <w:ilvl w:val="0"/>
          <w:numId w:val="6"/>
        </w:numPr>
        <w:spacing w:line="276" w:lineRule="auto"/>
        <w:rPr>
          <w:rFonts w:cs="Arial"/>
          <w:iCs/>
        </w:rPr>
      </w:pPr>
      <w:r w:rsidRPr="006B2BB1">
        <w:rPr>
          <w:rFonts w:cs="Arial"/>
          <w:iCs/>
        </w:rPr>
        <w:t xml:space="preserve">Que siguin activitats que col·laborin en la revalorització del patrimoni cultural de Sant Pere de Vilamajor, ja sigui en el seu àmbit històric, artístic, lingüístic, etc. </w:t>
      </w:r>
    </w:p>
    <w:p w14:paraId="7067DA74" w14:textId="77777777" w:rsidR="00D23018" w:rsidRPr="006B2BB1" w:rsidRDefault="00D23018" w:rsidP="00887349">
      <w:pPr>
        <w:numPr>
          <w:ilvl w:val="0"/>
          <w:numId w:val="6"/>
        </w:numPr>
        <w:spacing w:line="276" w:lineRule="auto"/>
        <w:rPr>
          <w:rFonts w:cs="Arial"/>
          <w:iCs/>
        </w:rPr>
      </w:pPr>
      <w:r w:rsidRPr="006B2BB1">
        <w:rPr>
          <w:rFonts w:cs="Arial"/>
          <w:iCs/>
        </w:rPr>
        <w:t xml:space="preserve">Que siguin activitats que col·laborin a difondre els valors del municipi amb intercanvis o actuacions en altres municipis. </w:t>
      </w:r>
    </w:p>
    <w:p w14:paraId="5B3485CE" w14:textId="77777777" w:rsidR="00D23018" w:rsidRPr="006B2BB1" w:rsidRDefault="00D23018" w:rsidP="00887349">
      <w:pPr>
        <w:numPr>
          <w:ilvl w:val="0"/>
          <w:numId w:val="6"/>
        </w:numPr>
        <w:spacing w:line="276" w:lineRule="auto"/>
        <w:rPr>
          <w:rFonts w:cs="Arial"/>
          <w:iCs/>
        </w:rPr>
      </w:pPr>
      <w:r w:rsidRPr="006B2BB1">
        <w:rPr>
          <w:rFonts w:cs="Arial"/>
          <w:iCs/>
        </w:rPr>
        <w:t xml:space="preserve">La capacitat i predisposició d’organitzar activitats en diferents llocs del municipi. (veïnats, espais no usuals, etc.) </w:t>
      </w:r>
    </w:p>
    <w:p w14:paraId="08FE1ECF" w14:textId="77777777" w:rsidR="00D23018" w:rsidRPr="006B2BB1" w:rsidRDefault="00D23018" w:rsidP="00887349">
      <w:pPr>
        <w:numPr>
          <w:ilvl w:val="0"/>
          <w:numId w:val="6"/>
        </w:numPr>
        <w:spacing w:line="276" w:lineRule="auto"/>
        <w:rPr>
          <w:rFonts w:cs="Arial"/>
          <w:iCs/>
        </w:rPr>
      </w:pPr>
      <w:r w:rsidRPr="006B2BB1">
        <w:rPr>
          <w:rFonts w:cs="Arial"/>
          <w:iCs/>
        </w:rPr>
        <w:t xml:space="preserve">L’esforç de les entitats per aconseguir la màxima eficiència possible en la gestió dels seus recursos humans i econòmics, evitant despeses i recursos innecessaris. </w:t>
      </w:r>
    </w:p>
    <w:p w14:paraId="17F09F0D" w14:textId="77777777" w:rsidR="00D23018" w:rsidRPr="006B2BB1" w:rsidRDefault="00D23018" w:rsidP="00887349">
      <w:pPr>
        <w:numPr>
          <w:ilvl w:val="0"/>
          <w:numId w:val="6"/>
        </w:numPr>
        <w:spacing w:line="276" w:lineRule="auto"/>
        <w:rPr>
          <w:rFonts w:cs="Arial"/>
          <w:iCs/>
        </w:rPr>
      </w:pPr>
      <w:r w:rsidRPr="006B2BB1">
        <w:rPr>
          <w:rFonts w:cs="Arial"/>
          <w:iCs/>
        </w:rPr>
        <w:t xml:space="preserve">La qualitat, rigor, seriositat i propostes de continuïtat de les activitats, així com la trajectòria del peticionari. </w:t>
      </w:r>
    </w:p>
    <w:p w14:paraId="051283E0" w14:textId="77777777" w:rsidR="00D23018" w:rsidRPr="006B2BB1" w:rsidRDefault="00D23018" w:rsidP="00887349">
      <w:pPr>
        <w:numPr>
          <w:ilvl w:val="0"/>
          <w:numId w:val="6"/>
        </w:numPr>
        <w:spacing w:line="276" w:lineRule="auto"/>
        <w:rPr>
          <w:rFonts w:cs="Arial"/>
          <w:iCs/>
        </w:rPr>
      </w:pPr>
      <w:r w:rsidRPr="006B2BB1">
        <w:rPr>
          <w:rFonts w:cs="Arial"/>
          <w:iCs/>
        </w:rPr>
        <w:t xml:space="preserve">La creació de noves entitats en aquells àmbits en què el municipi tingui alguna mancança. </w:t>
      </w:r>
    </w:p>
    <w:p w14:paraId="3259ED29" w14:textId="77777777" w:rsidR="00D23018" w:rsidRPr="006B2BB1" w:rsidRDefault="00D23018" w:rsidP="00887349">
      <w:pPr>
        <w:spacing w:line="276" w:lineRule="auto"/>
        <w:rPr>
          <w:rFonts w:cs="Arial"/>
          <w:iCs/>
        </w:rPr>
      </w:pPr>
    </w:p>
    <w:p w14:paraId="3EEC0DFE" w14:textId="77777777" w:rsidR="00D23018" w:rsidRPr="006B2BB1" w:rsidRDefault="00D23018" w:rsidP="00887349">
      <w:pPr>
        <w:spacing w:line="276" w:lineRule="auto"/>
        <w:rPr>
          <w:rFonts w:cs="Arial"/>
          <w:iCs/>
        </w:rPr>
      </w:pPr>
      <w:r w:rsidRPr="006B2BB1">
        <w:rPr>
          <w:rFonts w:cs="Arial"/>
          <w:iCs/>
        </w:rPr>
        <w:t>Un cop sumats els totals, s’aplicaran els percentatges corresponents amb el total de diners destinats a subvencions de cada àrea.</w:t>
      </w:r>
    </w:p>
    <w:p w14:paraId="00E1A9C9" w14:textId="77777777" w:rsidR="00D23018" w:rsidRPr="006B2BB1" w:rsidRDefault="00D23018" w:rsidP="00887349">
      <w:pPr>
        <w:spacing w:line="276" w:lineRule="auto"/>
        <w:rPr>
          <w:rFonts w:cs="Arial"/>
          <w:b/>
          <w:iCs/>
        </w:rPr>
      </w:pPr>
    </w:p>
    <w:p w14:paraId="6C3B35B2" w14:textId="77777777" w:rsidR="00D23018" w:rsidRPr="006B2BB1" w:rsidRDefault="00D23018" w:rsidP="00887349">
      <w:pPr>
        <w:spacing w:line="276" w:lineRule="auto"/>
        <w:rPr>
          <w:rFonts w:cs="Arial"/>
          <w:b/>
          <w:iCs/>
        </w:rPr>
      </w:pPr>
      <w:r w:rsidRPr="006B2BB1">
        <w:rPr>
          <w:rFonts w:cs="Arial"/>
          <w:b/>
          <w:iCs/>
        </w:rPr>
        <w:t>Per tal de poder assolir la condició de beneficiari s’haurà d’assolir una puntuació mínima de 4 punts.</w:t>
      </w:r>
    </w:p>
    <w:p w14:paraId="3687D7EA" w14:textId="77777777" w:rsidR="00D23018" w:rsidRPr="006B2BB1" w:rsidRDefault="00D23018" w:rsidP="00887349">
      <w:pPr>
        <w:spacing w:line="276" w:lineRule="auto"/>
        <w:rPr>
          <w:rFonts w:cs="Arial"/>
          <w:b/>
          <w:iCs/>
        </w:rPr>
      </w:pPr>
    </w:p>
    <w:p w14:paraId="147300C1" w14:textId="77777777" w:rsidR="00D23018" w:rsidRPr="006B2BB1" w:rsidRDefault="00D23018" w:rsidP="00887349">
      <w:pPr>
        <w:pStyle w:val="Textoindependiente3"/>
        <w:pBdr>
          <w:bottom w:val="none" w:sz="0" w:space="0" w:color="auto"/>
        </w:pBdr>
        <w:spacing w:line="276" w:lineRule="auto"/>
        <w:rPr>
          <w:rFonts w:ascii="Arial" w:hAnsi="Arial" w:cs="Arial"/>
          <w:iCs/>
          <w:sz w:val="20"/>
          <w:u w:val="single"/>
        </w:rPr>
      </w:pPr>
      <w:r w:rsidRPr="006B2BB1">
        <w:rPr>
          <w:rFonts w:ascii="Arial" w:hAnsi="Arial" w:cs="Arial"/>
          <w:iCs/>
          <w:sz w:val="20"/>
          <w:u w:val="single"/>
        </w:rPr>
        <w:t>13.- Mitjans de notificació o publicació</w:t>
      </w:r>
    </w:p>
    <w:p w14:paraId="1AF0B04D" w14:textId="77777777" w:rsidR="00D23018" w:rsidRPr="006B2BB1" w:rsidRDefault="00D23018" w:rsidP="00887349">
      <w:pPr>
        <w:pStyle w:val="Textoindependiente3"/>
        <w:pBdr>
          <w:bottom w:val="none" w:sz="0" w:space="0" w:color="auto"/>
        </w:pBdr>
        <w:spacing w:line="276" w:lineRule="auto"/>
        <w:rPr>
          <w:rFonts w:ascii="Arial" w:hAnsi="Arial" w:cs="Arial"/>
          <w:iCs/>
          <w:sz w:val="20"/>
          <w:u w:val="single"/>
        </w:rPr>
      </w:pPr>
    </w:p>
    <w:p w14:paraId="1F19AB9B" w14:textId="1EA838B1" w:rsidR="00D23018" w:rsidRPr="006B2BB1" w:rsidRDefault="00D23018" w:rsidP="00887349">
      <w:pPr>
        <w:spacing w:after="120" w:line="276" w:lineRule="auto"/>
        <w:rPr>
          <w:rFonts w:cs="Arial"/>
          <w:iCs/>
        </w:rPr>
      </w:pPr>
      <w:r w:rsidRPr="006B2BB1">
        <w:rPr>
          <w:rFonts w:cs="Arial"/>
          <w:iC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sectPr w:rsidR="00D23018" w:rsidRPr="006B2BB1"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21BEE" w14:textId="77777777" w:rsidR="00AB0FAB" w:rsidRDefault="00AB0FAB" w:rsidP="00A11190">
      <w:r>
        <w:separator/>
      </w:r>
    </w:p>
  </w:endnote>
  <w:endnote w:type="continuationSeparator" w:id="0">
    <w:p w14:paraId="23E41A24"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2736" w14:textId="77777777" w:rsidR="00AB0FAB" w:rsidRDefault="00AB0FAB" w:rsidP="00A11190">
      <w:r>
        <w:separator/>
      </w:r>
    </w:p>
  </w:footnote>
  <w:footnote w:type="continuationSeparator" w:id="0">
    <w:p w14:paraId="0BA2D2CC"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77777777" w:rsidR="00AB0FAB" w:rsidRDefault="00126F74">
    <w:pPr>
      <w:pStyle w:val="Encabezado"/>
    </w:pPr>
    <w:r>
      <w:rPr>
        <w:noProof/>
      </w:rPr>
      <w:pict w14:anchorId="64CCF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5" type="#_x0000_t75" alt="Capçalera Informe negre.jpg" style="position:absolute;left:0;text-align:left;margin-left:-64.05pt;margin-top:-130.1pt;width:557.65pt;height:102.75pt;z-index:251657728;visibility:visible;mso-position-horizontal-relative:margin;mso-position-vertical-relative:margin">
          <v:imagedata r:id="rId1" o:title="Capçalera Informe negre"/>
          <w10:wrap type="square" anchorx="margin" anchory="margin"/>
        </v:shape>
      </w:pict>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D5597"/>
    <w:rsid w:val="00022689"/>
    <w:rsid w:val="00034161"/>
    <w:rsid w:val="000459F2"/>
    <w:rsid w:val="00067728"/>
    <w:rsid w:val="00067A75"/>
    <w:rsid w:val="00084B0D"/>
    <w:rsid w:val="00092D0C"/>
    <w:rsid w:val="00095168"/>
    <w:rsid w:val="000E6560"/>
    <w:rsid w:val="00107449"/>
    <w:rsid w:val="00126F74"/>
    <w:rsid w:val="00150B9F"/>
    <w:rsid w:val="00172C3F"/>
    <w:rsid w:val="001A7697"/>
    <w:rsid w:val="002103B6"/>
    <w:rsid w:val="00273D86"/>
    <w:rsid w:val="002965DB"/>
    <w:rsid w:val="002A1AD4"/>
    <w:rsid w:val="002D719F"/>
    <w:rsid w:val="003076B7"/>
    <w:rsid w:val="00352C8D"/>
    <w:rsid w:val="0037702B"/>
    <w:rsid w:val="003A3836"/>
    <w:rsid w:val="003A786B"/>
    <w:rsid w:val="003D6368"/>
    <w:rsid w:val="003E6777"/>
    <w:rsid w:val="00451ABA"/>
    <w:rsid w:val="00456978"/>
    <w:rsid w:val="004A6691"/>
    <w:rsid w:val="004B381A"/>
    <w:rsid w:val="004C36B1"/>
    <w:rsid w:val="004F3864"/>
    <w:rsid w:val="00554CA4"/>
    <w:rsid w:val="005E3321"/>
    <w:rsid w:val="00626CAF"/>
    <w:rsid w:val="0067159B"/>
    <w:rsid w:val="006B2BB1"/>
    <w:rsid w:val="006D5597"/>
    <w:rsid w:val="006E2A17"/>
    <w:rsid w:val="00747209"/>
    <w:rsid w:val="00780617"/>
    <w:rsid w:val="007A06DA"/>
    <w:rsid w:val="007C1365"/>
    <w:rsid w:val="00801D7D"/>
    <w:rsid w:val="00820F71"/>
    <w:rsid w:val="00832710"/>
    <w:rsid w:val="00855966"/>
    <w:rsid w:val="0087528B"/>
    <w:rsid w:val="00887349"/>
    <w:rsid w:val="00891E15"/>
    <w:rsid w:val="008C6821"/>
    <w:rsid w:val="008D304E"/>
    <w:rsid w:val="00916864"/>
    <w:rsid w:val="009266CF"/>
    <w:rsid w:val="00937717"/>
    <w:rsid w:val="009744E1"/>
    <w:rsid w:val="009D68FD"/>
    <w:rsid w:val="00A11190"/>
    <w:rsid w:val="00AB0FAB"/>
    <w:rsid w:val="00AF6FFB"/>
    <w:rsid w:val="00B12331"/>
    <w:rsid w:val="00B244E6"/>
    <w:rsid w:val="00B50636"/>
    <w:rsid w:val="00B70663"/>
    <w:rsid w:val="00BB573C"/>
    <w:rsid w:val="00BB6863"/>
    <w:rsid w:val="00BE39E1"/>
    <w:rsid w:val="00C3202C"/>
    <w:rsid w:val="00C43FAD"/>
    <w:rsid w:val="00C80AC6"/>
    <w:rsid w:val="00D23018"/>
    <w:rsid w:val="00D40366"/>
    <w:rsid w:val="00D534E6"/>
    <w:rsid w:val="00DD0D41"/>
    <w:rsid w:val="00DF20FE"/>
    <w:rsid w:val="00E02ADC"/>
    <w:rsid w:val="00E476ED"/>
    <w:rsid w:val="00EE6E40"/>
    <w:rsid w:val="00EE6E7A"/>
    <w:rsid w:val="00EF295C"/>
    <w:rsid w:val="00F04967"/>
    <w:rsid w:val="00F16C43"/>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27</TotalTime>
  <Pages>6</Pages>
  <Words>1959</Words>
  <Characters>10779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Maria Cabello</cp:lastModifiedBy>
  <cp:revision>6</cp:revision>
  <cp:lastPrinted>2017-04-12T12:05:00Z</cp:lastPrinted>
  <dcterms:created xsi:type="dcterms:W3CDTF">2022-02-07T10:48:00Z</dcterms:created>
  <dcterms:modified xsi:type="dcterms:W3CDTF">2022-02-07T12:00:00Z</dcterms:modified>
</cp:coreProperties>
</file>