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1B" w:rsidRDefault="00700D1B" w:rsidP="00700D1B">
      <w:pPr>
        <w:rPr>
          <w:szCs w:val="20"/>
        </w:rPr>
      </w:pPr>
    </w:p>
    <w:tbl>
      <w:tblPr>
        <w:tblW w:w="10298" w:type="dxa"/>
        <w:jc w:val="center"/>
        <w:tblLook w:val="01E0" w:firstRow="1" w:lastRow="1" w:firstColumn="1" w:lastColumn="1" w:noHBand="0" w:noVBand="0"/>
      </w:tblPr>
      <w:tblGrid>
        <w:gridCol w:w="460"/>
        <w:gridCol w:w="1447"/>
        <w:gridCol w:w="4070"/>
        <w:gridCol w:w="14"/>
        <w:gridCol w:w="32"/>
        <w:gridCol w:w="624"/>
        <w:gridCol w:w="912"/>
        <w:gridCol w:w="159"/>
        <w:gridCol w:w="2580"/>
      </w:tblGrid>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del Ayuntamiento</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CIF</w:t>
            </w:r>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Nombre del Ayuntamiento</w:t>
            </w: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del representante legal</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NIF/NIE/Nº. pasaporte</w:t>
            </w:r>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Nombre del representante legal firmante de la solicitud</w:t>
            </w:r>
          </w:p>
        </w:tc>
      </w:tr>
      <w:tr w:rsidR="00700D1B" w:rsidRPr="002E7C19" w:rsidTr="00700D1B">
        <w:trPr>
          <w:trHeight w:hRule="exact" w:val="284"/>
          <w:jc w:val="center"/>
        </w:trPr>
        <w:tc>
          <w:tcPr>
            <w:tcW w:w="190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8391" w:type="dxa"/>
            <w:gridSpan w:val="7"/>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284"/>
          <w:jc w:val="center"/>
        </w:trPr>
        <w:tc>
          <w:tcPr>
            <w:tcW w:w="5991"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sidRPr="002E7C19">
              <w:rPr>
                <w:rFonts w:ascii="Arial" w:eastAsia="SimSun" w:hAnsi="Arial" w:cs="Arial"/>
                <w:b/>
                <w:sz w:val="16"/>
                <w:szCs w:val="16"/>
              </w:rPr>
              <w:t xml:space="preserve">Representación legal que ostenta </w:t>
            </w:r>
          </w:p>
        </w:tc>
        <w:tc>
          <w:tcPr>
            <w:tcW w:w="4307" w:type="dxa"/>
            <w:gridSpan w:val="5"/>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color w:val="0000FF"/>
                <w:sz w:val="16"/>
                <w:szCs w:val="16"/>
              </w:rPr>
            </w:pPr>
          </w:p>
        </w:tc>
      </w:tr>
      <w:tr w:rsidR="00700D1B" w:rsidRPr="002E7C19" w:rsidTr="00700D1B">
        <w:trPr>
          <w:trHeight w:hRule="exact" w:val="113"/>
          <w:jc w:val="center"/>
        </w:trPr>
        <w:tc>
          <w:tcPr>
            <w:tcW w:w="10298" w:type="dxa"/>
            <w:gridSpan w:val="9"/>
            <w:tcBorders>
              <w:top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a efectos de notificación</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434"/>
          <w:jc w:val="center"/>
        </w:trPr>
        <w:tc>
          <w:tcPr>
            <w:tcW w:w="6647"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 xml:space="preserve">Dirección </w:t>
            </w:r>
          </w:p>
        </w:tc>
        <w:tc>
          <w:tcPr>
            <w:tcW w:w="1071"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proofErr w:type="spellStart"/>
            <w:r w:rsidRPr="002E7C19">
              <w:rPr>
                <w:rFonts w:ascii="Arial" w:eastAsia="SimSun" w:hAnsi="Arial" w:cs="Arial"/>
                <w:b/>
                <w:sz w:val="16"/>
                <w:szCs w:val="16"/>
              </w:rPr>
              <w:t>Cod</w:t>
            </w:r>
            <w:proofErr w:type="spellEnd"/>
            <w:r w:rsidRPr="002E7C19">
              <w:rPr>
                <w:rFonts w:ascii="Arial" w:eastAsia="SimSun" w:hAnsi="Arial" w:cs="Arial"/>
                <w:b/>
                <w:sz w:val="16"/>
                <w:szCs w:val="16"/>
              </w:rPr>
              <w:t>. postal</w:t>
            </w:r>
          </w:p>
        </w:tc>
        <w:tc>
          <w:tcPr>
            <w:tcW w:w="2580" w:type="dxa"/>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Localidad</w:t>
            </w:r>
          </w:p>
        </w:tc>
      </w:tr>
      <w:tr w:rsidR="00700D1B" w:rsidRPr="002E7C19" w:rsidTr="00700D1B">
        <w:trPr>
          <w:trHeight w:hRule="exact" w:val="284"/>
          <w:jc w:val="center"/>
        </w:trPr>
        <w:tc>
          <w:tcPr>
            <w:tcW w:w="6647"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color w:val="0000FF"/>
                <w:sz w:val="16"/>
                <w:szCs w:val="16"/>
              </w:rPr>
            </w:pPr>
          </w:p>
        </w:tc>
        <w:tc>
          <w:tcPr>
            <w:tcW w:w="1071"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2580" w:type="dxa"/>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Datos de persona de contacto</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5977"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 xml:space="preserve">Nombre </w:t>
            </w:r>
            <w:r w:rsidRPr="002E7C19">
              <w:rPr>
                <w:rFonts w:ascii="Arial" w:eastAsia="SimSun" w:hAnsi="Arial" w:cs="Arial"/>
                <w:i/>
                <w:sz w:val="16"/>
                <w:szCs w:val="16"/>
              </w:rPr>
              <w:t xml:space="preserve">(Persona de la empresa nombrada interlocutora con </w:t>
            </w:r>
            <w:smartTag w:uri="urn:schemas-microsoft-com:office:smarttags" w:element="PersonName">
              <w:smartTagPr>
                <w:attr w:name="ProductID" w:val="la Administraci￳n"/>
              </w:smartTagPr>
              <w:r w:rsidRPr="002E7C19">
                <w:rPr>
                  <w:rFonts w:ascii="Arial" w:eastAsia="SimSun" w:hAnsi="Arial" w:cs="Arial"/>
                  <w:i/>
                  <w:sz w:val="16"/>
                  <w:szCs w:val="16"/>
                </w:rPr>
                <w:t>la Administración</w:t>
              </w:r>
            </w:smartTag>
            <w:r w:rsidRPr="002E7C19">
              <w:rPr>
                <w:rFonts w:ascii="Arial" w:eastAsia="SimSun" w:hAnsi="Arial" w:cs="Arial"/>
                <w:i/>
                <w:sz w:val="16"/>
                <w:szCs w:val="16"/>
              </w:rPr>
              <w:t>)</w:t>
            </w:r>
          </w:p>
        </w:tc>
        <w:tc>
          <w:tcPr>
            <w:tcW w:w="1582"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Teléfono</w:t>
            </w:r>
          </w:p>
        </w:tc>
        <w:tc>
          <w:tcPr>
            <w:tcW w:w="2739" w:type="dxa"/>
            <w:gridSpan w:val="2"/>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b/>
                <w:sz w:val="16"/>
                <w:szCs w:val="16"/>
              </w:rPr>
            </w:pPr>
            <w:r w:rsidRPr="002E7C19">
              <w:rPr>
                <w:rFonts w:ascii="Arial" w:eastAsia="SimSun" w:hAnsi="Arial" w:cs="Arial"/>
                <w:b/>
                <w:sz w:val="16"/>
                <w:szCs w:val="16"/>
              </w:rPr>
              <w:t>Dirección de correo electrónico</w:t>
            </w:r>
          </w:p>
        </w:tc>
      </w:tr>
      <w:tr w:rsidR="00700D1B" w:rsidRPr="002E7C19" w:rsidTr="00700D1B">
        <w:trPr>
          <w:trHeight w:hRule="exact" w:val="284"/>
          <w:jc w:val="center"/>
        </w:trPr>
        <w:tc>
          <w:tcPr>
            <w:tcW w:w="5977"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rPr>
                <w:rFonts w:ascii="Arial" w:eastAsia="SimSun" w:hAnsi="Arial" w:cs="Arial"/>
                <w:b/>
                <w:color w:val="0000FF"/>
                <w:sz w:val="16"/>
                <w:szCs w:val="16"/>
              </w:rPr>
            </w:pPr>
          </w:p>
        </w:tc>
        <w:tc>
          <w:tcPr>
            <w:tcW w:w="1582"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c>
          <w:tcPr>
            <w:tcW w:w="2739" w:type="dxa"/>
            <w:gridSpan w:val="2"/>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color w:val="0000FF"/>
                <w:sz w:val="16"/>
                <w:szCs w:val="16"/>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Solicita le sea concedida una subvención para la actividad siguiente:</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85pt;height:9.55pt" o:ole="">
                  <v:imagedata r:id="rId8" o:title=""/>
                </v:shape>
                <w:control r:id="rId9" w:name="CheckBox1831" w:shapeid="_x0000_i1039"/>
              </w:object>
            </w:r>
          </w:p>
        </w:tc>
        <w:tc>
          <w:tcPr>
            <w:tcW w:w="5563" w:type="dxa"/>
            <w:gridSpan w:val="4"/>
            <w:tcBorders>
              <w:top w:val="single" w:sz="8" w:space="0" w:color="000000"/>
              <w:bottom w:val="single" w:sz="8" w:space="0" w:color="000000"/>
              <w:right w:val="single" w:sz="4" w:space="0" w:color="FFFFFF"/>
            </w:tcBorders>
            <w:shd w:val="clear" w:color="auto" w:fill="auto"/>
            <w:vAlign w:val="center"/>
          </w:tcPr>
          <w:p w:rsidR="00700D1B" w:rsidRPr="002E7C19" w:rsidRDefault="00700D1B" w:rsidP="00700D1B">
            <w:pPr>
              <w:spacing w:before="60"/>
              <w:rPr>
                <w:rFonts w:ascii="Arial" w:eastAsia="SimSun" w:hAnsi="Arial" w:cs="Arial"/>
                <w:color w:val="000000"/>
                <w:sz w:val="20"/>
                <w:szCs w:val="20"/>
              </w:rPr>
            </w:pPr>
            <w:r w:rsidRPr="002E7C19">
              <w:rPr>
                <w:rFonts w:ascii="Arial" w:eastAsia="SimSun" w:hAnsi="Arial" w:cs="Arial"/>
                <w:sz w:val="16"/>
                <w:szCs w:val="16"/>
              </w:rPr>
              <w:t>Funcionamiento de la oficina de información turística</w:t>
            </w:r>
          </w:p>
        </w:tc>
        <w:tc>
          <w:tcPr>
            <w:tcW w:w="4275" w:type="dxa"/>
            <w:gridSpan w:val="4"/>
            <w:tcBorders>
              <w:right w:val="single" w:sz="4" w:space="0" w:color="C0C0C0"/>
            </w:tcBorders>
            <w:shd w:val="clear" w:color="auto" w:fill="auto"/>
          </w:tcPr>
          <w:p w:rsidR="00700D1B" w:rsidRPr="002E7C19" w:rsidRDefault="00700D1B" w:rsidP="00700D1B">
            <w:pPr>
              <w:spacing w:line="240" w:lineRule="auto"/>
              <w:rPr>
                <w:rFonts w:ascii="Arial" w:eastAsia="SimSun" w:hAnsi="Arial" w:cs="Arial"/>
                <w:b/>
                <w:sz w:val="20"/>
                <w:szCs w:val="20"/>
              </w:rPr>
            </w:pPr>
          </w:p>
        </w:tc>
      </w:tr>
      <w:tr w:rsidR="00700D1B" w:rsidRPr="002E7C19" w:rsidTr="00700D1B">
        <w:trPr>
          <w:trHeight w:val="282"/>
          <w:jc w:val="center"/>
        </w:trPr>
        <w:tc>
          <w:tcPr>
            <w:tcW w:w="460" w:type="dxa"/>
            <w:tcBorders>
              <w:top w:val="single" w:sz="8" w:space="0" w:color="000000"/>
              <w:left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1" type="#_x0000_t75" style="width:11.85pt;height:9.55pt" o:ole="">
                  <v:imagedata r:id="rId8" o:title=""/>
                </v:shape>
                <w:control r:id="rId10" w:name="CheckBox18411" w:shapeid="_x0000_i1041"/>
              </w:object>
            </w:r>
          </w:p>
        </w:tc>
        <w:tc>
          <w:tcPr>
            <w:tcW w:w="9838" w:type="dxa"/>
            <w:gridSpan w:val="8"/>
            <w:tcBorders>
              <w:top w:val="single" w:sz="8" w:space="0" w:color="000000"/>
              <w:right w:val="single" w:sz="4" w:space="0" w:color="C0C0C0"/>
            </w:tcBorders>
            <w:shd w:val="clear" w:color="auto" w:fill="auto"/>
            <w:vAlign w:val="center"/>
          </w:tcPr>
          <w:p w:rsidR="00700D1B" w:rsidRPr="002E7C19" w:rsidRDefault="00700D1B" w:rsidP="00700D1B">
            <w:pPr>
              <w:pStyle w:val="Encabezado"/>
              <w:spacing w:before="20" w:after="20" w:line="240" w:lineRule="auto"/>
              <w:rPr>
                <w:rFonts w:ascii="Arial" w:eastAsia="SimSun" w:hAnsi="Arial" w:cs="Arial"/>
                <w:sz w:val="16"/>
                <w:szCs w:val="16"/>
              </w:rPr>
            </w:pPr>
            <w:r w:rsidRPr="002E7C19">
              <w:rPr>
                <w:rFonts w:ascii="Arial" w:eastAsia="SimSun" w:hAnsi="Arial" w:cs="Arial"/>
                <w:sz w:val="16"/>
                <w:szCs w:val="16"/>
              </w:rPr>
              <w:t xml:space="preserve">Promoción y desarrollo de fiesta declarada Fiesta de Interés Turístico </w:t>
            </w:r>
            <w:r>
              <w:rPr>
                <w:rFonts w:ascii="Arial" w:eastAsia="SimSun" w:hAnsi="Arial" w:cs="Arial"/>
                <w:sz w:val="16"/>
                <w:szCs w:val="16"/>
              </w:rPr>
              <w:t>Intern</w:t>
            </w:r>
            <w:r w:rsidRPr="002E7C19">
              <w:rPr>
                <w:rFonts w:ascii="Arial" w:eastAsia="SimSun" w:hAnsi="Arial" w:cs="Arial"/>
                <w:sz w:val="16"/>
                <w:szCs w:val="16"/>
              </w:rPr>
              <w:t>acional</w:t>
            </w:r>
          </w:p>
        </w:tc>
      </w:tr>
      <w:tr w:rsidR="00700D1B" w:rsidRPr="002E7C19" w:rsidTr="00700D1B">
        <w:trPr>
          <w:trHeight w:val="282"/>
          <w:jc w:val="center"/>
        </w:trPr>
        <w:tc>
          <w:tcPr>
            <w:tcW w:w="460" w:type="dxa"/>
            <w:tcBorders>
              <w:top w:val="single" w:sz="8" w:space="0" w:color="000000"/>
              <w:left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3" type="#_x0000_t75" style="width:11.85pt;height:9.55pt" o:ole="">
                  <v:imagedata r:id="rId8" o:title=""/>
                </v:shape>
                <w:control r:id="rId11" w:name="CheckBox1842" w:shapeid="_x0000_i1043"/>
              </w:object>
            </w:r>
          </w:p>
        </w:tc>
        <w:tc>
          <w:tcPr>
            <w:tcW w:w="9838" w:type="dxa"/>
            <w:gridSpan w:val="8"/>
            <w:tcBorders>
              <w:top w:val="single" w:sz="8" w:space="0" w:color="000000"/>
              <w:right w:val="single" w:sz="4"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sidRPr="002E7C19">
              <w:rPr>
                <w:rFonts w:ascii="Arial" w:eastAsia="SimSun" w:hAnsi="Arial" w:cs="Arial"/>
                <w:sz w:val="16"/>
                <w:szCs w:val="16"/>
              </w:rPr>
              <w:t xml:space="preserve">Promoción y desarrollo de fiesta declarada Fiesta de Interés Turístico </w:t>
            </w:r>
            <w:r>
              <w:rPr>
                <w:rFonts w:ascii="Arial" w:eastAsia="SimSun" w:hAnsi="Arial" w:cs="Arial"/>
                <w:sz w:val="16"/>
                <w:szCs w:val="16"/>
              </w:rPr>
              <w:t>Nacional</w:t>
            </w:r>
          </w:p>
        </w:tc>
      </w:tr>
      <w:tr w:rsidR="00700D1B" w:rsidRPr="002E7C19" w:rsidTr="00700D1B">
        <w:trPr>
          <w:trHeight w:val="282"/>
          <w:jc w:val="center"/>
        </w:trPr>
        <w:tc>
          <w:tcPr>
            <w:tcW w:w="460" w:type="dxa"/>
            <w:tcBorders>
              <w:top w:val="single" w:sz="8" w:space="0" w:color="000000"/>
              <w:left w:val="single" w:sz="8" w:space="0" w:color="000000"/>
            </w:tcBorders>
            <w:shd w:val="clear" w:color="auto" w:fill="auto"/>
          </w:tcPr>
          <w:p w:rsidR="00700D1B" w:rsidRPr="00700D1B" w:rsidRDefault="00700D1B" w:rsidP="00700D1B">
            <w:pPr>
              <w:spacing w:before="60"/>
              <w:jc w:val="right"/>
              <w:rPr>
                <w:rFonts w:ascii="Arial" w:eastAsia="SimSun" w:hAnsi="Arial" w:cs="Arial"/>
                <w:sz w:val="20"/>
                <w:szCs w:val="20"/>
              </w:rPr>
            </w:pPr>
            <w:r w:rsidRPr="002E7C19">
              <w:rPr>
                <w:rFonts w:ascii="Arial" w:eastAsia="SimSun" w:hAnsi="Arial" w:cs="Arial"/>
                <w:sz w:val="20"/>
                <w:szCs w:val="20"/>
              </w:rPr>
              <w:object w:dxaOrig="225" w:dyaOrig="225">
                <v:shape id="_x0000_i1045" type="#_x0000_t75" style="width:11.85pt;height:9.55pt" o:ole="">
                  <v:imagedata r:id="rId8" o:title=""/>
                </v:shape>
                <w:control r:id="rId12" w:name="CheckBox184111" w:shapeid="_x0000_i1045"/>
              </w:object>
            </w:r>
          </w:p>
        </w:tc>
        <w:tc>
          <w:tcPr>
            <w:tcW w:w="9838" w:type="dxa"/>
            <w:gridSpan w:val="8"/>
            <w:tcBorders>
              <w:top w:val="single" w:sz="8" w:space="0" w:color="000000"/>
              <w:right w:val="single" w:sz="4"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sidRPr="002E7C19">
              <w:rPr>
                <w:rFonts w:ascii="Arial" w:eastAsia="SimSun" w:hAnsi="Arial" w:cs="Arial"/>
                <w:sz w:val="16"/>
                <w:szCs w:val="16"/>
              </w:rPr>
              <w:t>Promoción y desarrollo de fiesta declarada Fiesta de Interés Turístico</w:t>
            </w:r>
            <w:r>
              <w:rPr>
                <w:rFonts w:ascii="Arial" w:eastAsia="SimSun" w:hAnsi="Arial" w:cs="Arial"/>
                <w:sz w:val="16"/>
                <w:szCs w:val="16"/>
              </w:rPr>
              <w:t xml:space="preserve"> Regional</w:t>
            </w:r>
          </w:p>
        </w:tc>
      </w:tr>
      <w:tr w:rsidR="00700D1B" w:rsidRPr="002E7C19" w:rsidTr="00700D1B">
        <w:trPr>
          <w:trHeight w:val="316"/>
          <w:jc w:val="center"/>
        </w:trPr>
        <w:tc>
          <w:tcPr>
            <w:tcW w:w="10298" w:type="dxa"/>
            <w:gridSpan w:val="9"/>
            <w:tcBorders>
              <w:top w:val="single" w:sz="8" w:space="0" w:color="000000"/>
              <w:left w:val="single" w:sz="8" w:space="0" w:color="000000"/>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rPr>
                <w:rFonts w:ascii="Arial" w:eastAsia="SimSun" w:hAnsi="Arial" w:cs="Arial"/>
                <w:sz w:val="16"/>
                <w:szCs w:val="16"/>
              </w:rPr>
            </w:pPr>
            <w:r>
              <w:rPr>
                <w:rFonts w:ascii="Arial" w:eastAsia="SimSun" w:hAnsi="Arial" w:cs="Arial"/>
                <w:sz w:val="16"/>
                <w:szCs w:val="16"/>
              </w:rPr>
              <w:t xml:space="preserve">          </w:t>
            </w:r>
            <w:r w:rsidRPr="002E7C19">
              <w:rPr>
                <w:rFonts w:ascii="Arial" w:eastAsia="SimSun" w:hAnsi="Arial" w:cs="Arial"/>
                <w:sz w:val="16"/>
                <w:szCs w:val="16"/>
              </w:rPr>
              <w:t xml:space="preserve">Nombre de la Fiesta: </w:t>
            </w:r>
          </w:p>
        </w:tc>
      </w:tr>
      <w:tr w:rsidR="00700D1B" w:rsidRPr="002E7C19" w:rsidTr="00700D1B">
        <w:trPr>
          <w:trHeight w:hRule="exact" w:val="113"/>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100"/>
          <w:jc w:val="center"/>
        </w:trPr>
        <w:tc>
          <w:tcPr>
            <w:tcW w:w="10298" w:type="dxa"/>
            <w:gridSpan w:val="9"/>
            <w:tcBorders>
              <w:top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hRule="exact" w:val="284"/>
          <w:jc w:val="center"/>
        </w:trPr>
        <w:tc>
          <w:tcPr>
            <w:tcW w:w="10298" w:type="dxa"/>
            <w:gridSpan w:val="9"/>
            <w:tcBorders>
              <w:right w:val="single" w:sz="8" w:space="0" w:color="C0C0C0"/>
            </w:tcBorders>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t xml:space="preserve">Documentación adjunta </w:t>
            </w:r>
            <w:r w:rsidRPr="002E7C19">
              <w:rPr>
                <w:rFonts w:ascii="Arial" w:eastAsia="SimSun" w:hAnsi="Arial" w:cs="Arial"/>
                <w:i/>
                <w:sz w:val="16"/>
                <w:szCs w:val="16"/>
              </w:rPr>
              <w:t>(marque lo que proceda)</w:t>
            </w:r>
          </w:p>
        </w:tc>
      </w:tr>
      <w:tr w:rsidR="00700D1B" w:rsidRPr="002E7C19" w:rsidTr="00700D1B">
        <w:trPr>
          <w:trHeight w:hRule="exact" w:val="113"/>
          <w:jc w:val="center"/>
        </w:trPr>
        <w:tc>
          <w:tcPr>
            <w:tcW w:w="10298" w:type="dxa"/>
            <w:gridSpan w:val="9"/>
            <w:tcBorders>
              <w:bottom w:val="single" w:sz="8" w:space="0" w:color="000000"/>
              <w:right w:val="single" w:sz="8" w:space="0" w:color="C0C0C0"/>
            </w:tcBorders>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7" type="#_x0000_t75" style="width:11.85pt;height:9.55pt" o:ole="">
                  <v:imagedata r:id="rId8" o:title=""/>
                </v:shape>
                <w:control r:id="rId13" w:name="CheckBox1832" w:shapeid="_x0000_i1047"/>
              </w:object>
            </w:r>
          </w:p>
        </w:tc>
        <w:tc>
          <w:tcPr>
            <w:tcW w:w="9838" w:type="dxa"/>
            <w:gridSpan w:val="8"/>
            <w:tcBorders>
              <w:top w:val="single" w:sz="8" w:space="0" w:color="000000"/>
              <w:bottom w:val="single" w:sz="8" w:space="0" w:color="000000"/>
              <w:right w:val="single" w:sz="4" w:space="0" w:color="C0C0C0"/>
            </w:tcBorders>
            <w:shd w:val="clear" w:color="auto" w:fill="auto"/>
            <w:vAlign w:val="center"/>
          </w:tcPr>
          <w:p w:rsidR="00700D1B" w:rsidRPr="002E7C19" w:rsidRDefault="00700D1B" w:rsidP="00700D1B">
            <w:pPr>
              <w:spacing w:line="240" w:lineRule="auto"/>
              <w:rPr>
                <w:rFonts w:ascii="Arial" w:eastAsia="SimSun" w:hAnsi="Arial" w:cs="Arial"/>
                <w:sz w:val="16"/>
                <w:szCs w:val="16"/>
              </w:rPr>
            </w:pPr>
          </w:p>
          <w:p w:rsidR="00700D1B" w:rsidRPr="002E7C19" w:rsidRDefault="00700D1B" w:rsidP="00700D1B">
            <w:pPr>
              <w:spacing w:line="240" w:lineRule="auto"/>
              <w:rPr>
                <w:rFonts w:ascii="Arial" w:eastAsia="SimSun" w:hAnsi="Arial" w:cs="Arial"/>
                <w:b/>
                <w:sz w:val="16"/>
                <w:szCs w:val="16"/>
              </w:rPr>
            </w:pPr>
            <w:r w:rsidRPr="00700D1B">
              <w:rPr>
                <w:rFonts w:ascii="Arial" w:eastAsia="SimSun" w:hAnsi="Arial" w:cs="Arial"/>
                <w:sz w:val="16"/>
                <w:szCs w:val="16"/>
              </w:rPr>
              <w:t>Certificación expedida por el Secretario Municipal acreditativa del Acuerdo del Pleno o, en su caso, órgano competente de la Corporación, en la que se haga constar la aprobación de la solicitud de subvención especificando modalidad y cuantía.</w:t>
            </w: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49" type="#_x0000_t75" style="width:11.85pt;height:9.55pt" o:ole="">
                  <v:imagedata r:id="rId8" o:title=""/>
                </v:shape>
                <w:control r:id="rId14" w:name="CheckBox1833" w:shapeid="_x0000_i1049"/>
              </w:object>
            </w:r>
          </w:p>
        </w:tc>
        <w:tc>
          <w:tcPr>
            <w:tcW w:w="9838" w:type="dxa"/>
            <w:gridSpan w:val="8"/>
            <w:tcBorders>
              <w:top w:val="single" w:sz="8" w:space="0" w:color="000000"/>
              <w:bottom w:val="single" w:sz="8" w:space="0" w:color="000000"/>
              <w:right w:val="single" w:sz="4" w:space="0" w:color="C0C0C0"/>
            </w:tcBorders>
            <w:shd w:val="clear" w:color="auto" w:fill="auto"/>
            <w:vAlign w:val="center"/>
          </w:tcPr>
          <w:p w:rsidR="00700D1B" w:rsidRPr="002E7C19" w:rsidRDefault="00700D1B" w:rsidP="00700D1B">
            <w:pPr>
              <w:spacing w:line="240" w:lineRule="auto"/>
              <w:rPr>
                <w:rFonts w:ascii="Arial" w:eastAsia="SimSun" w:hAnsi="Arial" w:cs="Arial"/>
                <w:sz w:val="16"/>
                <w:szCs w:val="16"/>
              </w:rPr>
            </w:pPr>
          </w:p>
          <w:p w:rsidR="00700D1B" w:rsidRPr="002E7C19" w:rsidRDefault="00700D1B" w:rsidP="00700D1B">
            <w:pPr>
              <w:spacing w:line="240" w:lineRule="auto"/>
              <w:rPr>
                <w:rFonts w:ascii="Arial" w:eastAsia="SimSun" w:hAnsi="Arial" w:cs="Arial"/>
                <w:b/>
                <w:sz w:val="16"/>
                <w:szCs w:val="16"/>
              </w:rPr>
            </w:pPr>
            <w:r w:rsidRPr="00700D1B">
              <w:rPr>
                <w:rFonts w:ascii="Arial" w:eastAsia="SimSun" w:hAnsi="Arial" w:cs="Arial"/>
                <w:sz w:val="16"/>
                <w:szCs w:val="16"/>
              </w:rPr>
              <w:t>Memoria justificativa de las actuaciones a realizar.</w:t>
            </w:r>
          </w:p>
        </w:tc>
      </w:tr>
      <w:tr w:rsidR="00700D1B" w:rsidRPr="002E7C19" w:rsidTr="00700D1B">
        <w:trPr>
          <w:trHeight w:val="282"/>
          <w:jc w:val="center"/>
        </w:trPr>
        <w:tc>
          <w:tcPr>
            <w:tcW w:w="460" w:type="dxa"/>
            <w:tcBorders>
              <w:top w:val="single" w:sz="8" w:space="0" w:color="000000"/>
              <w:left w:val="single" w:sz="8" w:space="0" w:color="000000"/>
              <w:bottom w:val="single" w:sz="8" w:space="0" w:color="000000"/>
            </w:tcBorders>
            <w:shd w:val="clear" w:color="auto" w:fill="auto"/>
          </w:tcPr>
          <w:p w:rsidR="00700D1B" w:rsidRPr="002E7C19" w:rsidRDefault="00700D1B" w:rsidP="00700D1B">
            <w:pPr>
              <w:spacing w:before="60"/>
              <w:jc w:val="right"/>
              <w:rPr>
                <w:rFonts w:ascii="Arial" w:eastAsia="SimSun" w:hAnsi="Arial" w:cs="Arial"/>
                <w:color w:val="000000"/>
                <w:sz w:val="20"/>
                <w:szCs w:val="20"/>
              </w:rPr>
            </w:pPr>
            <w:r w:rsidRPr="002E7C19">
              <w:rPr>
                <w:rFonts w:ascii="Arial" w:eastAsia="SimSun" w:hAnsi="Arial" w:cs="Arial"/>
                <w:sz w:val="20"/>
                <w:szCs w:val="20"/>
              </w:rPr>
              <w:object w:dxaOrig="225" w:dyaOrig="225">
                <v:shape id="_x0000_i1051" type="#_x0000_t75" style="width:11.85pt;height:9.55pt" o:ole="">
                  <v:imagedata r:id="rId8" o:title=""/>
                </v:shape>
                <w:control r:id="rId15" w:name="CheckBox183" w:shapeid="_x0000_i1051"/>
              </w:object>
            </w:r>
          </w:p>
        </w:tc>
        <w:tc>
          <w:tcPr>
            <w:tcW w:w="9838" w:type="dxa"/>
            <w:gridSpan w:val="8"/>
            <w:tcBorders>
              <w:top w:val="single" w:sz="8" w:space="0" w:color="000000"/>
              <w:bottom w:val="single" w:sz="8" w:space="0" w:color="000000"/>
              <w:right w:val="single" w:sz="4" w:space="0" w:color="C0C0C0"/>
            </w:tcBorders>
            <w:shd w:val="clear" w:color="auto" w:fill="auto"/>
            <w:vAlign w:val="center"/>
          </w:tcPr>
          <w:p w:rsidR="00700D1B" w:rsidRPr="002E7C19" w:rsidRDefault="00700D1B" w:rsidP="00700D1B">
            <w:pPr>
              <w:spacing w:line="240" w:lineRule="auto"/>
              <w:rPr>
                <w:rFonts w:ascii="Arial" w:eastAsia="SimSun" w:hAnsi="Arial" w:cs="Arial"/>
                <w:b/>
                <w:sz w:val="16"/>
                <w:szCs w:val="16"/>
              </w:rPr>
            </w:pPr>
            <w:r w:rsidRPr="00700D1B">
              <w:rPr>
                <w:rFonts w:ascii="Arial" w:eastAsia="SimSun" w:hAnsi="Arial" w:cs="Arial"/>
                <w:sz w:val="16"/>
                <w:szCs w:val="16"/>
              </w:rPr>
              <w:t>Presupuesto detallado del gasto suscrito por el representante municipal. En el caso de que el Ayuntamiento solicite subvención para los dos fines objeto de la convocatoria, será precisa la presentación por separado tanto de la memoria como de los presupuestos o facturas proforma, así como de la instancia</w:t>
            </w:r>
          </w:p>
        </w:tc>
      </w:tr>
    </w:tbl>
    <w:p w:rsidR="00700D1B" w:rsidRDefault="00700D1B" w:rsidP="00700D1B">
      <w:pPr>
        <w:rPr>
          <w:szCs w:val="20"/>
        </w:rPr>
        <w:sectPr w:rsidR="00700D1B" w:rsidSect="00700D1B">
          <w:headerReference w:type="even" r:id="rId16"/>
          <w:headerReference w:type="default" r:id="rId17"/>
          <w:footerReference w:type="even" r:id="rId18"/>
          <w:footerReference w:type="default" r:id="rId19"/>
          <w:headerReference w:type="first" r:id="rId20"/>
          <w:footerReference w:type="first" r:id="rId21"/>
          <w:pgSz w:w="11907" w:h="16839" w:code="9"/>
          <w:pgMar w:top="284" w:right="851" w:bottom="567" w:left="851" w:header="210" w:footer="731" w:gutter="0"/>
          <w:cols w:space="720"/>
        </w:sectPr>
      </w:pPr>
    </w:p>
    <w:tbl>
      <w:tblPr>
        <w:tblW w:w="10206" w:type="dxa"/>
        <w:jc w:val="center"/>
        <w:tblLook w:val="01E0" w:firstRow="1" w:lastRow="1" w:firstColumn="1" w:lastColumn="1" w:noHBand="0" w:noVBand="0"/>
      </w:tblPr>
      <w:tblGrid>
        <w:gridCol w:w="10206"/>
      </w:tblGrid>
      <w:tr w:rsidR="00700D1B" w:rsidRPr="002E7C19" w:rsidTr="00700D1B">
        <w:trPr>
          <w:trHeight w:hRule="exact" w:val="284"/>
          <w:jc w:val="center"/>
        </w:trPr>
        <w:tc>
          <w:tcPr>
            <w:tcW w:w="10206" w:type="dxa"/>
            <w:shd w:val="clear" w:color="auto" w:fill="C0C0C0"/>
            <w:vAlign w:val="center"/>
          </w:tcPr>
          <w:p w:rsidR="00700D1B" w:rsidRPr="002E7C19" w:rsidRDefault="00700D1B" w:rsidP="00700D1B">
            <w:pPr>
              <w:pStyle w:val="Encabezado"/>
              <w:spacing w:line="240" w:lineRule="auto"/>
              <w:rPr>
                <w:rFonts w:ascii="Arial" w:eastAsia="SimSun" w:hAnsi="Arial" w:cs="Arial"/>
                <w:b/>
                <w:sz w:val="18"/>
                <w:szCs w:val="18"/>
              </w:rPr>
            </w:pPr>
            <w:r w:rsidRPr="002E7C19">
              <w:rPr>
                <w:rFonts w:ascii="Arial" w:eastAsia="SimSun" w:hAnsi="Arial" w:cs="Arial"/>
                <w:b/>
                <w:sz w:val="18"/>
                <w:szCs w:val="18"/>
              </w:rPr>
              <w:lastRenderedPageBreak/>
              <w:t>Declaración</w:t>
            </w:r>
          </w:p>
        </w:tc>
      </w:tr>
      <w:tr w:rsidR="00700D1B" w:rsidRPr="002E7C19" w:rsidTr="00700D1B">
        <w:trPr>
          <w:trHeight w:hRule="exact" w:val="113"/>
          <w:jc w:val="center"/>
        </w:trPr>
        <w:tc>
          <w:tcPr>
            <w:tcW w:w="10206" w:type="dxa"/>
            <w:shd w:val="clear" w:color="auto" w:fill="auto"/>
            <w:vAlign w:val="center"/>
          </w:tcPr>
          <w:p w:rsidR="00700D1B" w:rsidRPr="002E7C19" w:rsidRDefault="00700D1B" w:rsidP="00700D1B">
            <w:pPr>
              <w:pStyle w:val="Encabezado"/>
              <w:spacing w:line="240" w:lineRule="auto"/>
              <w:jc w:val="center"/>
              <w:rPr>
                <w:rFonts w:ascii="Arial" w:eastAsia="SimSun" w:hAnsi="Arial" w:cs="Arial"/>
                <w:b/>
                <w:sz w:val="20"/>
                <w:szCs w:val="20"/>
              </w:rPr>
            </w:pPr>
          </w:p>
        </w:tc>
      </w:tr>
      <w:tr w:rsidR="00700D1B" w:rsidRPr="002E7C19" w:rsidTr="00700D1B">
        <w:trPr>
          <w:trHeight w:val="284"/>
          <w:jc w:val="center"/>
        </w:trPr>
        <w:tc>
          <w:tcPr>
            <w:tcW w:w="10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49EF" w:rsidRPr="0031344C" w:rsidRDefault="00AB49EF" w:rsidP="00AB49EF">
            <w:pPr>
              <w:pStyle w:val="Encabezado"/>
              <w:spacing w:before="60" w:after="60" w:line="240" w:lineRule="auto"/>
              <w:jc w:val="both"/>
              <w:rPr>
                <w:rFonts w:ascii="Arial" w:eastAsia="SimSun" w:hAnsi="Arial" w:cs="Arial"/>
                <w:sz w:val="18"/>
                <w:szCs w:val="18"/>
              </w:rPr>
            </w:pPr>
            <w:r w:rsidRPr="0031344C">
              <w:rPr>
                <w:rFonts w:ascii="Arial" w:eastAsia="SimSun" w:hAnsi="Arial" w:cs="Arial"/>
                <w:sz w:val="18"/>
                <w:szCs w:val="18"/>
              </w:rPr>
              <w:t xml:space="preserve">El abajo firmante, cuyos datos personales y de representación en la empresa, se encuentran indicados en esta solicitud, DECLARA, ante </w:t>
            </w:r>
            <w:smartTag w:uri="urn:schemas-microsoft-com:office:smarttags" w:element="PersonName">
              <w:smartTagPr>
                <w:attr w:name="ProductID" w:val="la Administraci￳n P￺blica"/>
              </w:smartTagPr>
              <w:r w:rsidRPr="0031344C">
                <w:rPr>
                  <w:rFonts w:ascii="Arial" w:eastAsia="SimSun" w:hAnsi="Arial" w:cs="Arial"/>
                  <w:sz w:val="18"/>
                  <w:szCs w:val="18"/>
                </w:rPr>
                <w:t>la Administración Pública</w:t>
              </w:r>
            </w:smartTag>
            <w:r w:rsidRPr="0031344C">
              <w:rPr>
                <w:rFonts w:ascii="Arial" w:eastAsia="SimSun" w:hAnsi="Arial" w:cs="Arial"/>
                <w:sz w:val="18"/>
                <w:szCs w:val="18"/>
              </w:rPr>
              <w:t>, que:</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sidRPr="0031344C">
              <w:rPr>
                <w:rFonts w:ascii="Arial" w:eastAsia="SimSun" w:hAnsi="Arial" w:cs="Arial"/>
                <w:sz w:val="18"/>
                <w:szCs w:val="18"/>
              </w:rPr>
              <w:t xml:space="preserve">Son ciertos cuantos datos figuran en la presente solicitud y, en su caso, en la documentación adjunta. Conozco y acepto que </w:t>
            </w:r>
            <w:smartTag w:uri="urn:schemas-microsoft-com:office:smarttags" w:element="PersonName">
              <w:smartTagPr>
                <w:attr w:name="ProductID" w:val="la Administraci￳n P￺blica"/>
              </w:smartTagPr>
              <w:r w:rsidRPr="0031344C">
                <w:rPr>
                  <w:rFonts w:ascii="Arial" w:eastAsia="SimSun" w:hAnsi="Arial" w:cs="Arial"/>
                  <w:sz w:val="18"/>
                  <w:szCs w:val="18"/>
                </w:rPr>
                <w:t>la Administración Pública</w:t>
              </w:r>
            </w:smartTag>
            <w:r w:rsidRPr="0031344C">
              <w:rPr>
                <w:rFonts w:ascii="Arial" w:eastAsia="SimSun" w:hAnsi="Arial" w:cs="Arial"/>
                <w:sz w:val="18"/>
                <w:szCs w:val="18"/>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31344C">
                <w:rPr>
                  <w:rFonts w:ascii="Arial" w:eastAsia="SimSun" w:hAnsi="Arial" w:cs="Arial"/>
                  <w:sz w:val="18"/>
                  <w:szCs w:val="18"/>
                </w:rPr>
                <w:t>la Administración</w:t>
              </w:r>
            </w:smartTag>
            <w:r w:rsidRPr="0031344C">
              <w:rPr>
                <w:rFonts w:ascii="Arial" w:eastAsia="SimSun"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sidRPr="0031344C">
              <w:rPr>
                <w:rFonts w:ascii="Arial" w:eastAsia="SimSun" w:hAnsi="Arial" w:cs="Arial"/>
                <w:sz w:val="18"/>
                <w:szCs w:val="18"/>
              </w:rPr>
              <w:tab/>
              <w:t>Conozco, acepto y me comprometo al cumplimiento de las bases reguladoras. Asimismo, cumplo los requisitos exigidos por las mismas.</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sidRPr="0031344C">
              <w:rPr>
                <w:rFonts w:ascii="Arial" w:eastAsia="SimSun" w:hAnsi="Arial" w:cs="Arial"/>
                <w:sz w:val="18"/>
                <w:szCs w:val="18"/>
              </w:rPr>
              <w:t>Dispongo de las autorizaciones administrativas que resultan preceptivas para la realización de la actividad subvencionada.</w:t>
            </w:r>
            <w:r w:rsidRPr="0031344C">
              <w:rPr>
                <w:rFonts w:ascii="Arial" w:eastAsia="SimSun" w:hAnsi="Arial" w:cs="Arial"/>
                <w:color w:val="000000"/>
                <w:sz w:val="18"/>
                <w:szCs w:val="18"/>
              </w:rPr>
              <w:t xml:space="preserve"> </w:t>
            </w:r>
          </w:p>
          <w:p w:rsidR="00AB49EF" w:rsidRPr="0031344C"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sz w:val="18"/>
                <w:szCs w:val="18"/>
              </w:rPr>
            </w:pPr>
            <w:r>
              <w:rPr>
                <w:rFonts w:ascii="Arial" w:eastAsia="SimSun" w:hAnsi="Arial" w:cs="Arial"/>
                <w:color w:val="000000"/>
                <w:sz w:val="18"/>
                <w:szCs w:val="18"/>
              </w:rPr>
              <w:t>El solicitante</w:t>
            </w:r>
            <w:r w:rsidRPr="0031344C">
              <w:rPr>
                <w:rFonts w:ascii="Arial" w:eastAsia="SimSun" w:hAnsi="Arial" w:cs="Arial"/>
                <w:color w:val="000000"/>
                <w:sz w:val="18"/>
                <w:szCs w:val="18"/>
              </w:rPr>
              <w:t xml:space="preserve"> no se encuentra incursa en ninguna de las causas de incompatibilidad o prohibición para obtener subvenciones pr</w:t>
            </w:r>
            <w:r>
              <w:rPr>
                <w:rFonts w:ascii="Arial" w:eastAsia="SimSun" w:hAnsi="Arial" w:cs="Arial"/>
                <w:color w:val="000000"/>
                <w:sz w:val="18"/>
                <w:szCs w:val="18"/>
              </w:rPr>
              <w:t>evistas en el artículo 12</w:t>
            </w:r>
            <w:r w:rsidRPr="0031344C">
              <w:rPr>
                <w:rFonts w:ascii="Arial" w:eastAsia="SimSun" w:hAnsi="Arial" w:cs="Arial"/>
                <w:color w:val="000000"/>
                <w:sz w:val="18"/>
                <w:szCs w:val="18"/>
              </w:rPr>
              <w:t xml:space="preserve"> de la Ley 10/2006, de 17 de julio, de Subvenciones de Cantabria.</w:t>
            </w:r>
          </w:p>
          <w:p w:rsidR="00AB49EF" w:rsidRPr="005C0FB0" w:rsidRDefault="00AB49EF" w:rsidP="00AB49EF">
            <w:pPr>
              <w:pStyle w:val="Encabezado"/>
              <w:numPr>
                <w:ilvl w:val="0"/>
                <w:numId w:val="1"/>
              </w:numPr>
              <w:tabs>
                <w:tab w:val="clear" w:pos="4252"/>
                <w:tab w:val="clear" w:pos="8504"/>
                <w:tab w:val="center" w:pos="4320"/>
                <w:tab w:val="right" w:pos="8640"/>
              </w:tabs>
              <w:spacing w:before="60" w:after="60" w:line="240" w:lineRule="auto"/>
              <w:jc w:val="both"/>
              <w:rPr>
                <w:rFonts w:ascii="Arial" w:eastAsia="SimSun" w:hAnsi="Arial" w:cs="Arial"/>
                <w:color w:val="0070C0"/>
                <w:sz w:val="18"/>
                <w:szCs w:val="18"/>
              </w:rPr>
            </w:pPr>
            <w:r w:rsidRPr="0031344C">
              <w:rPr>
                <w:rFonts w:ascii="Arial" w:eastAsia="SimSun" w:hAnsi="Arial" w:cs="Arial"/>
                <w:sz w:val="18"/>
                <w:szCs w:val="18"/>
              </w:rPr>
              <w:tab/>
            </w:r>
            <w:r w:rsidRPr="005C0FB0">
              <w:rPr>
                <w:rFonts w:ascii="Arial" w:eastAsia="SimSun" w:hAnsi="Arial" w:cs="Arial"/>
                <w:color w:val="0070C0"/>
                <w:sz w:val="18"/>
                <w:szCs w:val="18"/>
              </w:rPr>
              <w:t xml:space="preserve">Consiente </w:t>
            </w:r>
            <w:r w:rsidRPr="005C0FB0">
              <w:rPr>
                <w:rFonts w:ascii="Arial" w:eastAsia="SimSun" w:hAnsi="Arial" w:cs="Arial"/>
                <w:color w:val="0070C0"/>
                <w:szCs w:val="18"/>
              </w:rPr>
              <w:fldChar w:fldCharType="begin">
                <w:ffData>
                  <w:name w:val="Casilla3"/>
                  <w:enabled/>
                  <w:calcOnExit w:val="0"/>
                  <w:checkBox>
                    <w:sizeAuto/>
                    <w:default w:val="0"/>
                  </w:checkBox>
                </w:ffData>
              </w:fldChar>
            </w:r>
            <w:r w:rsidRPr="005C0FB0">
              <w:rPr>
                <w:rFonts w:ascii="Arial" w:eastAsia="SimSun" w:hAnsi="Arial" w:cs="Arial"/>
                <w:color w:val="0070C0"/>
                <w:szCs w:val="18"/>
              </w:rPr>
              <w:instrText xml:space="preserve"> FORMCHECKBOX </w:instrText>
            </w:r>
            <w:r w:rsidR="002F5B15">
              <w:rPr>
                <w:rFonts w:ascii="Arial" w:eastAsia="SimSun" w:hAnsi="Arial" w:cs="Arial"/>
                <w:color w:val="0070C0"/>
                <w:szCs w:val="18"/>
              </w:rPr>
            </w:r>
            <w:r w:rsidR="002F5B15">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 w:val="18"/>
                <w:szCs w:val="18"/>
              </w:rPr>
              <w:t xml:space="preserve"> / No consiente</w:t>
            </w:r>
            <w:r w:rsidRPr="00146099">
              <w:rPr>
                <w:rFonts w:ascii="Arial" w:eastAsia="SimSun" w:hAnsi="Arial" w:cs="Arial"/>
                <w:color w:val="0070C0"/>
                <w:sz w:val="24"/>
                <w:szCs w:val="18"/>
              </w:rPr>
              <w:t>*</w:t>
            </w:r>
            <w:r w:rsidRPr="00146099">
              <w:rPr>
                <w:rFonts w:ascii="Arial" w:eastAsia="SimSun" w:hAnsi="Arial" w:cs="Arial"/>
                <w:color w:val="0070C0"/>
                <w:sz w:val="20"/>
                <w:szCs w:val="18"/>
              </w:rPr>
              <w:t xml:space="preserve"> </w:t>
            </w:r>
            <w:r w:rsidRPr="005C0FB0">
              <w:rPr>
                <w:rFonts w:ascii="Arial" w:eastAsia="SimSun" w:hAnsi="Arial" w:cs="Arial"/>
                <w:color w:val="0070C0"/>
              </w:rPr>
              <w:fldChar w:fldCharType="begin">
                <w:ffData>
                  <w:name w:val="Casilla3"/>
                  <w:enabled/>
                  <w:calcOnExit w:val="0"/>
                  <w:checkBox>
                    <w:sizeAuto/>
                    <w:default w:val="0"/>
                  </w:checkBox>
                </w:ffData>
              </w:fldChar>
            </w:r>
            <w:bookmarkStart w:id="0" w:name="Casilla3"/>
            <w:r w:rsidRPr="005C0FB0">
              <w:rPr>
                <w:rFonts w:ascii="Arial" w:eastAsia="SimSun" w:hAnsi="Arial" w:cs="Arial"/>
                <w:color w:val="0070C0"/>
              </w:rPr>
              <w:instrText xml:space="preserve"> FORMCHECKBOX </w:instrText>
            </w:r>
            <w:r w:rsidR="002F5B15">
              <w:rPr>
                <w:rFonts w:ascii="Arial" w:eastAsia="SimSun" w:hAnsi="Arial" w:cs="Arial"/>
                <w:color w:val="0070C0"/>
              </w:rPr>
            </w:r>
            <w:r w:rsidR="002F5B15">
              <w:rPr>
                <w:rFonts w:ascii="Arial" w:eastAsia="SimSun" w:hAnsi="Arial" w:cs="Arial"/>
                <w:color w:val="0070C0"/>
              </w:rPr>
              <w:fldChar w:fldCharType="separate"/>
            </w:r>
            <w:r w:rsidRPr="005C0FB0">
              <w:rPr>
                <w:rFonts w:ascii="Arial" w:eastAsia="SimSun" w:hAnsi="Arial" w:cs="Arial"/>
                <w:color w:val="0070C0"/>
              </w:rPr>
              <w:fldChar w:fldCharType="end"/>
            </w:r>
            <w:bookmarkEnd w:id="0"/>
            <w:r w:rsidRPr="005C0FB0">
              <w:rPr>
                <w:rFonts w:ascii="Arial" w:eastAsia="SimSun" w:hAnsi="Arial" w:cs="Arial"/>
                <w:color w:val="0070C0"/>
                <w:sz w:val="18"/>
                <w:szCs w:val="18"/>
              </w:rPr>
              <w:t xml:space="preserve"> que la Dirección General de Turismo recabe a través de medios telemáticos los certificados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w:t>
            </w:r>
          </w:p>
          <w:p w:rsidR="00AB49EF" w:rsidRPr="00146099" w:rsidRDefault="00AB49EF" w:rsidP="00AB49EF">
            <w:pPr>
              <w:pStyle w:val="Encabezado"/>
              <w:spacing w:before="60" w:after="60" w:line="240" w:lineRule="auto"/>
              <w:ind w:left="720"/>
              <w:jc w:val="both"/>
              <w:rPr>
                <w:rFonts w:ascii="Arial" w:eastAsia="SimSun" w:hAnsi="Arial" w:cs="Arial"/>
                <w:color w:val="0070C0"/>
                <w:sz w:val="18"/>
                <w:szCs w:val="18"/>
              </w:rPr>
            </w:pPr>
            <w:r w:rsidRPr="00146099">
              <w:rPr>
                <w:rFonts w:ascii="Arial" w:eastAsia="SimSun" w:hAnsi="Arial" w:cs="Arial"/>
                <w:color w:val="0070C0"/>
                <w:sz w:val="18"/>
                <w:szCs w:val="18"/>
              </w:rPr>
              <w:t xml:space="preserve">En caso de exención del I.A.E. declara estar exento, de conformidad con lo dispuesto en el artículo 82 del Real Decreto Legislativo 2/2004, de 5 de marzo, por el que se aprueba el texto refundido de </w:t>
            </w:r>
            <w:smartTag w:uri="urn:schemas-microsoft-com:office:smarttags" w:element="PersonName">
              <w:smartTagPr>
                <w:attr w:name="ProductID" w:val="la Ley"/>
              </w:smartTagPr>
              <w:r w:rsidRPr="00146099">
                <w:rPr>
                  <w:rFonts w:ascii="Arial" w:eastAsia="SimSun" w:hAnsi="Arial" w:cs="Arial"/>
                  <w:color w:val="0070C0"/>
                  <w:sz w:val="18"/>
                  <w:szCs w:val="18"/>
                </w:rPr>
                <w:t>la Ley</w:t>
              </w:r>
            </w:smartTag>
            <w:r w:rsidRPr="00146099">
              <w:rPr>
                <w:rFonts w:ascii="Arial" w:eastAsia="SimSun" w:hAnsi="Arial" w:cs="Arial"/>
                <w:color w:val="0070C0"/>
                <w:sz w:val="18"/>
                <w:szCs w:val="18"/>
              </w:rPr>
              <w:t xml:space="preserve"> reguladora de Haciendas Locales </w:t>
            </w:r>
            <w:r w:rsidRPr="00146099">
              <w:rPr>
                <w:rFonts w:ascii="Arial" w:eastAsia="SimSun" w:hAnsi="Arial" w:cs="Arial"/>
                <w:color w:val="0070C0"/>
                <w:szCs w:val="18"/>
              </w:rPr>
              <w:fldChar w:fldCharType="begin">
                <w:ffData>
                  <w:name w:val=""/>
                  <w:enabled/>
                  <w:calcOnExit w:val="0"/>
                  <w:checkBox>
                    <w:sizeAuto/>
                    <w:default w:val="0"/>
                  </w:checkBox>
                </w:ffData>
              </w:fldChar>
            </w:r>
            <w:r w:rsidRPr="00146099">
              <w:rPr>
                <w:rFonts w:ascii="Arial" w:eastAsia="SimSun" w:hAnsi="Arial" w:cs="Arial"/>
                <w:color w:val="0070C0"/>
                <w:szCs w:val="18"/>
              </w:rPr>
              <w:instrText xml:space="preserve"> FORMCHECKBOX </w:instrText>
            </w:r>
            <w:r w:rsidR="002F5B15">
              <w:rPr>
                <w:rFonts w:ascii="Arial" w:eastAsia="SimSun" w:hAnsi="Arial" w:cs="Arial"/>
                <w:color w:val="0070C0"/>
                <w:szCs w:val="18"/>
              </w:rPr>
            </w:r>
            <w:r w:rsidR="002F5B15">
              <w:rPr>
                <w:rFonts w:ascii="Arial" w:eastAsia="SimSun" w:hAnsi="Arial" w:cs="Arial"/>
                <w:color w:val="0070C0"/>
                <w:szCs w:val="18"/>
              </w:rPr>
              <w:fldChar w:fldCharType="separate"/>
            </w:r>
            <w:r w:rsidRPr="00146099">
              <w:rPr>
                <w:rFonts w:ascii="Arial" w:eastAsia="SimSun" w:hAnsi="Arial" w:cs="Arial"/>
                <w:color w:val="0070C0"/>
                <w:szCs w:val="18"/>
              </w:rPr>
              <w:fldChar w:fldCharType="end"/>
            </w:r>
            <w:r w:rsidRPr="00146099">
              <w:rPr>
                <w:rFonts w:ascii="Arial" w:eastAsia="SimSun" w:hAnsi="Arial" w:cs="Arial"/>
                <w:color w:val="0070C0"/>
                <w:sz w:val="18"/>
                <w:szCs w:val="18"/>
              </w:rPr>
              <w:t>.</w:t>
            </w:r>
          </w:p>
          <w:p w:rsidR="00AB49EF" w:rsidRPr="005C0FB0" w:rsidRDefault="00AB49EF" w:rsidP="00AB49EF">
            <w:pPr>
              <w:pStyle w:val="Encabezado"/>
              <w:numPr>
                <w:ilvl w:val="0"/>
                <w:numId w:val="1"/>
              </w:numPr>
              <w:tabs>
                <w:tab w:val="clear" w:pos="720"/>
                <w:tab w:val="clear" w:pos="4252"/>
                <w:tab w:val="clear" w:pos="8504"/>
              </w:tabs>
              <w:spacing w:before="60" w:after="60" w:line="240" w:lineRule="auto"/>
              <w:jc w:val="both"/>
              <w:rPr>
                <w:rFonts w:ascii="Arial" w:eastAsia="SimSun" w:hAnsi="Arial" w:cs="Arial"/>
                <w:color w:val="0070C0"/>
                <w:sz w:val="18"/>
                <w:szCs w:val="18"/>
              </w:rPr>
            </w:pPr>
            <w:r w:rsidRPr="0031344C">
              <w:rPr>
                <w:rFonts w:ascii="Arial" w:eastAsia="SimSun" w:hAnsi="Arial" w:cs="Arial"/>
                <w:sz w:val="18"/>
                <w:szCs w:val="18"/>
              </w:rPr>
              <w:tab/>
            </w:r>
            <w:r w:rsidRPr="005C0FB0">
              <w:rPr>
                <w:rFonts w:ascii="Arial" w:eastAsia="SimSun" w:hAnsi="Arial" w:cs="Arial"/>
                <w:color w:val="0070C0"/>
                <w:sz w:val="18"/>
                <w:szCs w:val="18"/>
              </w:rPr>
              <w:t>Se opone</w:t>
            </w:r>
            <w:r w:rsidRPr="00146099">
              <w:rPr>
                <w:rFonts w:ascii="Arial" w:eastAsia="SimSun" w:hAnsi="Arial" w:cs="Arial"/>
                <w:color w:val="0070C0"/>
                <w:sz w:val="24"/>
                <w:szCs w:val="24"/>
              </w:rPr>
              <w:t>*</w:t>
            </w:r>
            <w:r w:rsidRPr="005C0FB0">
              <w:rPr>
                <w:rFonts w:ascii="Arial" w:eastAsia="SimSun" w:hAnsi="Arial" w:cs="Arial"/>
                <w:color w:val="0070C0"/>
                <w:sz w:val="18"/>
                <w:szCs w:val="18"/>
              </w:rPr>
              <w:t xml:space="preserve"> </w:t>
            </w:r>
            <w:r w:rsidRPr="005C0FB0">
              <w:rPr>
                <w:rFonts w:ascii="Arial" w:eastAsia="SimSun" w:hAnsi="Arial" w:cs="Arial"/>
                <w:color w:val="0070C0"/>
                <w:szCs w:val="18"/>
              </w:rPr>
              <w:fldChar w:fldCharType="begin">
                <w:ffData>
                  <w:name w:val=""/>
                  <w:enabled/>
                  <w:calcOnExit w:val="0"/>
                  <w:checkBox>
                    <w:sizeAuto/>
                    <w:default w:val="0"/>
                  </w:checkBox>
                </w:ffData>
              </w:fldChar>
            </w:r>
            <w:r w:rsidRPr="005C0FB0">
              <w:rPr>
                <w:rFonts w:ascii="Arial" w:eastAsia="SimSun" w:hAnsi="Arial" w:cs="Arial"/>
                <w:color w:val="0070C0"/>
                <w:szCs w:val="18"/>
              </w:rPr>
              <w:instrText xml:space="preserve"> FORMCHECKBOX </w:instrText>
            </w:r>
            <w:r w:rsidR="002F5B15">
              <w:rPr>
                <w:rFonts w:ascii="Arial" w:eastAsia="SimSun" w:hAnsi="Arial" w:cs="Arial"/>
                <w:color w:val="0070C0"/>
                <w:szCs w:val="18"/>
              </w:rPr>
            </w:r>
            <w:r w:rsidR="002F5B15">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 w:val="18"/>
                <w:szCs w:val="18"/>
              </w:rPr>
              <w:t xml:space="preserve"> / No se opone </w:t>
            </w:r>
            <w:r w:rsidRPr="005C0FB0">
              <w:rPr>
                <w:rFonts w:ascii="Arial" w:eastAsia="SimSun" w:hAnsi="Arial" w:cs="Arial"/>
                <w:color w:val="0070C0"/>
                <w:szCs w:val="18"/>
              </w:rPr>
              <w:fldChar w:fldCharType="begin">
                <w:ffData>
                  <w:name w:val="Casilla3"/>
                  <w:enabled/>
                  <w:calcOnExit w:val="0"/>
                  <w:checkBox>
                    <w:sizeAuto/>
                    <w:default w:val="0"/>
                  </w:checkBox>
                </w:ffData>
              </w:fldChar>
            </w:r>
            <w:r w:rsidRPr="005C0FB0">
              <w:rPr>
                <w:rFonts w:ascii="Arial" w:eastAsia="SimSun" w:hAnsi="Arial" w:cs="Arial"/>
                <w:color w:val="0070C0"/>
                <w:szCs w:val="18"/>
              </w:rPr>
              <w:instrText xml:space="preserve"> FORMCHECKBOX </w:instrText>
            </w:r>
            <w:r w:rsidR="002F5B15">
              <w:rPr>
                <w:rFonts w:ascii="Arial" w:eastAsia="SimSun" w:hAnsi="Arial" w:cs="Arial"/>
                <w:color w:val="0070C0"/>
                <w:szCs w:val="18"/>
              </w:rPr>
            </w:r>
            <w:r w:rsidR="002F5B15">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Cs w:val="18"/>
              </w:rPr>
              <w:t xml:space="preserve"> </w:t>
            </w:r>
            <w:r w:rsidRPr="005C0FB0">
              <w:rPr>
                <w:rFonts w:ascii="Arial" w:eastAsia="SimSun" w:hAnsi="Arial" w:cs="Arial"/>
                <w:color w:val="0070C0"/>
                <w:sz w:val="18"/>
                <w:szCs w:val="18"/>
              </w:rPr>
              <w:t xml:space="preserve">a que la Dirección General de Turismo del Gobierno de Cantabria recabe de forma telemática los certificados a emitir por la Tesorería General de </w:t>
            </w:r>
            <w:smartTag w:uri="urn:schemas-microsoft-com:office:smarttags" w:element="PersonName">
              <w:smartTagPr>
                <w:attr w:name="ProductID" w:val="la Seguridad Social"/>
              </w:smartTagPr>
              <w:r w:rsidRPr="005C0FB0">
                <w:rPr>
                  <w:rFonts w:ascii="Arial" w:eastAsia="SimSun" w:hAnsi="Arial" w:cs="Arial"/>
                  <w:color w:val="0070C0"/>
                  <w:sz w:val="18"/>
                  <w:szCs w:val="18"/>
                </w:rPr>
                <w:t>la Seguridad Social</w:t>
              </w:r>
            </w:smartTag>
            <w:r w:rsidRPr="005C0FB0">
              <w:rPr>
                <w:rFonts w:ascii="Arial" w:eastAsia="SimSun" w:hAnsi="Arial" w:cs="Arial"/>
                <w:color w:val="0070C0"/>
                <w:sz w:val="18"/>
                <w:szCs w:val="18"/>
              </w:rPr>
              <w:t xml:space="preserve"> que permitan comprobar si el solicitante está al corriente en el cumplimiento de sus obligaciones con este organismo. </w:t>
            </w:r>
          </w:p>
          <w:p w:rsidR="00AB49EF" w:rsidRPr="005C0FB0" w:rsidRDefault="00AB49EF" w:rsidP="00AB49EF">
            <w:pPr>
              <w:pStyle w:val="Encabezado"/>
              <w:numPr>
                <w:ilvl w:val="0"/>
                <w:numId w:val="1"/>
              </w:numPr>
              <w:tabs>
                <w:tab w:val="clear" w:pos="4252"/>
                <w:tab w:val="clear" w:pos="8504"/>
              </w:tabs>
              <w:spacing w:before="60" w:after="60" w:line="240" w:lineRule="auto"/>
              <w:jc w:val="both"/>
              <w:rPr>
                <w:rFonts w:ascii="Arial" w:eastAsia="SimSun" w:hAnsi="Arial" w:cs="Arial"/>
                <w:color w:val="0070C0"/>
                <w:sz w:val="18"/>
                <w:szCs w:val="18"/>
              </w:rPr>
            </w:pPr>
            <w:r w:rsidRPr="005C0FB0">
              <w:rPr>
                <w:rFonts w:ascii="Arial" w:eastAsia="SimSun" w:hAnsi="Arial" w:cs="Arial"/>
                <w:color w:val="0070C0"/>
                <w:sz w:val="18"/>
                <w:szCs w:val="18"/>
              </w:rPr>
              <w:t>Se opone</w:t>
            </w:r>
            <w:r w:rsidRPr="00146099">
              <w:rPr>
                <w:rFonts w:ascii="Arial" w:eastAsia="SimSun" w:hAnsi="Arial" w:cs="Arial"/>
                <w:color w:val="0070C0"/>
                <w:sz w:val="24"/>
                <w:szCs w:val="18"/>
              </w:rPr>
              <w:t>*</w:t>
            </w:r>
            <w:r w:rsidRPr="005C0FB0">
              <w:rPr>
                <w:rFonts w:ascii="Arial" w:eastAsia="SimSun" w:hAnsi="Arial" w:cs="Arial"/>
                <w:color w:val="0070C0"/>
                <w:sz w:val="18"/>
                <w:szCs w:val="18"/>
              </w:rPr>
              <w:t xml:space="preserve"> </w:t>
            </w:r>
            <w:r w:rsidRPr="005C0FB0">
              <w:rPr>
                <w:rFonts w:ascii="Arial" w:eastAsia="SimSun" w:hAnsi="Arial" w:cs="Arial"/>
                <w:color w:val="0070C0"/>
                <w:szCs w:val="18"/>
              </w:rPr>
              <w:fldChar w:fldCharType="begin">
                <w:ffData>
                  <w:name w:val="Casilla3"/>
                  <w:enabled/>
                  <w:calcOnExit w:val="0"/>
                  <w:checkBox>
                    <w:sizeAuto/>
                    <w:default w:val="0"/>
                  </w:checkBox>
                </w:ffData>
              </w:fldChar>
            </w:r>
            <w:r w:rsidRPr="005C0FB0">
              <w:rPr>
                <w:rFonts w:ascii="Arial" w:eastAsia="SimSun" w:hAnsi="Arial" w:cs="Arial"/>
                <w:color w:val="0070C0"/>
                <w:szCs w:val="18"/>
              </w:rPr>
              <w:instrText xml:space="preserve"> FORMCHECKBOX </w:instrText>
            </w:r>
            <w:r w:rsidR="002F5B15">
              <w:rPr>
                <w:rFonts w:ascii="Arial" w:eastAsia="SimSun" w:hAnsi="Arial" w:cs="Arial"/>
                <w:color w:val="0070C0"/>
                <w:szCs w:val="18"/>
              </w:rPr>
            </w:r>
            <w:r w:rsidR="002F5B15">
              <w:rPr>
                <w:rFonts w:ascii="Arial" w:eastAsia="SimSun" w:hAnsi="Arial" w:cs="Arial"/>
                <w:color w:val="0070C0"/>
                <w:szCs w:val="18"/>
              </w:rPr>
              <w:fldChar w:fldCharType="separate"/>
            </w:r>
            <w:r w:rsidRPr="005C0FB0">
              <w:rPr>
                <w:rFonts w:ascii="Arial" w:eastAsia="SimSun" w:hAnsi="Arial" w:cs="Arial"/>
                <w:color w:val="0070C0"/>
                <w:szCs w:val="18"/>
              </w:rPr>
              <w:fldChar w:fldCharType="end"/>
            </w:r>
            <w:r w:rsidRPr="005C0FB0">
              <w:rPr>
                <w:rFonts w:ascii="Arial" w:eastAsia="SimSun" w:hAnsi="Arial" w:cs="Arial"/>
                <w:color w:val="0070C0"/>
                <w:sz w:val="18"/>
                <w:szCs w:val="18"/>
              </w:rPr>
              <w:t xml:space="preserve"> / No se opone </w:t>
            </w:r>
            <w:r w:rsidRPr="005C0FB0">
              <w:rPr>
                <w:rFonts w:ascii="Arial" w:eastAsia="SimSun" w:hAnsi="Arial" w:cs="Arial"/>
                <w:color w:val="0070C0"/>
              </w:rPr>
              <w:fldChar w:fldCharType="begin">
                <w:ffData>
                  <w:name w:val="Casilla3"/>
                  <w:enabled/>
                  <w:calcOnExit w:val="0"/>
                  <w:checkBox>
                    <w:sizeAuto/>
                    <w:default w:val="0"/>
                  </w:checkBox>
                </w:ffData>
              </w:fldChar>
            </w:r>
            <w:r w:rsidRPr="005C0FB0">
              <w:rPr>
                <w:rFonts w:ascii="Arial" w:eastAsia="SimSun" w:hAnsi="Arial" w:cs="Arial"/>
                <w:color w:val="0070C0"/>
              </w:rPr>
              <w:instrText xml:space="preserve"> FORMCHECKBOX </w:instrText>
            </w:r>
            <w:r w:rsidR="002F5B15">
              <w:rPr>
                <w:rFonts w:ascii="Arial" w:eastAsia="SimSun" w:hAnsi="Arial" w:cs="Arial"/>
                <w:color w:val="0070C0"/>
              </w:rPr>
            </w:r>
            <w:r w:rsidR="002F5B15">
              <w:rPr>
                <w:rFonts w:ascii="Arial" w:eastAsia="SimSun" w:hAnsi="Arial" w:cs="Arial"/>
                <w:color w:val="0070C0"/>
              </w:rPr>
              <w:fldChar w:fldCharType="separate"/>
            </w:r>
            <w:r w:rsidRPr="005C0FB0">
              <w:rPr>
                <w:rFonts w:ascii="Arial" w:eastAsia="SimSun" w:hAnsi="Arial" w:cs="Arial"/>
                <w:color w:val="0070C0"/>
              </w:rPr>
              <w:fldChar w:fldCharType="end"/>
            </w:r>
            <w:r w:rsidRPr="005C0FB0">
              <w:rPr>
                <w:rFonts w:ascii="Arial" w:eastAsia="SimSun" w:hAnsi="Arial" w:cs="Arial"/>
                <w:color w:val="0070C0"/>
              </w:rPr>
              <w:t xml:space="preserve"> </w:t>
            </w:r>
            <w:r w:rsidRPr="005C0FB0">
              <w:rPr>
                <w:rFonts w:ascii="Arial" w:eastAsia="SimSun" w:hAnsi="Arial" w:cs="Arial"/>
                <w:color w:val="0070C0"/>
                <w:sz w:val="18"/>
                <w:szCs w:val="18"/>
              </w:rPr>
              <w:t xml:space="preserve">a que la Dirección General de Turismo del Gobierno de Cantabria realice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5C0FB0">
                <w:rPr>
                  <w:rFonts w:ascii="Arial" w:eastAsia="SimSun" w:hAnsi="Arial" w:cs="Arial"/>
                  <w:color w:val="0070C0"/>
                  <w:sz w:val="18"/>
                  <w:szCs w:val="18"/>
                </w:rPr>
                <w:t>la Orden PRE</w:t>
              </w:r>
            </w:smartTag>
            <w:r w:rsidRPr="005C0FB0">
              <w:rPr>
                <w:rFonts w:ascii="Arial" w:eastAsia="SimSun" w:hAnsi="Arial" w:cs="Arial"/>
                <w:color w:val="0070C0"/>
                <w:sz w:val="18"/>
                <w:szCs w:val="18"/>
              </w:rPr>
              <w:t xml:space="preserve">/3949/2006, de 26 de diciembre, </w:t>
            </w:r>
            <w:r w:rsidRPr="005C0FB0">
              <w:rPr>
                <w:rFonts w:ascii="Arial" w:eastAsia="SimSun" w:hAnsi="Arial" w:cs="Arial"/>
                <w:iCs/>
                <w:color w:val="0070C0"/>
                <w:sz w:val="18"/>
                <w:szCs w:val="18"/>
              </w:rPr>
              <w:t xml:space="preserve">por la que se establece la configuración, características, requisitos y procedimientos de acceso al Sistema de Verificación de Datos de Identidad. </w:t>
            </w:r>
          </w:p>
          <w:p w:rsidR="00AB49EF" w:rsidRPr="005C0FB0" w:rsidRDefault="00AB49EF" w:rsidP="00AB49EF">
            <w:pPr>
              <w:autoSpaceDE w:val="0"/>
              <w:autoSpaceDN w:val="0"/>
              <w:adjustRightInd w:val="0"/>
              <w:spacing w:line="240" w:lineRule="auto"/>
              <w:ind w:right="119"/>
              <w:jc w:val="both"/>
              <w:rPr>
                <w:rFonts w:ascii="Arial" w:eastAsia="SimSun" w:hAnsi="Arial" w:cs="Arial"/>
                <w:color w:val="0070C0"/>
                <w:sz w:val="18"/>
                <w:szCs w:val="18"/>
              </w:rPr>
            </w:pPr>
          </w:p>
          <w:p w:rsidR="00AB49EF" w:rsidRDefault="00AB49EF" w:rsidP="00AB49EF">
            <w:pPr>
              <w:autoSpaceDE w:val="0"/>
              <w:autoSpaceDN w:val="0"/>
              <w:adjustRightInd w:val="0"/>
              <w:spacing w:line="240" w:lineRule="auto"/>
              <w:ind w:right="119"/>
              <w:jc w:val="center"/>
              <w:rPr>
                <w:rFonts w:ascii="Arial" w:eastAsia="SimSun" w:hAnsi="Arial" w:cs="Arial"/>
                <w:b/>
                <w:color w:val="0070C0"/>
                <w:sz w:val="18"/>
                <w:szCs w:val="18"/>
                <w:u w:val="single"/>
              </w:rPr>
            </w:pPr>
            <w:r w:rsidRPr="00F01CD9">
              <w:rPr>
                <w:rFonts w:ascii="Arial" w:eastAsia="SimSun" w:hAnsi="Arial" w:cs="Arial"/>
                <w:b/>
                <w:color w:val="0070C0"/>
                <w:sz w:val="24"/>
                <w:szCs w:val="18"/>
                <w:u w:val="single"/>
              </w:rPr>
              <w:t>*</w:t>
            </w:r>
            <w:r w:rsidRPr="005C0FB0">
              <w:rPr>
                <w:rFonts w:ascii="Arial" w:eastAsia="SimSun" w:hAnsi="Arial" w:cs="Arial"/>
                <w:b/>
                <w:color w:val="0070C0"/>
                <w:sz w:val="18"/>
                <w:szCs w:val="18"/>
                <w:u w:val="single"/>
              </w:rPr>
              <w:t>En caso de no consentir u oponerse</w:t>
            </w:r>
            <w:r>
              <w:rPr>
                <w:rFonts w:ascii="Arial" w:eastAsia="SimSun" w:hAnsi="Arial" w:cs="Arial"/>
                <w:b/>
                <w:color w:val="0070C0"/>
                <w:sz w:val="18"/>
                <w:szCs w:val="18"/>
                <w:u w:val="single"/>
              </w:rPr>
              <w:t xml:space="preserve"> a la consulta de la información por la Dirección General de Turismo,</w:t>
            </w:r>
          </w:p>
          <w:p w:rsidR="00AB49EF" w:rsidRPr="005C0FB0" w:rsidRDefault="00AB49EF" w:rsidP="00AB49EF">
            <w:pPr>
              <w:autoSpaceDE w:val="0"/>
              <w:autoSpaceDN w:val="0"/>
              <w:adjustRightInd w:val="0"/>
              <w:spacing w:line="240" w:lineRule="auto"/>
              <w:ind w:right="119"/>
              <w:jc w:val="center"/>
              <w:rPr>
                <w:rFonts w:ascii="Arial" w:eastAsia="SimSun" w:hAnsi="Arial" w:cs="Arial"/>
                <w:b/>
                <w:color w:val="0070C0"/>
                <w:sz w:val="18"/>
                <w:szCs w:val="18"/>
                <w:u w:val="single"/>
              </w:rPr>
            </w:pPr>
            <w:r w:rsidRPr="005C0FB0">
              <w:rPr>
                <w:rFonts w:ascii="Arial" w:eastAsia="SimSun" w:hAnsi="Arial" w:cs="Arial"/>
                <w:b/>
                <w:color w:val="0070C0"/>
                <w:sz w:val="18"/>
                <w:szCs w:val="18"/>
                <w:u w:val="single"/>
              </w:rPr>
              <w:t xml:space="preserve"> </w:t>
            </w:r>
            <w:r>
              <w:rPr>
                <w:rFonts w:ascii="Arial" w:eastAsia="SimSun" w:hAnsi="Arial" w:cs="Arial"/>
                <w:b/>
                <w:color w:val="0070C0"/>
                <w:sz w:val="18"/>
                <w:szCs w:val="18"/>
                <w:u w:val="single"/>
              </w:rPr>
              <w:t xml:space="preserve">el interesado </w:t>
            </w:r>
            <w:r w:rsidRPr="005C0FB0">
              <w:rPr>
                <w:rFonts w:ascii="Arial" w:eastAsia="SimSun" w:hAnsi="Arial" w:cs="Arial"/>
                <w:b/>
                <w:color w:val="0070C0"/>
                <w:sz w:val="18"/>
                <w:szCs w:val="18"/>
                <w:u w:val="single"/>
              </w:rPr>
              <w:t>deberá aportar junto con su solicitud la documentación correspondiente.</w:t>
            </w:r>
          </w:p>
          <w:p w:rsidR="00AB49EF" w:rsidRPr="005C0FB0" w:rsidRDefault="00AB49EF" w:rsidP="00AB49EF">
            <w:pPr>
              <w:autoSpaceDE w:val="0"/>
              <w:autoSpaceDN w:val="0"/>
              <w:adjustRightInd w:val="0"/>
              <w:spacing w:line="240" w:lineRule="auto"/>
              <w:ind w:right="119"/>
              <w:jc w:val="both"/>
              <w:rPr>
                <w:rFonts w:ascii="Arial" w:eastAsia="SimSun" w:hAnsi="Arial" w:cs="Arial"/>
                <w:color w:val="0070C0"/>
                <w:sz w:val="18"/>
                <w:szCs w:val="18"/>
              </w:rPr>
            </w:pPr>
          </w:p>
          <w:p w:rsidR="00AB49EF" w:rsidRPr="005C0FB0" w:rsidRDefault="00AB49EF" w:rsidP="00AB49EF">
            <w:pPr>
              <w:autoSpaceDE w:val="0"/>
              <w:autoSpaceDN w:val="0"/>
              <w:adjustRightInd w:val="0"/>
              <w:spacing w:line="240" w:lineRule="auto"/>
              <w:ind w:right="119"/>
              <w:jc w:val="both"/>
              <w:rPr>
                <w:rFonts w:ascii="Arial" w:eastAsia="SimSun" w:hAnsi="Arial" w:cs="Arial"/>
                <w:color w:val="0070C0"/>
                <w:sz w:val="18"/>
                <w:szCs w:val="18"/>
              </w:rPr>
            </w:pPr>
          </w:p>
          <w:p w:rsidR="00AB49EF" w:rsidRPr="005C0FB0" w:rsidRDefault="00AB49EF" w:rsidP="00AB49EF">
            <w:pPr>
              <w:autoSpaceDE w:val="0"/>
              <w:autoSpaceDN w:val="0"/>
              <w:adjustRightInd w:val="0"/>
              <w:spacing w:line="240" w:lineRule="auto"/>
              <w:ind w:right="119"/>
              <w:jc w:val="center"/>
              <w:rPr>
                <w:rFonts w:ascii="Arial" w:eastAsia="SimSun" w:hAnsi="Arial" w:cs="Arial"/>
                <w:b/>
                <w:color w:val="0070C0"/>
                <w:sz w:val="18"/>
                <w:szCs w:val="18"/>
              </w:rPr>
            </w:pPr>
            <w:r w:rsidRPr="005C0FB0">
              <w:rPr>
                <w:rFonts w:ascii="Arial" w:eastAsia="SimSun" w:hAnsi="Arial" w:cs="Arial"/>
                <w:b/>
                <w:color w:val="0070C0"/>
                <w:sz w:val="18"/>
                <w:szCs w:val="18"/>
              </w:rPr>
              <w:t xml:space="preserve">(Antes de firmar, debe leer la información de protección de datos contenida en </w:t>
            </w:r>
            <w:r w:rsidR="002F5B15">
              <w:rPr>
                <w:rFonts w:ascii="Arial" w:eastAsia="SimSun" w:hAnsi="Arial" w:cs="Arial"/>
                <w:b/>
                <w:color w:val="0070C0"/>
                <w:sz w:val="18"/>
                <w:szCs w:val="18"/>
              </w:rPr>
              <w:t>este</w:t>
            </w:r>
            <w:r w:rsidRPr="005C0FB0">
              <w:rPr>
                <w:rFonts w:ascii="Arial" w:eastAsia="SimSun" w:hAnsi="Arial" w:cs="Arial"/>
                <w:b/>
                <w:color w:val="0070C0"/>
                <w:sz w:val="18"/>
                <w:szCs w:val="18"/>
              </w:rPr>
              <w:t xml:space="preserve"> Anexo)</w:t>
            </w:r>
          </w:p>
          <w:p w:rsidR="00AB49EF" w:rsidRDefault="00AB49EF" w:rsidP="00AB49EF">
            <w:pPr>
              <w:autoSpaceDE w:val="0"/>
              <w:autoSpaceDN w:val="0"/>
              <w:adjustRightInd w:val="0"/>
              <w:spacing w:line="240" w:lineRule="auto"/>
              <w:ind w:right="119" w:firstLine="709"/>
              <w:jc w:val="both"/>
              <w:rPr>
                <w:rFonts w:ascii="Arial" w:eastAsia="SimSun" w:hAnsi="Arial" w:cs="Arial"/>
                <w:color w:val="000000"/>
                <w:sz w:val="18"/>
                <w:szCs w:val="18"/>
              </w:rPr>
            </w:pPr>
          </w:p>
          <w:p w:rsidR="00AB49EF" w:rsidRDefault="00AB49EF" w:rsidP="00AB49EF">
            <w:pPr>
              <w:autoSpaceDE w:val="0"/>
              <w:autoSpaceDN w:val="0"/>
              <w:adjustRightInd w:val="0"/>
              <w:spacing w:line="240" w:lineRule="auto"/>
              <w:ind w:right="119" w:firstLine="709"/>
              <w:jc w:val="both"/>
              <w:rPr>
                <w:rFonts w:ascii="Arial" w:eastAsia="SimSun" w:hAnsi="Arial" w:cs="Arial"/>
                <w:color w:val="000000"/>
                <w:sz w:val="18"/>
                <w:szCs w:val="18"/>
              </w:rPr>
            </w:pPr>
          </w:p>
          <w:p w:rsidR="00AB49EF" w:rsidRPr="0031344C" w:rsidRDefault="00AB49EF" w:rsidP="00AB49EF">
            <w:pPr>
              <w:autoSpaceDE w:val="0"/>
              <w:autoSpaceDN w:val="0"/>
              <w:adjustRightInd w:val="0"/>
              <w:spacing w:line="240" w:lineRule="auto"/>
              <w:ind w:right="119" w:firstLine="709"/>
              <w:jc w:val="both"/>
              <w:rPr>
                <w:rFonts w:ascii="Arial" w:eastAsia="SimSun" w:hAnsi="Arial" w:cs="Arial"/>
                <w:color w:val="000000"/>
                <w:sz w:val="18"/>
                <w:szCs w:val="18"/>
              </w:rPr>
            </w:pPr>
            <w:bookmarkStart w:id="1" w:name="_GoBack"/>
            <w:bookmarkEnd w:id="1"/>
          </w:p>
          <w:p w:rsidR="00AB49EF" w:rsidRPr="0031344C" w:rsidRDefault="00AB49EF" w:rsidP="00AB49EF">
            <w:pPr>
              <w:spacing w:before="120"/>
              <w:jc w:val="center"/>
              <w:rPr>
                <w:rFonts w:ascii="Arial" w:eastAsia="SimSun" w:hAnsi="Arial" w:cs="Arial"/>
                <w:color w:val="000000"/>
                <w:sz w:val="18"/>
                <w:szCs w:val="18"/>
              </w:rPr>
            </w:pPr>
            <w:r w:rsidRPr="0031344C">
              <w:rPr>
                <w:rFonts w:ascii="Arial" w:eastAsia="SimSun" w:hAnsi="Arial" w:cs="Arial"/>
                <w:color w:val="000000"/>
                <w:sz w:val="18"/>
                <w:szCs w:val="18"/>
              </w:rPr>
              <w:t>En</w:t>
            </w:r>
            <w:r w:rsidRPr="0031344C">
              <w:rPr>
                <w:rFonts w:ascii="Arial" w:eastAsia="SimSun" w:hAnsi="Arial" w:cs="Arial"/>
                <w:color w:val="0000FF"/>
                <w:sz w:val="18"/>
                <w:szCs w:val="18"/>
              </w:rPr>
              <w:t>……………………………</w:t>
            </w:r>
            <w:r w:rsidRPr="0031344C">
              <w:rPr>
                <w:rFonts w:ascii="Arial" w:eastAsia="SimSun" w:hAnsi="Arial" w:cs="Arial"/>
                <w:color w:val="000000"/>
                <w:sz w:val="18"/>
                <w:szCs w:val="18"/>
              </w:rPr>
              <w:t>, a</w:t>
            </w:r>
            <w:r w:rsidRPr="0031344C">
              <w:rPr>
                <w:rFonts w:ascii="Arial" w:eastAsia="SimSun" w:hAnsi="Arial" w:cs="Arial"/>
                <w:color w:val="0000FF"/>
                <w:sz w:val="18"/>
                <w:szCs w:val="18"/>
              </w:rPr>
              <w:t xml:space="preserve">……. </w:t>
            </w:r>
            <w:r w:rsidRPr="0031344C">
              <w:rPr>
                <w:rFonts w:ascii="Arial" w:eastAsia="SimSun" w:hAnsi="Arial" w:cs="Arial"/>
                <w:color w:val="000000"/>
                <w:sz w:val="18"/>
                <w:szCs w:val="18"/>
              </w:rPr>
              <w:t>de</w:t>
            </w:r>
            <w:r w:rsidRPr="0031344C">
              <w:rPr>
                <w:rFonts w:ascii="Arial" w:eastAsia="SimSun" w:hAnsi="Arial" w:cs="Arial"/>
                <w:color w:val="0000FF"/>
                <w:sz w:val="18"/>
                <w:szCs w:val="18"/>
              </w:rPr>
              <w:t>………………</w:t>
            </w:r>
            <w:proofErr w:type="gramStart"/>
            <w:r w:rsidRPr="0031344C">
              <w:rPr>
                <w:rFonts w:ascii="Arial" w:eastAsia="SimSun" w:hAnsi="Arial" w:cs="Arial"/>
                <w:color w:val="0000FF"/>
                <w:sz w:val="18"/>
                <w:szCs w:val="18"/>
              </w:rPr>
              <w:t>…….</w:t>
            </w:r>
            <w:proofErr w:type="gramEnd"/>
            <w:r w:rsidRPr="0031344C">
              <w:rPr>
                <w:rFonts w:ascii="Arial" w:eastAsia="SimSun" w:hAnsi="Arial" w:cs="Arial"/>
                <w:color w:val="0000FF"/>
                <w:sz w:val="18"/>
                <w:szCs w:val="18"/>
              </w:rPr>
              <w:t xml:space="preserve">. </w:t>
            </w:r>
            <w:r>
              <w:rPr>
                <w:rFonts w:ascii="Arial" w:eastAsia="SimSun" w:hAnsi="Arial" w:cs="Arial"/>
                <w:color w:val="000000"/>
                <w:sz w:val="18"/>
                <w:szCs w:val="18"/>
              </w:rPr>
              <w:t>de ….</w:t>
            </w:r>
          </w:p>
          <w:p w:rsidR="00AB49EF" w:rsidRPr="0031344C" w:rsidRDefault="00AB49EF" w:rsidP="00AB49EF">
            <w:pPr>
              <w:spacing w:before="120"/>
              <w:jc w:val="center"/>
              <w:rPr>
                <w:rFonts w:ascii="Arial" w:eastAsia="SimSun" w:hAnsi="Arial" w:cs="Arial"/>
                <w:i/>
                <w:color w:val="000000"/>
                <w:sz w:val="16"/>
                <w:szCs w:val="16"/>
              </w:rPr>
            </w:pPr>
            <w:r w:rsidRPr="0031344C">
              <w:rPr>
                <w:rFonts w:ascii="Arial" w:eastAsia="SimSun" w:hAnsi="Arial" w:cs="Arial"/>
                <w:i/>
                <w:color w:val="000000"/>
                <w:sz w:val="16"/>
                <w:szCs w:val="16"/>
              </w:rPr>
              <w:t>(Firma del representante, o de los representantes en caso de representación mancomunada, y sello de la empresa solicitante)</w:t>
            </w:r>
          </w:p>
          <w:p w:rsidR="00700D1B" w:rsidRPr="002E7C19" w:rsidRDefault="00AB49EF" w:rsidP="00AB49EF">
            <w:pPr>
              <w:pStyle w:val="Encabezado"/>
              <w:spacing w:before="60" w:after="60" w:line="240" w:lineRule="auto"/>
              <w:ind w:left="2773"/>
              <w:rPr>
                <w:rFonts w:ascii="Arial" w:eastAsia="SimSun" w:hAnsi="Arial" w:cs="Arial"/>
                <w:b/>
                <w:sz w:val="18"/>
                <w:szCs w:val="18"/>
              </w:rPr>
            </w:pPr>
            <w:r w:rsidRPr="0031344C">
              <w:rPr>
                <w:rFonts w:ascii="Arial" w:eastAsia="SimSun" w:hAnsi="Arial" w:cs="Arial"/>
                <w:sz w:val="18"/>
                <w:szCs w:val="18"/>
              </w:rPr>
              <w:tab/>
              <w:t xml:space="preserve">Fdo.-   </w:t>
            </w:r>
          </w:p>
        </w:tc>
      </w:tr>
    </w:tbl>
    <w:p w:rsidR="00700D1B" w:rsidRDefault="00700D1B" w:rsidP="00700D1B"/>
    <w:p w:rsidR="0018397F" w:rsidRDefault="0018397F" w:rsidP="0018397F"/>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7C2A30">
      <w:pPr>
        <w:jc w:val="center"/>
      </w:pPr>
    </w:p>
    <w:p w:rsidR="0018397F" w:rsidRPr="0018397F" w:rsidRDefault="0018397F" w:rsidP="0018397F"/>
    <w:p w:rsidR="0018397F" w:rsidRPr="0018397F" w:rsidRDefault="0018397F" w:rsidP="002749AB">
      <w:pPr>
        <w:jc w:val="center"/>
      </w:pPr>
    </w:p>
    <w:p w:rsidR="0018397F" w:rsidRPr="0018397F" w:rsidRDefault="0018397F" w:rsidP="0018397F"/>
    <w:p w:rsidR="0018397F" w:rsidRPr="0018397F" w:rsidRDefault="0018397F" w:rsidP="0018397F"/>
    <w:tbl>
      <w:tblPr>
        <w:tblW w:w="95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8243"/>
      </w:tblGrid>
      <w:tr w:rsidR="00AB49EF" w:rsidRPr="0057772E" w:rsidTr="00AB49EF">
        <w:trPr>
          <w:trHeight w:val="486"/>
        </w:trPr>
        <w:tc>
          <w:tcPr>
            <w:tcW w:w="9510" w:type="dxa"/>
            <w:gridSpan w:val="2"/>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widowControl w:val="0"/>
              <w:spacing w:before="100" w:beforeAutospacing="1" w:line="0" w:lineRule="atLeast"/>
              <w:contextualSpacing/>
              <w:jc w:val="center"/>
              <w:rPr>
                <w:rFonts w:ascii="Arial" w:hAnsi="Arial" w:cs="Arial"/>
                <w:b/>
                <w:color w:val="000000"/>
                <w:sz w:val="18"/>
                <w:szCs w:val="18"/>
              </w:rPr>
            </w:pPr>
            <w:r w:rsidRPr="0057772E">
              <w:rPr>
                <w:rFonts w:ascii="Arial" w:hAnsi="Arial" w:cs="Arial"/>
                <w:b/>
                <w:color w:val="000000"/>
                <w:sz w:val="18"/>
                <w:szCs w:val="18"/>
              </w:rPr>
              <w:t>Información básica sobre Protección de Datos Personales</w:t>
            </w:r>
          </w:p>
          <w:p w:rsidR="00AB49EF" w:rsidRPr="0057772E" w:rsidRDefault="00AB49EF" w:rsidP="00797788">
            <w:pPr>
              <w:widowControl w:val="0"/>
              <w:spacing w:before="100" w:beforeAutospacing="1" w:line="0" w:lineRule="atLeast"/>
              <w:contextualSpacing/>
              <w:jc w:val="center"/>
              <w:rPr>
                <w:rFonts w:ascii="Arial" w:hAnsi="Arial" w:cs="Arial"/>
                <w:color w:val="000000"/>
                <w:sz w:val="18"/>
                <w:szCs w:val="18"/>
              </w:rPr>
            </w:pPr>
            <w:r w:rsidRPr="0057772E">
              <w:rPr>
                <w:rFonts w:ascii="Arial" w:hAnsi="Arial" w:cs="Arial"/>
                <w:color w:val="000000"/>
                <w:sz w:val="18"/>
                <w:szCs w:val="18"/>
              </w:rPr>
              <w:t>En cumplimiento del Reglamento General de Protección de Datos se informa:</w:t>
            </w:r>
          </w:p>
        </w:tc>
      </w:tr>
      <w:tr w:rsidR="00AB49EF" w:rsidRPr="0057772E" w:rsidTr="00AB49EF">
        <w:trPr>
          <w:trHeight w:val="197"/>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Tratamiento</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Gestión de subvenciones, becas y ayudas.</w:t>
            </w:r>
          </w:p>
        </w:tc>
      </w:tr>
      <w:tr w:rsidR="00AB49EF" w:rsidRPr="0057772E" w:rsidTr="00AB49EF">
        <w:trPr>
          <w:trHeight w:val="212"/>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Responsable </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Dirección </w:t>
            </w:r>
            <w:r>
              <w:rPr>
                <w:rFonts w:ascii="Arial" w:hAnsi="Arial" w:cs="Arial"/>
                <w:color w:val="000000"/>
                <w:sz w:val="18"/>
                <w:szCs w:val="18"/>
              </w:rPr>
              <w:t>G</w:t>
            </w:r>
            <w:r w:rsidRPr="0057772E">
              <w:rPr>
                <w:rFonts w:ascii="Arial" w:hAnsi="Arial" w:cs="Arial"/>
                <w:color w:val="000000"/>
                <w:sz w:val="18"/>
                <w:szCs w:val="18"/>
              </w:rPr>
              <w:t xml:space="preserve">eneral de </w:t>
            </w:r>
            <w:r>
              <w:rPr>
                <w:rFonts w:ascii="Arial" w:hAnsi="Arial" w:cs="Arial"/>
                <w:color w:val="000000"/>
                <w:sz w:val="18"/>
                <w:szCs w:val="18"/>
              </w:rPr>
              <w:t>T</w:t>
            </w:r>
            <w:r w:rsidRPr="0057772E">
              <w:rPr>
                <w:rFonts w:ascii="Arial" w:hAnsi="Arial" w:cs="Arial"/>
                <w:color w:val="000000"/>
                <w:sz w:val="18"/>
                <w:szCs w:val="18"/>
              </w:rPr>
              <w:t xml:space="preserve">urismo.  </w:t>
            </w:r>
          </w:p>
        </w:tc>
      </w:tr>
      <w:tr w:rsidR="00AB49EF" w:rsidRPr="0057772E" w:rsidTr="00AB49EF">
        <w:trPr>
          <w:trHeight w:val="541"/>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DPD</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Delegada de Protección de Datos. Peña Herbosa, 29, 4º. 39003. Santander. delegadoprotecciondatos@cantabria.es</w:t>
            </w:r>
          </w:p>
        </w:tc>
      </w:tr>
      <w:tr w:rsidR="00AB49EF" w:rsidRPr="0057772E" w:rsidTr="00AB49EF">
        <w:trPr>
          <w:trHeight w:val="224"/>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Finalidad </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Tramitación de las solicitudes de subvención, beca o ayuda.</w:t>
            </w:r>
          </w:p>
        </w:tc>
      </w:tr>
      <w:tr w:rsidR="00AB49EF" w:rsidRPr="0057772E" w:rsidTr="00AB49EF">
        <w:trPr>
          <w:trHeight w:val="1258"/>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 xml:space="preserve">Legitimación </w:t>
            </w:r>
          </w:p>
        </w:tc>
        <w:tc>
          <w:tcPr>
            <w:tcW w:w="8335" w:type="dxa"/>
            <w:tcBorders>
              <w:top w:val="single" w:sz="4" w:space="0" w:color="auto"/>
              <w:left w:val="single" w:sz="4" w:space="0" w:color="auto"/>
              <w:bottom w:val="single" w:sz="4" w:space="0" w:color="auto"/>
              <w:right w:val="single" w:sz="4" w:space="0" w:color="auto"/>
            </w:tcBorders>
            <w:hideMark/>
          </w:tcPr>
          <w:p w:rsidR="00AB49EF"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RGPD 6.1 a): el interesado dio su consentimiento para el tratamiento de sus datos personales para uno o varios fines específicos.</w:t>
            </w:r>
            <w:r>
              <w:rPr>
                <w:rFonts w:ascii="Arial" w:hAnsi="Arial" w:cs="Arial"/>
                <w:color w:val="000000"/>
                <w:sz w:val="18"/>
                <w:szCs w:val="18"/>
              </w:rPr>
              <w:t xml:space="preserve"> </w:t>
            </w:r>
          </w:p>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RGPD 6.1 c): el tratamiento es necesario para el cumplimiento de una obligación legal</w:t>
            </w:r>
            <w:r>
              <w:rPr>
                <w:rFonts w:ascii="Arial" w:hAnsi="Arial" w:cs="Arial"/>
                <w:color w:val="000000"/>
                <w:sz w:val="18"/>
                <w:szCs w:val="18"/>
              </w:rPr>
              <w:t xml:space="preserve"> </w:t>
            </w:r>
            <w:r w:rsidRPr="0057772E">
              <w:rPr>
                <w:rFonts w:ascii="Arial" w:hAnsi="Arial" w:cs="Arial"/>
                <w:color w:val="000000"/>
                <w:sz w:val="18"/>
                <w:szCs w:val="18"/>
              </w:rPr>
              <w:t xml:space="preserve">aplicable al responsable del tratamiento. </w:t>
            </w:r>
          </w:p>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RGPD 6.1 e): el tratamiento es necesario para el cumplimiento de una misión realizada en interés público o en el ejercicio de poderes públicos conferidos al responsable del tratamiento.</w:t>
            </w:r>
          </w:p>
        </w:tc>
      </w:tr>
      <w:tr w:rsidR="00AB49EF" w:rsidRPr="0057772E" w:rsidTr="00AB49EF">
        <w:trPr>
          <w:trHeight w:val="834"/>
        </w:trPr>
        <w:tc>
          <w:tcPr>
            <w:tcW w:w="1174"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Derechos</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AB49EF" w:rsidP="00797788">
            <w:pPr>
              <w:spacing w:before="100" w:beforeAutospacing="1" w:line="0" w:lineRule="atLeast"/>
              <w:contextualSpacing/>
              <w:jc w:val="both"/>
              <w:rPr>
                <w:rFonts w:ascii="Arial" w:hAnsi="Arial" w:cs="Arial"/>
                <w:color w:val="000000"/>
                <w:sz w:val="18"/>
                <w:szCs w:val="18"/>
              </w:rPr>
            </w:pPr>
            <w:r w:rsidRPr="0057772E">
              <w:rPr>
                <w:rFonts w:ascii="Arial" w:hAnsi="Arial" w:cs="Arial"/>
                <w:color w:val="000000"/>
                <w:sz w:val="18"/>
                <w:szCs w:val="18"/>
              </w:rPr>
              <w:t>El interesado tiene derecho a retirar el consentimiento en cualquier momento. También tiene derecho de acceso, rectificación, limitación de tratamiento y oposición y otros descritos en la información adicional. Puede ejercitarlos poniéndose en contacto con el Responsable del tratamiento. También tiene derecho a reclamar ante la Agencia Española de Protección de Datos (www.aepd.es)</w:t>
            </w:r>
          </w:p>
        </w:tc>
      </w:tr>
      <w:tr w:rsidR="00AB49EF" w:rsidRPr="0057772E" w:rsidTr="00AB49EF">
        <w:trPr>
          <w:trHeight w:val="197"/>
        </w:trPr>
        <w:tc>
          <w:tcPr>
            <w:tcW w:w="1174" w:type="dxa"/>
            <w:tcBorders>
              <w:top w:val="single" w:sz="4" w:space="0" w:color="auto"/>
              <w:left w:val="single" w:sz="4" w:space="0" w:color="auto"/>
              <w:bottom w:val="single" w:sz="4" w:space="0" w:color="auto"/>
              <w:right w:val="single" w:sz="4" w:space="0" w:color="auto"/>
            </w:tcBorders>
            <w:hideMark/>
          </w:tcPr>
          <w:p w:rsidR="00AB49EF" w:rsidRPr="003133E6" w:rsidRDefault="00AB49EF" w:rsidP="00797788">
            <w:pPr>
              <w:spacing w:before="100" w:beforeAutospacing="1" w:line="0" w:lineRule="atLeast"/>
              <w:contextualSpacing/>
              <w:jc w:val="both"/>
              <w:rPr>
                <w:rFonts w:ascii="Arial" w:hAnsi="Arial" w:cs="Arial"/>
                <w:color w:val="000000"/>
                <w:sz w:val="18"/>
                <w:szCs w:val="18"/>
              </w:rPr>
            </w:pPr>
            <w:proofErr w:type="spellStart"/>
            <w:r w:rsidRPr="003133E6">
              <w:rPr>
                <w:rFonts w:ascii="Arial" w:hAnsi="Arial" w:cs="Arial"/>
                <w:color w:val="000000"/>
                <w:sz w:val="18"/>
                <w:szCs w:val="18"/>
              </w:rPr>
              <w:t>Inf</w:t>
            </w:r>
            <w:proofErr w:type="spellEnd"/>
            <w:r w:rsidRPr="003133E6">
              <w:rPr>
                <w:rFonts w:ascii="Arial" w:hAnsi="Arial" w:cs="Arial"/>
                <w:color w:val="000000"/>
                <w:sz w:val="18"/>
                <w:szCs w:val="18"/>
              </w:rPr>
              <w:t>. adicional</w:t>
            </w:r>
          </w:p>
        </w:tc>
        <w:tc>
          <w:tcPr>
            <w:tcW w:w="8335" w:type="dxa"/>
            <w:tcBorders>
              <w:top w:val="single" w:sz="4" w:space="0" w:color="auto"/>
              <w:left w:val="single" w:sz="4" w:space="0" w:color="auto"/>
              <w:bottom w:val="single" w:sz="4" w:space="0" w:color="auto"/>
              <w:right w:val="single" w:sz="4" w:space="0" w:color="auto"/>
            </w:tcBorders>
            <w:hideMark/>
          </w:tcPr>
          <w:p w:rsidR="00AB49EF" w:rsidRPr="0057772E" w:rsidRDefault="002F5B15" w:rsidP="00797788">
            <w:pPr>
              <w:spacing w:before="100" w:beforeAutospacing="1" w:line="0" w:lineRule="atLeast"/>
              <w:contextualSpacing/>
              <w:jc w:val="both"/>
              <w:rPr>
                <w:rFonts w:ascii="Arial" w:hAnsi="Arial" w:cs="Arial"/>
                <w:color w:val="000000"/>
                <w:sz w:val="18"/>
                <w:szCs w:val="18"/>
              </w:rPr>
            </w:pPr>
            <w:hyperlink r:id="rId22" w:history="1">
              <w:r w:rsidR="00AB49EF" w:rsidRPr="003133E6">
                <w:rPr>
                  <w:rStyle w:val="Hipervnculo"/>
                  <w:rFonts w:ascii="Arial" w:hAnsi="Arial" w:cs="Arial"/>
                  <w:sz w:val="18"/>
                  <w:szCs w:val="18"/>
                </w:rPr>
                <w:t>https://www.turismodecantabria.com</w:t>
              </w:r>
            </w:hyperlink>
            <w:r w:rsidR="00AB49EF">
              <w:rPr>
                <w:rFonts w:ascii="Arial" w:hAnsi="Arial" w:cs="Arial"/>
                <w:color w:val="000000"/>
                <w:sz w:val="18"/>
                <w:szCs w:val="18"/>
              </w:rPr>
              <w:t xml:space="preserve"> </w:t>
            </w:r>
          </w:p>
        </w:tc>
      </w:tr>
    </w:tbl>
    <w:p w:rsidR="0018397F" w:rsidRPr="0018397F" w:rsidRDefault="0018397F" w:rsidP="0018397F"/>
    <w:p w:rsidR="0018397F" w:rsidRDefault="0018397F" w:rsidP="0018397F"/>
    <w:p w:rsidR="0018397F" w:rsidRDefault="0018397F" w:rsidP="0018397F"/>
    <w:p w:rsidR="00482EC9" w:rsidRPr="0018397F" w:rsidRDefault="0018397F" w:rsidP="0018397F">
      <w:pPr>
        <w:tabs>
          <w:tab w:val="left" w:pos="4059"/>
        </w:tabs>
      </w:pPr>
      <w:r>
        <w:tab/>
      </w:r>
    </w:p>
    <w:sectPr w:rsidR="00482EC9" w:rsidRPr="0018397F" w:rsidSect="0049678E">
      <w:headerReference w:type="default" r:id="rId23"/>
      <w:pgSz w:w="11906" w:h="16838"/>
      <w:pgMar w:top="851" w:right="1531" w:bottom="1814" w:left="1531" w:header="39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B9B" w:rsidRDefault="008D3B9B" w:rsidP="0008394D">
      <w:r>
        <w:separator/>
      </w:r>
    </w:p>
  </w:endnote>
  <w:endnote w:type="continuationSeparator" w:id="0">
    <w:p w:rsidR="008D3B9B" w:rsidRDefault="008D3B9B"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1B" w:rsidRDefault="00700D1B">
    <w:pPr>
      <w:framePr w:wrap="none" w:vAnchor="text" w:hAnchor="margin" w:xAlign="center" w:y="1"/>
    </w:pPr>
    <w:r>
      <w:fldChar w:fldCharType="begin"/>
    </w:r>
    <w:r>
      <w:instrText xml:space="preserve">PAGE  </w:instrText>
    </w:r>
    <w:r>
      <w:fldChar w:fldCharType="separate"/>
    </w:r>
    <w:r>
      <w:rPr>
        <w:noProof/>
      </w:rPr>
      <w:t>2</w:t>
    </w:r>
    <w:r>
      <w:fldChar w:fldCharType="end"/>
    </w:r>
  </w:p>
  <w:p w:rsidR="00700D1B" w:rsidRDefault="00700D1B">
    <w:pPr>
      <w:ind w:left="-1080"/>
    </w:pPr>
  </w:p>
  <w:p w:rsidR="00700D1B" w:rsidRDefault="00700D1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700D1B" w:rsidTr="00700D1B">
      <w:tc>
        <w:tcPr>
          <w:tcW w:w="10345" w:type="dxa"/>
          <w:tcBorders>
            <w:bottom w:val="single" w:sz="4" w:space="0" w:color="auto"/>
          </w:tcBorders>
          <w:shd w:val="clear" w:color="auto" w:fill="auto"/>
          <w:tcMar>
            <w:left w:w="0" w:type="dxa"/>
            <w:right w:w="0" w:type="dxa"/>
          </w:tcMar>
        </w:tcPr>
        <w:p w:rsidR="00700D1B" w:rsidRPr="002E7C19" w:rsidRDefault="00700D1B" w:rsidP="00700D1B">
          <w:pPr>
            <w:pStyle w:val="Piedepgina"/>
            <w:spacing w:line="240" w:lineRule="auto"/>
            <w:rPr>
              <w:rFonts w:ascii="Arial" w:eastAsia="SimSun" w:hAnsi="Arial" w:cs="Arial"/>
              <w:b/>
              <w:sz w:val="18"/>
              <w:szCs w:val="18"/>
            </w:rPr>
          </w:pPr>
          <w:r w:rsidRPr="002E7C19">
            <w:rPr>
              <w:rFonts w:ascii="Arial" w:eastAsia="SimSun" w:hAnsi="Arial" w:cs="Arial"/>
              <w:b/>
              <w:sz w:val="18"/>
              <w:szCs w:val="18"/>
            </w:rPr>
            <w:t>CONSEJERO DE INDUSTRIA, TURISMO</w:t>
          </w:r>
          <w:r>
            <w:rPr>
              <w:rFonts w:ascii="Arial" w:eastAsia="SimSun" w:hAnsi="Arial" w:cs="Arial"/>
              <w:b/>
              <w:sz w:val="18"/>
              <w:szCs w:val="18"/>
            </w:rPr>
            <w:t>, INNOVACIÓN, TRANSPORTE</w:t>
          </w:r>
          <w:r w:rsidRPr="002E7C19">
            <w:rPr>
              <w:rFonts w:ascii="Arial" w:eastAsia="SimSun" w:hAnsi="Arial" w:cs="Arial"/>
              <w:b/>
              <w:sz w:val="18"/>
              <w:szCs w:val="18"/>
            </w:rPr>
            <w:t xml:space="preserve"> Y COMERCIO-DIRECCIÓN GENERAL DE TURISMO</w:t>
          </w:r>
        </w:p>
        <w:p w:rsidR="00700D1B" w:rsidRPr="002E7C19" w:rsidRDefault="00700D1B" w:rsidP="00700D1B">
          <w:pPr>
            <w:pStyle w:val="Piedepgina"/>
            <w:spacing w:after="20" w:line="240" w:lineRule="auto"/>
            <w:rPr>
              <w:rFonts w:ascii="Arial" w:eastAsia="SimSun" w:hAnsi="Arial" w:cs="Arial"/>
              <w:b/>
              <w:sz w:val="14"/>
              <w:szCs w:val="14"/>
            </w:rPr>
          </w:pPr>
          <w:r w:rsidRPr="002E7C19">
            <w:rPr>
              <w:rFonts w:ascii="Arial" w:eastAsia="SimSun" w:hAnsi="Arial" w:cs="Arial"/>
              <w:b/>
              <w:sz w:val="14"/>
              <w:szCs w:val="14"/>
            </w:rPr>
            <w:t>c/ Albert Einstein, 4, 1ª  planta  - 39011 - Santander</w:t>
          </w:r>
        </w:p>
      </w:tc>
    </w:tr>
    <w:tr w:rsidR="00700D1B" w:rsidTr="00700D1B">
      <w:tc>
        <w:tcPr>
          <w:tcW w:w="10345" w:type="dxa"/>
          <w:tcBorders>
            <w:top w:val="single" w:sz="4" w:space="0" w:color="auto"/>
          </w:tcBorders>
          <w:shd w:val="clear" w:color="auto" w:fill="auto"/>
          <w:tcMar>
            <w:left w:w="0" w:type="dxa"/>
            <w:right w:w="0" w:type="dxa"/>
          </w:tcMar>
        </w:tcPr>
        <w:p w:rsidR="00700D1B" w:rsidRPr="002E7C19" w:rsidRDefault="00700D1B" w:rsidP="00700D1B">
          <w:pPr>
            <w:pStyle w:val="Piedepgina"/>
            <w:spacing w:before="20" w:line="240" w:lineRule="auto"/>
            <w:jc w:val="both"/>
            <w:rPr>
              <w:rFonts w:ascii="Arial" w:eastAsia="SimSun" w:hAnsi="Arial" w:cs="Arial"/>
              <w:sz w:val="12"/>
              <w:szCs w:val="12"/>
            </w:rPr>
          </w:pPr>
          <w:r w:rsidRPr="002E7C19">
            <w:rPr>
              <w:rFonts w:ascii="Arial" w:eastAsia="SimSun" w:hAnsi="Arial" w:cs="Arial"/>
              <w:sz w:val="12"/>
              <w:szCs w:val="12"/>
            </w:rPr>
            <w:t xml:space="preserve">De conformidad con lo establecido en el art. 5 de </w:t>
          </w:r>
          <w:smartTag w:uri="urn:schemas-microsoft-com:office:smarttags" w:element="PersonName">
            <w:smartTagPr>
              <w:attr w:name="ProductID" w:val="ⰲ㌠‬ⰲ䴠䙓牯獭‬桃捥䉫硯aƑ̈otraිƔ̈ Administracionesǯ̈internacionalesa.Ǧ̈internacionalesopeaǹ̈ Administracioneskasǰ̊la l￭nea MICROINVIERTEǈ̈ꒀミ莨ƕ魜ണഢ Ǎ̌ꏐョꑔミꎠョ莨ƕヘ鱀  ǚ̌ꏐョꑔミꎠョ莨ƕヘ꽐ؕ Ǔ̈ꂤؕꃸؕ攸ؔǔ̈ꒀミ莨ƕ  䰴䶐ĩ̈lasĬ̈ꒀミ莨ƕĒეഋၠഋ ġ̌ꏐョꑔミꎠョ莨ƕヘႨഋ ľ̈ႄഋᅰഋ濨ĳ̈obligacionesĴ̈ꒀミ莨ƕğᆔഋᄠഋ ĉ̌ꏐョꑔミꎠョ莨ƕヘᅨഋ Ć̈ᅄഋሠഋႰഋě̈deĞ̈ꒀミ莨ƕĢቄഋᇐഋ ē̌ꏐョꑔミꎠョ莨ƕヘመഋ Ũ̈ᇴഋዠഋᅰഋŭ̈facturaciónŦ̈ꒀミ莨ƕĮጄഋነഋ Ż̌ꏐョꑔミꎠョ莨ƕヘዘഋ Ű̈ኴഋ᎐ഋሠഋŵ̈yň̈ꒀミ莨ƕİᎴഋፀഋ ō̌ꏐョꑔミꎠョ莨ƕヘᎈഋ Ś̈፤ഋᑀഋዠഋş̈&#10;estarŒ̈ꒀミ莨ƕĶᑤഋᏰഋ ŗ̌ꏐョꑔミꎠョ莨ƕヘᐸഋ Ƭ̈ᐔഋᔀഋ᎐ഋơ̈emitidaƺ̈ꒀミ莨ƕľᔤഋᒰഋ ƿ̌ꏐョꑔミꎠョ莨ƕヘᓸഋ ƴ̈ᓔഋᖰഋᑀഋƉ̈aƌ̈ꒀミ莨ƕŀᗔഋᕠഋ Ɓ̌ꏐョꑔミꎠョ莨ƕヘᖨഋ ƞ̈ᖄഋᙰഋᔀഋƓ̈nombreƔ̈ꒀミ莨ƕŇᚔഋᘠഋ ǩ̌ꏐョꑔミꎠョ莨ƕヘᙨഋ Ǧ̈ᙄഋᜠഋᖰഋǻ̈deǾ̈ꒀミ莨ƕŊᝄഋᛐഋ ǳ̌ꏐョꑔミꎠョ莨ƕヘ᜘ഋ ǈ̈ᛴഋ័ഋᙰഋǍ̈laǀ̈ꒀミ莨ƕō៴ഋកഋ ǅ̌ꏐョꑔミꎠョ莨ƕヘៈഋ ǒ̈ឤഋᢐഋᜠഋǗ̈empresaĨ̈ꒀミ莨ƕŕᢴഋᡀഋ ĭ̌ꏐョꑔミꎠョ莨ƕヘᢈഋ ĺ̈ᡤഋᥐഋ័ഋĿ̈solicitanteİ̈ꒀミ莨ƕšᥴഋᤀഋ ĵ̌ꏐョꑔミꎠョ莨ƕヘ᥈ഋ Ă̈ᤤഋᨀഋᢐഋć̈deĚ̈ꒀミ莨ƕŤᨤഋᦰഋ ğ̌ꏐョꑔミꎠョ莨ƕヘ᧸ഋ Ĕ̈᧔ഋ᪰ഋᥐഋũ̈laŬ̈ꒀミ莨ƕŧ&#10;᫔ഋ᩠ഋ š̌ꏐョꑔミꎠョ莨ƕヘ᪨ഋ ž̈᪄ഋ᭰ഋᨀഋų̈subvenciónŴ̈ꒀミ莨ƕŲᮔഋᬠഋ ŉ̌ꏐョꑔミꎠョ莨ƕヘ᭨ഋ ņ᭄̈ഋᰠഋ᪰ഋś̈enŞ̈ꒀミ莨ƕŵ᱄ഋᯐഋ œ̌ꏐョꑔミꎠョ莨ƕヘᰘഋ ƨ̈᯴ഋ᳐ഋ᭰ഋƭ̈&#10;fechaƠ̈ꒀミ莨ƕŻ᳴ഋᲀഋ ƥ̌ꏐョꑔミꎠョ莨ƕヘ᳈ഋ Ʋ̈ᲤഋᶐഋᰠഋƷ̈comprendidaƈ̈ꒀミ莨ƕƇᶴഋᵀഋ ƍ̌ꏐョꑔミꎠョ莨ƕヘᶈഋ ƚ̈ᵤഋṀഋ᳐ഋƟ̈&#10;entreƒ̈ꒀミ莨ƕƍṤഋᷰഋ Ɨ̌ꏐョꑔミꎠョ莨ƕヘḸഋ Ǭ̈ḔഋỰഋᶐഋǡ̈laǤ̈ꒀミ莨ƕƐἔഋẠഋ ǹ̌ꏐョꑔミꎠョ莨ƕヘỨഋ Ƕ̈ỄഋᾠഋṀഋǋ̈deǎ̈ꒀミ莨ƕƓῄഋὐഋ ǃ̌ꏐョꑔミꎠョ莨ƕヘᾘഋ ǘ̈ὴഋ⁠ഋỰഋǝ̈publicaciónǖ̈ꒀミ莨ƕƟ₄ഋ‐ഋ ī̌ꏐョꑔミꎠョ莨ƕヘ⁘ഋ Ġ̈‴ഋℐഋᾠഋĥ̈deĸ̈ꒀミ莨ƕƢℴഋ⃀ഋ Ľ̌ꏐョꑔミꎠョ莨ƕヘ℈ഋ Ċ̈⃤ഋ⇀ഋ⁠ഋď̈laĂ̈ꒀミ莨ƕƥ⇤ഋⅰഋ ć̌ꏐョꑔミꎠョ莨ƕヘ↸ഋ Ĝ̈↔ഋ⊀ഋℐഋđ̈presenteṺꒀミ莨ƕƮ⊤ഋ∰ഋ ů̌ꏐョꑔミꎠョ莨ƕヘ≸ഋ Ť̈≔ഋ⌰ഋ⇀ഋŹ̈&#10;Ordenż̈ꒀミ莨ƕƴ⍔ഋ⋠ഋ ű̌ꏐョꑔミꎠョ莨ƕヘ⌨ഋ Ŏ̈⌄ഋ⏠ഋ⊀ഋŃ̈yņ̈ꒀミ莨ƕƶ␄ഋ⎐ഋ ś̌ꏐョꑔミꎠョ莨ƕヘ⏘ഋ Ő̈⎴ഋ⒐ഋ⌰ഋŕ̈elƨ̈ꒀミ莨ƕƹ⒴ഋ⑀ഋ ƭ̌ꏐョꑔミꎠョ莨ƕヘ⒈ഋ ƺ̈⑤ഋ╀ഋ⏠ഋƿ̈30Ʋ̈ꒀミ莨ƕƼ╤ഋ⓰ഋ Ǯꏐョꑔミꎠョ莨ƕヘ┸ഋ ƌ̈└ഋ◰ഋ⒐ഋƁ̈deƄ̈ꒀミ莨ƕƿ☔ഋ■ഋ ƙ̌ꏐョꑔミꎠョ莨ƕヘ◨ഋ Ɩ̈◄ഋ⚰ഋ╀ഋǫ̈agostoǬ̈ꒀミ莨ƕǆ⛔ഋ♠ഋ ǡ̌ꏐョꑔミꎠョ莨ƕヘ⚨ഋ Ǿ̈⚄ഋ❠ഋ◰ഋǳ̈deǶ̈ꒀミ莨ƕǉ➄ഋ✐ഋ ǋ̌ꏐョꑔミꎠョ莨ƕヘ❘ഋ ǀ̈✴ഋ⠐ഋ⚰ഋǅ̈2014ǘ̈ꒀミ莨ƕǍ⠴ഋ⟀ഋ ǝ̌ꏐョꑔミꎠョ莨ƕヘ⠈ഋ Ī̈⟤ഋ⣀ഋ❠ഋį̈.Ģ̈ꒀミ莨ƕǎ⣤ഋ⡰ഋ ħ̌ꏐョꑔミꎠョ莨ƕヘ⢸ഋ ļ̈⢔ഋ⧐ഋ⠐ഋı̈&#10;Ĵ̈laen Listĉ̈FacturaoeĂ̈(y1ā̈detalladaĚ̈ꒀミ莨ƕ抜ഋ捀ഋğ̈o14.Ē̈⨔ഋ⪰ഋ⣀ഋTag ė̌ꏐョꑔミꎠョ莨ƕヘ⧈ഋ Ŭ̈ꒀミ莨ƕ  ⥤ഋ⩠ഋ š̌ꏐョꑔミꎠョ莨ƕヘ⪨ഋ ž̈⪄ഋ⭈ഋ⧐ഋų̈ꒀミ莨ƕ⥌ഋ⫸ഋ Ŵ̌ꏐョꑔミꎠョ莨ƕヘ⭀ഋ ō̈⬜ഋ⯠ഋ⪰ഋņ̈ꒀミ莨ƕ䱜⮐ഋ ś̌ꏐョꑔミꎠョ莨ƕヘ⯘ഋ Ő̈⮴ഋⱸഋ⭈ഋŕ̈ꒀミ莨ƕ⦴ഋⰨഋ Ʈ̌ꏐョꑔミꎠョ莨ƕヘⱰഋ Ƨ̈ⱌഋⴐഋ⯠ഋƸ̈ꒀミ莨ƕⴴഋⳀഋ ƽ̌ꏐョꑔミꎠョ莨ƕヘⴈഋ Ɗ̈ⳤഋⷀഋⱸഋƏ̈&#10;copiaƂ̈ꒀミ莨ƕ%&#10;ⷤഋ⵰ഋ Ƈ̌ꏐョꑔミꎠョ莨ƕヘⶸഋ Ɯ̈ⶔഋ⺀ഋⴐഋƑ̈compulsadaǪ̈ꒀミ莨ƕ/⺤ഋ⸰ഋ ǯ̌ꏐョꑔミꎠョ莨ƕヘ⹸ഋ Ǥ̈⹔ഋ⼰ഋⷀഋǹ̈)Ǽ̈ꒀミ莨ƕ1&#10;⽔ഋ⻠ഋ Ǳ̌ꏐョꑔミꎠョ莨ƕヘ⼨ഋ ǎ̈⼄ഋ⿰ഋ⺀ഋǃ̈justificativaǄ̈ꒀミ莨ƕ?〔ഋ⾠ഋ Ǚ̌ꏐョꑔミꎠョ莨ƕヘ⿨ഋ ǖ̈⿄ഋ゠ഋ⼰ഋī̈deĮ̈ꒀミ莨ƕBツഋぐഋ ģ̌ꏐョꑔミꎠョ莨ƕヘ゘ഋ ĸ̈ぴഋㅐഋ⿰ഋĽ̈lasİ̈ꒀミ莨ƕFㅴഋ㄀ഋ ĵ̌ꏐョꑔミꎠョ莨ƕヘㅈഋ Ă̈ㄤഋ㈐ഋ゠ഋć̈inversionesĘ̈ꒀミ莨ƕQ㈴ഋ㇀ഋ ĝ̌ꏐョꑔミꎠョ莨ƕヘ㈈ഋ Ṻ㇤ഋ㋀ഋㅐഋů̈,Ţ̈ꒀミ莨ƕS㋤ഋ㉰ഋ ŧ̌ꏐョꑔミꎠョ莨ƕヘ㊸ഋ ż̈㊔ഋ㍰ഋ㈐ഋű̈laŴ̈ꒀミ莨ƕV㎔ഋ㌠ഋ ŉ̌ꏐョꑔミꎠョ莨ƕヘ㍨ഋ ņ̈㍄ഋ㐠ഋ㋀ഋś̈cualŞ̈ꒀミ莨ƕ[㑄ഋ㏐ഋ œ̌ꏐョꑔミꎠョ莨ƕヘ㐘ഋ ƨ̈㏴ഋ㓠ഋ㍰ഋƭ̈deberáƦ̈ꒀミ莨ƕb㔄ഋ㒐ഋ ƻ̌ꏐョꑔミꎠョ莨ƕヘ㓘ഋ ư̈㒴ഋ㖠ഋ㐠ഋƵ̈reunirƎ̈ꒀミ莨ƕi㗄ഋ㕐ഋ ƃ̌ꏐョꑔミꎠョ莨ƕヘ㖘ഋ Ƙ̈㕴ഋ㙐ഋ㓠ഋƝ̈losƐ̈ꒀミ莨ƕm&#10;㙴ഋ㘀ഋ ƕ̌ꏐョꑔミꎠョ莨ƕヘ㙈ഋ Ǣ̈㘤ഋ㜐ഋ㖠ഋǧ̈requisitosǸ̈ꒀミ莨ƕx 㜴ഋ㛀ഋ ǽ̌ꏐョꑔミꎠョ莨ƕヘ㜈ഋ Ǌ̈㛤ഋ㟐ഋ㙐ഋǏ̈previstosǀ̈ꒀミ莨ƕ㟴ഋ㞀ഋ ǅ̌ꏐョꑔミꎠョ莨ƕヘ㟈ഋ ǒ̈㞤ഋ㢀ഋ㜐ഋǗ̈enĪ̈ꒀミ莨ƕ㢤ഋ㠰ഋ į̌ꏐョꑔミꎠョ莨ƕヘ㡸ഋ Ĥ̈㡔ഋ㤰ഋ㟐ഋĹ̈elļ̈ꒀミ莨ƕ㥔ഋ㣠ഋ ı̌ꏐョꑔミꎠョ莨ƕヘ㤨ഋ Ď̈㤄ഋ㧠ഋ㢀ഋă̈RealĆ̈ꒀミ莨ƕ㨄ഋ㦐ഋ ě̌ꏐョꑔミꎠョ莨ƕヘ㧘ഋ Đ̈㦴ഋ㪠ഋ㤰ഋĕ̈DecretoŮ̈ꒀミ莨ƕ㫄ഋ㩐ഋ ţ̌ꏐョꑔミꎠョ莨ƕヘ㪘ഋ Ÿ̈㩴ഋ㭐ഋ㧠ഋŽ̈1619Ű̈ꒀミ莨ƕ㭴ഋ㬀ഋ ŵ̌ꏐョꑔミꎠョ莨ƕヘ㭈ഋ ł̈㬤ഋ㰀ഋ㪠ഋŇ̈/Ś̈ꒀミ莨ƕ㰤ഋ㮰ഋ ş̌ꏐョꑔミꎠョ莨ƕヘ㯸ഋ Ŕ̈㯔ഋ㲰ഋ㭐ഋƩ̈2012Ƭ̈ꒀミ莨ƕ㳔ഋ㱠ഋ ơ̌ꏐョꑔミꎠョ莨ƕヘ㲨ഋ ƾ̈㲄ഋ㵠ഋ㰀ഋƳ̈,ƶ̈ꒀミ莨ƕ 㶄ഋ㴐ഋ Ƌ̌ꏐョꑔミꎠョ莨ƕヘ㵘ഋ ƀ̈㴴ഋ㸐ഋ㲰ഋƅ̈deƘ̈ꒀミ莨ƕ£㸴ഋ㷀ഋ Ɲ̌ꏐョꑔミꎠョ莨ƕヘ㸈ഋ Ǫ̈㷤ഋ㻀ഋ㵠ഋǯ̈30Ǣ̈ꒀミ莨ƕ¦㻤ഋ㹰ഋ ǧ̌ꏐョꑔミꎠョ莨ƕヘ㺸ഋ Ǽ̈㺔ഋ㽰ഋ㸐ഋǱ̈deǴ̈ꒀミ莨ƕ© 㾔ഋ㼠ഋ ǉ̌ꏐョꑔミꎠョ莨ƕヘ㽨ഋ ǆ̈㽄ഋ䀰ഋ㻀ഋǛ̈noviembreǜ̈ꒀミ莨ƕ²䁔ഋ㿠ഋ Ǒ̌ꏐョꑔミꎠョ莨ƕヘ䀨ഋ Į̈䀄ഋ䃠ഋ㽰ഋģ̈,Ħ̈ꒀミ莨ƕ´䄄ഋ䂐ഋ Ļ̌ꏐョꑔミꎠョ莨ƕヘ䃘ഋ İ̈䂴ഋ䆐ഋ䀰ഋĵ̈porĈ̈ꒀミ莨ƕ¸䆴ഋ䅀ഋ č̌ꏐョꑔミꎠョ莨ƕヘ䆈ഋ Ě̈䅤ഋ䉀ഋ䃠ഋğ̈elĒ̈ꒀミ莨ƕ»䉤ഋ䇰ഋ ė̌ꏐョꑔミꎠョ莨ƕヘ䈸ഋ Ŭ̈䈔ഋ䋰ഋ䆐ഋš̈queŤ̈ꒀミ莨ƕ¿䌔ഋ䊠ഋ Ź̌ꏐョꑔミꎠョ莨ƕヘ䋨ഋ Ŷ̈䋄ഋ䎠ഋ䉀ഋŋ̈seŎ̈ꒀミ莨ƕÂ䏄ഋ䍐ഋ Ń̌ꏐョꑔミꎠョ莨ƕヘ䎘ഋ Ř̈䍴ഋ䑠ഋ䋰ഋŝ̈apruebaŖ̈ꒀミ莨ƕÊ䒄ഋ䐐ഋ ƫ̌ꏐョꑔミꎠョ莨ƕヘ䑘ഋ Ơ̈䐴ഋ䔐ഋ䎠ഋƥ̈elƸ̈ꒀミ莨ƕÍ&#10;䔴ഋ䓀ഋ ƽ̌ꏐョꑔミꎠョ莨ƕヘ䔈ഋ Ɗ̈䓤ഋ䗐ഋ䑠ഋƏ̈Reglamentoƀ̈ꒀミ莨ƕØ䗴ഋ䖀ഋ ƅ̌ꏐョꑔミꎠョ莨ƕヘ䗈ഋ ƒ̈䖤ഋ䚀ഋ䔐ഋƗ̈porǪ̈ꒀミ莨ƕÜ䚤ഋ䘰ഋ ǯ̌ꏐョꑔミꎠョ莨ƕヘ䙸ഋ Ǥ̈䙔ഋ䜰ഋ䗐ഋǹ̈elǼ̈ꒀミ莨ƕß䝔ഋ䛠ഋ Ǳ̌ꏐョꑔミꎠョ莨ƕヘ䜨ഋ ǎ̈䜄ഋ䟠ഋ䚀ഋǃ̈queǆ̈ꒀミ莨ƕã䠄ഋ䞐ഋ Ǜ̌ꏐョꑔミꎠョ莨ƕヘ䟘ഋ ǐ̈䞴ഋ䢐ഋ䜰ഋǕ̈seĨ̈ꒀミ莨ƕæ䢴ഋ䡀ഋ ĭ̌ꏐョꑔミꎠョ莨ƕヘ䢈ഋ ĺ̈䡤ഋ䥐ഋ䟠ഋĿ̈regulanİ̈ꒀミ莨ƕî䥴ഋ䤀ഋ ĵ̌ꏐョꑔミꎠョ莨ƕヘ䥈ഋ Ă̈䤤ഋ䨀ഋ䢐ഋć̈lasĚ̈ꒀミ莨ƕò䨤ഋ䦰ഋ ğ̌ꏐョꑔミꎠョ莨ƕヘ䧸ഋ Ĕ̈䧔ഋ䫀ഋ䥐ഋũ̈obligacionesŢ̈ꒀミ莨ƕÿ䫤ഋ䩰ഋ ŧ̌ꏐョꑔミꎠョ莨ƕヘ䪸ഋ ż̈䪔ഋ䭰ഋ䨀ഋű̈deŴ̈ꒀミ莨ƕĂ䮔ഋ䬠ഋ ŉ̌ꏐョꑔミꎠョ莨ƕヘ䭨ഋ ņ̈䭄ഋ䰰ഋ䫀ഋś̈facturaciónŜ̈ꒀミ莨ƕĎ䱔ഋ䯠ഋ ő̌ꏐョꑔミꎠョ莨ƕヘ䰨ഋ Ʈ̈䰄ഋ䳠ഋ䭰ഋƣ̈yƦ̈ꒀミ莨ƕĐ䴄ഋ䲐ഋ ƻ̌ꏐョꑔミꎠョ莨ƕヘ䳘ഋ ư̈䲴ഋ䶐ഋ䰰ഋƵ̈&#10;estarƈ̈ꒀミ莨ƕĖ䶴ഋ䵀ഋ ƍ̌ꏐョꑔミꎠョ莨ƕヘ䶈ഋ ƚ̈䵤ഋ乐ഋ䳠ഋƟ̈emitidaƐ̈ꒀミ莨ƕĞ乴ഋ一ഋ ƕ̌ꏐョꑔミꎠョ莨ƕヘ么ഋ Ǣ̈两ഋ伀ഋ䶐ഋǧ̈aǺ̈ꒀミ莨ƕĠ伤ഋ亰ഋ ǿ̌ꏐョꑔミꎠョ莨ƕヘ仸ഋ Ǵ̈仔ഋ俀ഋ乐ഋǉ̈nombreǂ̈ꒀミ莨ƕħ俤ഋ佰ഋ Ǉ̌ꏐョꑔミꎠョ莨ƕヘ侸ഋ ǜ̈侔ഋ偰ഋ伀ഋǑ̈deǔ̈ꒀミ莨ƕĪ傔ഋ倠ഋ ĩ̌ꏐョꑔミꎠョ莨ƕヘ偨ഋ Ħ̈偄ഋ儠ഋ俀ഋĻ̈laľ̈ꒀミ莨ƕĭ兄ഋ僐ഋ ĳ̌ꏐョꑔミꎠョ莨ƕヘ儘ഋ Ĉ̈僴ഋ几ഋ偰ഋč̈empresaĆ̈ꒀミ莨ƕĵ刄ഋ冐ഋ ě̌ꏐョꑔミꎠョ莨ƕヘ凘ഋ Đ̈冴ഋ加ഋ儠ഋĕ̈solicitanteŮ̈ꒀミ莨ƕŁ勄ഋ剐ഋ ţ̌ꏐョꑔミꎠョ莨ƕヘ劘ഋ Ÿ̈剴ഋ卐ഋ几ഋŽ̈deŰ̈ꒀミ莨ƕń却ഋ匀ഋ ŵ̌ꏐョꑔミꎠョ莨ƕヘ午ഋ ł̈匤ഋ吀ഋ加ഋŇ̈laŚ̈ꒀミ莨ƕŇ&#10;吤ഋ厰ഋ ş̌ꏐョꑔミꎠョ莨ƕヘ司ഋ Ŕ̈叔ഋ哀ഋ卐ഋƩ̈subvenciónƢ̈ꒀミ莨ƕŒ哤ഋ呰ഋ Ƨ̌ꏐョꑔミꎠョ莨ƕヘ咸ഋ Ƽ̈咔ഋ啰ഋ吀ഋƱ̈enƴ̈ꒀミ莨ƕŕ喔ഋ唠ഋ Ɖ̌ꏐョꑔミꎠョ莨ƕヘ啨ഋ Ɔ̈啄ഋ嘠ഋ哀ഋƛ̈&#10;fechaƞ̈ꒀミ莨ƕś噄ഋ嗐ഋ Ɠ̌ꏐョꑔミꎠョ莨ƕヘ嘘ഋ Ǩ̈嗴ഋ因ഋ啰ഋǭ̈comprendidaǦ̈ꒀミ莨ƕŧ圄ഋ嚐ഋ ǻ̌ꏐョꑔミꎠョ莨ƕヘ囘ഋ ǰ̈嚴ഋ垐ഋ嘠ഋǵ̈&#10;entreǈ̈ꒀミ莨ƕŭ垴ഋ址ഋ Ǎ̌ꏐョꑔミꎠョ莨ƕヘ垈ഋ ǚ̈坤ഋ塀ഋ因ഋǟ̈laǒ̈ꒀミ莨ƕŰ塤ഋ埰ഋ Ǘ̌ꏐョꑔミꎠョ莨ƕヘ堸ഋ Ĭ̈堔ഋ声ഋ垐ഋġ̈deĤ̈ꒀミ莨ƕų夔ഋ墠ഋ Ĺ̌ꏐョꑔミꎠョ莨ƕヘ壨ഋ Ķ̈壄ഋ妰ഋ塀ഋċ̈publicaciónČ̈ꒀミ莨ƕſ委ഋ奠ഋ ā̌ꏐョꑔミꎠョ莨ƕヘ妨ഋ Ğ̈妄ഋ婠ഋ声ഋē̈deĖ̈ꒀミ莨ƕƂ媄ഋ娐ഋ ū̌ꏐョꑔミꎠョ莨ƕヘ婘ഋ Š̈娴ഋ嬐ഋ妰ഋť̈laŸ̈ꒀミ莨ƕƅ嬴ഋ嫀ഋ Ž̌ꏐョꑔミꎠョ莨ƕヘ嬈ഋ Ŋ̈嫤ഋ寐ഋ婠ഋŏ̈presenteŀ̈ꒀミ莨ƕƎ寴ഋ宀ഋ Ņ̌ꏐョꑔミꎠョ莨ƕヘ寈ഋ Œ̈室ഋ岀ഋ嬐ഋŗ̈&#10;Ordenƪ̈ꒀミ莨ƕƔ岤ഋ尰ഋ Ư̌ꏐョꑔミꎠョ莨ƕヘ屸ഋ Ƥ̈屔ഋ崰ഋ寐ഋƹ̈yƼ̈ꒀミ莨ƕƖ嵔ഋ峠ഋ Ʊ̌ꏐョꑔミꎠョ莨ƕヘ崨ഋ Ǝ̈崄ഋ巠ഋ岀ഋƃ̈elƆ̈ꒀミ莨ƕƙ帄ഋ嶐ഋ ƛ̌ꏐョꑔミꎠョ莨ƕヘ巘ഋ Ɛ̈嶴ഋ庐ഋ崰ഋƕ̈30Ǩ̈ꒀミ莨ƕƜ庴ഋ幀ഋ ǭ̌ꏐョꑔミꎠョ莨ƕヘ庈ഋ Ǻ̈幤ഋ彀ഋ巠ഋǿ̈deǲ̈ꒀミ莨ƕƟ彤ഋ廰ഋ Ƿ̌ꏐョꑔミꎠョ莨ƕヘ弸ഋ ǌ̈弔ഋ怀ഋ庐ഋǁ̈agostoǚ̈ꒀミ莨ƕƦ怤ഋ徰ഋ ǟ̌ꏐョꑔミꎠョ莨ƕヘ忸ഋ ǔ̈忔ഋ悰ഋ彀ഋĩ̈deĬ̈ꒀミ莨ƕƩ惔ഋ恠ഋ ġ̌ꏐョꑔミꎠョ莨ƕヘ您ഋ ľ̈悄ഋ慠ഋ怀ഋĳ̈2014Ķ̈ꒀミ莨ƕƭ憄ഋ愐ഋ ċ̌ꏐョꑔミꎠョ莨ƕヘ慘ഋ Ā̈愴ഋ成ഋ悰ഋą̈.Ę̈ꒀミ莨ƕƮ戴ഋ懀ഋ ĝ̌ꏐョꑔミꎠョ莨ƕヘ戈ഋ Ṻ懤ഋ挠ഋ慠ഋů̈&#10;Ţ̈Memoriaoeŧ̈descriptivaŸ̈&#10;Breveſ̈cuadroistŰ̈ꒀミ莨ƕⲬഌⶠഌŵ̈de4.ň̈捤ഋ搀ഋ成ഋTag ō̌ꏐョꑔミꎠョ莨ƕヘ挘ഋ Ś̈ꒀミ莨ƕ扌ഋ掰ഋ ş̌ꏐョꑔミꎠョ莨ƕヘ揸ഋ Ŕ̈揔ഋ撘ഋ挠ഋƩ̈ꒀミ莨ƕ扴ഋ摈ഋ Ƣ̌ꏐョꑔミꎠョ莨ƕヘ撐ഋ ƻ̈摬ഋ攰ഋ搀ഋƼ̈ꒀミ莨ƕ挄ഋ擠ഋ Ʊ̌ꏐョꑔミꎠョ莨ƕヘ攨ഋ Ǝ̈攄ഋ旈ഋ撘ഋƃ̈ꒀミ莨ƕ⣼ഋ數ഋ Ƅ̌ꏐョꑔミꎠョ莨ƕヘ旀ഋ Ɲ̈斜ഋ晠ഋ攰ഋƖ̈ꒀミ莨ƕ! 暄ഋ昐ഋ ǫ̌ꏐョꑔミꎠョ莨ƕヘ晘ഋ Ǡ̈昴ഋ朠ഋ旈ഋǥ̈actividadǾ̈ꒀミ莨ƕ+杄ഋ曐ഋ ǳ̌ꏐョꑔミꎠョ莨ƕヘ朘ഋ ǈ̈更ഋ某ഋ晠ഋǍ̈deǀ̈ꒀミ莨ƕ.柴ഋ枀ഋ ǅ̌ꏐョꑔミꎠョ莨ƕヘ柈ഋ ǒ̈枤ഋ梀ഋ朠ഋǗ̈laĪ̈ꒀミ莨ƕ1梤ഋ栰ഋ į̌ꏐョꑔミꎠョ莨ƕヘ桸ഋ Ĥ̈桔ഋ楀ഋ某ഋĹ̈empresaĲ̈ꒀミ莨ƕ9楤ഋ棰ഋ ķ̌ꏐョꑔミꎠョ莨ƕヘ椸ഋ Č̈椔ഋ槰ഋ梀ഋā̈queĄ̈ꒀミ莨ƕ=&#10;樔ഋ榠ഋ ę̌ꏐョꑔミꎠョ莨ƕヘ槨ഋ Ė̈槄ഋ檰ഋ楀ഋṻjustifiqueŬ̈ꒀミ莨ƕH櫔ഋ橠ഋ š̌ꏐョꑔミꎠョ莨ƕヘ檨ഋ ž̈檄ഋ歠ഋ槰ഋų̈yŶ̈ꒀミ莨ƕJ殄ഋ欐ഋ ŋ̌ꏐョꑔミꎠョ莨ƕヘ歘ഋ ŀ̈欴ഋ氠ഋ檰ഋŅ̈expliqueŞ̈ꒀミ莨ƕS汄ഋ毐ഋ œ̌ꏐョꑔミꎠョ莨ƕヘ氘ഋ ƨ̈毴ഋ泐ഋ歠ഋƭ̈elƠ̈ꒀミ莨ƕV泴ഋ沀ഋ ƥ̌ꏐョꑔミꎠョ莨ƕヘ泈ഋ Ʋ̈沤ഋ涐ഋ氠ഋƷ̈objetoƈ̈ꒀミ莨ƕ]涴ഋ浀ഋ ƍ̌ꏐョꑔミꎠョ莨ƕヘ消ഋ ƚ̈浤ഋ湀ഋ泐ഋƟ̈deƒ̈ꒀミ莨ƕ`湤ഋ淰ഋ Ɨ̌ꏐョꑔミꎠョ莨ƕヘ游ഋ Ǭ̈渔ഋ滰ഋ涐ഋǡ̈lasǤ̈ꒀミ莨ƕd演ഋ溠ഋ ǹ̌ꏐョꑔミꎠョ莨ƕヘ滨ഋ Ƕ̈滄ഋ澰ഋ湀ഋǋ̈inversionesǌ̈ꒀミ莨ƕo濔ഋ潠ഋ ǁ̌ꏐョꑔミꎠョ莨ƕヘ澨ഋ Ǟ̈澄ഋ灠ഋ滰ഋǓ̈,ǖ̈ꒀミ莨ƕq炄ഋ瀐ഋ ī̌ꏐョꑔミꎠョ莨ƕヘ灘ഋ Ġ̈瀴ഋ熠ഋ澰ഋĥ̈&#10;ĸ̈ey1Ŀ̈incluyaİ̈unersionesĵ̈&#10;BreveListĎ̈ꒀミ莨ƕ炜ഋ煐ഋ ă̌ꏐョꑔミꎠョ莨ƕヘ熘ഋ Ę̈煴ഋ爸ഋ灠ഋĝ̈ꒀミ莨ƕ炴ഋ燨ഋ Ė̌ꏐョꑔミꎠョ莨ƕヘ爰ഋ ů̈爌ഋ狐ഋ熠ഋŠ̈ꒀミ莨ƕ烜ഋ犀ഋ ť̌ꏐョꑔミꎠョ莨ƕヘ狈ഋ Ų̈犤ഋ獨ഋ爸ഋŷ̈ꒀミ莨ƕ抴ഋ猘ഋ ň̌ꏐョꑔミꎠョ莨ƕヘ獠ഋ Ł̈猼ഋ琀ഋ狐ഋŚ̈ꒀミ莨ƕ琤ഋ现ഋ ş̌ꏐョꑔミꎠョ莨ƕヘ珸ഋ Ŕ̈珔ഋ環ഋ獨ഋƩ̈enƬ̈ꒀミ莨ƕ瓔ഋ瑠ഋ ơ̌ꏐョꑔミꎠョ莨ƕヘ璨ഋ ƾ̈璄ഋ畠ഋ琀ഋƳ̈elƶ̈ꒀミ莨ƕ疄ഋ甐ഋ Ƌ̌ꏐョꑔミꎠョ莨ƕヘ畘ഋ ƀ̈甴ഋ瘐ഋ環ഋƅ̈queƘ̈ꒀミ莨ƕ瘴ഋ痀ഋ Ɲ̌ꏐョꑔミꎠョ莨ƕヘ瘈ഋ Ǫ̈痤ഋ盀ഋ畠ഋǯ̈seǢ̈ꒀミ莨ƕ&quot;盤ഋ癰ഋ ǧ̌ꏐョꑔミꎠョ莨ƕヘ皸ഋ Ǽ̈皔ഋ瞀ഋ瘐ഋǱ̈identifiquenǊ̈ꒀミ莨ƕ/&#10;瞤ഋ眰ഋ Ǐ̌ꏐョꑔミꎠョ莨ƕヘ睸ഋ Ǆ̈睔ഋ础ഋ盀ഋǙ̈ordenadamenteǒ̈ꒀミ莨ƕ=硤ഋ矰ഋ Ǘ̌ꏐョꑔミꎠョ莨ƕヘ砸ഋ Ĭ̈研ഋ磰ഋ瞀ഋġ̈lasĤ̈ꒀミ莨ƕA礔ഋ碠ഋ Ĺ̌ꏐョꑔミꎠョ莨ƕヘ磨ഋ Ķ̈磄ഋ禰ഋ础ഋċ̈mismasČ̈ꒀミ莨ƕH秔ഋ祠ഋ ā̌ꏐョꑔミꎠョ莨ƕヘ禨ഋ Ğ̈禄ഋ穠ഋ磰ഋē̈&#10;juntoĖ̈ꒀミ莨ƕN窄ഋ稐ഋ ū̌ꏐョꑔミꎠョ莨ƕヘ穘ഋ Š̈稴ഋ笐ഋ禰ഋť̈conŸ̈ꒀミ莨ƕR笴ഋ竀ഋ Ž̌ꏐョꑔミꎠョ莨ƕヘ笈ഋ Ŋ̈竤ഋ節ഋ穠ഋŏ̈susł̈ꒀミ莨ƕV篤ഋ筰ഋ Ň̌ꏐョꑔミꎠョ莨ƕヘ箸ഋ Ŝ̈箔ഋ粀ഋ笐ഋő̈importesƪ̈ꒀミ莨ƕ^粤ഋ簰ഋ Ư̌ꏐョꑔミꎠョ莨ƕヘ籸ഋ Ƥ̈籔ഋ細ഋ節ഋƹ̈.Ƽ̈ꒀミ莨ƕ_絔ഋ糠ഋ Ʊ̌ꏐョꑔミꎠョ莨ƕヘ紨ഋ Ǝ̈約ഋ纠ഋ粀ഋƃ̈&#10;Ɔ̈de1ƅ̈laƘ̈deƟ̈descriptivaeƐ̈unen Listnƕ̈Memoria."/>
            </w:smartTagPr>
            <w:r w:rsidRPr="002E7C19">
              <w:rPr>
                <w:rFonts w:ascii="Arial" w:eastAsia="SimSun" w:hAnsi="Arial" w:cs="Arial"/>
                <w:sz w:val="12"/>
                <w:szCs w:val="12"/>
              </w:rPr>
              <w:t>la Ley Orgánica</w:t>
            </w:r>
          </w:smartTag>
          <w:r w:rsidRPr="002E7C19">
            <w:rPr>
              <w:rFonts w:ascii="Arial" w:eastAsia="SimSun" w:hAnsi="Arial" w:cs="Arial"/>
              <w:sz w:val="12"/>
              <w:szCs w:val="12"/>
            </w:rPr>
            <w:t xml:space="preserve"> 15/1999, de 13 de diciembre, de Protección de Datos de Carácter Personal,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w:t>
          </w:r>
          <w:smartTag w:uri="urn:schemas-microsoft-com:office:smarttags" w:element="PersonName">
            <w:smartTagPr>
              <w:attr w:name="ProductID" w:val="la citada Ley"/>
            </w:smartTagPr>
            <w:r w:rsidRPr="002E7C19">
              <w:rPr>
                <w:rFonts w:ascii="Arial" w:eastAsia="SimSun" w:hAnsi="Arial" w:cs="Arial"/>
                <w:sz w:val="12"/>
                <w:szCs w:val="12"/>
              </w:rPr>
              <w:t>la citada Ley</w:t>
            </w:r>
          </w:smartTag>
          <w:r w:rsidRPr="002E7C19">
            <w:rPr>
              <w:rFonts w:ascii="Arial" w:eastAsia="SimSun" w:hAnsi="Arial" w:cs="Arial"/>
              <w:sz w:val="12"/>
              <w:szCs w:val="12"/>
            </w:rPr>
            <w:t>, dirigiendo un escrito a la Dirección General de Turismo en la dirección arriba indicada.</w:t>
          </w:r>
        </w:p>
        <w:p w:rsidR="00700D1B" w:rsidRPr="002E7C19" w:rsidRDefault="00700D1B" w:rsidP="00700D1B">
          <w:pPr>
            <w:pStyle w:val="Piedepgina"/>
            <w:spacing w:before="20" w:line="240" w:lineRule="auto"/>
            <w:jc w:val="both"/>
            <w:rPr>
              <w:rFonts w:ascii="Arial" w:eastAsia="SimSun" w:hAnsi="Arial" w:cs="Arial"/>
              <w:b/>
              <w:sz w:val="18"/>
              <w:szCs w:val="18"/>
            </w:rPr>
          </w:pPr>
          <w:r w:rsidRPr="002E7C19">
            <w:rPr>
              <w:rFonts w:ascii="Arial" w:eastAsia="SimSun" w:hAnsi="Arial" w:cs="Arial"/>
              <w:sz w:val="12"/>
              <w:szCs w:val="12"/>
            </w:rPr>
            <w:t xml:space="preserve">Para cualquier consulta relacionada con el procedimiento puede dirigirse al teléfono de información administrativa 012 (902 13 90 12 si llama desde fuera de </w:t>
          </w:r>
          <w:smartTag w:uri="urn:schemas-microsoft-com:office:smarttags" w:element="PersonName">
            <w:smartTagPr>
              <w:attr w:name="ProductID" w:val="la Comunidad Aut￳noma"/>
            </w:smartTagPr>
            <w:r w:rsidRPr="002E7C19">
              <w:rPr>
                <w:rFonts w:ascii="Arial" w:eastAsia="SimSun" w:hAnsi="Arial" w:cs="Arial"/>
                <w:sz w:val="12"/>
                <w:szCs w:val="12"/>
              </w:rPr>
              <w:t>la Comunidad Autónoma</w:t>
            </w:r>
          </w:smartTag>
          <w:r w:rsidRPr="002E7C19">
            <w:rPr>
              <w:rFonts w:ascii="Arial" w:eastAsia="SimSun" w:hAnsi="Arial" w:cs="Arial"/>
              <w:sz w:val="12"/>
              <w:szCs w:val="12"/>
            </w:rPr>
            <w:t>)</w:t>
          </w:r>
        </w:p>
      </w:tc>
    </w:tr>
  </w:tbl>
  <w:p w:rsidR="00700D1B" w:rsidRDefault="00700D1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1B" w:rsidRDefault="00700D1B" w:rsidP="00700D1B">
    <w:pPr>
      <w:pStyle w:val="Piedepgina"/>
      <w:rPr>
        <w:rFonts w:ascii="Arial" w:hAnsi="Arial" w:cs="Arial"/>
        <w:b/>
        <w:sz w:val="20"/>
        <w:szCs w:val="20"/>
      </w:rPr>
    </w:pPr>
    <w:r>
      <w:rPr>
        <w:rFonts w:ascii="Arial" w:hAnsi="Arial" w:cs="Arial"/>
        <w:b/>
        <w:sz w:val="20"/>
        <w:szCs w:val="20"/>
      </w:rPr>
      <w:t>NOMBRE Y APELLIDOS - DENOMINACIÓN SOCIAL – DENOMINACION COMPLETA ORGANO</w:t>
    </w:r>
  </w:p>
  <w:p w:rsidR="00700D1B" w:rsidRPr="00130701" w:rsidRDefault="00700D1B">
    <w:pPr>
      <w:pStyle w:val="Piedepgina"/>
      <w:rPr>
        <w:rFonts w:ascii="Arial" w:hAnsi="Arial" w:cs="Arial"/>
        <w:sz w:val="16"/>
        <w:szCs w:val="16"/>
      </w:rPr>
    </w:pPr>
    <w:r>
      <w:rPr>
        <w:rFonts w:ascii="Arial" w:hAnsi="Arial" w:cs="Arial"/>
        <w:sz w:val="16"/>
        <w:szCs w:val="16"/>
      </w:rPr>
      <w:t>Dirección postal – C.P. y Localidad - Teléfono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B9B" w:rsidRDefault="008D3B9B" w:rsidP="0008394D">
      <w:r>
        <w:separator/>
      </w:r>
    </w:p>
  </w:footnote>
  <w:footnote w:type="continuationSeparator" w:id="0">
    <w:p w:rsidR="008D3B9B" w:rsidRDefault="008D3B9B"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1CD" w:rsidRDefault="003121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1CD" w:rsidRDefault="003121CD" w:rsidP="00700D1B">
    <w:pPr>
      <w:rPr>
        <w:noProof/>
        <w:lang w:eastAsia="es-ES" w:bidi="ar-SA"/>
      </w:rPr>
    </w:pPr>
    <w:r>
      <w:rPr>
        <w:noProof/>
        <w:lang w:eastAsia="es-ES" w:bidi="ar-SA"/>
      </w:rPr>
      <mc:AlternateContent>
        <mc:Choice Requires="wps">
          <w:drawing>
            <wp:anchor distT="0" distB="0" distL="114300" distR="114300" simplePos="0" relativeHeight="251662336" behindDoc="0" locked="0" layoutInCell="1" allowOverlap="1">
              <wp:simplePos x="0" y="0"/>
              <wp:positionH relativeFrom="column">
                <wp:posOffset>1738100</wp:posOffset>
              </wp:positionH>
              <wp:positionV relativeFrom="paragraph">
                <wp:posOffset>163195</wp:posOffset>
              </wp:positionV>
              <wp:extent cx="1600200" cy="1143000"/>
              <wp:effectExtent l="9525" t="8890" r="9525"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143000"/>
                      </a:xfrm>
                      <a:prstGeom prst="rect">
                        <a:avLst/>
                      </a:prstGeom>
                      <a:solidFill>
                        <a:srgbClr val="FFFFFF"/>
                      </a:solidFill>
                      <a:ln w="6350">
                        <a:solidFill>
                          <a:srgbClr val="808080"/>
                        </a:solidFill>
                        <a:prstDash val="lgDash"/>
                        <a:miter lim="800000"/>
                        <a:headEnd/>
                        <a:tailEnd/>
                      </a:ln>
                    </wps:spPr>
                    <wps:txbx>
                      <w:txbxContent>
                        <w:p w:rsidR="00700D1B" w:rsidRDefault="00700D1B" w:rsidP="00700D1B">
                          <w:pPr>
                            <w:jc w:val="center"/>
                            <w:rPr>
                              <w:rFonts w:ascii="Arial" w:hAnsi="Arial" w:cs="Arial"/>
                              <w:color w:val="808080"/>
                              <w:sz w:val="12"/>
                              <w:szCs w:val="12"/>
                            </w:rPr>
                          </w:pPr>
                        </w:p>
                        <w:p w:rsidR="00700D1B" w:rsidRDefault="00700D1B" w:rsidP="00700D1B">
                          <w:pPr>
                            <w:jc w:val="center"/>
                            <w:rPr>
                              <w:rFonts w:ascii="Arial" w:hAnsi="Arial" w:cs="Arial"/>
                              <w:color w:val="808080"/>
                              <w:sz w:val="12"/>
                              <w:szCs w:val="12"/>
                            </w:rPr>
                          </w:pPr>
                        </w:p>
                        <w:p w:rsidR="00700D1B" w:rsidRPr="00130701" w:rsidRDefault="00700D1B" w:rsidP="00700D1B">
                          <w:pPr>
                            <w:jc w:val="center"/>
                            <w:rPr>
                              <w:rFonts w:ascii="Arial" w:hAnsi="Arial" w:cs="Arial"/>
                              <w:color w:val="808080"/>
                              <w:sz w:val="10"/>
                              <w:szCs w:val="12"/>
                            </w:rPr>
                          </w:pPr>
                        </w:p>
                        <w:p w:rsidR="00700D1B" w:rsidRPr="00130701" w:rsidRDefault="00700D1B" w:rsidP="00700D1B">
                          <w:pPr>
                            <w:jc w:val="center"/>
                            <w:rPr>
                              <w:rFonts w:ascii="Arial" w:hAnsi="Arial" w:cs="Arial"/>
                              <w:color w:val="808080"/>
                              <w:sz w:val="10"/>
                              <w:szCs w:val="12"/>
                            </w:rPr>
                          </w:pPr>
                        </w:p>
                        <w:p w:rsidR="00700D1B" w:rsidRDefault="00700D1B" w:rsidP="00700D1B">
                          <w:pPr>
                            <w:jc w:val="center"/>
                            <w:rPr>
                              <w:rFonts w:ascii="Arial" w:hAnsi="Arial" w:cs="Arial"/>
                              <w:color w:val="80808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4" o:spid="_x0000_s1026" style="position:absolute;margin-left:136.85pt;margin-top:12.85pt;width:126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" strokecolor="gray" strokeweight=".5pt">
              <v:stroke dashstyle="longDash"/>
              <v:textbox>
                <w:txbxContent>
                  <w:p w:rsidR="00700D1B" w:rsidRDefault="00700D1B" w:rsidP="00700D1B">
                    <w:pPr>
                      <w:jc w:val="center"/>
                      <w:rPr>
                        <w:rFonts w:ascii="Arial" w:hAnsi="Arial" w:cs="Arial"/>
                        <w:color w:val="808080"/>
                        <w:sz w:val="12"/>
                        <w:szCs w:val="12"/>
                      </w:rPr>
                    </w:pPr>
                  </w:p>
                  <w:p w:rsidR="00700D1B" w:rsidRDefault="00700D1B" w:rsidP="00700D1B">
                    <w:pPr>
                      <w:jc w:val="center"/>
                      <w:rPr>
                        <w:rFonts w:ascii="Arial" w:hAnsi="Arial" w:cs="Arial"/>
                        <w:color w:val="808080"/>
                        <w:sz w:val="12"/>
                        <w:szCs w:val="12"/>
                      </w:rPr>
                    </w:pPr>
                  </w:p>
                  <w:p w:rsidR="00700D1B" w:rsidRPr="00130701" w:rsidRDefault="00700D1B" w:rsidP="00700D1B">
                    <w:pPr>
                      <w:jc w:val="center"/>
                      <w:rPr>
                        <w:rFonts w:ascii="Arial" w:hAnsi="Arial" w:cs="Arial"/>
                        <w:color w:val="808080"/>
                        <w:sz w:val="10"/>
                        <w:szCs w:val="12"/>
                      </w:rPr>
                    </w:pPr>
                  </w:p>
                  <w:p w:rsidR="00700D1B" w:rsidRPr="00130701" w:rsidRDefault="00700D1B" w:rsidP="00700D1B">
                    <w:pPr>
                      <w:jc w:val="center"/>
                      <w:rPr>
                        <w:rFonts w:ascii="Arial" w:hAnsi="Arial" w:cs="Arial"/>
                        <w:color w:val="808080"/>
                        <w:sz w:val="10"/>
                        <w:szCs w:val="12"/>
                      </w:rPr>
                    </w:pPr>
                  </w:p>
                  <w:p w:rsidR="00700D1B" w:rsidRDefault="00700D1B" w:rsidP="00700D1B">
                    <w:pPr>
                      <w:jc w:val="center"/>
                      <w:rPr>
                        <w:rFonts w:ascii="Arial" w:hAnsi="Arial" w:cs="Arial"/>
                        <w:color w:val="808080"/>
                        <w:sz w:val="12"/>
                        <w:szCs w:val="12"/>
                      </w:rPr>
                    </w:pPr>
                  </w:p>
                </w:txbxContent>
              </v:textbox>
            </v:rect>
          </w:pict>
        </mc:Fallback>
      </mc:AlternateContent>
    </w:r>
  </w:p>
  <w:p w:rsidR="00700D1B" w:rsidRDefault="003121CD" w:rsidP="003121CD">
    <w:pPr>
      <w:tabs>
        <w:tab w:val="left" w:pos="5583"/>
      </w:tabs>
    </w:pPr>
    <w:r>
      <w:rPr>
        <w:noProof/>
        <w:lang w:eastAsia="es-ES" w:bidi="ar-SA"/>
      </w:rPr>
      <mc:AlternateContent>
        <mc:Choice Requires="wps">
          <w:drawing>
            <wp:anchor distT="0" distB="0" distL="114300" distR="114300" simplePos="0" relativeHeight="251661312" behindDoc="0" locked="0" layoutInCell="1" allowOverlap="1">
              <wp:simplePos x="0" y="0"/>
              <wp:positionH relativeFrom="page">
                <wp:posOffset>5693963</wp:posOffset>
              </wp:positionH>
              <wp:positionV relativeFrom="page">
                <wp:posOffset>409517</wp:posOffset>
              </wp:positionV>
              <wp:extent cx="1396844" cy="316865"/>
              <wp:effectExtent l="0" t="0" r="13335" b="698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844"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Pr="009376C2" w:rsidRDefault="00700D1B" w:rsidP="003121CD">
                          <w:pPr>
                            <w:spacing w:after="40" w:line="240" w:lineRule="auto"/>
                            <w:rPr>
                              <w:rFonts w:ascii="Arial" w:hAnsi="Arial" w:cs="Arial"/>
                              <w:b/>
                              <w:sz w:val="14"/>
                              <w:szCs w:val="14"/>
                            </w:rPr>
                          </w:pPr>
                          <w:smartTag w:uri="urn:schemas-microsoft-com:office:smarttags" w:element="PersonName">
                            <w:smartTagPr>
                              <w:attr w:name="ProductID" w:val="Direcci￳n General"/>
                            </w:smartTagPr>
                            <w:r w:rsidRPr="009376C2">
                              <w:rPr>
                                <w:rFonts w:ascii="Arial" w:hAnsi="Arial" w:cs="Arial"/>
                                <w:b/>
                                <w:sz w:val="14"/>
                                <w:szCs w:val="14"/>
                              </w:rPr>
                              <w:t>Dirección General</w:t>
                            </w:r>
                          </w:smartTag>
                          <w:r w:rsidRPr="009376C2">
                            <w:rPr>
                              <w:rFonts w:ascii="Arial" w:hAnsi="Arial" w:cs="Arial"/>
                              <w:b/>
                              <w:sz w:val="14"/>
                              <w:szCs w:val="14"/>
                            </w:rPr>
                            <w:t xml:space="preserve"> de </w:t>
                          </w:r>
                          <w:r>
                            <w:rPr>
                              <w:rFonts w:ascii="Arial" w:hAnsi="Arial" w:cs="Arial"/>
                              <w:b/>
                              <w:sz w:val="14"/>
                              <w:szCs w:val="14"/>
                            </w:rPr>
                            <w:t>Turismo</w:t>
                          </w:r>
                        </w:p>
                        <w:p w:rsidR="00700D1B" w:rsidRDefault="00700D1B" w:rsidP="003121CD">
                          <w:pPr>
                            <w:spacing w:after="60" w:line="240" w:lineRule="auto"/>
                            <w:rPr>
                              <w:rFonts w:ascii="Arial" w:hAnsi="Arial" w:cs="Arial"/>
                              <w:sz w:val="14"/>
                              <w:szCs w:val="14"/>
                            </w:rPr>
                          </w:pPr>
                          <w:r>
                            <w:rPr>
                              <w:rFonts w:ascii="Arial" w:hAnsi="Arial" w:cs="Arial"/>
                              <w:sz w:val="14"/>
                              <w:szCs w:val="14"/>
                            </w:rPr>
                            <w:t>Servicio de Actividades Turísticas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8" o:spid="_x0000_s1027" type="#_x0000_t202" style="position:absolute;margin-left:448.35pt;margin-top:32.25pt;width:110pt;height:2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" filled="f" stroked="f">
              <v:textbox inset="0,0,0,0">
                <w:txbxContent>
                  <w:p w:rsidR="00700D1B" w:rsidRPr="009376C2" w:rsidRDefault="00700D1B" w:rsidP="003121CD">
                    <w:pPr>
                      <w:spacing w:after="40" w:line="240" w:lineRule="auto"/>
                      <w:rPr>
                        <w:rFonts w:ascii="Arial" w:hAnsi="Arial" w:cs="Arial"/>
                        <w:b/>
                        <w:sz w:val="14"/>
                        <w:szCs w:val="14"/>
                      </w:rPr>
                    </w:pPr>
                    <w:smartTag w:uri="urn:schemas-microsoft-com:office:smarttags" w:element="PersonName">
                      <w:smartTagPr>
                        <w:attr w:name="ProductID" w:val="Direcci￳n General"/>
                      </w:smartTagPr>
                      <w:r w:rsidRPr="009376C2">
                        <w:rPr>
                          <w:rFonts w:ascii="Arial" w:hAnsi="Arial" w:cs="Arial"/>
                          <w:b/>
                          <w:sz w:val="14"/>
                          <w:szCs w:val="14"/>
                        </w:rPr>
                        <w:t>Dirección General</w:t>
                      </w:r>
                    </w:smartTag>
                    <w:r w:rsidRPr="009376C2">
                      <w:rPr>
                        <w:rFonts w:ascii="Arial" w:hAnsi="Arial" w:cs="Arial"/>
                        <w:b/>
                        <w:sz w:val="14"/>
                        <w:szCs w:val="14"/>
                      </w:rPr>
                      <w:t xml:space="preserve"> de </w:t>
                    </w:r>
                    <w:r>
                      <w:rPr>
                        <w:rFonts w:ascii="Arial" w:hAnsi="Arial" w:cs="Arial"/>
                        <w:b/>
                        <w:sz w:val="14"/>
                        <w:szCs w:val="14"/>
                      </w:rPr>
                      <w:t>Turismo</w:t>
                    </w:r>
                  </w:p>
                  <w:p w:rsidR="00700D1B" w:rsidRDefault="00700D1B" w:rsidP="003121CD">
                    <w:pPr>
                      <w:spacing w:after="60" w:line="240" w:lineRule="auto"/>
                      <w:rPr>
                        <w:rFonts w:ascii="Arial" w:hAnsi="Arial" w:cs="Arial"/>
                        <w:sz w:val="14"/>
                        <w:szCs w:val="14"/>
                      </w:rPr>
                    </w:pPr>
                    <w:r>
                      <w:rPr>
                        <w:rFonts w:ascii="Arial" w:hAnsi="Arial" w:cs="Arial"/>
                        <w:sz w:val="14"/>
                        <w:szCs w:val="14"/>
                      </w:rPr>
                      <w:t>Servicio de Actividades Turísticas</w:t>
                    </w:r>
                  </w:p>
                </w:txbxContent>
              </v:textbox>
              <w10:wrap anchorx="page" anchory="page"/>
            </v:shape>
          </w:pict>
        </mc:Fallback>
      </mc:AlternateContent>
    </w:r>
    <w:r>
      <w:rPr>
        <w:noProof/>
        <w:lang w:eastAsia="es-ES" w:bidi="ar-SA"/>
      </w:rPr>
      <w:drawing>
        <wp:inline distT="0" distB="0" distL="0" distR="0">
          <wp:extent cx="1744337" cy="807813"/>
          <wp:effectExtent l="0" t="0" r="889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NSEJERIA INDUSTRIA COLOR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67991" cy="818767"/>
                  </a:xfrm>
                  <a:prstGeom prst="rect">
                    <a:avLst/>
                  </a:prstGeom>
                </pic:spPr>
              </pic:pic>
            </a:graphicData>
          </a:graphic>
        </wp:inline>
      </w:drawing>
    </w:r>
    <w:r>
      <w:tab/>
    </w:r>
    <w:r>
      <w:rPr>
        <w:noProof/>
        <w:lang w:eastAsia="es-ES" w:bidi="ar-SA"/>
      </w:rPr>
      <w:drawing>
        <wp:inline distT="0" distB="0" distL="0" distR="0" wp14:anchorId="290CE1D9" wp14:editId="17B1FD50">
          <wp:extent cx="1753068" cy="891961"/>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782246" cy="906807"/>
                  </a:xfrm>
                  <a:prstGeom prst="rect">
                    <a:avLst/>
                  </a:prstGeom>
                </pic:spPr>
              </pic:pic>
            </a:graphicData>
          </a:graphic>
        </wp:inline>
      </w:drawing>
    </w:r>
  </w:p>
  <w:p w:rsidR="003121CD" w:rsidRDefault="003121CD" w:rsidP="003121CD">
    <w:pPr>
      <w:tabs>
        <w:tab w:val="left" w:pos="5583"/>
      </w:tabs>
    </w:pPr>
    <w:r>
      <w:rPr>
        <w:noProof/>
        <w:szCs w:val="18"/>
        <w:lang w:eastAsia="es-ES" w:bidi="ar-SA"/>
      </w:rPr>
      <mc:AlternateContent>
        <mc:Choice Requires="wps">
          <w:drawing>
            <wp:anchor distT="0" distB="0" distL="114300" distR="114300" simplePos="0" relativeHeight="251663360" behindDoc="0" locked="0" layoutInCell="1" allowOverlap="1">
              <wp:simplePos x="0" y="0"/>
              <wp:positionH relativeFrom="column">
                <wp:posOffset>4369435</wp:posOffset>
              </wp:positionH>
              <wp:positionV relativeFrom="paragraph">
                <wp:posOffset>44049</wp:posOffset>
              </wp:positionV>
              <wp:extent cx="1899920" cy="685800"/>
              <wp:effectExtent l="0" t="127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685800"/>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61"/>
                            <w:gridCol w:w="213"/>
                          </w:tblGrid>
                          <w:tr w:rsidR="00700D1B" w:rsidTr="00700D1B">
                            <w:trPr>
                              <w:trHeight w:val="346"/>
                              <w:jc w:val="right"/>
                            </w:trPr>
                            <w:tc>
                              <w:tcPr>
                                <w:tcW w:w="2623" w:type="dxa"/>
                                <w:gridSpan w:val="3"/>
                                <w:shd w:val="clear" w:color="auto" w:fill="auto"/>
                                <w:tcMar>
                                  <w:left w:w="0" w:type="dxa"/>
                                  <w:right w:w="0" w:type="dxa"/>
                                </w:tcMar>
                              </w:tcPr>
                              <w:p w:rsidR="00700D1B" w:rsidRPr="002E7C19" w:rsidRDefault="00700D1B" w:rsidP="00700D1B">
                                <w:pPr>
                                  <w:spacing w:line="240" w:lineRule="auto"/>
                                  <w:jc w:val="center"/>
                                  <w:rPr>
                                    <w:rFonts w:ascii="Arial" w:eastAsia="SimSun" w:hAnsi="Arial" w:cs="Arial"/>
                                    <w:b/>
                                    <w:color w:val="00CCFF"/>
                                    <w:sz w:val="16"/>
                                    <w:szCs w:val="16"/>
                                  </w:rPr>
                                </w:pPr>
                                <w:r w:rsidRPr="002E7C19">
                                  <w:rPr>
                                    <w:rFonts w:ascii="Arial" w:eastAsia="SimSun" w:hAnsi="Arial" w:cs="Arial"/>
                                    <w:b/>
                                    <w:color w:val="00CCFF"/>
                                    <w:sz w:val="16"/>
                                    <w:szCs w:val="16"/>
                                  </w:rPr>
                                  <w:t xml:space="preserve"> ESPACIO RESERVADO PARA </w:t>
                                </w:r>
                              </w:p>
                              <w:p w:rsidR="00700D1B" w:rsidRPr="002E7C19" w:rsidRDefault="00700D1B" w:rsidP="00700D1B">
                                <w:pPr>
                                  <w:spacing w:after="60" w:line="240" w:lineRule="auto"/>
                                  <w:jc w:val="center"/>
                                  <w:rPr>
                                    <w:rFonts w:eastAsia="SimSun"/>
                                    <w:sz w:val="16"/>
                                    <w:szCs w:val="16"/>
                                  </w:rPr>
                                </w:pPr>
                                <w:r w:rsidRPr="002E7C19">
                                  <w:rPr>
                                    <w:rFonts w:ascii="Arial" w:eastAsia="SimSun" w:hAnsi="Arial" w:cs="Arial"/>
                                    <w:b/>
                                    <w:color w:val="00CCFF"/>
                                    <w:sz w:val="16"/>
                                    <w:szCs w:val="16"/>
                                  </w:rPr>
                                  <w:t>LA ADMINISTRACIÓN</w:t>
                                </w:r>
                              </w:p>
                            </w:tc>
                          </w:tr>
                          <w:tr w:rsidR="00700D1B" w:rsidTr="00700D1B">
                            <w:trPr>
                              <w:trHeight w:val="193"/>
                              <w:jc w:val="right"/>
                            </w:trPr>
                            <w:tc>
                              <w:tcPr>
                                <w:tcW w:w="749" w:type="dxa"/>
                                <w:tcBorders>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r w:rsidRPr="002E7C19">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r>
                        </w:tbl>
                        <w:p w:rsidR="00700D1B" w:rsidRDefault="00700D1B" w:rsidP="00700D1B">
                          <w:pPr>
                            <w:jc w:val="center"/>
                          </w:pPr>
                        </w:p>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4.05pt;margin-top:3.45pt;width:149.6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" stroked="f" strokecolor="#0cf">
              <v:textbox inset=",4mm,0,2.5mm">
                <w:txbxContent>
                  <w:tbl>
                    <w:tblPr>
                      <w:tblW w:w="0" w:type="auto"/>
                      <w:jc w:val="right"/>
                      <w:tblLook w:val="01E0" w:firstRow="1" w:lastRow="1" w:firstColumn="1" w:lastColumn="1" w:noHBand="0" w:noVBand="0"/>
                    </w:tblPr>
                    <w:tblGrid>
                      <w:gridCol w:w="749"/>
                      <w:gridCol w:w="1661"/>
                      <w:gridCol w:w="213"/>
                    </w:tblGrid>
                    <w:tr w:rsidR="00700D1B" w:rsidTr="00700D1B">
                      <w:trPr>
                        <w:trHeight w:val="346"/>
                        <w:jc w:val="right"/>
                      </w:trPr>
                      <w:tc>
                        <w:tcPr>
                          <w:tcW w:w="2623" w:type="dxa"/>
                          <w:gridSpan w:val="3"/>
                          <w:shd w:val="clear" w:color="auto" w:fill="auto"/>
                          <w:tcMar>
                            <w:left w:w="0" w:type="dxa"/>
                            <w:right w:w="0" w:type="dxa"/>
                          </w:tcMar>
                        </w:tcPr>
                        <w:p w:rsidR="00700D1B" w:rsidRPr="002E7C19" w:rsidRDefault="00700D1B" w:rsidP="00700D1B">
                          <w:pPr>
                            <w:spacing w:line="240" w:lineRule="auto"/>
                            <w:jc w:val="center"/>
                            <w:rPr>
                              <w:rFonts w:ascii="Arial" w:eastAsia="SimSun" w:hAnsi="Arial" w:cs="Arial"/>
                              <w:b/>
                              <w:color w:val="00CCFF"/>
                              <w:sz w:val="16"/>
                              <w:szCs w:val="16"/>
                            </w:rPr>
                          </w:pPr>
                          <w:r w:rsidRPr="002E7C19">
                            <w:rPr>
                              <w:rFonts w:ascii="Arial" w:eastAsia="SimSun" w:hAnsi="Arial" w:cs="Arial"/>
                              <w:b/>
                              <w:color w:val="00CCFF"/>
                              <w:sz w:val="16"/>
                              <w:szCs w:val="16"/>
                            </w:rPr>
                            <w:t xml:space="preserve"> ESPACIO RESERVADO PARA </w:t>
                          </w:r>
                        </w:p>
                        <w:p w:rsidR="00700D1B" w:rsidRPr="002E7C19" w:rsidRDefault="00700D1B" w:rsidP="00700D1B">
                          <w:pPr>
                            <w:spacing w:after="60" w:line="240" w:lineRule="auto"/>
                            <w:jc w:val="center"/>
                            <w:rPr>
                              <w:rFonts w:eastAsia="SimSun"/>
                              <w:sz w:val="16"/>
                              <w:szCs w:val="16"/>
                            </w:rPr>
                          </w:pPr>
                          <w:r w:rsidRPr="002E7C19">
                            <w:rPr>
                              <w:rFonts w:ascii="Arial" w:eastAsia="SimSun" w:hAnsi="Arial" w:cs="Arial"/>
                              <w:b/>
                              <w:color w:val="00CCFF"/>
                              <w:sz w:val="16"/>
                              <w:szCs w:val="16"/>
                            </w:rPr>
                            <w:t>LA ADMINISTRACIÓN</w:t>
                          </w:r>
                        </w:p>
                      </w:tc>
                    </w:tr>
                    <w:tr w:rsidR="00700D1B" w:rsidTr="00700D1B">
                      <w:trPr>
                        <w:trHeight w:val="193"/>
                        <w:jc w:val="right"/>
                      </w:trPr>
                      <w:tc>
                        <w:tcPr>
                          <w:tcW w:w="749" w:type="dxa"/>
                          <w:tcBorders>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r w:rsidRPr="002E7C19">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700D1B" w:rsidRPr="002E7C19" w:rsidRDefault="00700D1B" w:rsidP="00700D1B">
                          <w:pPr>
                            <w:spacing w:before="60" w:after="60" w:line="240" w:lineRule="auto"/>
                            <w:jc w:val="center"/>
                            <w:rPr>
                              <w:rFonts w:eastAsia="SimSun"/>
                              <w:sz w:val="16"/>
                              <w:szCs w:val="16"/>
                            </w:rPr>
                          </w:pPr>
                        </w:p>
                      </w:tc>
                    </w:tr>
                  </w:tbl>
                  <w:p w:rsidR="00700D1B" w:rsidRDefault="00700D1B" w:rsidP="00700D1B">
                    <w:pPr>
                      <w:jc w:val="center"/>
                    </w:pPr>
                  </w:p>
                </w:txbxContent>
              </v:textbox>
            </v:shape>
          </w:pict>
        </mc:Fallback>
      </mc:AlternateContent>
    </w:r>
  </w:p>
  <w:p w:rsidR="003121CD" w:rsidRDefault="003121CD" w:rsidP="00700D1B">
    <w:pPr>
      <w:ind w:left="4956" w:firstLine="708"/>
      <w:rPr>
        <w:noProof/>
        <w:szCs w:val="18"/>
        <w:lang w:eastAsia="es-ES" w:bidi="ar-SA"/>
      </w:rPr>
    </w:pPr>
  </w:p>
  <w:p w:rsidR="00700D1B" w:rsidRDefault="00700D1B" w:rsidP="00700D1B">
    <w:pPr>
      <w:ind w:left="4956" w:firstLine="708"/>
    </w:pPr>
  </w:p>
  <w:p w:rsidR="00700D1B" w:rsidRDefault="00700D1B" w:rsidP="00700D1B">
    <w:pPr>
      <w:pStyle w:val="Encabezado"/>
      <w:jc w:val="right"/>
      <w:rPr>
        <w:szCs w:val="18"/>
      </w:rPr>
    </w:pPr>
  </w:p>
  <w:p w:rsidR="00700D1B" w:rsidRPr="008A55A8" w:rsidRDefault="009C797B" w:rsidP="00700D1B">
    <w:pPr>
      <w:shd w:val="clear" w:color="auto" w:fill="808080"/>
      <w:spacing w:before="60" w:after="60" w:line="240" w:lineRule="auto"/>
      <w:jc w:val="center"/>
      <w:outlineLvl w:val="0"/>
      <w:rPr>
        <w:rFonts w:ascii="Arial" w:hAnsi="Arial" w:cs="Arial"/>
        <w:b/>
        <w:color w:val="FFFFFF"/>
        <w:spacing w:val="40"/>
        <w:sz w:val="18"/>
        <w:szCs w:val="18"/>
      </w:rPr>
    </w:pPr>
    <w:r>
      <w:rPr>
        <w:rFonts w:ascii="Arial" w:hAnsi="Arial" w:cs="Arial"/>
        <w:b/>
        <w:color w:val="FFFFFF"/>
        <w:spacing w:val="40"/>
        <w:sz w:val="18"/>
        <w:szCs w:val="18"/>
      </w:rPr>
      <w:t xml:space="preserve">ANEXO </w:t>
    </w:r>
    <w:r w:rsidR="00700D1B">
      <w:rPr>
        <w:rFonts w:ascii="Arial" w:hAnsi="Arial" w:cs="Arial"/>
        <w:b/>
        <w:color w:val="FFFFFF"/>
        <w:spacing w:val="40"/>
        <w:sz w:val="18"/>
        <w:szCs w:val="18"/>
      </w:rPr>
      <w:t xml:space="preserve">  -  SOLICIT</w:t>
    </w:r>
    <w:r>
      <w:rPr>
        <w:rFonts w:ascii="Arial" w:hAnsi="Arial" w:cs="Arial"/>
        <w:b/>
        <w:color w:val="FFFFFF"/>
        <w:spacing w:val="40"/>
        <w:sz w:val="18"/>
        <w:szCs w:val="18"/>
      </w:rPr>
      <w:t>UD SUBVENCIÓN AYUNTAMIENTOS 2022</w:t>
    </w:r>
  </w:p>
  <w:p w:rsidR="00700D1B" w:rsidRDefault="00700D1B" w:rsidP="00700D1B">
    <w:pPr>
      <w:spacing w:before="40"/>
      <w:jc w:val="right"/>
      <w:outlineLvl w:val="0"/>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2F5B15">
      <w:rPr>
        <w:rFonts w:ascii="Arial" w:hAnsi="Arial" w:cs="Arial"/>
        <w:i/>
        <w:noProof/>
        <w:sz w:val="14"/>
        <w:szCs w:val="14"/>
      </w:rPr>
      <w:t>1</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2F5B15">
      <w:rPr>
        <w:rStyle w:val="Nmerodepgina"/>
        <w:rFonts w:ascii="Arial" w:hAnsi="Arial" w:cs="Arial"/>
        <w:i/>
        <w:noProof/>
        <w:sz w:val="14"/>
        <w:szCs w:val="14"/>
      </w:rPr>
      <w:t>3</w:t>
    </w:r>
    <w:r w:rsidRPr="00A22E9A">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1B" w:rsidRDefault="00700D1B">
    <w:pPr>
      <w:pStyle w:val="Encabezado"/>
    </w:pPr>
    <w:r>
      <w:rPr>
        <w:noProof/>
        <w:lang w:eastAsia="es-ES" w:bidi="ar-SA"/>
      </w:rPr>
      <mc:AlternateContent>
        <mc:Choice Requires="wpg">
          <w:drawing>
            <wp:anchor distT="0" distB="0" distL="114300" distR="114300" simplePos="0" relativeHeight="251659264" behindDoc="0" locked="0" layoutInCell="1" allowOverlap="1">
              <wp:simplePos x="0" y="0"/>
              <wp:positionH relativeFrom="page">
                <wp:posOffset>103505</wp:posOffset>
              </wp:positionH>
              <wp:positionV relativeFrom="page">
                <wp:posOffset>535305</wp:posOffset>
              </wp:positionV>
              <wp:extent cx="1864995" cy="904240"/>
              <wp:effectExtent l="0" t="1905" r="3175"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3" name="Group 2"/>
                      <wpg:cNvGrpSpPr>
                        <a:grpSpLocks/>
                      </wpg:cNvGrpSpPr>
                      <wpg:grpSpPr bwMode="auto">
                        <a:xfrm>
                          <a:off x="1018" y="678"/>
                          <a:ext cx="1728" cy="862"/>
                          <a:chOff x="764" y="678"/>
                          <a:chExt cx="1728" cy="862"/>
                        </a:xfrm>
                      </wpg:grpSpPr>
                      <pic:pic xmlns:pic="http://schemas.openxmlformats.org/drawingml/2006/picture">
                        <pic:nvPicPr>
                          <pic:cNvPr id="4" name="Picture 3"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4"/>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6"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D1B" w:rsidRDefault="00700D1B" w:rsidP="00700D1B">
                            <w:pPr>
                              <w:jc w:val="center"/>
                              <w:rPr>
                                <w:rFonts w:ascii="Arial" w:hAnsi="Arial" w:cs="Arial"/>
                                <w:sz w:val="14"/>
                                <w:szCs w:val="14"/>
                              </w:rPr>
                            </w:pPr>
                            <w:r>
                              <w:rPr>
                                <w:rFonts w:ascii="Arial" w:hAnsi="Arial" w:cs="Arial"/>
                                <w:sz w:val="14"/>
                                <w:szCs w:val="14"/>
                              </w:rPr>
                              <w:t>CONSEJERIA DE INNOVACIÓN, INDUSTRIA,</w:t>
                            </w:r>
                          </w:p>
                          <w:p w:rsidR="00700D1B" w:rsidRPr="00997035" w:rsidRDefault="00700D1B" w:rsidP="00700D1B">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 o:spid="_x0000_s1034" style="position:absolute;margin-left:8.15pt;margin-top:42.15pt;width:146.85pt;height:71.2pt;z-index:251659264;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">
              <v:group id="Group 2" o:spid="_x0000_s1035"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6"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">
                  <v:imagedata r:id="rId2" o:title="Logo CIITyC_DGII ByN"/>
                </v:shape>
                <v:shapetype id="_x0000_t202" coordsize="21600,21600" o:spt="202" path="m,l,21600r21600,l21600,xe">
                  <v:stroke joinstyle="miter"/>
                  <v:path gradientshapeok="t" o:connecttype="rect"/>
                </v:shapetype>
                <v:shape id="Text Box 4" o:spid="_x0000_s1037"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" filled="f" stroked="f">
                  <v:textbox inset="0,0,0,0">
                    <w:txbxContent>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00D1B" w:rsidRPr="006C245E" w:rsidRDefault="00700D1B" w:rsidP="00700D1B">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1038"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700D1B" w:rsidRDefault="00700D1B" w:rsidP="00700D1B">
                      <w:pPr>
                        <w:jc w:val="center"/>
                        <w:rPr>
                          <w:rFonts w:ascii="Arial" w:hAnsi="Arial" w:cs="Arial"/>
                          <w:sz w:val="14"/>
                          <w:szCs w:val="14"/>
                        </w:rPr>
                      </w:pPr>
                      <w:proofErr w:type="spellStart"/>
                      <w:r>
                        <w:rPr>
                          <w:rFonts w:ascii="Arial" w:hAnsi="Arial" w:cs="Arial"/>
                          <w:sz w:val="14"/>
                          <w:szCs w:val="14"/>
                        </w:rPr>
                        <w:t>CONSEJERIA</w:t>
                      </w:r>
                      <w:proofErr w:type="spellEnd"/>
                      <w:r>
                        <w:rPr>
                          <w:rFonts w:ascii="Arial" w:hAnsi="Arial" w:cs="Arial"/>
                          <w:sz w:val="14"/>
                          <w:szCs w:val="14"/>
                        </w:rPr>
                        <w:t xml:space="preserve"> DE INNOVACIÓN, INDUSTRIA,</w:t>
                      </w:r>
                    </w:p>
                    <w:p w:rsidR="00700D1B" w:rsidRPr="00997035" w:rsidRDefault="00700D1B" w:rsidP="00700D1B">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48" w:type="dxa"/>
      <w:jc w:val="center"/>
      <w:tblLayout w:type="fixed"/>
      <w:tblCellMar>
        <w:left w:w="57" w:type="dxa"/>
        <w:right w:w="57" w:type="dxa"/>
      </w:tblCellMar>
      <w:tblLook w:val="04A0" w:firstRow="1" w:lastRow="0" w:firstColumn="1" w:lastColumn="0" w:noHBand="0" w:noVBand="1"/>
    </w:tblPr>
    <w:tblGrid>
      <w:gridCol w:w="3119"/>
      <w:gridCol w:w="2693"/>
      <w:gridCol w:w="2836"/>
    </w:tblGrid>
    <w:tr w:rsidR="00700D1B" w:rsidTr="003121CD">
      <w:trPr>
        <w:trHeight w:val="1391"/>
        <w:jc w:val="center"/>
      </w:trPr>
      <w:tc>
        <w:tcPr>
          <w:tcW w:w="3119" w:type="dxa"/>
          <w:vAlign w:val="center"/>
          <w:hideMark/>
        </w:tcPr>
        <w:p w:rsidR="00700D1B" w:rsidRDefault="003121CD" w:rsidP="0049678E">
          <w:r>
            <w:rPr>
              <w:noProof/>
              <w:lang w:eastAsia="es-ES" w:bidi="ar-SA"/>
            </w:rPr>
            <w:drawing>
              <wp:inline distT="0" distB="0" distL="0" distR="0">
                <wp:extent cx="1908175" cy="8839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SEJERIA INDUSTRIA COLOR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8175" cy="883920"/>
                        </a:xfrm>
                        <a:prstGeom prst="rect">
                          <a:avLst/>
                        </a:prstGeom>
                      </pic:spPr>
                    </pic:pic>
                  </a:graphicData>
                </a:graphic>
              </wp:inline>
            </w:drawing>
          </w:r>
        </w:p>
      </w:tc>
      <w:tc>
        <w:tcPr>
          <w:tcW w:w="2693" w:type="dxa"/>
          <w:vAlign w:val="center"/>
        </w:tcPr>
        <w:p w:rsidR="00700D1B" w:rsidRDefault="003121CD" w:rsidP="003121CD">
          <w:r>
            <w:rPr>
              <w:noProof/>
              <w:lang w:eastAsia="es-ES" w:bidi="ar-SA"/>
            </w:rPr>
            <w:drawing>
              <wp:inline distT="0" distB="0" distL="0" distR="0" wp14:anchorId="4AFAFF48" wp14:editId="6013A393">
                <wp:extent cx="1637665" cy="833120"/>
                <wp:effectExtent l="0" t="0" r="635" b="508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637665" cy="833120"/>
                        </a:xfrm>
                        <a:prstGeom prst="rect">
                          <a:avLst/>
                        </a:prstGeom>
                      </pic:spPr>
                    </pic:pic>
                  </a:graphicData>
                </a:graphic>
              </wp:inline>
            </w:drawing>
          </w:r>
        </w:p>
      </w:tc>
      <w:tc>
        <w:tcPr>
          <w:tcW w:w="2836" w:type="dxa"/>
          <w:vAlign w:val="center"/>
          <w:hideMark/>
        </w:tcPr>
        <w:p w:rsidR="00700D1B" w:rsidRPr="00BE7314" w:rsidRDefault="00700D1B" w:rsidP="00040DDE">
          <w:pPr>
            <w:ind w:right="360"/>
            <w:rPr>
              <w:rFonts w:ascii="Arial" w:hAnsi="Arial" w:cs="Arial"/>
              <w:b/>
              <w:sz w:val="14"/>
              <w:szCs w:val="14"/>
              <w:lang w:val="en-GB"/>
            </w:rPr>
          </w:pPr>
          <w:r w:rsidRPr="00BE7314">
            <w:rPr>
              <w:rFonts w:ascii="Arial" w:hAnsi="Arial" w:cs="Arial"/>
              <w:b/>
              <w:sz w:val="14"/>
              <w:szCs w:val="14"/>
              <w:lang w:val="en-GB"/>
            </w:rPr>
            <w:t>Dirección General de Turismo</w:t>
          </w:r>
        </w:p>
        <w:p w:rsidR="00700D1B" w:rsidRPr="00BE7314" w:rsidRDefault="00700D1B" w:rsidP="00040DDE">
          <w:pPr>
            <w:ind w:right="360"/>
            <w:rPr>
              <w:rFonts w:ascii="Arial" w:hAnsi="Arial" w:cs="Arial"/>
              <w:sz w:val="14"/>
              <w:szCs w:val="14"/>
              <w:lang w:val="en-GB"/>
            </w:rPr>
          </w:pPr>
          <w:r w:rsidRPr="00BE7314">
            <w:rPr>
              <w:rFonts w:ascii="Arial" w:hAnsi="Arial" w:cs="Arial"/>
              <w:sz w:val="14"/>
              <w:szCs w:val="14"/>
              <w:lang w:val="en-GB"/>
            </w:rPr>
            <w:t>C/ Albert Einstein, nº 4-planta 1ª</w:t>
          </w:r>
        </w:p>
        <w:p w:rsidR="00700D1B" w:rsidRPr="00BE7314" w:rsidRDefault="00700D1B" w:rsidP="00040DDE">
          <w:pPr>
            <w:pStyle w:val="Piedepgina"/>
            <w:spacing w:line="256" w:lineRule="auto"/>
            <w:rPr>
              <w:rFonts w:ascii="Arial" w:hAnsi="Arial" w:cs="Arial"/>
              <w:sz w:val="14"/>
              <w:szCs w:val="14"/>
              <w:lang w:val="pt-BR"/>
            </w:rPr>
          </w:pPr>
          <w:r w:rsidRPr="00BE7314">
            <w:rPr>
              <w:rFonts w:ascii="Arial" w:hAnsi="Arial" w:cs="Arial"/>
              <w:sz w:val="14"/>
              <w:szCs w:val="14"/>
            </w:rPr>
            <w:t>39011- Santander</w:t>
          </w:r>
          <w:r w:rsidRPr="00BE7314">
            <w:rPr>
              <w:rFonts w:ascii="Arial" w:hAnsi="Arial" w:cs="Arial"/>
              <w:b/>
              <w:sz w:val="14"/>
              <w:szCs w:val="14"/>
            </w:rPr>
            <w:t xml:space="preserve"> </w:t>
          </w:r>
          <w:r w:rsidRPr="00BE7314">
            <w:rPr>
              <w:rFonts w:ascii="Arial" w:hAnsi="Arial" w:cs="Arial"/>
              <w:sz w:val="14"/>
              <w:szCs w:val="14"/>
              <w:lang w:val="pt-BR"/>
            </w:rPr>
            <w:t>(Cantabria) – España</w:t>
          </w:r>
        </w:p>
        <w:p w:rsidR="00700D1B" w:rsidRPr="00BE7314" w:rsidRDefault="00700D1B" w:rsidP="00040DDE">
          <w:pPr>
            <w:pStyle w:val="Piedepgina"/>
            <w:spacing w:line="256" w:lineRule="auto"/>
            <w:ind w:right="360"/>
            <w:rPr>
              <w:rFonts w:ascii="Arial" w:hAnsi="Arial" w:cs="Arial"/>
              <w:sz w:val="14"/>
              <w:szCs w:val="14"/>
              <w:lang w:val="pt-BR"/>
            </w:rPr>
          </w:pPr>
          <w:r w:rsidRPr="00BE7314">
            <w:rPr>
              <w:rFonts w:ascii="Arial" w:hAnsi="Arial" w:cs="Arial"/>
              <w:noProof/>
              <w:sz w:val="14"/>
              <w:szCs w:val="14"/>
            </w:rPr>
            <w:t xml:space="preserve">Tfno.: </w:t>
          </w:r>
          <w:r>
            <w:rPr>
              <w:rFonts w:ascii="Arial" w:hAnsi="Arial" w:cs="Arial"/>
              <w:sz w:val="14"/>
              <w:szCs w:val="14"/>
              <w:lang w:val="pt-BR"/>
            </w:rPr>
            <w:t>942 208 294</w:t>
          </w:r>
        </w:p>
        <w:p w:rsidR="00700D1B" w:rsidRDefault="00700D1B" w:rsidP="00040DDE">
          <w:pPr>
            <w:pStyle w:val="Piedepgina"/>
            <w:spacing w:line="256" w:lineRule="auto"/>
            <w:ind w:right="360"/>
          </w:pPr>
          <w:r w:rsidRPr="00BE7314">
            <w:rPr>
              <w:rFonts w:ascii="Arial" w:hAnsi="Arial" w:cs="Arial"/>
              <w:noProof/>
              <w:sz w:val="14"/>
              <w:szCs w:val="14"/>
            </w:rPr>
            <w:t>dgturismo@cantabria.es</w:t>
          </w:r>
        </w:p>
      </w:tc>
    </w:tr>
  </w:tbl>
  <w:p w:rsidR="00700D1B" w:rsidRDefault="00700D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D1B"/>
    <w:rsid w:val="00021E75"/>
    <w:rsid w:val="00040DDE"/>
    <w:rsid w:val="00055D9F"/>
    <w:rsid w:val="0008394D"/>
    <w:rsid w:val="000E3450"/>
    <w:rsid w:val="00183610"/>
    <w:rsid w:val="0018397F"/>
    <w:rsid w:val="00190F1B"/>
    <w:rsid w:val="00196B2A"/>
    <w:rsid w:val="002112AE"/>
    <w:rsid w:val="00212569"/>
    <w:rsid w:val="00223784"/>
    <w:rsid w:val="002749AB"/>
    <w:rsid w:val="00287476"/>
    <w:rsid w:val="002D31C9"/>
    <w:rsid w:val="002F5B15"/>
    <w:rsid w:val="003121CD"/>
    <w:rsid w:val="003774D1"/>
    <w:rsid w:val="00403E78"/>
    <w:rsid w:val="004240A7"/>
    <w:rsid w:val="00482EC9"/>
    <w:rsid w:val="0049678E"/>
    <w:rsid w:val="004A0E50"/>
    <w:rsid w:val="004F5E68"/>
    <w:rsid w:val="00571CCA"/>
    <w:rsid w:val="00572D1D"/>
    <w:rsid w:val="005763B3"/>
    <w:rsid w:val="005B023B"/>
    <w:rsid w:val="005B553A"/>
    <w:rsid w:val="005C082C"/>
    <w:rsid w:val="005E7CC4"/>
    <w:rsid w:val="006157C5"/>
    <w:rsid w:val="006A00FC"/>
    <w:rsid w:val="00700D1B"/>
    <w:rsid w:val="007C2A30"/>
    <w:rsid w:val="00883DD5"/>
    <w:rsid w:val="008D3B9B"/>
    <w:rsid w:val="008F0528"/>
    <w:rsid w:val="008F247B"/>
    <w:rsid w:val="009104DA"/>
    <w:rsid w:val="009C797B"/>
    <w:rsid w:val="00AA18A7"/>
    <w:rsid w:val="00AA4686"/>
    <w:rsid w:val="00AB49EF"/>
    <w:rsid w:val="00B27BF8"/>
    <w:rsid w:val="00B75212"/>
    <w:rsid w:val="00B76DB2"/>
    <w:rsid w:val="00BE7314"/>
    <w:rsid w:val="00BF0B94"/>
    <w:rsid w:val="00C0100E"/>
    <w:rsid w:val="00C46B71"/>
    <w:rsid w:val="00C7620C"/>
    <w:rsid w:val="00CC2600"/>
    <w:rsid w:val="00CD4B27"/>
    <w:rsid w:val="00E87D85"/>
    <w:rsid w:val="00EA3819"/>
    <w:rsid w:val="00F32292"/>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05640778"/>
  <w15:chartTrackingRefBased/>
  <w15:docId w15:val="{0075F856-AA06-49D6-A9BF-B7CB75A21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D1B"/>
    <w:pPr>
      <w:spacing w:after="0" w:line="312" w:lineRule="auto"/>
    </w:pPr>
    <w:rPr>
      <w:rFonts w:ascii="Verdana" w:eastAsia="Times New Roman" w:hAnsi="Verdana" w:cs="Verdana"/>
      <w:sz w:val="17"/>
      <w:szCs w:val="17"/>
      <w:lang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rPr>
      <w:rFonts w:asciiTheme="minorHAnsi" w:eastAsiaTheme="minorHAnsi" w:hAnsiTheme="minorHAnsi" w:cstheme="minorBidi"/>
      <w:sz w:val="22"/>
      <w:szCs w:val="22"/>
    </w:rPr>
  </w:style>
  <w:style w:type="character" w:customStyle="1" w:styleId="EncabezadoCar">
    <w:name w:val="Encabezado Car"/>
    <w:basedOn w:val="Fuentedeprrafopredeter"/>
    <w:link w:val="Encabezado"/>
    <w:uiPriority w:val="99"/>
    <w:rsid w:val="0008394D"/>
  </w:style>
  <w:style w:type="character" w:styleId="Nmerodepgina">
    <w:name w:val="page number"/>
    <w:basedOn w:val="Fuentedeprrafopredeter"/>
    <w:rsid w:val="00700D1B"/>
  </w:style>
  <w:style w:type="character" w:styleId="Hipervnculo">
    <w:name w:val="Hyperlink"/>
    <w:rsid w:val="00AB49EF"/>
    <w:rPr>
      <w:color w:val="0563C1"/>
      <w:u w:val="single"/>
    </w:rPr>
  </w:style>
  <w:style w:type="paragraph" w:styleId="Textodeglobo">
    <w:name w:val="Balloon Text"/>
    <w:basedOn w:val="Normal"/>
    <w:link w:val="TextodegloboCar"/>
    <w:uiPriority w:val="99"/>
    <w:semiHidden/>
    <w:unhideWhenUsed/>
    <w:rsid w:val="002F5B1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5B15"/>
    <w:rPr>
      <w:rFonts w:ascii="Segoe UI" w:eastAsia="Times New Roman"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header" Target="header4.xml"/><Relationship Id="rId10" Type="http://schemas.openxmlformats.org/officeDocument/2006/relationships/control" Target="activeX/activeX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yperlink" Target="https://www.turismodecantabria.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F4407-72F7-46C1-B677-822EA8F9B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2021.dotx</Template>
  <TotalTime>3</TotalTime>
  <Pages>3</Pages>
  <Words>990</Words>
  <Characters>5450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García Gómez María Ángeles</cp:lastModifiedBy>
  <cp:revision>3</cp:revision>
  <cp:lastPrinted>2022-02-22T09:36:00Z</cp:lastPrinted>
  <dcterms:created xsi:type="dcterms:W3CDTF">2022-02-22T09:20:00Z</dcterms:created>
  <dcterms:modified xsi:type="dcterms:W3CDTF">2022-02-22T09:36:00Z</dcterms:modified>
</cp:coreProperties>
</file>