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35496" w14:textId="77777777" w:rsidR="00B973E2" w:rsidRDefault="00B973E2" w:rsidP="00B973E2"/>
    <w:p w14:paraId="60C0BC02" w14:textId="77777777" w:rsidR="00B973E2" w:rsidRPr="00B973E2" w:rsidRDefault="00B973E2" w:rsidP="00B973E2">
      <w:pPr>
        <w:jc w:val="both"/>
        <w:rPr>
          <w:b/>
          <w:bCs/>
        </w:rPr>
      </w:pPr>
      <w:r w:rsidRPr="00B973E2">
        <w:rPr>
          <w:b/>
          <w:bCs/>
        </w:rPr>
        <w:t>“APROBACIÓN DE LAS BASES Y LA CONVOCATORIA DE LAS AYUDAS MUNICIPALES PARA EL APOYO A LOS ESTUDIOS UNIVERSITARIOS PARA EL CURSO 2021/2022”</w:t>
      </w:r>
    </w:p>
    <w:p w14:paraId="5CF9776F" w14:textId="77777777" w:rsidR="00B973E2" w:rsidRDefault="00B973E2" w:rsidP="00B973E2">
      <w:pPr>
        <w:jc w:val="both"/>
      </w:pPr>
    </w:p>
    <w:p w14:paraId="6967CDF0" w14:textId="77777777" w:rsidR="00B973E2" w:rsidRDefault="00B973E2" w:rsidP="00B973E2">
      <w:pPr>
        <w:jc w:val="both"/>
      </w:pPr>
      <w:r>
        <w:t>Considerando el interés que supone para el Municipio la aprobación de la convocatoria y las bases para las ayudas municipales para el apoyo a los estudios universitarios para el curso escolar 2021/2022.</w:t>
      </w:r>
    </w:p>
    <w:p w14:paraId="4E54709D" w14:textId="77777777" w:rsidR="00B973E2" w:rsidRDefault="00B973E2" w:rsidP="00B973E2">
      <w:pPr>
        <w:jc w:val="both"/>
      </w:pPr>
    </w:p>
    <w:p w14:paraId="18711D9D" w14:textId="77777777" w:rsidR="00B973E2" w:rsidRDefault="00B973E2" w:rsidP="00B973E2">
      <w:pPr>
        <w:jc w:val="both"/>
      </w:pPr>
      <w:r>
        <w:t>Considerando el que se ha expuesto anteriormente, se propone a la Junta de Gobierno Local la adopción del siguiente ACUERDO:</w:t>
      </w:r>
    </w:p>
    <w:p w14:paraId="4689DD10" w14:textId="77777777" w:rsidR="00B973E2" w:rsidRDefault="00B973E2" w:rsidP="00B973E2">
      <w:pPr>
        <w:jc w:val="both"/>
      </w:pPr>
    </w:p>
    <w:p w14:paraId="31F27E2A" w14:textId="77777777" w:rsidR="00B973E2" w:rsidRDefault="00B973E2" w:rsidP="00B973E2">
      <w:pPr>
        <w:jc w:val="both"/>
      </w:pPr>
      <w:r>
        <w:t>PRIMERO.- Aprobar la convocatoria y las bases que regulan las ayudas municipales para el apoyo a los estudios universitarios para el curso escolar 2021/2022.</w:t>
      </w:r>
    </w:p>
    <w:p w14:paraId="3EDED272" w14:textId="77777777" w:rsidR="00B973E2" w:rsidRDefault="00B973E2" w:rsidP="00B973E2">
      <w:pPr>
        <w:jc w:val="both"/>
      </w:pPr>
    </w:p>
    <w:p w14:paraId="053C3A4E" w14:textId="77777777" w:rsidR="00B973E2" w:rsidRDefault="00B973E2" w:rsidP="00B973E2">
      <w:pPr>
        <w:jc w:val="both"/>
      </w:pPr>
      <w:r>
        <w:t>BASES DE LAS AYUDAS MUNICIPALES PARA EL APOYO A LOS ESTUDIOS UNIVERSITARIOS PARA EL CURSO ESCOLAR 2021/2022</w:t>
      </w:r>
    </w:p>
    <w:p w14:paraId="72958279" w14:textId="77777777" w:rsidR="00B973E2" w:rsidRDefault="00B973E2" w:rsidP="00B973E2">
      <w:pPr>
        <w:jc w:val="both"/>
      </w:pPr>
    </w:p>
    <w:p w14:paraId="6CBB4860" w14:textId="77777777" w:rsidR="00B973E2" w:rsidRDefault="00B973E2" w:rsidP="00B973E2">
      <w:pPr>
        <w:jc w:val="both"/>
      </w:pPr>
      <w:r>
        <w:t>1.- OBJETO DE LA CONVOCATORIA:</w:t>
      </w:r>
    </w:p>
    <w:p w14:paraId="67D484C8" w14:textId="77777777" w:rsidR="00B973E2" w:rsidRDefault="00B973E2" w:rsidP="00B973E2">
      <w:pPr>
        <w:jc w:val="both"/>
      </w:pPr>
    </w:p>
    <w:p w14:paraId="5EF6DAE0" w14:textId="77777777" w:rsidR="00B973E2" w:rsidRDefault="00B973E2" w:rsidP="00B973E2">
      <w:pPr>
        <w:jc w:val="both"/>
      </w:pPr>
      <w:r>
        <w:t>El objeto de la presente convocatoria es regular el sistema de concesión de subvenciones en concepto de ayudas para contribuir al sostenimiento de los gastos vinculados a los estudios universitarios de los estudiantes de l'Alqueria de la Comtessa. En este sentido, el Ayuntamiento, dentro de las suyos competencias, impulsa un sistema de ayuda con cargo en sus presupuestos, con el objetivo de impulsar y contribuir en la educación superior.</w:t>
      </w:r>
    </w:p>
    <w:p w14:paraId="3F37A4A2" w14:textId="77777777" w:rsidR="00B973E2" w:rsidRDefault="00B973E2" w:rsidP="00B973E2">
      <w:pPr>
        <w:jc w:val="both"/>
      </w:pPr>
    </w:p>
    <w:p w14:paraId="54B3ABD9" w14:textId="77777777" w:rsidR="00B973E2" w:rsidRDefault="00B973E2" w:rsidP="00B973E2">
      <w:pPr>
        <w:jc w:val="both"/>
      </w:pPr>
      <w:r>
        <w:t>2.- REQUISITOS DE LOS BENEFICIARIOS:</w:t>
      </w:r>
    </w:p>
    <w:p w14:paraId="0BD48B3D" w14:textId="77777777" w:rsidR="00B973E2" w:rsidRDefault="00B973E2" w:rsidP="00B973E2">
      <w:pPr>
        <w:jc w:val="both"/>
      </w:pPr>
    </w:p>
    <w:p w14:paraId="73EE49BF" w14:textId="77777777" w:rsidR="00B973E2" w:rsidRDefault="00B973E2" w:rsidP="00B973E2">
      <w:pPr>
        <w:jc w:val="both"/>
      </w:pPr>
      <w:r>
        <w:t> Estar empadronado/a él/ella, el padre y madre o tutor y residir en el municipio de L'Alqueria de la Comtessa, al menos desde el 1 de enero de 2021. En caso de que los progenitores estén separados o divorciados será suficiente con que estén empadronados el/la menor y/o el padre , madre o tutor del menor.</w:t>
      </w:r>
    </w:p>
    <w:p w14:paraId="17901322" w14:textId="77777777" w:rsidR="00B973E2" w:rsidRDefault="00B973E2" w:rsidP="00B973E2">
      <w:pPr>
        <w:jc w:val="both"/>
      </w:pPr>
    </w:p>
    <w:p w14:paraId="0D3AC4D0" w14:textId="77777777" w:rsidR="00B973E2" w:rsidRDefault="00B973E2" w:rsidP="00B973E2">
      <w:pPr>
        <w:jc w:val="both"/>
      </w:pPr>
      <w:r>
        <w:t>La comprobación de este requisito se realizará de oficio por el Ayuntamiento sin que sea necesaria la aportación de ningún documento acreditativo del mismo.</w:t>
      </w:r>
    </w:p>
    <w:p w14:paraId="229D21A7" w14:textId="77777777" w:rsidR="00B973E2" w:rsidRDefault="00B973E2" w:rsidP="00B973E2">
      <w:pPr>
        <w:jc w:val="both"/>
      </w:pPr>
    </w:p>
    <w:p w14:paraId="0120BF17" w14:textId="77777777" w:rsidR="00B973E2" w:rsidRDefault="00B973E2" w:rsidP="00B973E2">
      <w:pPr>
        <w:jc w:val="both"/>
      </w:pPr>
      <w:r>
        <w:t> Que se encuentran matriculados en estudios universitarios en centros públicos o privados por imposibilidad de acceder en un centro público en el curso 2021/22.</w:t>
      </w:r>
    </w:p>
    <w:p w14:paraId="604F8A67" w14:textId="77777777" w:rsidR="00B973E2" w:rsidRDefault="00B973E2" w:rsidP="00B973E2">
      <w:pPr>
        <w:jc w:val="both"/>
      </w:pPr>
    </w:p>
    <w:p w14:paraId="667D8256" w14:textId="77777777" w:rsidR="00B973E2" w:rsidRDefault="00B973E2" w:rsidP="00B973E2">
      <w:pPr>
        <w:jc w:val="both"/>
      </w:pPr>
      <w:r>
        <w:t> Que asistan habitualmente en las clases durante el curso escolar. Al efecto, si durante el curso escolar queda acreditado el absentismo del alumno beneficiario, el Ayuntamiento iniciará un expediente de reintegro de la ayuda.</w:t>
      </w:r>
    </w:p>
    <w:p w14:paraId="77FDF847" w14:textId="77777777" w:rsidR="00B973E2" w:rsidRDefault="00B973E2" w:rsidP="00B973E2">
      <w:pPr>
        <w:jc w:val="both"/>
      </w:pPr>
    </w:p>
    <w:p w14:paraId="652AB03B" w14:textId="77777777" w:rsidR="00B973E2" w:rsidRDefault="00B973E2" w:rsidP="00B973E2">
      <w:pPr>
        <w:jc w:val="both"/>
      </w:pPr>
      <w:r>
        <w:t> Que acreditan haber superado los siguientes créditos:</w:t>
      </w:r>
    </w:p>
    <w:p w14:paraId="31B7ABC4" w14:textId="77777777" w:rsidR="00B973E2" w:rsidRDefault="00B973E2" w:rsidP="00B973E2">
      <w:pPr>
        <w:jc w:val="both"/>
      </w:pPr>
    </w:p>
    <w:p w14:paraId="6E4539FE" w14:textId="77777777" w:rsidR="00B973E2" w:rsidRDefault="00B973E2" w:rsidP="00B973E2">
      <w:pPr>
        <w:jc w:val="both"/>
      </w:pPr>
      <w:r>
        <w:t>-</w:t>
      </w:r>
      <w:r>
        <w:tab/>
        <w:t>Primer curso del grado: para ser el primer curso se exige la matriculación de 60 créditos.</w:t>
      </w:r>
    </w:p>
    <w:p w14:paraId="70CEC386" w14:textId="77777777" w:rsidR="00B973E2" w:rsidRDefault="00B973E2" w:rsidP="00B973E2">
      <w:pPr>
        <w:jc w:val="both"/>
      </w:pPr>
      <w:r>
        <w:lastRenderedPageBreak/>
        <w:t>-</w:t>
      </w:r>
      <w:r>
        <w:tab/>
        <w:t>Segundo, tercero y cuarto curso del grado: superar el 70% de los créditos del curso anterior. Y haberse matriculado de al menos 40 créditos del curso siguiente.</w:t>
      </w:r>
    </w:p>
    <w:p w14:paraId="472FEE6E" w14:textId="77777777" w:rsidR="00B973E2" w:rsidRDefault="00B973E2" w:rsidP="00B973E2">
      <w:pPr>
        <w:jc w:val="both"/>
      </w:pPr>
      <w:r>
        <w:t>-</w:t>
      </w:r>
      <w:r>
        <w:tab/>
        <w:t>En caso de tratarse de estudios de duración superior a los cuatro años o másteres universitarios, los criterios serán los mismos en en cuanto a rendimiento académico.</w:t>
      </w:r>
    </w:p>
    <w:p w14:paraId="14DACA74" w14:textId="77777777" w:rsidR="00B973E2" w:rsidRDefault="00B973E2" w:rsidP="00B973E2">
      <w:pPr>
        <w:jc w:val="both"/>
      </w:pPr>
      <w:r>
        <w:t> Justificando de pago de la matrícula o tasas universitarias</w:t>
      </w:r>
    </w:p>
    <w:p w14:paraId="28958B79" w14:textId="77777777" w:rsidR="00B973E2" w:rsidRDefault="00B973E2" w:rsidP="00B973E2">
      <w:pPr>
        <w:jc w:val="both"/>
      </w:pPr>
    </w:p>
    <w:p w14:paraId="0C1477CD" w14:textId="77777777" w:rsidR="00B973E2" w:rsidRDefault="00B973E2" w:rsidP="00B973E2">
      <w:pPr>
        <w:jc w:val="both"/>
      </w:pPr>
      <w:r>
        <w:t xml:space="preserve"> Justificando de pago de transporte.</w:t>
      </w:r>
    </w:p>
    <w:p w14:paraId="0844BAF5" w14:textId="77777777" w:rsidR="00B973E2" w:rsidRDefault="00B973E2" w:rsidP="00B973E2">
      <w:pPr>
        <w:jc w:val="both"/>
      </w:pPr>
    </w:p>
    <w:p w14:paraId="4FC5076B" w14:textId="77777777" w:rsidR="00B973E2" w:rsidRDefault="00B973E2" w:rsidP="00B973E2">
      <w:pPr>
        <w:jc w:val="both"/>
      </w:pPr>
      <w:r>
        <w:t> Justificando de pago de material.</w:t>
      </w:r>
    </w:p>
    <w:p w14:paraId="54BA7979" w14:textId="77777777" w:rsidR="00B973E2" w:rsidRDefault="00B973E2" w:rsidP="00B973E2">
      <w:pPr>
        <w:jc w:val="both"/>
      </w:pPr>
    </w:p>
    <w:p w14:paraId="10D2FC7D" w14:textId="77777777" w:rsidR="00B973E2" w:rsidRDefault="00B973E2" w:rsidP="00B973E2">
      <w:pPr>
        <w:jc w:val="both"/>
      </w:pPr>
      <w:r>
        <w:t xml:space="preserve"> Justificando de pago de alquiler mas contrato. </w:t>
      </w:r>
    </w:p>
    <w:p w14:paraId="092CFF9C" w14:textId="77777777" w:rsidR="00B973E2" w:rsidRDefault="00B973E2" w:rsidP="00B973E2">
      <w:pPr>
        <w:jc w:val="both"/>
      </w:pPr>
    </w:p>
    <w:p w14:paraId="1E56BFFE" w14:textId="77777777" w:rsidR="00B973E2" w:rsidRDefault="00B973E2" w:rsidP="00B973E2">
      <w:pPr>
        <w:jc w:val="both"/>
      </w:pPr>
      <w:r>
        <w:t>3.- CUANTÍA DE La AYUDA</w:t>
      </w:r>
    </w:p>
    <w:p w14:paraId="01102F38" w14:textId="77777777" w:rsidR="00B973E2" w:rsidRDefault="00B973E2" w:rsidP="00B973E2">
      <w:pPr>
        <w:jc w:val="both"/>
      </w:pPr>
    </w:p>
    <w:p w14:paraId="64F036CE" w14:textId="77777777" w:rsidR="00B973E2" w:rsidRDefault="00B973E2" w:rsidP="00B973E2">
      <w:pPr>
        <w:jc w:val="both"/>
      </w:pPr>
      <w:r>
        <w:t>El importe de las ayudas será hasta 300 €</w:t>
      </w:r>
    </w:p>
    <w:p w14:paraId="6E737744" w14:textId="77777777" w:rsidR="00B973E2" w:rsidRDefault="00B973E2" w:rsidP="00B973E2">
      <w:pPr>
        <w:jc w:val="both"/>
      </w:pPr>
      <w:r>
        <w:t xml:space="preserve"> </w:t>
      </w:r>
    </w:p>
    <w:p w14:paraId="5EB36FBA" w14:textId="77777777" w:rsidR="00B973E2" w:rsidRDefault="00B973E2" w:rsidP="00B973E2">
      <w:pPr>
        <w:jc w:val="both"/>
      </w:pPr>
      <w:r>
        <w:t>4.- CRITERIOS De ACCESO:</w:t>
      </w:r>
    </w:p>
    <w:p w14:paraId="24D20E82" w14:textId="77777777" w:rsidR="00B973E2" w:rsidRDefault="00B973E2" w:rsidP="00B973E2">
      <w:pPr>
        <w:jc w:val="both"/>
      </w:pPr>
    </w:p>
    <w:p w14:paraId="29836632" w14:textId="77777777" w:rsidR="00B973E2" w:rsidRDefault="00B973E2" w:rsidP="00B973E2">
      <w:pPr>
        <w:jc w:val="both"/>
      </w:pPr>
      <w:r>
        <w:t>Las solicitudes, siempre que cumplan los requisitos establecidos en estas bases para resultar beneficiarios, serán atendidas de forma directa, siempre que el número de solicitudes no supero el importe total de 4.200,00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30F46541" w14:textId="77777777" w:rsidR="00B973E2" w:rsidRDefault="00B973E2" w:rsidP="00B973E2">
      <w:pPr>
        <w:jc w:val="both"/>
      </w:pPr>
      <w:r>
        <w:t>Criterios sociales y laborales</w:t>
      </w:r>
    </w:p>
    <w:p w14:paraId="2ADD4754" w14:textId="77777777" w:rsidR="00B973E2" w:rsidRDefault="00B973E2" w:rsidP="00B973E2">
      <w:pPr>
        <w:jc w:val="both"/>
      </w:pPr>
      <w:r>
        <w:t>Criterios económicos</w:t>
      </w:r>
    </w:p>
    <w:p w14:paraId="06063DC2" w14:textId="77777777" w:rsidR="00B973E2" w:rsidRDefault="00B973E2" w:rsidP="00B973E2">
      <w:pPr>
        <w:jc w:val="both"/>
      </w:pPr>
    </w:p>
    <w:p w14:paraId="387BDF98" w14:textId="77777777" w:rsidR="00B973E2" w:rsidRDefault="00B973E2" w:rsidP="00B973E2">
      <w:pPr>
        <w:jc w:val="both"/>
      </w:pPr>
      <w:r>
        <w:t>1.-PUNTUACIÓN DE LOS ASPECTOS SOCIALES LABORALES.</w:t>
      </w:r>
    </w:p>
    <w:p w14:paraId="033D92D4" w14:textId="77777777" w:rsidR="00B973E2" w:rsidRDefault="00B973E2" w:rsidP="00B973E2">
      <w:pPr>
        <w:jc w:val="both"/>
      </w:pPr>
    </w:p>
    <w:p w14:paraId="6C3682DD" w14:textId="77777777" w:rsidR="00B973E2" w:rsidRDefault="00B973E2" w:rsidP="00B973E2">
      <w:pPr>
        <w:jc w:val="both"/>
      </w:pPr>
      <w:r>
        <w:t xml:space="preserve"> 1. Familias numerosas de categoría especial</w:t>
      </w:r>
      <w:r>
        <w:tab/>
        <w:t>2 puntos</w:t>
      </w:r>
    </w:p>
    <w:p w14:paraId="02474CCE" w14:textId="77777777" w:rsidR="00B973E2" w:rsidRDefault="00B973E2" w:rsidP="00B973E2">
      <w:pPr>
        <w:jc w:val="both"/>
      </w:pPr>
      <w:r>
        <w:t>2. Familias numerosas de categoría general</w:t>
      </w:r>
      <w:r>
        <w:tab/>
        <w:t>1 punto</w:t>
      </w:r>
    </w:p>
    <w:p w14:paraId="045A3044" w14:textId="77777777" w:rsidR="00B973E2" w:rsidRDefault="00B973E2" w:rsidP="00B973E2">
      <w:pPr>
        <w:jc w:val="both"/>
      </w:pPr>
      <w:r>
        <w:t>3. Familias monoparentales</w:t>
      </w:r>
      <w:r>
        <w:tab/>
        <w:t>2 puntos</w:t>
      </w:r>
    </w:p>
    <w:p w14:paraId="12FA4161" w14:textId="77777777" w:rsidR="00B973E2" w:rsidRDefault="00B973E2" w:rsidP="00B973E2">
      <w:pPr>
        <w:jc w:val="both"/>
      </w:pPr>
      <w:r>
        <w:t>4. Discapacidad de algún miembro de la familia, igual o superior al 33%</w:t>
      </w:r>
      <w:r>
        <w:tab/>
        <w:t>1 punto</w:t>
      </w:r>
    </w:p>
    <w:p w14:paraId="25AAD1D7" w14:textId="77777777" w:rsidR="00B973E2" w:rsidRDefault="00B973E2" w:rsidP="00B973E2">
      <w:pPr>
        <w:jc w:val="both"/>
      </w:pPr>
      <w:r>
        <w:t>5. Familias en que los dos progenitores están parados y ninguno recibe prestación ni subsidio</w:t>
      </w:r>
      <w:r>
        <w:tab/>
        <w:t>4 puntos</w:t>
      </w:r>
    </w:p>
    <w:p w14:paraId="2540E4C2" w14:textId="77777777" w:rsidR="00B973E2" w:rsidRDefault="00B973E2" w:rsidP="00B973E2">
      <w:pPr>
        <w:jc w:val="both"/>
      </w:pPr>
      <w:r>
        <w:t>6. Familias en que uno de los dos progenitores está parado y no recibe ningún tipo de prestación o subsidio</w:t>
      </w:r>
      <w:r>
        <w:tab/>
        <w:t>3 puntos</w:t>
      </w:r>
    </w:p>
    <w:p w14:paraId="4594B8C9" w14:textId="77777777" w:rsidR="00B973E2" w:rsidRDefault="00B973E2" w:rsidP="00B973E2">
      <w:pPr>
        <w:jc w:val="both"/>
      </w:pPr>
      <w:r>
        <w:t>7. Familias en que los dos progenitores están parados y alguno o los dos perciben prestación o subsidio</w:t>
      </w:r>
      <w:r>
        <w:tab/>
        <w:t>2 puntos</w:t>
      </w:r>
    </w:p>
    <w:p w14:paraId="7581D218" w14:textId="77777777" w:rsidR="00B973E2" w:rsidRDefault="00B973E2" w:rsidP="00B973E2">
      <w:pPr>
        <w:jc w:val="both"/>
      </w:pPr>
      <w:r>
        <w:t>8. Familias en riesgo de exclusión social</w:t>
      </w:r>
      <w:r>
        <w:tab/>
        <w:t>3 puntos</w:t>
      </w:r>
    </w:p>
    <w:p w14:paraId="1065C76D" w14:textId="77777777" w:rsidR="00B973E2" w:rsidRDefault="00B973E2" w:rsidP="00B973E2">
      <w:pPr>
        <w:jc w:val="both"/>
      </w:pPr>
    </w:p>
    <w:p w14:paraId="2BA058DF" w14:textId="77777777" w:rsidR="00B973E2" w:rsidRDefault="00B973E2" w:rsidP="00B973E2">
      <w:pPr>
        <w:jc w:val="both"/>
      </w:pPr>
      <w:r>
        <w:t>2.- PUNTUACIÓN DE LA SITUACIÓN ECONÓMICA DE LA UNIDAD FAMILIAR</w:t>
      </w:r>
    </w:p>
    <w:p w14:paraId="417E264C" w14:textId="77777777" w:rsidR="00B973E2" w:rsidRDefault="00B973E2" w:rsidP="00B973E2">
      <w:pPr>
        <w:jc w:val="both"/>
      </w:pPr>
    </w:p>
    <w:p w14:paraId="1F900FCC" w14:textId="77777777" w:rsidR="00B973E2" w:rsidRDefault="00B973E2" w:rsidP="00B973E2">
      <w:pPr>
        <w:jc w:val="both"/>
      </w:pPr>
      <w:r>
        <w:t>A efectos de las presentes ayudas, se considera renta anual disponible per cápita de los miembros empadronados, la suma de las siguientes cantidades dividida entre el número de miembros de la unidad familiar:</w:t>
      </w:r>
    </w:p>
    <w:p w14:paraId="74BAC4F2" w14:textId="77777777" w:rsidR="00B973E2" w:rsidRDefault="00B973E2" w:rsidP="00B973E2">
      <w:pPr>
        <w:jc w:val="both"/>
      </w:pPr>
    </w:p>
    <w:p w14:paraId="3C226ED3" w14:textId="77777777" w:rsidR="00B973E2" w:rsidRDefault="00B973E2" w:rsidP="00B973E2">
      <w:pPr>
        <w:jc w:val="both"/>
      </w:pPr>
      <w:r>
        <w:lastRenderedPageBreak/>
        <w:t>Para los que presentan declaración del IRPF, la parte general de la base imponible y la base imponible del ahorro.</w:t>
      </w:r>
    </w:p>
    <w:p w14:paraId="100278AF" w14:textId="77777777" w:rsidR="00B973E2" w:rsidRDefault="00B973E2" w:rsidP="00B973E2">
      <w:pPr>
        <w:jc w:val="both"/>
      </w:pPr>
    </w:p>
    <w:p w14:paraId="49DC97DB" w14:textId="77777777" w:rsidR="00B973E2" w:rsidRDefault="00B973E2" w:rsidP="00B973E2">
      <w:pPr>
        <w:jc w:val="both"/>
      </w:pPr>
      <w:r>
        <w:t>Se valorará de acuerdo con la siguiente tabla:</w:t>
      </w:r>
    </w:p>
    <w:p w14:paraId="2EBA94EF" w14:textId="77777777" w:rsidR="00B973E2" w:rsidRDefault="00B973E2" w:rsidP="00B973E2">
      <w:pPr>
        <w:jc w:val="both"/>
      </w:pPr>
    </w:p>
    <w:p w14:paraId="46F06FA3" w14:textId="77777777" w:rsidR="00B973E2" w:rsidRDefault="00B973E2" w:rsidP="00B973E2">
      <w:pPr>
        <w:jc w:val="both"/>
      </w:pPr>
      <w:r>
        <w:t>Hasta 1.407,26 euros</w:t>
      </w:r>
      <w:r>
        <w:tab/>
        <w:t>13 puntos</w:t>
      </w:r>
    </w:p>
    <w:p w14:paraId="10F79FC0" w14:textId="77777777" w:rsidR="00B973E2" w:rsidRDefault="00B973E2" w:rsidP="00B973E2">
      <w:pPr>
        <w:jc w:val="both"/>
      </w:pPr>
      <w:r>
        <w:t>De 1.407,27 euros a 1.876,33 euros</w:t>
      </w:r>
      <w:r>
        <w:tab/>
        <w:t>12 puntos</w:t>
      </w:r>
    </w:p>
    <w:p w14:paraId="06B852EF" w14:textId="77777777" w:rsidR="00B973E2" w:rsidRDefault="00B973E2" w:rsidP="00B973E2">
      <w:pPr>
        <w:jc w:val="both"/>
      </w:pPr>
      <w:r>
        <w:t xml:space="preserve">De 1.876,34 euros a 2.345,40 euros </w:t>
      </w:r>
      <w:r>
        <w:tab/>
        <w:t>11 puntos</w:t>
      </w:r>
    </w:p>
    <w:p w14:paraId="6852478E" w14:textId="77777777" w:rsidR="00B973E2" w:rsidRDefault="00B973E2" w:rsidP="00B973E2">
      <w:pPr>
        <w:jc w:val="both"/>
      </w:pPr>
      <w:r>
        <w:t xml:space="preserve">De 2.345,41 euros a 2.814,50 euros </w:t>
      </w:r>
      <w:r>
        <w:tab/>
        <w:t>10 puntos</w:t>
      </w:r>
    </w:p>
    <w:p w14:paraId="378FFD49" w14:textId="77777777" w:rsidR="00B973E2" w:rsidRDefault="00B973E2" w:rsidP="00B973E2">
      <w:pPr>
        <w:jc w:val="both"/>
      </w:pPr>
      <w:r>
        <w:t xml:space="preserve">De 2.814,51 euros a 3.283,56 euros </w:t>
      </w:r>
      <w:r>
        <w:tab/>
        <w:t>9 puntos</w:t>
      </w:r>
    </w:p>
    <w:p w14:paraId="29F4A62C" w14:textId="77777777" w:rsidR="00B973E2" w:rsidRDefault="00B973E2" w:rsidP="00B973E2">
      <w:pPr>
        <w:jc w:val="both"/>
      </w:pPr>
      <w:r>
        <w:t xml:space="preserve">De 3.283,57 euros a 3.752,66 euros </w:t>
      </w:r>
      <w:r>
        <w:tab/>
        <w:t>8 puntos</w:t>
      </w:r>
    </w:p>
    <w:p w14:paraId="2997B8DB" w14:textId="77777777" w:rsidR="00B973E2" w:rsidRDefault="00B973E2" w:rsidP="00B973E2">
      <w:pPr>
        <w:jc w:val="both"/>
      </w:pPr>
      <w:r>
        <w:t xml:space="preserve">De 3.752,67 euros a 4.221,73 euros </w:t>
      </w:r>
      <w:r>
        <w:tab/>
        <w:t>7 puntos</w:t>
      </w:r>
    </w:p>
    <w:p w14:paraId="3C9B7F5A" w14:textId="77777777" w:rsidR="00B973E2" w:rsidRDefault="00B973E2" w:rsidP="00B973E2">
      <w:pPr>
        <w:jc w:val="both"/>
      </w:pPr>
      <w:r>
        <w:t xml:space="preserve">De 4.221,74 euros a 4.690,83 euros </w:t>
      </w:r>
      <w:r>
        <w:tab/>
        <w:t>6 puntos</w:t>
      </w:r>
    </w:p>
    <w:p w14:paraId="347178B6" w14:textId="77777777" w:rsidR="00B973E2" w:rsidRDefault="00B973E2" w:rsidP="00B973E2">
      <w:pPr>
        <w:jc w:val="both"/>
      </w:pPr>
      <w:r>
        <w:t>De 4.690,84 euros a 5.159,90 euros</w:t>
      </w:r>
      <w:r>
        <w:tab/>
        <w:t>5 puntos</w:t>
      </w:r>
    </w:p>
    <w:p w14:paraId="0030AFDE" w14:textId="77777777" w:rsidR="00B973E2" w:rsidRDefault="00B973E2" w:rsidP="00B973E2">
      <w:pPr>
        <w:jc w:val="both"/>
      </w:pPr>
      <w:r>
        <w:t>De 5.159,91 euros a 5.628,98 euros</w:t>
      </w:r>
      <w:r>
        <w:tab/>
        <w:t>4 puntos</w:t>
      </w:r>
    </w:p>
    <w:p w14:paraId="66D791A4" w14:textId="77777777" w:rsidR="00B973E2" w:rsidRDefault="00B973E2" w:rsidP="00B973E2">
      <w:pPr>
        <w:jc w:val="both"/>
      </w:pPr>
      <w:r>
        <w:t>De 5.628,99 euros a 6.098,08 euros</w:t>
      </w:r>
      <w:r>
        <w:tab/>
        <w:t>3 puntos</w:t>
      </w:r>
    </w:p>
    <w:p w14:paraId="76FB310B" w14:textId="77777777" w:rsidR="00B973E2" w:rsidRDefault="00B973E2" w:rsidP="00B973E2">
      <w:pPr>
        <w:jc w:val="both"/>
      </w:pPr>
      <w:r>
        <w:t>De 6.098,09 euros a 6.567,15 euros</w:t>
      </w:r>
      <w:r>
        <w:tab/>
        <w:t>2 puntos</w:t>
      </w:r>
    </w:p>
    <w:p w14:paraId="1D9573E0" w14:textId="77777777" w:rsidR="00B973E2" w:rsidRDefault="00B973E2" w:rsidP="00B973E2">
      <w:pPr>
        <w:jc w:val="both"/>
      </w:pPr>
      <w:r>
        <w:t>Más de 6.567,15 euros</w:t>
      </w:r>
      <w:r>
        <w:tab/>
        <w:t>1 punto</w:t>
      </w:r>
    </w:p>
    <w:p w14:paraId="098B1C0A" w14:textId="77777777" w:rsidR="00B973E2" w:rsidRDefault="00B973E2" w:rsidP="00B973E2">
      <w:pPr>
        <w:jc w:val="both"/>
      </w:pPr>
    </w:p>
    <w:p w14:paraId="38BF5FEF" w14:textId="77777777" w:rsidR="00B973E2" w:rsidRDefault="00B973E2" w:rsidP="00B973E2">
      <w:pPr>
        <w:jc w:val="both"/>
      </w:pPr>
      <w:r>
        <w:t>Miembros computables:</w:t>
      </w:r>
    </w:p>
    <w:p w14:paraId="20D0256C" w14:textId="77777777" w:rsidR="00B973E2" w:rsidRDefault="00B973E2" w:rsidP="00B973E2">
      <w:pPr>
        <w:jc w:val="both"/>
      </w:pPr>
    </w:p>
    <w:p w14:paraId="6C3872A7" w14:textId="77777777" w:rsidR="00B973E2" w:rsidRDefault="00B973E2" w:rsidP="00B973E2">
      <w:pPr>
        <w:jc w:val="both"/>
      </w:pPr>
      <w:r>
        <w:t>• Para el cálculo de la renta familiar a efectos de beca, son miembros computables de la unidad familiar el padre y la madre, el tutor o persona encargada de la guarda y protección del beneficiario, si es el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4C936961" w14:textId="77777777" w:rsidR="00B973E2" w:rsidRDefault="00B973E2" w:rsidP="00B973E2">
      <w:pPr>
        <w:jc w:val="both"/>
      </w:pPr>
    </w:p>
    <w:p w14:paraId="4E3E79B1" w14:textId="77777777" w:rsidR="00B973E2" w:rsidRDefault="00B973E2" w:rsidP="00B973E2">
      <w:pPr>
        <w:jc w:val="both"/>
      </w:pPr>
      <w:r>
        <w:t>• Se valorarán todos los ingresos de todos los miembros de la unidad familiar mayores de 16 años</w:t>
      </w:r>
    </w:p>
    <w:p w14:paraId="4DCF51C4" w14:textId="77777777" w:rsidR="00B973E2" w:rsidRDefault="00B973E2" w:rsidP="00B973E2">
      <w:pPr>
        <w:jc w:val="both"/>
      </w:pPr>
    </w:p>
    <w:p w14:paraId="2580BD92" w14:textId="77777777" w:rsidR="00B973E2" w:rsidRDefault="00B973E2" w:rsidP="00B973E2">
      <w:pPr>
        <w:jc w:val="both"/>
      </w:pPr>
      <w: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56F55D0F" w14:textId="77777777" w:rsidR="00B973E2" w:rsidRDefault="00B973E2" w:rsidP="00B973E2">
      <w:pPr>
        <w:jc w:val="both"/>
      </w:pPr>
    </w:p>
    <w:p w14:paraId="1DFFEC2E" w14:textId="77777777" w:rsidR="00B973E2" w:rsidRDefault="00B973E2" w:rsidP="00B973E2">
      <w:pPr>
        <w:jc w:val="both"/>
      </w:pPr>
      <w:r>
        <w:t>• En el caso de divorcio o separación legal de los padres, no se considerará miembro computable aquel de ellos que no conviva con el solicitante de la beca.</w:t>
      </w:r>
    </w:p>
    <w:p w14:paraId="7E14717B" w14:textId="77777777" w:rsidR="00B973E2" w:rsidRDefault="00B973E2" w:rsidP="00B973E2">
      <w:pPr>
        <w:jc w:val="both"/>
      </w:pPr>
    </w:p>
    <w:p w14:paraId="7152748A" w14:textId="77777777" w:rsidR="00B973E2" w:rsidRDefault="00B973E2" w:rsidP="00B973E2">
      <w:pPr>
        <w:jc w:val="both"/>
      </w:pPr>
      <w:r>
        <w:t>• Tendrá, no obstante, la consideración de miembro computable y sustentador principal, si procede, el nuevo cónyuge o persona unida por análoga relación las rentas y patrimonio se incluirán dentro del cómputo de la renta y patrimonio familiares.</w:t>
      </w:r>
    </w:p>
    <w:p w14:paraId="034DD1E4" w14:textId="77777777" w:rsidR="00B973E2" w:rsidRDefault="00B973E2" w:rsidP="00B973E2">
      <w:pPr>
        <w:jc w:val="both"/>
      </w:pPr>
    </w:p>
    <w:p w14:paraId="5B79BFC3" w14:textId="77777777" w:rsidR="00B973E2" w:rsidRDefault="00B973E2" w:rsidP="00B973E2">
      <w:pPr>
        <w:jc w:val="both"/>
      </w:pPr>
      <w:r>
        <w:t xml:space="preserve">• Para los supuestos de menores emancipados o mayores de edad que alegan vida independiente respecto de los padres o tutores, tendrán que acreditar fehacientemente esta circunstancia, así como los medios económicos con que cuentan y la titularidad o el </w:t>
      </w:r>
      <w:r>
        <w:lastRenderedPageBreak/>
        <w:t>alquiler de su domicilio que, a todos los efectos, será el que el alumno habito durante el curso escolar. Si no justifica bastante estos extremos, la solicitud será objeto de denegación.</w:t>
      </w:r>
    </w:p>
    <w:p w14:paraId="68BE94ED" w14:textId="77777777" w:rsidR="00B973E2" w:rsidRDefault="00B973E2" w:rsidP="00B973E2">
      <w:pPr>
        <w:jc w:val="both"/>
      </w:pPr>
    </w:p>
    <w:p w14:paraId="726426F4" w14:textId="77777777" w:rsidR="00B973E2" w:rsidRDefault="00B973E2" w:rsidP="00B973E2">
      <w:pPr>
        <w:jc w:val="both"/>
      </w:pPr>
      <w:r>
        <w:t>5.- PLAZO DE SOLICITUD</w:t>
      </w:r>
    </w:p>
    <w:p w14:paraId="07375D33" w14:textId="77777777" w:rsidR="00B973E2" w:rsidRDefault="00B973E2" w:rsidP="00B973E2">
      <w:pPr>
        <w:jc w:val="both"/>
      </w:pPr>
    </w:p>
    <w:p w14:paraId="71FF190F" w14:textId="77777777" w:rsidR="00B973E2" w:rsidRDefault="00B973E2" w:rsidP="00B973E2">
      <w:pPr>
        <w:jc w:val="both"/>
      </w:pPr>
      <w:r>
        <w:t>Para la obtención de las ayudas será requisito necesario la previa solicitud dentro del plazo legalmente establecido mediante instancia, en el modelos a disposición de los interesados en la web municipal. La instancia tiene que contener la pertinente declaración, si es el caso de no ser beneficiario otras ayudas para la misma finalidad u objeto y la declaración jurada de estar al corriente de las obligaciones tributarias y de la seguridad social.</w:t>
      </w:r>
    </w:p>
    <w:p w14:paraId="627142BE" w14:textId="77777777" w:rsidR="00B973E2" w:rsidRDefault="00B973E2" w:rsidP="00B973E2">
      <w:pPr>
        <w:jc w:val="both"/>
      </w:pPr>
      <w:r>
        <w:t>La solicitud se tiene que presentar a las oficinas del Ayuntamiento de L'Alqueria de la Comtessa o bien mediante sede electrónica en el plazo de 10 días hábiles desde el día siguiente a la publicación de la convocatoria en el BOP.</w:t>
      </w:r>
    </w:p>
    <w:p w14:paraId="2E1A5B40" w14:textId="77777777" w:rsidR="00B973E2" w:rsidRDefault="00B973E2" w:rsidP="00B973E2">
      <w:pPr>
        <w:jc w:val="both"/>
      </w:pPr>
      <w:r>
        <w:t>.</w:t>
      </w:r>
    </w:p>
    <w:p w14:paraId="442B7320" w14:textId="77777777" w:rsidR="00B973E2" w:rsidRDefault="00B973E2" w:rsidP="00B973E2">
      <w:pPr>
        <w:jc w:val="both"/>
      </w:pPr>
      <w:r>
        <w:t>Si alguna de las solicitudes o de la documentación presentada contiene alguna deficiencia, se requerirá el interesado porque lo enmiendo en el plazo de 10 días a contar del día siguiente de la notificación del requerimiento. La falta de enmienda de las deficiencias señaladas en el plazo otorgado implicará la dejación de la solicitud presentada.</w:t>
      </w:r>
    </w:p>
    <w:p w14:paraId="51EC7A66" w14:textId="77777777" w:rsidR="00B973E2" w:rsidRDefault="00B973E2" w:rsidP="00B973E2">
      <w:pPr>
        <w:jc w:val="both"/>
      </w:pPr>
    </w:p>
    <w:p w14:paraId="78208AD8" w14:textId="77777777" w:rsidR="00B973E2" w:rsidRDefault="00B973E2" w:rsidP="00B973E2">
      <w:pPr>
        <w:jc w:val="both"/>
      </w:pPr>
      <w:r>
        <w:t>6.- DOCUMENTACIÓN NECESARIA:</w:t>
      </w:r>
    </w:p>
    <w:p w14:paraId="137B80F9" w14:textId="77777777" w:rsidR="00B973E2" w:rsidRDefault="00B973E2" w:rsidP="00B973E2">
      <w:pPr>
        <w:jc w:val="both"/>
      </w:pPr>
    </w:p>
    <w:p w14:paraId="040F97B8" w14:textId="77777777" w:rsidR="00B973E2" w:rsidRDefault="00B973E2" w:rsidP="00B973E2">
      <w:pPr>
        <w:jc w:val="both"/>
      </w:pPr>
      <w:r>
        <w:t xml:space="preserve"> Fotocopia del DNI del beneficiario. En el caso de ser menor de edad fotocopia del DNI de los padres, tutores, guardadores o acogedores del menor, así como del mismo menor. </w:t>
      </w:r>
    </w:p>
    <w:p w14:paraId="653C175A" w14:textId="77777777" w:rsidR="00B973E2" w:rsidRDefault="00B973E2" w:rsidP="00B973E2">
      <w:pPr>
        <w:jc w:val="both"/>
      </w:pPr>
    </w:p>
    <w:p w14:paraId="4D58C9A9" w14:textId="77777777" w:rsidR="00B973E2" w:rsidRDefault="00B973E2" w:rsidP="00B973E2">
      <w:pPr>
        <w:jc w:val="both"/>
      </w:pPr>
      <w:r>
        <w:t> Fotocopia del Libro de familia, título de familia numerosa o monoparental, según el caso.</w:t>
      </w:r>
    </w:p>
    <w:p w14:paraId="623D3CCC" w14:textId="77777777" w:rsidR="00B973E2" w:rsidRDefault="00B973E2" w:rsidP="00B973E2">
      <w:pPr>
        <w:jc w:val="both"/>
      </w:pPr>
    </w:p>
    <w:p w14:paraId="6252473B" w14:textId="77777777" w:rsidR="00B973E2" w:rsidRDefault="00B973E2" w:rsidP="00B973E2">
      <w:pPr>
        <w:jc w:val="both"/>
      </w:pPr>
      <w:r>
        <w:t> Certificado del grado de discapacidad del alumno, hermanos o padres, si es el caso.</w:t>
      </w:r>
    </w:p>
    <w:p w14:paraId="09839C92" w14:textId="77777777" w:rsidR="00B973E2" w:rsidRDefault="00B973E2" w:rsidP="00B973E2">
      <w:pPr>
        <w:jc w:val="both"/>
      </w:pPr>
    </w:p>
    <w:p w14:paraId="191A435D" w14:textId="7367BD10" w:rsidR="00B973E2" w:rsidRDefault="00B973E2" w:rsidP="00B973E2">
      <w:pPr>
        <w:jc w:val="both"/>
      </w:pPr>
      <w:r>
        <w:t xml:space="preserve"> Situación de paro laboral del padre y de la madre, justificada documento DARDE del SERVEF, y acreditación de percepción de prestaciones o subsidio, si es el caso. </w:t>
      </w:r>
    </w:p>
    <w:p w14:paraId="1F9714B6" w14:textId="77777777" w:rsidR="00B973E2" w:rsidRDefault="00B973E2" w:rsidP="00B973E2">
      <w:pPr>
        <w:jc w:val="both"/>
      </w:pPr>
    </w:p>
    <w:p w14:paraId="0202605D" w14:textId="77777777" w:rsidR="00B973E2" w:rsidRDefault="00B973E2" w:rsidP="00B973E2">
      <w:pPr>
        <w:jc w:val="both"/>
      </w:pPr>
      <w:r>
        <w:t> Declaración de IRPF del ejercicio 2021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303785E2" w14:textId="77777777" w:rsidR="00B973E2" w:rsidRDefault="00B973E2" w:rsidP="00B973E2">
      <w:pPr>
        <w:jc w:val="both"/>
      </w:pPr>
    </w:p>
    <w:p w14:paraId="5D180E7C" w14:textId="77777777" w:rsidR="00B973E2" w:rsidRDefault="00B973E2" w:rsidP="00B973E2">
      <w:pPr>
        <w:jc w:val="both"/>
      </w:pPr>
      <w:r>
        <w:t xml:space="preserve"> Informe social en caso de acreditar situaciones especiales y riesgo de exclusión social, si es el caso. </w:t>
      </w:r>
    </w:p>
    <w:p w14:paraId="7EF0A4A7" w14:textId="77777777" w:rsidR="00B973E2" w:rsidRDefault="00B973E2" w:rsidP="00B973E2">
      <w:pPr>
        <w:jc w:val="both"/>
      </w:pPr>
    </w:p>
    <w:p w14:paraId="70E9934D" w14:textId="77777777" w:rsidR="00B973E2" w:rsidRDefault="00B973E2" w:rsidP="00B973E2">
      <w:pPr>
        <w:jc w:val="both"/>
      </w:pPr>
      <w:r>
        <w:lastRenderedPageBreak/>
        <w:t> Matrícula donde constan específicamente las asignaturas matriculadas y el curso de las mismas.</w:t>
      </w:r>
    </w:p>
    <w:p w14:paraId="4BC4DBE5" w14:textId="77777777" w:rsidR="00B973E2" w:rsidRDefault="00B973E2" w:rsidP="00B973E2">
      <w:pPr>
        <w:jc w:val="both"/>
      </w:pPr>
    </w:p>
    <w:p w14:paraId="5A34C1D2" w14:textId="77777777" w:rsidR="00B973E2" w:rsidRDefault="00B973E2" w:rsidP="00B973E2">
      <w:pPr>
        <w:jc w:val="both"/>
      </w:pPr>
      <w:r>
        <w:t> Justificando de pago de la matrícula o tasas universitarias o justificante o ticket de pago de transporte o de material.</w:t>
      </w:r>
    </w:p>
    <w:p w14:paraId="34FC8921" w14:textId="77777777" w:rsidR="00B973E2" w:rsidRDefault="00B973E2" w:rsidP="00B973E2">
      <w:pPr>
        <w:jc w:val="both"/>
      </w:pPr>
    </w:p>
    <w:p w14:paraId="572589C8" w14:textId="77777777" w:rsidR="00B973E2" w:rsidRDefault="00B973E2" w:rsidP="00B973E2">
      <w:pPr>
        <w:jc w:val="both"/>
      </w:pPr>
    </w:p>
    <w:p w14:paraId="5623B2D8" w14:textId="77777777" w:rsidR="00B973E2" w:rsidRDefault="00B973E2" w:rsidP="00B973E2">
      <w:pPr>
        <w:jc w:val="both"/>
      </w:pPr>
      <w:r>
        <w:t>7.- CRITERIOS DE GRADUACIÓN DE LOS POSIBLES INCUMPLIMIENTOS DE CONDICIONES IMPUESTAS:</w:t>
      </w:r>
    </w:p>
    <w:p w14:paraId="3290E59B" w14:textId="77777777" w:rsidR="00B973E2" w:rsidRDefault="00B973E2" w:rsidP="00B973E2">
      <w:pPr>
        <w:jc w:val="both"/>
      </w:pPr>
    </w:p>
    <w:p w14:paraId="7BC53CAD" w14:textId="77777777" w:rsidR="00B973E2" w:rsidRDefault="00B973E2" w:rsidP="00B973E2">
      <w:pPr>
        <w:jc w:val="both"/>
      </w:pPr>
      <w: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58B5C317" w14:textId="77777777" w:rsidR="00B973E2" w:rsidRDefault="00B973E2" w:rsidP="00B973E2">
      <w:pPr>
        <w:jc w:val="both"/>
      </w:pPr>
    </w:p>
    <w:p w14:paraId="500A2824" w14:textId="77777777" w:rsidR="00B973E2" w:rsidRDefault="00B973E2" w:rsidP="00B973E2">
      <w:pPr>
        <w:jc w:val="both"/>
      </w:pPr>
      <w:r>
        <w:t>8.- FORMA DE PAGO</w:t>
      </w:r>
    </w:p>
    <w:p w14:paraId="30B2BE4D" w14:textId="77777777" w:rsidR="00B973E2" w:rsidRDefault="00B973E2" w:rsidP="00B973E2">
      <w:pPr>
        <w:jc w:val="both"/>
      </w:pPr>
    </w:p>
    <w:p w14:paraId="543B65EA" w14:textId="77777777" w:rsidR="00B973E2" w:rsidRDefault="00B973E2" w:rsidP="00B973E2">
      <w:pPr>
        <w:jc w:val="both"/>
      </w:pPr>
      <w:r>
        <w:t>Mediante el abono al número de cuenta del beneficiario, paro/madre o tutor legal del menor de edad.</w:t>
      </w:r>
    </w:p>
    <w:p w14:paraId="05C1A8F7" w14:textId="77777777" w:rsidR="00B973E2" w:rsidRDefault="00B973E2" w:rsidP="00B973E2">
      <w:pPr>
        <w:jc w:val="both"/>
      </w:pPr>
    </w:p>
    <w:p w14:paraId="717BAEDF" w14:textId="77777777" w:rsidR="00B973E2" w:rsidRDefault="00B973E2" w:rsidP="00B973E2">
      <w:pPr>
        <w:jc w:val="both"/>
      </w:pPr>
      <w:r>
        <w:t>9.- DENEGACIÓN</w:t>
      </w:r>
    </w:p>
    <w:p w14:paraId="30F0821F" w14:textId="77777777" w:rsidR="00B973E2" w:rsidRDefault="00B973E2" w:rsidP="00B973E2">
      <w:pPr>
        <w:jc w:val="both"/>
      </w:pPr>
    </w:p>
    <w:p w14:paraId="15BCA253" w14:textId="6A4BA78D" w:rsidR="00B973E2" w:rsidRDefault="00B973E2" w:rsidP="00B973E2">
      <w:pPr>
        <w:jc w:val="both"/>
      </w:pPr>
      <w:r>
        <w:t xml:space="preserve">Será motivo de denegación de la solicitud en el caso de que se </w:t>
      </w:r>
      <w:r>
        <w:t>mantengan</w:t>
      </w:r>
      <w:r>
        <w:t xml:space="preserve"> deudas con la administración o no estar al corriente de las obligaciones tributarías por parte de alguno de los dos progenitores de/la menor solicitante.</w:t>
      </w:r>
    </w:p>
    <w:p w14:paraId="00AC1370" w14:textId="77777777" w:rsidR="00B973E2" w:rsidRDefault="00B973E2" w:rsidP="00B973E2">
      <w:pPr>
        <w:jc w:val="both"/>
      </w:pPr>
    </w:p>
    <w:p w14:paraId="70DD4363" w14:textId="64725586" w:rsidR="00561809" w:rsidRPr="007316FA" w:rsidRDefault="00B973E2" w:rsidP="00B973E2">
      <w:pPr>
        <w:jc w:val="both"/>
      </w:pPr>
      <w:r>
        <w:t>Será motivo de denegación de la solicitud en el caso de que el beneficiario haya percibido subvención de otro organismo por el mismo concepto objete de esta ayuda.</w:t>
      </w: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C4A16" w14:textId="77777777" w:rsidR="00B973E2" w:rsidRDefault="00B973E2" w:rsidP="007D2083">
      <w:r>
        <w:separator/>
      </w:r>
    </w:p>
  </w:endnote>
  <w:endnote w:type="continuationSeparator" w:id="0">
    <w:p w14:paraId="6E2776C6" w14:textId="77777777" w:rsidR="00B973E2" w:rsidRDefault="00B973E2"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BD65"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F2AC4" w14:textId="77777777" w:rsidR="00B973E2" w:rsidRDefault="00B973E2" w:rsidP="007D2083">
      <w:r>
        <w:separator/>
      </w:r>
    </w:p>
  </w:footnote>
  <w:footnote w:type="continuationSeparator" w:id="0">
    <w:p w14:paraId="4DC26614" w14:textId="77777777" w:rsidR="00B973E2" w:rsidRDefault="00B973E2"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07F5" w14:textId="77777777" w:rsidR="005A34AB" w:rsidRDefault="00B973E2">
    <w:pPr>
      <w:pStyle w:val="Encabezado"/>
      <w:rPr>
        <w:rFonts w:ascii="Verdana" w:hAnsi="Verdana"/>
        <w:sz w:val="20"/>
      </w:rPr>
    </w:pPr>
  </w:p>
  <w:p w14:paraId="488E3804" w14:textId="3BA2E504" w:rsidR="00765BAF" w:rsidRPr="00FA5B09" w:rsidRDefault="00B973E2"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60CAB08A" wp14:editId="7F42AAE4">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1307CE98" w14:textId="4156B59D" w:rsidR="00765BAF" w:rsidRPr="00FA5B09" w:rsidRDefault="00B973E2"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5AE38B27" wp14:editId="05DE6F0B">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4F849"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C/Nou, núm 4    DP 46715     Telf. 96 289 30 02    Fax 96 289 42 32    CIF P-4603700-H</w:t>
    </w:r>
  </w:p>
  <w:p w14:paraId="2D8D483B" w14:textId="77777777" w:rsidR="00765BAF" w:rsidRPr="00FA5B09" w:rsidRDefault="00B973E2" w:rsidP="00765BAF">
    <w:pPr>
      <w:pStyle w:val="Encabezado"/>
      <w:rPr>
        <w:lang w:val="en-GB"/>
      </w:rPr>
    </w:pPr>
  </w:p>
  <w:p w14:paraId="2018BCF4" w14:textId="77777777" w:rsidR="005A34AB" w:rsidRPr="00765BAF" w:rsidRDefault="00B973E2">
    <w:pPr>
      <w:pStyle w:val="Encabezado"/>
      <w:rPr>
        <w:rFonts w:ascii="Verdana" w:hAnsi="Verdana"/>
        <w:sz w:val="20"/>
        <w:lang w:val="en-GB"/>
      </w:rPr>
    </w:pPr>
  </w:p>
  <w:p w14:paraId="701594FC" w14:textId="77777777" w:rsidR="005A34AB" w:rsidRPr="00765BAF" w:rsidRDefault="00B973E2"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82211" w14:textId="6C88F8F0" w:rsidR="005A34AB" w:rsidRPr="00FA5B09" w:rsidRDefault="00B973E2"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665E4A68" wp14:editId="4399561A">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6ECFB5E6" w14:textId="0D4BB32E" w:rsidR="005A34AB" w:rsidRPr="00FA5B09" w:rsidRDefault="00B973E2"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4A595F8E" wp14:editId="0C46A59A">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CEE6E"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C/Nou, núm 4    DP 46715     Telf. 96 289 30 02    Fax 96 289 42 32    CIF P-4603700-H</w:t>
    </w:r>
  </w:p>
  <w:p w14:paraId="31821C96" w14:textId="77777777" w:rsidR="005A34AB" w:rsidRPr="00FA5B09" w:rsidRDefault="00B973E2" w:rsidP="005A34AB">
    <w:pPr>
      <w:pStyle w:val="Encabezado"/>
      <w:rPr>
        <w:lang w:val="en-GB"/>
      </w:rPr>
    </w:pPr>
  </w:p>
  <w:p w14:paraId="678F6CD9" w14:textId="77777777" w:rsidR="005A34AB" w:rsidRPr="00A80049" w:rsidRDefault="00B973E2">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E2"/>
    <w:rsid w:val="003A47E5"/>
    <w:rsid w:val="003D3E06"/>
    <w:rsid w:val="004570F6"/>
    <w:rsid w:val="00561809"/>
    <w:rsid w:val="007316FA"/>
    <w:rsid w:val="007D2083"/>
    <w:rsid w:val="00B973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701F560"/>
  <w15:docId w15:val="{F9ACE9AF-36DE-453D-818B-D025D1B76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5</TotalTime>
  <Pages>5</Pages>
  <Words>1558</Words>
  <Characters>8569</Characters>
  <Application>Microsoft Office Word</Application>
  <DocSecurity>0</DocSecurity>
  <Lines>71</Lines>
  <Paragraphs>20</Paragraphs>
  <ScaleCrop>false</ScaleCrop>
  <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1</cp:revision>
  <dcterms:created xsi:type="dcterms:W3CDTF">2022-02-04T10:06:00Z</dcterms:created>
  <dcterms:modified xsi:type="dcterms:W3CDTF">2022-02-04T10:11:00Z</dcterms:modified>
</cp:coreProperties>
</file>