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6" w:type="dxa"/>
        <w:tblLayout w:type="fixed"/>
        <w:tblLook w:val="0000" w:firstRow="0" w:lastRow="0" w:firstColumn="0" w:lastColumn="0" w:noHBand="0" w:noVBand="0"/>
      </w:tblPr>
      <w:tblGrid>
        <w:gridCol w:w="526"/>
        <w:gridCol w:w="4078"/>
        <w:gridCol w:w="284"/>
        <w:gridCol w:w="4604"/>
        <w:gridCol w:w="114"/>
      </w:tblGrid>
      <w:tr w:rsidR="005374FA" w:rsidRPr="00CB6F08" w:rsidTr="00161A9A">
        <w:trPr>
          <w:trHeight w:val="1"/>
        </w:trPr>
        <w:tc>
          <w:tcPr>
            <w:tcW w:w="9606" w:type="dxa"/>
            <w:gridSpan w:val="5"/>
            <w:tcBorders>
              <w:top w:val="nil"/>
              <w:left w:val="nil"/>
              <w:bottom w:val="nil"/>
              <w:right w:val="nil"/>
            </w:tcBorders>
          </w:tcPr>
          <w:p w:rsidR="005374FA" w:rsidRPr="006B331C" w:rsidRDefault="005374FA" w:rsidP="00A33987">
            <w:pPr>
              <w:autoSpaceDE w:val="0"/>
              <w:autoSpaceDN w:val="0"/>
              <w:adjustRightInd w:val="0"/>
              <w:ind w:firstLine="0"/>
              <w:jc w:val="left"/>
              <w:rPr>
                <w:rFonts w:ascii="Calibri" w:hAnsi="Calibri" w:cs="Calibri"/>
                <w:sz w:val="20"/>
                <w:lang w:val="es"/>
              </w:rPr>
            </w:pPr>
            <w:proofErr w:type="spellStart"/>
            <w:r w:rsidRPr="006B331C">
              <w:rPr>
                <w:rFonts w:ascii="Fira Sans SemiBold" w:hAnsi="Fira Sans SemiBold" w:cs="Fira Sans SemiBold"/>
                <w:sz w:val="20"/>
                <w:lang w:val="es"/>
              </w:rPr>
              <w:t>Gizarte</w:t>
            </w:r>
            <w:proofErr w:type="spellEnd"/>
            <w:r w:rsidRPr="006B331C">
              <w:rPr>
                <w:rFonts w:ascii="Fira Sans SemiBold" w:hAnsi="Fira Sans SemiBold" w:cs="Fira Sans SemiBold"/>
                <w:sz w:val="20"/>
                <w:lang w:val="es"/>
              </w:rPr>
              <w:t xml:space="preserve"> </w:t>
            </w:r>
            <w:proofErr w:type="spellStart"/>
            <w:r w:rsidRPr="006B331C">
              <w:rPr>
                <w:rFonts w:ascii="Fira Sans SemiBold" w:hAnsi="Fira Sans SemiBold" w:cs="Fira Sans SemiBold"/>
                <w:sz w:val="20"/>
                <w:lang w:val="es"/>
              </w:rPr>
              <w:t>Ongizate</w:t>
            </w:r>
            <w:proofErr w:type="spellEnd"/>
            <w:r w:rsidRPr="006B331C">
              <w:rPr>
                <w:rFonts w:ascii="Fira Sans SemiBold" w:hAnsi="Fira Sans SemiBold" w:cs="Fira Sans SemiBold"/>
                <w:sz w:val="20"/>
                <w:lang w:val="es"/>
              </w:rPr>
              <w:t xml:space="preserve"> / Bienestar Social: </w:t>
            </w:r>
            <w:r w:rsidR="000420B2">
              <w:rPr>
                <w:rFonts w:ascii="Fira Sans SemiBold" w:hAnsi="Fira Sans SemiBold" w:cs="Fira Sans SemiBold"/>
                <w:sz w:val="20"/>
                <w:lang w:val="es"/>
              </w:rPr>
              <w:t>202172</w:t>
            </w:r>
          </w:p>
        </w:tc>
      </w:tr>
      <w:tr w:rsidR="005374FA" w:rsidRPr="00CB6F08" w:rsidTr="00161A9A">
        <w:trPr>
          <w:trHeight w:val="1"/>
        </w:trPr>
        <w:tc>
          <w:tcPr>
            <w:tcW w:w="526" w:type="dxa"/>
            <w:tcBorders>
              <w:top w:val="nil"/>
              <w:left w:val="nil"/>
              <w:bottom w:val="nil"/>
              <w:right w:val="nil"/>
            </w:tcBorders>
          </w:tcPr>
          <w:p w:rsidR="005374FA" w:rsidRPr="006B331C" w:rsidRDefault="0038405A" w:rsidP="00415157">
            <w:pPr>
              <w:autoSpaceDE w:val="0"/>
              <w:autoSpaceDN w:val="0"/>
              <w:adjustRightInd w:val="0"/>
              <w:ind w:firstLine="0"/>
              <w:jc w:val="left"/>
              <w:rPr>
                <w:rFonts w:ascii="Calibri" w:hAnsi="Calibri" w:cs="Calibri"/>
                <w:b/>
                <w:sz w:val="20"/>
                <w:lang w:val="es"/>
              </w:rPr>
            </w:pPr>
            <w:r w:rsidRPr="006B331C">
              <w:rPr>
                <w:rFonts w:ascii="Calibri" w:hAnsi="Calibri" w:cs="Calibri"/>
                <w:b/>
                <w:noProof/>
                <w:sz w:val="20"/>
                <w:lang w:val="es-ES"/>
              </w:rPr>
              <w:drawing>
                <wp:inline distT="0" distB="0" distL="0" distR="0">
                  <wp:extent cx="175260" cy="17526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p>
        </w:tc>
        <w:tc>
          <w:tcPr>
            <w:tcW w:w="9080" w:type="dxa"/>
            <w:gridSpan w:val="4"/>
            <w:tcBorders>
              <w:top w:val="nil"/>
              <w:left w:val="nil"/>
              <w:bottom w:val="nil"/>
              <w:right w:val="nil"/>
            </w:tcBorders>
            <w:vAlign w:val="center"/>
          </w:tcPr>
          <w:p w:rsidR="005374FA" w:rsidRPr="006B331C" w:rsidRDefault="005374FA" w:rsidP="00415157">
            <w:pPr>
              <w:autoSpaceDE w:val="0"/>
              <w:autoSpaceDN w:val="0"/>
              <w:adjustRightInd w:val="0"/>
              <w:ind w:left="-108" w:firstLine="8"/>
              <w:jc w:val="left"/>
              <w:rPr>
                <w:rFonts w:ascii="Calibri" w:hAnsi="Calibri" w:cs="Calibri"/>
                <w:sz w:val="20"/>
                <w:lang w:val="es"/>
              </w:rPr>
            </w:pPr>
            <w:r w:rsidRPr="006B331C">
              <w:rPr>
                <w:rFonts w:ascii="Fira Sans SemiBold" w:hAnsi="Fira Sans SemiBold" w:cs="Fira Sans SemiBold"/>
                <w:sz w:val="20"/>
                <w:lang w:val="es"/>
              </w:rPr>
              <w:t>94 621 53 72</w:t>
            </w:r>
          </w:p>
        </w:tc>
      </w:tr>
      <w:tr w:rsidR="00161A9A" w:rsidRPr="00107EE1" w:rsidTr="00161A9A">
        <w:tblPrEx>
          <w:tblCellMar>
            <w:left w:w="70" w:type="dxa"/>
            <w:right w:w="70" w:type="dxa"/>
          </w:tblCellMar>
        </w:tblPrEx>
        <w:trPr>
          <w:gridAfter w:val="1"/>
          <w:wAfter w:w="114" w:type="dxa"/>
        </w:trPr>
        <w:tc>
          <w:tcPr>
            <w:tcW w:w="4604" w:type="dxa"/>
            <w:gridSpan w:val="2"/>
          </w:tcPr>
          <w:p w:rsidR="00161A9A" w:rsidRDefault="00161A9A" w:rsidP="00A43126">
            <w:pPr>
              <w:pStyle w:val="DITAMEN"/>
              <w:jc w:val="center"/>
              <w:rPr>
                <w:rFonts w:ascii="Fira Sans SemiBold" w:hAnsi="Fira Sans SemiBold"/>
                <w:b w:val="0"/>
                <w:lang w:val="eu-ES"/>
              </w:rPr>
            </w:pPr>
          </w:p>
          <w:p w:rsidR="00161A9A" w:rsidRDefault="00161A9A" w:rsidP="00A43126">
            <w:pPr>
              <w:pStyle w:val="DITAMEN"/>
              <w:jc w:val="center"/>
              <w:rPr>
                <w:rFonts w:ascii="Fira Sans SemiBold" w:hAnsi="Fira Sans SemiBold"/>
                <w:b w:val="0"/>
                <w:lang w:val="eu-ES"/>
              </w:rPr>
            </w:pPr>
          </w:p>
          <w:p w:rsidR="00161A9A" w:rsidRPr="00082D4F" w:rsidRDefault="00161A9A" w:rsidP="00A43126">
            <w:pPr>
              <w:pStyle w:val="DITAMEN"/>
              <w:jc w:val="center"/>
              <w:rPr>
                <w:rFonts w:ascii="Fira Sans SemiBold" w:hAnsi="Fira Sans SemiBold"/>
                <w:b w:val="0"/>
                <w:lang w:val="eu-ES"/>
              </w:rPr>
            </w:pPr>
            <w:r w:rsidRPr="00082D4F">
              <w:rPr>
                <w:rFonts w:ascii="Fira Sans SemiBold" w:hAnsi="Fira Sans SemiBold"/>
                <w:b w:val="0"/>
                <w:lang w:val="eu-ES"/>
              </w:rPr>
              <w:t xml:space="preserve">2021eko </w:t>
            </w:r>
            <w:r>
              <w:rPr>
                <w:rFonts w:ascii="Fira Sans SemiBold" w:hAnsi="Fira Sans SemiBold"/>
                <w:b w:val="0"/>
                <w:lang w:val="eu-ES"/>
              </w:rPr>
              <w:t>urriaren</w:t>
            </w:r>
            <w:r w:rsidRPr="00082D4F">
              <w:rPr>
                <w:rFonts w:ascii="Fira Sans SemiBold" w:hAnsi="Fira Sans SemiBold"/>
                <w:b w:val="0"/>
                <w:lang w:val="eu-ES"/>
              </w:rPr>
              <w:t xml:space="preserve"> </w:t>
            </w:r>
            <w:proofErr w:type="spellStart"/>
            <w:r>
              <w:rPr>
                <w:rFonts w:ascii="Fira Sans SemiBold" w:hAnsi="Fira Sans SemiBold"/>
                <w:b w:val="0"/>
                <w:lang w:val="eu-ES"/>
              </w:rPr>
              <w:t>28</w:t>
            </w:r>
            <w:r w:rsidRPr="00082D4F">
              <w:rPr>
                <w:rFonts w:ascii="Fira Sans SemiBold" w:hAnsi="Fira Sans SemiBold"/>
                <w:b w:val="0"/>
                <w:lang w:val="eu-ES"/>
              </w:rPr>
              <w:t>kO</w:t>
            </w:r>
            <w:proofErr w:type="spellEnd"/>
          </w:p>
          <w:p w:rsidR="00161A9A" w:rsidRDefault="00161A9A" w:rsidP="00A43126">
            <w:pPr>
              <w:pStyle w:val="DITAMEN"/>
              <w:jc w:val="center"/>
              <w:rPr>
                <w:rFonts w:ascii="Fira Sans SemiBold" w:hAnsi="Fira Sans SemiBold"/>
                <w:b w:val="0"/>
                <w:lang w:val="eu-ES"/>
              </w:rPr>
            </w:pPr>
            <w:r>
              <w:rPr>
                <w:rFonts w:ascii="Fira Sans SemiBold" w:hAnsi="Fira Sans SemiBold"/>
                <w:b w:val="0"/>
                <w:lang w:val="eu-ES"/>
              </w:rPr>
              <w:t>1028</w:t>
            </w:r>
            <w:r w:rsidRPr="00082D4F">
              <w:rPr>
                <w:rFonts w:ascii="Fira Sans SemiBold" w:hAnsi="Fira Sans SemiBold"/>
                <w:b w:val="0"/>
                <w:lang w:val="eu-ES"/>
              </w:rPr>
              <w:t>. ALKATEaren DEKRETUA</w:t>
            </w:r>
          </w:p>
          <w:p w:rsidR="00161A9A" w:rsidRPr="00107EE1" w:rsidRDefault="00161A9A" w:rsidP="00A43126">
            <w:pPr>
              <w:pStyle w:val="DITAMEN"/>
              <w:spacing w:line="240" w:lineRule="exact"/>
              <w:jc w:val="center"/>
              <w:rPr>
                <w:rFonts w:ascii="Fira Sans Book" w:hAnsi="Fira Sans Book"/>
                <w:sz w:val="20"/>
                <w:lang w:val="eu-ES"/>
              </w:rPr>
            </w:pPr>
          </w:p>
        </w:tc>
        <w:tc>
          <w:tcPr>
            <w:tcW w:w="284" w:type="dxa"/>
          </w:tcPr>
          <w:p w:rsidR="00161A9A" w:rsidRPr="00107EE1" w:rsidRDefault="00161A9A" w:rsidP="00A43126">
            <w:pPr>
              <w:pStyle w:val="TEXTONotificacincolumnas"/>
              <w:spacing w:line="240" w:lineRule="exact"/>
              <w:rPr>
                <w:rFonts w:ascii="Fira Sans Book" w:hAnsi="Fira Sans Book"/>
                <w:sz w:val="20"/>
                <w:lang w:val="en-GB"/>
              </w:rPr>
            </w:pPr>
          </w:p>
        </w:tc>
        <w:tc>
          <w:tcPr>
            <w:tcW w:w="4604" w:type="dxa"/>
          </w:tcPr>
          <w:p w:rsidR="00161A9A" w:rsidRDefault="00161A9A" w:rsidP="00A43126">
            <w:pPr>
              <w:pStyle w:val="DITAMEN"/>
              <w:jc w:val="center"/>
              <w:rPr>
                <w:rFonts w:ascii="Fira Sans Book" w:hAnsi="Fira Sans Book"/>
                <w:sz w:val="21"/>
                <w:szCs w:val="21"/>
              </w:rPr>
            </w:pPr>
          </w:p>
          <w:p w:rsidR="00161A9A" w:rsidRDefault="00161A9A" w:rsidP="00A43126">
            <w:pPr>
              <w:pStyle w:val="DITAMEN"/>
              <w:jc w:val="center"/>
              <w:rPr>
                <w:rFonts w:ascii="Fira Sans Book" w:hAnsi="Fira Sans Book"/>
                <w:sz w:val="21"/>
                <w:szCs w:val="21"/>
              </w:rPr>
            </w:pPr>
          </w:p>
          <w:p w:rsidR="00161A9A" w:rsidRPr="00AA2ACB" w:rsidRDefault="00161A9A" w:rsidP="00A43126">
            <w:pPr>
              <w:pStyle w:val="DITAMEN"/>
              <w:jc w:val="center"/>
              <w:rPr>
                <w:rFonts w:ascii="Fira Sans Book" w:hAnsi="Fira Sans Book"/>
                <w:sz w:val="21"/>
                <w:szCs w:val="21"/>
                <w:lang w:val="es-ES"/>
              </w:rPr>
            </w:pPr>
            <w:r w:rsidRPr="00AA2ACB">
              <w:rPr>
                <w:rFonts w:ascii="Fira Sans Book" w:hAnsi="Fira Sans Book"/>
                <w:sz w:val="21"/>
                <w:szCs w:val="21"/>
              </w:rPr>
              <w:t xml:space="preserve">DECRETO DEL ALCALDE Nº </w:t>
            </w:r>
            <w:r>
              <w:rPr>
                <w:rFonts w:ascii="Fira Sans Book" w:hAnsi="Fira Sans Book"/>
                <w:sz w:val="21"/>
                <w:szCs w:val="21"/>
              </w:rPr>
              <w:t>1048</w:t>
            </w:r>
          </w:p>
          <w:p w:rsidR="00161A9A" w:rsidRDefault="00161A9A" w:rsidP="00A43126">
            <w:pPr>
              <w:pStyle w:val="DITAMEN"/>
              <w:jc w:val="center"/>
              <w:rPr>
                <w:rFonts w:ascii="Fira Sans Book" w:hAnsi="Fira Sans Book"/>
                <w:sz w:val="21"/>
                <w:szCs w:val="21"/>
                <w:lang w:val="es-ES"/>
              </w:rPr>
            </w:pPr>
            <w:r w:rsidRPr="00AA2ACB">
              <w:rPr>
                <w:rFonts w:ascii="Fira Sans Book" w:hAnsi="Fira Sans Book"/>
                <w:sz w:val="21"/>
                <w:szCs w:val="21"/>
                <w:lang w:val="es-ES"/>
              </w:rPr>
              <w:t xml:space="preserve">DE </w:t>
            </w:r>
            <w:r>
              <w:rPr>
                <w:rFonts w:ascii="Fira Sans Book" w:hAnsi="Fira Sans Book"/>
                <w:sz w:val="21"/>
                <w:szCs w:val="21"/>
                <w:lang w:val="es-ES"/>
              </w:rPr>
              <w:t>28</w:t>
            </w:r>
            <w:r w:rsidRPr="00AA2ACB">
              <w:rPr>
                <w:rFonts w:ascii="Fira Sans Book" w:hAnsi="Fira Sans Book"/>
                <w:sz w:val="21"/>
                <w:szCs w:val="21"/>
                <w:lang w:val="es-ES"/>
              </w:rPr>
              <w:t xml:space="preserve"> DE </w:t>
            </w:r>
            <w:r>
              <w:rPr>
                <w:rFonts w:ascii="Fira Sans Book" w:hAnsi="Fira Sans Book"/>
                <w:sz w:val="21"/>
                <w:szCs w:val="21"/>
                <w:lang w:val="es-ES"/>
              </w:rPr>
              <w:t>octubre</w:t>
            </w:r>
            <w:r w:rsidRPr="00AA2ACB">
              <w:rPr>
                <w:rFonts w:ascii="Fira Sans Book" w:hAnsi="Fira Sans Book"/>
                <w:sz w:val="21"/>
                <w:szCs w:val="21"/>
                <w:lang w:val="es-ES"/>
              </w:rPr>
              <w:t xml:space="preserve"> DE 2021</w:t>
            </w:r>
          </w:p>
          <w:p w:rsidR="00161A9A" w:rsidRPr="000810A5" w:rsidRDefault="00161A9A" w:rsidP="00A43126">
            <w:pPr>
              <w:pStyle w:val="DITAMEN"/>
              <w:spacing w:line="240" w:lineRule="exact"/>
              <w:jc w:val="center"/>
              <w:rPr>
                <w:rFonts w:ascii="Fira Sans Book" w:hAnsi="Fira Sans Book"/>
                <w:sz w:val="20"/>
                <w:lang w:val="es-ES"/>
              </w:rPr>
            </w:pPr>
          </w:p>
        </w:tc>
      </w:tr>
      <w:tr w:rsidR="00161A9A" w:rsidRPr="00342AC7" w:rsidTr="00161A9A">
        <w:tblPrEx>
          <w:tblCellMar>
            <w:left w:w="70" w:type="dxa"/>
            <w:right w:w="70" w:type="dxa"/>
          </w:tblCellMar>
        </w:tblPrEx>
        <w:trPr>
          <w:gridAfter w:val="1"/>
          <w:wAfter w:w="114" w:type="dxa"/>
        </w:trPr>
        <w:tc>
          <w:tcPr>
            <w:tcW w:w="4604" w:type="dxa"/>
            <w:gridSpan w:val="2"/>
          </w:tcPr>
          <w:p w:rsidR="00161A9A" w:rsidRPr="00342AC7" w:rsidRDefault="00161A9A" w:rsidP="00A43126">
            <w:pPr>
              <w:pStyle w:val="Encabezado"/>
              <w:tabs>
                <w:tab w:val="clear" w:pos="4252"/>
                <w:tab w:val="clear" w:pos="8504"/>
              </w:tabs>
              <w:ind w:firstLine="0"/>
              <w:rPr>
                <w:rFonts w:ascii="Fira Sans Book" w:hAnsi="Fira Sans Book"/>
                <w:sz w:val="20"/>
                <w:lang w:val="eu-ES"/>
              </w:rPr>
            </w:pPr>
            <w:r w:rsidRPr="00342AC7">
              <w:rPr>
                <w:rFonts w:ascii="Fira Sans Book" w:hAnsi="Fira Sans Book"/>
                <w:sz w:val="20"/>
                <w:lang w:val="eu-ES"/>
              </w:rPr>
              <w:t>GERTAERA: Iurretako Udalak herrialderik behartsue</w:t>
            </w:r>
            <w:r>
              <w:rPr>
                <w:rFonts w:ascii="Fira Sans Book" w:hAnsi="Fira Sans Book"/>
                <w:sz w:val="20"/>
                <w:lang w:val="eu-ES"/>
              </w:rPr>
              <w:t>kiko elkartasunaren konpromisoa erakutsiz</w:t>
            </w:r>
            <w:r w:rsidRPr="00342AC7">
              <w:rPr>
                <w:rFonts w:ascii="Fira Sans Book" w:hAnsi="Fira Sans Book"/>
                <w:sz w:val="20"/>
                <w:lang w:val="eu-ES"/>
              </w:rPr>
              <w:t>, aldaketa ekonomikoak, sozialak, politikoak, kulturalak, ingurumenekoak, gizon eta emakumeen arteko botere harremanetakoak bultzatzeko, giza garapenerako lankidetza proiektuak burutzeko diruz laguntzea nahi du.</w:t>
            </w:r>
          </w:p>
          <w:p w:rsidR="00161A9A" w:rsidRDefault="00161A9A" w:rsidP="00A43126">
            <w:pPr>
              <w:pStyle w:val="Encabezado"/>
              <w:tabs>
                <w:tab w:val="clear" w:pos="4252"/>
                <w:tab w:val="clear" w:pos="8504"/>
              </w:tabs>
              <w:ind w:firstLine="0"/>
              <w:rPr>
                <w:rFonts w:ascii="Fira Sans Book" w:hAnsi="Fira Sans Book"/>
                <w:sz w:val="20"/>
                <w:lang w:val="eu-ES"/>
              </w:rPr>
            </w:pPr>
          </w:p>
          <w:p w:rsidR="00161A9A" w:rsidRDefault="00161A9A" w:rsidP="00A43126">
            <w:pPr>
              <w:pStyle w:val="Encabezado"/>
              <w:tabs>
                <w:tab w:val="clear" w:pos="4252"/>
                <w:tab w:val="clear" w:pos="8504"/>
              </w:tabs>
              <w:ind w:firstLine="0"/>
              <w:rPr>
                <w:rFonts w:ascii="Fira Sans Book" w:hAnsi="Fira Sans Book"/>
                <w:sz w:val="20"/>
                <w:lang w:val="eu-ES"/>
              </w:rPr>
            </w:pPr>
          </w:p>
          <w:p w:rsidR="00161A9A" w:rsidRDefault="00161A9A" w:rsidP="00A43126">
            <w:pPr>
              <w:pStyle w:val="Encabezado"/>
              <w:tabs>
                <w:tab w:val="clear" w:pos="4252"/>
                <w:tab w:val="clear" w:pos="8504"/>
              </w:tabs>
              <w:ind w:firstLine="0"/>
              <w:rPr>
                <w:rFonts w:ascii="Fira Sans Book" w:hAnsi="Fira Sans Book"/>
                <w:sz w:val="20"/>
                <w:lang w:val="eu-ES"/>
              </w:rPr>
            </w:pPr>
            <w:r>
              <w:rPr>
                <w:rFonts w:ascii="Fira Sans Book" w:hAnsi="Fira Sans Book"/>
                <w:sz w:val="20"/>
                <w:lang w:val="eu-ES"/>
              </w:rPr>
              <w:t xml:space="preserve">Iurretako Udalaren Diru-laguntzei buruzko Ordenantza Orokorrak, </w:t>
            </w:r>
            <w:r w:rsidRPr="00505A98">
              <w:rPr>
                <w:rFonts w:ascii="Fira Sans Book" w:hAnsi="Fira Sans Book"/>
                <w:sz w:val="20"/>
                <w:lang w:val="eu-ES"/>
              </w:rPr>
              <w:t>2019ko maiatzaren 30e</w:t>
            </w:r>
            <w:r>
              <w:rPr>
                <w:rFonts w:ascii="Fira Sans Book" w:hAnsi="Fira Sans Book"/>
                <w:sz w:val="20"/>
                <w:lang w:val="eu-ES"/>
              </w:rPr>
              <w:t>ko osoko bilkuraren erabaki bidez onartuak, II. Kapituluan, diru-laguntzak emateko prozedura orokorra ezartzen du</w:t>
            </w:r>
            <w:r w:rsidRPr="00342AC7">
              <w:rPr>
                <w:rFonts w:ascii="Fira Sans Book" w:hAnsi="Fira Sans Book"/>
                <w:sz w:val="20"/>
                <w:lang w:val="eu-ES"/>
              </w:rPr>
              <w:t>.</w:t>
            </w:r>
          </w:p>
          <w:p w:rsidR="00161A9A" w:rsidRPr="00342AC7" w:rsidRDefault="00161A9A" w:rsidP="00A43126">
            <w:pPr>
              <w:pStyle w:val="Encabezado"/>
              <w:tabs>
                <w:tab w:val="clear" w:pos="4252"/>
                <w:tab w:val="clear" w:pos="8504"/>
              </w:tabs>
              <w:ind w:firstLine="0"/>
              <w:rPr>
                <w:rFonts w:ascii="Fira Sans Book" w:hAnsi="Fira Sans Book"/>
                <w:sz w:val="20"/>
                <w:lang w:val="eu-ES"/>
              </w:rPr>
            </w:pPr>
          </w:p>
          <w:p w:rsidR="00161A9A" w:rsidRPr="00873157" w:rsidRDefault="00161A9A" w:rsidP="00A43126">
            <w:pPr>
              <w:ind w:firstLine="0"/>
              <w:rPr>
                <w:rFonts w:ascii="Fira Sans Book" w:hAnsi="Fira Sans Book"/>
                <w:sz w:val="20"/>
                <w:lang w:val="eu-ES"/>
              </w:rPr>
            </w:pPr>
            <w:r w:rsidRPr="00873157">
              <w:rPr>
                <w:rFonts w:ascii="Fira Sans Book" w:hAnsi="Fira Sans Book"/>
                <w:sz w:val="20"/>
                <w:lang w:val="eu-ES"/>
              </w:rPr>
              <w:t xml:space="preserve">2021eko </w:t>
            </w:r>
            <w:r>
              <w:rPr>
                <w:rFonts w:ascii="Fira Sans Book" w:hAnsi="Fira Sans Book"/>
                <w:sz w:val="20"/>
                <w:lang w:val="eu-ES"/>
              </w:rPr>
              <w:t>urriaren</w:t>
            </w:r>
            <w:r w:rsidRPr="00873157">
              <w:rPr>
                <w:rFonts w:ascii="Fira Sans Book" w:hAnsi="Fira Sans Book"/>
                <w:sz w:val="20"/>
                <w:lang w:val="eu-ES"/>
              </w:rPr>
              <w:t xml:space="preserve"> </w:t>
            </w:r>
            <w:r>
              <w:rPr>
                <w:rFonts w:ascii="Fira Sans Book" w:hAnsi="Fira Sans Book"/>
                <w:sz w:val="20"/>
                <w:lang w:val="eu-ES"/>
              </w:rPr>
              <w:t>28</w:t>
            </w:r>
            <w:r w:rsidRPr="00873157">
              <w:rPr>
                <w:rFonts w:ascii="Fira Sans Book" w:hAnsi="Fira Sans Book"/>
                <w:sz w:val="20"/>
                <w:lang w:val="eu-ES"/>
              </w:rPr>
              <w:t>an Udal Kontu-hartzailetzak aldeko txostena eman du.</w:t>
            </w:r>
          </w:p>
          <w:p w:rsidR="00161A9A" w:rsidRPr="00342AC7" w:rsidRDefault="00161A9A" w:rsidP="00A43126">
            <w:pPr>
              <w:pStyle w:val="Encabezado"/>
              <w:tabs>
                <w:tab w:val="clear" w:pos="4252"/>
                <w:tab w:val="clear" w:pos="8504"/>
              </w:tabs>
              <w:ind w:firstLine="0"/>
              <w:rPr>
                <w:rFonts w:ascii="Fira Sans Book" w:hAnsi="Fira Sans Book"/>
                <w:sz w:val="20"/>
                <w:lang w:val="eu-ES"/>
              </w:rPr>
            </w:pPr>
          </w:p>
          <w:p w:rsidR="00161A9A" w:rsidRPr="00342AC7" w:rsidRDefault="00161A9A" w:rsidP="00A43126">
            <w:pPr>
              <w:pStyle w:val="Encabezado"/>
              <w:tabs>
                <w:tab w:val="clear" w:pos="4252"/>
                <w:tab w:val="clear" w:pos="8504"/>
              </w:tabs>
              <w:ind w:firstLine="0"/>
              <w:rPr>
                <w:rFonts w:ascii="Fira Sans Book" w:hAnsi="Fira Sans Book"/>
                <w:sz w:val="20"/>
                <w:lang w:val="eu-ES"/>
              </w:rPr>
            </w:pPr>
            <w:r>
              <w:rPr>
                <w:rFonts w:ascii="Fira Sans Book" w:hAnsi="Fira Sans Book"/>
                <w:sz w:val="20"/>
                <w:lang w:val="eu-ES"/>
              </w:rPr>
              <w:t xml:space="preserve">2021eko Aurrekontu Orokorren </w:t>
            </w:r>
            <w:proofErr w:type="spellStart"/>
            <w:r>
              <w:rPr>
                <w:rFonts w:ascii="Fira Sans Book" w:hAnsi="Fira Sans Book"/>
                <w:sz w:val="20"/>
                <w:lang w:val="eu-ES"/>
              </w:rPr>
              <w:t>231.481.12</w:t>
            </w:r>
            <w:proofErr w:type="spellEnd"/>
            <w:r>
              <w:rPr>
                <w:rFonts w:ascii="Fira Sans Book" w:hAnsi="Fira Sans Book"/>
                <w:sz w:val="20"/>
                <w:lang w:val="eu-ES"/>
              </w:rPr>
              <w:t xml:space="preserve"> partidan 5.000,00 euroko aurrekontu-zuzkidura dagoela</w:t>
            </w:r>
            <w:r w:rsidRPr="00342AC7">
              <w:rPr>
                <w:rFonts w:ascii="Fira Sans Book" w:hAnsi="Fira Sans Book"/>
                <w:sz w:val="20"/>
                <w:lang w:val="eu-ES"/>
              </w:rPr>
              <w:t>.</w:t>
            </w:r>
          </w:p>
          <w:p w:rsidR="00161A9A" w:rsidRPr="00342AC7" w:rsidRDefault="00161A9A" w:rsidP="00A43126">
            <w:pPr>
              <w:pStyle w:val="TEXTONotificacincolumnas"/>
              <w:ind w:firstLine="0"/>
              <w:rPr>
                <w:rFonts w:ascii="Fira Sans Book" w:hAnsi="Fira Sans Book"/>
                <w:sz w:val="20"/>
                <w:lang w:val="eu-ES"/>
              </w:rPr>
            </w:pPr>
          </w:p>
        </w:tc>
        <w:tc>
          <w:tcPr>
            <w:tcW w:w="284" w:type="dxa"/>
          </w:tcPr>
          <w:p w:rsidR="00161A9A" w:rsidRPr="00342AC7" w:rsidRDefault="00161A9A" w:rsidP="00A43126">
            <w:pPr>
              <w:pStyle w:val="Piedepgina"/>
              <w:tabs>
                <w:tab w:val="clear" w:pos="4252"/>
                <w:tab w:val="clear" w:pos="8504"/>
              </w:tabs>
              <w:rPr>
                <w:rFonts w:ascii="Fira Sans Book" w:hAnsi="Fira Sans Book"/>
                <w:sz w:val="20"/>
                <w:lang w:val="eu-ES"/>
              </w:rPr>
            </w:pPr>
          </w:p>
        </w:tc>
        <w:tc>
          <w:tcPr>
            <w:tcW w:w="4604" w:type="dxa"/>
          </w:tcPr>
          <w:p w:rsidR="00161A9A" w:rsidRPr="000810A5" w:rsidRDefault="00161A9A" w:rsidP="00A43126">
            <w:pPr>
              <w:pStyle w:val="TEXTONotificacincolumnas"/>
              <w:ind w:firstLine="0"/>
              <w:rPr>
                <w:rFonts w:ascii="Fira Sans Book" w:hAnsi="Fira Sans Book"/>
                <w:sz w:val="20"/>
              </w:rPr>
            </w:pPr>
            <w:r>
              <w:rPr>
                <w:rFonts w:ascii="Fira Sans Book" w:hAnsi="Fira Sans Book"/>
                <w:sz w:val="20"/>
              </w:rPr>
              <w:t>El</w:t>
            </w:r>
            <w:r w:rsidRPr="000810A5">
              <w:rPr>
                <w:rFonts w:ascii="Fira Sans Book" w:hAnsi="Fira Sans Book"/>
                <w:sz w:val="20"/>
              </w:rPr>
              <w:t xml:space="preserve"> Ayuntamiento de Iurreta, como muestra del compromiso de solidaridad con los pueblos más desfavorecidos, estima conveniente subvencionar la realización de proyectos de cooperación al desarrollo, que posibiliten cambios de carácter económico, social, político, cultural, ambiental, de relaciones de poder entre hombres y mujeres, en los países empobrecidos. </w:t>
            </w:r>
          </w:p>
          <w:p w:rsidR="00161A9A" w:rsidRPr="000810A5" w:rsidRDefault="00161A9A" w:rsidP="00A43126">
            <w:pPr>
              <w:pStyle w:val="TEXTONotificacincolumnas"/>
              <w:ind w:firstLine="0"/>
              <w:rPr>
                <w:rFonts w:ascii="Fira Sans Book" w:hAnsi="Fira Sans Book"/>
                <w:sz w:val="20"/>
              </w:rPr>
            </w:pPr>
          </w:p>
          <w:p w:rsidR="00161A9A" w:rsidRPr="006D0092" w:rsidRDefault="00161A9A" w:rsidP="00A43126">
            <w:pPr>
              <w:ind w:firstLine="0"/>
              <w:rPr>
                <w:rFonts w:ascii="Fira Sans Book" w:hAnsi="Fira Sans Book"/>
                <w:snapToGrid w:val="0"/>
                <w:sz w:val="20"/>
              </w:rPr>
            </w:pPr>
            <w:r>
              <w:rPr>
                <w:rFonts w:ascii="Fira Sans Book" w:hAnsi="Fira Sans Book"/>
                <w:snapToGrid w:val="0"/>
                <w:sz w:val="20"/>
              </w:rPr>
              <w:t xml:space="preserve">La Ordenanza General de Subvenciones del Ayuntamiento de Iurreta, </w:t>
            </w:r>
            <w:r w:rsidRPr="000810A5">
              <w:rPr>
                <w:rFonts w:ascii="Fira Sans Book" w:hAnsi="Fira Sans Book"/>
                <w:sz w:val="20"/>
              </w:rPr>
              <w:t>aprobada por acuerdo plenario de fecha 30 de mayo de 2019</w:t>
            </w:r>
            <w:r>
              <w:rPr>
                <w:rFonts w:ascii="Fira Sans Book" w:hAnsi="Fira Sans Book"/>
                <w:sz w:val="20"/>
              </w:rPr>
              <w:t>, en su capítulo II establece el procedimiento general de concesión de subvenciones</w:t>
            </w:r>
            <w:r w:rsidRPr="006D0092">
              <w:rPr>
                <w:rFonts w:ascii="Fira Sans Book" w:hAnsi="Fira Sans Book"/>
                <w:snapToGrid w:val="0"/>
                <w:sz w:val="20"/>
              </w:rPr>
              <w:t>.</w:t>
            </w:r>
          </w:p>
          <w:p w:rsidR="00161A9A" w:rsidRDefault="00161A9A" w:rsidP="00A43126">
            <w:pPr>
              <w:pStyle w:val="TEXTONotificacincolumnas"/>
              <w:ind w:firstLine="0"/>
              <w:rPr>
                <w:rFonts w:ascii="Fira Sans Book" w:hAnsi="Fira Sans Book"/>
                <w:sz w:val="20"/>
              </w:rPr>
            </w:pPr>
          </w:p>
          <w:p w:rsidR="00161A9A" w:rsidRPr="00497F5A" w:rsidRDefault="00161A9A" w:rsidP="00A43126">
            <w:pPr>
              <w:ind w:firstLine="0"/>
              <w:rPr>
                <w:rFonts w:ascii="Fira Sans Book" w:hAnsi="Fira Sans Book"/>
                <w:noProof/>
                <w:snapToGrid w:val="0"/>
                <w:sz w:val="20"/>
                <w:lang w:val="es-ES"/>
              </w:rPr>
            </w:pPr>
            <w:r>
              <w:rPr>
                <w:rFonts w:ascii="Fira Sans Book" w:hAnsi="Fira Sans Book"/>
                <w:noProof/>
                <w:snapToGrid w:val="0"/>
                <w:sz w:val="20"/>
                <w:lang w:val="es-ES"/>
              </w:rPr>
              <w:t>L</w:t>
            </w:r>
            <w:r w:rsidRPr="00497F5A">
              <w:rPr>
                <w:rFonts w:ascii="Fira Sans Book" w:hAnsi="Fira Sans Book"/>
                <w:noProof/>
                <w:snapToGrid w:val="0"/>
                <w:sz w:val="20"/>
                <w:lang w:val="es-ES"/>
              </w:rPr>
              <w:t xml:space="preserve">a Intervención municipal ha emitido informe favorable con fecha </w:t>
            </w:r>
            <w:r>
              <w:rPr>
                <w:rFonts w:ascii="Fira Sans Book" w:hAnsi="Fira Sans Book"/>
                <w:noProof/>
                <w:snapToGrid w:val="0"/>
                <w:sz w:val="20"/>
                <w:lang w:val="es-ES"/>
              </w:rPr>
              <w:t>27</w:t>
            </w:r>
            <w:r w:rsidRPr="00497F5A">
              <w:rPr>
                <w:rFonts w:ascii="Fira Sans Book" w:hAnsi="Fira Sans Book"/>
                <w:noProof/>
                <w:snapToGrid w:val="0"/>
                <w:sz w:val="20"/>
                <w:lang w:val="es-ES"/>
              </w:rPr>
              <w:t xml:space="preserve"> de </w:t>
            </w:r>
            <w:r>
              <w:rPr>
                <w:rFonts w:ascii="Fira Sans Book" w:hAnsi="Fira Sans Book"/>
                <w:noProof/>
                <w:snapToGrid w:val="0"/>
                <w:sz w:val="20"/>
                <w:lang w:val="es-ES"/>
              </w:rPr>
              <w:t xml:space="preserve">octubre </w:t>
            </w:r>
            <w:r w:rsidRPr="00497F5A">
              <w:rPr>
                <w:rFonts w:ascii="Fira Sans Book" w:hAnsi="Fira Sans Book"/>
                <w:noProof/>
                <w:snapToGrid w:val="0"/>
                <w:sz w:val="20"/>
                <w:lang w:val="es-ES"/>
              </w:rPr>
              <w:t>de 2021.</w:t>
            </w:r>
          </w:p>
          <w:p w:rsidR="00161A9A" w:rsidRDefault="00161A9A" w:rsidP="00A43126">
            <w:pPr>
              <w:pStyle w:val="TEXTONotificacincolumnas"/>
              <w:ind w:firstLine="0"/>
              <w:rPr>
                <w:rFonts w:ascii="Fira Sans Book" w:hAnsi="Fira Sans Book"/>
                <w:sz w:val="20"/>
              </w:rPr>
            </w:pPr>
          </w:p>
          <w:p w:rsidR="00161A9A" w:rsidRPr="000810A5" w:rsidRDefault="00161A9A" w:rsidP="00A43126">
            <w:pPr>
              <w:pStyle w:val="TEXTONotificacincolumnas"/>
              <w:ind w:firstLine="0"/>
              <w:rPr>
                <w:rFonts w:ascii="Fira Sans Book" w:hAnsi="Fira Sans Book"/>
                <w:sz w:val="20"/>
              </w:rPr>
            </w:pPr>
            <w:r w:rsidRPr="000810A5">
              <w:rPr>
                <w:rFonts w:ascii="Fira Sans Book" w:hAnsi="Fira Sans Book"/>
                <w:sz w:val="20"/>
              </w:rPr>
              <w:t>E</w:t>
            </w:r>
            <w:r>
              <w:rPr>
                <w:rFonts w:ascii="Fira Sans Book" w:hAnsi="Fira Sans Book"/>
                <w:sz w:val="20"/>
              </w:rPr>
              <w:t>xiste c</w:t>
            </w:r>
            <w:r w:rsidRPr="000810A5">
              <w:rPr>
                <w:rFonts w:ascii="Fira Sans Book" w:hAnsi="Fira Sans Book"/>
                <w:sz w:val="20"/>
              </w:rPr>
              <w:t xml:space="preserve">onsignación presupuestaria </w:t>
            </w:r>
            <w:r>
              <w:rPr>
                <w:rFonts w:ascii="Fira Sans Book" w:hAnsi="Fira Sans Book"/>
                <w:sz w:val="20"/>
              </w:rPr>
              <w:t xml:space="preserve">en la partida 231.481.12 de los Presupuestos Generales del 2021 por importe </w:t>
            </w:r>
            <w:r w:rsidRPr="000810A5">
              <w:rPr>
                <w:rFonts w:ascii="Fira Sans Book" w:hAnsi="Fira Sans Book"/>
                <w:sz w:val="20"/>
              </w:rPr>
              <w:t>de 5.000,00 €</w:t>
            </w:r>
            <w:r>
              <w:rPr>
                <w:rFonts w:ascii="Fira Sans Book" w:hAnsi="Fira Sans Book"/>
                <w:sz w:val="20"/>
              </w:rPr>
              <w:t>.</w:t>
            </w:r>
          </w:p>
          <w:p w:rsidR="00161A9A" w:rsidRPr="000810A5" w:rsidRDefault="00161A9A" w:rsidP="00A43126">
            <w:pPr>
              <w:pStyle w:val="TEXTONotificacincolumnas"/>
              <w:ind w:firstLine="0"/>
              <w:rPr>
                <w:rFonts w:ascii="Fira Sans Book" w:hAnsi="Fira Sans Book"/>
                <w:sz w:val="20"/>
              </w:rPr>
            </w:pPr>
          </w:p>
        </w:tc>
      </w:tr>
      <w:tr w:rsidR="00161A9A" w:rsidRPr="00107EE1" w:rsidTr="00161A9A">
        <w:tblPrEx>
          <w:tblCellMar>
            <w:left w:w="70" w:type="dxa"/>
            <w:right w:w="70" w:type="dxa"/>
          </w:tblCellMar>
        </w:tblPrEx>
        <w:trPr>
          <w:gridAfter w:val="1"/>
          <w:wAfter w:w="114" w:type="dxa"/>
          <w:trHeight w:val="87"/>
        </w:trPr>
        <w:tc>
          <w:tcPr>
            <w:tcW w:w="4604" w:type="dxa"/>
            <w:gridSpan w:val="2"/>
          </w:tcPr>
          <w:p w:rsidR="00161A9A" w:rsidRPr="00EE58BE" w:rsidRDefault="00161A9A" w:rsidP="00A43126">
            <w:pPr>
              <w:pStyle w:val="DITAMEN"/>
              <w:spacing w:line="240" w:lineRule="exact"/>
              <w:jc w:val="center"/>
              <w:rPr>
                <w:rFonts w:ascii="Fira Sans Book" w:hAnsi="Fira Sans Book"/>
                <w:b w:val="0"/>
                <w:sz w:val="20"/>
                <w:lang w:val="eu-ES"/>
              </w:rPr>
            </w:pPr>
            <w:r w:rsidRPr="00EE58BE">
              <w:rPr>
                <w:rFonts w:ascii="Fira Sans Book" w:hAnsi="Fira Sans Book"/>
                <w:b w:val="0"/>
                <w:sz w:val="20"/>
                <w:lang w:val="eu-ES"/>
              </w:rPr>
              <w:t>EBATZI DUT</w:t>
            </w:r>
          </w:p>
          <w:p w:rsidR="00161A9A" w:rsidRPr="00107EE1" w:rsidRDefault="00161A9A" w:rsidP="00A43126">
            <w:pPr>
              <w:spacing w:line="240" w:lineRule="exact"/>
              <w:ind w:firstLine="0"/>
              <w:rPr>
                <w:rFonts w:ascii="Fira Sans Book" w:hAnsi="Fira Sans Book"/>
                <w:sz w:val="20"/>
                <w:lang w:val="eu-ES"/>
              </w:rPr>
            </w:pPr>
          </w:p>
        </w:tc>
        <w:tc>
          <w:tcPr>
            <w:tcW w:w="284" w:type="dxa"/>
          </w:tcPr>
          <w:p w:rsidR="00161A9A" w:rsidRPr="00107EE1" w:rsidRDefault="00161A9A" w:rsidP="00A43126">
            <w:pPr>
              <w:pStyle w:val="TEXTONotificacincolumnas"/>
              <w:spacing w:line="240" w:lineRule="exact"/>
              <w:ind w:firstLine="0"/>
              <w:rPr>
                <w:rFonts w:ascii="Fira Sans Book" w:hAnsi="Fira Sans Book"/>
                <w:sz w:val="20"/>
              </w:rPr>
            </w:pPr>
          </w:p>
        </w:tc>
        <w:tc>
          <w:tcPr>
            <w:tcW w:w="4604" w:type="dxa"/>
          </w:tcPr>
          <w:p w:rsidR="00161A9A" w:rsidRPr="00EE58BE" w:rsidRDefault="00161A9A" w:rsidP="00A43126">
            <w:pPr>
              <w:pStyle w:val="DITAMEN"/>
              <w:spacing w:line="240" w:lineRule="exact"/>
              <w:jc w:val="center"/>
              <w:rPr>
                <w:rFonts w:ascii="Fira Sans Book" w:hAnsi="Fira Sans Book"/>
                <w:b w:val="0"/>
                <w:sz w:val="20"/>
                <w:lang w:val="es-ES"/>
              </w:rPr>
            </w:pPr>
            <w:r w:rsidRPr="00EE58BE">
              <w:rPr>
                <w:rFonts w:ascii="Fira Sans Book" w:hAnsi="Fira Sans Book"/>
                <w:b w:val="0"/>
                <w:sz w:val="20"/>
                <w:lang w:val="es-ES"/>
              </w:rPr>
              <w:t>he resuelto</w:t>
            </w:r>
          </w:p>
        </w:tc>
      </w:tr>
      <w:tr w:rsidR="00161A9A" w:rsidRPr="00426B0C" w:rsidTr="00161A9A">
        <w:tblPrEx>
          <w:tblCellMar>
            <w:left w:w="70" w:type="dxa"/>
            <w:right w:w="70" w:type="dxa"/>
          </w:tblCellMar>
        </w:tblPrEx>
        <w:trPr>
          <w:gridAfter w:val="1"/>
          <w:wAfter w:w="114" w:type="dxa"/>
          <w:trHeight w:val="87"/>
        </w:trPr>
        <w:tc>
          <w:tcPr>
            <w:tcW w:w="4604" w:type="dxa"/>
            <w:gridSpan w:val="2"/>
          </w:tcPr>
          <w:p w:rsidR="00161A9A" w:rsidRPr="00426B0C" w:rsidRDefault="00161A9A" w:rsidP="00A43126">
            <w:pPr>
              <w:pStyle w:val="Encabezado"/>
              <w:tabs>
                <w:tab w:val="clear" w:pos="4252"/>
                <w:tab w:val="clear" w:pos="8504"/>
              </w:tabs>
              <w:ind w:firstLine="0"/>
              <w:rPr>
                <w:rFonts w:ascii="Fira Sans Book" w:hAnsi="Fira Sans Book"/>
                <w:sz w:val="20"/>
                <w:lang w:val="eu-ES"/>
              </w:rPr>
            </w:pPr>
            <w:r w:rsidRPr="00426B0C">
              <w:rPr>
                <w:rFonts w:ascii="Fira Sans Book" w:hAnsi="Fira Sans Book"/>
                <w:sz w:val="20"/>
                <w:lang w:val="eu-ES"/>
              </w:rPr>
              <w:t xml:space="preserve">LEHENENGOA.- </w:t>
            </w:r>
            <w:proofErr w:type="spellStart"/>
            <w:r w:rsidRPr="00426B0C">
              <w:rPr>
                <w:rFonts w:ascii="Fira Sans Book" w:hAnsi="Fira Sans Book"/>
                <w:sz w:val="20"/>
                <w:lang w:val="eu-ES"/>
              </w:rPr>
              <w:t>20</w:t>
            </w:r>
            <w:r>
              <w:rPr>
                <w:rFonts w:ascii="Fira Sans Book" w:hAnsi="Fira Sans Book"/>
                <w:sz w:val="20"/>
                <w:lang w:val="eu-ES"/>
              </w:rPr>
              <w:t>21</w:t>
            </w:r>
            <w:r w:rsidRPr="00426B0C">
              <w:rPr>
                <w:rFonts w:ascii="Fira Sans Book" w:hAnsi="Fira Sans Book"/>
                <w:sz w:val="20"/>
                <w:lang w:val="eu-ES"/>
              </w:rPr>
              <w:t>ko</w:t>
            </w:r>
            <w:proofErr w:type="spellEnd"/>
            <w:r w:rsidRPr="00426B0C">
              <w:rPr>
                <w:rFonts w:ascii="Fira Sans Book" w:hAnsi="Fira Sans Book"/>
                <w:sz w:val="20"/>
                <w:lang w:val="eu-ES"/>
              </w:rPr>
              <w:t xml:space="preserve"> Garapenerako Lankidetzarako proiektuetarako diru-laguntza ematea arautzea da oinarri hauen xedea.</w:t>
            </w:r>
          </w:p>
          <w:p w:rsidR="00161A9A" w:rsidRPr="00426B0C" w:rsidRDefault="00161A9A" w:rsidP="00A43126">
            <w:pPr>
              <w:pStyle w:val="Encabezado"/>
              <w:tabs>
                <w:tab w:val="clear" w:pos="4252"/>
                <w:tab w:val="clear" w:pos="8504"/>
              </w:tabs>
              <w:ind w:firstLine="0"/>
              <w:rPr>
                <w:rFonts w:ascii="Fira Sans Book" w:hAnsi="Fira Sans Book"/>
                <w:sz w:val="20"/>
                <w:lang w:val="eu-ES"/>
              </w:rPr>
            </w:pPr>
          </w:p>
          <w:p w:rsidR="00161A9A" w:rsidRPr="00426B0C" w:rsidRDefault="00161A9A" w:rsidP="00A43126">
            <w:pPr>
              <w:pStyle w:val="Encabezado"/>
              <w:tabs>
                <w:tab w:val="clear" w:pos="4252"/>
                <w:tab w:val="clear" w:pos="8504"/>
              </w:tabs>
              <w:ind w:firstLine="0"/>
              <w:rPr>
                <w:rFonts w:ascii="Fira Sans Book" w:hAnsi="Fira Sans Book"/>
                <w:sz w:val="20"/>
                <w:lang w:val="eu-ES"/>
              </w:rPr>
            </w:pPr>
            <w:r w:rsidRPr="00426B0C">
              <w:rPr>
                <w:rFonts w:ascii="Fira Sans Book" w:hAnsi="Fira Sans Book"/>
                <w:sz w:val="20"/>
                <w:lang w:val="eu-ES"/>
              </w:rPr>
              <w:t>BIGARRENA.- 20</w:t>
            </w:r>
            <w:r>
              <w:rPr>
                <w:rFonts w:ascii="Fira Sans Book" w:hAnsi="Fira Sans Book"/>
                <w:sz w:val="20"/>
                <w:lang w:val="eu-ES"/>
              </w:rPr>
              <w:t>21e</w:t>
            </w:r>
            <w:r w:rsidRPr="00426B0C">
              <w:rPr>
                <w:rFonts w:ascii="Fira Sans Book" w:hAnsi="Fira Sans Book"/>
                <w:sz w:val="20"/>
                <w:lang w:val="eu-ES"/>
              </w:rPr>
              <w:t xml:space="preserve">ko Garapenerako Lankidetzarako proiektuetarako diru-laguntza emateko </w:t>
            </w:r>
            <w:r>
              <w:rPr>
                <w:rFonts w:ascii="Fira Sans Book" w:hAnsi="Fira Sans Book"/>
                <w:sz w:val="20"/>
                <w:lang w:val="eu-ES"/>
              </w:rPr>
              <w:t>o</w:t>
            </w:r>
            <w:r w:rsidRPr="00426B0C">
              <w:rPr>
                <w:rFonts w:ascii="Fira Sans Book" w:hAnsi="Fira Sans Book"/>
                <w:sz w:val="20"/>
                <w:lang w:val="eu-ES"/>
              </w:rPr>
              <w:t xml:space="preserve">inarri </w:t>
            </w:r>
            <w:r>
              <w:rPr>
                <w:rFonts w:ascii="Fira Sans Book" w:hAnsi="Fira Sans Book"/>
                <w:sz w:val="20"/>
                <w:lang w:val="eu-ES"/>
              </w:rPr>
              <w:t>a</w:t>
            </w:r>
            <w:r w:rsidRPr="00426B0C">
              <w:rPr>
                <w:rFonts w:ascii="Fira Sans Book" w:hAnsi="Fira Sans Book"/>
                <w:sz w:val="20"/>
                <w:lang w:val="eu-ES"/>
              </w:rPr>
              <w:t>rautzaileak onartzea (Eranskina).</w:t>
            </w:r>
          </w:p>
          <w:p w:rsidR="00161A9A" w:rsidRPr="00426B0C" w:rsidRDefault="00161A9A" w:rsidP="00A43126">
            <w:pPr>
              <w:pStyle w:val="Encabezado"/>
              <w:tabs>
                <w:tab w:val="clear" w:pos="4252"/>
                <w:tab w:val="clear" w:pos="8504"/>
              </w:tabs>
              <w:ind w:firstLine="0"/>
              <w:rPr>
                <w:rFonts w:ascii="Fira Sans Book" w:hAnsi="Fira Sans Book"/>
                <w:sz w:val="20"/>
                <w:lang w:val="eu-ES"/>
              </w:rPr>
            </w:pPr>
          </w:p>
          <w:p w:rsidR="00161A9A" w:rsidRPr="003070AF" w:rsidRDefault="00161A9A" w:rsidP="00A43126">
            <w:pPr>
              <w:ind w:firstLine="0"/>
              <w:rPr>
                <w:rFonts w:ascii="Fira Sans Book" w:hAnsi="Fira Sans Book"/>
                <w:noProof/>
                <w:sz w:val="20"/>
                <w:lang w:val="eu-ES"/>
              </w:rPr>
            </w:pPr>
            <w:r w:rsidRPr="00426B0C">
              <w:rPr>
                <w:rFonts w:ascii="Fira Sans Book" w:hAnsi="Fira Sans Book"/>
                <w:sz w:val="20"/>
                <w:lang w:val="eu-ES"/>
              </w:rPr>
              <w:t>HIRUGARRENA.- 20</w:t>
            </w:r>
            <w:r>
              <w:rPr>
                <w:rFonts w:ascii="Fira Sans Book" w:hAnsi="Fira Sans Book"/>
                <w:sz w:val="20"/>
                <w:lang w:val="eu-ES"/>
              </w:rPr>
              <w:t>21e</w:t>
            </w:r>
            <w:r w:rsidRPr="00426B0C">
              <w:rPr>
                <w:rFonts w:ascii="Fira Sans Book" w:hAnsi="Fira Sans Book"/>
                <w:sz w:val="20"/>
                <w:lang w:val="eu-ES"/>
              </w:rPr>
              <w:t xml:space="preserve">ko Garapenerako Lankidetzarako proiektuetarako diru-laguntza </w:t>
            </w:r>
            <w:r>
              <w:rPr>
                <w:rFonts w:ascii="Fira Sans Book" w:hAnsi="Fira Sans Book"/>
                <w:sz w:val="20"/>
                <w:lang w:val="eu-ES"/>
              </w:rPr>
              <w:t>ordaintzeko</w:t>
            </w:r>
            <w:r w:rsidRPr="003070AF">
              <w:rPr>
                <w:rFonts w:ascii="Fira Sans Book" w:hAnsi="Fira Sans Book"/>
                <w:noProof/>
                <w:sz w:val="20"/>
                <w:lang w:val="eu-ES"/>
              </w:rPr>
              <w:t>,</w:t>
            </w:r>
            <w:r>
              <w:rPr>
                <w:rFonts w:ascii="Fira Sans Book" w:hAnsi="Fira Sans Book"/>
                <w:noProof/>
                <w:sz w:val="20"/>
                <w:lang w:val="eu-ES"/>
              </w:rPr>
              <w:t xml:space="preserve"> </w:t>
            </w:r>
            <w:r w:rsidRPr="003070AF">
              <w:rPr>
                <w:rFonts w:ascii="Fira Sans Book" w:hAnsi="Fira Sans Book"/>
                <w:noProof/>
                <w:sz w:val="20"/>
                <w:lang w:val="eu-ES"/>
              </w:rPr>
              <w:t xml:space="preserve">esleituko zaion </w:t>
            </w:r>
            <w:r>
              <w:rPr>
                <w:rFonts w:ascii="Fira Sans Book" w:hAnsi="Fira Sans Book"/>
                <w:noProof/>
                <w:sz w:val="20"/>
                <w:lang w:val="eu-ES"/>
              </w:rPr>
              <w:t>5.000,00</w:t>
            </w:r>
            <w:r w:rsidRPr="003070AF">
              <w:rPr>
                <w:rFonts w:ascii="Fira Sans Book" w:hAnsi="Fira Sans Book"/>
                <w:noProof/>
                <w:sz w:val="20"/>
                <w:lang w:val="eu-ES"/>
              </w:rPr>
              <w:t xml:space="preserve"> €ko gastua onartzea.</w:t>
            </w:r>
          </w:p>
          <w:p w:rsidR="00161A9A" w:rsidRDefault="00161A9A" w:rsidP="00A43126">
            <w:pPr>
              <w:pStyle w:val="Encabezado"/>
              <w:tabs>
                <w:tab w:val="clear" w:pos="4252"/>
                <w:tab w:val="clear" w:pos="8504"/>
              </w:tabs>
              <w:ind w:firstLine="0"/>
              <w:rPr>
                <w:rFonts w:ascii="Fira Sans Book" w:hAnsi="Fira Sans Book"/>
                <w:sz w:val="20"/>
                <w:lang w:val="eu-ES"/>
              </w:rPr>
            </w:pPr>
          </w:p>
          <w:p w:rsidR="00161A9A" w:rsidRPr="003070AF" w:rsidRDefault="00161A9A" w:rsidP="00A43126">
            <w:pPr>
              <w:tabs>
                <w:tab w:val="left" w:pos="142"/>
              </w:tabs>
              <w:ind w:firstLine="0"/>
              <w:rPr>
                <w:rFonts w:ascii="Fira Sans Book" w:hAnsi="Fira Sans Book"/>
                <w:bCs/>
                <w:sz w:val="20"/>
                <w:lang w:val="eu-ES"/>
              </w:rPr>
            </w:pPr>
            <w:r w:rsidRPr="003070AF">
              <w:rPr>
                <w:rFonts w:ascii="Fira Sans Book" w:hAnsi="Fira Sans Book"/>
                <w:bCs/>
                <w:sz w:val="20"/>
                <w:lang w:val="eu-ES"/>
              </w:rPr>
              <w:t xml:space="preserve">LAUGARRENA.- Diru-laguntzen deialdirako eskaerak aurkezteko epea </w:t>
            </w:r>
            <w:r w:rsidRPr="004025BE">
              <w:rPr>
                <w:rFonts w:ascii="Fira Sans Book" w:hAnsi="Fira Sans Book"/>
                <w:bCs/>
                <w:sz w:val="20"/>
                <w:lang w:val="eu-ES"/>
              </w:rPr>
              <w:t>hogei egun naturalekoa izango da, deialdia Bizkaiko Aldizkari Ofizialean argitaratu eta biharamunetik</w:t>
            </w:r>
            <w:r>
              <w:rPr>
                <w:rFonts w:ascii="Fira Sans Book" w:hAnsi="Fira Sans Book"/>
                <w:sz w:val="20"/>
                <w:lang w:val="eu-ES"/>
              </w:rPr>
              <w:t xml:space="preserve"> hasita.</w:t>
            </w:r>
          </w:p>
          <w:p w:rsidR="00161A9A" w:rsidRPr="00310552" w:rsidRDefault="00161A9A" w:rsidP="00A43126">
            <w:pPr>
              <w:pStyle w:val="Encabezado"/>
              <w:tabs>
                <w:tab w:val="clear" w:pos="4252"/>
                <w:tab w:val="clear" w:pos="8504"/>
              </w:tabs>
              <w:ind w:firstLine="0"/>
              <w:rPr>
                <w:rFonts w:ascii="Fira Sans Book" w:hAnsi="Fira Sans Book"/>
                <w:sz w:val="19"/>
                <w:szCs w:val="19"/>
                <w:lang w:val="eu-ES"/>
              </w:rPr>
            </w:pPr>
          </w:p>
          <w:p w:rsidR="00161A9A" w:rsidRPr="003070AF" w:rsidRDefault="00161A9A" w:rsidP="00A43126">
            <w:pPr>
              <w:tabs>
                <w:tab w:val="left" w:pos="142"/>
              </w:tabs>
              <w:ind w:firstLine="0"/>
              <w:rPr>
                <w:rFonts w:ascii="Fira Sans Book" w:hAnsi="Fira Sans Book"/>
                <w:bCs/>
                <w:sz w:val="20"/>
                <w:lang w:val="eu-ES"/>
              </w:rPr>
            </w:pPr>
            <w:r>
              <w:rPr>
                <w:rFonts w:ascii="Fira Sans Book" w:hAnsi="Fira Sans Book"/>
                <w:bCs/>
                <w:sz w:val="20"/>
                <w:lang w:val="eu-ES"/>
              </w:rPr>
              <w:t xml:space="preserve">BOSGARRENA.- </w:t>
            </w:r>
            <w:r w:rsidRPr="003070AF">
              <w:rPr>
                <w:rFonts w:ascii="Fira Sans Book" w:hAnsi="Fira Sans Book"/>
                <w:bCs/>
                <w:sz w:val="20"/>
                <w:lang w:val="eu-ES"/>
              </w:rPr>
              <w:t>Erabaki hau Bizkaiko Aldizkari Ofizialean eta udaletxeko iragarki-oholean argitaratuko da.</w:t>
            </w:r>
          </w:p>
          <w:p w:rsidR="00161A9A" w:rsidRDefault="00161A9A" w:rsidP="00A43126">
            <w:pPr>
              <w:pStyle w:val="Encabezado"/>
              <w:tabs>
                <w:tab w:val="clear" w:pos="4252"/>
                <w:tab w:val="clear" w:pos="8504"/>
              </w:tabs>
              <w:ind w:firstLine="0"/>
              <w:rPr>
                <w:rFonts w:ascii="Fira Sans Book" w:hAnsi="Fira Sans Book"/>
                <w:sz w:val="20"/>
                <w:lang w:val="eu-ES"/>
              </w:rPr>
            </w:pPr>
          </w:p>
          <w:p w:rsidR="00161A9A" w:rsidRDefault="00161A9A" w:rsidP="00A43126">
            <w:pPr>
              <w:pStyle w:val="Encabezado"/>
              <w:tabs>
                <w:tab w:val="clear" w:pos="4252"/>
                <w:tab w:val="clear" w:pos="8504"/>
              </w:tabs>
              <w:ind w:firstLine="0"/>
              <w:rPr>
                <w:rFonts w:ascii="Fira Sans Book" w:hAnsi="Fira Sans Book"/>
                <w:sz w:val="20"/>
                <w:lang w:val="eu-ES"/>
              </w:rPr>
            </w:pPr>
          </w:p>
          <w:p w:rsidR="00161A9A" w:rsidRDefault="00161A9A" w:rsidP="00A43126">
            <w:pPr>
              <w:pStyle w:val="Encabezado"/>
              <w:tabs>
                <w:tab w:val="clear" w:pos="4252"/>
                <w:tab w:val="clear" w:pos="8504"/>
              </w:tabs>
              <w:ind w:firstLine="0"/>
              <w:rPr>
                <w:rFonts w:ascii="Fira Sans Book" w:hAnsi="Fira Sans Book"/>
                <w:sz w:val="20"/>
                <w:lang w:val="eu-ES"/>
              </w:rPr>
            </w:pPr>
          </w:p>
          <w:p w:rsidR="00161A9A" w:rsidRDefault="00161A9A" w:rsidP="00A43126">
            <w:pPr>
              <w:pStyle w:val="Encabezado"/>
              <w:tabs>
                <w:tab w:val="clear" w:pos="4252"/>
                <w:tab w:val="clear" w:pos="8504"/>
              </w:tabs>
              <w:ind w:firstLine="0"/>
              <w:rPr>
                <w:rFonts w:ascii="Fira Sans Book" w:hAnsi="Fira Sans Book"/>
                <w:sz w:val="20"/>
                <w:lang w:val="eu-ES"/>
              </w:rPr>
            </w:pPr>
          </w:p>
          <w:p w:rsidR="00161A9A" w:rsidRPr="00426B0C" w:rsidRDefault="00161A9A" w:rsidP="00A43126">
            <w:pPr>
              <w:pStyle w:val="Encabezado"/>
              <w:tabs>
                <w:tab w:val="clear" w:pos="4252"/>
                <w:tab w:val="clear" w:pos="8504"/>
              </w:tabs>
              <w:ind w:firstLine="0"/>
              <w:rPr>
                <w:rFonts w:ascii="Fira Sans Book" w:hAnsi="Fira Sans Book"/>
                <w:sz w:val="20"/>
                <w:lang w:val="eu-ES"/>
              </w:rPr>
            </w:pPr>
          </w:p>
        </w:tc>
        <w:tc>
          <w:tcPr>
            <w:tcW w:w="284" w:type="dxa"/>
          </w:tcPr>
          <w:p w:rsidR="00161A9A" w:rsidRPr="00EB360F" w:rsidRDefault="00161A9A" w:rsidP="00A43126">
            <w:pPr>
              <w:pStyle w:val="TEXTONotificacincolumnas"/>
              <w:spacing w:line="240" w:lineRule="exact"/>
              <w:ind w:firstLine="0"/>
              <w:rPr>
                <w:rFonts w:ascii="Fira Sans Book" w:hAnsi="Fira Sans Book"/>
                <w:sz w:val="20"/>
                <w:lang w:val="eu-ES"/>
              </w:rPr>
            </w:pPr>
          </w:p>
        </w:tc>
        <w:tc>
          <w:tcPr>
            <w:tcW w:w="4604" w:type="dxa"/>
          </w:tcPr>
          <w:p w:rsidR="00161A9A" w:rsidRPr="00426B0C" w:rsidRDefault="00161A9A" w:rsidP="00A43126">
            <w:pPr>
              <w:pStyle w:val="TEXTONotificacincolumnas"/>
              <w:ind w:firstLine="0"/>
              <w:rPr>
                <w:rFonts w:ascii="Fira Sans Book" w:hAnsi="Fira Sans Book"/>
                <w:sz w:val="20"/>
              </w:rPr>
            </w:pPr>
            <w:r w:rsidRPr="00426B0C">
              <w:rPr>
                <w:rFonts w:ascii="Fira Sans Book" w:hAnsi="Fira Sans Book"/>
                <w:sz w:val="20"/>
              </w:rPr>
              <w:t>PRIMERO.- Aprobar la convocatoria de la concesión de subvención para proyectos de Cooperación al Desarrollo 20</w:t>
            </w:r>
            <w:r>
              <w:rPr>
                <w:rFonts w:ascii="Fira Sans Book" w:hAnsi="Fira Sans Book"/>
                <w:sz w:val="20"/>
              </w:rPr>
              <w:t>21</w:t>
            </w:r>
            <w:r w:rsidRPr="00426B0C">
              <w:rPr>
                <w:rFonts w:ascii="Fira Sans Book" w:hAnsi="Fira Sans Book"/>
                <w:sz w:val="20"/>
              </w:rPr>
              <w:t>.</w:t>
            </w:r>
          </w:p>
          <w:p w:rsidR="00161A9A" w:rsidRPr="00426B0C" w:rsidRDefault="00161A9A" w:rsidP="00A43126">
            <w:pPr>
              <w:pStyle w:val="TEXTONotificacincolumnas"/>
              <w:ind w:firstLine="0"/>
              <w:rPr>
                <w:rFonts w:ascii="Fira Sans Book" w:hAnsi="Fira Sans Book"/>
                <w:sz w:val="20"/>
              </w:rPr>
            </w:pPr>
          </w:p>
          <w:p w:rsidR="00161A9A" w:rsidRPr="00426B0C" w:rsidRDefault="00161A9A" w:rsidP="00A43126">
            <w:pPr>
              <w:pStyle w:val="TEXTONotificacincolumnas"/>
              <w:ind w:firstLine="0"/>
              <w:rPr>
                <w:rFonts w:ascii="Fira Sans Book" w:hAnsi="Fira Sans Book"/>
                <w:sz w:val="20"/>
              </w:rPr>
            </w:pPr>
            <w:r w:rsidRPr="00426B0C">
              <w:rPr>
                <w:rFonts w:ascii="Fira Sans Book" w:hAnsi="Fira Sans Book"/>
                <w:sz w:val="20"/>
              </w:rPr>
              <w:t xml:space="preserve">SEGUNDO.- Aprobar las </w:t>
            </w:r>
            <w:r>
              <w:rPr>
                <w:rFonts w:ascii="Fira Sans Book" w:hAnsi="Fira Sans Book"/>
                <w:sz w:val="20"/>
              </w:rPr>
              <w:t>b</w:t>
            </w:r>
            <w:r w:rsidRPr="00426B0C">
              <w:rPr>
                <w:rFonts w:ascii="Fira Sans Book" w:hAnsi="Fira Sans Book"/>
                <w:sz w:val="20"/>
              </w:rPr>
              <w:t xml:space="preserve">ases </w:t>
            </w:r>
            <w:r>
              <w:rPr>
                <w:rFonts w:ascii="Fira Sans Book" w:hAnsi="Fira Sans Book"/>
                <w:sz w:val="20"/>
              </w:rPr>
              <w:t>r</w:t>
            </w:r>
            <w:r w:rsidRPr="00426B0C">
              <w:rPr>
                <w:rFonts w:ascii="Fira Sans Book" w:hAnsi="Fira Sans Book"/>
                <w:sz w:val="20"/>
              </w:rPr>
              <w:t xml:space="preserve">eguladoras para la concesión de subvención </w:t>
            </w:r>
            <w:r>
              <w:rPr>
                <w:rFonts w:ascii="Fira Sans Book" w:hAnsi="Fira Sans Book"/>
                <w:sz w:val="20"/>
              </w:rPr>
              <w:t>para</w:t>
            </w:r>
            <w:r w:rsidRPr="00426B0C">
              <w:rPr>
                <w:rFonts w:ascii="Fira Sans Book" w:hAnsi="Fira Sans Book"/>
                <w:sz w:val="20"/>
              </w:rPr>
              <w:t xml:space="preserve"> proyectos de Cooperación al Desarrollo 20</w:t>
            </w:r>
            <w:r>
              <w:rPr>
                <w:rFonts w:ascii="Fira Sans Book" w:hAnsi="Fira Sans Book"/>
                <w:sz w:val="20"/>
              </w:rPr>
              <w:t>21</w:t>
            </w:r>
            <w:r w:rsidRPr="00426B0C">
              <w:rPr>
                <w:rFonts w:ascii="Fira Sans Book" w:hAnsi="Fira Sans Book"/>
                <w:sz w:val="20"/>
              </w:rPr>
              <w:t xml:space="preserve"> (Anexo).</w:t>
            </w:r>
          </w:p>
          <w:p w:rsidR="00161A9A" w:rsidRDefault="00161A9A" w:rsidP="00A43126">
            <w:pPr>
              <w:pStyle w:val="TEXTONotificacincolumnas"/>
              <w:ind w:firstLine="0"/>
              <w:rPr>
                <w:rFonts w:ascii="Fira Sans Book" w:hAnsi="Fira Sans Book"/>
                <w:sz w:val="20"/>
              </w:rPr>
            </w:pPr>
          </w:p>
          <w:p w:rsidR="00161A9A" w:rsidRPr="00426B0C" w:rsidRDefault="00161A9A" w:rsidP="00A43126">
            <w:pPr>
              <w:pStyle w:val="TEXTONotificacincolumnas"/>
              <w:ind w:firstLine="0"/>
              <w:rPr>
                <w:rFonts w:ascii="Fira Sans Book" w:hAnsi="Fira Sans Book"/>
                <w:sz w:val="20"/>
              </w:rPr>
            </w:pPr>
          </w:p>
          <w:p w:rsidR="00161A9A" w:rsidRPr="00BA31AC" w:rsidRDefault="00161A9A" w:rsidP="00A43126">
            <w:pPr>
              <w:pStyle w:val="TEXTONotificacincolumnas"/>
              <w:ind w:firstLine="0"/>
              <w:rPr>
                <w:rFonts w:ascii="Fira Sans Book" w:hAnsi="Fira Sans Book"/>
                <w:sz w:val="20"/>
              </w:rPr>
            </w:pPr>
            <w:r w:rsidRPr="00426B0C">
              <w:rPr>
                <w:rFonts w:ascii="Fira Sans Book" w:hAnsi="Fira Sans Book"/>
                <w:sz w:val="20"/>
              </w:rPr>
              <w:t xml:space="preserve">TERCERO.- </w:t>
            </w:r>
            <w:r w:rsidRPr="00DD0E9E">
              <w:rPr>
                <w:rFonts w:ascii="Fira Sans Book" w:hAnsi="Fira Sans Book"/>
                <w:noProof/>
                <w:sz w:val="20"/>
              </w:rPr>
              <w:t xml:space="preserve">Aprobar el gasto por </w:t>
            </w:r>
            <w:r>
              <w:rPr>
                <w:rFonts w:ascii="Fira Sans Book" w:hAnsi="Fira Sans Book"/>
                <w:noProof/>
                <w:sz w:val="20"/>
              </w:rPr>
              <w:t>5.000,00</w:t>
            </w:r>
            <w:r w:rsidRPr="00DD0E9E">
              <w:rPr>
                <w:rFonts w:ascii="Fira Sans Book" w:hAnsi="Fira Sans Book"/>
                <w:noProof/>
                <w:sz w:val="20"/>
              </w:rPr>
              <w:t>€,</w:t>
            </w:r>
            <w:r>
              <w:rPr>
                <w:rFonts w:ascii="Fira Sans Book" w:hAnsi="Fira Sans Book"/>
                <w:noProof/>
                <w:sz w:val="20"/>
              </w:rPr>
              <w:t xml:space="preserve"> en concepto de </w:t>
            </w:r>
            <w:r w:rsidRPr="000810A5">
              <w:rPr>
                <w:rFonts w:ascii="Fira Sans Book" w:hAnsi="Fira Sans Book"/>
                <w:sz w:val="20"/>
              </w:rPr>
              <w:t xml:space="preserve">la </w:t>
            </w:r>
            <w:r>
              <w:rPr>
                <w:rFonts w:ascii="Fira Sans Book" w:hAnsi="Fira Sans Book"/>
                <w:sz w:val="20"/>
              </w:rPr>
              <w:t>subvención para la re</w:t>
            </w:r>
            <w:r w:rsidRPr="000810A5">
              <w:rPr>
                <w:rFonts w:ascii="Fira Sans Book" w:hAnsi="Fira Sans Book"/>
                <w:sz w:val="20"/>
              </w:rPr>
              <w:t>alización de proyectos de cooperación al desarrollo</w:t>
            </w:r>
            <w:r>
              <w:rPr>
                <w:rFonts w:ascii="Fira Sans Book" w:hAnsi="Fira Sans Book"/>
                <w:sz w:val="20"/>
              </w:rPr>
              <w:t xml:space="preserve"> 2021.</w:t>
            </w:r>
          </w:p>
          <w:p w:rsidR="00161A9A" w:rsidRDefault="00161A9A" w:rsidP="00A43126">
            <w:pPr>
              <w:pStyle w:val="TEXTONotificacincolumnas"/>
              <w:ind w:firstLine="0"/>
              <w:rPr>
                <w:rFonts w:ascii="Fira Sans Book" w:hAnsi="Fira Sans Book"/>
                <w:sz w:val="20"/>
              </w:rPr>
            </w:pPr>
          </w:p>
          <w:p w:rsidR="00161A9A" w:rsidRDefault="00161A9A" w:rsidP="00A43126">
            <w:pPr>
              <w:pStyle w:val="TEXTONotificacincolumnas"/>
              <w:ind w:firstLine="0"/>
              <w:rPr>
                <w:rFonts w:ascii="Fira Sans Book" w:hAnsi="Fira Sans Book"/>
                <w:sz w:val="20"/>
              </w:rPr>
            </w:pPr>
          </w:p>
          <w:p w:rsidR="00161A9A" w:rsidRPr="00C03632" w:rsidRDefault="00161A9A" w:rsidP="00A43126">
            <w:pPr>
              <w:pStyle w:val="TEXTONotificacincolumnas"/>
              <w:ind w:firstLine="0"/>
              <w:rPr>
                <w:rFonts w:ascii="Fira Sans Book" w:hAnsi="Fira Sans Book"/>
                <w:sz w:val="19"/>
                <w:szCs w:val="19"/>
              </w:rPr>
            </w:pPr>
            <w:r w:rsidRPr="00426B0C">
              <w:rPr>
                <w:rFonts w:ascii="Fira Sans Book" w:hAnsi="Fira Sans Book"/>
                <w:sz w:val="20"/>
              </w:rPr>
              <w:t xml:space="preserve">CUARTO.- </w:t>
            </w:r>
            <w:r w:rsidRPr="00A955EE">
              <w:rPr>
                <w:rFonts w:ascii="Fira Sans Book" w:hAnsi="Fira Sans Book"/>
                <w:bCs/>
                <w:sz w:val="20"/>
              </w:rPr>
              <w:t xml:space="preserve">El plazo de presentación de solicitud </w:t>
            </w:r>
            <w:r>
              <w:rPr>
                <w:rFonts w:ascii="Fira Sans Book" w:hAnsi="Fira Sans Book"/>
                <w:bCs/>
                <w:sz w:val="20"/>
              </w:rPr>
              <w:t>para la convocatoria de subvención</w:t>
            </w:r>
            <w:r w:rsidRPr="00A955EE">
              <w:rPr>
                <w:rFonts w:ascii="Fira Sans Book" w:hAnsi="Fira Sans Book"/>
                <w:bCs/>
                <w:sz w:val="20"/>
              </w:rPr>
              <w:t xml:space="preserve"> será de </w:t>
            </w:r>
            <w:r w:rsidRPr="00E771F0">
              <w:rPr>
                <w:rFonts w:ascii="Fira Sans Book" w:hAnsi="Fira Sans Book"/>
                <w:bCs/>
                <w:sz w:val="20"/>
              </w:rPr>
              <w:t>veinte días naturales a partir del día siguiente al de la publicación de la convocatoria en el Boletín oficial de Bizkaia</w:t>
            </w:r>
            <w:r w:rsidRPr="00A955EE">
              <w:rPr>
                <w:rFonts w:ascii="Fira Sans Book" w:hAnsi="Fira Sans Book"/>
                <w:bCs/>
                <w:sz w:val="20"/>
              </w:rPr>
              <w:t>.</w:t>
            </w:r>
          </w:p>
          <w:p w:rsidR="00161A9A" w:rsidRDefault="00161A9A" w:rsidP="00A43126">
            <w:pPr>
              <w:pStyle w:val="TEXTONotificacincolumnas"/>
              <w:ind w:firstLine="0"/>
              <w:rPr>
                <w:rFonts w:ascii="Fira Sans Book" w:hAnsi="Fira Sans Book"/>
                <w:sz w:val="20"/>
              </w:rPr>
            </w:pPr>
          </w:p>
          <w:p w:rsidR="00161A9A" w:rsidRPr="00426B0C" w:rsidRDefault="00161A9A" w:rsidP="00A43126">
            <w:pPr>
              <w:pStyle w:val="TEXTONotificacincolumnas"/>
              <w:ind w:firstLine="0"/>
              <w:rPr>
                <w:sz w:val="20"/>
              </w:rPr>
            </w:pPr>
            <w:r>
              <w:rPr>
                <w:rFonts w:ascii="Fira Sans Book" w:hAnsi="Fira Sans Book"/>
                <w:sz w:val="20"/>
              </w:rPr>
              <w:t xml:space="preserve">QUINTO.- </w:t>
            </w:r>
            <w:r w:rsidRPr="00426B0C">
              <w:rPr>
                <w:rFonts w:ascii="Fira Sans Book" w:hAnsi="Fira Sans Book"/>
                <w:sz w:val="20"/>
              </w:rPr>
              <w:t>Publicar el presente acuerdo en el Boletín Oficial de Bizkaia y en el tablón de anuncios del Ayuntamiento.</w:t>
            </w:r>
          </w:p>
          <w:p w:rsidR="00161A9A" w:rsidRPr="00426B0C" w:rsidRDefault="00161A9A" w:rsidP="00A43126">
            <w:pPr>
              <w:ind w:firstLine="0"/>
              <w:rPr>
                <w:sz w:val="20"/>
                <w:lang w:val="es-ES"/>
              </w:rPr>
            </w:pPr>
          </w:p>
        </w:tc>
      </w:tr>
      <w:tr w:rsidR="00161A9A" w:rsidRPr="00E52499" w:rsidTr="00161A9A">
        <w:tblPrEx>
          <w:tblCellMar>
            <w:left w:w="70" w:type="dxa"/>
            <w:right w:w="70" w:type="dxa"/>
          </w:tblCellMar>
        </w:tblPrEx>
        <w:trPr>
          <w:gridAfter w:val="1"/>
          <w:wAfter w:w="114" w:type="dxa"/>
        </w:trPr>
        <w:tc>
          <w:tcPr>
            <w:tcW w:w="4604" w:type="dxa"/>
            <w:gridSpan w:val="2"/>
          </w:tcPr>
          <w:p w:rsidR="00161A9A" w:rsidRPr="00EE58BE" w:rsidRDefault="00161A9A" w:rsidP="00A43126">
            <w:pPr>
              <w:spacing w:line="240" w:lineRule="exact"/>
              <w:ind w:firstLine="0"/>
              <w:jc w:val="center"/>
              <w:rPr>
                <w:rFonts w:ascii="Fira Sans Book" w:hAnsi="Fira Sans Book"/>
                <w:sz w:val="20"/>
                <w:lang w:val="eu-ES"/>
              </w:rPr>
            </w:pPr>
            <w:r w:rsidRPr="00EE58BE">
              <w:rPr>
                <w:rFonts w:ascii="Fira Sans Book" w:hAnsi="Fira Sans Book"/>
                <w:sz w:val="20"/>
                <w:lang w:val="eu-ES"/>
              </w:rPr>
              <w:lastRenderedPageBreak/>
              <w:t>AURKARATZE - BIDEAK</w:t>
            </w:r>
          </w:p>
          <w:p w:rsidR="00161A9A" w:rsidRPr="00983447" w:rsidRDefault="00161A9A" w:rsidP="00A43126">
            <w:pPr>
              <w:spacing w:line="240" w:lineRule="exact"/>
              <w:ind w:firstLine="0"/>
              <w:rPr>
                <w:rFonts w:ascii="Fira Sans Book" w:hAnsi="Fira Sans Book"/>
                <w:sz w:val="20"/>
                <w:lang w:val="eu-ES"/>
              </w:rPr>
            </w:pPr>
          </w:p>
          <w:p w:rsidR="00161A9A" w:rsidRPr="00983447" w:rsidRDefault="00161A9A" w:rsidP="00A43126">
            <w:pPr>
              <w:spacing w:line="240" w:lineRule="exact"/>
              <w:ind w:firstLine="0"/>
              <w:rPr>
                <w:rFonts w:ascii="Fira Sans Book" w:hAnsi="Fira Sans Book"/>
                <w:sz w:val="20"/>
                <w:lang w:val="eu-ES"/>
              </w:rPr>
            </w:pPr>
            <w:r w:rsidRPr="00983447">
              <w:rPr>
                <w:rFonts w:ascii="Fira Sans Book" w:hAnsi="Fira Sans Book"/>
                <w:sz w:val="20"/>
                <w:lang w:val="eu-ES"/>
              </w:rPr>
              <w:t xml:space="preserve">Administrazio-bidea amaitzen duen ebazpen honen aurka ADMINISTRAZIOAREKIKO AUZI-ERREKURTSOA aurkez daiteke Administrazioarekiko Auzitarako Epaitegi egokian BI </w:t>
            </w:r>
            <w:proofErr w:type="spellStart"/>
            <w:r w:rsidRPr="00983447">
              <w:rPr>
                <w:rFonts w:ascii="Fira Sans Book" w:hAnsi="Fira Sans Book"/>
                <w:sz w:val="20"/>
                <w:lang w:val="eu-ES"/>
              </w:rPr>
              <w:t>HILABETEko</w:t>
            </w:r>
            <w:proofErr w:type="spellEnd"/>
            <w:r w:rsidRPr="00983447">
              <w:rPr>
                <w:rFonts w:ascii="Fira Sans Book" w:hAnsi="Fira Sans Book"/>
                <w:sz w:val="20"/>
                <w:lang w:val="eu-ES"/>
              </w:rPr>
              <w:t xml:space="preserve"> epean, jakinarazpen hau jaso eta biharamunetik hasita, administrazioarekiko auziak arautzen dituen uztailaren 13ko 29/1998 Legearen 8. eta 46. Artikuluan ezarritakoaren arabera. </w:t>
            </w:r>
          </w:p>
          <w:p w:rsidR="00161A9A" w:rsidRPr="00983447" w:rsidRDefault="00161A9A" w:rsidP="00A43126">
            <w:pPr>
              <w:spacing w:line="240" w:lineRule="exact"/>
              <w:ind w:firstLine="0"/>
              <w:rPr>
                <w:rFonts w:ascii="Fira Sans Book" w:hAnsi="Fira Sans Book"/>
                <w:sz w:val="20"/>
                <w:lang w:val="eu-ES"/>
              </w:rPr>
            </w:pPr>
          </w:p>
          <w:p w:rsidR="00161A9A" w:rsidRPr="00983447" w:rsidRDefault="00161A9A" w:rsidP="00A43126">
            <w:pPr>
              <w:spacing w:line="240" w:lineRule="exact"/>
              <w:ind w:firstLine="0"/>
              <w:rPr>
                <w:rFonts w:ascii="Fira Sans Book" w:hAnsi="Fira Sans Book"/>
                <w:sz w:val="20"/>
                <w:lang w:val="eu-ES"/>
              </w:rPr>
            </w:pPr>
          </w:p>
          <w:p w:rsidR="00161A9A" w:rsidRPr="00983447" w:rsidRDefault="00161A9A" w:rsidP="00A43126">
            <w:pPr>
              <w:spacing w:line="240" w:lineRule="exact"/>
              <w:ind w:firstLine="0"/>
              <w:rPr>
                <w:rFonts w:ascii="Fira Sans Book" w:hAnsi="Fira Sans Book"/>
                <w:sz w:val="20"/>
                <w:lang w:val="eu-ES"/>
              </w:rPr>
            </w:pPr>
            <w:r w:rsidRPr="00983447">
              <w:rPr>
                <w:rFonts w:ascii="Fira Sans Book" w:hAnsi="Fira Sans Book"/>
                <w:sz w:val="20"/>
                <w:lang w:val="eu-ES"/>
              </w:rPr>
              <w:t>Hala ere, nahi izanez gero eta aurreko paragrafoan aipatu den administrazioarekiko auzi-errekurtsoa jarri aurretik, jakinarazi den ebazpenaren kontra, BERRAZTERTZEKO ERREKURTSOA jarri ahal izango da, ebazpena eman duen organoan, HILABETEKO epean, jakinarazpen hau jaso eta biharamunetik aurrera zenbatzen hasita.</w:t>
            </w:r>
          </w:p>
          <w:p w:rsidR="00161A9A" w:rsidRPr="00983447" w:rsidRDefault="00161A9A" w:rsidP="00A43126">
            <w:pPr>
              <w:spacing w:line="240" w:lineRule="exact"/>
              <w:ind w:firstLine="0"/>
              <w:rPr>
                <w:rFonts w:ascii="Fira Sans Book" w:hAnsi="Fira Sans Book"/>
                <w:sz w:val="20"/>
                <w:lang w:val="eu-ES"/>
              </w:rPr>
            </w:pPr>
          </w:p>
          <w:p w:rsidR="00161A9A" w:rsidRPr="00983447" w:rsidRDefault="00161A9A" w:rsidP="00A43126">
            <w:pPr>
              <w:spacing w:line="240" w:lineRule="exact"/>
              <w:ind w:firstLine="0"/>
              <w:rPr>
                <w:rFonts w:ascii="Fira Sans Book" w:hAnsi="Fira Sans Book"/>
                <w:sz w:val="20"/>
                <w:lang w:val="eu-ES"/>
              </w:rPr>
            </w:pPr>
            <w:r w:rsidRPr="00983447">
              <w:rPr>
                <w:rFonts w:ascii="Fira Sans Book" w:hAnsi="Fira Sans Book"/>
                <w:sz w:val="20"/>
                <w:lang w:val="eu-ES"/>
              </w:rPr>
              <w:t>Hori guztia, zure eskubideak babesteko egoki irizten diren egintza edo errekurtsoak aurkezteari kalterik egin gabe.</w:t>
            </w:r>
          </w:p>
          <w:p w:rsidR="00161A9A" w:rsidRPr="00EB360F" w:rsidRDefault="00161A9A" w:rsidP="00A43126">
            <w:pPr>
              <w:pStyle w:val="TEXTONotificacincolumnas"/>
              <w:ind w:firstLine="0"/>
              <w:rPr>
                <w:rFonts w:ascii="Fira Sans Book" w:hAnsi="Fira Sans Book"/>
                <w:sz w:val="20"/>
                <w:lang w:val="eu-ES"/>
              </w:rPr>
            </w:pPr>
          </w:p>
          <w:p w:rsidR="00161A9A" w:rsidRPr="00EB360F" w:rsidRDefault="00161A9A" w:rsidP="00A43126">
            <w:pPr>
              <w:pStyle w:val="TEXTONotificacincolumnas"/>
              <w:ind w:firstLine="0"/>
              <w:rPr>
                <w:rFonts w:ascii="Fira Sans Book" w:hAnsi="Fira Sans Book"/>
                <w:sz w:val="20"/>
                <w:lang w:val="eu-ES"/>
              </w:rPr>
            </w:pPr>
          </w:p>
          <w:p w:rsidR="00161A9A" w:rsidRPr="00983447" w:rsidRDefault="00161A9A" w:rsidP="00A43126">
            <w:pPr>
              <w:pStyle w:val="TEXTONotificacincolumnas"/>
              <w:ind w:firstLine="0"/>
              <w:jc w:val="center"/>
              <w:rPr>
                <w:rFonts w:ascii="Fira Sans Book" w:hAnsi="Fira Sans Book"/>
                <w:sz w:val="20"/>
                <w:lang w:val="es-ES_tradnl"/>
              </w:rPr>
            </w:pPr>
            <w:r w:rsidRPr="00983447">
              <w:rPr>
                <w:rFonts w:ascii="Fira Sans Book" w:hAnsi="Fira Sans Book"/>
                <w:sz w:val="20"/>
                <w:lang w:val="es-ES_tradnl"/>
              </w:rPr>
              <w:t>IÑAKI TOTORIKAGUENA SARRIONANDIA</w:t>
            </w:r>
          </w:p>
          <w:p w:rsidR="00161A9A" w:rsidRPr="00E52499" w:rsidRDefault="00161A9A" w:rsidP="00A43126">
            <w:pPr>
              <w:pStyle w:val="TEXTONotificacincolumnas"/>
              <w:ind w:firstLine="0"/>
              <w:jc w:val="center"/>
              <w:rPr>
                <w:rFonts w:ascii="Fira Sans Book" w:hAnsi="Fira Sans Book"/>
                <w:sz w:val="20"/>
                <w:lang w:val="eu-ES"/>
              </w:rPr>
            </w:pPr>
            <w:r w:rsidRPr="00983447">
              <w:rPr>
                <w:rFonts w:ascii="Fira Sans Book" w:hAnsi="Fira Sans Book"/>
                <w:sz w:val="20"/>
                <w:lang w:val="es-ES_tradnl"/>
              </w:rPr>
              <w:t>ALKATEA</w:t>
            </w:r>
          </w:p>
        </w:tc>
        <w:tc>
          <w:tcPr>
            <w:tcW w:w="284" w:type="dxa"/>
          </w:tcPr>
          <w:p w:rsidR="00161A9A" w:rsidRPr="00E52499" w:rsidRDefault="00161A9A" w:rsidP="00A43126">
            <w:pPr>
              <w:pStyle w:val="TEXTONotificacincolumnas"/>
              <w:spacing w:line="240" w:lineRule="exact"/>
              <w:ind w:firstLine="0"/>
              <w:rPr>
                <w:rFonts w:ascii="Fira Sans Book" w:hAnsi="Fira Sans Book"/>
                <w:sz w:val="20"/>
                <w:lang w:val="eu-ES"/>
              </w:rPr>
            </w:pPr>
          </w:p>
        </w:tc>
        <w:tc>
          <w:tcPr>
            <w:tcW w:w="4604" w:type="dxa"/>
          </w:tcPr>
          <w:p w:rsidR="00161A9A" w:rsidRPr="00983447" w:rsidRDefault="00161A9A" w:rsidP="00A43126">
            <w:pPr>
              <w:pStyle w:val="TEXTONotificacincolumnas"/>
              <w:ind w:firstLine="0"/>
              <w:jc w:val="center"/>
              <w:rPr>
                <w:rFonts w:ascii="Fira Sans Book" w:hAnsi="Fira Sans Book"/>
                <w:sz w:val="20"/>
              </w:rPr>
            </w:pPr>
            <w:r w:rsidRPr="00983447">
              <w:rPr>
                <w:rFonts w:ascii="Fira Sans Book" w:hAnsi="Fira Sans Book"/>
                <w:sz w:val="20"/>
              </w:rPr>
              <w:t>MEDIOS DE IMPUGNACIÓN</w:t>
            </w:r>
          </w:p>
          <w:p w:rsidR="00161A9A" w:rsidRPr="00983447" w:rsidRDefault="00161A9A" w:rsidP="00A43126">
            <w:pPr>
              <w:pStyle w:val="TEXTONotificacincolumnas"/>
              <w:ind w:firstLine="0"/>
              <w:rPr>
                <w:rFonts w:ascii="Fira Sans Book" w:hAnsi="Fira Sans Book"/>
                <w:sz w:val="20"/>
              </w:rPr>
            </w:pPr>
          </w:p>
          <w:p w:rsidR="00161A9A" w:rsidRPr="00983447" w:rsidRDefault="00161A9A" w:rsidP="00A43126">
            <w:pPr>
              <w:pStyle w:val="TEXTONotificacincolumnas"/>
              <w:ind w:firstLine="0"/>
              <w:rPr>
                <w:rFonts w:ascii="Fira Sans Book" w:hAnsi="Fira Sans Book"/>
                <w:sz w:val="20"/>
              </w:rPr>
            </w:pPr>
            <w:r w:rsidRPr="00983447">
              <w:rPr>
                <w:rFonts w:ascii="Fira Sans Book" w:hAnsi="Fira Sans Book"/>
                <w:sz w:val="20"/>
              </w:rPr>
              <w:t xml:space="preserve">Contra la presente resolución, que es definitiva en vía administrativa, se podrá interponer en el plazo de DOS MESES, contados desde el día siguiente al de la recepción de la presente notificación, RECURSO CONTENCIOSO ADMINISTRATIVO ante el Juzgado de lo Contencioso Administrativo que corresponda, a tenor de lo establecido en los Arts. 8 y 46 de la ley 29/1998 de 13 de julio, reguladora de la Jurisdicción Contencioso-Administrativa. </w:t>
            </w:r>
          </w:p>
          <w:p w:rsidR="00161A9A" w:rsidRPr="00983447" w:rsidRDefault="00161A9A" w:rsidP="00A43126">
            <w:pPr>
              <w:pStyle w:val="TEXTONotificacincolumnas"/>
              <w:ind w:firstLine="0"/>
              <w:rPr>
                <w:rFonts w:ascii="Fira Sans Book" w:hAnsi="Fira Sans Book"/>
                <w:sz w:val="20"/>
              </w:rPr>
            </w:pPr>
          </w:p>
          <w:p w:rsidR="00161A9A" w:rsidRPr="00983447" w:rsidRDefault="00161A9A" w:rsidP="00A43126">
            <w:pPr>
              <w:pStyle w:val="TEXTONotificacincolumnas"/>
              <w:ind w:firstLine="0"/>
              <w:rPr>
                <w:rFonts w:ascii="Fira Sans Book" w:hAnsi="Fira Sans Book"/>
                <w:sz w:val="20"/>
              </w:rPr>
            </w:pPr>
            <w:r w:rsidRPr="00983447">
              <w:rPr>
                <w:rFonts w:ascii="Fira Sans Book" w:hAnsi="Fira Sans Book"/>
                <w:sz w:val="20"/>
              </w:rPr>
              <w:t>No obstante, con carácter potestativo y previo al Recurso Contencioso-Administrativo señalado en el párrafo anterior, contra la resolución que se le notifica, se podrá interponer RECURSO DE REPOSICIÓN, ante el mismo órgano que la dictó, en el plazo de UN MES que se contará desde el día siguiente al de la fecha de la recepción de la presente notificación.</w:t>
            </w:r>
          </w:p>
          <w:p w:rsidR="00161A9A" w:rsidRPr="00983447" w:rsidRDefault="00161A9A" w:rsidP="00A43126">
            <w:pPr>
              <w:pStyle w:val="TEXTONotificacincolumnas"/>
              <w:ind w:firstLine="0"/>
              <w:rPr>
                <w:rFonts w:ascii="Fira Sans Book" w:hAnsi="Fira Sans Book"/>
                <w:sz w:val="20"/>
              </w:rPr>
            </w:pPr>
          </w:p>
          <w:p w:rsidR="00161A9A" w:rsidRDefault="00161A9A" w:rsidP="00A43126">
            <w:pPr>
              <w:pStyle w:val="TEXTONotificacincolumnas"/>
              <w:ind w:firstLine="0"/>
              <w:rPr>
                <w:rFonts w:ascii="Fira Sans Book" w:hAnsi="Fira Sans Book"/>
                <w:sz w:val="20"/>
              </w:rPr>
            </w:pPr>
            <w:r w:rsidRPr="00983447">
              <w:rPr>
                <w:rFonts w:ascii="Fira Sans Book" w:hAnsi="Fira Sans Book"/>
                <w:sz w:val="20"/>
              </w:rPr>
              <w:t>Todo ello, sin perjuicio de cualquier otra acción o recurso que se estime oportuno interponer para la mejor defensa de sus derechos.</w:t>
            </w:r>
          </w:p>
          <w:p w:rsidR="00161A9A" w:rsidRDefault="00161A9A" w:rsidP="00A43126">
            <w:pPr>
              <w:pStyle w:val="TEXTONotificacincolumnas"/>
              <w:ind w:firstLine="0"/>
              <w:rPr>
                <w:rFonts w:ascii="Fira Sans Book" w:hAnsi="Fira Sans Book"/>
                <w:sz w:val="20"/>
              </w:rPr>
            </w:pPr>
          </w:p>
          <w:p w:rsidR="00161A9A" w:rsidRPr="00983447" w:rsidRDefault="00161A9A" w:rsidP="00A43126">
            <w:pPr>
              <w:pStyle w:val="TEXTONotificacincolumnas"/>
              <w:ind w:firstLine="0"/>
              <w:rPr>
                <w:rFonts w:ascii="Fira Sans Book" w:hAnsi="Fira Sans Book"/>
                <w:sz w:val="20"/>
              </w:rPr>
            </w:pPr>
          </w:p>
          <w:p w:rsidR="00161A9A" w:rsidRPr="00983447" w:rsidRDefault="00161A9A" w:rsidP="00A43126">
            <w:pPr>
              <w:ind w:firstLine="0"/>
              <w:jc w:val="center"/>
              <w:rPr>
                <w:rFonts w:ascii="Fira Sans Book" w:hAnsi="Fira Sans Book"/>
                <w:sz w:val="20"/>
              </w:rPr>
            </w:pPr>
            <w:r w:rsidRPr="00983447">
              <w:rPr>
                <w:rFonts w:ascii="Fira Sans Book" w:hAnsi="Fira Sans Book"/>
                <w:snapToGrid w:val="0"/>
                <w:sz w:val="20"/>
              </w:rPr>
              <w:t>AIZBEA ATELA URIARTE</w:t>
            </w:r>
          </w:p>
          <w:p w:rsidR="00161A9A" w:rsidRPr="000810A5" w:rsidRDefault="00161A9A" w:rsidP="00A43126">
            <w:pPr>
              <w:ind w:firstLine="0"/>
              <w:jc w:val="center"/>
              <w:rPr>
                <w:rFonts w:ascii="Fira Sans Book" w:hAnsi="Fira Sans Book"/>
                <w:sz w:val="20"/>
                <w:lang w:val="es-ES"/>
              </w:rPr>
            </w:pPr>
            <w:r w:rsidRPr="00983447">
              <w:rPr>
                <w:rFonts w:ascii="Fira Sans Book" w:hAnsi="Fira Sans Book"/>
                <w:snapToGrid w:val="0"/>
                <w:sz w:val="20"/>
              </w:rPr>
              <w:t>UDAL IDAZKARIA / SECRETARIA MUNICIPAL</w:t>
            </w:r>
          </w:p>
        </w:tc>
      </w:tr>
      <w:tr w:rsidR="00161A9A" w:rsidRPr="00CB6F08" w:rsidTr="00161A9A">
        <w:trPr>
          <w:trHeight w:val="1"/>
        </w:trPr>
        <w:tc>
          <w:tcPr>
            <w:tcW w:w="526" w:type="dxa"/>
            <w:tcBorders>
              <w:top w:val="nil"/>
              <w:left w:val="nil"/>
              <w:bottom w:val="nil"/>
              <w:right w:val="nil"/>
            </w:tcBorders>
          </w:tcPr>
          <w:p w:rsidR="00161A9A" w:rsidRPr="00161A9A" w:rsidRDefault="00161A9A" w:rsidP="00415157">
            <w:pPr>
              <w:autoSpaceDE w:val="0"/>
              <w:autoSpaceDN w:val="0"/>
              <w:adjustRightInd w:val="0"/>
              <w:ind w:firstLine="0"/>
              <w:jc w:val="left"/>
              <w:rPr>
                <w:rFonts w:ascii="Calibri" w:hAnsi="Calibri" w:cs="Calibri"/>
                <w:b/>
                <w:noProof/>
                <w:sz w:val="20"/>
              </w:rPr>
            </w:pPr>
          </w:p>
          <w:p w:rsidR="00161A9A" w:rsidRPr="006B331C" w:rsidRDefault="00161A9A" w:rsidP="00415157">
            <w:pPr>
              <w:autoSpaceDE w:val="0"/>
              <w:autoSpaceDN w:val="0"/>
              <w:adjustRightInd w:val="0"/>
              <w:ind w:firstLine="0"/>
              <w:jc w:val="left"/>
              <w:rPr>
                <w:rFonts w:ascii="Calibri" w:hAnsi="Calibri" w:cs="Calibri"/>
                <w:b/>
                <w:noProof/>
                <w:sz w:val="20"/>
                <w:lang w:val="es-ES"/>
              </w:rPr>
            </w:pPr>
          </w:p>
        </w:tc>
        <w:tc>
          <w:tcPr>
            <w:tcW w:w="9080" w:type="dxa"/>
            <w:gridSpan w:val="4"/>
            <w:tcBorders>
              <w:top w:val="nil"/>
              <w:left w:val="nil"/>
              <w:bottom w:val="nil"/>
              <w:right w:val="nil"/>
            </w:tcBorders>
            <w:vAlign w:val="center"/>
          </w:tcPr>
          <w:p w:rsidR="00161A9A" w:rsidRPr="006B331C" w:rsidRDefault="00161A9A" w:rsidP="00415157">
            <w:pPr>
              <w:autoSpaceDE w:val="0"/>
              <w:autoSpaceDN w:val="0"/>
              <w:adjustRightInd w:val="0"/>
              <w:ind w:left="-108" w:firstLine="8"/>
              <w:jc w:val="left"/>
              <w:rPr>
                <w:rFonts w:ascii="Fira Sans SemiBold" w:hAnsi="Fira Sans SemiBold" w:cs="Fira Sans SemiBold"/>
                <w:sz w:val="20"/>
                <w:lang w:val="es"/>
              </w:rPr>
            </w:pPr>
          </w:p>
        </w:tc>
      </w:tr>
    </w:tbl>
    <w:p w:rsidR="005374FA" w:rsidRDefault="005374FA" w:rsidP="008C5D66">
      <w:pPr>
        <w:pStyle w:val="TEXTO"/>
        <w:spacing w:before="0" w:after="0" w:line="240" w:lineRule="exact"/>
        <w:ind w:firstLine="0"/>
        <w:jc w:val="left"/>
        <w:rPr>
          <w:rFonts w:ascii="Fira Sans Book" w:hAnsi="Fira Sans Book"/>
          <w:b/>
          <w:sz w:val="8"/>
          <w:szCs w:val="8"/>
        </w:rPr>
      </w:pPr>
    </w:p>
    <w:p w:rsidR="00161A9A" w:rsidRDefault="00161A9A" w:rsidP="008C5D66">
      <w:pPr>
        <w:pStyle w:val="TEXTO"/>
        <w:spacing w:before="0" w:after="0" w:line="240" w:lineRule="exact"/>
        <w:ind w:firstLine="0"/>
        <w:jc w:val="left"/>
        <w:rPr>
          <w:rFonts w:ascii="Fira Sans Book" w:hAnsi="Fira Sans Book"/>
          <w:b/>
          <w:sz w:val="8"/>
          <w:szCs w:val="8"/>
        </w:rPr>
      </w:pPr>
    </w:p>
    <w:p w:rsidR="00161A9A" w:rsidRDefault="00161A9A" w:rsidP="008C5D66">
      <w:pPr>
        <w:pStyle w:val="TEXTO"/>
        <w:spacing w:before="0" w:after="0" w:line="240" w:lineRule="exact"/>
        <w:ind w:firstLine="0"/>
        <w:jc w:val="left"/>
        <w:rPr>
          <w:rFonts w:ascii="Fira Sans Book" w:hAnsi="Fira Sans Book"/>
          <w:b/>
          <w:sz w:val="8"/>
          <w:szCs w:val="8"/>
        </w:rPr>
      </w:pPr>
    </w:p>
    <w:p w:rsidR="00161A9A" w:rsidRDefault="00161A9A" w:rsidP="008C5D66">
      <w:pPr>
        <w:pStyle w:val="TEXTO"/>
        <w:spacing w:before="0" w:after="0" w:line="240" w:lineRule="exact"/>
        <w:ind w:firstLine="0"/>
        <w:jc w:val="left"/>
        <w:rPr>
          <w:rFonts w:ascii="Fira Sans Book" w:hAnsi="Fira Sans Book"/>
          <w:b/>
          <w:sz w:val="8"/>
          <w:szCs w:val="8"/>
        </w:rPr>
      </w:pPr>
    </w:p>
    <w:p w:rsidR="00161A9A" w:rsidRDefault="00161A9A" w:rsidP="008C5D66">
      <w:pPr>
        <w:pStyle w:val="TEXTO"/>
        <w:spacing w:before="0" w:after="0" w:line="240" w:lineRule="exact"/>
        <w:ind w:firstLine="0"/>
        <w:jc w:val="left"/>
        <w:rPr>
          <w:rFonts w:ascii="Fira Sans Book" w:hAnsi="Fira Sans Book"/>
          <w:b/>
          <w:sz w:val="8"/>
          <w:szCs w:val="8"/>
        </w:rPr>
      </w:pPr>
    </w:p>
    <w:p w:rsidR="00161A9A" w:rsidRDefault="00161A9A" w:rsidP="008C5D66">
      <w:pPr>
        <w:pStyle w:val="TEXTO"/>
        <w:spacing w:before="0" w:after="0" w:line="240" w:lineRule="exact"/>
        <w:ind w:firstLine="0"/>
        <w:jc w:val="left"/>
        <w:rPr>
          <w:rFonts w:ascii="Fira Sans Book" w:hAnsi="Fira Sans Book"/>
          <w:b/>
          <w:sz w:val="8"/>
          <w:szCs w:val="8"/>
        </w:rPr>
      </w:pPr>
    </w:p>
    <w:p w:rsidR="00161A9A" w:rsidRDefault="00161A9A" w:rsidP="008C5D66">
      <w:pPr>
        <w:pStyle w:val="TEXTO"/>
        <w:spacing w:before="0" w:after="0" w:line="240" w:lineRule="exact"/>
        <w:ind w:firstLine="0"/>
        <w:jc w:val="left"/>
        <w:rPr>
          <w:rFonts w:ascii="Fira Sans Book" w:hAnsi="Fira Sans Book"/>
          <w:b/>
          <w:sz w:val="8"/>
          <w:szCs w:val="8"/>
        </w:rPr>
      </w:pPr>
    </w:p>
    <w:p w:rsidR="00161A9A" w:rsidRDefault="00161A9A" w:rsidP="008C5D66">
      <w:pPr>
        <w:pStyle w:val="TEXTO"/>
        <w:spacing w:before="0" w:after="0" w:line="240" w:lineRule="exact"/>
        <w:ind w:firstLine="0"/>
        <w:jc w:val="left"/>
        <w:rPr>
          <w:rFonts w:ascii="Fira Sans Book" w:hAnsi="Fira Sans Book"/>
          <w:b/>
          <w:sz w:val="8"/>
          <w:szCs w:val="8"/>
        </w:rPr>
      </w:pPr>
    </w:p>
    <w:p w:rsidR="00161A9A" w:rsidRDefault="00161A9A" w:rsidP="008C5D66">
      <w:pPr>
        <w:pStyle w:val="TEXTO"/>
        <w:spacing w:before="0" w:after="0" w:line="240" w:lineRule="exact"/>
        <w:ind w:firstLine="0"/>
        <w:jc w:val="left"/>
        <w:rPr>
          <w:rFonts w:ascii="Fira Sans Book" w:hAnsi="Fira Sans Book"/>
          <w:b/>
          <w:sz w:val="8"/>
          <w:szCs w:val="8"/>
        </w:rPr>
      </w:pPr>
    </w:p>
    <w:p w:rsidR="00161A9A" w:rsidRDefault="00161A9A" w:rsidP="008C5D66">
      <w:pPr>
        <w:pStyle w:val="TEXTO"/>
        <w:spacing w:before="0" w:after="0" w:line="240" w:lineRule="exact"/>
        <w:ind w:firstLine="0"/>
        <w:jc w:val="left"/>
        <w:rPr>
          <w:rFonts w:ascii="Fira Sans Book" w:hAnsi="Fira Sans Book"/>
          <w:b/>
          <w:sz w:val="8"/>
          <w:szCs w:val="8"/>
        </w:rPr>
      </w:pPr>
    </w:p>
    <w:p w:rsidR="00161A9A" w:rsidRDefault="00161A9A" w:rsidP="008C5D66">
      <w:pPr>
        <w:pStyle w:val="TEXTO"/>
        <w:spacing w:before="0" w:after="0" w:line="240" w:lineRule="exact"/>
        <w:ind w:firstLine="0"/>
        <w:jc w:val="left"/>
        <w:rPr>
          <w:rFonts w:ascii="Fira Sans Book" w:hAnsi="Fira Sans Book"/>
          <w:b/>
          <w:sz w:val="8"/>
          <w:szCs w:val="8"/>
        </w:rPr>
      </w:pPr>
    </w:p>
    <w:p w:rsidR="00161A9A" w:rsidRDefault="00161A9A" w:rsidP="008C5D66">
      <w:pPr>
        <w:pStyle w:val="TEXTO"/>
        <w:spacing w:before="0" w:after="0" w:line="240" w:lineRule="exact"/>
        <w:ind w:firstLine="0"/>
        <w:jc w:val="left"/>
        <w:rPr>
          <w:rFonts w:ascii="Fira Sans Book" w:hAnsi="Fira Sans Book"/>
          <w:b/>
          <w:sz w:val="8"/>
          <w:szCs w:val="8"/>
        </w:rPr>
      </w:pPr>
    </w:p>
    <w:p w:rsidR="00161A9A" w:rsidRDefault="00161A9A" w:rsidP="008C5D66">
      <w:pPr>
        <w:pStyle w:val="TEXTO"/>
        <w:spacing w:before="0" w:after="0" w:line="240" w:lineRule="exact"/>
        <w:ind w:firstLine="0"/>
        <w:jc w:val="left"/>
        <w:rPr>
          <w:rFonts w:ascii="Fira Sans Book" w:hAnsi="Fira Sans Book"/>
          <w:b/>
          <w:sz w:val="8"/>
          <w:szCs w:val="8"/>
        </w:rPr>
      </w:pPr>
    </w:p>
    <w:p w:rsidR="00161A9A" w:rsidRDefault="00161A9A" w:rsidP="008C5D66">
      <w:pPr>
        <w:pStyle w:val="TEXTO"/>
        <w:spacing w:before="0" w:after="0" w:line="240" w:lineRule="exact"/>
        <w:ind w:firstLine="0"/>
        <w:jc w:val="left"/>
        <w:rPr>
          <w:rFonts w:ascii="Fira Sans Book" w:hAnsi="Fira Sans Book"/>
          <w:b/>
          <w:sz w:val="8"/>
          <w:szCs w:val="8"/>
        </w:rPr>
      </w:pPr>
    </w:p>
    <w:p w:rsidR="00161A9A" w:rsidRDefault="00161A9A" w:rsidP="008C5D66">
      <w:pPr>
        <w:pStyle w:val="TEXTO"/>
        <w:spacing w:before="0" w:after="0" w:line="240" w:lineRule="exact"/>
        <w:ind w:firstLine="0"/>
        <w:jc w:val="left"/>
        <w:rPr>
          <w:rFonts w:ascii="Fira Sans Book" w:hAnsi="Fira Sans Book"/>
          <w:b/>
          <w:sz w:val="8"/>
          <w:szCs w:val="8"/>
        </w:rPr>
      </w:pPr>
    </w:p>
    <w:p w:rsidR="00161A9A" w:rsidRDefault="00161A9A" w:rsidP="008C5D66">
      <w:pPr>
        <w:pStyle w:val="TEXTO"/>
        <w:spacing w:before="0" w:after="0" w:line="240" w:lineRule="exact"/>
        <w:ind w:firstLine="0"/>
        <w:jc w:val="left"/>
        <w:rPr>
          <w:rFonts w:ascii="Fira Sans Book" w:hAnsi="Fira Sans Book"/>
          <w:b/>
          <w:sz w:val="8"/>
          <w:szCs w:val="8"/>
        </w:rPr>
      </w:pPr>
    </w:p>
    <w:p w:rsidR="00161A9A" w:rsidRDefault="00161A9A" w:rsidP="008C5D66">
      <w:pPr>
        <w:pStyle w:val="TEXTO"/>
        <w:spacing w:before="0" w:after="0" w:line="240" w:lineRule="exact"/>
        <w:ind w:firstLine="0"/>
        <w:jc w:val="left"/>
        <w:rPr>
          <w:rFonts w:ascii="Fira Sans Book" w:hAnsi="Fira Sans Book"/>
          <w:b/>
          <w:sz w:val="8"/>
          <w:szCs w:val="8"/>
        </w:rPr>
      </w:pPr>
    </w:p>
    <w:p w:rsidR="00161A9A" w:rsidRDefault="00161A9A" w:rsidP="008C5D66">
      <w:pPr>
        <w:pStyle w:val="TEXTO"/>
        <w:spacing w:before="0" w:after="0" w:line="240" w:lineRule="exact"/>
        <w:ind w:firstLine="0"/>
        <w:jc w:val="left"/>
        <w:rPr>
          <w:rFonts w:ascii="Fira Sans Book" w:hAnsi="Fira Sans Book"/>
          <w:b/>
          <w:sz w:val="8"/>
          <w:szCs w:val="8"/>
        </w:rPr>
      </w:pPr>
    </w:p>
    <w:p w:rsidR="00161A9A" w:rsidRDefault="00161A9A" w:rsidP="008C5D66">
      <w:pPr>
        <w:pStyle w:val="TEXTO"/>
        <w:spacing w:before="0" w:after="0" w:line="240" w:lineRule="exact"/>
        <w:ind w:firstLine="0"/>
        <w:jc w:val="left"/>
        <w:rPr>
          <w:rFonts w:ascii="Fira Sans Book" w:hAnsi="Fira Sans Book"/>
          <w:b/>
          <w:sz w:val="8"/>
          <w:szCs w:val="8"/>
        </w:rPr>
      </w:pPr>
    </w:p>
    <w:p w:rsidR="00161A9A" w:rsidRDefault="00161A9A" w:rsidP="008C5D66">
      <w:pPr>
        <w:pStyle w:val="TEXTO"/>
        <w:spacing w:before="0" w:after="0" w:line="240" w:lineRule="exact"/>
        <w:ind w:firstLine="0"/>
        <w:jc w:val="left"/>
        <w:rPr>
          <w:rFonts w:ascii="Fira Sans Book" w:hAnsi="Fira Sans Book"/>
          <w:b/>
          <w:sz w:val="8"/>
          <w:szCs w:val="8"/>
        </w:rPr>
      </w:pPr>
    </w:p>
    <w:p w:rsidR="00161A9A" w:rsidRPr="00161A9A" w:rsidRDefault="00617FA0" w:rsidP="00161A9A">
      <w:pPr>
        <w:pStyle w:val="TEXTO"/>
        <w:spacing w:before="0" w:after="0" w:line="240" w:lineRule="exact"/>
        <w:ind w:firstLine="0"/>
        <w:jc w:val="center"/>
        <w:rPr>
          <w:rFonts w:ascii="Fira Sans Book" w:hAnsi="Fira Sans Book"/>
          <w:b/>
          <w:szCs w:val="24"/>
        </w:rPr>
      </w:pPr>
      <w:r>
        <w:rPr>
          <w:rFonts w:ascii="Fira Sans Book" w:hAnsi="Fira Sans Book"/>
          <w:b/>
          <w:szCs w:val="24"/>
        </w:rPr>
        <w:t>ERANSKIN</w:t>
      </w:r>
      <w:bookmarkStart w:id="0" w:name="_GoBack"/>
      <w:bookmarkEnd w:id="0"/>
      <w:r w:rsidR="00161A9A">
        <w:rPr>
          <w:rFonts w:ascii="Fira Sans Book" w:hAnsi="Fira Sans Book"/>
          <w:b/>
          <w:szCs w:val="24"/>
        </w:rPr>
        <w:t>A / ANEXO</w:t>
      </w:r>
    </w:p>
    <w:p w:rsidR="00161A9A" w:rsidRDefault="00161A9A" w:rsidP="008C5D66">
      <w:pPr>
        <w:pStyle w:val="TEXTO"/>
        <w:spacing w:before="0" w:after="0" w:line="240" w:lineRule="exact"/>
        <w:ind w:firstLine="0"/>
        <w:jc w:val="left"/>
        <w:rPr>
          <w:rFonts w:ascii="Fira Sans Book" w:hAnsi="Fira Sans Book"/>
          <w:b/>
          <w:sz w:val="8"/>
          <w:szCs w:val="8"/>
        </w:rPr>
      </w:pPr>
    </w:p>
    <w:p w:rsidR="00161A9A" w:rsidRPr="008C5D66" w:rsidRDefault="00161A9A" w:rsidP="008C5D66">
      <w:pPr>
        <w:pStyle w:val="TEXTO"/>
        <w:spacing w:before="0" w:after="0" w:line="240" w:lineRule="exact"/>
        <w:ind w:firstLine="0"/>
        <w:jc w:val="left"/>
        <w:rPr>
          <w:rFonts w:ascii="Fira Sans Book" w:hAnsi="Fira Sans Book"/>
          <w:b/>
          <w:sz w:val="8"/>
          <w:szCs w:val="8"/>
        </w:rPr>
      </w:pPr>
    </w:p>
    <w:tbl>
      <w:tblPr>
        <w:tblW w:w="9492" w:type="dxa"/>
        <w:tblLayout w:type="fixed"/>
        <w:tblCellMar>
          <w:left w:w="70" w:type="dxa"/>
          <w:right w:w="70" w:type="dxa"/>
        </w:tblCellMar>
        <w:tblLook w:val="0000" w:firstRow="0" w:lastRow="0" w:firstColumn="0" w:lastColumn="0" w:noHBand="0" w:noVBand="0"/>
      </w:tblPr>
      <w:tblGrid>
        <w:gridCol w:w="4604"/>
        <w:gridCol w:w="284"/>
        <w:gridCol w:w="4604"/>
      </w:tblGrid>
      <w:tr w:rsidR="00FE3C81" w:rsidRPr="00107EE1" w:rsidTr="00FE3C81">
        <w:trPr>
          <w:trHeight w:val="985"/>
        </w:trPr>
        <w:tc>
          <w:tcPr>
            <w:tcW w:w="4604" w:type="dxa"/>
          </w:tcPr>
          <w:p w:rsidR="00FE3C81" w:rsidRDefault="00A33987" w:rsidP="00842661">
            <w:pPr>
              <w:autoSpaceDE w:val="0"/>
              <w:autoSpaceDN w:val="0"/>
              <w:adjustRightInd w:val="0"/>
              <w:ind w:firstLine="0"/>
              <w:rPr>
                <w:rFonts w:ascii="Fira Sans Book" w:hAnsi="Fira Sans Book"/>
                <w:b/>
                <w:bCs/>
                <w:sz w:val="19"/>
                <w:szCs w:val="19"/>
                <w:lang w:val="eu-ES"/>
              </w:rPr>
            </w:pPr>
            <w:r>
              <w:rPr>
                <w:rFonts w:ascii="Fira Sans Book" w:hAnsi="Fira Sans Book"/>
                <w:b/>
                <w:bCs/>
                <w:sz w:val="19"/>
                <w:szCs w:val="19"/>
                <w:lang w:val="eu-ES"/>
              </w:rPr>
              <w:t>2021</w:t>
            </w:r>
            <w:r w:rsidR="00FE3C81" w:rsidRPr="005A1F06">
              <w:rPr>
                <w:rFonts w:ascii="Fira Sans Book" w:hAnsi="Fira Sans Book"/>
                <w:b/>
                <w:bCs/>
                <w:sz w:val="19"/>
                <w:szCs w:val="19"/>
                <w:lang w:val="eu-ES"/>
              </w:rPr>
              <w:t>KO GARAPENERAKO LANKIDETZA</w:t>
            </w:r>
            <w:r w:rsidR="00CD2CC1">
              <w:rPr>
                <w:rFonts w:ascii="Fira Sans Book" w:hAnsi="Fira Sans Book"/>
                <w:b/>
                <w:bCs/>
                <w:sz w:val="19"/>
                <w:szCs w:val="19"/>
                <w:lang w:val="eu-ES"/>
              </w:rPr>
              <w:t>RAKO</w:t>
            </w:r>
            <w:r w:rsidR="00FE3C81" w:rsidRPr="005A1F06">
              <w:rPr>
                <w:rFonts w:ascii="Fira Sans Book" w:hAnsi="Fira Sans Book"/>
                <w:b/>
                <w:bCs/>
                <w:sz w:val="19"/>
                <w:szCs w:val="19"/>
                <w:lang w:val="eu-ES"/>
              </w:rPr>
              <w:t xml:space="preserve"> PROIEKTUE</w:t>
            </w:r>
            <w:r w:rsidR="00CD2CC1">
              <w:rPr>
                <w:rFonts w:ascii="Fira Sans Book" w:hAnsi="Fira Sans Book"/>
                <w:b/>
                <w:bCs/>
                <w:sz w:val="19"/>
                <w:szCs w:val="19"/>
                <w:lang w:val="eu-ES"/>
              </w:rPr>
              <w:t>TARAKO</w:t>
            </w:r>
            <w:r w:rsidR="00FE3C81" w:rsidRPr="005A1F06">
              <w:rPr>
                <w:rFonts w:ascii="Fira Sans Book" w:hAnsi="Fira Sans Book"/>
                <w:b/>
                <w:bCs/>
                <w:sz w:val="19"/>
                <w:szCs w:val="19"/>
                <w:lang w:val="eu-ES"/>
              </w:rPr>
              <w:t xml:space="preserve"> </w:t>
            </w:r>
            <w:r w:rsidR="00D25946" w:rsidRPr="005A1F06">
              <w:rPr>
                <w:rFonts w:ascii="Fira Sans Book" w:hAnsi="Fira Sans Book"/>
                <w:b/>
                <w:bCs/>
                <w:sz w:val="19"/>
                <w:szCs w:val="19"/>
                <w:lang w:val="eu-ES"/>
              </w:rPr>
              <w:t>DIRU-LAGUNTZ</w:t>
            </w:r>
            <w:r w:rsidR="00873FB5">
              <w:rPr>
                <w:rFonts w:ascii="Fira Sans Book" w:hAnsi="Fira Sans Book"/>
                <w:b/>
                <w:bCs/>
                <w:sz w:val="19"/>
                <w:szCs w:val="19"/>
                <w:lang w:val="eu-ES"/>
              </w:rPr>
              <w:t>A</w:t>
            </w:r>
            <w:r w:rsidR="00CD2CC1">
              <w:rPr>
                <w:rFonts w:ascii="Fira Sans Book" w:hAnsi="Fira Sans Book"/>
                <w:b/>
                <w:bCs/>
                <w:sz w:val="19"/>
                <w:szCs w:val="19"/>
                <w:lang w:val="eu-ES"/>
              </w:rPr>
              <w:t xml:space="preserve"> EMATEKO</w:t>
            </w:r>
            <w:r w:rsidR="00D25946" w:rsidRPr="005A1F06">
              <w:rPr>
                <w:rFonts w:ascii="Fira Sans Book" w:hAnsi="Fira Sans Book"/>
                <w:b/>
                <w:bCs/>
                <w:sz w:val="19"/>
                <w:szCs w:val="19"/>
                <w:lang w:val="eu-ES"/>
              </w:rPr>
              <w:t xml:space="preserve"> OINARRI ARAUTZAILEAK.</w:t>
            </w:r>
          </w:p>
          <w:p w:rsidR="00CD2CC1" w:rsidRPr="005A1F06" w:rsidRDefault="00CD2CC1" w:rsidP="00D25946">
            <w:pPr>
              <w:autoSpaceDE w:val="0"/>
              <w:autoSpaceDN w:val="0"/>
              <w:adjustRightInd w:val="0"/>
              <w:ind w:left="360" w:firstLine="0"/>
              <w:rPr>
                <w:rFonts w:ascii="Fira Sans Book" w:hAnsi="Fira Sans Book"/>
                <w:b/>
                <w:bCs/>
                <w:sz w:val="19"/>
                <w:szCs w:val="19"/>
                <w:lang w:val="eu-ES"/>
              </w:rPr>
            </w:pPr>
          </w:p>
        </w:tc>
        <w:tc>
          <w:tcPr>
            <w:tcW w:w="284" w:type="dxa"/>
          </w:tcPr>
          <w:p w:rsidR="00FE3C81" w:rsidRPr="00FE3C81" w:rsidRDefault="00FE3C81" w:rsidP="00D25946">
            <w:pPr>
              <w:pStyle w:val="TEXTO"/>
              <w:spacing w:before="0" w:after="0"/>
              <w:ind w:firstLine="0"/>
              <w:jc w:val="left"/>
              <w:rPr>
                <w:rFonts w:ascii="Fira Sans Book" w:hAnsi="Fira Sans Book"/>
                <w:b/>
                <w:bCs/>
                <w:sz w:val="19"/>
                <w:szCs w:val="19"/>
                <w:lang w:val="eu-ES"/>
              </w:rPr>
            </w:pPr>
          </w:p>
        </w:tc>
        <w:tc>
          <w:tcPr>
            <w:tcW w:w="4604" w:type="dxa"/>
          </w:tcPr>
          <w:p w:rsidR="00FE3C81" w:rsidRPr="00BB1F6F" w:rsidRDefault="000E007B" w:rsidP="00A56F7C">
            <w:pPr>
              <w:pStyle w:val="Sangra2detindependiente"/>
              <w:ind w:firstLine="0"/>
              <w:rPr>
                <w:rFonts w:ascii="Fira Sans Book" w:hAnsi="Fira Sans Book"/>
                <w:b/>
                <w:bCs/>
                <w:sz w:val="19"/>
                <w:szCs w:val="19"/>
                <w:lang w:val="es-ES"/>
              </w:rPr>
            </w:pPr>
            <w:r w:rsidRPr="00BB1F6F">
              <w:rPr>
                <w:rFonts w:ascii="Fira Sans Book" w:hAnsi="Fira Sans Book"/>
                <w:b/>
                <w:bCs/>
                <w:sz w:val="19"/>
                <w:szCs w:val="19"/>
                <w:lang w:val="es-ES"/>
              </w:rPr>
              <w:t xml:space="preserve">BASES REGULADORAS </w:t>
            </w:r>
            <w:r w:rsidR="007A21B3" w:rsidRPr="00BB1F6F">
              <w:rPr>
                <w:rFonts w:ascii="Fira Sans Book" w:hAnsi="Fira Sans Book"/>
                <w:b/>
                <w:bCs/>
                <w:sz w:val="19"/>
                <w:szCs w:val="19"/>
                <w:lang w:val="es-ES"/>
              </w:rPr>
              <w:t xml:space="preserve">PARA LA </w:t>
            </w:r>
            <w:r w:rsidR="00FE3C81" w:rsidRPr="00BB1F6F">
              <w:rPr>
                <w:rFonts w:ascii="Fira Sans Book" w:hAnsi="Fira Sans Book"/>
                <w:b/>
                <w:bCs/>
                <w:sz w:val="19"/>
                <w:szCs w:val="19"/>
                <w:lang w:val="es-ES"/>
              </w:rPr>
              <w:t>CONCESIÓN DE</w:t>
            </w:r>
            <w:r w:rsidR="00B7171F">
              <w:rPr>
                <w:rFonts w:ascii="Fira Sans Book" w:hAnsi="Fira Sans Book"/>
                <w:b/>
                <w:bCs/>
                <w:sz w:val="19"/>
                <w:szCs w:val="19"/>
                <w:lang w:val="es-ES"/>
              </w:rPr>
              <w:t xml:space="preserve"> </w:t>
            </w:r>
            <w:r w:rsidR="00FE3C81" w:rsidRPr="00BB1F6F">
              <w:rPr>
                <w:rFonts w:ascii="Fira Sans Book" w:hAnsi="Fira Sans Book"/>
                <w:b/>
                <w:bCs/>
                <w:sz w:val="19"/>
                <w:szCs w:val="19"/>
                <w:lang w:val="es-ES"/>
              </w:rPr>
              <w:t>SUBVENCI</w:t>
            </w:r>
            <w:r w:rsidR="00B7171F">
              <w:rPr>
                <w:rFonts w:ascii="Fira Sans Book" w:hAnsi="Fira Sans Book"/>
                <w:b/>
                <w:bCs/>
                <w:sz w:val="19"/>
                <w:szCs w:val="19"/>
                <w:lang w:val="es-ES"/>
              </w:rPr>
              <w:t>Ó</w:t>
            </w:r>
            <w:r w:rsidR="00FE3C81" w:rsidRPr="00BB1F6F">
              <w:rPr>
                <w:rFonts w:ascii="Fira Sans Book" w:hAnsi="Fira Sans Book"/>
                <w:b/>
                <w:bCs/>
                <w:sz w:val="19"/>
                <w:szCs w:val="19"/>
                <w:lang w:val="es-ES"/>
              </w:rPr>
              <w:t xml:space="preserve">N CON DESTINO A PROYECTOS DE COOPERACIÓN AL DESARROLLO </w:t>
            </w:r>
            <w:r w:rsidR="00A33987">
              <w:rPr>
                <w:rFonts w:ascii="Fira Sans Book" w:hAnsi="Fira Sans Book"/>
                <w:b/>
                <w:bCs/>
                <w:sz w:val="19"/>
                <w:szCs w:val="19"/>
                <w:lang w:val="es-ES"/>
              </w:rPr>
              <w:t>2021</w:t>
            </w:r>
            <w:r w:rsidR="00842661">
              <w:rPr>
                <w:rFonts w:ascii="Fira Sans Book" w:hAnsi="Fira Sans Book"/>
                <w:b/>
                <w:bCs/>
                <w:sz w:val="19"/>
                <w:szCs w:val="19"/>
                <w:lang w:val="es-ES"/>
              </w:rPr>
              <w:t>.</w:t>
            </w:r>
          </w:p>
        </w:tc>
      </w:tr>
      <w:tr w:rsidR="00A43917" w:rsidRPr="00FC1C3F">
        <w:tc>
          <w:tcPr>
            <w:tcW w:w="4604" w:type="dxa"/>
          </w:tcPr>
          <w:p w:rsidR="00D25946" w:rsidRPr="005A1F06" w:rsidRDefault="00D25946" w:rsidP="00F53A47">
            <w:pPr>
              <w:rPr>
                <w:rFonts w:ascii="Fira Sans Book" w:hAnsi="Fira Sans Book"/>
                <w:b/>
                <w:bCs/>
                <w:sz w:val="19"/>
                <w:szCs w:val="19"/>
                <w:lang w:val="eu-ES"/>
              </w:rPr>
            </w:pPr>
          </w:p>
          <w:p w:rsidR="002E0CE6" w:rsidRPr="005A1F06" w:rsidRDefault="002E0CE6" w:rsidP="00F53A47">
            <w:pPr>
              <w:rPr>
                <w:rFonts w:ascii="Fira Sans Book" w:hAnsi="Fira Sans Book"/>
                <w:b/>
                <w:bCs/>
                <w:sz w:val="19"/>
                <w:szCs w:val="19"/>
                <w:lang w:val="eu-ES"/>
              </w:rPr>
            </w:pPr>
            <w:r w:rsidRPr="005A1F06">
              <w:rPr>
                <w:rFonts w:ascii="Fira Sans Book" w:hAnsi="Fira Sans Book"/>
                <w:b/>
                <w:bCs/>
                <w:sz w:val="19"/>
                <w:szCs w:val="19"/>
                <w:lang w:val="eu-ES"/>
              </w:rPr>
              <w:t>1.- Helburua.</w:t>
            </w:r>
          </w:p>
          <w:p w:rsidR="002E0CE6" w:rsidRPr="005A1F06" w:rsidRDefault="002E0CE6" w:rsidP="00F53A47">
            <w:pPr>
              <w:pStyle w:val="Encabezado"/>
              <w:tabs>
                <w:tab w:val="clear" w:pos="4252"/>
                <w:tab w:val="clear" w:pos="8504"/>
              </w:tabs>
              <w:rPr>
                <w:rFonts w:ascii="Fira Sans Book" w:hAnsi="Fira Sans Book"/>
                <w:sz w:val="19"/>
                <w:szCs w:val="19"/>
                <w:lang w:val="eu-ES"/>
              </w:rPr>
            </w:pPr>
          </w:p>
          <w:p w:rsidR="002E0CE6" w:rsidRPr="005A1F06" w:rsidRDefault="002E0CE6" w:rsidP="00F53A47">
            <w:pPr>
              <w:pStyle w:val="Encabezado"/>
              <w:tabs>
                <w:tab w:val="clear" w:pos="4252"/>
                <w:tab w:val="clear" w:pos="8504"/>
              </w:tabs>
              <w:rPr>
                <w:rFonts w:ascii="Fira Sans Book" w:hAnsi="Fira Sans Book"/>
                <w:sz w:val="19"/>
                <w:szCs w:val="19"/>
                <w:lang w:val="eu-ES"/>
              </w:rPr>
            </w:pPr>
            <w:r w:rsidRPr="005A1F06">
              <w:rPr>
                <w:rFonts w:ascii="Fira Sans Book" w:hAnsi="Fira Sans Book"/>
                <w:sz w:val="19"/>
                <w:szCs w:val="19"/>
                <w:lang w:val="eu-ES"/>
              </w:rPr>
              <w:t>Norgehiagoka erregimenean, 20</w:t>
            </w:r>
            <w:r w:rsidR="00A33987">
              <w:rPr>
                <w:rFonts w:ascii="Fira Sans Book" w:hAnsi="Fira Sans Book"/>
                <w:sz w:val="19"/>
                <w:szCs w:val="19"/>
                <w:lang w:val="eu-ES"/>
              </w:rPr>
              <w:t>22</w:t>
            </w:r>
            <w:r w:rsidRPr="005A1F06">
              <w:rPr>
                <w:rFonts w:ascii="Fira Sans Book" w:hAnsi="Fira Sans Book"/>
                <w:sz w:val="19"/>
                <w:szCs w:val="19"/>
                <w:lang w:val="eu-ES"/>
              </w:rPr>
              <w:t xml:space="preserve">. urtean gauzatzeko, </w:t>
            </w:r>
            <w:r w:rsidR="00A33987">
              <w:rPr>
                <w:rFonts w:ascii="Fira Sans Book" w:hAnsi="Fira Sans Book"/>
                <w:sz w:val="19"/>
                <w:szCs w:val="19"/>
                <w:lang w:val="eu-ES"/>
              </w:rPr>
              <w:t>2021</w:t>
            </w:r>
            <w:r w:rsidR="00CD2CC1">
              <w:rPr>
                <w:rFonts w:ascii="Fira Sans Book" w:hAnsi="Fira Sans Book"/>
                <w:sz w:val="19"/>
                <w:szCs w:val="19"/>
                <w:lang w:val="eu-ES"/>
              </w:rPr>
              <w:t xml:space="preserve">ko </w:t>
            </w:r>
            <w:r w:rsidRPr="005A1F06">
              <w:rPr>
                <w:rFonts w:ascii="Fira Sans Book" w:hAnsi="Fira Sans Book"/>
                <w:sz w:val="19"/>
                <w:szCs w:val="19"/>
                <w:lang w:val="eu-ES"/>
              </w:rPr>
              <w:t>Garapenerako Lankidetzarako proiektuei emate</w:t>
            </w:r>
            <w:r w:rsidR="00857969">
              <w:rPr>
                <w:rFonts w:ascii="Fira Sans Book" w:hAnsi="Fira Sans Book"/>
                <w:sz w:val="19"/>
                <w:szCs w:val="19"/>
                <w:lang w:val="eu-ES"/>
              </w:rPr>
              <w:t>ko</w:t>
            </w:r>
            <w:r w:rsidRPr="005A1F06">
              <w:rPr>
                <w:rFonts w:ascii="Fira Sans Book" w:hAnsi="Fira Sans Book"/>
                <w:sz w:val="19"/>
                <w:szCs w:val="19"/>
                <w:lang w:val="eu-ES"/>
              </w:rPr>
              <w:t xml:space="preserve"> diru</w:t>
            </w:r>
            <w:r w:rsidR="00D7687B" w:rsidRPr="005A1F06">
              <w:rPr>
                <w:rFonts w:ascii="Fira Sans Book" w:hAnsi="Fira Sans Book"/>
                <w:sz w:val="19"/>
                <w:szCs w:val="19"/>
                <w:lang w:val="eu-ES"/>
              </w:rPr>
              <w:t>-</w:t>
            </w:r>
            <w:r w:rsidRPr="005A1F06">
              <w:rPr>
                <w:rFonts w:ascii="Fira Sans Book" w:hAnsi="Fira Sans Book"/>
                <w:sz w:val="19"/>
                <w:szCs w:val="19"/>
                <w:lang w:val="eu-ES"/>
              </w:rPr>
              <w:t>laguntza arautzea da oinarri hauen xedea.</w:t>
            </w:r>
          </w:p>
          <w:p w:rsidR="002E0CE6" w:rsidRPr="005A1F06" w:rsidRDefault="002E0CE6" w:rsidP="00F53A47">
            <w:pPr>
              <w:pStyle w:val="Encabezado"/>
              <w:tabs>
                <w:tab w:val="clear" w:pos="4252"/>
                <w:tab w:val="clear" w:pos="8504"/>
              </w:tabs>
              <w:rPr>
                <w:rFonts w:ascii="Fira Sans Book" w:hAnsi="Fira Sans Book"/>
                <w:sz w:val="19"/>
                <w:szCs w:val="19"/>
                <w:lang w:val="eu-ES"/>
              </w:rPr>
            </w:pPr>
          </w:p>
          <w:p w:rsidR="002E0CE6" w:rsidRPr="005A1F06" w:rsidRDefault="002E0CE6" w:rsidP="00F53A47">
            <w:pPr>
              <w:pStyle w:val="Encabezado"/>
              <w:tabs>
                <w:tab w:val="clear" w:pos="4252"/>
                <w:tab w:val="clear" w:pos="8504"/>
              </w:tabs>
              <w:rPr>
                <w:rFonts w:ascii="Fira Sans Book" w:hAnsi="Fira Sans Book"/>
                <w:sz w:val="19"/>
                <w:szCs w:val="19"/>
                <w:lang w:val="eu-ES"/>
              </w:rPr>
            </w:pPr>
          </w:p>
          <w:p w:rsidR="002E0CE6" w:rsidRPr="005A1F06" w:rsidRDefault="002E0CE6" w:rsidP="00F53A47">
            <w:pPr>
              <w:pStyle w:val="Encabezado"/>
              <w:tabs>
                <w:tab w:val="clear" w:pos="4252"/>
                <w:tab w:val="clear" w:pos="8504"/>
              </w:tabs>
              <w:rPr>
                <w:rFonts w:ascii="Fira Sans Book" w:hAnsi="Fira Sans Book"/>
                <w:sz w:val="19"/>
                <w:szCs w:val="19"/>
                <w:lang w:val="eu-ES"/>
              </w:rPr>
            </w:pPr>
            <w:r w:rsidRPr="005A1F06">
              <w:rPr>
                <w:rFonts w:ascii="Fira Sans Book" w:hAnsi="Fira Sans Book"/>
                <w:sz w:val="19"/>
                <w:szCs w:val="19"/>
                <w:lang w:val="eu-ES"/>
              </w:rPr>
              <w:t>Lankidetza eta gizarte sentsibilizazio proiektu zehatzei emango zaizkie laguntzak.</w:t>
            </w:r>
          </w:p>
          <w:p w:rsidR="002E0CE6" w:rsidRPr="005A1F06" w:rsidRDefault="002E0CE6" w:rsidP="00F53A47">
            <w:pPr>
              <w:pStyle w:val="Encabezado"/>
              <w:tabs>
                <w:tab w:val="clear" w:pos="4252"/>
                <w:tab w:val="clear" w:pos="8504"/>
              </w:tabs>
              <w:rPr>
                <w:rFonts w:ascii="Fira Sans Book" w:hAnsi="Fira Sans Book"/>
                <w:sz w:val="19"/>
                <w:szCs w:val="19"/>
                <w:lang w:val="eu-ES"/>
              </w:rPr>
            </w:pPr>
          </w:p>
          <w:p w:rsidR="00FC1C3F" w:rsidRPr="005A1F06" w:rsidRDefault="00FC1C3F" w:rsidP="00F53A47">
            <w:pPr>
              <w:pStyle w:val="Encabezado"/>
              <w:tabs>
                <w:tab w:val="clear" w:pos="4252"/>
                <w:tab w:val="clear" w:pos="8504"/>
              </w:tabs>
              <w:rPr>
                <w:rFonts w:ascii="Fira Sans Book" w:hAnsi="Fira Sans Book"/>
                <w:sz w:val="19"/>
                <w:szCs w:val="19"/>
                <w:lang w:val="eu-ES"/>
              </w:rPr>
            </w:pPr>
          </w:p>
          <w:p w:rsidR="002E0CE6" w:rsidRPr="005A1F06" w:rsidRDefault="002E0CE6" w:rsidP="00F53A47">
            <w:pPr>
              <w:pStyle w:val="Encabezado"/>
              <w:tabs>
                <w:tab w:val="clear" w:pos="4252"/>
                <w:tab w:val="clear" w:pos="8504"/>
              </w:tabs>
              <w:rPr>
                <w:rFonts w:ascii="Fira Sans Book" w:hAnsi="Fira Sans Book"/>
                <w:sz w:val="19"/>
                <w:szCs w:val="19"/>
                <w:lang w:val="eu-ES"/>
              </w:rPr>
            </w:pPr>
            <w:r w:rsidRPr="005A1F06">
              <w:rPr>
                <w:rFonts w:ascii="Fira Sans Book" w:hAnsi="Fira Sans Book"/>
                <w:sz w:val="19"/>
                <w:szCs w:val="19"/>
                <w:lang w:val="eu-ES"/>
              </w:rPr>
              <w:t>Garapenerako Lankidetzak, herrien arteko elkartasunaren adierazgarri, herrialderik behartsuenei lagundu nahi die, garapenaren bidean etengabe aurrera egin dezaten.</w:t>
            </w:r>
          </w:p>
          <w:p w:rsidR="002E0CE6" w:rsidRPr="005A1F06" w:rsidRDefault="002E0CE6" w:rsidP="00F53A47">
            <w:pPr>
              <w:rPr>
                <w:rFonts w:ascii="Fira Sans Book" w:hAnsi="Fira Sans Book"/>
                <w:sz w:val="19"/>
                <w:szCs w:val="19"/>
                <w:lang w:val="eu-ES"/>
              </w:rPr>
            </w:pPr>
          </w:p>
          <w:p w:rsidR="00A42119" w:rsidRPr="005A1F06" w:rsidRDefault="00A42119" w:rsidP="00F53A47">
            <w:pPr>
              <w:rPr>
                <w:rFonts w:ascii="Fira Sans Book" w:hAnsi="Fira Sans Book"/>
                <w:sz w:val="19"/>
                <w:szCs w:val="19"/>
                <w:lang w:val="eu-ES"/>
              </w:rPr>
            </w:pPr>
          </w:p>
          <w:p w:rsidR="002E0CE6" w:rsidRPr="005A1F06" w:rsidRDefault="002E0CE6" w:rsidP="00F53A47">
            <w:pPr>
              <w:rPr>
                <w:rFonts w:ascii="Fira Sans Book" w:hAnsi="Fira Sans Book"/>
                <w:b/>
                <w:bCs/>
                <w:sz w:val="19"/>
                <w:szCs w:val="19"/>
                <w:lang w:val="eu-ES"/>
              </w:rPr>
            </w:pPr>
            <w:r w:rsidRPr="005A1F06">
              <w:rPr>
                <w:rFonts w:ascii="Fira Sans Book" w:hAnsi="Fira Sans Book"/>
                <w:b/>
                <w:bCs/>
                <w:sz w:val="19"/>
                <w:szCs w:val="19"/>
                <w:lang w:val="eu-ES"/>
              </w:rPr>
              <w:t>2.- Erakunde Onuradunak</w:t>
            </w:r>
          </w:p>
          <w:p w:rsidR="002E0CE6" w:rsidRPr="005A1F06" w:rsidRDefault="002E0CE6" w:rsidP="00F53A47">
            <w:pPr>
              <w:pStyle w:val="Sangra3detindependiente"/>
              <w:rPr>
                <w:rFonts w:ascii="Fira Sans Book" w:hAnsi="Fira Sans Book"/>
                <w:sz w:val="19"/>
                <w:szCs w:val="19"/>
                <w:lang w:val="eu-ES"/>
              </w:rPr>
            </w:pPr>
          </w:p>
          <w:p w:rsidR="002E0CE6" w:rsidRPr="005A1F06" w:rsidRDefault="00A30C2E" w:rsidP="00F53A47">
            <w:pPr>
              <w:pStyle w:val="Encabezado"/>
              <w:tabs>
                <w:tab w:val="clear" w:pos="4252"/>
                <w:tab w:val="clear" w:pos="8504"/>
              </w:tabs>
              <w:rPr>
                <w:rFonts w:ascii="Fira Sans Book" w:hAnsi="Fira Sans Book"/>
                <w:sz w:val="19"/>
                <w:szCs w:val="19"/>
                <w:lang w:val="eu-ES"/>
              </w:rPr>
            </w:pPr>
            <w:r>
              <w:rPr>
                <w:rFonts w:ascii="Fira Sans Book" w:hAnsi="Fira Sans Book"/>
                <w:sz w:val="19"/>
                <w:szCs w:val="19"/>
                <w:lang w:val="eu-ES"/>
              </w:rPr>
              <w:t>2.1.- 2021</w:t>
            </w:r>
            <w:r w:rsidR="002E0CE6" w:rsidRPr="005A1F06">
              <w:rPr>
                <w:rFonts w:ascii="Fira Sans Book" w:hAnsi="Fira Sans Book"/>
                <w:sz w:val="19"/>
                <w:szCs w:val="19"/>
                <w:lang w:val="eu-ES"/>
              </w:rPr>
              <w:t xml:space="preserve"> Garapenerako Lankidetzaren alde lan egiten duten pertsona juridikoak edukiko dute onuradun izateko aukera.</w:t>
            </w:r>
          </w:p>
          <w:p w:rsidR="002E0CE6" w:rsidRPr="005A1F06" w:rsidRDefault="002E0CE6" w:rsidP="00F53A47">
            <w:pPr>
              <w:ind w:firstLine="0"/>
              <w:rPr>
                <w:rFonts w:ascii="Fira Sans Book" w:hAnsi="Fira Sans Book"/>
                <w:sz w:val="19"/>
                <w:szCs w:val="19"/>
                <w:lang w:val="eu-ES"/>
              </w:rPr>
            </w:pPr>
          </w:p>
          <w:p w:rsidR="002E0CE6" w:rsidRPr="005A1F06" w:rsidRDefault="002E0CE6" w:rsidP="00BF4278">
            <w:pPr>
              <w:numPr>
                <w:ilvl w:val="0"/>
                <w:numId w:val="29"/>
              </w:numPr>
              <w:tabs>
                <w:tab w:val="clear" w:pos="2648"/>
              </w:tabs>
              <w:ind w:left="567" w:hanging="283"/>
              <w:rPr>
                <w:rFonts w:ascii="Fira Sans Book" w:hAnsi="Fira Sans Book"/>
                <w:sz w:val="19"/>
                <w:szCs w:val="19"/>
                <w:lang w:val="eu-ES"/>
              </w:rPr>
            </w:pPr>
            <w:r w:rsidRPr="005A1F06">
              <w:rPr>
                <w:rFonts w:ascii="Fira Sans Book" w:hAnsi="Fira Sans Book"/>
                <w:sz w:val="19"/>
                <w:szCs w:val="19"/>
                <w:lang w:val="eu-ES"/>
              </w:rPr>
              <w:t>Garapenerako Gobernuz Kanpoko Erakundeak (GGKE).</w:t>
            </w:r>
          </w:p>
          <w:p w:rsidR="00BF4278" w:rsidRPr="005A1F06" w:rsidRDefault="00BF4278" w:rsidP="00BF4278">
            <w:pPr>
              <w:ind w:firstLine="0"/>
              <w:rPr>
                <w:rFonts w:ascii="Fira Sans Book" w:hAnsi="Fira Sans Book"/>
                <w:sz w:val="19"/>
                <w:szCs w:val="19"/>
                <w:lang w:val="eu-ES"/>
              </w:rPr>
            </w:pPr>
          </w:p>
          <w:p w:rsidR="002E0CE6" w:rsidRPr="005A1F06" w:rsidRDefault="002E0CE6" w:rsidP="00BF4278">
            <w:pPr>
              <w:numPr>
                <w:ilvl w:val="0"/>
                <w:numId w:val="29"/>
              </w:numPr>
              <w:tabs>
                <w:tab w:val="clear" w:pos="2648"/>
              </w:tabs>
              <w:ind w:left="567" w:hanging="283"/>
              <w:rPr>
                <w:rFonts w:ascii="Fira Sans Book" w:hAnsi="Fira Sans Book"/>
                <w:sz w:val="19"/>
                <w:szCs w:val="19"/>
                <w:lang w:val="eu-ES"/>
              </w:rPr>
            </w:pPr>
            <w:r w:rsidRPr="005A1F06">
              <w:rPr>
                <w:rFonts w:ascii="Fira Sans Book" w:hAnsi="Fira Sans Book"/>
                <w:sz w:val="19"/>
                <w:szCs w:val="19"/>
                <w:lang w:val="eu-ES"/>
              </w:rPr>
              <w:t>Garapenerako Lankidetzaren alde lan egiten duten nortasun juridikodun irabaz asmorik gabeko Elkarte eta Erakundeak.</w:t>
            </w:r>
          </w:p>
          <w:p w:rsidR="002E0CE6" w:rsidRPr="005A1F06" w:rsidRDefault="002E0CE6" w:rsidP="00F53A47">
            <w:pPr>
              <w:pStyle w:val="Sangra3detindependiente"/>
              <w:ind w:left="284"/>
              <w:rPr>
                <w:rFonts w:ascii="Fira Sans Book" w:hAnsi="Fira Sans Book"/>
                <w:sz w:val="19"/>
                <w:szCs w:val="19"/>
                <w:lang w:val="eu-ES"/>
              </w:rPr>
            </w:pPr>
          </w:p>
          <w:p w:rsidR="00A42119" w:rsidRPr="005A1F06" w:rsidRDefault="00A42119" w:rsidP="00F53A47">
            <w:pPr>
              <w:pStyle w:val="Sangra3detindependiente"/>
              <w:ind w:left="284"/>
              <w:rPr>
                <w:rFonts w:ascii="Fira Sans Book" w:hAnsi="Fira Sans Book"/>
                <w:sz w:val="19"/>
                <w:szCs w:val="19"/>
                <w:lang w:val="eu-ES"/>
              </w:rPr>
            </w:pPr>
          </w:p>
          <w:p w:rsidR="002E0CE6" w:rsidRPr="005A1F06" w:rsidRDefault="002E0CE6" w:rsidP="00F53A47">
            <w:pPr>
              <w:pStyle w:val="Encabezado"/>
              <w:tabs>
                <w:tab w:val="clear" w:pos="4252"/>
                <w:tab w:val="clear" w:pos="8504"/>
              </w:tabs>
              <w:rPr>
                <w:rFonts w:ascii="Fira Sans Book" w:hAnsi="Fira Sans Book"/>
                <w:sz w:val="19"/>
                <w:szCs w:val="19"/>
                <w:lang w:val="eu-ES"/>
              </w:rPr>
            </w:pPr>
            <w:r w:rsidRPr="005A1F06">
              <w:rPr>
                <w:rFonts w:ascii="Fira Sans Book" w:hAnsi="Fira Sans Book"/>
                <w:sz w:val="19"/>
                <w:szCs w:val="19"/>
                <w:lang w:val="eu-ES"/>
              </w:rPr>
              <w:t xml:space="preserve">2.2.- Diru-laguntzak eskatzeko, elkarteak eta erakundeak, ondoko oinarri espezifikoetan, </w:t>
            </w:r>
            <w:r w:rsidR="007D29B8" w:rsidRPr="005A1F06">
              <w:rPr>
                <w:rFonts w:ascii="Fira Sans Book" w:hAnsi="Fira Sans Book"/>
                <w:sz w:val="19"/>
                <w:szCs w:val="19"/>
                <w:lang w:val="eu-ES"/>
              </w:rPr>
              <w:t xml:space="preserve">Iurretako Udalerriko Diru-laguntzei buruzko Ordenantza Orokorrean </w:t>
            </w:r>
            <w:r w:rsidRPr="005A1F06">
              <w:rPr>
                <w:rFonts w:ascii="Fira Sans Book" w:hAnsi="Fira Sans Book"/>
                <w:sz w:val="19"/>
                <w:szCs w:val="19"/>
                <w:lang w:val="eu-ES"/>
              </w:rPr>
              <w:t>eta gainontzeko arautegian ezarritako baldintzak bete beharko dituzte.</w:t>
            </w:r>
          </w:p>
          <w:p w:rsidR="002E0CE6" w:rsidRPr="005A1F06" w:rsidRDefault="002E0CE6" w:rsidP="00F53A47">
            <w:pPr>
              <w:pStyle w:val="Sangra3detindependiente"/>
              <w:ind w:left="284"/>
              <w:rPr>
                <w:rFonts w:ascii="Fira Sans Book" w:hAnsi="Fira Sans Book"/>
                <w:sz w:val="19"/>
                <w:szCs w:val="19"/>
                <w:lang w:val="eu-ES"/>
              </w:rPr>
            </w:pPr>
          </w:p>
          <w:p w:rsidR="007D29B8" w:rsidRPr="005A1F06" w:rsidRDefault="007D29B8" w:rsidP="00F53A47">
            <w:pPr>
              <w:pStyle w:val="Sangra3detindependiente"/>
              <w:ind w:left="284"/>
              <w:rPr>
                <w:rFonts w:ascii="Fira Sans Book" w:hAnsi="Fira Sans Book"/>
                <w:sz w:val="19"/>
                <w:szCs w:val="19"/>
                <w:lang w:val="eu-ES"/>
              </w:rPr>
            </w:pPr>
          </w:p>
          <w:p w:rsidR="002E0CE6" w:rsidRPr="005A1F06" w:rsidRDefault="002E0CE6" w:rsidP="007F7F96">
            <w:pPr>
              <w:pStyle w:val="ConvocatoriacastellanoII"/>
              <w:numPr>
                <w:ilvl w:val="0"/>
                <w:numId w:val="33"/>
              </w:numPr>
              <w:tabs>
                <w:tab w:val="clear" w:pos="2149"/>
                <w:tab w:val="num" w:pos="641"/>
              </w:tabs>
              <w:spacing w:before="40" w:after="40"/>
              <w:ind w:left="641" w:right="142" w:hanging="284"/>
              <w:rPr>
                <w:rFonts w:ascii="Fira Sans Book" w:hAnsi="Fira Sans Book"/>
                <w:sz w:val="19"/>
                <w:szCs w:val="19"/>
                <w:lang w:val="eu-ES"/>
              </w:rPr>
            </w:pPr>
            <w:r w:rsidRPr="005A1F06">
              <w:rPr>
                <w:rFonts w:ascii="Fira Sans Book" w:hAnsi="Fira Sans Book"/>
                <w:sz w:val="19"/>
                <w:szCs w:val="19"/>
                <w:lang w:val="eu-ES"/>
              </w:rPr>
              <w:t>Legalki eratuak eta dagokion erregistro publikoan inskribaturik egotea, gutxienez urte beteko antzinatasunarekin.</w:t>
            </w:r>
          </w:p>
          <w:p w:rsidR="00EF1982" w:rsidRPr="005A1F06" w:rsidRDefault="002E0CE6" w:rsidP="007F7F96">
            <w:pPr>
              <w:pStyle w:val="ConvocatoriacastellanoII"/>
              <w:numPr>
                <w:ilvl w:val="0"/>
                <w:numId w:val="33"/>
              </w:numPr>
              <w:tabs>
                <w:tab w:val="clear" w:pos="2149"/>
                <w:tab w:val="num" w:pos="641"/>
              </w:tabs>
              <w:spacing w:before="40" w:after="40"/>
              <w:ind w:left="641" w:right="142" w:hanging="284"/>
              <w:rPr>
                <w:rFonts w:ascii="Fira Sans Book" w:hAnsi="Fira Sans Book"/>
                <w:sz w:val="19"/>
                <w:szCs w:val="19"/>
                <w:lang w:val="eu-ES"/>
              </w:rPr>
            </w:pPr>
            <w:r w:rsidRPr="005A1F06">
              <w:rPr>
                <w:rFonts w:ascii="Fira Sans Book" w:hAnsi="Fira Sans Book"/>
                <w:sz w:val="19"/>
                <w:szCs w:val="19"/>
                <w:lang w:val="eu-ES"/>
              </w:rPr>
              <w:t>Bere helburuetan Garapenerako Lankidetzako ekintzak aurrera eramatea egotea, lagunkidetasuna landu eta lankidetza izatea helburu nagusia.</w:t>
            </w:r>
          </w:p>
          <w:p w:rsidR="002E0CE6" w:rsidRPr="005A1F06" w:rsidRDefault="002E0CE6" w:rsidP="007F7F96">
            <w:pPr>
              <w:pStyle w:val="ConvocatoriacastellanoII"/>
              <w:numPr>
                <w:ilvl w:val="0"/>
                <w:numId w:val="33"/>
              </w:numPr>
              <w:tabs>
                <w:tab w:val="clear" w:pos="2149"/>
                <w:tab w:val="num" w:pos="641"/>
              </w:tabs>
              <w:spacing w:before="40" w:after="40"/>
              <w:ind w:left="641" w:right="142" w:hanging="284"/>
              <w:rPr>
                <w:rFonts w:ascii="Fira Sans Book" w:hAnsi="Fira Sans Book"/>
                <w:sz w:val="19"/>
                <w:szCs w:val="19"/>
                <w:lang w:val="eu-ES"/>
              </w:rPr>
            </w:pPr>
            <w:r w:rsidRPr="005A1F06">
              <w:rPr>
                <w:rFonts w:ascii="Fira Sans Book" w:hAnsi="Fira Sans Book"/>
                <w:sz w:val="19"/>
                <w:szCs w:val="19"/>
                <w:lang w:val="eu-ES"/>
              </w:rPr>
              <w:t>Irabazi-asmorik ez edukitzea.</w:t>
            </w:r>
          </w:p>
          <w:p w:rsidR="002E0CE6" w:rsidRPr="005A1F06" w:rsidRDefault="002E0CE6" w:rsidP="007F7F96">
            <w:pPr>
              <w:pStyle w:val="ConvocatoriacastellanoII"/>
              <w:numPr>
                <w:ilvl w:val="0"/>
                <w:numId w:val="33"/>
              </w:numPr>
              <w:tabs>
                <w:tab w:val="clear" w:pos="2149"/>
                <w:tab w:val="num" w:pos="641"/>
              </w:tabs>
              <w:spacing w:before="40" w:after="40"/>
              <w:ind w:left="641" w:right="142" w:hanging="284"/>
              <w:rPr>
                <w:rFonts w:ascii="Fira Sans Book" w:hAnsi="Fira Sans Book"/>
                <w:sz w:val="19"/>
                <w:szCs w:val="19"/>
                <w:lang w:val="eu-ES"/>
              </w:rPr>
            </w:pPr>
            <w:r w:rsidRPr="005A1F06">
              <w:rPr>
                <w:rFonts w:ascii="Fira Sans Book" w:hAnsi="Fira Sans Book"/>
                <w:sz w:val="19"/>
                <w:szCs w:val="19"/>
                <w:lang w:val="eu-ES"/>
              </w:rPr>
              <w:lastRenderedPageBreak/>
              <w:t>Elkarlanerako ekintzetan esperientzia ziurtatu. Helburuak betetzeko azpiegitura egokia izatea.</w:t>
            </w:r>
          </w:p>
          <w:p w:rsidR="00A42119" w:rsidRPr="005A1F06" w:rsidRDefault="00A42119" w:rsidP="00C82BBB">
            <w:pPr>
              <w:pStyle w:val="ConvocatoriacastellanoII"/>
              <w:tabs>
                <w:tab w:val="clear" w:pos="360"/>
              </w:tabs>
              <w:spacing w:before="40" w:after="40"/>
              <w:ind w:left="0" w:right="142" w:firstLine="0"/>
              <w:rPr>
                <w:rFonts w:ascii="Fira Sans Book" w:hAnsi="Fira Sans Book"/>
                <w:sz w:val="19"/>
                <w:szCs w:val="19"/>
                <w:lang w:val="eu-ES"/>
              </w:rPr>
            </w:pPr>
          </w:p>
          <w:p w:rsidR="002E0CE6" w:rsidRPr="005A1F06" w:rsidRDefault="002E0CE6" w:rsidP="007F7F96">
            <w:pPr>
              <w:pStyle w:val="ConvocatoriacastellanoII"/>
              <w:numPr>
                <w:ilvl w:val="0"/>
                <w:numId w:val="33"/>
              </w:numPr>
              <w:tabs>
                <w:tab w:val="clear" w:pos="2149"/>
                <w:tab w:val="num" w:pos="641"/>
              </w:tabs>
              <w:spacing w:before="40" w:after="40"/>
              <w:ind w:left="641" w:right="142" w:hanging="284"/>
              <w:rPr>
                <w:rFonts w:ascii="Fira Sans Book" w:hAnsi="Fira Sans Book"/>
                <w:sz w:val="19"/>
                <w:szCs w:val="19"/>
                <w:lang w:val="eu-ES"/>
              </w:rPr>
            </w:pPr>
            <w:r w:rsidRPr="005A1F06">
              <w:rPr>
                <w:rFonts w:ascii="Fira Sans Book" w:hAnsi="Fira Sans Book"/>
                <w:sz w:val="19"/>
                <w:szCs w:val="19"/>
                <w:lang w:val="eu-ES"/>
              </w:rPr>
              <w:t>Euskal Autonomi Erkidegoan (EAE) egoitza izatea edota Garapenerako bidean dauden Elkarte edo Erakundea izanez gero, Iurretako batekin hizketakide-harremanak izatea.</w:t>
            </w:r>
          </w:p>
          <w:p w:rsidR="00BF4278" w:rsidRPr="005A1F06" w:rsidRDefault="00BF4278" w:rsidP="00C82BBB">
            <w:pPr>
              <w:pStyle w:val="ConvocatoriacastellanoII"/>
              <w:tabs>
                <w:tab w:val="clear" w:pos="360"/>
              </w:tabs>
              <w:spacing w:before="40" w:after="40"/>
              <w:ind w:left="0" w:right="142" w:firstLine="0"/>
              <w:rPr>
                <w:rFonts w:ascii="Fira Sans Book" w:hAnsi="Fira Sans Book"/>
                <w:sz w:val="4"/>
                <w:szCs w:val="4"/>
                <w:lang w:val="eu-ES"/>
              </w:rPr>
            </w:pPr>
          </w:p>
          <w:p w:rsidR="00185088" w:rsidRPr="005A1F06" w:rsidRDefault="00185088" w:rsidP="00C82BBB">
            <w:pPr>
              <w:pStyle w:val="ConvocatoriacastellanoII"/>
              <w:tabs>
                <w:tab w:val="clear" w:pos="360"/>
              </w:tabs>
              <w:spacing w:before="40" w:after="40"/>
              <w:ind w:left="0" w:right="142" w:firstLine="0"/>
              <w:rPr>
                <w:rFonts w:ascii="Fira Sans Book" w:hAnsi="Fira Sans Book"/>
                <w:sz w:val="8"/>
                <w:szCs w:val="8"/>
                <w:lang w:val="eu-ES"/>
              </w:rPr>
            </w:pPr>
          </w:p>
          <w:p w:rsidR="002E0CE6" w:rsidRPr="005A1F06" w:rsidRDefault="002E0CE6" w:rsidP="007F7F96">
            <w:pPr>
              <w:pStyle w:val="ConvocatoriacastellanoII"/>
              <w:numPr>
                <w:ilvl w:val="0"/>
                <w:numId w:val="33"/>
              </w:numPr>
              <w:tabs>
                <w:tab w:val="clear" w:pos="2149"/>
                <w:tab w:val="num" w:pos="641"/>
              </w:tabs>
              <w:spacing w:before="40" w:after="40"/>
              <w:ind w:left="641" w:right="142" w:hanging="284"/>
              <w:rPr>
                <w:rFonts w:ascii="Fira Sans Book" w:hAnsi="Fira Sans Book"/>
                <w:sz w:val="19"/>
                <w:szCs w:val="19"/>
                <w:lang w:val="eu-ES"/>
              </w:rPr>
            </w:pPr>
            <w:r w:rsidRPr="005A1F06">
              <w:rPr>
                <w:rFonts w:ascii="Fira Sans Book" w:hAnsi="Fira Sans Book"/>
                <w:sz w:val="19"/>
                <w:szCs w:val="19"/>
                <w:lang w:val="eu-ES"/>
              </w:rPr>
              <w:t>Egokia den publizitatea eman beharko zaio onuradunen aldetik, hau da, jasotako finantziazio publikoarena.</w:t>
            </w:r>
          </w:p>
          <w:p w:rsidR="00530454" w:rsidRPr="005A1F06" w:rsidRDefault="00530454" w:rsidP="00530454">
            <w:pPr>
              <w:pStyle w:val="ConvocatoriacastellanoII"/>
              <w:tabs>
                <w:tab w:val="clear" w:pos="360"/>
              </w:tabs>
              <w:spacing w:before="120"/>
              <w:ind w:left="0" w:firstLine="0"/>
              <w:rPr>
                <w:rFonts w:ascii="Fira Sans Book" w:hAnsi="Fira Sans Book"/>
                <w:sz w:val="19"/>
                <w:szCs w:val="19"/>
                <w:lang w:val="eu-ES"/>
              </w:rPr>
            </w:pPr>
          </w:p>
          <w:p w:rsidR="002E0CE6" w:rsidRPr="005A1F06" w:rsidRDefault="002E0CE6" w:rsidP="00F53A47">
            <w:pPr>
              <w:pStyle w:val="Encabezado"/>
              <w:tabs>
                <w:tab w:val="clear" w:pos="4252"/>
                <w:tab w:val="clear" w:pos="8504"/>
              </w:tabs>
              <w:rPr>
                <w:rFonts w:ascii="Fira Sans Book" w:hAnsi="Fira Sans Book"/>
                <w:sz w:val="19"/>
                <w:szCs w:val="19"/>
                <w:lang w:val="eu-ES"/>
              </w:rPr>
            </w:pPr>
            <w:r w:rsidRPr="005A1F06">
              <w:rPr>
                <w:rFonts w:ascii="Fira Sans Book" w:hAnsi="Fira Sans Book"/>
                <w:sz w:val="19"/>
                <w:szCs w:val="19"/>
                <w:lang w:val="eu-ES"/>
              </w:rPr>
              <w:t>2.3.- Hauek ez dira erakunde onuraduntzat joko:</w:t>
            </w:r>
          </w:p>
          <w:p w:rsidR="00FC1C3F" w:rsidRPr="005A1F06" w:rsidRDefault="00FC1C3F" w:rsidP="00F53A47">
            <w:pPr>
              <w:pStyle w:val="Encabezado"/>
              <w:tabs>
                <w:tab w:val="clear" w:pos="4252"/>
                <w:tab w:val="clear" w:pos="8504"/>
              </w:tabs>
              <w:rPr>
                <w:rFonts w:ascii="Fira Sans Book" w:hAnsi="Fira Sans Book"/>
                <w:sz w:val="19"/>
                <w:szCs w:val="19"/>
                <w:lang w:val="eu-ES"/>
              </w:rPr>
            </w:pPr>
          </w:p>
          <w:p w:rsidR="002E0CE6" w:rsidRPr="005A1F06" w:rsidRDefault="002E0CE6" w:rsidP="00F53A47">
            <w:pPr>
              <w:pStyle w:val="ConvocatoriacastellanoII"/>
              <w:numPr>
                <w:ilvl w:val="0"/>
                <w:numId w:val="30"/>
              </w:numPr>
              <w:tabs>
                <w:tab w:val="clear" w:pos="2149"/>
                <w:tab w:val="num" w:pos="922"/>
              </w:tabs>
              <w:ind w:left="922" w:hanging="278"/>
              <w:rPr>
                <w:rFonts w:ascii="Fira Sans Book" w:hAnsi="Fira Sans Book"/>
                <w:sz w:val="19"/>
                <w:szCs w:val="19"/>
                <w:lang w:val="eu-ES"/>
              </w:rPr>
            </w:pPr>
            <w:r w:rsidRPr="005A1F06">
              <w:rPr>
                <w:rFonts w:ascii="Fira Sans Book" w:hAnsi="Fira Sans Book"/>
                <w:sz w:val="19"/>
                <w:szCs w:val="19"/>
                <w:lang w:val="eu-ES"/>
              </w:rPr>
              <w:t>Emakumeen eta Gizonen Berdintasunerako otsailaren 18ko 4/2005 Legeko 24</w:t>
            </w:r>
            <w:r w:rsidR="00B255CF" w:rsidRPr="005A1F06">
              <w:rPr>
                <w:rFonts w:ascii="Fira Sans Book" w:hAnsi="Fira Sans Book"/>
                <w:sz w:val="19"/>
                <w:szCs w:val="19"/>
                <w:lang w:val="eu-ES"/>
              </w:rPr>
              <w:t>.</w:t>
            </w:r>
            <w:r w:rsidRPr="005A1F06">
              <w:rPr>
                <w:rFonts w:ascii="Fira Sans Book" w:hAnsi="Fira Sans Book"/>
                <w:sz w:val="19"/>
                <w:szCs w:val="19"/>
                <w:lang w:val="eu-ES"/>
              </w:rPr>
              <w:t xml:space="preserve"> artikuluan xedatutakoaren arabera beren onarpen edo funtzionamendu prozesuetan sexuagatik diskriminatzen duten elkarte eta erakundeak.</w:t>
            </w:r>
          </w:p>
          <w:p w:rsidR="002E0CE6" w:rsidRPr="005A1F06" w:rsidRDefault="002E0CE6" w:rsidP="00F53A47">
            <w:pPr>
              <w:pStyle w:val="ConvocatoriacastellanoII"/>
              <w:tabs>
                <w:tab w:val="clear" w:pos="360"/>
              </w:tabs>
              <w:ind w:left="0" w:hanging="278"/>
              <w:rPr>
                <w:rFonts w:ascii="Fira Sans Book" w:hAnsi="Fira Sans Book"/>
                <w:sz w:val="19"/>
                <w:szCs w:val="19"/>
                <w:lang w:val="eu-ES"/>
              </w:rPr>
            </w:pPr>
          </w:p>
          <w:p w:rsidR="002E0CE6" w:rsidRPr="005A1F06" w:rsidRDefault="002E0CE6" w:rsidP="00F53A47">
            <w:pPr>
              <w:pStyle w:val="ConvocatoriacastellanoII"/>
              <w:numPr>
                <w:ilvl w:val="0"/>
                <w:numId w:val="30"/>
              </w:numPr>
              <w:tabs>
                <w:tab w:val="clear" w:pos="2149"/>
                <w:tab w:val="num" w:pos="922"/>
              </w:tabs>
              <w:ind w:left="924" w:hanging="278"/>
              <w:rPr>
                <w:rFonts w:ascii="Fira Sans Book" w:hAnsi="Fira Sans Book"/>
                <w:sz w:val="19"/>
                <w:szCs w:val="19"/>
                <w:lang w:val="eu-ES"/>
              </w:rPr>
            </w:pPr>
            <w:r w:rsidRPr="005A1F06">
              <w:rPr>
                <w:rFonts w:ascii="Fira Sans Book" w:hAnsi="Fira Sans Book"/>
                <w:sz w:val="19"/>
                <w:szCs w:val="19"/>
                <w:lang w:val="eu-ES"/>
              </w:rPr>
              <w:t>Sexu diskriminazioagatik zehapen administratibo edo penalen bat izan duten pertsona fisiko eta/edo juridikoak, kasuan kasuko zehapenean ezarritako epean, Emakumeen eta Gizonen Berdintasunerako otsailaren 18ko 4/2005 Legeko 3 (1) artikuluan xedatutakoarekin bat eta Emakume eta Gizonen arteko benetako Berdintasunari buruzko martxoaren 22ko 3/2007 Lege Organikoa.</w:t>
            </w:r>
          </w:p>
          <w:p w:rsidR="00A42119" w:rsidRPr="005A1F06" w:rsidRDefault="00A42119" w:rsidP="00F53A47">
            <w:pPr>
              <w:pStyle w:val="Prrafodelista"/>
              <w:rPr>
                <w:rFonts w:ascii="Fira Sans Book" w:hAnsi="Fira Sans Book"/>
                <w:sz w:val="19"/>
                <w:szCs w:val="19"/>
                <w:lang w:val="eu-ES"/>
              </w:rPr>
            </w:pPr>
          </w:p>
          <w:p w:rsidR="00161A9A" w:rsidRDefault="00161A9A" w:rsidP="00F53A47">
            <w:pPr>
              <w:pStyle w:val="Encabezado"/>
              <w:tabs>
                <w:tab w:val="clear" w:pos="4252"/>
                <w:tab w:val="clear" w:pos="8504"/>
              </w:tabs>
              <w:rPr>
                <w:rFonts w:ascii="Fira Sans Book" w:hAnsi="Fira Sans Book"/>
                <w:sz w:val="19"/>
                <w:szCs w:val="19"/>
                <w:lang w:val="eu-ES"/>
              </w:rPr>
            </w:pPr>
          </w:p>
          <w:p w:rsidR="00161A9A" w:rsidRDefault="00161A9A" w:rsidP="00F53A47">
            <w:pPr>
              <w:pStyle w:val="Encabezado"/>
              <w:tabs>
                <w:tab w:val="clear" w:pos="4252"/>
                <w:tab w:val="clear" w:pos="8504"/>
              </w:tabs>
              <w:rPr>
                <w:rFonts w:ascii="Fira Sans Book" w:hAnsi="Fira Sans Book"/>
                <w:sz w:val="19"/>
                <w:szCs w:val="19"/>
                <w:lang w:val="eu-ES"/>
              </w:rPr>
            </w:pPr>
          </w:p>
          <w:p w:rsidR="002E0CE6" w:rsidRPr="005A1F06" w:rsidRDefault="002E0CE6" w:rsidP="00F53A47">
            <w:pPr>
              <w:pStyle w:val="Encabezado"/>
              <w:tabs>
                <w:tab w:val="clear" w:pos="4252"/>
                <w:tab w:val="clear" w:pos="8504"/>
              </w:tabs>
              <w:rPr>
                <w:rFonts w:ascii="Fira Sans Book" w:hAnsi="Fira Sans Book"/>
                <w:sz w:val="19"/>
                <w:szCs w:val="19"/>
                <w:lang w:val="eu-ES"/>
              </w:rPr>
            </w:pPr>
            <w:r w:rsidRPr="005A1F06">
              <w:rPr>
                <w:rFonts w:ascii="Fira Sans Book" w:hAnsi="Fira Sans Book"/>
                <w:sz w:val="19"/>
                <w:szCs w:val="19"/>
                <w:lang w:val="eu-ES"/>
              </w:rPr>
              <w:t>2.4.</w:t>
            </w:r>
            <w:r w:rsidR="008B0563" w:rsidRPr="005A1F06">
              <w:rPr>
                <w:rFonts w:ascii="Fira Sans Book" w:hAnsi="Fira Sans Book"/>
                <w:sz w:val="19"/>
                <w:szCs w:val="19"/>
                <w:lang w:val="eu-ES"/>
              </w:rPr>
              <w:t>-</w:t>
            </w:r>
            <w:r w:rsidRPr="005A1F06">
              <w:rPr>
                <w:rFonts w:ascii="Fira Sans Book" w:hAnsi="Fira Sans Book"/>
                <w:sz w:val="19"/>
                <w:szCs w:val="19"/>
                <w:lang w:val="eu-ES"/>
              </w:rPr>
              <w:t xml:space="preserve"> Herri Administrazioko Erakunde edo Zerbitzuak eta banketxe eta aurrezki kutxak ezingo dute diru</w:t>
            </w:r>
            <w:r w:rsidR="00A42119" w:rsidRPr="005A1F06">
              <w:rPr>
                <w:rFonts w:ascii="Fira Sans Book" w:hAnsi="Fira Sans Book"/>
                <w:sz w:val="19"/>
                <w:szCs w:val="19"/>
                <w:lang w:val="eu-ES"/>
              </w:rPr>
              <w:t>-</w:t>
            </w:r>
            <w:r w:rsidRPr="005A1F06">
              <w:rPr>
                <w:rFonts w:ascii="Fira Sans Book" w:hAnsi="Fira Sans Book"/>
                <w:sz w:val="19"/>
                <w:szCs w:val="19"/>
                <w:lang w:val="eu-ES"/>
              </w:rPr>
              <w:t>laguntzarik jaso.</w:t>
            </w:r>
          </w:p>
          <w:p w:rsidR="002E0CE6" w:rsidRPr="005A1F06" w:rsidRDefault="002E0CE6" w:rsidP="00F53A47">
            <w:pPr>
              <w:rPr>
                <w:rFonts w:ascii="Fira Sans Book" w:hAnsi="Fira Sans Book"/>
                <w:sz w:val="19"/>
                <w:szCs w:val="19"/>
                <w:lang w:val="eu-ES"/>
              </w:rPr>
            </w:pPr>
          </w:p>
          <w:p w:rsidR="002E0CE6" w:rsidRPr="005A1F06" w:rsidRDefault="002E0CE6" w:rsidP="00F53A47">
            <w:pPr>
              <w:pStyle w:val="TEXTONotificacincolumnas"/>
              <w:ind w:firstLine="709"/>
              <w:rPr>
                <w:rFonts w:ascii="Fira Sans Book" w:hAnsi="Fira Sans Book"/>
                <w:sz w:val="19"/>
                <w:szCs w:val="19"/>
                <w:lang w:val="eu-ES"/>
              </w:rPr>
            </w:pPr>
          </w:p>
          <w:p w:rsidR="002E0CE6" w:rsidRPr="005A1F06" w:rsidRDefault="002E0CE6" w:rsidP="00F53A47">
            <w:pPr>
              <w:rPr>
                <w:rFonts w:ascii="Fira Sans Book" w:hAnsi="Fira Sans Book"/>
                <w:b/>
                <w:bCs/>
                <w:sz w:val="19"/>
                <w:szCs w:val="19"/>
                <w:lang w:val="eu-ES"/>
              </w:rPr>
            </w:pPr>
            <w:r w:rsidRPr="005A1F06">
              <w:rPr>
                <w:rFonts w:ascii="Fira Sans Book" w:hAnsi="Fira Sans Book"/>
                <w:b/>
                <w:bCs/>
                <w:sz w:val="19"/>
                <w:szCs w:val="19"/>
                <w:lang w:val="eu-ES"/>
              </w:rPr>
              <w:t>3.- Diruz lagunduko den gehienezko zenbatekoa guztira</w:t>
            </w:r>
          </w:p>
          <w:p w:rsidR="002E0CE6" w:rsidRPr="005A1F06" w:rsidRDefault="002E0CE6" w:rsidP="00F53A47">
            <w:pPr>
              <w:pStyle w:val="TEXTONotificacincolumnas"/>
              <w:ind w:firstLine="709"/>
              <w:rPr>
                <w:rFonts w:ascii="Fira Sans Book" w:hAnsi="Fira Sans Book"/>
                <w:sz w:val="19"/>
                <w:szCs w:val="19"/>
                <w:lang w:val="eu-ES"/>
              </w:rPr>
            </w:pPr>
          </w:p>
          <w:p w:rsidR="002E0CE6" w:rsidRPr="005A1F06" w:rsidRDefault="002E0CE6" w:rsidP="00F53A47">
            <w:pPr>
              <w:pStyle w:val="TEXTONotificacincolumnas"/>
              <w:ind w:firstLine="709"/>
              <w:rPr>
                <w:rFonts w:ascii="Fira Sans Book" w:hAnsi="Fira Sans Book"/>
                <w:sz w:val="19"/>
                <w:szCs w:val="19"/>
                <w:lang w:val="eu-ES"/>
              </w:rPr>
            </w:pPr>
            <w:r w:rsidRPr="005A1F06">
              <w:rPr>
                <w:rFonts w:ascii="Fira Sans Book" w:hAnsi="Fira Sans Book"/>
                <w:sz w:val="19"/>
                <w:szCs w:val="19"/>
                <w:lang w:val="eu-ES"/>
              </w:rPr>
              <w:t xml:space="preserve">Deialdi honetara bideratutako kreditua BOST MILA </w:t>
            </w:r>
            <w:proofErr w:type="spellStart"/>
            <w:r w:rsidRPr="005A1F06">
              <w:rPr>
                <w:rFonts w:ascii="Fira Sans Book" w:hAnsi="Fira Sans Book"/>
                <w:sz w:val="19"/>
                <w:szCs w:val="19"/>
                <w:lang w:val="eu-ES"/>
              </w:rPr>
              <w:t>EUROkoa</w:t>
            </w:r>
            <w:proofErr w:type="spellEnd"/>
            <w:r w:rsidRPr="005A1F06">
              <w:rPr>
                <w:rFonts w:ascii="Fira Sans Book" w:hAnsi="Fira Sans Book"/>
                <w:sz w:val="19"/>
                <w:szCs w:val="19"/>
                <w:lang w:val="eu-ES"/>
              </w:rPr>
              <w:t xml:space="preserve"> da (5.000,00 €), </w:t>
            </w:r>
            <w:proofErr w:type="spellStart"/>
            <w:r w:rsidRPr="005A1F06">
              <w:rPr>
                <w:rFonts w:ascii="Fira Sans Book" w:hAnsi="Fira Sans Book"/>
                <w:sz w:val="19"/>
                <w:szCs w:val="19"/>
                <w:lang w:val="eu-ES"/>
              </w:rPr>
              <w:t>231.481.12</w:t>
            </w:r>
            <w:proofErr w:type="spellEnd"/>
            <w:r w:rsidRPr="005A1F06">
              <w:rPr>
                <w:rFonts w:ascii="Fira Sans Book" w:hAnsi="Fira Sans Book"/>
                <w:sz w:val="19"/>
                <w:szCs w:val="19"/>
                <w:lang w:val="eu-ES"/>
              </w:rPr>
              <w:t xml:space="preserve"> aurrekontu atalaren pentzuan.</w:t>
            </w:r>
          </w:p>
          <w:p w:rsidR="002E0CE6" w:rsidRPr="005A1F06" w:rsidRDefault="002E0CE6" w:rsidP="00F53A47">
            <w:pPr>
              <w:pStyle w:val="Sangra3detindependiente"/>
              <w:rPr>
                <w:rFonts w:ascii="Fira Sans Book" w:hAnsi="Fira Sans Book"/>
                <w:sz w:val="19"/>
                <w:szCs w:val="19"/>
                <w:lang w:val="eu-ES"/>
              </w:rPr>
            </w:pPr>
          </w:p>
          <w:p w:rsidR="00C95D57" w:rsidRPr="005A1F06" w:rsidRDefault="00C95D57" w:rsidP="00F53A47">
            <w:pPr>
              <w:pStyle w:val="Sangra3detindependiente"/>
              <w:rPr>
                <w:rFonts w:ascii="Fira Sans Book" w:hAnsi="Fira Sans Book"/>
                <w:sz w:val="19"/>
                <w:szCs w:val="19"/>
                <w:lang w:val="eu-ES"/>
              </w:rPr>
            </w:pPr>
          </w:p>
          <w:p w:rsidR="002E0CE6" w:rsidRPr="005A1F06" w:rsidRDefault="002E0CE6" w:rsidP="00F53A47">
            <w:pPr>
              <w:pStyle w:val="TEXTONotificacincolumnas"/>
              <w:ind w:firstLine="709"/>
              <w:rPr>
                <w:rFonts w:ascii="Fira Sans Book" w:hAnsi="Fira Sans Book"/>
                <w:sz w:val="19"/>
                <w:szCs w:val="19"/>
                <w:lang w:val="eu-ES"/>
              </w:rPr>
            </w:pPr>
            <w:r w:rsidRPr="005A1F06">
              <w:rPr>
                <w:rFonts w:ascii="Fira Sans Book" w:hAnsi="Fira Sans Book"/>
                <w:sz w:val="19"/>
                <w:szCs w:val="19"/>
                <w:lang w:val="eu-ES"/>
              </w:rPr>
              <w:t xml:space="preserve">Diru-laguntza hauek eta beste erakunde publiko edo pribatuetatik jasotako bestelako laguntzak, diru-sarrerak edo baliabideak bateragarriak izango dira, </w:t>
            </w:r>
            <w:r w:rsidR="00CC320F" w:rsidRPr="005A1F06">
              <w:rPr>
                <w:rFonts w:ascii="Fira Sans Book" w:hAnsi="Fira Sans Book"/>
                <w:sz w:val="19"/>
                <w:szCs w:val="19"/>
                <w:lang w:val="eu-ES"/>
              </w:rPr>
              <w:t>Iurretako Udalerriko Diru-</w:t>
            </w:r>
            <w:r w:rsidR="00CC320F" w:rsidRPr="005A1F06">
              <w:rPr>
                <w:rFonts w:ascii="Fira Sans Book" w:hAnsi="Fira Sans Book"/>
                <w:sz w:val="19"/>
                <w:szCs w:val="19"/>
                <w:lang w:val="eu-ES"/>
              </w:rPr>
              <w:lastRenderedPageBreak/>
              <w:t>laguntzei buruzko Ordenantza Orokorrean</w:t>
            </w:r>
            <w:r w:rsidRPr="005A1F06">
              <w:rPr>
                <w:rFonts w:ascii="Fira Sans Book" w:hAnsi="Fira Sans Book"/>
                <w:sz w:val="19"/>
                <w:szCs w:val="19"/>
                <w:lang w:val="eu-ES"/>
              </w:rPr>
              <w:t xml:space="preserve"> zehaztutakoaren arabera, beti ere beraien zenbateko osoa, proiektuaren zenbateko guztia gainditzen ez duen bitartean.</w:t>
            </w:r>
          </w:p>
          <w:p w:rsidR="0075080A" w:rsidRPr="005A1F06" w:rsidRDefault="0075080A" w:rsidP="00F53A47">
            <w:pPr>
              <w:pStyle w:val="TEXTONotificacincolumnas"/>
              <w:ind w:firstLine="709"/>
              <w:rPr>
                <w:rFonts w:ascii="Fira Sans Book" w:hAnsi="Fira Sans Book"/>
                <w:sz w:val="19"/>
                <w:szCs w:val="19"/>
                <w:lang w:val="eu-ES"/>
              </w:rPr>
            </w:pPr>
          </w:p>
          <w:p w:rsidR="00F339F6" w:rsidRPr="005A1F06" w:rsidRDefault="00F339F6" w:rsidP="00F53A47">
            <w:pPr>
              <w:pStyle w:val="TEXTONotificacincolumnas"/>
              <w:ind w:firstLine="709"/>
              <w:rPr>
                <w:rFonts w:ascii="Fira Sans Book" w:hAnsi="Fira Sans Book"/>
                <w:sz w:val="8"/>
                <w:szCs w:val="8"/>
                <w:lang w:val="eu-ES"/>
              </w:rPr>
            </w:pPr>
          </w:p>
          <w:p w:rsidR="00C52CB1" w:rsidRPr="005A1F06" w:rsidRDefault="00C52CB1" w:rsidP="00F53A47">
            <w:pPr>
              <w:pStyle w:val="TEXTONotificacincolumnas"/>
              <w:ind w:firstLine="709"/>
              <w:rPr>
                <w:rFonts w:ascii="Fira Sans Book" w:hAnsi="Fira Sans Book"/>
                <w:sz w:val="19"/>
                <w:szCs w:val="19"/>
                <w:lang w:val="eu-ES"/>
              </w:rPr>
            </w:pPr>
          </w:p>
          <w:p w:rsidR="002E0CE6" w:rsidRPr="005A1F06" w:rsidRDefault="002E0CE6" w:rsidP="00F53A47">
            <w:pPr>
              <w:rPr>
                <w:rFonts w:ascii="Fira Sans Book" w:hAnsi="Fira Sans Book"/>
                <w:sz w:val="19"/>
                <w:szCs w:val="19"/>
                <w:lang w:val="eu-ES"/>
              </w:rPr>
            </w:pPr>
            <w:r w:rsidRPr="005A1F06">
              <w:rPr>
                <w:rFonts w:ascii="Fira Sans Book" w:hAnsi="Fira Sans Book"/>
                <w:b/>
                <w:bCs/>
                <w:sz w:val="19"/>
                <w:szCs w:val="19"/>
                <w:lang w:val="eu-ES"/>
              </w:rPr>
              <w:t>4.- Diruz lagun daitezkeen proiektuak.</w:t>
            </w:r>
          </w:p>
          <w:p w:rsidR="002E0CE6" w:rsidRPr="005A1F06" w:rsidRDefault="002E0CE6" w:rsidP="00F53A47">
            <w:pPr>
              <w:pStyle w:val="Sangra3detindependiente"/>
              <w:rPr>
                <w:rFonts w:ascii="Fira Sans Book" w:hAnsi="Fira Sans Book"/>
                <w:sz w:val="19"/>
                <w:szCs w:val="19"/>
                <w:lang w:val="eu-ES"/>
              </w:rPr>
            </w:pPr>
          </w:p>
          <w:p w:rsidR="002E0CE6" w:rsidRPr="005A1F06" w:rsidRDefault="006E2482" w:rsidP="00F53A47">
            <w:pPr>
              <w:pStyle w:val="TEXTONotificacincolumnas"/>
              <w:ind w:firstLine="709"/>
              <w:rPr>
                <w:rFonts w:ascii="Fira Sans Book" w:hAnsi="Fira Sans Book"/>
                <w:sz w:val="19"/>
                <w:szCs w:val="19"/>
                <w:lang w:val="eu-ES"/>
              </w:rPr>
            </w:pPr>
            <w:r w:rsidRPr="005A1F06">
              <w:rPr>
                <w:rFonts w:ascii="Fira Sans Book" w:hAnsi="Fira Sans Book"/>
                <w:sz w:val="19"/>
                <w:szCs w:val="19"/>
                <w:lang w:val="eu-ES"/>
              </w:rPr>
              <w:t xml:space="preserve">4.1.- </w:t>
            </w:r>
            <w:r w:rsidR="002E0CE6" w:rsidRPr="005A1F06">
              <w:rPr>
                <w:rFonts w:ascii="Fira Sans Book" w:hAnsi="Fira Sans Book"/>
                <w:sz w:val="19"/>
                <w:szCs w:val="19"/>
                <w:lang w:val="eu-ES"/>
              </w:rPr>
              <w:t>Honako ezaugarri hauek betetzen dituzten proiektuei emango zaizkie diru</w:t>
            </w:r>
            <w:r w:rsidR="00F339F6" w:rsidRPr="005A1F06">
              <w:rPr>
                <w:rFonts w:ascii="Fira Sans Book" w:hAnsi="Fira Sans Book"/>
                <w:sz w:val="19"/>
                <w:szCs w:val="19"/>
                <w:lang w:val="eu-ES"/>
              </w:rPr>
              <w:t>-</w:t>
            </w:r>
            <w:r w:rsidR="002E0CE6" w:rsidRPr="005A1F06">
              <w:rPr>
                <w:rFonts w:ascii="Fira Sans Book" w:hAnsi="Fira Sans Book"/>
                <w:sz w:val="19"/>
                <w:szCs w:val="19"/>
                <w:lang w:val="eu-ES"/>
              </w:rPr>
              <w:t>laguntza:</w:t>
            </w:r>
          </w:p>
          <w:p w:rsidR="00F339F6" w:rsidRPr="005A1F06" w:rsidRDefault="00F339F6" w:rsidP="00F53A47">
            <w:pPr>
              <w:pStyle w:val="TEXTONotificacincolumnas"/>
              <w:ind w:firstLine="709"/>
              <w:rPr>
                <w:rFonts w:ascii="Fira Sans Book" w:hAnsi="Fira Sans Book"/>
                <w:sz w:val="19"/>
                <w:szCs w:val="19"/>
                <w:lang w:val="eu-ES"/>
              </w:rPr>
            </w:pPr>
          </w:p>
          <w:p w:rsidR="00C52CB1" w:rsidRPr="005A1F06" w:rsidRDefault="00C52CB1" w:rsidP="00F53A47">
            <w:pPr>
              <w:pStyle w:val="TEXTONotificacincolumnas"/>
              <w:ind w:firstLine="709"/>
              <w:rPr>
                <w:rFonts w:ascii="Fira Sans Book" w:hAnsi="Fira Sans Book"/>
                <w:sz w:val="19"/>
                <w:szCs w:val="19"/>
                <w:lang w:val="eu-ES"/>
              </w:rPr>
            </w:pPr>
          </w:p>
          <w:p w:rsidR="002E0CE6" w:rsidRPr="005A1F06" w:rsidRDefault="002E0CE6" w:rsidP="00E57D3C">
            <w:pPr>
              <w:pStyle w:val="ConvocatoriacastellanoII"/>
              <w:numPr>
                <w:ilvl w:val="0"/>
                <w:numId w:val="28"/>
              </w:numPr>
              <w:tabs>
                <w:tab w:val="clear" w:pos="2149"/>
                <w:tab w:val="num" w:pos="780"/>
              </w:tabs>
              <w:spacing w:before="60" w:after="60"/>
              <w:ind w:left="777" w:right="142" w:hanging="284"/>
              <w:rPr>
                <w:rFonts w:ascii="Fira Sans Book" w:hAnsi="Fira Sans Book"/>
                <w:sz w:val="19"/>
                <w:szCs w:val="19"/>
                <w:lang w:val="eu-ES"/>
              </w:rPr>
            </w:pPr>
            <w:r w:rsidRPr="005A1F06">
              <w:rPr>
                <w:rFonts w:ascii="Fira Sans Book" w:hAnsi="Fira Sans Book"/>
                <w:sz w:val="19"/>
                <w:szCs w:val="19"/>
                <w:lang w:val="eu-ES"/>
              </w:rPr>
              <w:t>Garapenerako bidean dauden herrietan burutzea.</w:t>
            </w:r>
          </w:p>
          <w:p w:rsidR="002E0CE6" w:rsidRDefault="002E0CE6" w:rsidP="00E57D3C">
            <w:pPr>
              <w:pStyle w:val="ConvocatoriacastellanoII"/>
              <w:numPr>
                <w:ilvl w:val="0"/>
                <w:numId w:val="28"/>
              </w:numPr>
              <w:tabs>
                <w:tab w:val="clear" w:pos="2149"/>
                <w:tab w:val="num" w:pos="780"/>
              </w:tabs>
              <w:spacing w:before="60" w:after="60"/>
              <w:ind w:left="777" w:right="142" w:hanging="284"/>
              <w:rPr>
                <w:rFonts w:ascii="Fira Sans Book" w:hAnsi="Fira Sans Book"/>
                <w:sz w:val="19"/>
                <w:szCs w:val="19"/>
                <w:lang w:val="eu-ES"/>
              </w:rPr>
            </w:pPr>
            <w:r w:rsidRPr="005A1F06">
              <w:rPr>
                <w:rFonts w:ascii="Fira Sans Book" w:hAnsi="Fira Sans Book"/>
                <w:sz w:val="19"/>
                <w:szCs w:val="19"/>
                <w:lang w:val="eu-ES"/>
              </w:rPr>
              <w:t>Giza eta ekonomiko garapen orekatu bat, edota osasun, hezkuntza, ongizate, kultura, giza eskubideen promozioa, demokraziaren garapena, norbanako eta taldekako askatasunak, eta aba</w:t>
            </w:r>
            <w:r w:rsidR="00A4200E" w:rsidRPr="005A1F06">
              <w:rPr>
                <w:rFonts w:ascii="Fira Sans Book" w:hAnsi="Fira Sans Book"/>
                <w:sz w:val="19"/>
                <w:szCs w:val="19"/>
                <w:lang w:val="eu-ES"/>
              </w:rPr>
              <w:t>r arloak izan ditzatela helburu, betiere jokaera hauek iraunkortasun edo egonkortasun bat badute.</w:t>
            </w:r>
          </w:p>
          <w:p w:rsidR="00161A9A" w:rsidRPr="005A1F06" w:rsidRDefault="00161A9A" w:rsidP="00161A9A">
            <w:pPr>
              <w:pStyle w:val="ConvocatoriacastellanoII"/>
              <w:tabs>
                <w:tab w:val="clear" w:pos="360"/>
              </w:tabs>
              <w:spacing w:before="60" w:after="60"/>
              <w:ind w:left="777" w:right="142" w:firstLine="0"/>
              <w:rPr>
                <w:rFonts w:ascii="Fira Sans Book" w:hAnsi="Fira Sans Book"/>
                <w:sz w:val="19"/>
                <w:szCs w:val="19"/>
                <w:lang w:val="eu-ES"/>
              </w:rPr>
            </w:pPr>
          </w:p>
          <w:p w:rsidR="002E0CE6" w:rsidRPr="005A1F06" w:rsidRDefault="002E0CE6" w:rsidP="00E57D3C">
            <w:pPr>
              <w:pStyle w:val="ConvocatoriacastellanoII"/>
              <w:numPr>
                <w:ilvl w:val="0"/>
                <w:numId w:val="28"/>
              </w:numPr>
              <w:tabs>
                <w:tab w:val="clear" w:pos="2149"/>
                <w:tab w:val="num" w:pos="780"/>
              </w:tabs>
              <w:spacing w:before="60" w:after="60"/>
              <w:ind w:left="777" w:right="142" w:hanging="284"/>
              <w:rPr>
                <w:rFonts w:ascii="Fira Sans Book" w:hAnsi="Fira Sans Book"/>
                <w:sz w:val="19"/>
                <w:szCs w:val="19"/>
                <w:lang w:val="eu-ES"/>
              </w:rPr>
            </w:pPr>
            <w:r w:rsidRPr="005A1F06">
              <w:rPr>
                <w:rFonts w:ascii="Fira Sans Book" w:hAnsi="Fira Sans Book"/>
                <w:sz w:val="19"/>
                <w:szCs w:val="19"/>
                <w:lang w:val="eu-ES"/>
              </w:rPr>
              <w:t>Laguntzak herritar guztientzat izatea, arraza, erli</w:t>
            </w:r>
            <w:r w:rsidR="0073257A">
              <w:rPr>
                <w:rFonts w:ascii="Fira Sans Book" w:hAnsi="Fira Sans Book"/>
                <w:sz w:val="19"/>
                <w:szCs w:val="19"/>
                <w:lang w:val="eu-ES"/>
              </w:rPr>
              <w:t>j</w:t>
            </w:r>
            <w:r w:rsidRPr="005A1F06">
              <w:rPr>
                <w:rFonts w:ascii="Fira Sans Book" w:hAnsi="Fira Sans Book"/>
                <w:sz w:val="19"/>
                <w:szCs w:val="19"/>
                <w:lang w:val="eu-ES"/>
              </w:rPr>
              <w:t xml:space="preserve">io, sexua, e.a. </w:t>
            </w:r>
            <w:r w:rsidR="0073257A">
              <w:rPr>
                <w:rFonts w:ascii="Fira Sans Book" w:hAnsi="Fira Sans Book"/>
                <w:sz w:val="19"/>
                <w:szCs w:val="19"/>
                <w:lang w:val="eu-ES"/>
              </w:rPr>
              <w:t>oztopo</w:t>
            </w:r>
            <w:r w:rsidRPr="005A1F06">
              <w:rPr>
                <w:rFonts w:ascii="Fira Sans Book" w:hAnsi="Fira Sans Book"/>
                <w:sz w:val="19"/>
                <w:szCs w:val="19"/>
                <w:lang w:val="eu-ES"/>
              </w:rPr>
              <w:t xml:space="preserve"> izan gabe.</w:t>
            </w:r>
          </w:p>
          <w:p w:rsidR="00C52CB1" w:rsidRPr="005A1F06" w:rsidRDefault="00C52CB1" w:rsidP="00E57D3C">
            <w:pPr>
              <w:pStyle w:val="ConvocatoriacastellanoII"/>
              <w:tabs>
                <w:tab w:val="clear" w:pos="360"/>
              </w:tabs>
              <w:spacing w:before="60" w:after="60"/>
              <w:ind w:left="0" w:right="142" w:firstLine="0"/>
              <w:rPr>
                <w:rFonts w:ascii="Fira Sans Book" w:hAnsi="Fira Sans Book"/>
                <w:sz w:val="16"/>
                <w:szCs w:val="16"/>
                <w:lang w:val="eu-ES"/>
              </w:rPr>
            </w:pPr>
          </w:p>
          <w:p w:rsidR="002E0CE6" w:rsidRPr="005A1F06" w:rsidRDefault="002E0CE6" w:rsidP="00E57D3C">
            <w:pPr>
              <w:pStyle w:val="ConvocatoriacastellanoII"/>
              <w:numPr>
                <w:ilvl w:val="0"/>
                <w:numId w:val="28"/>
              </w:numPr>
              <w:tabs>
                <w:tab w:val="clear" w:pos="2149"/>
                <w:tab w:val="num" w:pos="780"/>
              </w:tabs>
              <w:spacing w:before="60" w:after="60"/>
              <w:ind w:left="777" w:right="142" w:hanging="284"/>
              <w:rPr>
                <w:rFonts w:ascii="Fira Sans Book" w:hAnsi="Fira Sans Book"/>
                <w:sz w:val="19"/>
                <w:szCs w:val="19"/>
                <w:lang w:val="eu-ES"/>
              </w:rPr>
            </w:pPr>
            <w:r w:rsidRPr="005A1F06">
              <w:rPr>
                <w:rFonts w:ascii="Fira Sans Book" w:hAnsi="Fira Sans Book"/>
                <w:sz w:val="19"/>
                <w:szCs w:val="19"/>
                <w:lang w:val="eu-ES"/>
              </w:rPr>
              <w:t xml:space="preserve">Inposaketa kulturala bazter batera utzi, eta herriaren ingurugiroa eta </w:t>
            </w:r>
            <w:proofErr w:type="spellStart"/>
            <w:r w:rsidRPr="005A1F06">
              <w:rPr>
                <w:rFonts w:ascii="Fira Sans Book" w:hAnsi="Fira Sans Book"/>
                <w:sz w:val="19"/>
                <w:szCs w:val="19"/>
                <w:lang w:val="eu-ES"/>
              </w:rPr>
              <w:t>idiosinkrazia</w:t>
            </w:r>
            <w:proofErr w:type="spellEnd"/>
            <w:r w:rsidRPr="005A1F06">
              <w:rPr>
                <w:rFonts w:ascii="Fira Sans Book" w:hAnsi="Fira Sans Book"/>
                <w:sz w:val="19"/>
                <w:szCs w:val="19"/>
                <w:lang w:val="eu-ES"/>
              </w:rPr>
              <w:t xml:space="preserve"> errespeta ditzatela.</w:t>
            </w:r>
          </w:p>
          <w:p w:rsidR="002E0CE6" w:rsidRPr="005A1F06" w:rsidRDefault="002E0CE6" w:rsidP="00E57D3C">
            <w:pPr>
              <w:pStyle w:val="ConvocatoriacastellanoII"/>
              <w:numPr>
                <w:ilvl w:val="0"/>
                <w:numId w:val="28"/>
              </w:numPr>
              <w:tabs>
                <w:tab w:val="clear" w:pos="2149"/>
                <w:tab w:val="num" w:pos="780"/>
              </w:tabs>
              <w:spacing w:before="60" w:after="60"/>
              <w:ind w:left="777" w:right="142" w:hanging="284"/>
              <w:rPr>
                <w:rFonts w:ascii="Fira Sans Book" w:hAnsi="Fira Sans Book"/>
                <w:sz w:val="19"/>
                <w:szCs w:val="19"/>
                <w:lang w:val="eu-ES"/>
              </w:rPr>
            </w:pPr>
            <w:r w:rsidRPr="005A1F06">
              <w:rPr>
                <w:rFonts w:ascii="Fira Sans Book" w:hAnsi="Fira Sans Book"/>
                <w:sz w:val="19"/>
                <w:szCs w:val="19"/>
                <w:lang w:val="eu-ES"/>
              </w:rPr>
              <w:t>Herritarren parte hartze demokratikoa bultzatu ditzatela.</w:t>
            </w:r>
          </w:p>
          <w:p w:rsidR="007C40A7" w:rsidRPr="00B81F57" w:rsidRDefault="007C40A7" w:rsidP="007C40A7">
            <w:pPr>
              <w:pStyle w:val="ConvocatoriacastellanoII"/>
              <w:numPr>
                <w:ilvl w:val="0"/>
                <w:numId w:val="28"/>
              </w:numPr>
              <w:tabs>
                <w:tab w:val="clear" w:pos="2149"/>
                <w:tab w:val="num" w:pos="780"/>
              </w:tabs>
              <w:spacing w:before="60" w:after="60"/>
              <w:ind w:left="777" w:right="142" w:hanging="284"/>
              <w:rPr>
                <w:rFonts w:ascii="Fira Sans Book" w:hAnsi="Fira Sans Book"/>
                <w:sz w:val="19"/>
                <w:szCs w:val="19"/>
                <w:lang w:val="eu-ES"/>
              </w:rPr>
            </w:pPr>
            <w:r>
              <w:rPr>
                <w:rFonts w:ascii="Fira Sans Book" w:hAnsi="Fira Sans Book"/>
                <w:sz w:val="19"/>
                <w:szCs w:val="19"/>
                <w:lang w:val="eu-ES"/>
              </w:rPr>
              <w:t>I</w:t>
            </w:r>
            <w:r w:rsidRPr="00B81F57">
              <w:rPr>
                <w:rFonts w:ascii="Fira Sans Book" w:hAnsi="Fira Sans Book"/>
                <w:sz w:val="19"/>
                <w:szCs w:val="19"/>
                <w:lang w:val="eu-ES"/>
              </w:rPr>
              <w:t>ritzi publikoa eta Iurretako herritarrak hezi, informat</w:t>
            </w:r>
            <w:r>
              <w:rPr>
                <w:rFonts w:ascii="Fira Sans Book" w:hAnsi="Fira Sans Book"/>
                <w:sz w:val="19"/>
                <w:szCs w:val="19"/>
                <w:lang w:val="eu-ES"/>
              </w:rPr>
              <w:t>u</w:t>
            </w:r>
            <w:r w:rsidRPr="00B81F57">
              <w:rPr>
                <w:rFonts w:ascii="Fira Sans Book" w:hAnsi="Fira Sans Book"/>
                <w:sz w:val="19"/>
                <w:szCs w:val="19"/>
                <w:lang w:val="eu-ES"/>
              </w:rPr>
              <w:t xml:space="preserve"> eta sentikortze</w:t>
            </w:r>
            <w:r>
              <w:rPr>
                <w:rFonts w:ascii="Fira Sans Book" w:hAnsi="Fira Sans Book"/>
                <w:sz w:val="19"/>
                <w:szCs w:val="19"/>
                <w:lang w:val="eu-ES"/>
              </w:rPr>
              <w:t xml:space="preserve">ko </w:t>
            </w:r>
            <w:r w:rsidRPr="00B81F57">
              <w:rPr>
                <w:rFonts w:ascii="Fira Sans Book" w:hAnsi="Fira Sans Book"/>
                <w:sz w:val="19"/>
                <w:szCs w:val="19"/>
                <w:lang w:val="eu-ES"/>
              </w:rPr>
              <w:t>Garapenaren, Arrazakeriaren, Xenofobiaren eta Giza Eskubideen Lankidetzarekin erlazionatuta</w:t>
            </w:r>
            <w:r>
              <w:rPr>
                <w:rFonts w:ascii="Fira Sans Book" w:hAnsi="Fira Sans Book"/>
                <w:sz w:val="19"/>
                <w:szCs w:val="19"/>
                <w:lang w:val="eu-ES"/>
              </w:rPr>
              <w:t>ko</w:t>
            </w:r>
            <w:r w:rsidRPr="00B81F57">
              <w:rPr>
                <w:rFonts w:ascii="Fira Sans Book" w:hAnsi="Fira Sans Book"/>
                <w:sz w:val="19"/>
                <w:szCs w:val="19"/>
                <w:lang w:val="eu-ES"/>
              </w:rPr>
              <w:t xml:space="preserve"> gai ezberdinen</w:t>
            </w:r>
            <w:r>
              <w:rPr>
                <w:rFonts w:ascii="Fira Sans Book" w:hAnsi="Fira Sans Book"/>
                <w:sz w:val="19"/>
                <w:szCs w:val="19"/>
                <w:lang w:val="eu-ES"/>
              </w:rPr>
              <w:t xml:space="preserve"> fundamentuei eta oinarriei buruzko programak</w:t>
            </w:r>
            <w:r w:rsidRPr="00B81F57">
              <w:rPr>
                <w:rFonts w:ascii="Fira Sans Book" w:hAnsi="Fira Sans Book"/>
                <w:sz w:val="19"/>
                <w:szCs w:val="19"/>
                <w:lang w:val="eu-ES"/>
              </w:rPr>
              <w:t xml:space="preserve"> laguntza jaso ahal izango dute</w:t>
            </w:r>
            <w:r>
              <w:rPr>
                <w:rFonts w:ascii="Fira Sans Book" w:hAnsi="Fira Sans Book"/>
                <w:sz w:val="19"/>
                <w:szCs w:val="19"/>
                <w:lang w:val="eu-ES"/>
              </w:rPr>
              <w:t>.</w:t>
            </w:r>
            <w:r w:rsidRPr="00B81F57">
              <w:rPr>
                <w:rFonts w:ascii="Fira Sans Book" w:hAnsi="Fira Sans Book"/>
                <w:sz w:val="19"/>
                <w:szCs w:val="19"/>
                <w:lang w:val="eu-ES"/>
              </w:rPr>
              <w:tab/>
            </w:r>
          </w:p>
          <w:p w:rsidR="0094078E" w:rsidRPr="005A1F06" w:rsidRDefault="0094078E" w:rsidP="006E2482">
            <w:pPr>
              <w:pStyle w:val="TEXTONotificacincolumnas"/>
              <w:ind w:firstLine="709"/>
              <w:rPr>
                <w:rFonts w:ascii="Fira Sans Book" w:hAnsi="Fira Sans Book"/>
                <w:sz w:val="19"/>
                <w:szCs w:val="19"/>
                <w:lang w:val="eu-ES"/>
              </w:rPr>
            </w:pPr>
          </w:p>
          <w:p w:rsidR="0094078E" w:rsidRPr="005A1F06" w:rsidRDefault="0094078E" w:rsidP="0094078E">
            <w:pPr>
              <w:rPr>
                <w:rFonts w:ascii="Fira Sans Book" w:hAnsi="Fira Sans Book"/>
                <w:sz w:val="19"/>
                <w:szCs w:val="19"/>
                <w:lang w:val="eu-ES"/>
              </w:rPr>
            </w:pPr>
            <w:r>
              <w:rPr>
                <w:rFonts w:ascii="Fira Sans Book" w:hAnsi="Fira Sans Book"/>
                <w:b/>
                <w:bCs/>
                <w:sz w:val="19"/>
                <w:szCs w:val="19"/>
                <w:lang w:val="eu-ES"/>
              </w:rPr>
              <w:t>5</w:t>
            </w:r>
            <w:r w:rsidRPr="005A1F06">
              <w:rPr>
                <w:rFonts w:ascii="Fira Sans Book" w:hAnsi="Fira Sans Book"/>
                <w:b/>
                <w:bCs/>
                <w:sz w:val="19"/>
                <w:szCs w:val="19"/>
                <w:lang w:val="eu-ES"/>
              </w:rPr>
              <w:t xml:space="preserve">.- Diruz lagun daitezkeen </w:t>
            </w:r>
            <w:r>
              <w:rPr>
                <w:rFonts w:ascii="Fira Sans Book" w:hAnsi="Fira Sans Book"/>
                <w:b/>
                <w:bCs/>
                <w:sz w:val="19"/>
                <w:szCs w:val="19"/>
                <w:lang w:val="eu-ES"/>
              </w:rPr>
              <w:t>gastuak</w:t>
            </w:r>
            <w:r w:rsidRPr="005A1F06">
              <w:rPr>
                <w:rFonts w:ascii="Fira Sans Book" w:hAnsi="Fira Sans Book"/>
                <w:b/>
                <w:bCs/>
                <w:sz w:val="19"/>
                <w:szCs w:val="19"/>
                <w:lang w:val="eu-ES"/>
              </w:rPr>
              <w:t>.</w:t>
            </w:r>
          </w:p>
          <w:p w:rsidR="0094078E" w:rsidRDefault="0094078E" w:rsidP="006A6DBE">
            <w:pPr>
              <w:rPr>
                <w:rFonts w:ascii="Fira Sans Book" w:hAnsi="Fira Sans Book"/>
                <w:snapToGrid w:val="0"/>
                <w:sz w:val="19"/>
                <w:szCs w:val="19"/>
                <w:lang w:val="eu-ES"/>
              </w:rPr>
            </w:pPr>
          </w:p>
          <w:p w:rsidR="006A6DBE" w:rsidRDefault="0094078E" w:rsidP="006A6DBE">
            <w:pPr>
              <w:rPr>
                <w:rFonts w:ascii="Fira Sans Book" w:hAnsi="Fira Sans Book"/>
                <w:snapToGrid w:val="0"/>
                <w:sz w:val="19"/>
                <w:szCs w:val="19"/>
                <w:lang w:val="eu-ES"/>
              </w:rPr>
            </w:pPr>
            <w:r>
              <w:rPr>
                <w:rFonts w:ascii="Fira Sans Book" w:hAnsi="Fira Sans Book"/>
                <w:snapToGrid w:val="0"/>
                <w:sz w:val="19"/>
                <w:szCs w:val="19"/>
                <w:lang w:val="eu-ES"/>
              </w:rPr>
              <w:t>5</w:t>
            </w:r>
            <w:r w:rsidR="006E2482" w:rsidRPr="005A1F06">
              <w:rPr>
                <w:rFonts w:ascii="Fira Sans Book" w:hAnsi="Fira Sans Book"/>
                <w:snapToGrid w:val="0"/>
                <w:sz w:val="19"/>
                <w:szCs w:val="19"/>
                <w:lang w:val="eu-ES"/>
              </w:rPr>
              <w:t>.</w:t>
            </w:r>
            <w:r>
              <w:rPr>
                <w:rFonts w:ascii="Fira Sans Book" w:hAnsi="Fira Sans Book"/>
                <w:snapToGrid w:val="0"/>
                <w:sz w:val="19"/>
                <w:szCs w:val="19"/>
                <w:lang w:val="eu-ES"/>
              </w:rPr>
              <w:t>1</w:t>
            </w:r>
            <w:r w:rsidR="006E2482" w:rsidRPr="005A1F06">
              <w:rPr>
                <w:rFonts w:ascii="Fira Sans Book" w:hAnsi="Fira Sans Book"/>
                <w:snapToGrid w:val="0"/>
                <w:sz w:val="19"/>
                <w:szCs w:val="19"/>
                <w:lang w:val="eu-ES"/>
              </w:rPr>
              <w:t xml:space="preserve">.- </w:t>
            </w:r>
            <w:r w:rsidR="006A6DBE" w:rsidRPr="0038405A">
              <w:rPr>
                <w:rFonts w:ascii="Fira Sans Book" w:hAnsi="Fira Sans Book"/>
                <w:snapToGrid w:val="0"/>
                <w:sz w:val="19"/>
                <w:szCs w:val="19"/>
                <w:lang w:val="eu-ES"/>
              </w:rPr>
              <w:t xml:space="preserve">Diru-laguntza jaso dezaketen gastuak, </w:t>
            </w:r>
            <w:r w:rsidR="006A6DBE" w:rsidRPr="005A1F06">
              <w:rPr>
                <w:rFonts w:ascii="Fira Sans Book" w:hAnsi="Fira Sans Book"/>
                <w:sz w:val="19"/>
                <w:szCs w:val="19"/>
                <w:lang w:val="eu-ES"/>
              </w:rPr>
              <w:t>ezaugarri hauek bete</w:t>
            </w:r>
            <w:r w:rsidR="006A6DBE">
              <w:rPr>
                <w:rFonts w:ascii="Fira Sans Book" w:hAnsi="Fira Sans Book"/>
                <w:sz w:val="19"/>
                <w:szCs w:val="19"/>
                <w:lang w:val="eu-ES"/>
              </w:rPr>
              <w:t xml:space="preserve"> behar dituzte:</w:t>
            </w:r>
          </w:p>
          <w:p w:rsidR="006A6DBE" w:rsidRDefault="006A6DBE" w:rsidP="006A6DBE">
            <w:pPr>
              <w:rPr>
                <w:rFonts w:ascii="Fira Sans Book" w:hAnsi="Fira Sans Book"/>
                <w:snapToGrid w:val="0"/>
                <w:sz w:val="19"/>
                <w:szCs w:val="19"/>
                <w:lang w:val="eu-ES"/>
              </w:rPr>
            </w:pPr>
          </w:p>
          <w:p w:rsidR="001B6429" w:rsidRPr="001B6429" w:rsidRDefault="001B6429" w:rsidP="006A6DBE">
            <w:pPr>
              <w:rPr>
                <w:rFonts w:ascii="Fira Sans Book" w:hAnsi="Fira Sans Book"/>
                <w:snapToGrid w:val="0"/>
                <w:sz w:val="14"/>
                <w:szCs w:val="14"/>
                <w:lang w:val="eu-ES"/>
              </w:rPr>
            </w:pPr>
          </w:p>
          <w:p w:rsidR="00837249" w:rsidRDefault="006747D4" w:rsidP="00F02536">
            <w:pPr>
              <w:pStyle w:val="ConvocatoriacastellanoII"/>
              <w:numPr>
                <w:ilvl w:val="0"/>
                <w:numId w:val="48"/>
              </w:numPr>
              <w:spacing w:before="60" w:after="60"/>
              <w:ind w:right="142" w:hanging="294"/>
              <w:rPr>
                <w:rFonts w:ascii="Fira Sans Book" w:hAnsi="Fira Sans Book"/>
                <w:sz w:val="19"/>
                <w:szCs w:val="19"/>
                <w:lang w:val="eu-ES"/>
              </w:rPr>
            </w:pPr>
            <w:r w:rsidRPr="00864962">
              <w:rPr>
                <w:rFonts w:ascii="Fira Sans Book" w:hAnsi="Fira Sans Book"/>
                <w:sz w:val="19"/>
                <w:szCs w:val="19"/>
                <w:lang w:val="eu-ES"/>
              </w:rPr>
              <w:t>I</w:t>
            </w:r>
            <w:r w:rsidR="00837249" w:rsidRPr="00864962">
              <w:rPr>
                <w:rFonts w:ascii="Fira Sans Book" w:hAnsi="Fira Sans Book"/>
                <w:sz w:val="19"/>
                <w:szCs w:val="19"/>
                <w:lang w:val="eu-ES"/>
              </w:rPr>
              <w:t>nolako zalantzarik gabe diruz lagundutako jardueraren izaerarekin bat datozenak, baldin eta benetan beharrezkoak badira eta deialdian ezarritako epe</w:t>
            </w:r>
            <w:r w:rsidR="003779B4" w:rsidRPr="00864962">
              <w:rPr>
                <w:rFonts w:ascii="Fira Sans Book" w:hAnsi="Fira Sans Book"/>
                <w:sz w:val="19"/>
                <w:szCs w:val="19"/>
                <w:lang w:val="eu-ES"/>
              </w:rPr>
              <w:t>an</w:t>
            </w:r>
            <w:r w:rsidR="00837249" w:rsidRPr="00864962">
              <w:rPr>
                <w:rFonts w:ascii="Fira Sans Book" w:hAnsi="Fira Sans Book"/>
                <w:sz w:val="19"/>
                <w:szCs w:val="19"/>
                <w:lang w:val="eu-ES"/>
              </w:rPr>
              <w:t xml:space="preserve"> egiten badira.</w:t>
            </w:r>
          </w:p>
          <w:p w:rsidR="00864962" w:rsidRPr="00F02536" w:rsidRDefault="00864962" w:rsidP="00864962">
            <w:pPr>
              <w:pStyle w:val="ConvocatoriacastellanoII"/>
              <w:tabs>
                <w:tab w:val="clear" w:pos="360"/>
              </w:tabs>
              <w:spacing w:before="60" w:after="60"/>
              <w:ind w:right="142"/>
              <w:rPr>
                <w:rFonts w:ascii="Fira Sans Book" w:hAnsi="Fira Sans Book"/>
                <w:sz w:val="10"/>
                <w:szCs w:val="10"/>
                <w:lang w:val="eu-ES"/>
              </w:rPr>
            </w:pPr>
          </w:p>
          <w:p w:rsidR="00837249" w:rsidRDefault="00837249" w:rsidP="00CA3DE7">
            <w:pPr>
              <w:pStyle w:val="ConvocatoriacastellanoII"/>
              <w:tabs>
                <w:tab w:val="clear" w:pos="360"/>
              </w:tabs>
              <w:spacing w:before="60" w:after="60"/>
              <w:ind w:left="709" w:right="142" w:firstLine="0"/>
              <w:rPr>
                <w:rFonts w:ascii="Fira Sans Book" w:hAnsi="Fira Sans Book"/>
                <w:sz w:val="19"/>
                <w:szCs w:val="19"/>
                <w:lang w:val="eu-ES"/>
              </w:rPr>
            </w:pPr>
            <w:r w:rsidRPr="00837249">
              <w:rPr>
                <w:rFonts w:ascii="Fira Sans Book" w:hAnsi="Fira Sans Book"/>
                <w:sz w:val="19"/>
                <w:szCs w:val="19"/>
                <w:lang w:val="eu-ES"/>
              </w:rPr>
              <w:lastRenderedPageBreak/>
              <w:t xml:space="preserve">Diru-laguntza jaso dezaketen gastuak ezin izango dira izan inolaz ere merkatuko balioa baino altuagoak. Diruz lagundu ahal izango diren gastuak Diru-laguntzei buruzko </w:t>
            </w:r>
            <w:r w:rsidR="00E13EC4" w:rsidRPr="005A1F06">
              <w:rPr>
                <w:rFonts w:ascii="Fira Sans Book" w:hAnsi="Fira Sans Book"/>
                <w:sz w:val="19"/>
                <w:szCs w:val="19"/>
                <w:lang w:val="eu-ES"/>
              </w:rPr>
              <w:t xml:space="preserve">azaroaren 17ko </w:t>
            </w:r>
            <w:r w:rsidRPr="00837249">
              <w:rPr>
                <w:rFonts w:ascii="Fira Sans Book" w:hAnsi="Fira Sans Book"/>
                <w:sz w:val="19"/>
                <w:szCs w:val="19"/>
                <w:lang w:val="eu-ES"/>
              </w:rPr>
              <w:t xml:space="preserve">38/2003 Lege Orokorraren 31. artikuluan </w:t>
            </w:r>
            <w:r w:rsidR="00E13EC4" w:rsidRPr="001F4483">
              <w:rPr>
                <w:rFonts w:ascii="Fira Sans Book" w:hAnsi="Fira Sans Book"/>
                <w:sz w:val="19"/>
                <w:szCs w:val="19"/>
                <w:lang w:val="eu-ES"/>
              </w:rPr>
              <w:t xml:space="preserve">eta </w:t>
            </w:r>
            <w:r w:rsidR="00E13EC4" w:rsidRPr="005A1F06">
              <w:rPr>
                <w:rFonts w:ascii="Fira Sans Book" w:hAnsi="Fira Sans Book"/>
                <w:sz w:val="19"/>
                <w:szCs w:val="19"/>
                <w:lang w:val="eu-ES"/>
              </w:rPr>
              <w:t xml:space="preserve">Udalbatzak, 2019ko maiatzaren 30ean onartutako Iurretako Udalerriko Diru-laguntzei buruzko Ordenantza Orokorrean zehaztutako </w:t>
            </w:r>
            <w:r w:rsidRPr="00837249">
              <w:rPr>
                <w:rFonts w:ascii="Fira Sans Book" w:hAnsi="Fira Sans Book"/>
                <w:sz w:val="19"/>
                <w:szCs w:val="19"/>
                <w:lang w:val="eu-ES"/>
              </w:rPr>
              <w:t>ezarritakoak arautuko ditu.</w:t>
            </w:r>
          </w:p>
          <w:p w:rsidR="00EA4480" w:rsidRPr="002A3681" w:rsidRDefault="00EA4480" w:rsidP="00CA3DE7">
            <w:pPr>
              <w:pStyle w:val="ConvocatoriacastellanoII"/>
              <w:tabs>
                <w:tab w:val="clear" w:pos="360"/>
              </w:tabs>
              <w:spacing w:before="60" w:after="60"/>
              <w:ind w:left="709" w:right="142" w:firstLine="0"/>
              <w:rPr>
                <w:rFonts w:ascii="Fira Sans Book" w:hAnsi="Fira Sans Book"/>
                <w:sz w:val="2"/>
                <w:szCs w:val="2"/>
                <w:lang w:val="eu-ES"/>
              </w:rPr>
            </w:pPr>
          </w:p>
          <w:p w:rsidR="00837249" w:rsidRPr="00837249" w:rsidRDefault="00837249" w:rsidP="001F4483">
            <w:pPr>
              <w:pStyle w:val="ConvocatoriacastellanoII"/>
              <w:numPr>
                <w:ilvl w:val="0"/>
                <w:numId w:val="48"/>
              </w:numPr>
              <w:spacing w:before="60" w:after="60"/>
              <w:ind w:right="142" w:hanging="294"/>
              <w:rPr>
                <w:rFonts w:ascii="Fira Sans Book" w:hAnsi="Fira Sans Book"/>
                <w:sz w:val="19"/>
                <w:szCs w:val="19"/>
                <w:lang w:val="eu-ES"/>
              </w:rPr>
            </w:pPr>
            <w:r w:rsidRPr="00837249">
              <w:rPr>
                <w:rFonts w:ascii="Fira Sans Book" w:hAnsi="Fira Sans Book"/>
                <w:sz w:val="19"/>
                <w:szCs w:val="19"/>
                <w:lang w:val="eu-ES"/>
              </w:rPr>
              <w:t>Justifikazio-aldia amaitu aurretik ordaindutako gastua joko da egindako gastutzat.</w:t>
            </w:r>
          </w:p>
          <w:p w:rsidR="00837249" w:rsidRPr="00837249" w:rsidRDefault="00837249" w:rsidP="00C80BF1">
            <w:pPr>
              <w:pStyle w:val="ConvocatoriacastellanoII"/>
              <w:tabs>
                <w:tab w:val="clear" w:pos="360"/>
              </w:tabs>
              <w:ind w:left="0" w:right="142" w:hanging="295"/>
              <w:rPr>
                <w:rFonts w:ascii="Fira Sans Book" w:hAnsi="Fira Sans Book"/>
                <w:sz w:val="19"/>
                <w:szCs w:val="19"/>
                <w:lang w:val="eu-ES"/>
              </w:rPr>
            </w:pPr>
          </w:p>
          <w:p w:rsidR="001344AB" w:rsidRDefault="001344AB" w:rsidP="001F4483">
            <w:pPr>
              <w:pStyle w:val="ConvocatoriacastellanoII"/>
              <w:numPr>
                <w:ilvl w:val="0"/>
                <w:numId w:val="48"/>
              </w:numPr>
              <w:spacing w:before="60" w:after="60"/>
              <w:ind w:right="142" w:hanging="294"/>
              <w:rPr>
                <w:rFonts w:ascii="Fira Sans Book" w:hAnsi="Fira Sans Book"/>
                <w:sz w:val="19"/>
                <w:szCs w:val="19"/>
                <w:lang w:val="eu-ES"/>
              </w:rPr>
            </w:pPr>
            <w:r w:rsidRPr="001C0C2B">
              <w:rPr>
                <w:rFonts w:ascii="Fira Sans Book" w:hAnsi="Fira Sans Book"/>
                <w:sz w:val="19"/>
                <w:szCs w:val="19"/>
                <w:lang w:val="eu-ES"/>
              </w:rPr>
              <w:t xml:space="preserve">Diruz lagungarriak izango dira </w:t>
            </w:r>
            <w:r w:rsidR="00331320" w:rsidRPr="00837249">
              <w:rPr>
                <w:rFonts w:ascii="Fira Sans Book" w:hAnsi="Fira Sans Book"/>
                <w:sz w:val="19"/>
                <w:szCs w:val="19"/>
                <w:lang w:val="eu-ES"/>
              </w:rPr>
              <w:t>jarduerarekin lotutako zeharkako kostuak</w:t>
            </w:r>
            <w:r w:rsidRPr="001C0C2B">
              <w:rPr>
                <w:rFonts w:ascii="Fira Sans Book" w:hAnsi="Fira Sans Book"/>
                <w:sz w:val="19"/>
                <w:szCs w:val="19"/>
                <w:lang w:val="eu-ES"/>
              </w:rPr>
              <w:t>,</w:t>
            </w:r>
            <w:r w:rsidR="00331320">
              <w:rPr>
                <w:rFonts w:ascii="Fira Sans Book" w:hAnsi="Fira Sans Book"/>
                <w:sz w:val="19"/>
                <w:szCs w:val="19"/>
                <w:lang w:val="eu-ES"/>
              </w:rPr>
              <w:t xml:space="preserve"> </w:t>
            </w:r>
            <w:r w:rsidRPr="001C0C2B">
              <w:rPr>
                <w:rFonts w:ascii="Fira Sans Book" w:hAnsi="Fira Sans Book"/>
                <w:sz w:val="19"/>
                <w:szCs w:val="19"/>
                <w:lang w:val="eu-ES"/>
              </w:rPr>
              <w:t>proiektua</w:t>
            </w:r>
            <w:r w:rsidR="00331320">
              <w:rPr>
                <w:rFonts w:ascii="Fira Sans Book" w:hAnsi="Fira Sans Book"/>
                <w:sz w:val="19"/>
                <w:szCs w:val="19"/>
                <w:lang w:val="eu-ES"/>
              </w:rPr>
              <w:t xml:space="preserve"> identifikatu, formulatu, jarraipena eta ebaluazioa egiteko zuenean </w:t>
            </w:r>
            <w:r w:rsidRPr="001C0C2B">
              <w:rPr>
                <w:rFonts w:ascii="Fira Sans Book" w:hAnsi="Fira Sans Book"/>
                <w:sz w:val="19"/>
                <w:szCs w:val="19"/>
                <w:lang w:val="eu-ES"/>
              </w:rPr>
              <w:t xml:space="preserve">lotutako administrazio </w:t>
            </w:r>
            <w:r w:rsidR="00331320">
              <w:rPr>
                <w:rFonts w:ascii="Fira Sans Book" w:hAnsi="Fira Sans Book"/>
                <w:sz w:val="19"/>
                <w:szCs w:val="19"/>
                <w:lang w:val="eu-ES"/>
              </w:rPr>
              <w:t xml:space="preserve">eta kudeaketa </w:t>
            </w:r>
            <w:r w:rsidRPr="001C0C2B">
              <w:rPr>
                <w:rFonts w:ascii="Fira Sans Book" w:hAnsi="Fira Sans Book"/>
                <w:sz w:val="19"/>
                <w:szCs w:val="19"/>
                <w:lang w:val="eu-ES"/>
              </w:rPr>
              <w:t xml:space="preserve">gastuak. </w:t>
            </w:r>
            <w:r w:rsidR="00331320">
              <w:rPr>
                <w:rFonts w:ascii="Fira Sans Book" w:hAnsi="Fira Sans Book"/>
                <w:sz w:val="19"/>
                <w:szCs w:val="19"/>
                <w:lang w:val="eu-ES"/>
              </w:rPr>
              <w:t>Zeharkako kosteen portzentajea eskatutako</w:t>
            </w:r>
            <w:r w:rsidRPr="001C0C2B">
              <w:rPr>
                <w:rFonts w:ascii="Fira Sans Book" w:hAnsi="Fira Sans Book"/>
                <w:sz w:val="19"/>
                <w:szCs w:val="19"/>
                <w:lang w:val="eu-ES"/>
              </w:rPr>
              <w:t xml:space="preserve"> diru-laguntzaren zenbatekoaren %5a </w:t>
            </w:r>
            <w:r w:rsidR="00331320">
              <w:rPr>
                <w:rFonts w:ascii="Fira Sans Book" w:hAnsi="Fira Sans Book"/>
                <w:sz w:val="19"/>
                <w:szCs w:val="19"/>
                <w:lang w:val="eu-ES"/>
              </w:rPr>
              <w:t>izango da gehienez</w:t>
            </w:r>
            <w:r w:rsidRPr="001C0C2B">
              <w:rPr>
                <w:rFonts w:ascii="Fira Sans Book" w:hAnsi="Fira Sans Book"/>
                <w:sz w:val="19"/>
                <w:szCs w:val="19"/>
                <w:lang w:val="eu-ES"/>
              </w:rPr>
              <w:t>.</w:t>
            </w:r>
          </w:p>
          <w:p w:rsidR="00837249" w:rsidRPr="00837249" w:rsidRDefault="00837249" w:rsidP="009F1296">
            <w:pPr>
              <w:pStyle w:val="ConvocatoriacastellanoII"/>
              <w:tabs>
                <w:tab w:val="clear" w:pos="360"/>
              </w:tabs>
              <w:spacing w:before="60" w:after="60"/>
              <w:ind w:left="709" w:right="142" w:firstLine="0"/>
              <w:rPr>
                <w:rFonts w:ascii="Fira Sans Book" w:hAnsi="Fira Sans Book"/>
                <w:sz w:val="19"/>
                <w:szCs w:val="19"/>
                <w:lang w:val="eu-ES"/>
              </w:rPr>
            </w:pPr>
            <w:r w:rsidRPr="00837249">
              <w:rPr>
                <w:rFonts w:ascii="Fira Sans Book" w:hAnsi="Fira Sans Book"/>
                <w:sz w:val="19"/>
                <w:szCs w:val="19"/>
                <w:lang w:val="eu-ES"/>
              </w:rPr>
              <w:t>Hala ere, diru-laguntza jaso duen jarduerari egotzi dakizkiokeen zeharkako kostuak zehaztu aurretik beharrezko azterketa ekonomikoak egin beharko dira jarduera hori egotzi daitekeen zeharkako kostuaren zenbateko osoaren zatiketa ezartzeko, orokorrean onartuta dauden kontabilitate printzipioekin eta arauekin bat eginez.</w:t>
            </w:r>
          </w:p>
          <w:p w:rsidR="00204EBB" w:rsidRPr="005A1F06" w:rsidRDefault="00204EBB" w:rsidP="00F53A47">
            <w:pPr>
              <w:pStyle w:val="TEXTONotificacincolumnas"/>
              <w:ind w:firstLine="709"/>
              <w:rPr>
                <w:rFonts w:ascii="Fira Sans Book" w:hAnsi="Fira Sans Book"/>
                <w:sz w:val="19"/>
                <w:szCs w:val="19"/>
                <w:lang w:val="eu-ES"/>
              </w:rPr>
            </w:pPr>
          </w:p>
          <w:p w:rsidR="002E0CE6" w:rsidRPr="005A1F06" w:rsidRDefault="002A3681" w:rsidP="00F53A47">
            <w:pPr>
              <w:rPr>
                <w:rFonts w:ascii="Fira Sans Book" w:hAnsi="Fira Sans Book"/>
                <w:b/>
                <w:bCs/>
                <w:sz w:val="19"/>
                <w:szCs w:val="19"/>
                <w:lang w:val="eu-ES"/>
              </w:rPr>
            </w:pPr>
            <w:r>
              <w:rPr>
                <w:rFonts w:ascii="Fira Sans Book" w:hAnsi="Fira Sans Book"/>
                <w:b/>
                <w:bCs/>
                <w:sz w:val="19"/>
                <w:szCs w:val="19"/>
                <w:lang w:val="eu-ES"/>
              </w:rPr>
              <w:t>6</w:t>
            </w:r>
            <w:r w:rsidR="002E0CE6" w:rsidRPr="005A1F06">
              <w:rPr>
                <w:rFonts w:ascii="Fira Sans Book" w:hAnsi="Fira Sans Book"/>
                <w:b/>
                <w:bCs/>
                <w:sz w:val="19"/>
                <w:szCs w:val="19"/>
                <w:lang w:val="eu-ES"/>
              </w:rPr>
              <w:t>.- Eskaerak aurkeztea.</w:t>
            </w:r>
          </w:p>
          <w:p w:rsidR="002E0CE6" w:rsidRPr="005A1F06" w:rsidRDefault="002E0CE6" w:rsidP="00F53A47">
            <w:pPr>
              <w:pStyle w:val="Encabezado"/>
              <w:tabs>
                <w:tab w:val="clear" w:pos="4252"/>
                <w:tab w:val="clear" w:pos="8504"/>
              </w:tabs>
              <w:rPr>
                <w:rFonts w:ascii="Fira Sans Book" w:hAnsi="Fira Sans Book"/>
                <w:sz w:val="19"/>
                <w:szCs w:val="19"/>
                <w:lang w:val="eu-ES"/>
              </w:rPr>
            </w:pPr>
          </w:p>
          <w:p w:rsidR="002E0CE6" w:rsidRPr="005A1F06" w:rsidRDefault="002A3681" w:rsidP="00F53A47">
            <w:pPr>
              <w:pStyle w:val="Encabezado"/>
              <w:tabs>
                <w:tab w:val="clear" w:pos="4252"/>
                <w:tab w:val="clear" w:pos="8504"/>
              </w:tabs>
              <w:rPr>
                <w:rFonts w:ascii="Fira Sans Book" w:hAnsi="Fira Sans Book"/>
                <w:bCs/>
                <w:sz w:val="19"/>
                <w:szCs w:val="19"/>
                <w:lang w:val="eu-ES"/>
              </w:rPr>
            </w:pPr>
            <w:r>
              <w:rPr>
                <w:rFonts w:ascii="Fira Sans Book" w:hAnsi="Fira Sans Book"/>
                <w:bCs/>
                <w:sz w:val="19"/>
                <w:szCs w:val="19"/>
                <w:lang w:val="eu-ES"/>
              </w:rPr>
              <w:t>6</w:t>
            </w:r>
            <w:r w:rsidR="002E0CE6" w:rsidRPr="005A1F06">
              <w:rPr>
                <w:rFonts w:ascii="Fira Sans Book" w:hAnsi="Fira Sans Book"/>
                <w:bCs/>
                <w:sz w:val="19"/>
                <w:szCs w:val="19"/>
                <w:lang w:val="eu-ES"/>
              </w:rPr>
              <w:t>.1.- Aurkezteko epea.</w:t>
            </w:r>
          </w:p>
          <w:p w:rsidR="002E0CE6" w:rsidRPr="005A1F06" w:rsidRDefault="002E0CE6" w:rsidP="00F53A47">
            <w:pPr>
              <w:pStyle w:val="Encabezado"/>
              <w:tabs>
                <w:tab w:val="clear" w:pos="4252"/>
                <w:tab w:val="clear" w:pos="8504"/>
              </w:tabs>
              <w:rPr>
                <w:rFonts w:ascii="Fira Sans Book" w:hAnsi="Fira Sans Book"/>
                <w:b/>
                <w:bCs/>
                <w:sz w:val="19"/>
                <w:szCs w:val="19"/>
                <w:lang w:val="eu-ES"/>
              </w:rPr>
            </w:pPr>
          </w:p>
          <w:p w:rsidR="000B03F5" w:rsidRDefault="000051E3" w:rsidP="00F53A47">
            <w:pPr>
              <w:rPr>
                <w:rFonts w:ascii="Fira Sans Book" w:hAnsi="Fira Sans Book"/>
                <w:sz w:val="20"/>
                <w:lang w:val="eu-ES"/>
              </w:rPr>
            </w:pPr>
            <w:r w:rsidRPr="003070AF">
              <w:rPr>
                <w:rFonts w:ascii="Fira Sans Book" w:hAnsi="Fira Sans Book"/>
                <w:bCs/>
                <w:sz w:val="20"/>
                <w:lang w:val="eu-ES"/>
              </w:rPr>
              <w:t xml:space="preserve">Diru-laguntzen deialdirako eskaerak aurkezteko epea </w:t>
            </w:r>
            <w:r w:rsidRPr="004025BE">
              <w:rPr>
                <w:rFonts w:ascii="Fira Sans Book" w:hAnsi="Fira Sans Book"/>
                <w:bCs/>
                <w:sz w:val="20"/>
                <w:lang w:val="eu-ES"/>
              </w:rPr>
              <w:t>hogei egun naturalekoa izango da, deialdia Bizkaiko Aldizkari Ofizialean argitaratu eta biharamunetik</w:t>
            </w:r>
            <w:r>
              <w:rPr>
                <w:rFonts w:ascii="Fira Sans Book" w:hAnsi="Fira Sans Book"/>
                <w:sz w:val="20"/>
                <w:lang w:val="eu-ES"/>
              </w:rPr>
              <w:t xml:space="preserve"> hasita.</w:t>
            </w:r>
          </w:p>
          <w:p w:rsidR="000051E3" w:rsidRDefault="000051E3" w:rsidP="00F53A47">
            <w:pPr>
              <w:rPr>
                <w:rFonts w:ascii="Fira Sans Book" w:hAnsi="Fira Sans Book"/>
                <w:sz w:val="20"/>
                <w:lang w:val="eu-ES"/>
              </w:rPr>
            </w:pPr>
          </w:p>
          <w:p w:rsidR="00161A9A" w:rsidRPr="00893A48" w:rsidRDefault="00161A9A" w:rsidP="00F53A47">
            <w:pPr>
              <w:rPr>
                <w:rFonts w:ascii="Fira Sans Book" w:hAnsi="Fira Sans Book"/>
                <w:sz w:val="20"/>
                <w:lang w:val="eu-ES"/>
              </w:rPr>
            </w:pPr>
          </w:p>
          <w:p w:rsidR="002E0CE6" w:rsidRPr="005A1F06" w:rsidRDefault="002A3681" w:rsidP="00F53A47">
            <w:pPr>
              <w:rPr>
                <w:rFonts w:ascii="Fira Sans Book" w:hAnsi="Fira Sans Book"/>
                <w:bCs/>
                <w:sz w:val="19"/>
                <w:szCs w:val="19"/>
                <w:lang w:val="eu-ES"/>
              </w:rPr>
            </w:pPr>
            <w:r>
              <w:rPr>
                <w:rFonts w:ascii="Fira Sans Book" w:hAnsi="Fira Sans Book"/>
                <w:bCs/>
                <w:sz w:val="19"/>
                <w:szCs w:val="19"/>
                <w:lang w:val="eu-ES"/>
              </w:rPr>
              <w:t>6</w:t>
            </w:r>
            <w:r w:rsidR="002E0CE6" w:rsidRPr="005A1F06">
              <w:rPr>
                <w:rFonts w:ascii="Fira Sans Book" w:hAnsi="Fira Sans Book"/>
                <w:bCs/>
                <w:sz w:val="19"/>
                <w:szCs w:val="19"/>
                <w:lang w:val="eu-ES"/>
              </w:rPr>
              <w:t>.2.- Eskaera eta aurkeztu beharreko agiriak.</w:t>
            </w:r>
          </w:p>
          <w:p w:rsidR="002E0CE6" w:rsidRDefault="002E0CE6" w:rsidP="00F53A47">
            <w:pPr>
              <w:pStyle w:val="Encabezado"/>
              <w:tabs>
                <w:tab w:val="clear" w:pos="4252"/>
                <w:tab w:val="clear" w:pos="8504"/>
              </w:tabs>
              <w:rPr>
                <w:rFonts w:ascii="Fira Sans Book" w:hAnsi="Fira Sans Book"/>
                <w:sz w:val="19"/>
                <w:szCs w:val="19"/>
                <w:lang w:val="eu-ES"/>
              </w:rPr>
            </w:pPr>
          </w:p>
          <w:p w:rsidR="00161A9A" w:rsidRPr="005A1F06" w:rsidRDefault="00161A9A" w:rsidP="00F53A47">
            <w:pPr>
              <w:pStyle w:val="Encabezado"/>
              <w:tabs>
                <w:tab w:val="clear" w:pos="4252"/>
                <w:tab w:val="clear" w:pos="8504"/>
              </w:tabs>
              <w:rPr>
                <w:rFonts w:ascii="Fira Sans Book" w:hAnsi="Fira Sans Book"/>
                <w:sz w:val="19"/>
                <w:szCs w:val="19"/>
                <w:lang w:val="eu-ES"/>
              </w:rPr>
            </w:pPr>
          </w:p>
          <w:p w:rsidR="00B622CC" w:rsidRPr="005A1F06" w:rsidRDefault="00B622CC" w:rsidP="00B622CC">
            <w:pPr>
              <w:rPr>
                <w:rFonts w:ascii="Fira Sans Book" w:hAnsi="Fira Sans Book"/>
                <w:snapToGrid w:val="0"/>
                <w:sz w:val="20"/>
                <w:lang w:val="eu-ES"/>
              </w:rPr>
            </w:pPr>
            <w:r w:rsidRPr="005A1F06">
              <w:rPr>
                <w:rFonts w:ascii="Fira Sans Book" w:hAnsi="Fira Sans Book"/>
                <w:bCs/>
                <w:snapToGrid w:val="0"/>
                <w:sz w:val="20"/>
                <w:lang w:val="eu-ES"/>
              </w:rPr>
              <w:t xml:space="preserve">Iurretako Udalaren Erregistro Orokorrean aurkeztuko dira </w:t>
            </w:r>
            <w:r w:rsidRPr="005A1F06">
              <w:rPr>
                <w:rFonts w:ascii="Fira Sans Book" w:hAnsi="Fira Sans Book"/>
                <w:snapToGrid w:val="0"/>
                <w:sz w:val="20"/>
                <w:lang w:val="eu-ES"/>
              </w:rPr>
              <w:t>d</w:t>
            </w:r>
            <w:r w:rsidRPr="005A1F06">
              <w:rPr>
                <w:rFonts w:ascii="Fira Sans Book" w:hAnsi="Fira Sans Book"/>
                <w:bCs/>
                <w:snapToGrid w:val="0"/>
                <w:sz w:val="20"/>
                <w:lang w:val="eu-ES"/>
              </w:rPr>
              <w:t>iru-laguntzaren eskabideak (G-03 eredua) Iurretako Udaleko alkate-udalburu jaunari zuzenduz (</w:t>
            </w:r>
            <w:proofErr w:type="spellStart"/>
            <w:r w:rsidRPr="005A1F06">
              <w:rPr>
                <w:rFonts w:ascii="Fira Sans Book" w:hAnsi="Fira Sans Book"/>
                <w:bCs/>
                <w:snapToGrid w:val="0"/>
                <w:sz w:val="20"/>
                <w:lang w:val="eu-ES"/>
              </w:rPr>
              <w:t>HAZ-Herritarren</w:t>
            </w:r>
            <w:proofErr w:type="spellEnd"/>
            <w:r w:rsidRPr="005A1F06">
              <w:rPr>
                <w:rFonts w:ascii="Fira Sans Book" w:hAnsi="Fira Sans Book"/>
                <w:bCs/>
                <w:snapToGrid w:val="0"/>
                <w:sz w:val="20"/>
                <w:lang w:val="eu-ES"/>
              </w:rPr>
              <w:t xml:space="preserve"> Arretarako Zerbitzua: Bidebarrieta, 5 - 48215 IURRETA); edo Administrazio Publikoen Administrazio Prozedura Erkidearen urriaren 1eko 39/2015 Legearen 16.4. artikuluan ezarritako bitartekoren baten bidez </w:t>
            </w:r>
            <w:r w:rsidRPr="005A1F06">
              <w:rPr>
                <w:rFonts w:ascii="Fira Sans Book" w:hAnsi="Fira Sans Book"/>
                <w:bCs/>
                <w:snapToGrid w:val="0"/>
                <w:sz w:val="20"/>
                <w:lang w:val="eu-ES"/>
              </w:rPr>
              <w:lastRenderedPageBreak/>
              <w:t xml:space="preserve">ere aurkeztu ahalko da. </w:t>
            </w:r>
            <w:r w:rsidRPr="005A1F06">
              <w:rPr>
                <w:rFonts w:ascii="Fira Sans Book" w:hAnsi="Fira Sans Book"/>
                <w:snapToGrid w:val="0"/>
                <w:sz w:val="20"/>
                <w:lang w:val="eu-ES"/>
              </w:rPr>
              <w:t>Aurkeztu beharreko dokumentazioa:</w:t>
            </w:r>
          </w:p>
          <w:p w:rsidR="0072151B" w:rsidRPr="005A1F06" w:rsidRDefault="0072151B" w:rsidP="00F53A47">
            <w:pPr>
              <w:rPr>
                <w:rFonts w:ascii="Fira Sans Book" w:hAnsi="Fira Sans Book"/>
                <w:sz w:val="19"/>
                <w:szCs w:val="19"/>
                <w:lang w:val="eu-ES"/>
              </w:rPr>
            </w:pPr>
          </w:p>
          <w:p w:rsidR="00204EBB" w:rsidRPr="005A1F06" w:rsidRDefault="00204EBB" w:rsidP="00F53A47">
            <w:pPr>
              <w:rPr>
                <w:rFonts w:ascii="Fira Sans Book" w:hAnsi="Fira Sans Book"/>
                <w:sz w:val="19"/>
                <w:szCs w:val="19"/>
                <w:lang w:val="eu-ES"/>
              </w:rPr>
            </w:pPr>
          </w:p>
          <w:p w:rsidR="002E0CE6" w:rsidRPr="005A1F06" w:rsidRDefault="002E0CE6" w:rsidP="00B622CC">
            <w:pPr>
              <w:numPr>
                <w:ilvl w:val="0"/>
                <w:numId w:val="22"/>
              </w:numPr>
              <w:autoSpaceDE w:val="0"/>
              <w:autoSpaceDN w:val="0"/>
              <w:adjustRightInd w:val="0"/>
              <w:spacing w:before="60" w:after="60"/>
              <w:ind w:right="62" w:hanging="147"/>
              <w:rPr>
                <w:rFonts w:ascii="Fira Sans Book" w:hAnsi="Fira Sans Book"/>
                <w:sz w:val="19"/>
                <w:szCs w:val="19"/>
                <w:lang w:val="eu-ES"/>
              </w:rPr>
            </w:pPr>
            <w:r w:rsidRPr="005A1F06">
              <w:rPr>
                <w:rFonts w:ascii="Fira Sans Book" w:hAnsi="Fira Sans Book"/>
                <w:sz w:val="19"/>
                <w:szCs w:val="19"/>
                <w:lang w:val="eu-ES"/>
              </w:rPr>
              <w:t>Legezko ordezkariaren Nortasun Agiri Nazionalaren eta Identifikazio Fiskaleko Kodea</w:t>
            </w:r>
            <w:r w:rsidR="00BD34AE">
              <w:rPr>
                <w:rFonts w:ascii="Fira Sans Book" w:hAnsi="Fira Sans Book"/>
                <w:sz w:val="19"/>
                <w:szCs w:val="19"/>
                <w:lang w:val="eu-ES"/>
              </w:rPr>
              <w:t>ren kopia konpultsatua</w:t>
            </w:r>
            <w:r w:rsidRPr="005A1F06">
              <w:rPr>
                <w:rFonts w:ascii="Fira Sans Book" w:hAnsi="Fira Sans Book"/>
                <w:sz w:val="19"/>
                <w:szCs w:val="19"/>
                <w:lang w:val="eu-ES"/>
              </w:rPr>
              <w:t>.</w:t>
            </w:r>
          </w:p>
          <w:p w:rsidR="002E0CE6" w:rsidRDefault="002E0CE6" w:rsidP="00B622CC">
            <w:pPr>
              <w:numPr>
                <w:ilvl w:val="0"/>
                <w:numId w:val="22"/>
              </w:numPr>
              <w:autoSpaceDE w:val="0"/>
              <w:autoSpaceDN w:val="0"/>
              <w:adjustRightInd w:val="0"/>
              <w:spacing w:before="60" w:after="60"/>
              <w:ind w:right="62" w:hanging="147"/>
              <w:rPr>
                <w:rFonts w:ascii="Fira Sans Book" w:hAnsi="Fira Sans Book"/>
                <w:sz w:val="19"/>
                <w:szCs w:val="19"/>
                <w:lang w:val="eu-ES"/>
              </w:rPr>
            </w:pPr>
            <w:r w:rsidRPr="005A1F06">
              <w:rPr>
                <w:rFonts w:ascii="Fira Sans Book" w:hAnsi="Fira Sans Book"/>
                <w:sz w:val="19"/>
                <w:szCs w:val="19"/>
                <w:lang w:val="eu-ES"/>
              </w:rPr>
              <w:t>Behar bez</w:t>
            </w:r>
            <w:r w:rsidR="00BD34AE">
              <w:rPr>
                <w:rFonts w:ascii="Fira Sans Book" w:hAnsi="Fira Sans Book"/>
                <w:sz w:val="19"/>
                <w:szCs w:val="19"/>
                <w:lang w:val="eu-ES"/>
              </w:rPr>
              <w:t>a</w:t>
            </w:r>
            <w:r w:rsidRPr="005A1F06">
              <w:rPr>
                <w:rFonts w:ascii="Fira Sans Book" w:hAnsi="Fira Sans Book"/>
                <w:sz w:val="19"/>
                <w:szCs w:val="19"/>
                <w:lang w:val="eu-ES"/>
              </w:rPr>
              <w:t xml:space="preserve">la legeztatutako elkarte edo erakundeko estatutuen fotokopia </w:t>
            </w:r>
            <w:r w:rsidR="00BD34AE">
              <w:rPr>
                <w:rFonts w:ascii="Fira Sans Book" w:hAnsi="Fira Sans Book"/>
                <w:sz w:val="19"/>
                <w:szCs w:val="19"/>
                <w:lang w:val="eu-ES"/>
              </w:rPr>
              <w:t>konpultsatua</w:t>
            </w:r>
            <w:r w:rsidRPr="005A1F06">
              <w:rPr>
                <w:rFonts w:ascii="Fira Sans Book" w:hAnsi="Fira Sans Book"/>
                <w:sz w:val="19"/>
                <w:szCs w:val="19"/>
                <w:lang w:val="eu-ES"/>
              </w:rPr>
              <w:t xml:space="preserve"> (lehen aldiz aurkezten badute edo aldaketarik egin badute).</w:t>
            </w:r>
          </w:p>
          <w:p w:rsidR="002E0CE6" w:rsidRPr="005A1F06" w:rsidRDefault="002E0CE6" w:rsidP="001A4DF3">
            <w:pPr>
              <w:numPr>
                <w:ilvl w:val="0"/>
                <w:numId w:val="22"/>
              </w:numPr>
              <w:autoSpaceDE w:val="0"/>
              <w:autoSpaceDN w:val="0"/>
              <w:adjustRightInd w:val="0"/>
              <w:spacing w:before="360" w:after="60"/>
              <w:ind w:right="62" w:hanging="147"/>
              <w:rPr>
                <w:rFonts w:ascii="Fira Sans Book" w:hAnsi="Fira Sans Book"/>
                <w:sz w:val="19"/>
                <w:szCs w:val="19"/>
                <w:lang w:val="eu-ES"/>
              </w:rPr>
            </w:pPr>
            <w:r w:rsidRPr="005A1F06">
              <w:rPr>
                <w:rFonts w:ascii="Fira Sans Book" w:hAnsi="Fira Sans Book"/>
                <w:sz w:val="19"/>
                <w:szCs w:val="19"/>
                <w:lang w:val="eu-ES"/>
              </w:rPr>
              <w:t>Zuzendaritza Batzordearen osaketa akta.</w:t>
            </w:r>
          </w:p>
          <w:p w:rsidR="002E0CE6" w:rsidRDefault="002E0CE6" w:rsidP="00B622CC">
            <w:pPr>
              <w:numPr>
                <w:ilvl w:val="0"/>
                <w:numId w:val="22"/>
              </w:numPr>
              <w:autoSpaceDE w:val="0"/>
              <w:autoSpaceDN w:val="0"/>
              <w:adjustRightInd w:val="0"/>
              <w:spacing w:before="60" w:after="60"/>
              <w:ind w:right="62" w:hanging="147"/>
              <w:rPr>
                <w:rFonts w:ascii="Fira Sans Book" w:hAnsi="Fira Sans Book"/>
                <w:sz w:val="19"/>
                <w:szCs w:val="19"/>
                <w:lang w:val="eu-ES"/>
              </w:rPr>
            </w:pPr>
            <w:r w:rsidRPr="005A1F06">
              <w:rPr>
                <w:rFonts w:ascii="Fira Sans Book" w:hAnsi="Fira Sans Book"/>
                <w:sz w:val="19"/>
                <w:szCs w:val="19"/>
                <w:lang w:val="eu-ES"/>
              </w:rPr>
              <w:t>Hirugarrenen Alta inprimakia (03 Eredua) edo aurkeztu izanaren aipamena.</w:t>
            </w:r>
          </w:p>
          <w:p w:rsidR="002E0CE6" w:rsidRPr="005A1F06" w:rsidRDefault="002E0CE6" w:rsidP="00B147F8">
            <w:pPr>
              <w:numPr>
                <w:ilvl w:val="0"/>
                <w:numId w:val="22"/>
              </w:numPr>
              <w:autoSpaceDE w:val="0"/>
              <w:autoSpaceDN w:val="0"/>
              <w:adjustRightInd w:val="0"/>
              <w:spacing w:before="240" w:after="60"/>
              <w:ind w:right="62" w:hanging="147"/>
              <w:rPr>
                <w:rFonts w:ascii="Fira Sans Book" w:hAnsi="Fira Sans Book"/>
                <w:sz w:val="19"/>
                <w:szCs w:val="19"/>
                <w:lang w:val="eu-ES"/>
              </w:rPr>
            </w:pPr>
            <w:r w:rsidRPr="005A1F06">
              <w:rPr>
                <w:rFonts w:ascii="Fira Sans Book" w:hAnsi="Fira Sans Book"/>
                <w:sz w:val="19"/>
                <w:szCs w:val="19"/>
                <w:lang w:val="eu-ES"/>
              </w:rPr>
              <w:t>Proiektuari buruzko galdetegia (G-04 Eredua).</w:t>
            </w:r>
          </w:p>
          <w:p w:rsidR="002E0CE6" w:rsidRPr="005A1F06" w:rsidRDefault="002E0CE6" w:rsidP="00B622CC">
            <w:pPr>
              <w:numPr>
                <w:ilvl w:val="0"/>
                <w:numId w:val="22"/>
              </w:numPr>
              <w:autoSpaceDE w:val="0"/>
              <w:autoSpaceDN w:val="0"/>
              <w:adjustRightInd w:val="0"/>
              <w:spacing w:before="60" w:after="60"/>
              <w:ind w:right="62" w:hanging="147"/>
              <w:rPr>
                <w:rFonts w:ascii="Fira Sans Book" w:hAnsi="Fira Sans Book"/>
                <w:sz w:val="19"/>
                <w:szCs w:val="19"/>
                <w:lang w:val="eu-ES"/>
              </w:rPr>
            </w:pPr>
            <w:r w:rsidRPr="005A1F06">
              <w:rPr>
                <w:rFonts w:ascii="Fira Sans Book" w:hAnsi="Fira Sans Book"/>
                <w:sz w:val="19"/>
                <w:szCs w:val="19"/>
                <w:lang w:val="eu-ES"/>
              </w:rPr>
              <w:t>Garapenerako Lankidetza proiektua (</w:t>
            </w:r>
            <w:r w:rsidR="001A4DF3">
              <w:rPr>
                <w:rFonts w:ascii="Fira Sans Book" w:hAnsi="Fira Sans Book"/>
                <w:sz w:val="19"/>
                <w:szCs w:val="19"/>
                <w:lang w:val="eu-ES"/>
              </w:rPr>
              <w:t>Jardueraren garapenari buruzko azalpena p</w:t>
            </w:r>
            <w:r w:rsidRPr="005A1F06">
              <w:rPr>
                <w:rFonts w:ascii="Fira Sans Book" w:hAnsi="Fira Sans Book"/>
                <w:sz w:val="19"/>
                <w:szCs w:val="19"/>
                <w:lang w:val="eu-ES"/>
              </w:rPr>
              <w:t>aperean-12 orri gehienez- eta euskarri digitalean).</w:t>
            </w:r>
          </w:p>
          <w:p w:rsidR="002E0CE6" w:rsidRPr="005A1F06" w:rsidRDefault="002E0CE6" w:rsidP="00B622CC">
            <w:pPr>
              <w:numPr>
                <w:ilvl w:val="0"/>
                <w:numId w:val="22"/>
              </w:numPr>
              <w:autoSpaceDE w:val="0"/>
              <w:autoSpaceDN w:val="0"/>
              <w:adjustRightInd w:val="0"/>
              <w:spacing w:before="60" w:after="60"/>
              <w:ind w:right="62" w:hanging="147"/>
              <w:rPr>
                <w:rFonts w:ascii="Fira Sans Book" w:hAnsi="Fira Sans Book"/>
                <w:sz w:val="19"/>
                <w:szCs w:val="19"/>
                <w:lang w:val="eu-ES"/>
              </w:rPr>
            </w:pPr>
            <w:r w:rsidRPr="005A1F06">
              <w:rPr>
                <w:rFonts w:ascii="Fira Sans Book" w:hAnsi="Fira Sans Book"/>
                <w:sz w:val="19"/>
                <w:szCs w:val="19"/>
                <w:lang w:val="eu-ES"/>
              </w:rPr>
              <w:t>Azken ekitaldiko jardueren txostena eta txosten ekonomikoa</w:t>
            </w:r>
            <w:r w:rsidR="00A50990">
              <w:rPr>
                <w:rFonts w:ascii="Fira Sans Book" w:hAnsi="Fira Sans Book"/>
                <w:sz w:val="19"/>
                <w:szCs w:val="19"/>
                <w:lang w:val="eu-ES"/>
              </w:rPr>
              <w:t xml:space="preserve"> (aurreikusitako gastuak eta diru-sarrerak)</w:t>
            </w:r>
            <w:r w:rsidRPr="005A1F06">
              <w:rPr>
                <w:rFonts w:ascii="Fira Sans Book" w:hAnsi="Fira Sans Book"/>
                <w:sz w:val="19"/>
                <w:szCs w:val="19"/>
                <w:lang w:val="eu-ES"/>
              </w:rPr>
              <w:t>.</w:t>
            </w:r>
          </w:p>
          <w:p w:rsidR="00B84077" w:rsidRPr="00893A48" w:rsidRDefault="00B84077" w:rsidP="00F53A47">
            <w:pPr>
              <w:pStyle w:val="Sangra3detindependiente"/>
              <w:ind w:left="284"/>
              <w:rPr>
                <w:rFonts w:ascii="Fira Sans Book" w:hAnsi="Fira Sans Book"/>
                <w:sz w:val="10"/>
                <w:szCs w:val="10"/>
                <w:lang w:val="eu-ES"/>
              </w:rPr>
            </w:pPr>
          </w:p>
          <w:p w:rsidR="00893A48" w:rsidRDefault="00893A48" w:rsidP="00F53A47">
            <w:pPr>
              <w:pStyle w:val="Sangra3detindependiente"/>
              <w:ind w:left="284"/>
              <w:rPr>
                <w:rFonts w:ascii="Fira Sans Book" w:hAnsi="Fira Sans Book"/>
                <w:sz w:val="12"/>
                <w:szCs w:val="12"/>
                <w:lang w:val="eu-ES"/>
              </w:rPr>
            </w:pPr>
          </w:p>
          <w:p w:rsidR="00B84077" w:rsidRDefault="00B84077" w:rsidP="000D2A08">
            <w:pPr>
              <w:rPr>
                <w:rFonts w:ascii="Fira Sans Book" w:hAnsi="Fira Sans Book"/>
                <w:sz w:val="19"/>
                <w:szCs w:val="19"/>
                <w:lang w:val="eu-ES"/>
              </w:rPr>
            </w:pPr>
            <w:r w:rsidRPr="005A1F06">
              <w:rPr>
                <w:rFonts w:ascii="Fira Sans Book" w:hAnsi="Fira Sans Book"/>
                <w:sz w:val="19"/>
                <w:szCs w:val="19"/>
                <w:lang w:val="eu-ES"/>
              </w:rPr>
              <w:t xml:space="preserve">Diru-laguntzaren eskabideak aurkezteko ereduak, 48215-Iurretako  </w:t>
            </w:r>
            <w:proofErr w:type="spellStart"/>
            <w:r w:rsidRPr="005A1F06">
              <w:rPr>
                <w:rFonts w:ascii="Fira Sans Book" w:hAnsi="Fira Sans Book"/>
                <w:sz w:val="19"/>
                <w:szCs w:val="19"/>
                <w:lang w:val="eu-ES"/>
              </w:rPr>
              <w:t>HAZ-Herritarren</w:t>
            </w:r>
            <w:proofErr w:type="spellEnd"/>
            <w:r w:rsidRPr="005A1F06">
              <w:rPr>
                <w:rFonts w:ascii="Fira Sans Book" w:hAnsi="Fira Sans Book"/>
                <w:sz w:val="19"/>
                <w:szCs w:val="19"/>
                <w:lang w:val="eu-ES"/>
              </w:rPr>
              <w:t xml:space="preserve"> </w:t>
            </w:r>
            <w:proofErr w:type="spellStart"/>
            <w:r w:rsidRPr="005A1F06">
              <w:rPr>
                <w:rFonts w:ascii="Fira Sans Book" w:hAnsi="Fira Sans Book"/>
                <w:sz w:val="19"/>
                <w:szCs w:val="19"/>
                <w:lang w:val="eu-ES"/>
              </w:rPr>
              <w:t>Harreta</w:t>
            </w:r>
            <w:proofErr w:type="spellEnd"/>
            <w:r w:rsidRPr="005A1F06">
              <w:rPr>
                <w:rFonts w:ascii="Fira Sans Book" w:hAnsi="Fira Sans Book"/>
                <w:sz w:val="19"/>
                <w:szCs w:val="19"/>
                <w:lang w:val="eu-ES"/>
              </w:rPr>
              <w:t xml:space="preserve"> Zerbitzuan (Bidebarrieta, 5), Ibarretxe Kultur Etxean (Bidebarrieta, 4) eta web –orriko administrazio-izapideen eskuliburuan (</w:t>
            </w:r>
            <w:hyperlink r:id="rId9" w:history="1">
              <w:r w:rsidR="000D2A08" w:rsidRPr="000D2A08">
                <w:rPr>
                  <w:rFonts w:ascii="Fira Sans Book" w:hAnsi="Fira Sans Book"/>
                  <w:sz w:val="16"/>
                  <w:szCs w:val="16"/>
                  <w:lang w:val="eu-ES"/>
                </w:rPr>
                <w:t>http://www.iurreta.eus/es-ES/Manual%20de%20trmites/20180502_MANUAL%20EUSKERA.pdf</w:t>
              </w:r>
            </w:hyperlink>
            <w:r w:rsidR="000D2A08">
              <w:rPr>
                <w:rFonts w:ascii="Fira Sans Book" w:hAnsi="Fira Sans Book"/>
                <w:sz w:val="19"/>
                <w:szCs w:val="19"/>
                <w:lang w:val="eu-ES"/>
              </w:rPr>
              <w:t>).</w:t>
            </w:r>
          </w:p>
          <w:p w:rsidR="000D2A08" w:rsidRPr="00893A48" w:rsidRDefault="000D2A08" w:rsidP="000D2A08">
            <w:pPr>
              <w:rPr>
                <w:rFonts w:ascii="Fira Sans Book" w:hAnsi="Fira Sans Book"/>
                <w:sz w:val="14"/>
                <w:szCs w:val="14"/>
                <w:lang w:val="eu-ES"/>
              </w:rPr>
            </w:pPr>
          </w:p>
          <w:p w:rsidR="00291E02" w:rsidRPr="00893A48" w:rsidRDefault="00291E02" w:rsidP="000D2A08">
            <w:pPr>
              <w:rPr>
                <w:rFonts w:ascii="Fira Sans Book" w:hAnsi="Fira Sans Book"/>
                <w:sz w:val="14"/>
                <w:szCs w:val="14"/>
                <w:lang w:val="eu-ES"/>
              </w:rPr>
            </w:pPr>
          </w:p>
          <w:p w:rsidR="00C83B3B" w:rsidRPr="00C83B3B" w:rsidRDefault="00C83B3B" w:rsidP="00B84077">
            <w:pPr>
              <w:rPr>
                <w:rFonts w:ascii="Fira Sans Book" w:hAnsi="Fira Sans Book"/>
                <w:snapToGrid w:val="0"/>
                <w:sz w:val="2"/>
                <w:szCs w:val="2"/>
                <w:lang w:val="eu-ES"/>
              </w:rPr>
            </w:pPr>
          </w:p>
          <w:p w:rsidR="00C83B3B" w:rsidRPr="00C83B3B" w:rsidRDefault="00C83B3B" w:rsidP="00B84077">
            <w:pPr>
              <w:rPr>
                <w:rFonts w:ascii="Fira Sans Book" w:hAnsi="Fira Sans Book"/>
                <w:snapToGrid w:val="0"/>
                <w:sz w:val="4"/>
                <w:szCs w:val="4"/>
                <w:lang w:val="eu-ES"/>
              </w:rPr>
            </w:pPr>
          </w:p>
          <w:p w:rsidR="002E0CE6" w:rsidRPr="005A1F06" w:rsidRDefault="002E0CE6" w:rsidP="00B84077">
            <w:pPr>
              <w:rPr>
                <w:rFonts w:ascii="Fira Sans Book" w:hAnsi="Fira Sans Book"/>
                <w:snapToGrid w:val="0"/>
                <w:sz w:val="20"/>
                <w:lang w:val="eu-ES"/>
              </w:rPr>
            </w:pPr>
            <w:r w:rsidRPr="005A1F06">
              <w:rPr>
                <w:rFonts w:ascii="Fira Sans Book" w:hAnsi="Fira Sans Book"/>
                <w:snapToGrid w:val="0"/>
                <w:sz w:val="20"/>
                <w:lang w:val="eu-ES"/>
              </w:rPr>
              <w:t xml:space="preserve">Eskaera aurkezteak ondoko oinarri hauek eta </w:t>
            </w:r>
            <w:r w:rsidR="00271BAE" w:rsidRPr="005A1F06">
              <w:rPr>
                <w:rFonts w:ascii="Fira Sans Book" w:hAnsi="Fira Sans Book"/>
                <w:snapToGrid w:val="0"/>
                <w:sz w:val="19"/>
                <w:szCs w:val="19"/>
                <w:lang w:val="eu-ES"/>
              </w:rPr>
              <w:t>Udalbatzak, 2019ko maiatzaren 30ean onartutako Iurretako Udalerriko Diru-laguntzei buruzko Ordenantza Orokorrean</w:t>
            </w:r>
            <w:r w:rsidR="00271BAE" w:rsidRPr="005A1F06">
              <w:rPr>
                <w:rFonts w:ascii="Fira Sans Book" w:hAnsi="Fira Sans Book"/>
                <w:snapToGrid w:val="0"/>
                <w:sz w:val="20"/>
                <w:lang w:val="eu-ES"/>
              </w:rPr>
              <w:t xml:space="preserve"> </w:t>
            </w:r>
            <w:r w:rsidRPr="005A1F06">
              <w:rPr>
                <w:rFonts w:ascii="Fira Sans Book" w:hAnsi="Fira Sans Book"/>
                <w:snapToGrid w:val="0"/>
                <w:sz w:val="20"/>
                <w:lang w:val="eu-ES"/>
              </w:rPr>
              <w:t>jasotzen diren arau guztiak onartzea dakar.</w:t>
            </w:r>
          </w:p>
          <w:p w:rsidR="008B42A9" w:rsidRDefault="008B42A9" w:rsidP="00F53A47">
            <w:pPr>
              <w:pStyle w:val="TEXTONotificacincolumnas"/>
              <w:ind w:firstLine="709"/>
              <w:rPr>
                <w:rFonts w:ascii="Fira Sans Book" w:hAnsi="Fira Sans Book"/>
                <w:sz w:val="19"/>
                <w:szCs w:val="19"/>
                <w:u w:val="single"/>
                <w:lang w:val="eu-ES"/>
              </w:rPr>
            </w:pPr>
          </w:p>
          <w:p w:rsidR="009405CF" w:rsidRDefault="009405CF" w:rsidP="00F53A47">
            <w:pPr>
              <w:pStyle w:val="TEXTONotificacincolumnas"/>
              <w:ind w:firstLine="709"/>
              <w:rPr>
                <w:rFonts w:ascii="Fira Sans Book" w:hAnsi="Fira Sans Book"/>
                <w:sz w:val="8"/>
                <w:szCs w:val="8"/>
                <w:u w:val="single"/>
                <w:lang w:val="eu-ES"/>
              </w:rPr>
            </w:pPr>
          </w:p>
          <w:p w:rsidR="00D63A10" w:rsidRPr="009405CF" w:rsidRDefault="00D63A10" w:rsidP="00F53A47">
            <w:pPr>
              <w:pStyle w:val="TEXTONotificacincolumnas"/>
              <w:ind w:firstLine="709"/>
              <w:rPr>
                <w:rFonts w:ascii="Fira Sans Book" w:hAnsi="Fira Sans Book"/>
                <w:sz w:val="8"/>
                <w:szCs w:val="8"/>
                <w:u w:val="single"/>
                <w:lang w:val="eu-ES"/>
              </w:rPr>
            </w:pPr>
          </w:p>
          <w:p w:rsidR="002E0CE6" w:rsidRPr="005A1F06" w:rsidRDefault="00704353" w:rsidP="00F53A47">
            <w:pPr>
              <w:rPr>
                <w:rFonts w:ascii="Fira Sans Book" w:hAnsi="Fira Sans Book"/>
                <w:b/>
                <w:bCs/>
                <w:sz w:val="19"/>
                <w:szCs w:val="19"/>
                <w:lang w:val="eu-ES"/>
              </w:rPr>
            </w:pPr>
            <w:r>
              <w:rPr>
                <w:rFonts w:ascii="Fira Sans Book" w:hAnsi="Fira Sans Book"/>
                <w:b/>
                <w:bCs/>
                <w:sz w:val="19"/>
                <w:szCs w:val="19"/>
                <w:lang w:val="eu-ES"/>
              </w:rPr>
              <w:t>7</w:t>
            </w:r>
            <w:r w:rsidR="002E0CE6" w:rsidRPr="005A1F06">
              <w:rPr>
                <w:rFonts w:ascii="Fira Sans Book" w:hAnsi="Fira Sans Book"/>
                <w:b/>
                <w:bCs/>
                <w:sz w:val="19"/>
                <w:szCs w:val="19"/>
                <w:lang w:val="eu-ES"/>
              </w:rPr>
              <w:t>.- Salbuespenak.</w:t>
            </w:r>
          </w:p>
          <w:p w:rsidR="002E0CE6" w:rsidRPr="005A1F06" w:rsidRDefault="002E0CE6" w:rsidP="00F53A47">
            <w:pPr>
              <w:pStyle w:val="TEXTONotificacincolumnas"/>
              <w:ind w:firstLine="709"/>
              <w:rPr>
                <w:rFonts w:ascii="Fira Sans Book" w:hAnsi="Fira Sans Book"/>
                <w:sz w:val="19"/>
                <w:szCs w:val="19"/>
                <w:lang w:val="eu-ES"/>
              </w:rPr>
            </w:pPr>
          </w:p>
          <w:p w:rsidR="002E0CE6" w:rsidRPr="005A1F06" w:rsidRDefault="002E0CE6" w:rsidP="00F53A47">
            <w:pPr>
              <w:pStyle w:val="TEXTONotificacincolumnas"/>
              <w:ind w:firstLine="709"/>
              <w:rPr>
                <w:rFonts w:ascii="Fira Sans Book" w:hAnsi="Fira Sans Book"/>
                <w:sz w:val="19"/>
                <w:szCs w:val="19"/>
                <w:lang w:val="eu-ES"/>
              </w:rPr>
            </w:pPr>
            <w:r w:rsidRPr="005A1F06">
              <w:rPr>
                <w:rFonts w:ascii="Fira Sans Book" w:hAnsi="Fira Sans Book"/>
                <w:sz w:val="19"/>
                <w:szCs w:val="19"/>
                <w:lang w:val="eu-ES"/>
              </w:rPr>
              <w:t>Onuradunek ezin izango dituzte diru-laguntzak jaso, baldin eta instantziak aurkeztu behar direnean Udala eta Foru Ogasunarekiko eta Gizarte Segurantzarekiko zerga-betebeharrak eguneratuta ez baditu; era berean, diru-laguntzak Arautzeko Ordenantzan jaso diren arrazoiengatik ere ezingo dituzte laguntza horiek jaso. Ziurtagiriak aurkezte hutsak ez du esan nahi ziurtagiri horiek egokiak direnik.</w:t>
            </w:r>
          </w:p>
          <w:p w:rsidR="0072151B" w:rsidRPr="005A1F06" w:rsidRDefault="0072151B" w:rsidP="00F53A47">
            <w:pPr>
              <w:rPr>
                <w:rFonts w:ascii="Fira Sans Book" w:hAnsi="Fira Sans Book"/>
                <w:b/>
                <w:bCs/>
                <w:sz w:val="19"/>
                <w:szCs w:val="19"/>
                <w:lang w:val="eu-ES"/>
              </w:rPr>
            </w:pPr>
          </w:p>
          <w:p w:rsidR="00204EBB" w:rsidRDefault="00204EBB" w:rsidP="00F53A47">
            <w:pPr>
              <w:rPr>
                <w:rFonts w:ascii="Fira Sans Book" w:hAnsi="Fira Sans Book"/>
                <w:b/>
                <w:bCs/>
                <w:sz w:val="19"/>
                <w:szCs w:val="19"/>
                <w:lang w:val="eu-ES"/>
              </w:rPr>
            </w:pPr>
          </w:p>
          <w:p w:rsidR="00161A9A" w:rsidRDefault="00161A9A" w:rsidP="00F53A47">
            <w:pPr>
              <w:rPr>
                <w:rFonts w:ascii="Fira Sans Book" w:hAnsi="Fira Sans Book"/>
                <w:b/>
                <w:bCs/>
                <w:sz w:val="19"/>
                <w:szCs w:val="19"/>
                <w:lang w:val="eu-ES"/>
              </w:rPr>
            </w:pPr>
          </w:p>
          <w:p w:rsidR="00161A9A" w:rsidRPr="005A1F06" w:rsidRDefault="00161A9A" w:rsidP="00F53A47">
            <w:pPr>
              <w:rPr>
                <w:rFonts w:ascii="Fira Sans Book" w:hAnsi="Fira Sans Book"/>
                <w:b/>
                <w:bCs/>
                <w:sz w:val="19"/>
                <w:szCs w:val="19"/>
                <w:lang w:val="eu-ES"/>
              </w:rPr>
            </w:pPr>
          </w:p>
          <w:p w:rsidR="002E0CE6" w:rsidRPr="005A1F06" w:rsidRDefault="00704353" w:rsidP="00F53A47">
            <w:pPr>
              <w:rPr>
                <w:rFonts w:ascii="Fira Sans Book" w:hAnsi="Fira Sans Book"/>
                <w:b/>
                <w:bCs/>
                <w:sz w:val="19"/>
                <w:szCs w:val="19"/>
                <w:lang w:val="eu-ES"/>
              </w:rPr>
            </w:pPr>
            <w:r>
              <w:rPr>
                <w:rFonts w:ascii="Fira Sans Book" w:hAnsi="Fira Sans Book"/>
                <w:b/>
                <w:bCs/>
                <w:sz w:val="19"/>
                <w:szCs w:val="19"/>
                <w:lang w:val="eu-ES"/>
              </w:rPr>
              <w:t>8</w:t>
            </w:r>
            <w:r w:rsidR="002E0CE6" w:rsidRPr="005A1F06">
              <w:rPr>
                <w:rFonts w:ascii="Fira Sans Book" w:hAnsi="Fira Sans Book"/>
                <w:b/>
                <w:bCs/>
                <w:sz w:val="19"/>
                <w:szCs w:val="19"/>
                <w:lang w:val="eu-ES"/>
              </w:rPr>
              <w:t>.- Onuradunen betebeharrak</w:t>
            </w:r>
          </w:p>
          <w:p w:rsidR="002E0CE6" w:rsidRPr="005A1F06" w:rsidRDefault="002E0CE6" w:rsidP="00F53A47">
            <w:pPr>
              <w:rPr>
                <w:rFonts w:ascii="Fira Sans Book" w:hAnsi="Fira Sans Book"/>
                <w:b/>
                <w:bCs/>
                <w:sz w:val="19"/>
                <w:szCs w:val="19"/>
                <w:lang w:val="eu-ES"/>
              </w:rPr>
            </w:pPr>
          </w:p>
          <w:p w:rsidR="002E0CE6" w:rsidRPr="005A1F06" w:rsidRDefault="002E0CE6" w:rsidP="00F53A47">
            <w:pPr>
              <w:rPr>
                <w:rFonts w:ascii="Fira Sans Book" w:hAnsi="Fira Sans Book"/>
                <w:b/>
                <w:bCs/>
                <w:sz w:val="19"/>
                <w:szCs w:val="19"/>
                <w:lang w:val="eu-ES"/>
              </w:rPr>
            </w:pPr>
          </w:p>
          <w:p w:rsidR="002E0CE6" w:rsidRPr="005A1F06" w:rsidRDefault="00704353" w:rsidP="00F53A47">
            <w:pPr>
              <w:pStyle w:val="TEXTONotificacincolumnas"/>
              <w:ind w:firstLine="709"/>
              <w:rPr>
                <w:rFonts w:ascii="Fira Sans Book" w:hAnsi="Fira Sans Book"/>
                <w:sz w:val="19"/>
                <w:szCs w:val="19"/>
                <w:lang w:val="eu-ES"/>
              </w:rPr>
            </w:pPr>
            <w:r>
              <w:rPr>
                <w:rFonts w:ascii="Fira Sans Book" w:hAnsi="Fira Sans Book"/>
                <w:sz w:val="19"/>
                <w:szCs w:val="19"/>
                <w:lang w:val="eu-ES"/>
              </w:rPr>
              <w:t>8</w:t>
            </w:r>
            <w:r w:rsidR="00FA2A78" w:rsidRPr="005A1F06">
              <w:rPr>
                <w:rFonts w:ascii="Fira Sans Book" w:hAnsi="Fira Sans Book"/>
                <w:sz w:val="19"/>
                <w:szCs w:val="19"/>
                <w:lang w:val="eu-ES"/>
              </w:rPr>
              <w:t xml:space="preserve">.1.- </w:t>
            </w:r>
            <w:r w:rsidR="002E0CE6" w:rsidRPr="005A1F06">
              <w:rPr>
                <w:rFonts w:ascii="Fira Sans Book" w:hAnsi="Fira Sans Book"/>
                <w:sz w:val="19"/>
                <w:szCs w:val="19"/>
                <w:lang w:val="eu-ES"/>
              </w:rPr>
              <w:t>Onuradunak Emakumeen eta Gizonen Berdintasunerako otsailaren 18ko 4/2005 Legean ezarritako printzipio orokorrak bete beharko ditu, beren jardueretan.</w:t>
            </w:r>
          </w:p>
          <w:p w:rsidR="00204EBB" w:rsidRPr="005A1F06" w:rsidRDefault="00204EBB" w:rsidP="00F53A47">
            <w:pPr>
              <w:rPr>
                <w:rFonts w:ascii="Fira Sans Book" w:hAnsi="Fira Sans Book"/>
                <w:sz w:val="19"/>
                <w:szCs w:val="19"/>
                <w:lang w:val="eu-ES"/>
              </w:rPr>
            </w:pPr>
          </w:p>
          <w:p w:rsidR="002E0CE6" w:rsidRPr="005A1F06" w:rsidRDefault="00704353" w:rsidP="00F53A47">
            <w:pPr>
              <w:rPr>
                <w:rFonts w:ascii="Fira Sans Book" w:hAnsi="Fira Sans Book"/>
                <w:sz w:val="19"/>
                <w:szCs w:val="19"/>
                <w:lang w:val="eu-ES"/>
              </w:rPr>
            </w:pPr>
            <w:r>
              <w:rPr>
                <w:rFonts w:ascii="Fira Sans Book" w:hAnsi="Fira Sans Book"/>
                <w:sz w:val="19"/>
                <w:szCs w:val="19"/>
                <w:lang w:val="eu-ES"/>
              </w:rPr>
              <w:t>8</w:t>
            </w:r>
            <w:r w:rsidR="00FA2A78" w:rsidRPr="005A1F06">
              <w:rPr>
                <w:rFonts w:ascii="Fira Sans Book" w:hAnsi="Fira Sans Book"/>
                <w:sz w:val="19"/>
                <w:szCs w:val="19"/>
                <w:lang w:val="eu-ES"/>
              </w:rPr>
              <w:t xml:space="preserve">.2.- </w:t>
            </w:r>
            <w:r w:rsidR="002E0CE6" w:rsidRPr="005A1F06">
              <w:rPr>
                <w:rFonts w:ascii="Fira Sans Book" w:hAnsi="Fira Sans Book"/>
                <w:sz w:val="19"/>
                <w:szCs w:val="19"/>
                <w:lang w:val="eu-ES"/>
              </w:rPr>
              <w:t>Ezingo dute erabili hizkuntza sexistarik beren dokumentazioan, publizitatean, irudietan edo materialetan; irudi diskriminatzaileak eta estereotipo sexistak saihestuko dituzte; eta sustatuko duten irudian berdintasun balioak, presentzia orekatua, dibertsitatea, erantzunkidetasuna zein rolen eta genero-identitateen aniztasuna islatuko dira.</w:t>
            </w:r>
          </w:p>
          <w:p w:rsidR="002E0CE6" w:rsidRPr="005A1F06" w:rsidRDefault="002E0CE6" w:rsidP="00F53A47">
            <w:pPr>
              <w:pStyle w:val="TEXTONotificacincolumnas"/>
              <w:ind w:firstLine="709"/>
              <w:rPr>
                <w:rFonts w:ascii="Fira Sans Book" w:hAnsi="Fira Sans Book"/>
                <w:sz w:val="19"/>
                <w:szCs w:val="19"/>
                <w:lang w:val="eu-ES"/>
              </w:rPr>
            </w:pPr>
          </w:p>
          <w:p w:rsidR="00FA2A78" w:rsidRPr="005A1F06" w:rsidRDefault="00704353" w:rsidP="00FA2A78">
            <w:pPr>
              <w:rPr>
                <w:rFonts w:ascii="Fira Sans Book" w:hAnsi="Fira Sans Book"/>
                <w:sz w:val="19"/>
                <w:szCs w:val="19"/>
                <w:lang w:val="eu-ES"/>
              </w:rPr>
            </w:pPr>
            <w:r>
              <w:rPr>
                <w:rFonts w:ascii="Fira Sans Book" w:hAnsi="Fira Sans Book"/>
                <w:sz w:val="19"/>
                <w:szCs w:val="19"/>
                <w:lang w:val="eu-ES"/>
              </w:rPr>
              <w:t>8</w:t>
            </w:r>
            <w:r w:rsidR="00FA2A78" w:rsidRPr="005A1F06">
              <w:rPr>
                <w:rFonts w:ascii="Fira Sans Book" w:hAnsi="Fira Sans Book"/>
                <w:sz w:val="19"/>
                <w:szCs w:val="19"/>
                <w:lang w:val="eu-ES"/>
              </w:rPr>
              <w:t xml:space="preserve">.3.- Proiektuaren </w:t>
            </w:r>
            <w:r w:rsidR="00DF297D" w:rsidRPr="005A1F06">
              <w:rPr>
                <w:rFonts w:ascii="Fira Sans Book" w:hAnsi="Fira Sans Book"/>
                <w:sz w:val="19"/>
                <w:szCs w:val="19"/>
                <w:lang w:val="eu-ES"/>
              </w:rPr>
              <w:t xml:space="preserve">edozein </w:t>
            </w:r>
            <w:r w:rsidR="00FA2A78" w:rsidRPr="005A1F06">
              <w:rPr>
                <w:rFonts w:ascii="Fira Sans Book" w:hAnsi="Fira Sans Book"/>
                <w:sz w:val="19"/>
                <w:szCs w:val="19"/>
                <w:lang w:val="eu-ES"/>
              </w:rPr>
              <w:t>funtsezko aldaketa egiteko, bai garapenean bai exekuzioan, zein hartzaileen edota bertako protagonistaren aldetik, proiektua egiteko epea amaitu aurretik Iurretako Udalar</w:t>
            </w:r>
            <w:r w:rsidR="00DF297D" w:rsidRPr="005A1F06">
              <w:rPr>
                <w:rFonts w:ascii="Fira Sans Book" w:hAnsi="Fira Sans Book"/>
                <w:sz w:val="19"/>
                <w:szCs w:val="19"/>
                <w:lang w:val="eu-ES"/>
              </w:rPr>
              <w:t>i eskatu beharko zaio idatziz</w:t>
            </w:r>
            <w:r w:rsidR="00FA2A78" w:rsidRPr="005A1F06">
              <w:rPr>
                <w:rFonts w:ascii="Fira Sans Book" w:hAnsi="Fira Sans Book"/>
                <w:sz w:val="19"/>
                <w:szCs w:val="19"/>
                <w:lang w:val="eu-ES"/>
              </w:rPr>
              <w:t>, beronek espresuki baimendu</w:t>
            </w:r>
            <w:r w:rsidR="00DF297D" w:rsidRPr="005A1F06">
              <w:rPr>
                <w:rFonts w:ascii="Fira Sans Book" w:hAnsi="Fira Sans Book"/>
                <w:sz w:val="19"/>
                <w:szCs w:val="19"/>
                <w:lang w:val="eu-ES"/>
              </w:rPr>
              <w:t xml:space="preserve"> dezan.</w:t>
            </w:r>
          </w:p>
          <w:p w:rsidR="00FA2A78" w:rsidRPr="005A1F06" w:rsidRDefault="00FA2A78" w:rsidP="00F53A47">
            <w:pPr>
              <w:pStyle w:val="TEXTONotificacincolumnas"/>
              <w:ind w:firstLine="709"/>
              <w:rPr>
                <w:rFonts w:ascii="Fira Sans Book" w:hAnsi="Fira Sans Book"/>
                <w:sz w:val="19"/>
                <w:szCs w:val="19"/>
                <w:lang w:val="eu-ES"/>
              </w:rPr>
            </w:pPr>
          </w:p>
          <w:p w:rsidR="003E6FCF" w:rsidRPr="005A1F06" w:rsidRDefault="003E6FCF" w:rsidP="00F53A47">
            <w:pPr>
              <w:pStyle w:val="TEXTONotificacincolumnas"/>
              <w:ind w:firstLine="709"/>
              <w:rPr>
                <w:rFonts w:ascii="Fira Sans Book" w:hAnsi="Fira Sans Book"/>
                <w:sz w:val="19"/>
                <w:szCs w:val="19"/>
                <w:lang w:val="eu-ES"/>
              </w:rPr>
            </w:pPr>
          </w:p>
          <w:p w:rsidR="00FA2A78" w:rsidRPr="005A1F06" w:rsidRDefault="00FA2A78" w:rsidP="00F53A47">
            <w:pPr>
              <w:pStyle w:val="TEXTONotificacincolumnas"/>
              <w:ind w:firstLine="709"/>
              <w:rPr>
                <w:rFonts w:ascii="Fira Sans Book" w:hAnsi="Fira Sans Book"/>
                <w:sz w:val="19"/>
                <w:szCs w:val="19"/>
                <w:lang w:val="eu-ES"/>
              </w:rPr>
            </w:pPr>
          </w:p>
          <w:p w:rsidR="002E0CE6" w:rsidRPr="005A1F06" w:rsidRDefault="00704353" w:rsidP="00F53A47">
            <w:pPr>
              <w:rPr>
                <w:rFonts w:ascii="Fira Sans Book" w:hAnsi="Fira Sans Book"/>
                <w:b/>
                <w:bCs/>
                <w:sz w:val="19"/>
                <w:szCs w:val="19"/>
                <w:lang w:val="eu-ES"/>
              </w:rPr>
            </w:pPr>
            <w:r>
              <w:rPr>
                <w:rFonts w:ascii="Fira Sans Book" w:hAnsi="Fira Sans Book"/>
                <w:b/>
                <w:bCs/>
                <w:sz w:val="19"/>
                <w:szCs w:val="19"/>
                <w:lang w:val="eu-ES"/>
              </w:rPr>
              <w:t>9</w:t>
            </w:r>
            <w:r w:rsidR="002E0CE6" w:rsidRPr="005A1F06">
              <w:rPr>
                <w:rFonts w:ascii="Fira Sans Book" w:hAnsi="Fira Sans Book"/>
                <w:b/>
                <w:bCs/>
                <w:sz w:val="19"/>
                <w:szCs w:val="19"/>
                <w:lang w:val="eu-ES"/>
              </w:rPr>
              <w:t xml:space="preserve">.- Eskabideak baloratzeko irizpideak. </w:t>
            </w:r>
          </w:p>
          <w:p w:rsidR="002E0CE6" w:rsidRPr="005A1F06" w:rsidRDefault="002E0CE6" w:rsidP="00F53A47">
            <w:pPr>
              <w:rPr>
                <w:rFonts w:ascii="Fira Sans Book" w:hAnsi="Fira Sans Book"/>
                <w:sz w:val="19"/>
                <w:szCs w:val="19"/>
                <w:lang w:val="eu-ES"/>
              </w:rPr>
            </w:pPr>
          </w:p>
          <w:p w:rsidR="003C0F6A" w:rsidRPr="005A1F06" w:rsidRDefault="003C0F6A" w:rsidP="00F53A47">
            <w:pPr>
              <w:rPr>
                <w:rFonts w:ascii="Fira Sans Book" w:hAnsi="Fira Sans Book"/>
                <w:sz w:val="19"/>
                <w:szCs w:val="19"/>
                <w:lang w:val="eu-ES"/>
              </w:rPr>
            </w:pPr>
          </w:p>
          <w:p w:rsidR="002E0CE6" w:rsidRPr="005A1F06" w:rsidRDefault="002E0CE6" w:rsidP="00F53A47">
            <w:pPr>
              <w:rPr>
                <w:rFonts w:ascii="Fira Sans Book" w:hAnsi="Fira Sans Book"/>
                <w:sz w:val="19"/>
                <w:szCs w:val="19"/>
                <w:lang w:val="eu-ES"/>
              </w:rPr>
            </w:pPr>
            <w:r w:rsidRPr="005A1F06">
              <w:rPr>
                <w:rFonts w:ascii="Fira Sans Book" w:hAnsi="Fira Sans Book"/>
                <w:sz w:val="19"/>
                <w:szCs w:val="19"/>
                <w:lang w:val="eu-ES"/>
              </w:rPr>
              <w:t>Diru-laguntzak emateko prozedura norgehiagoka izango da. Prozedura horretan, diru-laguntzak emateko aurkeztutako eskaerak elkarrekin konparatzen dira, haien arteko lehentasuna ezartzeko.</w:t>
            </w:r>
          </w:p>
          <w:p w:rsidR="002E0CE6" w:rsidRPr="005A1F06" w:rsidRDefault="002E0CE6" w:rsidP="00F53A47">
            <w:pPr>
              <w:rPr>
                <w:rFonts w:ascii="Fira Sans Book" w:hAnsi="Fira Sans Book"/>
                <w:sz w:val="19"/>
                <w:szCs w:val="19"/>
                <w:lang w:val="eu-ES"/>
              </w:rPr>
            </w:pPr>
          </w:p>
          <w:p w:rsidR="002E0CE6" w:rsidRPr="005A1F06" w:rsidRDefault="00CA1770" w:rsidP="00F53A47">
            <w:pPr>
              <w:rPr>
                <w:rFonts w:ascii="Fira Sans Book" w:hAnsi="Fira Sans Book"/>
                <w:sz w:val="19"/>
                <w:szCs w:val="19"/>
                <w:lang w:val="eu-ES"/>
              </w:rPr>
            </w:pPr>
            <w:r>
              <w:rPr>
                <w:rFonts w:ascii="Fira Sans Book" w:hAnsi="Fira Sans Book"/>
                <w:sz w:val="19"/>
                <w:szCs w:val="19"/>
                <w:lang w:val="eu-ES"/>
              </w:rPr>
              <w:t>9</w:t>
            </w:r>
            <w:r w:rsidR="002E0CE6" w:rsidRPr="005A1F06">
              <w:rPr>
                <w:rFonts w:ascii="Fira Sans Book" w:hAnsi="Fira Sans Book"/>
                <w:sz w:val="19"/>
                <w:szCs w:val="19"/>
                <w:lang w:val="eu-ES"/>
              </w:rPr>
              <w:t>.1.</w:t>
            </w:r>
            <w:r w:rsidR="003C0F6A" w:rsidRPr="005A1F06">
              <w:rPr>
                <w:rFonts w:ascii="Fira Sans Book" w:hAnsi="Fira Sans Book"/>
                <w:sz w:val="19"/>
                <w:szCs w:val="19"/>
                <w:lang w:val="eu-ES"/>
              </w:rPr>
              <w:t>-</w:t>
            </w:r>
            <w:r w:rsidR="002E0CE6" w:rsidRPr="005A1F06">
              <w:rPr>
                <w:rFonts w:ascii="Fira Sans Book" w:hAnsi="Fira Sans Book"/>
                <w:sz w:val="19"/>
                <w:szCs w:val="19"/>
                <w:lang w:val="eu-ES"/>
              </w:rPr>
              <w:t xml:space="preserve"> Iurretako Udalak</w:t>
            </w:r>
            <w:r w:rsidR="00844AF9" w:rsidRPr="005A1F06">
              <w:rPr>
                <w:rFonts w:ascii="Fira Sans Book" w:hAnsi="Fira Sans Book"/>
                <w:sz w:val="19"/>
                <w:szCs w:val="19"/>
                <w:lang w:val="eu-ES"/>
              </w:rPr>
              <w:t xml:space="preserve">, </w:t>
            </w:r>
            <w:r w:rsidR="00D139D8" w:rsidRPr="005A1F06">
              <w:rPr>
                <w:rFonts w:ascii="Fira Sans Book" w:hAnsi="Fira Sans Book"/>
                <w:sz w:val="19"/>
                <w:szCs w:val="19"/>
                <w:lang w:val="eu-ES"/>
              </w:rPr>
              <w:t xml:space="preserve">eskatutako </w:t>
            </w:r>
            <w:r w:rsidR="00FA1416" w:rsidRPr="005A1F06">
              <w:rPr>
                <w:rFonts w:ascii="Fira Sans Book" w:hAnsi="Fira Sans Book"/>
                <w:sz w:val="19"/>
                <w:szCs w:val="19"/>
                <w:lang w:val="eu-ES"/>
              </w:rPr>
              <w:t xml:space="preserve">baldintzak </w:t>
            </w:r>
            <w:r w:rsidR="00850D14" w:rsidRPr="005A1F06">
              <w:rPr>
                <w:rFonts w:ascii="Fira Sans Book" w:hAnsi="Fira Sans Book"/>
                <w:sz w:val="19"/>
                <w:szCs w:val="19"/>
                <w:lang w:val="eu-ES"/>
              </w:rPr>
              <w:t xml:space="preserve">bete </w:t>
            </w:r>
            <w:r w:rsidR="00844AF9" w:rsidRPr="005A1F06">
              <w:rPr>
                <w:rFonts w:ascii="Fira Sans Book" w:hAnsi="Fira Sans Book"/>
                <w:sz w:val="19"/>
                <w:szCs w:val="19"/>
                <w:lang w:val="eu-ES"/>
              </w:rPr>
              <w:t xml:space="preserve">eta </w:t>
            </w:r>
            <w:r w:rsidR="00935157" w:rsidRPr="005A1F06">
              <w:rPr>
                <w:rFonts w:ascii="Fira Sans Book" w:hAnsi="Fira Sans Book"/>
                <w:sz w:val="19"/>
                <w:szCs w:val="19"/>
                <w:lang w:val="eu-ES"/>
              </w:rPr>
              <w:t xml:space="preserve">baztertzeko </w:t>
            </w:r>
            <w:r w:rsidR="00844AF9" w:rsidRPr="005A1F06">
              <w:rPr>
                <w:rFonts w:ascii="Fira Sans Book" w:hAnsi="Fira Sans Book"/>
                <w:sz w:val="19"/>
                <w:szCs w:val="19"/>
                <w:lang w:val="eu-ES"/>
              </w:rPr>
              <w:t>aurr</w:t>
            </w:r>
            <w:r w:rsidR="00A13D06" w:rsidRPr="005A1F06">
              <w:rPr>
                <w:rFonts w:ascii="Fira Sans Book" w:hAnsi="Fira Sans Book"/>
                <w:sz w:val="19"/>
                <w:szCs w:val="19"/>
                <w:lang w:val="eu-ES"/>
              </w:rPr>
              <w:t>e</w:t>
            </w:r>
            <w:r w:rsidR="00844AF9" w:rsidRPr="005A1F06">
              <w:rPr>
                <w:rFonts w:ascii="Fira Sans Book" w:hAnsi="Fira Sans Book"/>
                <w:sz w:val="19"/>
                <w:szCs w:val="19"/>
                <w:lang w:val="eu-ES"/>
              </w:rPr>
              <w:t>ikusita ez dauden</w:t>
            </w:r>
            <w:r w:rsidR="00935157" w:rsidRPr="005A1F06">
              <w:rPr>
                <w:rFonts w:ascii="Fira Sans Book" w:hAnsi="Fira Sans Book"/>
                <w:sz w:val="19"/>
                <w:szCs w:val="19"/>
                <w:lang w:val="eu-ES"/>
              </w:rPr>
              <w:t>en</w:t>
            </w:r>
            <w:r w:rsidR="00FA1416" w:rsidRPr="005A1F06">
              <w:rPr>
                <w:rFonts w:ascii="Fira Sans Book" w:hAnsi="Fira Sans Book"/>
                <w:sz w:val="19"/>
                <w:szCs w:val="19"/>
                <w:lang w:val="eu-ES"/>
              </w:rPr>
              <w:t xml:space="preserve"> arteko eskariak aukeratuko</w:t>
            </w:r>
            <w:r w:rsidR="002E0CE6" w:rsidRPr="005A1F06">
              <w:rPr>
                <w:rFonts w:ascii="Fira Sans Book" w:hAnsi="Fira Sans Book"/>
                <w:sz w:val="19"/>
                <w:szCs w:val="19"/>
                <w:lang w:val="eu-ES"/>
              </w:rPr>
              <w:t xml:space="preserve"> d</w:t>
            </w:r>
            <w:r w:rsidR="001447B6" w:rsidRPr="005A1F06">
              <w:rPr>
                <w:rFonts w:ascii="Fira Sans Book" w:hAnsi="Fira Sans Book"/>
                <w:sz w:val="19"/>
                <w:szCs w:val="19"/>
                <w:lang w:val="eu-ES"/>
              </w:rPr>
              <w:t>it</w:t>
            </w:r>
            <w:r w:rsidR="002E0CE6" w:rsidRPr="005A1F06">
              <w:rPr>
                <w:rFonts w:ascii="Fira Sans Book" w:hAnsi="Fira Sans Book"/>
                <w:sz w:val="19"/>
                <w:szCs w:val="19"/>
                <w:lang w:val="eu-ES"/>
              </w:rPr>
              <w:t>u</w:t>
            </w:r>
            <w:r w:rsidR="001447B6" w:rsidRPr="005A1F06">
              <w:rPr>
                <w:rFonts w:ascii="Fira Sans Book" w:hAnsi="Fira Sans Book"/>
                <w:sz w:val="19"/>
                <w:szCs w:val="19"/>
                <w:lang w:val="eu-ES"/>
              </w:rPr>
              <w:t>,</w:t>
            </w:r>
            <w:r w:rsidR="002E0CE6" w:rsidRPr="005A1F06">
              <w:rPr>
                <w:rFonts w:ascii="Fira Sans Book" w:hAnsi="Fira Sans Book"/>
                <w:sz w:val="19"/>
                <w:szCs w:val="19"/>
                <w:lang w:val="eu-ES"/>
              </w:rPr>
              <w:t xml:space="preserve"> zein egitasmo onetsi, eta diru</w:t>
            </w:r>
            <w:r w:rsidR="0072151B" w:rsidRPr="005A1F06">
              <w:rPr>
                <w:rFonts w:ascii="Fira Sans Book" w:hAnsi="Fira Sans Book"/>
                <w:sz w:val="19"/>
                <w:szCs w:val="19"/>
                <w:lang w:val="eu-ES"/>
              </w:rPr>
              <w:t>-</w:t>
            </w:r>
            <w:r w:rsidR="002E0CE6" w:rsidRPr="005A1F06">
              <w:rPr>
                <w:rFonts w:ascii="Fira Sans Book" w:hAnsi="Fira Sans Book"/>
                <w:sz w:val="19"/>
                <w:szCs w:val="19"/>
                <w:lang w:val="eu-ES"/>
              </w:rPr>
              <w:t>laguntzak emateko ondoko irizpide eta balorazio mugak hartuko ditu</w:t>
            </w:r>
            <w:r w:rsidR="001447B6" w:rsidRPr="005A1F06">
              <w:rPr>
                <w:rFonts w:ascii="Fira Sans Book" w:hAnsi="Fira Sans Book"/>
                <w:sz w:val="19"/>
                <w:szCs w:val="19"/>
                <w:lang w:val="eu-ES"/>
              </w:rPr>
              <w:t>en</w:t>
            </w:r>
            <w:r w:rsidR="002E0CE6" w:rsidRPr="005A1F06">
              <w:rPr>
                <w:rFonts w:ascii="Fira Sans Book" w:hAnsi="Fira Sans Book"/>
                <w:sz w:val="19"/>
                <w:szCs w:val="19"/>
                <w:lang w:val="eu-ES"/>
              </w:rPr>
              <w:t xml:space="preserve"> kontuan </w:t>
            </w:r>
            <w:r w:rsidR="001447B6" w:rsidRPr="005A1F06">
              <w:rPr>
                <w:rFonts w:ascii="Fira Sans Book" w:hAnsi="Fira Sans Book"/>
                <w:sz w:val="19"/>
                <w:szCs w:val="19"/>
                <w:lang w:val="eu-ES"/>
              </w:rPr>
              <w:t xml:space="preserve">hartuz </w:t>
            </w:r>
            <w:r w:rsidR="002E0CE6" w:rsidRPr="005A1F06">
              <w:rPr>
                <w:rFonts w:ascii="Fira Sans Book" w:hAnsi="Fira Sans Book"/>
                <w:sz w:val="19"/>
                <w:szCs w:val="19"/>
                <w:lang w:val="eu-ES"/>
              </w:rPr>
              <w:t>(gehienez 100 punturaino). Gutxienez 50 puntu ateratzen ez dituzten egitasmoak ez dira diruz lagungarriak izango.</w:t>
            </w:r>
          </w:p>
          <w:p w:rsidR="00AA3FAD" w:rsidRPr="005A1F06" w:rsidRDefault="00AA3FAD" w:rsidP="00F53A47">
            <w:pPr>
              <w:pStyle w:val="Sangra3detindependiente"/>
              <w:ind w:left="284"/>
              <w:rPr>
                <w:rFonts w:ascii="Fira Sans Book" w:hAnsi="Fira Sans Book"/>
                <w:sz w:val="19"/>
                <w:szCs w:val="19"/>
                <w:lang w:val="eu-ES"/>
              </w:rPr>
            </w:pPr>
          </w:p>
          <w:p w:rsidR="00AA3FAD" w:rsidRPr="005A1F06" w:rsidRDefault="00AA3FAD" w:rsidP="006C546D">
            <w:pPr>
              <w:numPr>
                <w:ilvl w:val="0"/>
                <w:numId w:val="31"/>
              </w:numPr>
              <w:tabs>
                <w:tab w:val="clear" w:pos="360"/>
                <w:tab w:val="num" w:pos="496"/>
              </w:tabs>
              <w:spacing w:before="60" w:after="60"/>
              <w:ind w:left="499" w:right="284" w:hanging="284"/>
              <w:rPr>
                <w:rFonts w:ascii="Fira Sans Book" w:hAnsi="Fira Sans Book"/>
                <w:sz w:val="19"/>
                <w:szCs w:val="19"/>
                <w:lang w:val="eu-ES"/>
              </w:rPr>
            </w:pPr>
            <w:r w:rsidRPr="005A1F06">
              <w:rPr>
                <w:rFonts w:ascii="Fira Sans Book" w:hAnsi="Fira Sans Book"/>
                <w:sz w:val="19"/>
                <w:szCs w:val="19"/>
                <w:lang w:val="eu-ES"/>
              </w:rPr>
              <w:t>Proiektuaren interesa eta egokitasuna</w:t>
            </w:r>
            <w:r w:rsidR="005877DD">
              <w:rPr>
                <w:rFonts w:ascii="Fira Sans Book" w:hAnsi="Fira Sans Book"/>
                <w:sz w:val="19"/>
                <w:szCs w:val="19"/>
                <w:lang w:val="eu-ES"/>
              </w:rPr>
              <w:t>:</w:t>
            </w:r>
            <w:r w:rsidRPr="005A1F06">
              <w:rPr>
                <w:rFonts w:ascii="Fira Sans Book" w:hAnsi="Fira Sans Book"/>
                <w:sz w:val="19"/>
                <w:szCs w:val="19"/>
                <w:lang w:val="eu-ES"/>
              </w:rPr>
              <w:t xml:space="preserve"> gehienez, 40 puntu.</w:t>
            </w:r>
          </w:p>
          <w:p w:rsidR="00AA3FAD" w:rsidRPr="005A1F06" w:rsidRDefault="00AA3FAD" w:rsidP="006C546D">
            <w:pPr>
              <w:numPr>
                <w:ilvl w:val="0"/>
                <w:numId w:val="31"/>
              </w:numPr>
              <w:tabs>
                <w:tab w:val="clear" w:pos="360"/>
                <w:tab w:val="num" w:pos="496"/>
              </w:tabs>
              <w:spacing w:before="60" w:after="60"/>
              <w:ind w:left="499" w:right="284" w:hanging="284"/>
              <w:rPr>
                <w:rFonts w:ascii="Fira Sans Book" w:hAnsi="Fira Sans Book"/>
                <w:sz w:val="19"/>
                <w:szCs w:val="19"/>
                <w:lang w:val="eu-ES"/>
              </w:rPr>
            </w:pPr>
            <w:r w:rsidRPr="005A1F06">
              <w:rPr>
                <w:rFonts w:ascii="Fira Sans Book" w:hAnsi="Fira Sans Book"/>
                <w:sz w:val="19"/>
                <w:szCs w:val="19"/>
                <w:lang w:val="eu-ES"/>
              </w:rPr>
              <w:t>Eskatzailearen kaudimen ekonomikoa</w:t>
            </w:r>
            <w:r w:rsidR="005877DD">
              <w:rPr>
                <w:rFonts w:ascii="Fira Sans Book" w:hAnsi="Fira Sans Book"/>
                <w:sz w:val="19"/>
                <w:szCs w:val="19"/>
                <w:lang w:val="eu-ES"/>
              </w:rPr>
              <w:t>:</w:t>
            </w:r>
            <w:r w:rsidRPr="005A1F06">
              <w:rPr>
                <w:rFonts w:ascii="Fira Sans Book" w:hAnsi="Fira Sans Book"/>
                <w:sz w:val="19"/>
                <w:szCs w:val="19"/>
                <w:lang w:val="eu-ES"/>
              </w:rPr>
              <w:t xml:space="preserve"> gehienez, 15 puntu.</w:t>
            </w:r>
          </w:p>
          <w:p w:rsidR="00AA3FAD" w:rsidRPr="005A1F06" w:rsidRDefault="00AA3FAD" w:rsidP="006C546D">
            <w:pPr>
              <w:numPr>
                <w:ilvl w:val="0"/>
                <w:numId w:val="31"/>
              </w:numPr>
              <w:tabs>
                <w:tab w:val="clear" w:pos="360"/>
                <w:tab w:val="num" w:pos="496"/>
              </w:tabs>
              <w:spacing w:before="60" w:after="60"/>
              <w:ind w:left="499" w:right="284" w:hanging="284"/>
              <w:rPr>
                <w:rFonts w:ascii="Fira Sans Book" w:hAnsi="Fira Sans Book"/>
                <w:sz w:val="19"/>
                <w:szCs w:val="19"/>
                <w:lang w:val="eu-ES"/>
              </w:rPr>
            </w:pPr>
            <w:r w:rsidRPr="005A1F06">
              <w:rPr>
                <w:rFonts w:ascii="Fira Sans Book" w:hAnsi="Fira Sans Book"/>
                <w:sz w:val="19"/>
                <w:szCs w:val="19"/>
                <w:lang w:val="eu-ES"/>
              </w:rPr>
              <w:t>Proiektuaren bideragarritasuna</w:t>
            </w:r>
            <w:r w:rsidR="005877DD">
              <w:rPr>
                <w:rFonts w:ascii="Fira Sans Book" w:hAnsi="Fira Sans Book"/>
                <w:sz w:val="19"/>
                <w:szCs w:val="19"/>
                <w:lang w:val="eu-ES"/>
              </w:rPr>
              <w:t>:</w:t>
            </w:r>
            <w:r w:rsidRPr="005A1F06">
              <w:rPr>
                <w:rFonts w:ascii="Fira Sans Book" w:hAnsi="Fira Sans Book"/>
                <w:sz w:val="19"/>
                <w:szCs w:val="19"/>
                <w:lang w:val="eu-ES"/>
              </w:rPr>
              <w:t xml:space="preserve"> gehienez, 15 puntu.</w:t>
            </w:r>
          </w:p>
          <w:p w:rsidR="00AA3FAD" w:rsidRPr="005A1F06" w:rsidRDefault="005877DD" w:rsidP="006C546D">
            <w:pPr>
              <w:numPr>
                <w:ilvl w:val="0"/>
                <w:numId w:val="31"/>
              </w:numPr>
              <w:tabs>
                <w:tab w:val="clear" w:pos="360"/>
                <w:tab w:val="num" w:pos="496"/>
              </w:tabs>
              <w:spacing w:before="60" w:after="60"/>
              <w:ind w:left="499" w:right="284" w:hanging="284"/>
              <w:rPr>
                <w:rFonts w:ascii="Fira Sans Book" w:hAnsi="Fira Sans Book"/>
                <w:sz w:val="19"/>
                <w:szCs w:val="19"/>
                <w:lang w:val="eu-ES"/>
              </w:rPr>
            </w:pPr>
            <w:r>
              <w:rPr>
                <w:rFonts w:ascii="Fira Sans Book" w:hAnsi="Fira Sans Book"/>
                <w:sz w:val="19"/>
                <w:szCs w:val="19"/>
                <w:lang w:val="eu-ES"/>
              </w:rPr>
              <w:t>Genero ikuspegiaren txertapena:</w:t>
            </w:r>
            <w:r w:rsidR="00AA3FAD" w:rsidRPr="005A1F06">
              <w:rPr>
                <w:rFonts w:ascii="Fira Sans Book" w:hAnsi="Fira Sans Book"/>
                <w:sz w:val="19"/>
                <w:szCs w:val="19"/>
                <w:lang w:val="eu-ES"/>
              </w:rPr>
              <w:t xml:space="preserve"> gehienez, 10 puntu.</w:t>
            </w:r>
          </w:p>
          <w:p w:rsidR="00AA3FAD" w:rsidRPr="005A1F06" w:rsidRDefault="00AA3FAD" w:rsidP="006C546D">
            <w:pPr>
              <w:numPr>
                <w:ilvl w:val="0"/>
                <w:numId w:val="31"/>
              </w:numPr>
              <w:tabs>
                <w:tab w:val="clear" w:pos="360"/>
                <w:tab w:val="num" w:pos="496"/>
              </w:tabs>
              <w:spacing w:before="60" w:after="60"/>
              <w:ind w:left="499" w:right="284" w:hanging="284"/>
              <w:rPr>
                <w:rFonts w:ascii="Fira Sans Book" w:hAnsi="Fira Sans Book"/>
                <w:sz w:val="19"/>
                <w:szCs w:val="19"/>
                <w:lang w:val="eu-ES"/>
              </w:rPr>
            </w:pPr>
            <w:r w:rsidRPr="005A1F06">
              <w:rPr>
                <w:rFonts w:ascii="Fira Sans Book" w:hAnsi="Fira Sans Book"/>
                <w:sz w:val="19"/>
                <w:szCs w:val="19"/>
                <w:lang w:val="eu-ES"/>
              </w:rPr>
              <w:lastRenderedPageBreak/>
              <w:t>Proiektuaren gizarte helburuak: gehienez, 10 puntu.</w:t>
            </w:r>
          </w:p>
          <w:p w:rsidR="00AA3FAD" w:rsidRPr="005A1F06" w:rsidRDefault="00AA3FAD" w:rsidP="006C546D">
            <w:pPr>
              <w:numPr>
                <w:ilvl w:val="0"/>
                <w:numId w:val="31"/>
              </w:numPr>
              <w:tabs>
                <w:tab w:val="clear" w:pos="360"/>
                <w:tab w:val="num" w:pos="496"/>
              </w:tabs>
              <w:spacing w:before="60" w:after="60"/>
              <w:ind w:left="499" w:right="284" w:hanging="284"/>
              <w:rPr>
                <w:rFonts w:ascii="Fira Sans Book" w:hAnsi="Fira Sans Book"/>
                <w:sz w:val="19"/>
                <w:szCs w:val="19"/>
                <w:lang w:val="eu-ES"/>
              </w:rPr>
            </w:pPr>
            <w:r w:rsidRPr="005A1F06">
              <w:rPr>
                <w:rFonts w:ascii="Fira Sans Book" w:hAnsi="Fira Sans Book"/>
                <w:sz w:val="19"/>
                <w:szCs w:val="19"/>
                <w:lang w:val="eu-ES"/>
              </w:rPr>
              <w:t>Iurretako udalerriko inplikazioa</w:t>
            </w:r>
            <w:r w:rsidR="005877DD">
              <w:rPr>
                <w:rFonts w:ascii="Fira Sans Book" w:hAnsi="Fira Sans Book"/>
                <w:sz w:val="19"/>
                <w:szCs w:val="19"/>
                <w:lang w:val="eu-ES"/>
              </w:rPr>
              <w:t>:</w:t>
            </w:r>
            <w:r w:rsidRPr="005A1F06">
              <w:rPr>
                <w:rFonts w:ascii="Fira Sans Book" w:hAnsi="Fira Sans Book"/>
                <w:sz w:val="19"/>
                <w:szCs w:val="19"/>
                <w:lang w:val="eu-ES"/>
              </w:rPr>
              <w:t xml:space="preserve"> gehienez, 10 puntu.</w:t>
            </w:r>
          </w:p>
          <w:p w:rsidR="00AA3FAD" w:rsidRPr="005A1F06" w:rsidRDefault="00AA3FAD" w:rsidP="00F53A47">
            <w:pPr>
              <w:pStyle w:val="Sangra3detindependiente"/>
              <w:ind w:left="284"/>
              <w:rPr>
                <w:rFonts w:ascii="Fira Sans Book" w:hAnsi="Fira Sans Book"/>
                <w:sz w:val="19"/>
                <w:szCs w:val="19"/>
                <w:lang w:val="eu-ES"/>
              </w:rPr>
            </w:pPr>
          </w:p>
          <w:p w:rsidR="002E0CE6" w:rsidRPr="005A1F06" w:rsidRDefault="00CA1770" w:rsidP="00F53A47">
            <w:pPr>
              <w:rPr>
                <w:rFonts w:ascii="Fira Sans Book" w:hAnsi="Fira Sans Book"/>
                <w:sz w:val="19"/>
                <w:szCs w:val="19"/>
                <w:lang w:val="eu-ES"/>
              </w:rPr>
            </w:pPr>
            <w:r>
              <w:rPr>
                <w:rFonts w:ascii="Fira Sans Book" w:hAnsi="Fira Sans Book"/>
                <w:sz w:val="19"/>
                <w:szCs w:val="19"/>
                <w:lang w:val="eu-ES"/>
              </w:rPr>
              <w:t>9</w:t>
            </w:r>
            <w:r w:rsidR="002E0CE6" w:rsidRPr="005A1F06">
              <w:rPr>
                <w:rFonts w:ascii="Fira Sans Book" w:hAnsi="Fira Sans Book"/>
                <w:sz w:val="19"/>
                <w:szCs w:val="19"/>
                <w:lang w:val="eu-ES"/>
              </w:rPr>
              <w:t>.2.</w:t>
            </w:r>
            <w:r w:rsidR="0090447B" w:rsidRPr="005A1F06">
              <w:rPr>
                <w:rFonts w:ascii="Fira Sans Book" w:hAnsi="Fira Sans Book"/>
                <w:sz w:val="19"/>
                <w:szCs w:val="19"/>
                <w:lang w:val="eu-ES"/>
              </w:rPr>
              <w:t>-</w:t>
            </w:r>
            <w:r w:rsidR="002E0CE6" w:rsidRPr="005A1F06">
              <w:rPr>
                <w:rFonts w:ascii="Fira Sans Book" w:hAnsi="Fira Sans Book"/>
                <w:sz w:val="19"/>
                <w:szCs w:val="19"/>
                <w:lang w:val="eu-ES"/>
              </w:rPr>
              <w:t xml:space="preserve"> Proiektuak aztertu eta teknikoen balorazioa jaso ondoren, eskumenak dituen organoak egokiak diren laguntzak emango ditu (inoiz ez dira proiektuaren finantza</w:t>
            </w:r>
            <w:r w:rsidR="00502FDF" w:rsidRPr="005A1F06">
              <w:rPr>
                <w:rFonts w:ascii="Fira Sans Book" w:hAnsi="Fira Sans Book"/>
                <w:sz w:val="19"/>
                <w:szCs w:val="19"/>
                <w:lang w:val="eu-ES"/>
              </w:rPr>
              <w:t>-</w:t>
            </w:r>
            <w:r w:rsidR="002E0CE6" w:rsidRPr="005A1F06">
              <w:rPr>
                <w:rFonts w:ascii="Fira Sans Book" w:hAnsi="Fira Sans Book"/>
                <w:sz w:val="19"/>
                <w:szCs w:val="19"/>
                <w:lang w:val="eu-ES"/>
              </w:rPr>
              <w:t>bideko %75a baino gehiago izango), beti ere oinarri hauetan honetarako jarrita dagoenaren gehiengoa pasa gabe.</w:t>
            </w:r>
          </w:p>
          <w:p w:rsidR="002E0CE6" w:rsidRPr="005A1F06" w:rsidRDefault="002E0CE6" w:rsidP="00F53A47">
            <w:pPr>
              <w:pStyle w:val="Sangra3detindependiente"/>
              <w:ind w:left="284"/>
              <w:rPr>
                <w:rFonts w:ascii="Fira Sans Book" w:hAnsi="Fira Sans Book"/>
                <w:sz w:val="19"/>
                <w:szCs w:val="19"/>
                <w:lang w:val="eu-ES"/>
              </w:rPr>
            </w:pPr>
          </w:p>
          <w:p w:rsidR="002E0CE6" w:rsidRPr="005A1F06" w:rsidRDefault="002E0CE6" w:rsidP="00F53A47">
            <w:pPr>
              <w:rPr>
                <w:rFonts w:ascii="Fira Sans Book" w:hAnsi="Fira Sans Book"/>
                <w:sz w:val="19"/>
                <w:szCs w:val="19"/>
                <w:lang w:val="eu-ES"/>
              </w:rPr>
            </w:pPr>
          </w:p>
          <w:p w:rsidR="002E0CE6" w:rsidRPr="005A1F06" w:rsidRDefault="00CA1770" w:rsidP="00F53A47">
            <w:pPr>
              <w:rPr>
                <w:rFonts w:ascii="Fira Sans Book" w:hAnsi="Fira Sans Book"/>
                <w:sz w:val="19"/>
                <w:szCs w:val="19"/>
                <w:lang w:val="eu-ES"/>
              </w:rPr>
            </w:pPr>
            <w:r>
              <w:rPr>
                <w:rFonts w:ascii="Fira Sans Book" w:hAnsi="Fira Sans Book"/>
                <w:sz w:val="19"/>
                <w:szCs w:val="19"/>
                <w:lang w:val="eu-ES"/>
              </w:rPr>
              <w:t>9</w:t>
            </w:r>
            <w:r w:rsidR="002E0CE6" w:rsidRPr="005A1F06">
              <w:rPr>
                <w:rFonts w:ascii="Fira Sans Book" w:hAnsi="Fira Sans Book"/>
                <w:sz w:val="19"/>
                <w:szCs w:val="19"/>
                <w:lang w:val="eu-ES"/>
              </w:rPr>
              <w:t>.</w:t>
            </w:r>
            <w:r w:rsidR="00B76FAD" w:rsidRPr="005A1F06">
              <w:rPr>
                <w:rFonts w:ascii="Fira Sans Book" w:hAnsi="Fira Sans Book"/>
                <w:sz w:val="19"/>
                <w:szCs w:val="19"/>
                <w:lang w:val="eu-ES"/>
              </w:rPr>
              <w:t>3</w:t>
            </w:r>
            <w:r w:rsidR="002E0CE6" w:rsidRPr="005A1F06">
              <w:rPr>
                <w:rFonts w:ascii="Fira Sans Book" w:hAnsi="Fira Sans Book"/>
                <w:sz w:val="19"/>
                <w:szCs w:val="19"/>
                <w:lang w:val="eu-ES"/>
              </w:rPr>
              <w:t>.- Diru</w:t>
            </w:r>
            <w:r w:rsidR="00502FDF" w:rsidRPr="005A1F06">
              <w:rPr>
                <w:rFonts w:ascii="Fira Sans Book" w:hAnsi="Fira Sans Book"/>
                <w:sz w:val="19"/>
                <w:szCs w:val="19"/>
                <w:lang w:val="eu-ES"/>
              </w:rPr>
              <w:t>-</w:t>
            </w:r>
            <w:r w:rsidR="002E0CE6" w:rsidRPr="005A1F06">
              <w:rPr>
                <w:rFonts w:ascii="Fira Sans Book" w:hAnsi="Fira Sans Book"/>
                <w:sz w:val="19"/>
                <w:szCs w:val="19"/>
                <w:lang w:val="eu-ES"/>
              </w:rPr>
              <w:t>laguntza onartu eta hurrengo urtean burutzen ez diren proiektuak ez dute diru-laguntzarik jasoko.</w:t>
            </w:r>
            <w:r w:rsidR="00D35E2C" w:rsidRPr="005A1F06">
              <w:rPr>
                <w:rFonts w:ascii="Fira Sans Book" w:hAnsi="Fira Sans Book"/>
                <w:sz w:val="19"/>
                <w:szCs w:val="19"/>
                <w:lang w:val="eu-ES"/>
              </w:rPr>
              <w:t xml:space="preserve"> Proiektuak gehienez 12 hilabeteko iraupena izango dute.</w:t>
            </w:r>
          </w:p>
          <w:p w:rsidR="002E0CE6" w:rsidRPr="005A1F06" w:rsidRDefault="002E0CE6" w:rsidP="00F53A47">
            <w:pPr>
              <w:pStyle w:val="TEXTONotificacincolumnas"/>
              <w:ind w:firstLine="709"/>
              <w:rPr>
                <w:rFonts w:ascii="Fira Sans Book" w:hAnsi="Fira Sans Book"/>
                <w:sz w:val="19"/>
                <w:szCs w:val="19"/>
                <w:lang w:val="eu-ES"/>
              </w:rPr>
            </w:pPr>
          </w:p>
          <w:p w:rsidR="002E0CE6" w:rsidRPr="005A1F06" w:rsidRDefault="002E0CE6" w:rsidP="00F53A47">
            <w:pPr>
              <w:rPr>
                <w:rFonts w:ascii="Fira Sans Book" w:hAnsi="Fira Sans Book"/>
                <w:b/>
                <w:bCs/>
                <w:sz w:val="19"/>
                <w:szCs w:val="19"/>
                <w:lang w:val="eu-ES"/>
              </w:rPr>
            </w:pPr>
            <w:r w:rsidRPr="005A1F06">
              <w:rPr>
                <w:rFonts w:ascii="Fira Sans Book" w:hAnsi="Fira Sans Book"/>
                <w:b/>
                <w:bCs/>
                <w:sz w:val="19"/>
                <w:szCs w:val="19"/>
                <w:lang w:val="eu-ES"/>
              </w:rPr>
              <w:t>10.- Prozeduraren instrukzioa.</w:t>
            </w:r>
          </w:p>
          <w:p w:rsidR="002E0CE6" w:rsidRPr="005A1F06" w:rsidRDefault="002E0CE6" w:rsidP="00F53A47">
            <w:pPr>
              <w:rPr>
                <w:rFonts w:ascii="Fira Sans Book" w:hAnsi="Fira Sans Book"/>
                <w:sz w:val="19"/>
                <w:szCs w:val="19"/>
                <w:lang w:val="eu-ES"/>
              </w:rPr>
            </w:pPr>
          </w:p>
          <w:p w:rsidR="003C2CDC" w:rsidRDefault="002E0CE6" w:rsidP="00F53A47">
            <w:pPr>
              <w:rPr>
                <w:rFonts w:ascii="Fira Sans Book" w:hAnsi="Fira Sans Book"/>
                <w:sz w:val="19"/>
                <w:szCs w:val="19"/>
                <w:lang w:val="eu-ES"/>
              </w:rPr>
            </w:pPr>
            <w:r w:rsidRPr="005A1F06">
              <w:rPr>
                <w:rFonts w:ascii="Fira Sans Book" w:hAnsi="Fira Sans Book"/>
                <w:sz w:val="19"/>
                <w:szCs w:val="19"/>
                <w:lang w:val="eu-ES"/>
              </w:rPr>
              <w:t>10.1.</w:t>
            </w:r>
            <w:r w:rsidR="00315B8B" w:rsidRPr="005A1F06">
              <w:rPr>
                <w:rFonts w:ascii="Fira Sans Book" w:hAnsi="Fira Sans Book"/>
                <w:sz w:val="19"/>
                <w:szCs w:val="19"/>
                <w:lang w:val="eu-ES"/>
              </w:rPr>
              <w:t>-</w:t>
            </w:r>
            <w:r w:rsidRPr="005A1F06">
              <w:rPr>
                <w:rFonts w:ascii="Fira Sans Book" w:hAnsi="Fira Sans Book"/>
                <w:sz w:val="19"/>
                <w:szCs w:val="19"/>
                <w:lang w:val="eu-ES"/>
              </w:rPr>
              <w:t xml:space="preserve"> Prozeduraren organo instrukzio-egilea </w:t>
            </w:r>
            <w:r w:rsidR="00B9420E">
              <w:rPr>
                <w:rFonts w:ascii="Fira Sans Book" w:hAnsi="Fira Sans Book"/>
                <w:sz w:val="19"/>
                <w:szCs w:val="19"/>
                <w:lang w:val="eu-ES"/>
              </w:rPr>
              <w:t>u</w:t>
            </w:r>
            <w:r w:rsidR="003C2CDC">
              <w:rPr>
                <w:rFonts w:ascii="Fira Sans Book" w:hAnsi="Fira Sans Book"/>
                <w:sz w:val="19"/>
                <w:szCs w:val="19"/>
                <w:lang w:val="eu-ES"/>
              </w:rPr>
              <w:t xml:space="preserve">dal langile bat </w:t>
            </w:r>
            <w:r w:rsidRPr="005A1F06">
              <w:rPr>
                <w:rFonts w:ascii="Fira Sans Book" w:hAnsi="Fira Sans Book"/>
                <w:sz w:val="19"/>
                <w:szCs w:val="19"/>
                <w:lang w:val="eu-ES"/>
              </w:rPr>
              <w:t>izango da</w:t>
            </w:r>
            <w:r w:rsidR="003C2CDC">
              <w:rPr>
                <w:rFonts w:ascii="Fira Sans Book" w:hAnsi="Fira Sans Book"/>
                <w:sz w:val="19"/>
                <w:szCs w:val="19"/>
                <w:lang w:val="eu-ES"/>
              </w:rPr>
              <w:t>.</w:t>
            </w:r>
          </w:p>
          <w:p w:rsidR="002E0CE6" w:rsidRPr="005A1F06" w:rsidRDefault="003C2CDC" w:rsidP="00F53A47">
            <w:pPr>
              <w:rPr>
                <w:rFonts w:ascii="Fira Sans Book" w:hAnsi="Fira Sans Book"/>
                <w:sz w:val="19"/>
                <w:szCs w:val="19"/>
                <w:lang w:val="eu-ES"/>
              </w:rPr>
            </w:pPr>
            <w:r w:rsidRPr="005A1F06">
              <w:rPr>
                <w:rFonts w:ascii="Fira Sans Book" w:hAnsi="Fira Sans Book"/>
                <w:sz w:val="19"/>
                <w:szCs w:val="19"/>
                <w:lang w:val="eu-ES"/>
              </w:rPr>
              <w:t xml:space="preserve"> </w:t>
            </w:r>
          </w:p>
          <w:p w:rsidR="002E0CE6" w:rsidRPr="005A1F06" w:rsidRDefault="002E0CE6" w:rsidP="00F53A47">
            <w:pPr>
              <w:rPr>
                <w:rFonts w:ascii="Fira Sans Book" w:hAnsi="Fira Sans Book"/>
                <w:sz w:val="19"/>
                <w:szCs w:val="19"/>
                <w:lang w:val="eu-ES"/>
              </w:rPr>
            </w:pPr>
            <w:r w:rsidRPr="005A1F06">
              <w:rPr>
                <w:rFonts w:ascii="Fira Sans Book" w:hAnsi="Fira Sans Book"/>
                <w:sz w:val="19"/>
                <w:szCs w:val="19"/>
                <w:lang w:val="eu-ES"/>
              </w:rPr>
              <w:t>10.2.</w:t>
            </w:r>
            <w:r w:rsidR="00315B8B" w:rsidRPr="005A1F06">
              <w:rPr>
                <w:rFonts w:ascii="Fira Sans Book" w:hAnsi="Fira Sans Book"/>
                <w:sz w:val="19"/>
                <w:szCs w:val="19"/>
                <w:lang w:val="eu-ES"/>
              </w:rPr>
              <w:t>-</w:t>
            </w:r>
            <w:r w:rsidRPr="005A1F06">
              <w:rPr>
                <w:rFonts w:ascii="Fira Sans Book" w:hAnsi="Fira Sans Book"/>
                <w:sz w:val="19"/>
                <w:szCs w:val="19"/>
                <w:lang w:val="eu-ES"/>
              </w:rPr>
              <w:t xml:space="preserve"> Diru-laguntzak lortzeko eskaerak jasotakoan, haien azterketa eta egiaztapena Balioespen Batzordearen zeregina izango da. Batzorde hori honako hauek osatuko dute:</w:t>
            </w:r>
          </w:p>
          <w:p w:rsidR="002E0CE6" w:rsidRPr="005A1F06" w:rsidRDefault="002E0CE6" w:rsidP="00F53A47">
            <w:pPr>
              <w:pStyle w:val="Sangra3detindependiente"/>
              <w:ind w:left="284"/>
              <w:rPr>
                <w:rFonts w:ascii="Fira Sans Book" w:hAnsi="Fira Sans Book"/>
                <w:sz w:val="19"/>
                <w:szCs w:val="19"/>
                <w:lang w:val="eu-ES"/>
              </w:rPr>
            </w:pPr>
          </w:p>
          <w:p w:rsidR="002E0CE6" w:rsidRPr="005A1F06" w:rsidRDefault="002E0CE6" w:rsidP="00F53A47">
            <w:pPr>
              <w:numPr>
                <w:ilvl w:val="0"/>
                <w:numId w:val="23"/>
              </w:numPr>
              <w:tabs>
                <w:tab w:val="num" w:pos="851"/>
              </w:tabs>
              <w:ind w:left="850" w:hanging="425"/>
              <w:rPr>
                <w:rFonts w:ascii="Fira Sans Book" w:hAnsi="Fira Sans Book"/>
                <w:sz w:val="19"/>
                <w:szCs w:val="19"/>
                <w:lang w:val="eu-ES"/>
              </w:rPr>
            </w:pPr>
            <w:r w:rsidRPr="005A1F06">
              <w:rPr>
                <w:rFonts w:ascii="Fira Sans Book" w:hAnsi="Fira Sans Book"/>
                <w:sz w:val="19"/>
                <w:szCs w:val="19"/>
                <w:lang w:val="eu-ES"/>
              </w:rPr>
              <w:t>Gizarte Ongizate</w:t>
            </w:r>
            <w:r w:rsidR="007828D9">
              <w:rPr>
                <w:rFonts w:ascii="Fira Sans Book" w:hAnsi="Fira Sans Book"/>
                <w:sz w:val="19"/>
                <w:szCs w:val="19"/>
                <w:lang w:val="eu-ES"/>
              </w:rPr>
              <w:t xml:space="preserve"> eta Berdintasune</w:t>
            </w:r>
            <w:r w:rsidRPr="005A1F06">
              <w:rPr>
                <w:rFonts w:ascii="Fira Sans Book" w:hAnsi="Fira Sans Book"/>
                <w:sz w:val="19"/>
                <w:szCs w:val="19"/>
                <w:lang w:val="eu-ES"/>
              </w:rPr>
              <w:t xml:space="preserve">ko Batzordeko </w:t>
            </w:r>
            <w:r w:rsidR="004305CA">
              <w:rPr>
                <w:rFonts w:ascii="Fira Sans Book" w:hAnsi="Fira Sans Book"/>
                <w:sz w:val="19"/>
                <w:szCs w:val="19"/>
                <w:lang w:val="eu-ES"/>
              </w:rPr>
              <w:t>lehendakaria.</w:t>
            </w:r>
          </w:p>
          <w:p w:rsidR="002E0CE6" w:rsidRPr="005A1F06" w:rsidRDefault="002E0CE6" w:rsidP="00F53A47">
            <w:pPr>
              <w:numPr>
                <w:ilvl w:val="0"/>
                <w:numId w:val="23"/>
              </w:numPr>
              <w:tabs>
                <w:tab w:val="num" w:pos="851"/>
              </w:tabs>
              <w:ind w:left="850" w:hanging="425"/>
              <w:rPr>
                <w:rFonts w:ascii="Fira Sans Book" w:hAnsi="Fira Sans Book"/>
                <w:sz w:val="19"/>
                <w:szCs w:val="19"/>
                <w:lang w:val="eu-ES"/>
              </w:rPr>
            </w:pPr>
            <w:r w:rsidRPr="005A1F06">
              <w:rPr>
                <w:rFonts w:ascii="Fira Sans Book" w:hAnsi="Fira Sans Book"/>
                <w:sz w:val="19"/>
                <w:szCs w:val="19"/>
                <w:lang w:val="eu-ES"/>
              </w:rPr>
              <w:t>Gizarte Langilea.</w:t>
            </w:r>
          </w:p>
          <w:p w:rsidR="002E0CE6" w:rsidRPr="005A1F06" w:rsidRDefault="002E0CE6" w:rsidP="00F53A47">
            <w:pPr>
              <w:numPr>
                <w:ilvl w:val="0"/>
                <w:numId w:val="23"/>
              </w:numPr>
              <w:tabs>
                <w:tab w:val="num" w:pos="851"/>
              </w:tabs>
              <w:ind w:left="850" w:hanging="425"/>
              <w:rPr>
                <w:rFonts w:ascii="Fira Sans Book" w:hAnsi="Fira Sans Book"/>
                <w:sz w:val="19"/>
                <w:szCs w:val="19"/>
                <w:lang w:val="eu-ES"/>
              </w:rPr>
            </w:pPr>
            <w:r w:rsidRPr="005A1F06">
              <w:rPr>
                <w:rFonts w:ascii="Fira Sans Book" w:hAnsi="Fira Sans Book"/>
                <w:sz w:val="19"/>
                <w:szCs w:val="19"/>
                <w:lang w:val="eu-ES"/>
              </w:rPr>
              <w:t>Gizarte Ongizate</w:t>
            </w:r>
            <w:r w:rsidR="00CD1B54">
              <w:rPr>
                <w:rFonts w:ascii="Fira Sans Book" w:hAnsi="Fira Sans Book"/>
                <w:sz w:val="19"/>
                <w:szCs w:val="19"/>
                <w:lang w:val="eu-ES"/>
              </w:rPr>
              <w:t xml:space="preserve"> eta Berdintasune</w:t>
            </w:r>
            <w:r w:rsidRPr="005A1F06">
              <w:rPr>
                <w:rFonts w:ascii="Fira Sans Book" w:hAnsi="Fira Sans Book"/>
                <w:sz w:val="19"/>
                <w:szCs w:val="19"/>
                <w:lang w:val="eu-ES"/>
              </w:rPr>
              <w:t>ko Batzordeko idazkaria.</w:t>
            </w:r>
          </w:p>
          <w:p w:rsidR="00DC6346" w:rsidRPr="005A1F06" w:rsidRDefault="00DC6346" w:rsidP="00F53A47">
            <w:pPr>
              <w:pStyle w:val="Sangra3detindependiente"/>
              <w:ind w:left="284"/>
              <w:rPr>
                <w:rFonts w:ascii="Fira Sans Book" w:hAnsi="Fira Sans Book"/>
                <w:sz w:val="19"/>
                <w:szCs w:val="19"/>
                <w:lang w:val="eu-ES"/>
              </w:rPr>
            </w:pPr>
          </w:p>
          <w:p w:rsidR="007E7730" w:rsidRPr="007E7730" w:rsidRDefault="002E0CE6" w:rsidP="007E7730">
            <w:pPr>
              <w:rPr>
                <w:rFonts w:ascii="Fira Sans Book" w:hAnsi="Fira Sans Book"/>
                <w:sz w:val="19"/>
                <w:szCs w:val="19"/>
                <w:lang w:val="eu-ES"/>
              </w:rPr>
            </w:pPr>
            <w:r w:rsidRPr="005A1F06">
              <w:rPr>
                <w:rFonts w:ascii="Fira Sans Book" w:hAnsi="Fira Sans Book"/>
                <w:sz w:val="19"/>
                <w:szCs w:val="19"/>
                <w:lang w:val="eu-ES"/>
              </w:rPr>
              <w:t>10.3.</w:t>
            </w:r>
            <w:r w:rsidR="00287905" w:rsidRPr="005A1F06">
              <w:rPr>
                <w:rFonts w:ascii="Fira Sans Book" w:hAnsi="Fira Sans Book"/>
                <w:sz w:val="19"/>
                <w:szCs w:val="19"/>
                <w:lang w:val="eu-ES"/>
              </w:rPr>
              <w:t>-</w:t>
            </w:r>
            <w:r w:rsidRPr="005A1F06">
              <w:rPr>
                <w:rFonts w:ascii="Fira Sans Book" w:hAnsi="Fira Sans Book"/>
                <w:sz w:val="19"/>
                <w:szCs w:val="19"/>
                <w:lang w:val="eu-ES"/>
              </w:rPr>
              <w:t xml:space="preserve"> </w:t>
            </w:r>
            <w:r w:rsidR="007E7730" w:rsidRPr="007E7730">
              <w:rPr>
                <w:rFonts w:ascii="Fira Sans Book" w:hAnsi="Fira Sans Book"/>
                <w:sz w:val="19"/>
                <w:szCs w:val="19"/>
                <w:lang w:val="eu-ES"/>
              </w:rPr>
              <w:t xml:space="preserve">Eskabideak aurkezteko epea amaitu ondoren Balorazio Batzordeak interesdunari eskabidean aurkitutako akatsak zuzentzeko eskatu ahalko dio; horretarako 5 egun natural izango ditu, jakinarazpena jaso denetik aurrera zenbatzen hasita. </w:t>
            </w:r>
          </w:p>
          <w:p w:rsidR="007E7730" w:rsidRPr="00D56D37" w:rsidRDefault="007E7730" w:rsidP="007E7730">
            <w:pPr>
              <w:rPr>
                <w:rFonts w:ascii="Fira Sans Book" w:hAnsi="Fira Sans Book"/>
                <w:snapToGrid w:val="0"/>
                <w:sz w:val="20"/>
                <w:lang w:val="eu-ES"/>
              </w:rPr>
            </w:pPr>
          </w:p>
          <w:p w:rsidR="007E7730" w:rsidRPr="007E7730" w:rsidRDefault="007E7730" w:rsidP="007E7730">
            <w:pPr>
              <w:rPr>
                <w:rFonts w:ascii="Fira Sans Book" w:hAnsi="Fira Sans Book"/>
                <w:sz w:val="19"/>
                <w:szCs w:val="19"/>
                <w:lang w:val="eu-ES"/>
              </w:rPr>
            </w:pPr>
            <w:r>
              <w:rPr>
                <w:rFonts w:ascii="Fira Sans Book" w:hAnsi="Fira Sans Book"/>
                <w:sz w:val="19"/>
                <w:szCs w:val="19"/>
                <w:lang w:val="eu-ES"/>
              </w:rPr>
              <w:t xml:space="preserve">10.4.- </w:t>
            </w:r>
            <w:r w:rsidRPr="007E7730">
              <w:rPr>
                <w:rFonts w:ascii="Fira Sans Book" w:hAnsi="Fira Sans Book"/>
                <w:sz w:val="19"/>
                <w:szCs w:val="19"/>
                <w:lang w:val="eu-ES"/>
              </w:rPr>
              <w:t>Akats horiek epearen barruan zuzendu ezean, eskabidea uko egindakotzat joko da. Hala, prozedura artxibatu egingo da, urriaren 1eko Administrazio Publikoen Administrazio Prozedura Erkidearen 39/2015 Legeak 68. artikuluan xedatzen duenaren arabera emango den ebazpenaren bidez.</w:t>
            </w:r>
          </w:p>
          <w:p w:rsidR="007E7730" w:rsidRDefault="007E7730" w:rsidP="00F53A47">
            <w:pPr>
              <w:rPr>
                <w:rFonts w:ascii="Fira Sans Book" w:hAnsi="Fira Sans Book"/>
                <w:sz w:val="19"/>
                <w:szCs w:val="19"/>
                <w:lang w:val="eu-ES"/>
              </w:rPr>
            </w:pPr>
          </w:p>
          <w:p w:rsidR="00A95837" w:rsidRDefault="00A95837" w:rsidP="00F53A47">
            <w:pPr>
              <w:rPr>
                <w:rFonts w:ascii="Fira Sans Book" w:hAnsi="Fira Sans Book"/>
                <w:sz w:val="19"/>
                <w:szCs w:val="19"/>
                <w:lang w:val="eu-ES"/>
              </w:rPr>
            </w:pPr>
          </w:p>
          <w:p w:rsidR="007E7730" w:rsidRDefault="007E7730" w:rsidP="00F53A47">
            <w:pPr>
              <w:rPr>
                <w:rFonts w:ascii="Fira Sans Book" w:hAnsi="Fira Sans Book"/>
                <w:sz w:val="19"/>
                <w:szCs w:val="19"/>
                <w:lang w:val="eu-ES"/>
              </w:rPr>
            </w:pPr>
          </w:p>
          <w:p w:rsidR="002E0CE6" w:rsidRPr="005A1F06" w:rsidRDefault="00183FA1" w:rsidP="00F53A47">
            <w:pPr>
              <w:rPr>
                <w:rFonts w:ascii="Fira Sans Book" w:hAnsi="Fira Sans Book"/>
                <w:sz w:val="19"/>
                <w:szCs w:val="19"/>
                <w:lang w:val="eu-ES"/>
              </w:rPr>
            </w:pPr>
            <w:r>
              <w:rPr>
                <w:rFonts w:ascii="Fira Sans Book" w:hAnsi="Fira Sans Book"/>
                <w:sz w:val="19"/>
                <w:szCs w:val="19"/>
                <w:lang w:val="eu-ES"/>
              </w:rPr>
              <w:t xml:space="preserve">10.5.- </w:t>
            </w:r>
            <w:r w:rsidR="002E0CE6" w:rsidRPr="005A1F06">
              <w:rPr>
                <w:rFonts w:ascii="Fira Sans Book" w:hAnsi="Fira Sans Book"/>
                <w:sz w:val="19"/>
                <w:szCs w:val="19"/>
                <w:lang w:val="eu-ES"/>
              </w:rPr>
              <w:t>Aurkeztutako eska</w:t>
            </w:r>
            <w:r w:rsidR="00956FFC">
              <w:rPr>
                <w:rFonts w:ascii="Fira Sans Book" w:hAnsi="Fira Sans Book"/>
                <w:sz w:val="19"/>
                <w:szCs w:val="19"/>
                <w:lang w:val="eu-ES"/>
              </w:rPr>
              <w:t>bideak</w:t>
            </w:r>
            <w:r w:rsidR="002E0CE6" w:rsidRPr="005A1F06">
              <w:rPr>
                <w:rFonts w:ascii="Fira Sans Book" w:hAnsi="Fira Sans Book"/>
                <w:sz w:val="19"/>
                <w:szCs w:val="19"/>
                <w:lang w:val="eu-ES"/>
              </w:rPr>
              <w:t xml:space="preserve"> aztertu ostean eta, hala ba</w:t>
            </w:r>
            <w:r w:rsidR="00956FFC">
              <w:rPr>
                <w:rFonts w:ascii="Fira Sans Book" w:hAnsi="Fira Sans Book"/>
                <w:sz w:val="19"/>
                <w:szCs w:val="19"/>
                <w:lang w:val="eu-ES"/>
              </w:rPr>
              <w:t>legokio</w:t>
            </w:r>
            <w:r w:rsidR="002E0CE6" w:rsidRPr="005A1F06">
              <w:rPr>
                <w:rFonts w:ascii="Fira Sans Book" w:hAnsi="Fira Sans Book"/>
                <w:sz w:val="19"/>
                <w:szCs w:val="19"/>
                <w:lang w:val="eu-ES"/>
              </w:rPr>
              <w:t xml:space="preserve">, </w:t>
            </w:r>
            <w:r w:rsidR="00956FFC">
              <w:rPr>
                <w:rFonts w:ascii="Fira Sans Book" w:hAnsi="Fira Sans Book"/>
                <w:sz w:val="19"/>
                <w:szCs w:val="19"/>
                <w:lang w:val="eu-ES"/>
              </w:rPr>
              <w:t>akatsak</w:t>
            </w:r>
            <w:r w:rsidR="002E0CE6" w:rsidRPr="005A1F06">
              <w:rPr>
                <w:rFonts w:ascii="Fira Sans Book" w:hAnsi="Fira Sans Book"/>
                <w:sz w:val="19"/>
                <w:szCs w:val="19"/>
                <w:lang w:val="eu-ES"/>
              </w:rPr>
              <w:t xml:space="preserve"> </w:t>
            </w:r>
            <w:r w:rsidR="00956FFC">
              <w:rPr>
                <w:rFonts w:ascii="Fira Sans Book" w:hAnsi="Fira Sans Book"/>
                <w:sz w:val="19"/>
                <w:szCs w:val="19"/>
                <w:lang w:val="eu-ES"/>
              </w:rPr>
              <w:t>zuzentzeko</w:t>
            </w:r>
            <w:r w:rsidR="002E0CE6" w:rsidRPr="005A1F06">
              <w:rPr>
                <w:rFonts w:ascii="Fira Sans Book" w:hAnsi="Fira Sans Book"/>
                <w:sz w:val="19"/>
                <w:szCs w:val="19"/>
                <w:lang w:val="eu-ES"/>
              </w:rPr>
              <w:t xml:space="preserve"> epea amaitu</w:t>
            </w:r>
            <w:r w:rsidR="00956FFC">
              <w:rPr>
                <w:rFonts w:ascii="Fira Sans Book" w:hAnsi="Fira Sans Book"/>
                <w:sz w:val="19"/>
                <w:szCs w:val="19"/>
                <w:lang w:val="eu-ES"/>
              </w:rPr>
              <w:t xml:space="preserve"> ondoren</w:t>
            </w:r>
            <w:r w:rsidR="002E0CE6" w:rsidRPr="005A1F06">
              <w:rPr>
                <w:rFonts w:ascii="Fira Sans Book" w:hAnsi="Fira Sans Book"/>
                <w:sz w:val="19"/>
                <w:szCs w:val="19"/>
                <w:lang w:val="eu-ES"/>
              </w:rPr>
              <w:t xml:space="preserve">, Balioespen Batzordeak txostena egingo du, bertan, gutxienez, honako datuak jasota: bazter utzitako eskaerak, horiek baztertzeko </w:t>
            </w:r>
            <w:r w:rsidR="002E0CE6" w:rsidRPr="005A1F06">
              <w:rPr>
                <w:rFonts w:ascii="Fira Sans Book" w:hAnsi="Fira Sans Book"/>
                <w:sz w:val="19"/>
                <w:szCs w:val="19"/>
                <w:lang w:val="eu-ES"/>
              </w:rPr>
              <w:lastRenderedPageBreak/>
              <w:t xml:space="preserve">zergatia, aintzat hartutako eskaerak, horiei eman beharreko diru-laguntzaren </w:t>
            </w:r>
            <w:r>
              <w:rPr>
                <w:rFonts w:ascii="Fira Sans Book" w:hAnsi="Fira Sans Book"/>
                <w:sz w:val="19"/>
                <w:szCs w:val="19"/>
                <w:lang w:val="eu-ES"/>
              </w:rPr>
              <w:t>zenbatekoa</w:t>
            </w:r>
            <w:r w:rsidR="002E0CE6" w:rsidRPr="005A1F06">
              <w:rPr>
                <w:rFonts w:ascii="Fira Sans Book" w:hAnsi="Fira Sans Book"/>
                <w:sz w:val="19"/>
                <w:szCs w:val="19"/>
                <w:lang w:val="eu-ES"/>
              </w:rPr>
              <w:t xml:space="preserve"> eta </w:t>
            </w:r>
            <w:r w:rsidR="008924DB">
              <w:rPr>
                <w:rFonts w:ascii="Fira Sans Book" w:hAnsi="Fira Sans Book"/>
                <w:sz w:val="19"/>
                <w:szCs w:val="19"/>
                <w:lang w:val="eu-ES"/>
              </w:rPr>
              <w:t xml:space="preserve">oinarri </w:t>
            </w:r>
            <w:r>
              <w:rPr>
                <w:rFonts w:ascii="Fira Sans Book" w:hAnsi="Fira Sans Book"/>
                <w:sz w:val="19"/>
                <w:szCs w:val="19"/>
                <w:lang w:val="eu-ES"/>
              </w:rPr>
              <w:t>h</w:t>
            </w:r>
            <w:r w:rsidR="008924DB">
              <w:rPr>
                <w:rFonts w:ascii="Fira Sans Book" w:hAnsi="Fira Sans Book"/>
                <w:sz w:val="19"/>
                <w:szCs w:val="19"/>
                <w:lang w:val="eu-ES"/>
              </w:rPr>
              <w:t>auetan</w:t>
            </w:r>
            <w:r w:rsidR="002E0CE6" w:rsidRPr="005A1F06">
              <w:rPr>
                <w:rFonts w:ascii="Fira Sans Book" w:hAnsi="Fira Sans Book"/>
                <w:sz w:val="19"/>
                <w:szCs w:val="19"/>
                <w:lang w:val="eu-ES"/>
              </w:rPr>
              <w:t xml:space="preserve"> aurreikusitako </w:t>
            </w:r>
            <w:r w:rsidR="00F8114B">
              <w:rPr>
                <w:rFonts w:ascii="Fira Sans Book" w:hAnsi="Fira Sans Book"/>
                <w:sz w:val="19"/>
                <w:szCs w:val="19"/>
                <w:lang w:val="eu-ES"/>
              </w:rPr>
              <w:t>baldintzak</w:t>
            </w:r>
            <w:r w:rsidR="002E0CE6" w:rsidRPr="005A1F06">
              <w:rPr>
                <w:rFonts w:ascii="Fira Sans Book" w:hAnsi="Fira Sans Book"/>
                <w:sz w:val="19"/>
                <w:szCs w:val="19"/>
                <w:lang w:val="eu-ES"/>
              </w:rPr>
              <w:t xml:space="preserve"> bete</w:t>
            </w:r>
            <w:r w:rsidR="00F8114B">
              <w:rPr>
                <w:rFonts w:ascii="Fira Sans Book" w:hAnsi="Fira Sans Book"/>
                <w:sz w:val="19"/>
                <w:szCs w:val="19"/>
                <w:lang w:val="eu-ES"/>
              </w:rPr>
              <w:t xml:space="preserve"> izana ere</w:t>
            </w:r>
            <w:r w:rsidR="002E0CE6" w:rsidRPr="005A1F06">
              <w:rPr>
                <w:rFonts w:ascii="Fira Sans Book" w:hAnsi="Fira Sans Book"/>
                <w:sz w:val="19"/>
                <w:szCs w:val="19"/>
                <w:lang w:val="eu-ES"/>
              </w:rPr>
              <w:t>.</w:t>
            </w:r>
          </w:p>
          <w:p w:rsidR="008C5D66" w:rsidRPr="005A1F06" w:rsidRDefault="008C5D66" w:rsidP="00F53A47">
            <w:pPr>
              <w:rPr>
                <w:rFonts w:ascii="Fira Sans Book" w:hAnsi="Fira Sans Book"/>
                <w:sz w:val="19"/>
                <w:szCs w:val="19"/>
                <w:lang w:val="eu-ES"/>
              </w:rPr>
            </w:pPr>
          </w:p>
          <w:p w:rsidR="002E0CE6" w:rsidRPr="005A1F06" w:rsidRDefault="002E0CE6" w:rsidP="00F53A47">
            <w:pPr>
              <w:rPr>
                <w:rFonts w:ascii="Fira Sans Book" w:hAnsi="Fira Sans Book"/>
                <w:sz w:val="19"/>
                <w:szCs w:val="19"/>
                <w:lang w:val="eu-ES"/>
              </w:rPr>
            </w:pPr>
            <w:r w:rsidRPr="005A1F06">
              <w:rPr>
                <w:rFonts w:ascii="Fira Sans Book" w:hAnsi="Fira Sans Book"/>
                <w:sz w:val="19"/>
                <w:szCs w:val="19"/>
                <w:lang w:val="eu-ES"/>
              </w:rPr>
              <w:t>10.</w:t>
            </w:r>
            <w:r w:rsidR="00FD6098">
              <w:rPr>
                <w:rFonts w:ascii="Fira Sans Book" w:hAnsi="Fira Sans Book"/>
                <w:sz w:val="19"/>
                <w:szCs w:val="19"/>
                <w:lang w:val="eu-ES"/>
              </w:rPr>
              <w:t>6</w:t>
            </w:r>
            <w:r w:rsidRPr="005A1F06">
              <w:rPr>
                <w:rFonts w:ascii="Fira Sans Book" w:hAnsi="Fira Sans Book"/>
                <w:sz w:val="19"/>
                <w:szCs w:val="19"/>
                <w:lang w:val="eu-ES"/>
              </w:rPr>
              <w:t>.</w:t>
            </w:r>
            <w:r w:rsidR="00287905" w:rsidRPr="005A1F06">
              <w:rPr>
                <w:rFonts w:ascii="Fira Sans Book" w:hAnsi="Fira Sans Book"/>
                <w:sz w:val="19"/>
                <w:szCs w:val="19"/>
                <w:lang w:val="eu-ES"/>
              </w:rPr>
              <w:t>-</w:t>
            </w:r>
            <w:r w:rsidRPr="005A1F06">
              <w:rPr>
                <w:rFonts w:ascii="Fira Sans Book" w:hAnsi="Fira Sans Book"/>
                <w:sz w:val="19"/>
                <w:szCs w:val="19"/>
                <w:lang w:val="eu-ES"/>
              </w:rPr>
              <w:t xml:space="preserve"> Organo bideratzaileak, txostena jaso ostean, beste txosten bat egingo du, eta, bertan adieraziko denez, bere esku duen informazioaren arabera onuradunek diru-laguntzak jasotzeko beharrezko eskakizun guztiak betetzen dituzte.</w:t>
            </w:r>
          </w:p>
          <w:p w:rsidR="002E0CE6" w:rsidRPr="005A1F06" w:rsidRDefault="002E0CE6" w:rsidP="00F53A47">
            <w:pPr>
              <w:rPr>
                <w:rFonts w:ascii="Fira Sans Book" w:hAnsi="Fira Sans Book"/>
                <w:sz w:val="19"/>
                <w:szCs w:val="19"/>
                <w:lang w:val="eu-ES"/>
              </w:rPr>
            </w:pPr>
          </w:p>
          <w:p w:rsidR="005B2C78" w:rsidRPr="005A1F06" w:rsidRDefault="005B2C78" w:rsidP="00F53A47">
            <w:pPr>
              <w:rPr>
                <w:rFonts w:ascii="Fira Sans Book" w:hAnsi="Fira Sans Book"/>
                <w:sz w:val="19"/>
                <w:szCs w:val="19"/>
                <w:lang w:val="eu-ES"/>
              </w:rPr>
            </w:pPr>
          </w:p>
          <w:p w:rsidR="002E0CE6" w:rsidRPr="005A1F06" w:rsidRDefault="002E0CE6" w:rsidP="00F53A47">
            <w:pPr>
              <w:rPr>
                <w:rFonts w:ascii="Fira Sans Book" w:hAnsi="Fira Sans Book"/>
                <w:sz w:val="19"/>
                <w:szCs w:val="19"/>
                <w:lang w:val="eu-ES"/>
              </w:rPr>
            </w:pPr>
            <w:r w:rsidRPr="005A1F06">
              <w:rPr>
                <w:rFonts w:ascii="Fira Sans Book" w:hAnsi="Fira Sans Book"/>
                <w:sz w:val="19"/>
                <w:szCs w:val="19"/>
                <w:lang w:val="eu-ES"/>
              </w:rPr>
              <w:t>10.</w:t>
            </w:r>
            <w:r w:rsidR="00FD6098">
              <w:rPr>
                <w:rFonts w:ascii="Fira Sans Book" w:hAnsi="Fira Sans Book"/>
                <w:sz w:val="19"/>
                <w:szCs w:val="19"/>
                <w:lang w:val="eu-ES"/>
              </w:rPr>
              <w:t>7</w:t>
            </w:r>
            <w:r w:rsidRPr="005A1F06">
              <w:rPr>
                <w:rFonts w:ascii="Fira Sans Book" w:hAnsi="Fira Sans Book"/>
                <w:sz w:val="19"/>
                <w:szCs w:val="19"/>
                <w:lang w:val="eu-ES"/>
              </w:rPr>
              <w:t>.</w:t>
            </w:r>
            <w:r w:rsidR="00287905" w:rsidRPr="005A1F06">
              <w:rPr>
                <w:rFonts w:ascii="Fira Sans Book" w:hAnsi="Fira Sans Book"/>
                <w:sz w:val="19"/>
                <w:szCs w:val="19"/>
                <w:lang w:val="eu-ES"/>
              </w:rPr>
              <w:t>-</w:t>
            </w:r>
            <w:r w:rsidRPr="005A1F06">
              <w:rPr>
                <w:rFonts w:ascii="Fira Sans Book" w:hAnsi="Fira Sans Book"/>
                <w:sz w:val="19"/>
                <w:szCs w:val="19"/>
                <w:lang w:val="eu-ES"/>
              </w:rPr>
              <w:t xml:space="preserve"> Organo bideratzaileak ebazpen-proposamena egingo du Balioespen Batzordeak emandako txostena oinarri hartuta, diru-laguntza ematen duen organoaren aurrean, hau da Alkatea.</w:t>
            </w:r>
          </w:p>
          <w:p w:rsidR="002E0CE6" w:rsidRPr="005A1F06" w:rsidRDefault="002E0CE6" w:rsidP="00F53A47">
            <w:pPr>
              <w:rPr>
                <w:rFonts w:ascii="Fira Sans Book" w:hAnsi="Fira Sans Book"/>
                <w:sz w:val="19"/>
                <w:szCs w:val="19"/>
                <w:lang w:val="eu-ES"/>
              </w:rPr>
            </w:pPr>
          </w:p>
          <w:p w:rsidR="002E0CE6" w:rsidRPr="005A1F06" w:rsidRDefault="002E0CE6" w:rsidP="00F53A47">
            <w:pPr>
              <w:rPr>
                <w:rFonts w:ascii="Fira Sans Book" w:hAnsi="Fira Sans Book"/>
                <w:sz w:val="19"/>
                <w:szCs w:val="19"/>
                <w:lang w:val="eu-ES"/>
              </w:rPr>
            </w:pPr>
            <w:r w:rsidRPr="005A1F06">
              <w:rPr>
                <w:rFonts w:ascii="Fira Sans Book" w:hAnsi="Fira Sans Book"/>
                <w:sz w:val="19"/>
                <w:szCs w:val="19"/>
                <w:lang w:val="eu-ES"/>
              </w:rPr>
              <w:t>10.</w:t>
            </w:r>
            <w:r w:rsidR="0083568B">
              <w:rPr>
                <w:rFonts w:ascii="Fira Sans Book" w:hAnsi="Fira Sans Book"/>
                <w:sz w:val="19"/>
                <w:szCs w:val="19"/>
                <w:lang w:val="eu-ES"/>
              </w:rPr>
              <w:t>8</w:t>
            </w:r>
            <w:r w:rsidRPr="005A1F06">
              <w:rPr>
                <w:rFonts w:ascii="Fira Sans Book" w:hAnsi="Fira Sans Book"/>
                <w:sz w:val="19"/>
                <w:szCs w:val="19"/>
                <w:lang w:val="eu-ES"/>
              </w:rPr>
              <w:t>.</w:t>
            </w:r>
            <w:r w:rsidR="00287905" w:rsidRPr="005A1F06">
              <w:rPr>
                <w:rFonts w:ascii="Fira Sans Book" w:hAnsi="Fira Sans Book"/>
                <w:sz w:val="19"/>
                <w:szCs w:val="19"/>
                <w:lang w:val="eu-ES"/>
              </w:rPr>
              <w:t>-</w:t>
            </w:r>
            <w:r w:rsidRPr="005A1F06">
              <w:rPr>
                <w:rFonts w:ascii="Fira Sans Book" w:hAnsi="Fira Sans Book"/>
                <w:sz w:val="19"/>
                <w:szCs w:val="19"/>
                <w:lang w:val="eu-ES"/>
              </w:rPr>
              <w:t xml:space="preserve"> Prozedura ebazteko eta jakinarazteko gehieneko epea sei hilabetekoa izango da, eskaerak aurkezteko epea amaitu eta hurrengo egunetik hasita. Epea igarota berariazko ebazpenik eman eta jakinarazi ez bada, eskaera ezetsi egin zaiela ulertuko dute interesatuek, administrazioak erantzunik eman ez duelako.</w:t>
            </w:r>
          </w:p>
          <w:p w:rsidR="002E0CE6" w:rsidRPr="005A1F06" w:rsidRDefault="002E0CE6" w:rsidP="00F53A47">
            <w:pPr>
              <w:rPr>
                <w:rFonts w:ascii="Fira Sans Book" w:hAnsi="Fira Sans Book"/>
                <w:sz w:val="19"/>
                <w:szCs w:val="19"/>
                <w:lang w:val="eu-ES"/>
              </w:rPr>
            </w:pPr>
          </w:p>
          <w:p w:rsidR="007939E4" w:rsidRPr="005A1F06" w:rsidRDefault="007939E4" w:rsidP="00F53A47">
            <w:pPr>
              <w:rPr>
                <w:rFonts w:ascii="Fira Sans Book" w:hAnsi="Fira Sans Book"/>
                <w:sz w:val="19"/>
                <w:szCs w:val="19"/>
                <w:lang w:val="eu-ES"/>
              </w:rPr>
            </w:pPr>
          </w:p>
          <w:p w:rsidR="002E0CE6" w:rsidRPr="005A1F06" w:rsidRDefault="002E0CE6" w:rsidP="00F53A47">
            <w:pPr>
              <w:rPr>
                <w:rFonts w:ascii="Fira Sans Book" w:hAnsi="Fira Sans Book"/>
                <w:sz w:val="19"/>
                <w:szCs w:val="19"/>
                <w:lang w:val="eu-ES"/>
              </w:rPr>
            </w:pPr>
            <w:r w:rsidRPr="005A1F06">
              <w:rPr>
                <w:rFonts w:ascii="Fira Sans Book" w:hAnsi="Fira Sans Book"/>
                <w:sz w:val="19"/>
                <w:szCs w:val="19"/>
                <w:lang w:val="eu-ES"/>
              </w:rPr>
              <w:t>10.</w:t>
            </w:r>
            <w:r w:rsidR="00F25B35">
              <w:rPr>
                <w:rFonts w:ascii="Fira Sans Book" w:hAnsi="Fira Sans Book"/>
                <w:sz w:val="19"/>
                <w:szCs w:val="19"/>
                <w:lang w:val="eu-ES"/>
              </w:rPr>
              <w:t>9</w:t>
            </w:r>
            <w:r w:rsidRPr="005A1F06">
              <w:rPr>
                <w:rFonts w:ascii="Fira Sans Book" w:hAnsi="Fira Sans Book"/>
                <w:sz w:val="19"/>
                <w:szCs w:val="19"/>
                <w:lang w:val="eu-ES"/>
              </w:rPr>
              <w:t>.</w:t>
            </w:r>
            <w:r w:rsidR="00287905" w:rsidRPr="005A1F06">
              <w:rPr>
                <w:rFonts w:ascii="Fira Sans Book" w:hAnsi="Fira Sans Book"/>
                <w:sz w:val="19"/>
                <w:szCs w:val="19"/>
                <w:lang w:val="eu-ES"/>
              </w:rPr>
              <w:t>-</w:t>
            </w:r>
            <w:r w:rsidRPr="005A1F06">
              <w:rPr>
                <w:rFonts w:ascii="Fira Sans Book" w:hAnsi="Fira Sans Book"/>
                <w:sz w:val="19"/>
                <w:szCs w:val="19"/>
                <w:lang w:val="eu-ES"/>
              </w:rPr>
              <w:t xml:space="preserve"> </w:t>
            </w:r>
            <w:r w:rsidR="008F1C9B" w:rsidRPr="005A1F06">
              <w:rPr>
                <w:rFonts w:ascii="Fira Sans Book" w:hAnsi="Fira Sans Book"/>
                <w:sz w:val="19"/>
                <w:szCs w:val="19"/>
                <w:lang w:val="eu-ES"/>
              </w:rPr>
              <w:t>Administrazio Prozedura Erkideari buruzko urriaren 1eko 39/2015 Legearen 40 artikuluan aurreikusitakoaren arabera emango da jakitera ebazpena.</w:t>
            </w:r>
          </w:p>
          <w:p w:rsidR="002E0CE6" w:rsidRPr="005A1F06" w:rsidRDefault="002E0CE6" w:rsidP="00F53A47">
            <w:pPr>
              <w:rPr>
                <w:rFonts w:ascii="Fira Sans Book" w:hAnsi="Fira Sans Book"/>
                <w:sz w:val="19"/>
                <w:szCs w:val="19"/>
                <w:lang w:val="eu-ES"/>
              </w:rPr>
            </w:pPr>
          </w:p>
          <w:p w:rsidR="002E0CE6" w:rsidRPr="005A1F06" w:rsidRDefault="002E0CE6" w:rsidP="00F53A47">
            <w:pPr>
              <w:rPr>
                <w:rFonts w:ascii="Fira Sans Book" w:hAnsi="Fira Sans Book"/>
                <w:sz w:val="19"/>
                <w:szCs w:val="19"/>
                <w:lang w:val="eu-ES"/>
              </w:rPr>
            </w:pPr>
            <w:r w:rsidRPr="005A1F06">
              <w:rPr>
                <w:rFonts w:ascii="Fira Sans Book" w:hAnsi="Fira Sans Book"/>
                <w:sz w:val="19"/>
                <w:szCs w:val="19"/>
                <w:lang w:val="eu-ES"/>
              </w:rPr>
              <w:t>10.</w:t>
            </w:r>
            <w:r w:rsidR="00F25B35">
              <w:rPr>
                <w:rFonts w:ascii="Fira Sans Book" w:hAnsi="Fira Sans Book"/>
                <w:sz w:val="19"/>
                <w:szCs w:val="19"/>
                <w:lang w:val="eu-ES"/>
              </w:rPr>
              <w:t>10</w:t>
            </w:r>
            <w:r w:rsidRPr="005A1F06">
              <w:rPr>
                <w:rFonts w:ascii="Fira Sans Book" w:hAnsi="Fira Sans Book"/>
                <w:sz w:val="19"/>
                <w:szCs w:val="19"/>
                <w:lang w:val="eu-ES"/>
              </w:rPr>
              <w:t>.</w:t>
            </w:r>
            <w:r w:rsidR="00287905" w:rsidRPr="005A1F06">
              <w:rPr>
                <w:rFonts w:ascii="Fira Sans Book" w:hAnsi="Fira Sans Book"/>
                <w:sz w:val="19"/>
                <w:szCs w:val="19"/>
                <w:lang w:val="eu-ES"/>
              </w:rPr>
              <w:t>-</w:t>
            </w:r>
            <w:r w:rsidRPr="005A1F06">
              <w:rPr>
                <w:rFonts w:ascii="Fira Sans Book" w:hAnsi="Fira Sans Book"/>
                <w:sz w:val="19"/>
                <w:szCs w:val="19"/>
                <w:lang w:val="eu-ES"/>
              </w:rPr>
              <w:t xml:space="preserve"> Berariazko ebazpen-egintzen kontra, berraztertze-errekurtsoa jarri ahal izango da egintza eman zuen organoaren aurrean; bestela, zuzenean, administrazioarekiko auzietarako errekurtsoa ipini ahal izango da.</w:t>
            </w:r>
          </w:p>
          <w:p w:rsidR="002E0CE6" w:rsidRPr="005A1F06" w:rsidRDefault="002E0CE6" w:rsidP="00F53A47">
            <w:pPr>
              <w:pStyle w:val="TEXTONotificacincolumnas"/>
              <w:ind w:firstLine="709"/>
              <w:rPr>
                <w:rFonts w:ascii="Fira Sans Book" w:hAnsi="Fira Sans Book"/>
                <w:sz w:val="19"/>
                <w:szCs w:val="19"/>
                <w:lang w:val="eu-ES"/>
              </w:rPr>
            </w:pPr>
          </w:p>
          <w:p w:rsidR="002E0CE6" w:rsidRPr="005A1F06" w:rsidRDefault="002E0CE6" w:rsidP="00F53A47">
            <w:pPr>
              <w:rPr>
                <w:rFonts w:ascii="Fira Sans Book" w:hAnsi="Fira Sans Book"/>
                <w:b/>
                <w:bCs/>
                <w:sz w:val="19"/>
                <w:szCs w:val="19"/>
                <w:lang w:val="eu-ES"/>
              </w:rPr>
            </w:pPr>
            <w:r w:rsidRPr="005A1F06">
              <w:rPr>
                <w:rFonts w:ascii="Fira Sans Book" w:hAnsi="Fira Sans Book"/>
                <w:b/>
                <w:bCs/>
                <w:sz w:val="19"/>
                <w:szCs w:val="19"/>
                <w:lang w:val="eu-ES"/>
              </w:rPr>
              <w:t>11.- Diru-laguntzen zenbatekoa eta ordainketa.</w:t>
            </w:r>
          </w:p>
          <w:p w:rsidR="002E0CE6" w:rsidRPr="005A1F06" w:rsidRDefault="002E0CE6" w:rsidP="00F53A47">
            <w:pPr>
              <w:rPr>
                <w:rFonts w:ascii="Fira Sans Book" w:hAnsi="Fira Sans Book"/>
                <w:b/>
                <w:bCs/>
                <w:sz w:val="19"/>
                <w:szCs w:val="19"/>
                <w:lang w:val="eu-ES"/>
              </w:rPr>
            </w:pPr>
          </w:p>
          <w:p w:rsidR="002E0CE6" w:rsidRPr="005A1F06" w:rsidRDefault="00D17C28" w:rsidP="00F53A47">
            <w:pPr>
              <w:rPr>
                <w:rFonts w:ascii="Fira Sans Book" w:hAnsi="Fira Sans Book"/>
                <w:sz w:val="19"/>
                <w:szCs w:val="19"/>
                <w:lang w:val="eu-ES"/>
              </w:rPr>
            </w:pPr>
            <w:r w:rsidRPr="005A1F06">
              <w:rPr>
                <w:rFonts w:ascii="Fira Sans Book" w:hAnsi="Fira Sans Book"/>
                <w:sz w:val="19"/>
                <w:szCs w:val="19"/>
                <w:lang w:val="eu-ES"/>
              </w:rPr>
              <w:t xml:space="preserve">11.1.- </w:t>
            </w:r>
            <w:r w:rsidR="002E0CE6" w:rsidRPr="005A1F06">
              <w:rPr>
                <w:rFonts w:ascii="Fira Sans Book" w:hAnsi="Fira Sans Book"/>
                <w:sz w:val="19"/>
                <w:szCs w:val="19"/>
                <w:lang w:val="eu-ES"/>
              </w:rPr>
              <w:t>Eskatutako gastuen % 75 finantzatu ahal izango da, oinarri hauetan xedatutako kreditu osoa muga dela.</w:t>
            </w:r>
          </w:p>
          <w:p w:rsidR="002E0CE6" w:rsidRDefault="002E0CE6" w:rsidP="00F53A47">
            <w:pPr>
              <w:rPr>
                <w:rFonts w:ascii="Fira Sans Book" w:hAnsi="Fira Sans Book"/>
                <w:sz w:val="19"/>
                <w:szCs w:val="19"/>
                <w:lang w:val="eu-ES"/>
              </w:rPr>
            </w:pPr>
          </w:p>
          <w:p w:rsidR="009375FC" w:rsidRPr="005A1F06" w:rsidRDefault="009375FC" w:rsidP="00F53A47">
            <w:pPr>
              <w:rPr>
                <w:rFonts w:ascii="Fira Sans Book" w:hAnsi="Fira Sans Book"/>
                <w:sz w:val="19"/>
                <w:szCs w:val="19"/>
                <w:lang w:val="eu-ES"/>
              </w:rPr>
            </w:pPr>
          </w:p>
          <w:p w:rsidR="002E0CE6" w:rsidRPr="005A1F06" w:rsidRDefault="00D17C28" w:rsidP="00F53A47">
            <w:pPr>
              <w:rPr>
                <w:rFonts w:ascii="Fira Sans Book" w:hAnsi="Fira Sans Book"/>
                <w:sz w:val="19"/>
                <w:szCs w:val="19"/>
                <w:lang w:val="eu-ES"/>
              </w:rPr>
            </w:pPr>
            <w:r w:rsidRPr="005A1F06">
              <w:rPr>
                <w:rFonts w:ascii="Fira Sans Book" w:hAnsi="Fira Sans Book"/>
                <w:sz w:val="19"/>
                <w:szCs w:val="19"/>
                <w:lang w:val="eu-ES"/>
              </w:rPr>
              <w:t xml:space="preserve">11.2.- </w:t>
            </w:r>
            <w:r w:rsidR="002E0CE6" w:rsidRPr="005A1F06">
              <w:rPr>
                <w:rFonts w:ascii="Fira Sans Book" w:hAnsi="Fira Sans Book"/>
                <w:sz w:val="19"/>
                <w:szCs w:val="19"/>
                <w:lang w:val="eu-ES"/>
              </w:rPr>
              <w:t>Onuradunari emango zaion zenbatekoa Balioespen Batzordeak egindako txostenean zehaztutakoa izango da, zortzigarren oinarrian finkatutako irizpideak oinarri hartuta.</w:t>
            </w:r>
          </w:p>
          <w:p w:rsidR="002E0CE6" w:rsidRPr="005A1F06" w:rsidRDefault="002E0CE6" w:rsidP="00F53A47">
            <w:pPr>
              <w:rPr>
                <w:rFonts w:ascii="Fira Sans Book" w:hAnsi="Fira Sans Book"/>
                <w:sz w:val="19"/>
                <w:szCs w:val="19"/>
                <w:lang w:val="eu-ES"/>
              </w:rPr>
            </w:pPr>
          </w:p>
          <w:p w:rsidR="0072151B" w:rsidRPr="005A1F06" w:rsidRDefault="0072151B" w:rsidP="00F53A47">
            <w:pPr>
              <w:rPr>
                <w:rFonts w:ascii="Fira Sans Book" w:hAnsi="Fira Sans Book"/>
                <w:sz w:val="19"/>
                <w:szCs w:val="19"/>
                <w:lang w:val="eu-ES"/>
              </w:rPr>
            </w:pPr>
          </w:p>
          <w:p w:rsidR="002E0CE6" w:rsidRDefault="00D17C28" w:rsidP="00F53A47">
            <w:pPr>
              <w:rPr>
                <w:rFonts w:ascii="Fira Sans Book" w:hAnsi="Fira Sans Book"/>
                <w:sz w:val="19"/>
                <w:szCs w:val="19"/>
                <w:lang w:val="eu-ES"/>
              </w:rPr>
            </w:pPr>
            <w:r w:rsidRPr="005A1F06">
              <w:rPr>
                <w:rFonts w:ascii="Fira Sans Book" w:hAnsi="Fira Sans Book"/>
                <w:sz w:val="19"/>
                <w:szCs w:val="19"/>
                <w:lang w:val="eu-ES"/>
              </w:rPr>
              <w:t xml:space="preserve">11.3.- </w:t>
            </w:r>
            <w:r w:rsidR="002E0CE6" w:rsidRPr="005A1F06">
              <w:rPr>
                <w:rFonts w:ascii="Fira Sans Book" w:hAnsi="Fira Sans Book"/>
                <w:sz w:val="19"/>
                <w:szCs w:val="19"/>
                <w:lang w:val="eu-ES"/>
              </w:rPr>
              <w:t>Diru-laguntzaren zenbatekoak –ez bakarka ez beste diru-laguntzei edo laguntzei gehituta– ezingo du inoiz ere gainditu onuradunak garatu beharreko jardueraren kostua.</w:t>
            </w:r>
          </w:p>
          <w:p w:rsidR="00A95837" w:rsidRPr="005A1F06" w:rsidRDefault="00A95837" w:rsidP="00F53A47">
            <w:pPr>
              <w:rPr>
                <w:rFonts w:ascii="Fira Sans Book" w:hAnsi="Fira Sans Book"/>
                <w:sz w:val="19"/>
                <w:szCs w:val="19"/>
                <w:lang w:val="eu-ES"/>
              </w:rPr>
            </w:pPr>
          </w:p>
          <w:p w:rsidR="002E0CE6" w:rsidRPr="005A1F06" w:rsidRDefault="00D17C28" w:rsidP="00F53A47">
            <w:pPr>
              <w:rPr>
                <w:rFonts w:ascii="Fira Sans Book" w:hAnsi="Fira Sans Book"/>
                <w:sz w:val="19"/>
                <w:szCs w:val="19"/>
                <w:lang w:val="eu-ES"/>
              </w:rPr>
            </w:pPr>
            <w:r w:rsidRPr="005A1F06">
              <w:rPr>
                <w:rFonts w:ascii="Fira Sans Book" w:hAnsi="Fira Sans Book"/>
                <w:sz w:val="19"/>
                <w:szCs w:val="19"/>
                <w:lang w:val="eu-ES"/>
              </w:rPr>
              <w:t xml:space="preserve">11.4.- </w:t>
            </w:r>
            <w:r w:rsidR="002E0CE6" w:rsidRPr="005A1F06">
              <w:rPr>
                <w:rFonts w:ascii="Fira Sans Book" w:hAnsi="Fira Sans Book"/>
                <w:sz w:val="19"/>
                <w:szCs w:val="19"/>
                <w:lang w:val="eu-ES"/>
              </w:rPr>
              <w:t xml:space="preserve">Ezin izango da diru-laguntza ordaindu, harik eta onuradunak zerga-betekizunak edo Gizarte </w:t>
            </w:r>
            <w:r w:rsidR="002E0CE6" w:rsidRPr="005A1F06">
              <w:rPr>
                <w:rFonts w:ascii="Fira Sans Book" w:hAnsi="Fira Sans Book"/>
                <w:sz w:val="19"/>
                <w:szCs w:val="19"/>
                <w:lang w:val="eu-ES"/>
              </w:rPr>
              <w:lastRenderedPageBreak/>
              <w:t>Segurantzarekikoak egunean izan arte edota dirua itzultzeko prozeduran zorduna bada.</w:t>
            </w:r>
          </w:p>
          <w:p w:rsidR="002E0CE6" w:rsidRPr="005A1F06" w:rsidRDefault="002E0CE6" w:rsidP="00F53A47">
            <w:pPr>
              <w:rPr>
                <w:rFonts w:ascii="Fira Sans Book" w:hAnsi="Fira Sans Book"/>
                <w:sz w:val="19"/>
                <w:szCs w:val="19"/>
                <w:lang w:val="eu-ES"/>
              </w:rPr>
            </w:pPr>
          </w:p>
          <w:p w:rsidR="005B2C78" w:rsidRDefault="005B2C78" w:rsidP="00F53A47">
            <w:pPr>
              <w:rPr>
                <w:rFonts w:ascii="Fira Sans Book" w:hAnsi="Fira Sans Book"/>
                <w:sz w:val="19"/>
                <w:szCs w:val="19"/>
                <w:lang w:val="eu-ES"/>
              </w:rPr>
            </w:pPr>
          </w:p>
          <w:p w:rsidR="0036768A" w:rsidRDefault="0036768A" w:rsidP="00F53A47">
            <w:pPr>
              <w:rPr>
                <w:rFonts w:ascii="Fira Sans Book" w:hAnsi="Fira Sans Book"/>
                <w:sz w:val="19"/>
                <w:szCs w:val="19"/>
                <w:lang w:val="eu-ES"/>
              </w:rPr>
            </w:pPr>
          </w:p>
          <w:p w:rsidR="0047436E" w:rsidRDefault="0036768A" w:rsidP="00F53A47">
            <w:pPr>
              <w:rPr>
                <w:rFonts w:ascii="Fira Sans Book" w:hAnsi="Fira Sans Book"/>
                <w:sz w:val="19"/>
                <w:szCs w:val="19"/>
                <w:lang w:val="eu-ES"/>
              </w:rPr>
            </w:pPr>
            <w:r w:rsidRPr="0036768A">
              <w:rPr>
                <w:rFonts w:ascii="Fira Sans Book" w:hAnsi="Fira Sans Book"/>
                <w:sz w:val="19"/>
                <w:szCs w:val="19"/>
                <w:lang w:val="eu-ES"/>
              </w:rPr>
              <w:t>11.5.- Diru-laguntzaren ordainketa aldez aurretik egingo zaio onuradunari, osorik, justifikazioa gauzatu aurretik, finantziazio hori beharrezkoa baldin bada diru-laguntzari lotutako jarduketak gauzatu ahal izateko.</w:t>
            </w:r>
          </w:p>
          <w:p w:rsidR="0047436E" w:rsidRPr="005A1F06" w:rsidRDefault="0047436E" w:rsidP="00F53A47">
            <w:pPr>
              <w:rPr>
                <w:rFonts w:ascii="Fira Sans Book" w:hAnsi="Fira Sans Book"/>
                <w:sz w:val="19"/>
                <w:szCs w:val="19"/>
                <w:lang w:val="eu-ES"/>
              </w:rPr>
            </w:pPr>
          </w:p>
          <w:p w:rsidR="002E0CE6" w:rsidRPr="005A1F06" w:rsidRDefault="002E0CE6" w:rsidP="00F53A47">
            <w:pPr>
              <w:rPr>
                <w:rFonts w:ascii="Fira Sans Book" w:hAnsi="Fira Sans Book"/>
                <w:b/>
                <w:bCs/>
                <w:sz w:val="19"/>
                <w:szCs w:val="19"/>
                <w:lang w:val="eu-ES"/>
              </w:rPr>
            </w:pPr>
            <w:r w:rsidRPr="005A1F06">
              <w:rPr>
                <w:rFonts w:ascii="Fira Sans Book" w:hAnsi="Fira Sans Book"/>
                <w:b/>
                <w:bCs/>
                <w:sz w:val="19"/>
                <w:szCs w:val="19"/>
                <w:lang w:val="eu-ES"/>
              </w:rPr>
              <w:t>12.- Diru-laguntzaren Justifikazioa.</w:t>
            </w:r>
          </w:p>
          <w:p w:rsidR="002E0CE6" w:rsidRPr="005A1F06" w:rsidRDefault="002E0CE6" w:rsidP="00F53A47">
            <w:pPr>
              <w:rPr>
                <w:rFonts w:ascii="Fira Sans Book" w:hAnsi="Fira Sans Book"/>
                <w:sz w:val="19"/>
                <w:szCs w:val="19"/>
                <w:lang w:val="eu-ES"/>
              </w:rPr>
            </w:pPr>
          </w:p>
          <w:p w:rsidR="002E0CE6" w:rsidRPr="005A1F06" w:rsidRDefault="00B77327" w:rsidP="00F53A47">
            <w:pPr>
              <w:rPr>
                <w:rFonts w:ascii="Fira Sans Book" w:hAnsi="Fira Sans Book"/>
                <w:sz w:val="19"/>
                <w:szCs w:val="19"/>
                <w:lang w:val="eu-ES"/>
              </w:rPr>
            </w:pPr>
            <w:r w:rsidRPr="005A1F06">
              <w:rPr>
                <w:rFonts w:ascii="Fira Sans Book" w:hAnsi="Fira Sans Book"/>
                <w:sz w:val="19"/>
                <w:szCs w:val="19"/>
                <w:lang w:val="eu-ES"/>
              </w:rPr>
              <w:t xml:space="preserve">12.1.- </w:t>
            </w:r>
            <w:r w:rsidR="002E0CE6" w:rsidRPr="005A1F06">
              <w:rPr>
                <w:rFonts w:ascii="Fira Sans Book" w:hAnsi="Fira Sans Book"/>
                <w:sz w:val="19"/>
                <w:szCs w:val="19"/>
                <w:lang w:val="eu-ES"/>
              </w:rPr>
              <w:t xml:space="preserve">Emandako diru-laguntza zuritzeko, </w:t>
            </w:r>
            <w:r w:rsidR="00B35148" w:rsidRPr="00B35148">
              <w:rPr>
                <w:rFonts w:ascii="Fira Sans Book" w:hAnsi="Fira Sans Book"/>
                <w:sz w:val="19"/>
                <w:szCs w:val="19"/>
                <w:lang w:val="eu-ES"/>
              </w:rPr>
              <w:t xml:space="preserve">Udalbatzak, 2019ko maiatzaren 30ean onartutako Iurretako Udalerriko Diru-laguntzei buruzko Ordenantza Orokorreko 22 eta 23. artikuluekin bat etorriz, </w:t>
            </w:r>
            <w:r w:rsidR="00B35148" w:rsidRPr="005A1F06">
              <w:rPr>
                <w:rFonts w:ascii="Fira Sans Book" w:hAnsi="Fira Sans Book"/>
                <w:sz w:val="19"/>
                <w:szCs w:val="19"/>
                <w:lang w:val="eu-ES"/>
              </w:rPr>
              <w:t>oinarrietan aurreikusitako salbuespenetan izan ezik</w:t>
            </w:r>
            <w:r w:rsidR="00B35148">
              <w:rPr>
                <w:rFonts w:ascii="Fira Sans Book" w:hAnsi="Fira Sans Book"/>
                <w:sz w:val="19"/>
                <w:szCs w:val="19"/>
                <w:lang w:val="eu-ES"/>
              </w:rPr>
              <w:t>,</w:t>
            </w:r>
            <w:r w:rsidR="00B35148" w:rsidRPr="00B35148">
              <w:rPr>
                <w:rFonts w:ascii="Fira Sans Book" w:hAnsi="Fira Sans Book"/>
                <w:sz w:val="19"/>
                <w:szCs w:val="19"/>
                <w:lang w:val="eu-ES"/>
              </w:rPr>
              <w:t xml:space="preserve"> </w:t>
            </w:r>
            <w:r w:rsidR="002E0CE6" w:rsidRPr="005A1F06">
              <w:rPr>
                <w:rFonts w:ascii="Fira Sans Book" w:hAnsi="Fira Sans Book"/>
                <w:b/>
                <w:sz w:val="19"/>
                <w:szCs w:val="19"/>
                <w:u w:val="single"/>
                <w:lang w:val="eu-ES"/>
              </w:rPr>
              <w:t>20</w:t>
            </w:r>
            <w:r w:rsidR="00A31BE7" w:rsidRPr="005A1F06">
              <w:rPr>
                <w:rFonts w:ascii="Fira Sans Book" w:hAnsi="Fira Sans Book"/>
                <w:b/>
                <w:sz w:val="19"/>
                <w:szCs w:val="19"/>
                <w:u w:val="single"/>
                <w:lang w:val="eu-ES"/>
              </w:rPr>
              <w:t>2</w:t>
            </w:r>
            <w:r w:rsidR="00A33987">
              <w:rPr>
                <w:rFonts w:ascii="Fira Sans Book" w:hAnsi="Fira Sans Book"/>
                <w:b/>
                <w:sz w:val="19"/>
                <w:szCs w:val="19"/>
                <w:u w:val="single"/>
                <w:lang w:val="eu-ES"/>
              </w:rPr>
              <w:t>3</w:t>
            </w:r>
            <w:r w:rsidR="003B1E8E" w:rsidRPr="005A1F06">
              <w:rPr>
                <w:rFonts w:ascii="Fira Sans Book" w:hAnsi="Fira Sans Book"/>
                <w:b/>
                <w:sz w:val="19"/>
                <w:szCs w:val="19"/>
                <w:u w:val="single"/>
                <w:lang w:val="eu-ES"/>
              </w:rPr>
              <w:t>e</w:t>
            </w:r>
            <w:r w:rsidR="002E0CE6" w:rsidRPr="005A1F06">
              <w:rPr>
                <w:rFonts w:ascii="Fira Sans Book" w:hAnsi="Fira Sans Book"/>
                <w:b/>
                <w:sz w:val="19"/>
                <w:szCs w:val="19"/>
                <w:u w:val="single"/>
                <w:lang w:val="eu-ES"/>
              </w:rPr>
              <w:t xml:space="preserve">ko </w:t>
            </w:r>
            <w:r w:rsidR="007D7D7C" w:rsidRPr="005A1F06">
              <w:rPr>
                <w:rFonts w:ascii="Fira Sans Book" w:hAnsi="Fira Sans Book"/>
                <w:b/>
                <w:sz w:val="19"/>
                <w:szCs w:val="19"/>
                <w:u w:val="single"/>
                <w:lang w:val="eu-ES"/>
              </w:rPr>
              <w:t>urtarrilaren</w:t>
            </w:r>
            <w:r w:rsidR="002E0CE6" w:rsidRPr="005A1F06">
              <w:rPr>
                <w:rFonts w:ascii="Fira Sans Book" w:hAnsi="Fira Sans Book"/>
                <w:b/>
                <w:sz w:val="19"/>
                <w:szCs w:val="19"/>
                <w:u w:val="single"/>
                <w:lang w:val="eu-ES"/>
              </w:rPr>
              <w:t xml:space="preserve"> </w:t>
            </w:r>
            <w:r w:rsidR="007D7D7C" w:rsidRPr="005A1F06">
              <w:rPr>
                <w:rFonts w:ascii="Fira Sans Book" w:hAnsi="Fira Sans Book"/>
                <w:b/>
                <w:sz w:val="19"/>
                <w:szCs w:val="19"/>
                <w:u w:val="single"/>
                <w:lang w:val="eu-ES"/>
              </w:rPr>
              <w:t>31</w:t>
            </w:r>
            <w:r w:rsidR="002E0CE6" w:rsidRPr="005A1F06">
              <w:rPr>
                <w:rFonts w:ascii="Fira Sans Book" w:hAnsi="Fira Sans Book"/>
                <w:sz w:val="19"/>
                <w:szCs w:val="19"/>
                <w:lang w:val="eu-ES"/>
              </w:rPr>
              <w:t xml:space="preserve"> baino lehen, hurrengo dokumentazio eta udal honek onetsitako ereduak aurkeztuz beharko dira:</w:t>
            </w:r>
          </w:p>
          <w:p w:rsidR="002E0CE6" w:rsidRDefault="002E0CE6" w:rsidP="00F53A47">
            <w:pPr>
              <w:tabs>
                <w:tab w:val="left" w:pos="144"/>
                <w:tab w:val="left" w:pos="720"/>
              </w:tabs>
              <w:autoSpaceDE w:val="0"/>
              <w:autoSpaceDN w:val="0"/>
              <w:adjustRightInd w:val="0"/>
              <w:ind w:firstLine="0"/>
              <w:rPr>
                <w:rFonts w:ascii="Fira Sans Book" w:hAnsi="Fira Sans Book" w:cs="Fira Sans Book"/>
                <w:sz w:val="19"/>
                <w:szCs w:val="19"/>
                <w:highlight w:val="cyan"/>
                <w:lang w:val="eu-ES"/>
              </w:rPr>
            </w:pPr>
          </w:p>
          <w:p w:rsidR="00211912" w:rsidRPr="00211912" w:rsidRDefault="00211912" w:rsidP="00F53A47">
            <w:pPr>
              <w:tabs>
                <w:tab w:val="left" w:pos="144"/>
                <w:tab w:val="left" w:pos="720"/>
              </w:tabs>
              <w:autoSpaceDE w:val="0"/>
              <w:autoSpaceDN w:val="0"/>
              <w:adjustRightInd w:val="0"/>
              <w:ind w:firstLine="0"/>
              <w:rPr>
                <w:rFonts w:ascii="Fira Sans Book" w:hAnsi="Fira Sans Book" w:cs="Fira Sans Book"/>
                <w:sz w:val="8"/>
                <w:szCs w:val="8"/>
                <w:highlight w:val="cyan"/>
                <w:lang w:val="eu-ES"/>
              </w:rPr>
            </w:pPr>
          </w:p>
          <w:p w:rsidR="007235EE" w:rsidRPr="00211912" w:rsidRDefault="007235EE" w:rsidP="007235EE">
            <w:pPr>
              <w:pStyle w:val="TEXTONotificacincolumnas"/>
              <w:ind w:firstLine="709"/>
              <w:rPr>
                <w:rFonts w:ascii="Fira Sans Book" w:hAnsi="Fira Sans Book" w:cs="Fira Sans Book"/>
                <w:sz w:val="18"/>
                <w:szCs w:val="18"/>
                <w:lang w:val="eu-ES"/>
              </w:rPr>
            </w:pPr>
          </w:p>
          <w:p w:rsidR="007235EE" w:rsidRPr="00211912" w:rsidRDefault="007235EE" w:rsidP="007235EE">
            <w:pPr>
              <w:numPr>
                <w:ilvl w:val="0"/>
                <w:numId w:val="22"/>
              </w:numPr>
              <w:tabs>
                <w:tab w:val="num" w:pos="499"/>
              </w:tabs>
              <w:autoSpaceDE w:val="0"/>
              <w:autoSpaceDN w:val="0"/>
              <w:adjustRightInd w:val="0"/>
              <w:spacing w:before="20" w:after="20"/>
              <w:ind w:left="499" w:right="62" w:hanging="142"/>
              <w:rPr>
                <w:rFonts w:ascii="Fira Sans Book" w:hAnsi="Fira Sans Book"/>
                <w:noProof/>
                <w:sz w:val="19"/>
                <w:szCs w:val="19"/>
                <w:lang w:val="es-ES"/>
              </w:rPr>
            </w:pPr>
            <w:r w:rsidRPr="00211912">
              <w:rPr>
                <w:rFonts w:ascii="Fira Sans Book" w:hAnsi="Fira Sans Book"/>
                <w:noProof/>
                <w:sz w:val="19"/>
                <w:szCs w:val="19"/>
                <w:lang w:val="es-ES"/>
              </w:rPr>
              <w:t>Justifikazioa. (07 Eredua)</w:t>
            </w:r>
          </w:p>
          <w:p w:rsidR="007235EE" w:rsidRPr="00211912" w:rsidRDefault="007235EE" w:rsidP="007235EE">
            <w:pPr>
              <w:numPr>
                <w:ilvl w:val="0"/>
                <w:numId w:val="22"/>
              </w:numPr>
              <w:tabs>
                <w:tab w:val="num" w:pos="499"/>
              </w:tabs>
              <w:autoSpaceDE w:val="0"/>
              <w:autoSpaceDN w:val="0"/>
              <w:adjustRightInd w:val="0"/>
              <w:spacing w:before="20" w:after="20"/>
              <w:ind w:left="499" w:right="62" w:hanging="142"/>
              <w:rPr>
                <w:rFonts w:ascii="Fira Sans Book" w:hAnsi="Fira Sans Book"/>
                <w:noProof/>
                <w:sz w:val="19"/>
                <w:szCs w:val="19"/>
                <w:lang w:val="es-ES"/>
              </w:rPr>
            </w:pPr>
            <w:r w:rsidRPr="00211912">
              <w:rPr>
                <w:rFonts w:ascii="Fira Sans Book" w:hAnsi="Fira Sans Book"/>
                <w:noProof/>
                <w:sz w:val="19"/>
                <w:szCs w:val="19"/>
                <w:lang w:val="es-ES"/>
              </w:rPr>
              <w:t>Justifikazio kontua:</w:t>
            </w:r>
          </w:p>
          <w:p w:rsidR="007235EE" w:rsidRPr="00211912" w:rsidRDefault="007235EE" w:rsidP="003C5E21">
            <w:pPr>
              <w:numPr>
                <w:ilvl w:val="0"/>
                <w:numId w:val="49"/>
              </w:numPr>
              <w:tabs>
                <w:tab w:val="left" w:pos="993"/>
              </w:tabs>
              <w:autoSpaceDE w:val="0"/>
              <w:autoSpaceDN w:val="0"/>
              <w:adjustRightInd w:val="0"/>
              <w:spacing w:before="20" w:after="20"/>
              <w:ind w:left="993" w:right="62" w:hanging="276"/>
              <w:rPr>
                <w:rFonts w:ascii="Fira Sans Book" w:hAnsi="Fira Sans Book"/>
                <w:noProof/>
                <w:sz w:val="19"/>
                <w:szCs w:val="19"/>
                <w:lang w:val="es-ES"/>
              </w:rPr>
            </w:pPr>
            <w:r w:rsidRPr="00211912">
              <w:rPr>
                <w:rFonts w:ascii="Fira Sans Book" w:hAnsi="Fira Sans Book"/>
                <w:noProof/>
                <w:sz w:val="19"/>
                <w:szCs w:val="19"/>
                <w:lang w:val="es-ES"/>
              </w:rPr>
              <w:t>Jarduketa memoria.</w:t>
            </w:r>
          </w:p>
          <w:p w:rsidR="007235EE" w:rsidRPr="00211912" w:rsidRDefault="007235EE" w:rsidP="003C5E21">
            <w:pPr>
              <w:numPr>
                <w:ilvl w:val="0"/>
                <w:numId w:val="22"/>
              </w:numPr>
              <w:tabs>
                <w:tab w:val="left" w:pos="993"/>
                <w:tab w:val="num" w:pos="1349"/>
              </w:tabs>
              <w:autoSpaceDE w:val="0"/>
              <w:autoSpaceDN w:val="0"/>
              <w:adjustRightInd w:val="0"/>
              <w:spacing w:before="40" w:after="40"/>
              <w:ind w:left="992" w:right="62" w:hanging="278"/>
              <w:rPr>
                <w:rFonts w:ascii="Fira Sans Book" w:hAnsi="Fira Sans Book"/>
                <w:noProof/>
                <w:sz w:val="19"/>
                <w:szCs w:val="19"/>
                <w:lang w:val="es-ES"/>
              </w:rPr>
            </w:pPr>
            <w:r w:rsidRPr="00211912">
              <w:rPr>
                <w:rFonts w:ascii="Fira Sans Book" w:hAnsi="Fira Sans Book"/>
                <w:noProof/>
                <w:sz w:val="19"/>
                <w:szCs w:val="19"/>
                <w:lang w:val="es-ES"/>
              </w:rPr>
              <w:t>Egindako jarduketak/jarduerak (jarduerak gauzatzeko lekua eta egunak, garapenari buruzko azalpena, ezarritako helburuak eta jarduerako gastu guztien zenbatekoa).</w:t>
            </w:r>
          </w:p>
          <w:p w:rsidR="007235EE" w:rsidRDefault="007235EE" w:rsidP="003C5E21">
            <w:pPr>
              <w:numPr>
                <w:ilvl w:val="0"/>
                <w:numId w:val="22"/>
              </w:numPr>
              <w:tabs>
                <w:tab w:val="left" w:pos="993"/>
                <w:tab w:val="num" w:pos="1349"/>
              </w:tabs>
              <w:autoSpaceDE w:val="0"/>
              <w:autoSpaceDN w:val="0"/>
              <w:adjustRightInd w:val="0"/>
              <w:spacing w:before="40" w:after="40"/>
              <w:ind w:left="992" w:right="62" w:hanging="278"/>
              <w:rPr>
                <w:rFonts w:ascii="Fira Sans Book" w:hAnsi="Fira Sans Book"/>
                <w:noProof/>
                <w:sz w:val="19"/>
                <w:szCs w:val="19"/>
                <w:lang w:val="es-ES"/>
              </w:rPr>
            </w:pPr>
            <w:r w:rsidRPr="00211912">
              <w:rPr>
                <w:rFonts w:ascii="Fira Sans Book" w:hAnsi="Fira Sans Book"/>
                <w:noProof/>
                <w:sz w:val="19"/>
                <w:szCs w:val="19"/>
                <w:lang w:val="es-ES"/>
              </w:rPr>
              <w:t>Egin ez diren jarduketak eta arrazoiak.</w:t>
            </w:r>
          </w:p>
          <w:p w:rsidR="003C5E21" w:rsidRPr="003C5E21" w:rsidRDefault="003C5E21" w:rsidP="003C5E21">
            <w:pPr>
              <w:tabs>
                <w:tab w:val="left" w:pos="993"/>
              </w:tabs>
              <w:autoSpaceDE w:val="0"/>
              <w:autoSpaceDN w:val="0"/>
              <w:adjustRightInd w:val="0"/>
              <w:spacing w:before="40" w:after="40"/>
              <w:ind w:left="714" w:right="62" w:firstLine="0"/>
              <w:rPr>
                <w:rFonts w:ascii="Fira Sans Book" w:hAnsi="Fira Sans Book"/>
                <w:noProof/>
                <w:sz w:val="6"/>
                <w:szCs w:val="6"/>
                <w:lang w:val="es-ES"/>
              </w:rPr>
            </w:pPr>
          </w:p>
          <w:p w:rsidR="007235EE" w:rsidRDefault="007235EE" w:rsidP="003C5E21">
            <w:pPr>
              <w:numPr>
                <w:ilvl w:val="0"/>
                <w:numId w:val="22"/>
              </w:numPr>
              <w:tabs>
                <w:tab w:val="left" w:pos="993"/>
                <w:tab w:val="num" w:pos="1349"/>
              </w:tabs>
              <w:autoSpaceDE w:val="0"/>
              <w:autoSpaceDN w:val="0"/>
              <w:adjustRightInd w:val="0"/>
              <w:spacing w:before="40" w:after="40"/>
              <w:ind w:left="992" w:right="62" w:hanging="278"/>
              <w:rPr>
                <w:rFonts w:ascii="Fira Sans Book" w:hAnsi="Fira Sans Book"/>
                <w:noProof/>
                <w:sz w:val="19"/>
                <w:szCs w:val="19"/>
                <w:lang w:val="es-ES"/>
              </w:rPr>
            </w:pPr>
            <w:r w:rsidRPr="00211912">
              <w:rPr>
                <w:rFonts w:ascii="Fira Sans Book" w:hAnsi="Fira Sans Book"/>
                <w:noProof/>
                <w:sz w:val="19"/>
                <w:szCs w:val="19"/>
                <w:lang w:val="es-ES"/>
              </w:rPr>
              <w:t>Jarduerak gauzatzen parte hartu duten Erakundeak (balantze ekonomiko orokorra eta egindako jardueren balantze xehatua).</w:t>
            </w:r>
          </w:p>
          <w:p w:rsidR="003C5E21" w:rsidRDefault="003C5E21" w:rsidP="003C5E21">
            <w:pPr>
              <w:pStyle w:val="Prrafodelista"/>
              <w:rPr>
                <w:rFonts w:ascii="Fira Sans Book" w:hAnsi="Fira Sans Book"/>
                <w:noProof/>
                <w:sz w:val="19"/>
                <w:szCs w:val="19"/>
                <w:lang w:val="es-ES"/>
              </w:rPr>
            </w:pPr>
          </w:p>
          <w:p w:rsidR="007235EE" w:rsidRPr="00211912" w:rsidRDefault="007235EE" w:rsidP="003C5E21">
            <w:pPr>
              <w:numPr>
                <w:ilvl w:val="0"/>
                <w:numId w:val="22"/>
              </w:numPr>
              <w:tabs>
                <w:tab w:val="left" w:pos="993"/>
                <w:tab w:val="num" w:pos="1349"/>
              </w:tabs>
              <w:autoSpaceDE w:val="0"/>
              <w:autoSpaceDN w:val="0"/>
              <w:adjustRightInd w:val="0"/>
              <w:spacing w:before="40" w:after="40"/>
              <w:ind w:left="992" w:right="62" w:hanging="278"/>
              <w:rPr>
                <w:rFonts w:ascii="Fira Sans Book" w:hAnsi="Fira Sans Book"/>
                <w:noProof/>
                <w:sz w:val="19"/>
                <w:szCs w:val="19"/>
              </w:rPr>
            </w:pPr>
            <w:r w:rsidRPr="00211912">
              <w:rPr>
                <w:rFonts w:ascii="Fira Sans Book" w:hAnsi="Fira Sans Book"/>
                <w:noProof/>
                <w:sz w:val="19"/>
                <w:szCs w:val="19"/>
                <w:lang w:val="es-ES"/>
              </w:rPr>
              <w:t>Eranskinak: Eskuliburuak, kartelak, diptikoak/triptikoak,… argazkiak, bideoak, prentsa atalak, ebaluazio galdetegiak edo memorian azaldutakoa egia dela egiaztatu dezaketen gainerako agiriak eta Udalarekin sortutako lankidetzaren publizitatea zuzentasunez gauzatu dela justifikatzen duen dokumentazio grafikoa.</w:t>
            </w:r>
          </w:p>
          <w:p w:rsidR="007235EE" w:rsidRPr="00A95837" w:rsidRDefault="007235EE" w:rsidP="003C5E21">
            <w:pPr>
              <w:numPr>
                <w:ilvl w:val="0"/>
                <w:numId w:val="22"/>
              </w:numPr>
              <w:tabs>
                <w:tab w:val="left" w:pos="993"/>
                <w:tab w:val="num" w:pos="1349"/>
              </w:tabs>
              <w:autoSpaceDE w:val="0"/>
              <w:autoSpaceDN w:val="0"/>
              <w:adjustRightInd w:val="0"/>
              <w:spacing w:before="40" w:after="40"/>
              <w:ind w:left="992" w:right="62" w:hanging="278"/>
              <w:rPr>
                <w:rFonts w:ascii="Fira Sans Book" w:hAnsi="Fira Sans Book"/>
                <w:noProof/>
                <w:sz w:val="19"/>
                <w:szCs w:val="19"/>
              </w:rPr>
            </w:pPr>
            <w:r w:rsidRPr="00211912">
              <w:rPr>
                <w:rFonts w:ascii="Fira Sans Book" w:hAnsi="Fira Sans Book"/>
                <w:noProof/>
                <w:sz w:val="19"/>
                <w:szCs w:val="19"/>
                <w:lang w:val="es-ES"/>
              </w:rPr>
              <w:t>Ikus-entzunezko materiala formatu informatikoan aurkeztu behar dute proiektuaren garapena nola doan egiaztatzeko.</w:t>
            </w:r>
          </w:p>
          <w:p w:rsidR="00A95837" w:rsidRPr="003C5E21" w:rsidRDefault="00A95837" w:rsidP="00A95837">
            <w:pPr>
              <w:tabs>
                <w:tab w:val="left" w:pos="993"/>
              </w:tabs>
              <w:autoSpaceDE w:val="0"/>
              <w:autoSpaceDN w:val="0"/>
              <w:adjustRightInd w:val="0"/>
              <w:spacing w:before="40" w:after="40"/>
              <w:ind w:left="992" w:right="62" w:firstLine="0"/>
              <w:rPr>
                <w:rFonts w:ascii="Fira Sans Book" w:hAnsi="Fira Sans Book"/>
                <w:noProof/>
                <w:sz w:val="19"/>
                <w:szCs w:val="19"/>
              </w:rPr>
            </w:pPr>
          </w:p>
          <w:p w:rsidR="007235EE" w:rsidRPr="00211912" w:rsidRDefault="007235EE" w:rsidP="007235EE">
            <w:pPr>
              <w:numPr>
                <w:ilvl w:val="0"/>
                <w:numId w:val="49"/>
              </w:numPr>
              <w:tabs>
                <w:tab w:val="num" w:pos="499"/>
              </w:tabs>
              <w:autoSpaceDE w:val="0"/>
              <w:autoSpaceDN w:val="0"/>
              <w:adjustRightInd w:val="0"/>
              <w:spacing w:before="20" w:after="20"/>
              <w:ind w:right="62"/>
              <w:rPr>
                <w:rFonts w:ascii="Fira Sans Book" w:hAnsi="Fira Sans Book"/>
                <w:noProof/>
                <w:sz w:val="19"/>
                <w:szCs w:val="19"/>
                <w:lang w:val="es-ES"/>
              </w:rPr>
            </w:pPr>
            <w:r w:rsidRPr="00211912">
              <w:rPr>
                <w:rFonts w:ascii="Fira Sans Book" w:hAnsi="Fira Sans Book"/>
                <w:noProof/>
                <w:sz w:val="19"/>
                <w:szCs w:val="19"/>
                <w:lang w:val="es-ES"/>
              </w:rPr>
              <w:t>Memoria ekonomikoa:</w:t>
            </w:r>
          </w:p>
          <w:p w:rsidR="007235EE" w:rsidRPr="00211912" w:rsidRDefault="007235EE" w:rsidP="007235EE">
            <w:pPr>
              <w:numPr>
                <w:ilvl w:val="0"/>
                <w:numId w:val="22"/>
              </w:numPr>
              <w:tabs>
                <w:tab w:val="num" w:pos="1349"/>
              </w:tabs>
              <w:autoSpaceDE w:val="0"/>
              <w:autoSpaceDN w:val="0"/>
              <w:adjustRightInd w:val="0"/>
              <w:spacing w:before="20" w:after="20"/>
              <w:ind w:left="1349" w:right="62" w:hanging="283"/>
              <w:rPr>
                <w:rFonts w:ascii="Fira Sans Book" w:hAnsi="Fira Sans Book"/>
                <w:noProof/>
                <w:sz w:val="19"/>
                <w:szCs w:val="19"/>
                <w:lang w:val="es-ES"/>
              </w:rPr>
            </w:pPr>
            <w:r w:rsidRPr="00211912">
              <w:rPr>
                <w:rFonts w:ascii="Fira Sans Book" w:hAnsi="Fira Sans Book"/>
                <w:noProof/>
                <w:sz w:val="19"/>
                <w:szCs w:val="19"/>
                <w:lang w:val="es-ES"/>
              </w:rPr>
              <w:lastRenderedPageBreak/>
              <w:t>Jardueraren gastuen eta inbertsioen zerrenda sailkatua, 20</w:t>
            </w:r>
            <w:r w:rsidR="00A33987">
              <w:rPr>
                <w:rFonts w:ascii="Fira Sans Book" w:hAnsi="Fira Sans Book"/>
                <w:noProof/>
                <w:sz w:val="19"/>
                <w:szCs w:val="19"/>
                <w:lang w:val="es-ES"/>
              </w:rPr>
              <w:t>22</w:t>
            </w:r>
            <w:r w:rsidRPr="00211912">
              <w:rPr>
                <w:rFonts w:ascii="Fira Sans Book" w:hAnsi="Fira Sans Book"/>
                <w:noProof/>
                <w:sz w:val="19"/>
                <w:szCs w:val="19"/>
                <w:lang w:val="es-ES"/>
              </w:rPr>
              <w:t xml:space="preserve"> urteko fakturak eta ordainketa egin dela adierazten duten agiriak atxikituz . Aurkeztu ezean, eskatu ez direla ulertuko da (08 Eredua).</w:t>
            </w:r>
          </w:p>
          <w:p w:rsidR="007235EE" w:rsidRPr="00F81583" w:rsidRDefault="007235EE" w:rsidP="007235EE">
            <w:pPr>
              <w:autoSpaceDE w:val="0"/>
              <w:autoSpaceDN w:val="0"/>
              <w:adjustRightInd w:val="0"/>
              <w:spacing w:before="20" w:after="20"/>
              <w:ind w:left="1066" w:right="62" w:firstLine="0"/>
              <w:rPr>
                <w:rFonts w:ascii="Fira Sans Book" w:hAnsi="Fira Sans Book"/>
                <w:noProof/>
                <w:sz w:val="10"/>
                <w:szCs w:val="10"/>
                <w:lang w:val="es-ES"/>
              </w:rPr>
            </w:pPr>
          </w:p>
          <w:p w:rsidR="005B2C78" w:rsidRPr="00211912" w:rsidRDefault="007235EE" w:rsidP="00872FC0">
            <w:pPr>
              <w:numPr>
                <w:ilvl w:val="0"/>
                <w:numId w:val="22"/>
              </w:numPr>
              <w:tabs>
                <w:tab w:val="num" w:pos="1349"/>
              </w:tabs>
              <w:autoSpaceDE w:val="0"/>
              <w:autoSpaceDN w:val="0"/>
              <w:adjustRightInd w:val="0"/>
              <w:spacing w:before="20" w:after="20"/>
              <w:ind w:left="1349" w:right="62" w:hanging="283"/>
              <w:rPr>
                <w:rFonts w:ascii="Fira Sans Book" w:hAnsi="Fira Sans Book"/>
                <w:noProof/>
                <w:sz w:val="19"/>
                <w:szCs w:val="19"/>
                <w:lang w:val="es-ES"/>
              </w:rPr>
            </w:pPr>
            <w:r w:rsidRPr="00211912">
              <w:rPr>
                <w:rFonts w:ascii="Fira Sans Book" w:hAnsi="Fira Sans Book"/>
                <w:noProof/>
                <w:sz w:val="19"/>
                <w:szCs w:val="19"/>
                <w:lang w:val="es-ES"/>
              </w:rPr>
              <w:t>Diruz lagundutako jarduera finantzatu duten beste diru-sarrea edo diru-laguntzen zerrenda xehea, zenbatekoa eta horren jatorria adieraziz. Aurkeztu ezean, eskatu ez direla ulertuko da.</w:t>
            </w:r>
          </w:p>
          <w:p w:rsidR="007235EE" w:rsidRDefault="007235EE" w:rsidP="00F53A47">
            <w:pPr>
              <w:tabs>
                <w:tab w:val="left" w:pos="144"/>
                <w:tab w:val="left" w:pos="720"/>
              </w:tabs>
              <w:autoSpaceDE w:val="0"/>
              <w:autoSpaceDN w:val="0"/>
              <w:adjustRightInd w:val="0"/>
              <w:ind w:firstLine="0"/>
              <w:rPr>
                <w:rFonts w:ascii="Fira Sans Book" w:hAnsi="Fira Sans Book" w:cs="Fira Sans Book"/>
                <w:sz w:val="12"/>
                <w:szCs w:val="12"/>
                <w:highlight w:val="cyan"/>
                <w:lang w:val="eu-ES"/>
              </w:rPr>
            </w:pPr>
          </w:p>
          <w:p w:rsidR="007235EE" w:rsidRDefault="007235EE" w:rsidP="00F53A47">
            <w:pPr>
              <w:tabs>
                <w:tab w:val="left" w:pos="144"/>
                <w:tab w:val="left" w:pos="720"/>
              </w:tabs>
              <w:autoSpaceDE w:val="0"/>
              <w:autoSpaceDN w:val="0"/>
              <w:adjustRightInd w:val="0"/>
              <w:ind w:firstLine="0"/>
              <w:rPr>
                <w:rFonts w:ascii="Fira Sans Book" w:hAnsi="Fira Sans Book" w:cs="Fira Sans Book"/>
                <w:sz w:val="12"/>
                <w:szCs w:val="12"/>
                <w:highlight w:val="cyan"/>
                <w:lang w:val="eu-ES"/>
              </w:rPr>
            </w:pPr>
          </w:p>
          <w:p w:rsidR="00F81583" w:rsidRDefault="00F81583" w:rsidP="00F53A47">
            <w:pPr>
              <w:tabs>
                <w:tab w:val="left" w:pos="144"/>
                <w:tab w:val="left" w:pos="720"/>
              </w:tabs>
              <w:autoSpaceDE w:val="0"/>
              <w:autoSpaceDN w:val="0"/>
              <w:adjustRightInd w:val="0"/>
              <w:ind w:firstLine="0"/>
              <w:rPr>
                <w:rFonts w:ascii="Fira Sans Book" w:hAnsi="Fira Sans Book" w:cs="Fira Sans Book"/>
                <w:sz w:val="12"/>
                <w:szCs w:val="12"/>
                <w:highlight w:val="cyan"/>
                <w:lang w:val="eu-ES"/>
              </w:rPr>
            </w:pPr>
          </w:p>
          <w:p w:rsidR="002E0CE6" w:rsidRPr="005A1F06" w:rsidRDefault="00B77327" w:rsidP="00F53A47">
            <w:pPr>
              <w:pStyle w:val="Sangra3detindependiente"/>
              <w:rPr>
                <w:rFonts w:ascii="Fira Sans Book" w:hAnsi="Fira Sans Book"/>
                <w:sz w:val="19"/>
                <w:szCs w:val="19"/>
                <w:lang w:val="eu-ES"/>
              </w:rPr>
            </w:pPr>
            <w:r w:rsidRPr="005A1F06">
              <w:rPr>
                <w:rFonts w:ascii="Fira Sans Book" w:hAnsi="Fira Sans Book"/>
                <w:sz w:val="19"/>
                <w:szCs w:val="19"/>
                <w:lang w:val="eu-ES"/>
              </w:rPr>
              <w:t>12.</w:t>
            </w:r>
            <w:r w:rsidR="005571BB">
              <w:rPr>
                <w:rFonts w:ascii="Fira Sans Book" w:hAnsi="Fira Sans Book"/>
                <w:sz w:val="19"/>
                <w:szCs w:val="19"/>
                <w:lang w:val="eu-ES"/>
              </w:rPr>
              <w:t>2</w:t>
            </w:r>
            <w:r w:rsidRPr="005A1F06">
              <w:rPr>
                <w:rFonts w:ascii="Fira Sans Book" w:hAnsi="Fira Sans Book"/>
                <w:sz w:val="19"/>
                <w:szCs w:val="19"/>
                <w:lang w:val="eu-ES"/>
              </w:rPr>
              <w:t xml:space="preserve">.- </w:t>
            </w:r>
            <w:r w:rsidR="002E0CE6" w:rsidRPr="005A1F06">
              <w:rPr>
                <w:rFonts w:ascii="Fira Sans Book" w:hAnsi="Fira Sans Book"/>
                <w:sz w:val="19"/>
                <w:szCs w:val="19"/>
                <w:lang w:val="eu-ES"/>
              </w:rPr>
              <w:t>Onuradunak, proiektua bukatzean, Iurretan erakusketa bat antolatu behar du.</w:t>
            </w:r>
          </w:p>
          <w:p w:rsidR="002E0CE6" w:rsidRPr="005A1F06" w:rsidRDefault="002E0CE6" w:rsidP="00F53A47">
            <w:pPr>
              <w:pStyle w:val="Sangra3detindependiente"/>
              <w:rPr>
                <w:rFonts w:ascii="Fira Sans Book" w:hAnsi="Fira Sans Book"/>
                <w:sz w:val="19"/>
                <w:szCs w:val="19"/>
                <w:lang w:val="eu-ES"/>
              </w:rPr>
            </w:pPr>
          </w:p>
          <w:p w:rsidR="00D42A5C" w:rsidRPr="005A1F06" w:rsidRDefault="00D42A5C" w:rsidP="00F53A47">
            <w:pPr>
              <w:pStyle w:val="Sangra3detindependiente"/>
              <w:rPr>
                <w:rFonts w:ascii="Fira Sans Book" w:hAnsi="Fira Sans Book"/>
                <w:sz w:val="19"/>
                <w:szCs w:val="19"/>
                <w:lang w:val="eu-ES"/>
              </w:rPr>
            </w:pPr>
          </w:p>
          <w:p w:rsidR="002E0CE6" w:rsidRPr="005A1F06" w:rsidRDefault="00B77327" w:rsidP="00F53A47">
            <w:pPr>
              <w:pStyle w:val="Sangra3detindependiente"/>
              <w:rPr>
                <w:rFonts w:ascii="Fira Sans Book" w:hAnsi="Fira Sans Book"/>
                <w:sz w:val="19"/>
                <w:szCs w:val="19"/>
                <w:lang w:val="eu-ES"/>
              </w:rPr>
            </w:pPr>
            <w:r w:rsidRPr="005A1F06">
              <w:rPr>
                <w:rFonts w:ascii="Fira Sans Book" w:hAnsi="Fira Sans Book"/>
                <w:sz w:val="19"/>
                <w:szCs w:val="19"/>
                <w:lang w:val="eu-ES"/>
              </w:rPr>
              <w:t>12.</w:t>
            </w:r>
            <w:r w:rsidR="005571BB">
              <w:rPr>
                <w:rFonts w:ascii="Fira Sans Book" w:hAnsi="Fira Sans Book"/>
                <w:sz w:val="19"/>
                <w:szCs w:val="19"/>
                <w:lang w:val="eu-ES"/>
              </w:rPr>
              <w:t>3</w:t>
            </w:r>
            <w:r w:rsidRPr="005A1F06">
              <w:rPr>
                <w:rFonts w:ascii="Fira Sans Book" w:hAnsi="Fira Sans Book"/>
                <w:sz w:val="19"/>
                <w:szCs w:val="19"/>
                <w:lang w:val="eu-ES"/>
              </w:rPr>
              <w:t xml:space="preserve">.- </w:t>
            </w:r>
            <w:r w:rsidR="002E0CE6" w:rsidRPr="005A1F06">
              <w:rPr>
                <w:rFonts w:ascii="Fira Sans Book" w:hAnsi="Fira Sans Book"/>
                <w:sz w:val="19"/>
                <w:szCs w:val="19"/>
                <w:lang w:val="eu-ES"/>
              </w:rPr>
              <w:t>Diru-laguntza ematen duen organoa arduratuko da hura ondo justifikatuta ote dagoen begiratzeaz, baita diru-laguntzaren helburu zen jarduera bete ote den zaintzeaz ere.</w:t>
            </w:r>
          </w:p>
          <w:p w:rsidR="002E0CE6" w:rsidRPr="005A1F06" w:rsidRDefault="002E0CE6" w:rsidP="00F53A47">
            <w:pPr>
              <w:pStyle w:val="Sangra3detindependiente"/>
              <w:rPr>
                <w:rFonts w:ascii="Fira Sans Book" w:hAnsi="Fira Sans Book"/>
                <w:sz w:val="19"/>
                <w:szCs w:val="19"/>
                <w:lang w:val="eu-ES"/>
              </w:rPr>
            </w:pPr>
          </w:p>
          <w:p w:rsidR="0072151B" w:rsidRPr="005A1F06" w:rsidRDefault="0072151B" w:rsidP="00F53A47">
            <w:pPr>
              <w:rPr>
                <w:rFonts w:ascii="Fira Sans Book" w:hAnsi="Fira Sans Book"/>
                <w:sz w:val="19"/>
                <w:szCs w:val="19"/>
                <w:lang w:val="eu-ES"/>
              </w:rPr>
            </w:pPr>
          </w:p>
          <w:p w:rsidR="00287905" w:rsidRPr="005A1F06" w:rsidRDefault="00287905" w:rsidP="00F53A47">
            <w:pPr>
              <w:rPr>
                <w:rFonts w:ascii="Fira Sans Book" w:hAnsi="Fira Sans Book"/>
                <w:sz w:val="19"/>
                <w:szCs w:val="19"/>
                <w:lang w:val="eu-ES"/>
              </w:rPr>
            </w:pPr>
          </w:p>
          <w:p w:rsidR="002E0CE6" w:rsidRPr="005A1F06" w:rsidRDefault="00B77327" w:rsidP="00F53A47">
            <w:pPr>
              <w:rPr>
                <w:rFonts w:ascii="Fira Sans Book" w:hAnsi="Fira Sans Book"/>
                <w:sz w:val="19"/>
                <w:szCs w:val="19"/>
                <w:lang w:val="eu-ES"/>
              </w:rPr>
            </w:pPr>
            <w:r w:rsidRPr="005A1F06">
              <w:rPr>
                <w:rFonts w:ascii="Fira Sans Book" w:hAnsi="Fira Sans Book"/>
                <w:sz w:val="19"/>
                <w:szCs w:val="19"/>
                <w:lang w:val="eu-ES"/>
              </w:rPr>
              <w:t>12.</w:t>
            </w:r>
            <w:r w:rsidR="005571BB">
              <w:rPr>
                <w:rFonts w:ascii="Fira Sans Book" w:hAnsi="Fira Sans Book"/>
                <w:sz w:val="19"/>
                <w:szCs w:val="19"/>
                <w:lang w:val="eu-ES"/>
              </w:rPr>
              <w:t>4</w:t>
            </w:r>
            <w:r w:rsidRPr="005A1F06">
              <w:rPr>
                <w:rFonts w:ascii="Fira Sans Book" w:hAnsi="Fira Sans Book"/>
                <w:sz w:val="19"/>
                <w:szCs w:val="19"/>
                <w:lang w:val="eu-ES"/>
              </w:rPr>
              <w:t xml:space="preserve">.- </w:t>
            </w:r>
            <w:r w:rsidR="002E0CE6" w:rsidRPr="005A1F06">
              <w:rPr>
                <w:rFonts w:ascii="Fira Sans Book" w:hAnsi="Fira Sans Book"/>
                <w:sz w:val="19"/>
                <w:szCs w:val="19"/>
                <w:lang w:val="eu-ES"/>
              </w:rPr>
              <w:t>Laguntzak jaso dituzten onuradunak, beste Administrazio edo Herri edo Nazioarteko Erakunde Publikoetatik proiektu berdinerako jasotako diru</w:t>
            </w:r>
            <w:r w:rsidR="0006155C">
              <w:rPr>
                <w:rFonts w:ascii="Fira Sans Book" w:hAnsi="Fira Sans Book"/>
                <w:sz w:val="19"/>
                <w:szCs w:val="19"/>
                <w:lang w:val="eu-ES"/>
              </w:rPr>
              <w:t>-</w:t>
            </w:r>
            <w:r w:rsidR="002E0CE6" w:rsidRPr="005A1F06">
              <w:rPr>
                <w:rFonts w:ascii="Fira Sans Book" w:hAnsi="Fira Sans Book"/>
                <w:sz w:val="19"/>
                <w:szCs w:val="19"/>
                <w:lang w:val="eu-ES"/>
              </w:rPr>
              <w:t>laguntzaren berri ematera behartuak daude. Laguntza guztiak ezin dira proiektuaren kostu osoa baino gehiago izan.</w:t>
            </w:r>
          </w:p>
          <w:p w:rsidR="002E0CE6" w:rsidRPr="005A1F06" w:rsidRDefault="002E0CE6" w:rsidP="00F53A47">
            <w:pPr>
              <w:pStyle w:val="TEXTONotificacincolumnas"/>
              <w:ind w:firstLine="709"/>
              <w:rPr>
                <w:rFonts w:ascii="Fira Sans Book" w:hAnsi="Fira Sans Book"/>
                <w:sz w:val="19"/>
                <w:szCs w:val="19"/>
                <w:lang w:val="eu-ES"/>
              </w:rPr>
            </w:pPr>
          </w:p>
          <w:p w:rsidR="007939E4" w:rsidRPr="005A1F06" w:rsidRDefault="007939E4" w:rsidP="00F53A47">
            <w:pPr>
              <w:pStyle w:val="TEXTONotificacincolumnas"/>
              <w:ind w:firstLine="709"/>
              <w:rPr>
                <w:rFonts w:ascii="Fira Sans Book" w:hAnsi="Fira Sans Book"/>
                <w:sz w:val="19"/>
                <w:szCs w:val="19"/>
                <w:lang w:val="eu-ES"/>
              </w:rPr>
            </w:pPr>
          </w:p>
          <w:p w:rsidR="00B76FAD" w:rsidRPr="00F81583" w:rsidRDefault="00B76FAD" w:rsidP="00F53A47">
            <w:pPr>
              <w:pStyle w:val="TEXTONotificacincolumnas"/>
              <w:ind w:firstLine="709"/>
              <w:rPr>
                <w:rFonts w:ascii="Fira Sans Book" w:hAnsi="Fira Sans Book"/>
                <w:sz w:val="24"/>
                <w:szCs w:val="24"/>
                <w:lang w:val="eu-ES"/>
              </w:rPr>
            </w:pPr>
          </w:p>
          <w:p w:rsidR="002E0CE6" w:rsidRPr="005A1F06" w:rsidRDefault="002E0CE6" w:rsidP="00F53A47">
            <w:pPr>
              <w:rPr>
                <w:rFonts w:ascii="Fira Sans Book" w:hAnsi="Fira Sans Book"/>
                <w:sz w:val="19"/>
                <w:szCs w:val="19"/>
                <w:lang w:val="eu-ES"/>
              </w:rPr>
            </w:pPr>
            <w:r w:rsidRPr="005A1F06">
              <w:rPr>
                <w:rFonts w:ascii="Fira Sans Book" w:hAnsi="Fira Sans Book"/>
                <w:sz w:val="19"/>
                <w:szCs w:val="19"/>
                <w:lang w:val="eu-ES"/>
              </w:rPr>
              <w:t>Baldintza hau bete ezean, emandako laguntza galduko da.</w:t>
            </w:r>
          </w:p>
          <w:p w:rsidR="007939E4" w:rsidRPr="005A1F06" w:rsidRDefault="007939E4" w:rsidP="00F53A47">
            <w:pPr>
              <w:rPr>
                <w:rFonts w:ascii="Fira Sans Book" w:hAnsi="Fira Sans Book"/>
                <w:sz w:val="19"/>
                <w:szCs w:val="19"/>
                <w:lang w:val="eu-ES"/>
              </w:rPr>
            </w:pPr>
          </w:p>
          <w:p w:rsidR="002E0CE6" w:rsidRPr="005A1F06" w:rsidRDefault="00B77327" w:rsidP="00F53A47">
            <w:pPr>
              <w:pStyle w:val="TEXTONotificacincolumnas"/>
              <w:ind w:firstLine="709"/>
              <w:rPr>
                <w:rFonts w:ascii="Fira Sans Book" w:hAnsi="Fira Sans Book"/>
                <w:sz w:val="19"/>
                <w:szCs w:val="19"/>
                <w:lang w:val="eu-ES"/>
              </w:rPr>
            </w:pPr>
            <w:r w:rsidRPr="005A1F06">
              <w:rPr>
                <w:rFonts w:ascii="Fira Sans Book" w:hAnsi="Fira Sans Book"/>
                <w:sz w:val="19"/>
                <w:szCs w:val="19"/>
                <w:lang w:val="eu-ES"/>
              </w:rPr>
              <w:t>12.</w:t>
            </w:r>
            <w:r w:rsidR="005571BB">
              <w:rPr>
                <w:rFonts w:ascii="Fira Sans Book" w:hAnsi="Fira Sans Book"/>
                <w:sz w:val="19"/>
                <w:szCs w:val="19"/>
                <w:lang w:val="eu-ES"/>
              </w:rPr>
              <w:t>5</w:t>
            </w:r>
            <w:r w:rsidRPr="005A1F06">
              <w:rPr>
                <w:rFonts w:ascii="Fira Sans Book" w:hAnsi="Fira Sans Book"/>
                <w:sz w:val="19"/>
                <w:szCs w:val="19"/>
                <w:lang w:val="eu-ES"/>
              </w:rPr>
              <w:t xml:space="preserve">.- </w:t>
            </w:r>
            <w:r w:rsidR="002E0CE6" w:rsidRPr="005A1F06">
              <w:rPr>
                <w:rFonts w:ascii="Fira Sans Book" w:hAnsi="Fira Sans Book"/>
                <w:sz w:val="19"/>
                <w:szCs w:val="19"/>
                <w:lang w:val="eu-ES"/>
              </w:rPr>
              <w:t>Administrazioak eskatutako egiaztapenak, herri Artekaritzaren ardura diren kontrol finantz</w:t>
            </w:r>
            <w:r w:rsidR="00B129B7">
              <w:rPr>
                <w:rFonts w:ascii="Fira Sans Book" w:hAnsi="Fira Sans Book"/>
                <w:sz w:val="19"/>
                <w:szCs w:val="19"/>
                <w:lang w:val="eu-ES"/>
              </w:rPr>
              <w:t>arioak</w:t>
            </w:r>
            <w:r w:rsidR="002E0CE6" w:rsidRPr="005A1F06">
              <w:rPr>
                <w:rFonts w:ascii="Fira Sans Book" w:hAnsi="Fira Sans Book"/>
                <w:sz w:val="19"/>
                <w:szCs w:val="19"/>
                <w:lang w:val="eu-ES"/>
              </w:rPr>
              <w:t xml:space="preserve"> eta Kontuan Epaitegiko Legedira lotuta dauden beharrak betetzera behartuta daude laguntza jaso dituzten onuradunak.</w:t>
            </w:r>
          </w:p>
          <w:p w:rsidR="002E0CE6" w:rsidRPr="005A1F06" w:rsidRDefault="002E0CE6" w:rsidP="00F53A47">
            <w:pPr>
              <w:rPr>
                <w:rFonts w:ascii="Fira Sans Book" w:hAnsi="Fira Sans Book"/>
                <w:sz w:val="19"/>
                <w:szCs w:val="19"/>
                <w:lang w:val="eu-ES"/>
              </w:rPr>
            </w:pPr>
          </w:p>
          <w:p w:rsidR="002E0CE6" w:rsidRPr="005A1F06" w:rsidRDefault="00B77327" w:rsidP="00F53A47">
            <w:pPr>
              <w:pStyle w:val="Sangra3detindependiente"/>
              <w:rPr>
                <w:rFonts w:ascii="Fira Sans Book" w:hAnsi="Fira Sans Book"/>
                <w:sz w:val="19"/>
                <w:szCs w:val="19"/>
                <w:lang w:val="eu-ES"/>
              </w:rPr>
            </w:pPr>
            <w:r w:rsidRPr="005A1F06">
              <w:rPr>
                <w:rFonts w:ascii="Fira Sans Book" w:hAnsi="Fira Sans Book"/>
                <w:sz w:val="19"/>
                <w:szCs w:val="19"/>
                <w:lang w:val="eu-ES"/>
              </w:rPr>
              <w:t>12.</w:t>
            </w:r>
            <w:r w:rsidR="005571BB">
              <w:rPr>
                <w:rFonts w:ascii="Fira Sans Book" w:hAnsi="Fira Sans Book"/>
                <w:sz w:val="19"/>
                <w:szCs w:val="19"/>
                <w:lang w:val="eu-ES"/>
              </w:rPr>
              <w:t>6</w:t>
            </w:r>
            <w:r w:rsidRPr="005A1F06">
              <w:rPr>
                <w:rFonts w:ascii="Fira Sans Book" w:hAnsi="Fira Sans Book"/>
                <w:sz w:val="19"/>
                <w:szCs w:val="19"/>
                <w:lang w:val="eu-ES"/>
              </w:rPr>
              <w:t xml:space="preserve">.- </w:t>
            </w:r>
            <w:r w:rsidR="002E0CE6" w:rsidRPr="005A1F06">
              <w:rPr>
                <w:rFonts w:ascii="Fira Sans Book" w:hAnsi="Fira Sans Book"/>
                <w:sz w:val="19"/>
                <w:szCs w:val="19"/>
                <w:lang w:val="eu-ES"/>
              </w:rPr>
              <w:t>Aurr</w:t>
            </w:r>
            <w:r w:rsidR="009C10B3">
              <w:rPr>
                <w:rFonts w:ascii="Fira Sans Book" w:hAnsi="Fira Sans Book"/>
                <w:sz w:val="19"/>
                <w:szCs w:val="19"/>
                <w:lang w:val="eu-ES"/>
              </w:rPr>
              <w:t>e</w:t>
            </w:r>
            <w:r w:rsidR="002E0CE6" w:rsidRPr="005A1F06">
              <w:rPr>
                <w:rFonts w:ascii="Fira Sans Book" w:hAnsi="Fira Sans Book"/>
                <w:sz w:val="19"/>
                <w:szCs w:val="19"/>
                <w:lang w:val="eu-ES"/>
              </w:rPr>
              <w:t>ikusitako gastuak burutu ez badira edota Iurreta udalaren baimenik gabe, lagundutako proiektuak erabat aldatuak izan badira, laguntzak jaso dituzten onuradunak jasotako diru</w:t>
            </w:r>
            <w:r w:rsidR="0072151B" w:rsidRPr="005A1F06">
              <w:rPr>
                <w:rFonts w:ascii="Fira Sans Book" w:hAnsi="Fira Sans Book"/>
                <w:sz w:val="19"/>
                <w:szCs w:val="19"/>
                <w:lang w:val="eu-ES"/>
              </w:rPr>
              <w:t>-</w:t>
            </w:r>
            <w:r w:rsidR="002E0CE6" w:rsidRPr="005A1F06">
              <w:rPr>
                <w:rFonts w:ascii="Fira Sans Book" w:hAnsi="Fira Sans Book"/>
                <w:sz w:val="19"/>
                <w:szCs w:val="19"/>
                <w:lang w:val="eu-ES"/>
              </w:rPr>
              <w:t>laguntza bueltatzera behartuta daude.</w:t>
            </w:r>
          </w:p>
          <w:p w:rsidR="002E0CE6" w:rsidRPr="005A1F06" w:rsidRDefault="002E0CE6" w:rsidP="00F53A47">
            <w:pPr>
              <w:pStyle w:val="TEXTONotificacincolumnas"/>
              <w:ind w:firstLine="709"/>
              <w:rPr>
                <w:rFonts w:ascii="Fira Sans Book" w:hAnsi="Fira Sans Book"/>
                <w:sz w:val="19"/>
                <w:szCs w:val="19"/>
                <w:lang w:val="eu-ES"/>
              </w:rPr>
            </w:pPr>
          </w:p>
          <w:p w:rsidR="006B244C" w:rsidRDefault="006B244C" w:rsidP="00F53A47">
            <w:pPr>
              <w:pStyle w:val="TEXTONotificacincolumnas"/>
              <w:ind w:firstLine="709"/>
              <w:rPr>
                <w:rFonts w:ascii="Fira Sans Book" w:hAnsi="Fira Sans Book"/>
                <w:sz w:val="19"/>
                <w:szCs w:val="19"/>
                <w:lang w:val="eu-ES"/>
              </w:rPr>
            </w:pPr>
          </w:p>
          <w:p w:rsidR="00A95837" w:rsidRDefault="00A95837" w:rsidP="00F53A47">
            <w:pPr>
              <w:pStyle w:val="TEXTONotificacincolumnas"/>
              <w:ind w:firstLine="709"/>
              <w:rPr>
                <w:rFonts w:ascii="Fira Sans Book" w:hAnsi="Fira Sans Book"/>
                <w:sz w:val="19"/>
                <w:szCs w:val="19"/>
                <w:lang w:val="eu-ES"/>
              </w:rPr>
            </w:pPr>
          </w:p>
          <w:p w:rsidR="002E0CE6" w:rsidRPr="005A1F06" w:rsidRDefault="00B77327" w:rsidP="00F53A47">
            <w:pPr>
              <w:rPr>
                <w:rFonts w:ascii="Fira Sans Book" w:hAnsi="Fira Sans Book"/>
                <w:sz w:val="19"/>
                <w:szCs w:val="19"/>
                <w:lang w:val="eu-ES"/>
              </w:rPr>
            </w:pPr>
            <w:r w:rsidRPr="005A1F06">
              <w:rPr>
                <w:rFonts w:ascii="Fira Sans Book" w:hAnsi="Fira Sans Book"/>
                <w:sz w:val="19"/>
                <w:szCs w:val="19"/>
                <w:lang w:val="eu-ES"/>
              </w:rPr>
              <w:t>12.</w:t>
            </w:r>
            <w:r w:rsidR="005571BB">
              <w:rPr>
                <w:rFonts w:ascii="Fira Sans Book" w:hAnsi="Fira Sans Book"/>
                <w:sz w:val="19"/>
                <w:szCs w:val="19"/>
                <w:lang w:val="eu-ES"/>
              </w:rPr>
              <w:t>7</w:t>
            </w:r>
            <w:r w:rsidRPr="005A1F06">
              <w:rPr>
                <w:rFonts w:ascii="Fira Sans Book" w:hAnsi="Fira Sans Book"/>
                <w:sz w:val="19"/>
                <w:szCs w:val="19"/>
                <w:lang w:val="eu-ES"/>
              </w:rPr>
              <w:t xml:space="preserve">.- </w:t>
            </w:r>
            <w:r w:rsidR="002E0CE6" w:rsidRPr="005A1F06">
              <w:rPr>
                <w:rFonts w:ascii="Fira Sans Book" w:hAnsi="Fira Sans Book"/>
                <w:sz w:val="19"/>
                <w:szCs w:val="19"/>
                <w:lang w:val="eu-ES"/>
              </w:rPr>
              <w:t>Diruz</w:t>
            </w:r>
            <w:r w:rsidR="00F81583">
              <w:rPr>
                <w:rFonts w:ascii="Fira Sans Book" w:hAnsi="Fira Sans Book"/>
                <w:sz w:val="19"/>
                <w:szCs w:val="19"/>
                <w:lang w:val="eu-ES"/>
              </w:rPr>
              <w:t xml:space="preserve"> </w:t>
            </w:r>
            <w:r w:rsidR="002E0CE6" w:rsidRPr="005A1F06">
              <w:rPr>
                <w:rFonts w:ascii="Fira Sans Book" w:hAnsi="Fira Sans Book"/>
                <w:sz w:val="19"/>
                <w:szCs w:val="19"/>
                <w:lang w:val="eu-ES"/>
              </w:rPr>
              <w:t>lagundutako jarduera iragarri eta egiteko erabilitako euskarri guztiak, Euskal Autonomia Erkidegoko bi hizkuntza ofizialetan idatzi beharko dira.</w:t>
            </w:r>
          </w:p>
          <w:p w:rsidR="002E0CE6" w:rsidRDefault="002E0CE6" w:rsidP="00F53A47">
            <w:pPr>
              <w:rPr>
                <w:rFonts w:ascii="Fira Sans Book" w:hAnsi="Fira Sans Book"/>
                <w:sz w:val="19"/>
                <w:szCs w:val="19"/>
                <w:lang w:val="eu-ES"/>
              </w:rPr>
            </w:pPr>
          </w:p>
          <w:p w:rsidR="00A95837" w:rsidRPr="005A1F06" w:rsidRDefault="00A95837" w:rsidP="00F53A47">
            <w:pPr>
              <w:rPr>
                <w:rFonts w:ascii="Fira Sans Book" w:hAnsi="Fira Sans Book"/>
                <w:sz w:val="19"/>
                <w:szCs w:val="19"/>
                <w:lang w:val="eu-ES"/>
              </w:rPr>
            </w:pPr>
          </w:p>
          <w:p w:rsidR="002E0CE6" w:rsidRPr="005A1F06" w:rsidRDefault="002E0CE6" w:rsidP="00F53A47">
            <w:pPr>
              <w:rPr>
                <w:rFonts w:ascii="Fira Sans Book" w:hAnsi="Fira Sans Book"/>
                <w:sz w:val="19"/>
                <w:szCs w:val="19"/>
                <w:lang w:val="eu-ES"/>
              </w:rPr>
            </w:pPr>
          </w:p>
          <w:p w:rsidR="002E0CE6" w:rsidRPr="005A1F06" w:rsidRDefault="002E0CE6" w:rsidP="00F53A47">
            <w:pPr>
              <w:rPr>
                <w:rFonts w:ascii="Fira Sans Book" w:hAnsi="Fira Sans Book"/>
                <w:b/>
                <w:bCs/>
                <w:sz w:val="19"/>
                <w:szCs w:val="19"/>
                <w:lang w:val="eu-ES"/>
              </w:rPr>
            </w:pPr>
            <w:r w:rsidRPr="005A1F06">
              <w:rPr>
                <w:rFonts w:ascii="Fira Sans Book" w:hAnsi="Fira Sans Book"/>
                <w:b/>
                <w:bCs/>
                <w:sz w:val="19"/>
                <w:szCs w:val="19"/>
                <w:lang w:val="eu-ES"/>
              </w:rPr>
              <w:t>13.- Arau-hausteak, zehapenak eta itzulketak.</w:t>
            </w:r>
          </w:p>
          <w:p w:rsidR="002E0CE6" w:rsidRPr="00EB6F92" w:rsidRDefault="002E0CE6" w:rsidP="00F53A47">
            <w:pPr>
              <w:rPr>
                <w:rFonts w:ascii="Fira Sans Book" w:hAnsi="Fira Sans Book"/>
                <w:sz w:val="19"/>
                <w:szCs w:val="19"/>
                <w:lang w:val="eu-ES"/>
              </w:rPr>
            </w:pPr>
            <w:r w:rsidRPr="00EB6F92">
              <w:rPr>
                <w:rFonts w:ascii="Fira Sans Book" w:hAnsi="Fira Sans Book"/>
                <w:sz w:val="19"/>
                <w:szCs w:val="19"/>
                <w:lang w:val="eu-ES"/>
              </w:rPr>
              <w:t>Arau-hausteei eta zehapenei dagokion guztia Diru</w:t>
            </w:r>
            <w:r w:rsidR="00EB6F92" w:rsidRPr="00EB6F92">
              <w:rPr>
                <w:rFonts w:ascii="Fira Sans Book" w:hAnsi="Fira Sans Book"/>
                <w:sz w:val="19"/>
                <w:szCs w:val="19"/>
                <w:lang w:val="eu-ES"/>
              </w:rPr>
              <w:t>-</w:t>
            </w:r>
            <w:r w:rsidRPr="00EB6F92">
              <w:rPr>
                <w:rFonts w:ascii="Fira Sans Book" w:hAnsi="Fira Sans Book"/>
                <w:sz w:val="19"/>
                <w:szCs w:val="19"/>
                <w:lang w:val="eu-ES"/>
              </w:rPr>
              <w:t>laguntzei buruzko azaroaren 17ko 38/2003 Lege Orokorrean, uztailaren 21ko 887/2006 Erre</w:t>
            </w:r>
            <w:r w:rsidR="00671AF6">
              <w:rPr>
                <w:rFonts w:ascii="Fira Sans Book" w:hAnsi="Fira Sans Book"/>
                <w:sz w:val="19"/>
                <w:szCs w:val="19"/>
                <w:lang w:val="eu-ES"/>
              </w:rPr>
              <w:t>ge</w:t>
            </w:r>
            <w:r w:rsidRPr="00EB6F92">
              <w:rPr>
                <w:rFonts w:ascii="Fira Sans Book" w:hAnsi="Fira Sans Book"/>
                <w:sz w:val="19"/>
                <w:szCs w:val="19"/>
                <w:lang w:val="eu-ES"/>
              </w:rPr>
              <w:t>-</w:t>
            </w:r>
            <w:r w:rsidR="00671AF6">
              <w:rPr>
                <w:rFonts w:ascii="Fira Sans Book" w:hAnsi="Fira Sans Book"/>
                <w:sz w:val="19"/>
                <w:szCs w:val="19"/>
                <w:lang w:val="eu-ES"/>
              </w:rPr>
              <w:t>d</w:t>
            </w:r>
            <w:r w:rsidRPr="00EB6F92">
              <w:rPr>
                <w:rFonts w:ascii="Fira Sans Book" w:hAnsi="Fira Sans Book"/>
                <w:sz w:val="19"/>
                <w:szCs w:val="19"/>
                <w:lang w:val="eu-ES"/>
              </w:rPr>
              <w:t>ekretua eta Udalbatzak, 20</w:t>
            </w:r>
            <w:r w:rsidR="00FA1416" w:rsidRPr="00EB6F92">
              <w:rPr>
                <w:rFonts w:ascii="Fira Sans Book" w:hAnsi="Fira Sans Book"/>
                <w:sz w:val="19"/>
                <w:szCs w:val="19"/>
                <w:lang w:val="eu-ES"/>
              </w:rPr>
              <w:t>19</w:t>
            </w:r>
            <w:r w:rsidRPr="00EB6F92">
              <w:rPr>
                <w:rFonts w:ascii="Fira Sans Book" w:hAnsi="Fira Sans Book"/>
                <w:sz w:val="19"/>
                <w:szCs w:val="19"/>
                <w:lang w:val="eu-ES"/>
              </w:rPr>
              <w:t xml:space="preserve">ko </w:t>
            </w:r>
            <w:r w:rsidR="00FA1416" w:rsidRPr="00EB6F92">
              <w:rPr>
                <w:rFonts w:ascii="Fira Sans Book" w:hAnsi="Fira Sans Book"/>
                <w:sz w:val="19"/>
                <w:szCs w:val="19"/>
                <w:lang w:val="eu-ES"/>
              </w:rPr>
              <w:t>maiatz</w:t>
            </w:r>
            <w:r w:rsidRPr="00EB6F92">
              <w:rPr>
                <w:rFonts w:ascii="Fira Sans Book" w:hAnsi="Fira Sans Book"/>
                <w:sz w:val="19"/>
                <w:szCs w:val="19"/>
                <w:lang w:val="eu-ES"/>
              </w:rPr>
              <w:t xml:space="preserve">aren </w:t>
            </w:r>
            <w:r w:rsidR="00FA1416" w:rsidRPr="00EB6F92">
              <w:rPr>
                <w:rFonts w:ascii="Fira Sans Book" w:hAnsi="Fira Sans Book"/>
                <w:sz w:val="19"/>
                <w:szCs w:val="19"/>
                <w:lang w:val="eu-ES"/>
              </w:rPr>
              <w:t>30e</w:t>
            </w:r>
            <w:r w:rsidRPr="00EB6F92">
              <w:rPr>
                <w:rFonts w:ascii="Fira Sans Book" w:hAnsi="Fira Sans Book"/>
                <w:sz w:val="19"/>
                <w:szCs w:val="19"/>
                <w:lang w:val="eu-ES"/>
              </w:rPr>
              <w:t xml:space="preserve">an onartutako </w:t>
            </w:r>
            <w:r w:rsidR="00EB6F92" w:rsidRPr="00EB6F92">
              <w:rPr>
                <w:rFonts w:ascii="Fira Sans Book" w:hAnsi="Fira Sans Book"/>
                <w:snapToGrid w:val="0"/>
                <w:sz w:val="19"/>
                <w:szCs w:val="19"/>
                <w:lang w:val="eu-ES"/>
              </w:rPr>
              <w:t>Iurretako Udalerriko Diru-laguntzei buruzko Ordenantza Orokorrean</w:t>
            </w:r>
            <w:r w:rsidR="00EB6F92" w:rsidRPr="00EB6F92">
              <w:rPr>
                <w:rFonts w:ascii="Fira Sans Book" w:hAnsi="Fira Sans Book"/>
                <w:sz w:val="19"/>
                <w:szCs w:val="19"/>
                <w:lang w:val="eu-ES"/>
              </w:rPr>
              <w:t xml:space="preserve"> </w:t>
            </w:r>
            <w:r w:rsidRPr="00EB6F92">
              <w:rPr>
                <w:rFonts w:ascii="Fira Sans Book" w:hAnsi="Fira Sans Book"/>
                <w:sz w:val="19"/>
                <w:szCs w:val="19"/>
                <w:lang w:val="eu-ES"/>
              </w:rPr>
              <w:t>xedatutakoaren arabera egingo da.</w:t>
            </w:r>
          </w:p>
          <w:p w:rsidR="002E0CE6" w:rsidRPr="005A1F06" w:rsidRDefault="002E0CE6" w:rsidP="00F53A47">
            <w:pPr>
              <w:pStyle w:val="Encabezado"/>
              <w:tabs>
                <w:tab w:val="clear" w:pos="4252"/>
                <w:tab w:val="clear" w:pos="8504"/>
              </w:tabs>
              <w:rPr>
                <w:rFonts w:ascii="Fira Sans Book" w:hAnsi="Fira Sans Book"/>
                <w:sz w:val="19"/>
                <w:szCs w:val="19"/>
                <w:highlight w:val="yellow"/>
                <w:lang w:val="eu-ES"/>
              </w:rPr>
            </w:pPr>
          </w:p>
          <w:p w:rsidR="0072151B" w:rsidRPr="005A1F06" w:rsidRDefault="0072151B" w:rsidP="00F53A47">
            <w:pPr>
              <w:pStyle w:val="Encabezado"/>
              <w:tabs>
                <w:tab w:val="clear" w:pos="4252"/>
                <w:tab w:val="clear" w:pos="8504"/>
              </w:tabs>
              <w:rPr>
                <w:rFonts w:ascii="Fira Sans Book" w:hAnsi="Fira Sans Book"/>
                <w:sz w:val="19"/>
                <w:szCs w:val="19"/>
                <w:highlight w:val="yellow"/>
                <w:lang w:val="eu-ES"/>
              </w:rPr>
            </w:pPr>
          </w:p>
          <w:p w:rsidR="004C7BC2" w:rsidRDefault="004C7BC2" w:rsidP="00F53A47">
            <w:pPr>
              <w:pStyle w:val="Encabezado"/>
              <w:tabs>
                <w:tab w:val="clear" w:pos="4252"/>
                <w:tab w:val="clear" w:pos="8504"/>
              </w:tabs>
              <w:rPr>
                <w:rFonts w:ascii="Fira Sans Book" w:hAnsi="Fira Sans Book"/>
                <w:sz w:val="19"/>
                <w:szCs w:val="19"/>
                <w:highlight w:val="yellow"/>
                <w:lang w:val="eu-ES"/>
              </w:rPr>
            </w:pPr>
          </w:p>
          <w:p w:rsidR="002E0CE6" w:rsidRPr="005A1F06" w:rsidRDefault="002E0CE6" w:rsidP="00F53A47">
            <w:pPr>
              <w:pStyle w:val="TEXTONotificacincolumnas"/>
              <w:ind w:firstLine="709"/>
              <w:rPr>
                <w:rFonts w:ascii="Fira Sans Book" w:hAnsi="Fira Sans Book"/>
                <w:sz w:val="19"/>
                <w:szCs w:val="19"/>
                <w:lang w:val="eu-ES"/>
              </w:rPr>
            </w:pPr>
            <w:r w:rsidRPr="00C410F6">
              <w:rPr>
                <w:rFonts w:ascii="Fira Sans Book" w:hAnsi="Fira Sans Book"/>
                <w:sz w:val="19"/>
                <w:szCs w:val="19"/>
                <w:lang w:val="eu-ES"/>
              </w:rPr>
              <w:t xml:space="preserve">Itzulketarako prozedura eta arrazoiak </w:t>
            </w:r>
            <w:r w:rsidR="00944CE1" w:rsidRPr="00EB6F92">
              <w:rPr>
                <w:rFonts w:ascii="Fira Sans Book" w:hAnsi="Fira Sans Book"/>
                <w:sz w:val="19"/>
                <w:szCs w:val="19"/>
                <w:lang w:val="eu-ES"/>
              </w:rPr>
              <w:t xml:space="preserve">Udalbatzak, 2019ko maiatzaren 30ean onartutako </w:t>
            </w:r>
            <w:r w:rsidR="00944CE1" w:rsidRPr="00EB6F92">
              <w:rPr>
                <w:rFonts w:ascii="Fira Sans Book" w:hAnsi="Fira Sans Book"/>
                <w:snapToGrid w:val="0"/>
                <w:sz w:val="19"/>
                <w:szCs w:val="19"/>
                <w:lang w:val="eu-ES"/>
              </w:rPr>
              <w:t>Iurretako Udalerriko Diru-laguntzei buruzko Ordenantza Orokorrean</w:t>
            </w:r>
            <w:r w:rsidR="00944CE1" w:rsidRPr="00EB6F92">
              <w:rPr>
                <w:rFonts w:ascii="Fira Sans Book" w:hAnsi="Fira Sans Book"/>
                <w:sz w:val="19"/>
                <w:szCs w:val="19"/>
                <w:lang w:val="eu-ES"/>
              </w:rPr>
              <w:t xml:space="preserve"> </w:t>
            </w:r>
            <w:r w:rsidR="00FA1416" w:rsidRPr="00C410F6">
              <w:rPr>
                <w:rFonts w:ascii="Fira Sans Book" w:hAnsi="Fira Sans Book"/>
                <w:sz w:val="19"/>
                <w:szCs w:val="19"/>
                <w:lang w:val="eu-ES"/>
              </w:rPr>
              <w:t>eta aurreko paragrafoan aipatutako legedian</w:t>
            </w:r>
            <w:r w:rsidRPr="00C410F6">
              <w:rPr>
                <w:rFonts w:ascii="Fira Sans Book" w:hAnsi="Fira Sans Book"/>
                <w:sz w:val="19"/>
                <w:szCs w:val="19"/>
                <w:lang w:val="eu-ES"/>
              </w:rPr>
              <w:t xml:space="preserve"> </w:t>
            </w:r>
            <w:r w:rsidR="00944CE1" w:rsidRPr="00EB6F92">
              <w:rPr>
                <w:rFonts w:ascii="Fira Sans Book" w:hAnsi="Fira Sans Book"/>
                <w:sz w:val="19"/>
                <w:szCs w:val="19"/>
                <w:lang w:val="eu-ES"/>
              </w:rPr>
              <w:t>xedatutakoaren arabera egingo da</w:t>
            </w:r>
            <w:r w:rsidR="00944CE1" w:rsidRPr="00C410F6">
              <w:rPr>
                <w:rFonts w:ascii="Fira Sans Book" w:hAnsi="Fira Sans Book"/>
                <w:sz w:val="19"/>
                <w:szCs w:val="19"/>
                <w:lang w:val="eu-ES"/>
              </w:rPr>
              <w:t xml:space="preserve"> </w:t>
            </w:r>
            <w:r w:rsidRPr="00C410F6">
              <w:rPr>
                <w:rFonts w:ascii="Fira Sans Book" w:hAnsi="Fira Sans Book"/>
                <w:sz w:val="19"/>
                <w:szCs w:val="19"/>
                <w:lang w:val="eu-ES"/>
              </w:rPr>
              <w:t>izango dira.</w:t>
            </w:r>
          </w:p>
          <w:p w:rsidR="002E0CE6" w:rsidRPr="005A1F06" w:rsidRDefault="002E0CE6" w:rsidP="00F53A47">
            <w:pPr>
              <w:pStyle w:val="TEXTONotificacincolumnas"/>
              <w:ind w:firstLine="709"/>
              <w:rPr>
                <w:rFonts w:ascii="Fira Sans Book" w:hAnsi="Fira Sans Book"/>
                <w:sz w:val="19"/>
                <w:szCs w:val="19"/>
                <w:lang w:val="eu-ES"/>
              </w:rPr>
            </w:pPr>
          </w:p>
          <w:p w:rsidR="002E0CE6" w:rsidRPr="005A1F06" w:rsidRDefault="002E0CE6" w:rsidP="00F53A47">
            <w:pPr>
              <w:rPr>
                <w:rFonts w:ascii="Fira Sans Book" w:hAnsi="Fira Sans Book"/>
                <w:sz w:val="19"/>
                <w:szCs w:val="19"/>
                <w:lang w:val="eu-ES"/>
              </w:rPr>
            </w:pPr>
            <w:r w:rsidRPr="005A1F06">
              <w:rPr>
                <w:rFonts w:ascii="Fira Sans Book" w:hAnsi="Fira Sans Book"/>
                <w:b/>
                <w:bCs/>
                <w:sz w:val="19"/>
                <w:szCs w:val="19"/>
                <w:lang w:val="eu-ES"/>
              </w:rPr>
              <w:t>14- Araubide juridikoa.</w:t>
            </w:r>
          </w:p>
          <w:p w:rsidR="002E0CE6" w:rsidRPr="005A1F06" w:rsidRDefault="002E0CE6" w:rsidP="00F53A47">
            <w:pPr>
              <w:pStyle w:val="TEXTONotificacincolumnas"/>
              <w:ind w:firstLine="709"/>
              <w:rPr>
                <w:rFonts w:ascii="Fira Sans Book" w:hAnsi="Fira Sans Book"/>
                <w:sz w:val="19"/>
                <w:szCs w:val="19"/>
                <w:lang w:val="eu-ES"/>
              </w:rPr>
            </w:pPr>
          </w:p>
          <w:p w:rsidR="00BE0714" w:rsidRPr="005A1F06" w:rsidRDefault="00BE0714" w:rsidP="00BE0714">
            <w:pPr>
              <w:pStyle w:val="TEXTONotificacincolumnas"/>
              <w:ind w:firstLine="709"/>
              <w:rPr>
                <w:rFonts w:ascii="Fira Sans Book" w:hAnsi="Fira Sans Book"/>
                <w:sz w:val="19"/>
                <w:szCs w:val="19"/>
                <w:lang w:val="eu-ES"/>
              </w:rPr>
            </w:pPr>
            <w:r w:rsidRPr="005A1F06">
              <w:rPr>
                <w:rFonts w:ascii="Fira Sans Book" w:hAnsi="Fira Sans Book"/>
                <w:sz w:val="19"/>
                <w:szCs w:val="19"/>
                <w:lang w:val="eu-ES"/>
              </w:rPr>
              <w:t>Oinarri honetan jaso ez diren kontuetarako honako hauek aplikatuko dira: Diru-laguntzak ematea arautzen duen ordenantza, Diru-laguntzei buruzko azaroaren 17ko 38/2003 Lege Orokorra eta Diru-laguntzei buruzko azaroaren 17ko 38/2003 Lege Orokorraren Araudia onetsi zuen uztailaren 21eko 887/2006 Errege Dekretua.</w:t>
            </w:r>
          </w:p>
          <w:p w:rsidR="002E0CE6" w:rsidRPr="005A1F06" w:rsidRDefault="002E0CE6" w:rsidP="00F53A47">
            <w:pPr>
              <w:pStyle w:val="TEXTO"/>
              <w:spacing w:before="0" w:after="0"/>
              <w:ind w:firstLine="567"/>
              <w:rPr>
                <w:rFonts w:ascii="Fira Sans Book" w:hAnsi="Fira Sans Book"/>
                <w:sz w:val="19"/>
                <w:szCs w:val="19"/>
                <w:lang w:val="eu-ES"/>
              </w:rPr>
            </w:pPr>
          </w:p>
        </w:tc>
        <w:tc>
          <w:tcPr>
            <w:tcW w:w="284" w:type="dxa"/>
          </w:tcPr>
          <w:p w:rsidR="00A43917" w:rsidRPr="00FC1C3F" w:rsidRDefault="00A43917" w:rsidP="00F53A47">
            <w:pPr>
              <w:pStyle w:val="TEXTONotificacincolumnas"/>
              <w:ind w:firstLine="709"/>
              <w:rPr>
                <w:rFonts w:ascii="Fira Sans Book" w:hAnsi="Fira Sans Book"/>
                <w:sz w:val="19"/>
                <w:szCs w:val="19"/>
                <w:lang w:val="eu-ES"/>
              </w:rPr>
            </w:pPr>
          </w:p>
        </w:tc>
        <w:tc>
          <w:tcPr>
            <w:tcW w:w="4604" w:type="dxa"/>
          </w:tcPr>
          <w:p w:rsidR="00D25946" w:rsidRPr="0038405A" w:rsidRDefault="00D25946" w:rsidP="00F53A47">
            <w:pPr>
              <w:rPr>
                <w:rFonts w:ascii="Fira Sans Book" w:hAnsi="Fira Sans Book"/>
                <w:b/>
                <w:bCs/>
                <w:sz w:val="19"/>
                <w:szCs w:val="19"/>
                <w:lang w:val="eu-ES"/>
              </w:rPr>
            </w:pPr>
          </w:p>
          <w:p w:rsidR="002E0CE6" w:rsidRPr="00BB1F6F" w:rsidRDefault="002E0CE6" w:rsidP="00F53A47">
            <w:pPr>
              <w:rPr>
                <w:rFonts w:ascii="Fira Sans Book" w:hAnsi="Fira Sans Book"/>
                <w:b/>
                <w:bCs/>
                <w:sz w:val="19"/>
                <w:szCs w:val="19"/>
                <w:lang w:val="es-ES"/>
              </w:rPr>
            </w:pPr>
            <w:r w:rsidRPr="00BB1F6F">
              <w:rPr>
                <w:rFonts w:ascii="Fira Sans Book" w:hAnsi="Fira Sans Book"/>
                <w:b/>
                <w:bCs/>
                <w:sz w:val="19"/>
                <w:szCs w:val="19"/>
                <w:lang w:val="es-ES"/>
              </w:rPr>
              <w:t>1.- Objeto.</w:t>
            </w:r>
          </w:p>
          <w:p w:rsidR="002E0CE6" w:rsidRPr="00BB1F6F" w:rsidRDefault="002E0CE6" w:rsidP="00F53A47">
            <w:pPr>
              <w:pStyle w:val="Sangra3detindependiente"/>
              <w:rPr>
                <w:rFonts w:ascii="Fira Sans Book" w:hAnsi="Fira Sans Book"/>
                <w:sz w:val="19"/>
                <w:szCs w:val="19"/>
                <w:lang w:val="es-ES"/>
              </w:rPr>
            </w:pPr>
          </w:p>
          <w:p w:rsidR="00401A0F" w:rsidRPr="00BB1F6F" w:rsidRDefault="00401A0F" w:rsidP="00401A0F">
            <w:pPr>
              <w:pStyle w:val="Encabezado"/>
              <w:tabs>
                <w:tab w:val="clear" w:pos="4252"/>
                <w:tab w:val="clear" w:pos="8504"/>
              </w:tabs>
              <w:rPr>
                <w:rFonts w:ascii="Fira Sans Book" w:hAnsi="Fira Sans Book"/>
                <w:sz w:val="19"/>
                <w:szCs w:val="19"/>
                <w:lang w:val="es-ES"/>
              </w:rPr>
            </w:pPr>
            <w:r w:rsidRPr="00BB1F6F">
              <w:rPr>
                <w:rFonts w:ascii="Fira Sans Book" w:hAnsi="Fira Sans Book"/>
                <w:sz w:val="19"/>
                <w:szCs w:val="19"/>
                <w:lang w:val="es-ES"/>
              </w:rPr>
              <w:t>Las presentes bases tienen por objeto establecer las normas que han de regir la concesión, en régimen de concurrencia competitiva, de subvenci</w:t>
            </w:r>
            <w:r>
              <w:rPr>
                <w:rFonts w:ascii="Fira Sans Book" w:hAnsi="Fira Sans Book"/>
                <w:sz w:val="19"/>
                <w:szCs w:val="19"/>
                <w:lang w:val="es-ES"/>
              </w:rPr>
              <w:t>ó</w:t>
            </w:r>
            <w:r w:rsidRPr="00BB1F6F">
              <w:rPr>
                <w:rFonts w:ascii="Fira Sans Book" w:hAnsi="Fira Sans Book"/>
                <w:sz w:val="19"/>
                <w:szCs w:val="19"/>
                <w:lang w:val="es-ES"/>
              </w:rPr>
              <w:t xml:space="preserve">n </w:t>
            </w:r>
            <w:r w:rsidR="00D65464">
              <w:rPr>
                <w:rFonts w:ascii="Fira Sans Book" w:hAnsi="Fira Sans Book"/>
                <w:sz w:val="19"/>
                <w:szCs w:val="19"/>
                <w:lang w:val="es-ES"/>
              </w:rPr>
              <w:t xml:space="preserve">con destino </w:t>
            </w:r>
            <w:r w:rsidRPr="00BB1F6F">
              <w:rPr>
                <w:rFonts w:ascii="Fira Sans Book" w:hAnsi="Fira Sans Book"/>
                <w:sz w:val="19"/>
                <w:szCs w:val="19"/>
                <w:lang w:val="es-ES"/>
              </w:rPr>
              <w:t xml:space="preserve">a proyectos de Cooperación al Desarrollo </w:t>
            </w:r>
            <w:r w:rsidR="00A33987">
              <w:rPr>
                <w:rFonts w:ascii="Fira Sans Book" w:hAnsi="Fira Sans Book"/>
                <w:sz w:val="19"/>
                <w:szCs w:val="19"/>
                <w:lang w:val="es-ES"/>
              </w:rPr>
              <w:t>2021</w:t>
            </w:r>
            <w:r>
              <w:rPr>
                <w:rFonts w:ascii="Fira Sans Book" w:hAnsi="Fira Sans Book"/>
                <w:sz w:val="19"/>
                <w:szCs w:val="19"/>
                <w:lang w:val="es-ES"/>
              </w:rPr>
              <w:t xml:space="preserve">, </w:t>
            </w:r>
            <w:r w:rsidR="00A33987">
              <w:rPr>
                <w:rFonts w:ascii="Fira Sans Book" w:hAnsi="Fira Sans Book"/>
                <w:sz w:val="19"/>
                <w:szCs w:val="19"/>
                <w:lang w:val="es-ES"/>
              </w:rPr>
              <w:t>a realizar durante el año 2022</w:t>
            </w:r>
            <w:r w:rsidRPr="00BB1F6F">
              <w:rPr>
                <w:rFonts w:ascii="Fira Sans Book" w:hAnsi="Fira Sans Book"/>
                <w:sz w:val="19"/>
                <w:szCs w:val="19"/>
                <w:lang w:val="es-ES"/>
              </w:rPr>
              <w:t>.</w:t>
            </w:r>
          </w:p>
          <w:p w:rsidR="002E0CE6" w:rsidRPr="00BB1F6F" w:rsidRDefault="002E0CE6" w:rsidP="00F53A47">
            <w:pPr>
              <w:pStyle w:val="Encabezado"/>
              <w:tabs>
                <w:tab w:val="clear" w:pos="4252"/>
                <w:tab w:val="clear" w:pos="8504"/>
              </w:tabs>
              <w:rPr>
                <w:rFonts w:ascii="Fira Sans Book" w:hAnsi="Fira Sans Book"/>
                <w:sz w:val="19"/>
                <w:szCs w:val="19"/>
                <w:lang w:val="es-ES"/>
              </w:rPr>
            </w:pPr>
          </w:p>
          <w:p w:rsidR="002E0CE6" w:rsidRPr="00BB1F6F" w:rsidRDefault="002E0CE6" w:rsidP="00F53A47">
            <w:pPr>
              <w:rPr>
                <w:rFonts w:ascii="Fira Sans Book" w:hAnsi="Fira Sans Book"/>
                <w:sz w:val="19"/>
                <w:szCs w:val="19"/>
                <w:lang w:val="es-ES"/>
              </w:rPr>
            </w:pPr>
            <w:r w:rsidRPr="00BB1F6F">
              <w:rPr>
                <w:rFonts w:ascii="Fira Sans Book" w:hAnsi="Fira Sans Book"/>
                <w:sz w:val="19"/>
                <w:szCs w:val="19"/>
                <w:lang w:val="es-ES"/>
              </w:rPr>
              <w:t>Las ayudas se concederán en función de proyectos concretos de cooperación y sensibilización social.</w:t>
            </w:r>
          </w:p>
          <w:p w:rsidR="00FC1C3F" w:rsidRPr="00BB1F6F" w:rsidRDefault="00FC1C3F" w:rsidP="00F53A47">
            <w:pPr>
              <w:rPr>
                <w:rFonts w:ascii="Fira Sans Book" w:hAnsi="Fira Sans Book"/>
                <w:sz w:val="19"/>
                <w:szCs w:val="19"/>
                <w:lang w:val="es-ES"/>
              </w:rPr>
            </w:pPr>
          </w:p>
          <w:p w:rsidR="002E0CE6" w:rsidRPr="00BB1F6F" w:rsidRDefault="002E0CE6" w:rsidP="00F53A47">
            <w:pPr>
              <w:rPr>
                <w:rFonts w:ascii="Fira Sans Book" w:hAnsi="Fira Sans Book"/>
                <w:sz w:val="19"/>
                <w:szCs w:val="19"/>
                <w:lang w:val="es-ES"/>
              </w:rPr>
            </w:pPr>
            <w:r w:rsidRPr="00BB1F6F">
              <w:rPr>
                <w:rFonts w:ascii="Fira Sans Book" w:hAnsi="Fira Sans Book"/>
                <w:sz w:val="19"/>
                <w:szCs w:val="19"/>
                <w:lang w:val="es-ES"/>
              </w:rPr>
              <w:t>La Cooperación al Desarrollo, como expresión de solidaridad entre los pueblos, tiene como finalidad apoyar a los países menos favorecidos para el logro de su desarrollo en forma continuada.</w:t>
            </w:r>
          </w:p>
          <w:p w:rsidR="002E0CE6" w:rsidRPr="00BB1F6F" w:rsidRDefault="002E0CE6" w:rsidP="00F53A47">
            <w:pPr>
              <w:rPr>
                <w:rFonts w:ascii="Fira Sans Book" w:hAnsi="Fira Sans Book"/>
                <w:sz w:val="19"/>
                <w:szCs w:val="19"/>
                <w:lang w:val="es-ES"/>
              </w:rPr>
            </w:pPr>
          </w:p>
          <w:p w:rsidR="002E0CE6" w:rsidRPr="00BB1F6F" w:rsidRDefault="002E0CE6" w:rsidP="00F53A47">
            <w:pPr>
              <w:rPr>
                <w:rFonts w:ascii="Fira Sans Book" w:hAnsi="Fira Sans Book"/>
                <w:b/>
                <w:bCs/>
                <w:sz w:val="19"/>
                <w:szCs w:val="19"/>
                <w:lang w:val="es-ES"/>
              </w:rPr>
            </w:pPr>
            <w:r w:rsidRPr="00BB1F6F">
              <w:rPr>
                <w:rFonts w:ascii="Fira Sans Book" w:hAnsi="Fira Sans Book"/>
                <w:b/>
                <w:bCs/>
                <w:sz w:val="19"/>
                <w:szCs w:val="19"/>
                <w:lang w:val="es-ES"/>
              </w:rPr>
              <w:t>2.- Entidades beneficiarias.</w:t>
            </w:r>
          </w:p>
          <w:p w:rsidR="002E0CE6" w:rsidRPr="00BB1F6F" w:rsidRDefault="002E0CE6" w:rsidP="00F53A47">
            <w:pPr>
              <w:pStyle w:val="Sangra3detindependiente"/>
              <w:rPr>
                <w:rFonts w:ascii="Fira Sans Book" w:hAnsi="Fira Sans Book"/>
                <w:sz w:val="19"/>
                <w:szCs w:val="19"/>
                <w:lang w:val="es-ES"/>
              </w:rPr>
            </w:pPr>
          </w:p>
          <w:p w:rsidR="002E0CE6" w:rsidRPr="00BB1F6F" w:rsidRDefault="002E0CE6" w:rsidP="00F53A47">
            <w:pPr>
              <w:rPr>
                <w:rFonts w:ascii="Fira Sans Book" w:hAnsi="Fira Sans Book"/>
                <w:sz w:val="19"/>
                <w:szCs w:val="19"/>
                <w:lang w:val="es-ES"/>
              </w:rPr>
            </w:pPr>
            <w:r w:rsidRPr="00BB1F6F">
              <w:rPr>
                <w:rFonts w:ascii="Fira Sans Book" w:hAnsi="Fira Sans Book"/>
                <w:sz w:val="19"/>
                <w:szCs w:val="19"/>
                <w:lang w:val="es-ES"/>
              </w:rPr>
              <w:t xml:space="preserve">2.1.- Podrán beneficiarse de éstas ayudas destinadas a </w:t>
            </w:r>
            <w:r w:rsidR="00A30C2E">
              <w:rPr>
                <w:rFonts w:ascii="Fira Sans Book" w:hAnsi="Fira Sans Book"/>
                <w:sz w:val="19"/>
                <w:szCs w:val="19"/>
                <w:lang w:val="es-ES"/>
              </w:rPr>
              <w:t>la Cooperación al Desarrollo 2021</w:t>
            </w:r>
            <w:r w:rsidRPr="00BB1F6F">
              <w:rPr>
                <w:rFonts w:ascii="Fira Sans Book" w:hAnsi="Fira Sans Book"/>
                <w:sz w:val="19"/>
                <w:szCs w:val="19"/>
                <w:lang w:val="es-ES"/>
              </w:rPr>
              <w:t xml:space="preserve"> las personas jurídicas con capacidad de obrar:</w:t>
            </w:r>
          </w:p>
          <w:p w:rsidR="002E0CE6" w:rsidRPr="00BB1F6F" w:rsidRDefault="002E0CE6" w:rsidP="00F53A47">
            <w:pPr>
              <w:pStyle w:val="ConvocatoriacastellanoII"/>
              <w:tabs>
                <w:tab w:val="clear" w:pos="360"/>
              </w:tabs>
              <w:ind w:left="0" w:right="141" w:firstLine="0"/>
              <w:rPr>
                <w:rFonts w:ascii="Fira Sans Book" w:hAnsi="Fira Sans Book"/>
                <w:sz w:val="19"/>
                <w:szCs w:val="19"/>
                <w:lang w:val="es-ES"/>
              </w:rPr>
            </w:pPr>
          </w:p>
          <w:p w:rsidR="002E0CE6" w:rsidRPr="00BB1F6F" w:rsidRDefault="002E0CE6" w:rsidP="00BF4278">
            <w:pPr>
              <w:pStyle w:val="ConvocatoriacastellanoII"/>
              <w:numPr>
                <w:ilvl w:val="0"/>
                <w:numId w:val="32"/>
              </w:numPr>
              <w:tabs>
                <w:tab w:val="clear" w:pos="2149"/>
              </w:tabs>
              <w:ind w:left="641" w:right="141" w:hanging="284"/>
              <w:rPr>
                <w:rFonts w:ascii="Fira Sans Book" w:hAnsi="Fira Sans Book"/>
                <w:sz w:val="19"/>
                <w:szCs w:val="19"/>
                <w:lang w:val="es-ES"/>
              </w:rPr>
            </w:pPr>
            <w:r w:rsidRPr="00BB1F6F">
              <w:rPr>
                <w:rFonts w:ascii="Fira Sans Book" w:hAnsi="Fira Sans Book"/>
                <w:sz w:val="19"/>
                <w:szCs w:val="19"/>
                <w:lang w:val="es-ES"/>
              </w:rPr>
              <w:t>Organizaciones no gubernamentales para el desarrollo (ONGD).</w:t>
            </w:r>
          </w:p>
          <w:p w:rsidR="00BF4278" w:rsidRPr="00BB1F6F" w:rsidRDefault="00BF4278" w:rsidP="00BF4278">
            <w:pPr>
              <w:pStyle w:val="ConvocatoriacastellanoII"/>
              <w:tabs>
                <w:tab w:val="clear" w:pos="360"/>
              </w:tabs>
              <w:ind w:left="0" w:right="141" w:firstLine="0"/>
              <w:rPr>
                <w:rFonts w:ascii="Fira Sans Book" w:hAnsi="Fira Sans Book"/>
                <w:sz w:val="19"/>
                <w:szCs w:val="19"/>
                <w:lang w:val="es-ES"/>
              </w:rPr>
            </w:pPr>
          </w:p>
          <w:p w:rsidR="002E0CE6" w:rsidRPr="00BB1F6F" w:rsidRDefault="002E0CE6" w:rsidP="00BF4278">
            <w:pPr>
              <w:pStyle w:val="ConvocatoriacastellanoII"/>
              <w:numPr>
                <w:ilvl w:val="0"/>
                <w:numId w:val="32"/>
              </w:numPr>
              <w:tabs>
                <w:tab w:val="clear" w:pos="2149"/>
              </w:tabs>
              <w:ind w:left="641" w:right="142" w:hanging="284"/>
              <w:rPr>
                <w:rFonts w:ascii="Fira Sans Book" w:hAnsi="Fira Sans Book"/>
                <w:sz w:val="19"/>
                <w:szCs w:val="19"/>
                <w:lang w:val="es-ES"/>
              </w:rPr>
            </w:pPr>
            <w:r w:rsidRPr="00BB1F6F">
              <w:rPr>
                <w:rFonts w:ascii="Fira Sans Book" w:hAnsi="Fira Sans Book"/>
                <w:sz w:val="19"/>
                <w:szCs w:val="19"/>
                <w:lang w:val="es-ES"/>
              </w:rPr>
              <w:t>Asociaciones y Organizaciones, sin ánimo de lucro y con personalidad jurídica, vinculadas, a su vez, a entidades de cooperación al desarrollo.</w:t>
            </w:r>
          </w:p>
          <w:p w:rsidR="002E0CE6" w:rsidRPr="00BB1F6F" w:rsidRDefault="002E0CE6" w:rsidP="00F53A47">
            <w:pPr>
              <w:pStyle w:val="Sangra3detindependiente"/>
              <w:rPr>
                <w:rFonts w:ascii="Fira Sans Book" w:hAnsi="Fira Sans Book"/>
                <w:sz w:val="19"/>
                <w:szCs w:val="19"/>
                <w:lang w:val="es-ES"/>
              </w:rPr>
            </w:pPr>
          </w:p>
          <w:p w:rsidR="002E0CE6" w:rsidRPr="00BB1F6F" w:rsidRDefault="002E0CE6" w:rsidP="00F53A47">
            <w:pPr>
              <w:rPr>
                <w:rFonts w:ascii="Fira Sans Book" w:hAnsi="Fira Sans Book"/>
                <w:sz w:val="19"/>
                <w:szCs w:val="19"/>
                <w:lang w:val="es-ES"/>
              </w:rPr>
            </w:pPr>
            <w:r w:rsidRPr="00BB1F6F">
              <w:rPr>
                <w:rFonts w:ascii="Fira Sans Book" w:hAnsi="Fira Sans Book"/>
                <w:sz w:val="19"/>
                <w:szCs w:val="19"/>
                <w:lang w:val="es-ES"/>
              </w:rPr>
              <w:t xml:space="preserve">2.2.- </w:t>
            </w:r>
            <w:r w:rsidRPr="00BB1F6F">
              <w:rPr>
                <w:rFonts w:ascii="Fira Sans Book" w:hAnsi="Fira Sans Book"/>
                <w:snapToGrid w:val="0"/>
                <w:sz w:val="19"/>
                <w:szCs w:val="19"/>
                <w:lang w:val="es-ES"/>
              </w:rPr>
              <w:t xml:space="preserve">Las asociaciones y organizaciones deberán cumplir los requisitos establecidos en las presentes bases específicas, así como lo establecido en la </w:t>
            </w:r>
            <w:r w:rsidR="007D29B8" w:rsidRPr="00BB1F6F">
              <w:rPr>
                <w:rFonts w:ascii="Fira Sans Book" w:hAnsi="Fira Sans Book"/>
                <w:snapToGrid w:val="0"/>
                <w:sz w:val="19"/>
                <w:szCs w:val="19"/>
                <w:lang w:val="es-ES"/>
              </w:rPr>
              <w:t>Ordenanza General de Subvenciones del Ayuntamiento de Iurreta</w:t>
            </w:r>
            <w:r w:rsidRPr="00BB1F6F">
              <w:rPr>
                <w:rFonts w:ascii="Fira Sans Book" w:hAnsi="Fira Sans Book"/>
                <w:snapToGrid w:val="0"/>
                <w:sz w:val="19"/>
                <w:szCs w:val="19"/>
                <w:lang w:val="es-ES"/>
              </w:rPr>
              <w:t xml:space="preserve"> y demás normativa de aplicación.</w:t>
            </w:r>
          </w:p>
          <w:p w:rsidR="002E0CE6" w:rsidRPr="00BB1F6F" w:rsidRDefault="002E0CE6" w:rsidP="00F53A47">
            <w:pPr>
              <w:pStyle w:val="Sangra3detindependiente"/>
              <w:rPr>
                <w:rFonts w:ascii="Fira Sans Book" w:hAnsi="Fira Sans Book"/>
                <w:sz w:val="19"/>
                <w:szCs w:val="19"/>
                <w:lang w:val="es-ES"/>
              </w:rPr>
            </w:pPr>
          </w:p>
          <w:p w:rsidR="002E0CE6" w:rsidRPr="00BB1F6F" w:rsidRDefault="002E0CE6" w:rsidP="007F7F96">
            <w:pPr>
              <w:pStyle w:val="ConvocatoriacastellanoII"/>
              <w:numPr>
                <w:ilvl w:val="0"/>
                <w:numId w:val="40"/>
              </w:numPr>
              <w:tabs>
                <w:tab w:val="clear" w:pos="2149"/>
                <w:tab w:val="num" w:pos="641"/>
              </w:tabs>
              <w:spacing w:before="40" w:after="40"/>
              <w:ind w:left="641" w:right="142" w:hanging="284"/>
              <w:rPr>
                <w:rFonts w:ascii="Fira Sans Book" w:hAnsi="Fira Sans Book"/>
                <w:sz w:val="19"/>
                <w:szCs w:val="19"/>
                <w:lang w:val="es-ES"/>
              </w:rPr>
            </w:pPr>
            <w:r w:rsidRPr="00BB1F6F">
              <w:rPr>
                <w:rFonts w:ascii="Fira Sans Book" w:hAnsi="Fira Sans Book"/>
                <w:sz w:val="19"/>
                <w:szCs w:val="19"/>
                <w:lang w:val="es-ES"/>
              </w:rPr>
              <w:t>Estar legalmente constituidas e inscritas en los registros públicos donde proceda, con un mínimo de un año de existencia.</w:t>
            </w:r>
          </w:p>
          <w:p w:rsidR="002E0CE6" w:rsidRPr="00BB1F6F" w:rsidRDefault="002E0CE6" w:rsidP="007F7F96">
            <w:pPr>
              <w:pStyle w:val="ConvocatoriacastellanoII"/>
              <w:numPr>
                <w:ilvl w:val="0"/>
                <w:numId w:val="40"/>
              </w:numPr>
              <w:tabs>
                <w:tab w:val="clear" w:pos="2149"/>
                <w:tab w:val="num" w:pos="641"/>
              </w:tabs>
              <w:spacing w:before="40" w:after="40"/>
              <w:ind w:left="641" w:right="142" w:hanging="284"/>
              <w:rPr>
                <w:rFonts w:ascii="Fira Sans Book" w:hAnsi="Fira Sans Book"/>
                <w:sz w:val="19"/>
                <w:szCs w:val="19"/>
                <w:lang w:val="es-ES"/>
              </w:rPr>
            </w:pPr>
            <w:r w:rsidRPr="00BB1F6F">
              <w:rPr>
                <w:rFonts w:ascii="Fira Sans Book" w:hAnsi="Fira Sans Book"/>
                <w:sz w:val="19"/>
                <w:szCs w:val="19"/>
                <w:lang w:val="es-ES"/>
              </w:rPr>
              <w:t>El objeto de la asociación sea realizar actividades de Cooperación al Desarrollo con el fin de mejorar las condiciones de vida de los más desfavorecidos.</w:t>
            </w:r>
          </w:p>
          <w:p w:rsidR="002E0CE6" w:rsidRPr="00BB1F6F" w:rsidRDefault="002E0CE6" w:rsidP="007F7F96">
            <w:pPr>
              <w:pStyle w:val="ConvocatoriacastellanoII"/>
              <w:numPr>
                <w:ilvl w:val="0"/>
                <w:numId w:val="40"/>
              </w:numPr>
              <w:tabs>
                <w:tab w:val="clear" w:pos="2149"/>
                <w:tab w:val="num" w:pos="641"/>
              </w:tabs>
              <w:spacing w:before="40" w:after="40"/>
              <w:ind w:left="641" w:right="142" w:hanging="284"/>
              <w:rPr>
                <w:rFonts w:ascii="Fira Sans Book" w:hAnsi="Fira Sans Book"/>
                <w:sz w:val="19"/>
                <w:szCs w:val="19"/>
                <w:lang w:val="es-ES"/>
              </w:rPr>
            </w:pPr>
            <w:r w:rsidRPr="00BB1F6F">
              <w:rPr>
                <w:rFonts w:ascii="Fira Sans Book" w:hAnsi="Fira Sans Book"/>
                <w:sz w:val="19"/>
                <w:szCs w:val="19"/>
                <w:lang w:val="es-ES"/>
              </w:rPr>
              <w:t>Carecer de fines de lucro.</w:t>
            </w:r>
          </w:p>
          <w:p w:rsidR="002E0CE6" w:rsidRPr="00BB1F6F" w:rsidRDefault="002E0CE6" w:rsidP="007F7F96">
            <w:pPr>
              <w:pStyle w:val="ConvocatoriacastellanoII"/>
              <w:numPr>
                <w:ilvl w:val="0"/>
                <w:numId w:val="40"/>
              </w:numPr>
              <w:tabs>
                <w:tab w:val="clear" w:pos="2149"/>
                <w:tab w:val="num" w:pos="641"/>
              </w:tabs>
              <w:spacing w:before="40" w:after="40"/>
              <w:ind w:left="641" w:right="142" w:hanging="284"/>
              <w:rPr>
                <w:rFonts w:ascii="Fira Sans Book" w:hAnsi="Fira Sans Book"/>
                <w:sz w:val="19"/>
                <w:szCs w:val="19"/>
                <w:lang w:val="es-ES"/>
              </w:rPr>
            </w:pPr>
            <w:r w:rsidRPr="00BB1F6F">
              <w:rPr>
                <w:rFonts w:ascii="Fira Sans Book" w:hAnsi="Fira Sans Book"/>
                <w:sz w:val="19"/>
                <w:szCs w:val="19"/>
                <w:lang w:val="es-ES"/>
              </w:rPr>
              <w:lastRenderedPageBreak/>
              <w:t>Disponer de la infraestructura suficiente para garantizar el cumplimiento de sus objetivos, acreditando la experiencia en el campo de la Cooperación.</w:t>
            </w:r>
          </w:p>
          <w:p w:rsidR="002E0CE6" w:rsidRPr="00BB1F6F" w:rsidRDefault="002E0CE6" w:rsidP="007F7F96">
            <w:pPr>
              <w:pStyle w:val="ConvocatoriacastellanoII"/>
              <w:numPr>
                <w:ilvl w:val="0"/>
                <w:numId w:val="40"/>
              </w:numPr>
              <w:tabs>
                <w:tab w:val="clear" w:pos="2149"/>
                <w:tab w:val="num" w:pos="641"/>
              </w:tabs>
              <w:spacing w:before="40" w:after="40"/>
              <w:ind w:left="641" w:right="142" w:hanging="284"/>
              <w:rPr>
                <w:rFonts w:ascii="Fira Sans Book" w:hAnsi="Fira Sans Book"/>
                <w:sz w:val="19"/>
                <w:szCs w:val="19"/>
                <w:lang w:val="es-ES"/>
              </w:rPr>
            </w:pPr>
            <w:r w:rsidRPr="00BB1F6F">
              <w:rPr>
                <w:rFonts w:ascii="Fira Sans Book" w:hAnsi="Fira Sans Book"/>
                <w:sz w:val="19"/>
                <w:szCs w:val="19"/>
                <w:lang w:val="es-ES"/>
              </w:rPr>
              <w:t>Tener sede social en la Comunidad Autónoma del País Vasco (CAPV) o en el caso de asociaciones y organizaciones de países en vías de desarrollo, vinculadas, a su vez, a entidades de cooperación al desarrollo, que cuenten con un interlocutor de Iurreta.</w:t>
            </w:r>
          </w:p>
          <w:p w:rsidR="002E0CE6" w:rsidRPr="00BB1F6F" w:rsidRDefault="002E0CE6" w:rsidP="007F7F96">
            <w:pPr>
              <w:pStyle w:val="ConvocatoriacastellanoII"/>
              <w:numPr>
                <w:ilvl w:val="0"/>
                <w:numId w:val="40"/>
              </w:numPr>
              <w:tabs>
                <w:tab w:val="clear" w:pos="2149"/>
                <w:tab w:val="num" w:pos="641"/>
              </w:tabs>
              <w:spacing w:before="40" w:after="40"/>
              <w:ind w:left="641" w:right="142" w:hanging="284"/>
              <w:rPr>
                <w:rFonts w:ascii="Fira Sans Book" w:hAnsi="Fira Sans Book"/>
                <w:sz w:val="19"/>
                <w:szCs w:val="19"/>
                <w:lang w:val="es-ES"/>
              </w:rPr>
            </w:pPr>
            <w:r w:rsidRPr="00BB1F6F">
              <w:rPr>
                <w:rFonts w:ascii="Fira Sans Book" w:hAnsi="Fira Sans Book"/>
                <w:sz w:val="19"/>
                <w:szCs w:val="19"/>
                <w:lang w:val="es-ES"/>
              </w:rPr>
              <w:t>Las entidades beneficiarias deberán dar la adecuada publicidad del carácter público de la financiación recibida.</w:t>
            </w:r>
          </w:p>
          <w:p w:rsidR="00E5310F" w:rsidRPr="00BB1F6F" w:rsidRDefault="00E5310F" w:rsidP="00F53A47">
            <w:pPr>
              <w:pStyle w:val="ConvocatoriacastellanoII"/>
              <w:tabs>
                <w:tab w:val="clear" w:pos="360"/>
              </w:tabs>
              <w:ind w:left="0" w:right="142" w:firstLine="0"/>
              <w:rPr>
                <w:rFonts w:ascii="Fira Sans Book" w:hAnsi="Fira Sans Book"/>
                <w:sz w:val="19"/>
                <w:szCs w:val="19"/>
                <w:lang w:val="es-ES"/>
              </w:rPr>
            </w:pPr>
          </w:p>
          <w:p w:rsidR="002E0CE6" w:rsidRPr="00BB1F6F" w:rsidRDefault="002E0CE6" w:rsidP="00F53A47">
            <w:pPr>
              <w:rPr>
                <w:rFonts w:ascii="Fira Sans Book" w:hAnsi="Fira Sans Book"/>
                <w:sz w:val="19"/>
                <w:szCs w:val="19"/>
                <w:lang w:val="es-ES"/>
              </w:rPr>
            </w:pPr>
            <w:r w:rsidRPr="00BB1F6F">
              <w:rPr>
                <w:rFonts w:ascii="Fira Sans Book" w:hAnsi="Fira Sans Book"/>
                <w:sz w:val="19"/>
                <w:szCs w:val="19"/>
                <w:lang w:val="es-ES"/>
              </w:rPr>
              <w:t>2.3.- No tendrán la consideración de entidades beneficiarias:</w:t>
            </w:r>
          </w:p>
          <w:p w:rsidR="00FC1C3F" w:rsidRPr="00BB1F6F" w:rsidRDefault="00FC1C3F" w:rsidP="00F53A47">
            <w:pPr>
              <w:rPr>
                <w:rFonts w:ascii="Fira Sans Book" w:hAnsi="Fira Sans Book"/>
                <w:sz w:val="19"/>
                <w:szCs w:val="19"/>
                <w:lang w:val="es-ES"/>
              </w:rPr>
            </w:pPr>
          </w:p>
          <w:p w:rsidR="002E0CE6" w:rsidRPr="00BB1F6F" w:rsidRDefault="002E0CE6" w:rsidP="00F53A47">
            <w:pPr>
              <w:pStyle w:val="ConvocatoriacastellanoII"/>
              <w:numPr>
                <w:ilvl w:val="0"/>
                <w:numId w:val="35"/>
              </w:numPr>
              <w:tabs>
                <w:tab w:val="clear" w:pos="2149"/>
                <w:tab w:val="num" w:pos="922"/>
              </w:tabs>
              <w:ind w:left="925" w:right="142" w:hanging="284"/>
              <w:rPr>
                <w:rFonts w:ascii="Fira Sans Book" w:hAnsi="Fira Sans Book"/>
                <w:sz w:val="19"/>
                <w:szCs w:val="19"/>
                <w:lang w:val="es-ES"/>
              </w:rPr>
            </w:pPr>
            <w:r w:rsidRPr="00BB1F6F">
              <w:rPr>
                <w:rFonts w:ascii="Fira Sans Book" w:hAnsi="Fira Sans Book"/>
                <w:sz w:val="19"/>
                <w:szCs w:val="19"/>
                <w:lang w:val="es-ES"/>
              </w:rPr>
              <w:t>Las asociaciones y organizaciones que discriminen por razón de sexo en su proceso de admisión o en su funcionamiento de conformidad con lo estipulado en el artículo 24 de la Ley 4/2005 de 18 de febrero de Igualdad de Mujeres y Hombres.</w:t>
            </w:r>
          </w:p>
          <w:p w:rsidR="00C95D57" w:rsidRPr="00BB1F6F" w:rsidRDefault="00C95D57" w:rsidP="00F53A47">
            <w:pPr>
              <w:pStyle w:val="ConvocatoriacastellanoII"/>
              <w:tabs>
                <w:tab w:val="clear" w:pos="360"/>
              </w:tabs>
              <w:ind w:left="0" w:right="142" w:firstLine="0"/>
              <w:rPr>
                <w:rFonts w:ascii="Fira Sans Book" w:hAnsi="Fira Sans Book"/>
                <w:sz w:val="19"/>
                <w:szCs w:val="19"/>
                <w:lang w:val="es-ES"/>
              </w:rPr>
            </w:pPr>
          </w:p>
          <w:p w:rsidR="002E0CE6" w:rsidRPr="00BB1F6F" w:rsidRDefault="002E0CE6" w:rsidP="00F53A47">
            <w:pPr>
              <w:pStyle w:val="ConvocatoriacastellanoII"/>
              <w:numPr>
                <w:ilvl w:val="0"/>
                <w:numId w:val="35"/>
              </w:numPr>
              <w:tabs>
                <w:tab w:val="clear" w:pos="2149"/>
                <w:tab w:val="num" w:pos="922"/>
              </w:tabs>
              <w:ind w:left="925" w:right="142" w:hanging="284"/>
              <w:rPr>
                <w:rFonts w:ascii="Fira Sans Book" w:hAnsi="Fira Sans Book"/>
                <w:sz w:val="19"/>
                <w:szCs w:val="19"/>
                <w:lang w:val="es-ES"/>
              </w:rPr>
            </w:pPr>
            <w:r w:rsidRPr="00BB1F6F">
              <w:rPr>
                <w:rFonts w:ascii="Fira Sans Book" w:hAnsi="Fira Sans Book"/>
                <w:sz w:val="19"/>
                <w:szCs w:val="19"/>
                <w:lang w:val="es-ES"/>
              </w:rPr>
              <w:t>Las personas físicas y/o jurídicas que han sido sancionadas administrativa o penalmente por incurrir en discriminación por razón de sexo, durante el periodo impuesto en la correspondiente sanción de conformidad con lo estipulado en el artículo 3 de la Ley 4/2005 de 18 de febrero de Igualdad de Mujeres y Hombres y la Ley Orgánica 3/2007, para la Igualdad efectiva de Mujeres y Hombres de 22 de marzo.</w:t>
            </w:r>
          </w:p>
          <w:p w:rsidR="002E0CE6" w:rsidRPr="00BB1F6F" w:rsidRDefault="002E0CE6" w:rsidP="00F53A47">
            <w:pPr>
              <w:pStyle w:val="ConvocatoriacastellanoII"/>
              <w:tabs>
                <w:tab w:val="clear" w:pos="360"/>
              </w:tabs>
              <w:ind w:right="142"/>
              <w:rPr>
                <w:rFonts w:ascii="Fira Sans Book" w:hAnsi="Fira Sans Book"/>
                <w:sz w:val="19"/>
                <w:szCs w:val="19"/>
                <w:lang w:val="es-ES"/>
              </w:rPr>
            </w:pPr>
          </w:p>
          <w:p w:rsidR="002E0CE6" w:rsidRPr="00BB1F6F" w:rsidRDefault="002E0CE6" w:rsidP="00F53A47">
            <w:pPr>
              <w:rPr>
                <w:rFonts w:ascii="Fira Sans Book" w:hAnsi="Fira Sans Book"/>
                <w:sz w:val="19"/>
                <w:szCs w:val="19"/>
                <w:lang w:val="es-ES"/>
              </w:rPr>
            </w:pPr>
            <w:r w:rsidRPr="00BB1F6F">
              <w:rPr>
                <w:rFonts w:ascii="Fira Sans Book" w:hAnsi="Fira Sans Book"/>
                <w:sz w:val="19"/>
                <w:szCs w:val="19"/>
                <w:lang w:val="es-ES"/>
              </w:rPr>
              <w:t xml:space="preserve">2.4.- De los proyectos subvencionados no podrán ser titulares Instituciones y Servicios dependientes de </w:t>
            </w:r>
            <w:smartTag w:uri="urn:schemas-microsoft-com:office:smarttags" w:element="PersonName">
              <w:smartTagPr>
                <w:attr w:name="ProductID" w:val="la Administraci￳n P￺blica"/>
              </w:smartTagPr>
              <w:r w:rsidRPr="00BB1F6F">
                <w:rPr>
                  <w:rFonts w:ascii="Fira Sans Book" w:hAnsi="Fira Sans Book"/>
                  <w:sz w:val="19"/>
                  <w:szCs w:val="19"/>
                  <w:lang w:val="es-ES"/>
                </w:rPr>
                <w:t>la Administración Pública</w:t>
              </w:r>
            </w:smartTag>
            <w:r w:rsidRPr="00BB1F6F">
              <w:rPr>
                <w:rFonts w:ascii="Fira Sans Book" w:hAnsi="Fira Sans Book"/>
                <w:sz w:val="19"/>
                <w:szCs w:val="19"/>
                <w:lang w:val="es-ES"/>
              </w:rPr>
              <w:t xml:space="preserve"> y entidades de ahorro.</w:t>
            </w:r>
          </w:p>
          <w:p w:rsidR="002E0CE6" w:rsidRPr="00BB1F6F" w:rsidRDefault="002E0CE6" w:rsidP="00F53A47">
            <w:pPr>
              <w:pStyle w:val="TEXTONotificacincolumnas"/>
              <w:ind w:firstLine="709"/>
              <w:rPr>
                <w:rFonts w:ascii="Fira Sans Book" w:hAnsi="Fira Sans Book"/>
                <w:sz w:val="19"/>
                <w:szCs w:val="19"/>
              </w:rPr>
            </w:pPr>
          </w:p>
          <w:p w:rsidR="002E0CE6" w:rsidRPr="00BB1F6F" w:rsidRDefault="002E0CE6" w:rsidP="00F53A47">
            <w:pPr>
              <w:rPr>
                <w:rFonts w:ascii="Fira Sans Book" w:hAnsi="Fira Sans Book"/>
                <w:b/>
                <w:sz w:val="19"/>
                <w:szCs w:val="19"/>
                <w:lang w:val="es-ES"/>
              </w:rPr>
            </w:pPr>
            <w:r w:rsidRPr="00BB1F6F">
              <w:rPr>
                <w:rFonts w:ascii="Fira Sans Book" w:hAnsi="Fira Sans Book"/>
                <w:b/>
                <w:sz w:val="19"/>
                <w:szCs w:val="19"/>
                <w:lang w:val="es-ES"/>
              </w:rPr>
              <w:t>3.- Cuantía global máxima objeto de subvención.</w:t>
            </w:r>
          </w:p>
          <w:p w:rsidR="002E0CE6" w:rsidRPr="00BB1F6F" w:rsidRDefault="002E0CE6" w:rsidP="00F53A47">
            <w:pPr>
              <w:pStyle w:val="Sangra3detindependiente"/>
              <w:ind w:left="284"/>
              <w:rPr>
                <w:rFonts w:ascii="Fira Sans Book" w:hAnsi="Fira Sans Book"/>
                <w:sz w:val="19"/>
                <w:szCs w:val="19"/>
                <w:lang w:val="es-ES"/>
              </w:rPr>
            </w:pPr>
          </w:p>
          <w:p w:rsidR="002E0CE6" w:rsidRPr="00BB1F6F" w:rsidRDefault="002E0CE6" w:rsidP="00F53A47">
            <w:pPr>
              <w:rPr>
                <w:rFonts w:ascii="Fira Sans Book" w:hAnsi="Fira Sans Book"/>
                <w:sz w:val="19"/>
                <w:szCs w:val="19"/>
                <w:lang w:val="es-ES"/>
              </w:rPr>
            </w:pPr>
            <w:r w:rsidRPr="00BB1F6F">
              <w:rPr>
                <w:rFonts w:ascii="Fira Sans Book" w:hAnsi="Fira Sans Book"/>
                <w:sz w:val="19"/>
                <w:szCs w:val="19"/>
                <w:lang w:val="es-ES"/>
              </w:rPr>
              <w:t>El crédito destinado a la presente convocatoria asciende a un importe de CINCO MIL EUROS (5.000,00 €), con cargo a la partida presupuestaria 231.481.12.</w:t>
            </w:r>
          </w:p>
          <w:p w:rsidR="002E0CE6" w:rsidRPr="00BB1F6F" w:rsidRDefault="002E0CE6" w:rsidP="00F53A47">
            <w:pPr>
              <w:pStyle w:val="Sangra3detindependiente"/>
              <w:rPr>
                <w:rFonts w:ascii="Fira Sans Book" w:hAnsi="Fira Sans Book"/>
                <w:sz w:val="19"/>
                <w:szCs w:val="19"/>
                <w:lang w:val="es-ES"/>
              </w:rPr>
            </w:pPr>
          </w:p>
          <w:p w:rsidR="002E0CE6" w:rsidRPr="00BB1F6F" w:rsidRDefault="002E0CE6" w:rsidP="00F53A47">
            <w:pPr>
              <w:rPr>
                <w:rFonts w:ascii="Fira Sans Book" w:hAnsi="Fira Sans Book"/>
                <w:sz w:val="19"/>
                <w:szCs w:val="19"/>
                <w:lang w:val="es-ES"/>
              </w:rPr>
            </w:pPr>
            <w:r w:rsidRPr="00BB1F6F">
              <w:rPr>
                <w:rFonts w:ascii="Fira Sans Book" w:hAnsi="Fira Sans Book"/>
                <w:sz w:val="19"/>
                <w:szCs w:val="19"/>
                <w:lang w:val="es-ES"/>
              </w:rPr>
              <w:t xml:space="preserve">Las subvenciones concedidas al amparo de las presentes bases serán compatibles con la percepción de otras subvenciones, ayudas, ingresos o recursos procedentes de otras entidades públicas </w:t>
            </w:r>
            <w:r w:rsidRPr="00BB1F6F">
              <w:rPr>
                <w:rFonts w:ascii="Fira Sans Book" w:hAnsi="Fira Sans Book"/>
                <w:sz w:val="19"/>
                <w:szCs w:val="19"/>
                <w:lang w:val="es-ES"/>
              </w:rPr>
              <w:lastRenderedPageBreak/>
              <w:t xml:space="preserve">o privadas, en los términos establecidos en la </w:t>
            </w:r>
            <w:r w:rsidR="00CC320F" w:rsidRPr="00BB1F6F">
              <w:rPr>
                <w:rFonts w:ascii="Fira Sans Book" w:hAnsi="Fira Sans Book"/>
                <w:sz w:val="19"/>
                <w:szCs w:val="19"/>
                <w:lang w:val="es-ES"/>
              </w:rPr>
              <w:t>Ordenanza General de Subvenciones del Ayuntamiento de Iurreta</w:t>
            </w:r>
            <w:r w:rsidRPr="00BB1F6F">
              <w:rPr>
                <w:rFonts w:ascii="Fira Sans Book" w:hAnsi="Fira Sans Book"/>
                <w:sz w:val="19"/>
                <w:szCs w:val="19"/>
                <w:lang w:val="es-ES"/>
              </w:rPr>
              <w:t>, siempre que el importe total de las mismas no supere el coste total del proyecto.</w:t>
            </w:r>
          </w:p>
          <w:p w:rsidR="002E0CE6" w:rsidRPr="00BB1F6F" w:rsidRDefault="002E0CE6" w:rsidP="00F53A47">
            <w:pPr>
              <w:rPr>
                <w:rFonts w:ascii="Fira Sans Book" w:hAnsi="Fira Sans Book"/>
                <w:sz w:val="8"/>
                <w:szCs w:val="8"/>
                <w:lang w:val="es-ES"/>
              </w:rPr>
            </w:pPr>
          </w:p>
          <w:p w:rsidR="00F339F6" w:rsidRPr="00BB1F6F" w:rsidRDefault="00F339F6" w:rsidP="00F53A47">
            <w:pPr>
              <w:rPr>
                <w:rFonts w:ascii="Fira Sans Book" w:hAnsi="Fira Sans Book"/>
                <w:sz w:val="19"/>
                <w:szCs w:val="19"/>
                <w:lang w:val="es-ES"/>
              </w:rPr>
            </w:pPr>
          </w:p>
          <w:p w:rsidR="002E0CE6" w:rsidRPr="00BB1F6F" w:rsidRDefault="002E0CE6" w:rsidP="00F53A47">
            <w:pPr>
              <w:rPr>
                <w:rFonts w:ascii="Fira Sans Book" w:hAnsi="Fira Sans Book"/>
                <w:b/>
                <w:sz w:val="19"/>
                <w:szCs w:val="19"/>
                <w:lang w:val="es-ES"/>
              </w:rPr>
            </w:pPr>
            <w:r w:rsidRPr="00BB1F6F">
              <w:rPr>
                <w:rFonts w:ascii="Fira Sans Book" w:hAnsi="Fira Sans Book"/>
                <w:b/>
                <w:bCs/>
                <w:sz w:val="19"/>
                <w:szCs w:val="19"/>
                <w:lang w:val="es-ES"/>
              </w:rPr>
              <w:t>4.- Proyectos</w:t>
            </w:r>
            <w:r w:rsidR="006E2482" w:rsidRPr="00BB1F6F">
              <w:rPr>
                <w:rFonts w:ascii="Fira Sans Book" w:hAnsi="Fira Sans Book"/>
                <w:b/>
                <w:bCs/>
                <w:sz w:val="19"/>
                <w:szCs w:val="19"/>
                <w:lang w:val="es-ES"/>
              </w:rPr>
              <w:t xml:space="preserve"> </w:t>
            </w:r>
            <w:r w:rsidRPr="00BB1F6F">
              <w:rPr>
                <w:rFonts w:ascii="Fira Sans Book" w:hAnsi="Fira Sans Book"/>
                <w:b/>
                <w:bCs/>
                <w:sz w:val="19"/>
                <w:szCs w:val="19"/>
                <w:lang w:val="es-ES"/>
              </w:rPr>
              <w:t>subvencionables.</w:t>
            </w:r>
          </w:p>
          <w:p w:rsidR="002E0CE6" w:rsidRPr="00BB1F6F" w:rsidRDefault="002E0CE6" w:rsidP="00F53A47">
            <w:pPr>
              <w:pStyle w:val="Sangra3detindependiente"/>
              <w:rPr>
                <w:rFonts w:ascii="Fira Sans Book" w:hAnsi="Fira Sans Book"/>
                <w:sz w:val="19"/>
                <w:szCs w:val="19"/>
                <w:lang w:val="es-ES"/>
              </w:rPr>
            </w:pPr>
          </w:p>
          <w:p w:rsidR="002E0CE6" w:rsidRPr="00BB1F6F" w:rsidRDefault="006E2482" w:rsidP="00F53A47">
            <w:pPr>
              <w:rPr>
                <w:rFonts w:ascii="Fira Sans Book" w:hAnsi="Fira Sans Book"/>
                <w:sz w:val="19"/>
                <w:szCs w:val="19"/>
                <w:lang w:val="es-ES"/>
              </w:rPr>
            </w:pPr>
            <w:r w:rsidRPr="00BB1F6F">
              <w:rPr>
                <w:rFonts w:ascii="Fira Sans Book" w:hAnsi="Fira Sans Book"/>
                <w:sz w:val="19"/>
                <w:szCs w:val="19"/>
                <w:lang w:val="es-ES"/>
              </w:rPr>
              <w:t xml:space="preserve">4.1.- </w:t>
            </w:r>
            <w:r w:rsidR="002E0CE6" w:rsidRPr="00BB1F6F">
              <w:rPr>
                <w:rFonts w:ascii="Fira Sans Book" w:hAnsi="Fira Sans Book"/>
                <w:sz w:val="19"/>
                <w:szCs w:val="19"/>
                <w:lang w:val="es-ES"/>
              </w:rPr>
              <w:t>Se considerarán proyectos subvencionables los que cumplan las características siguientes:</w:t>
            </w:r>
          </w:p>
          <w:p w:rsidR="0075435D" w:rsidRPr="00BB1F6F" w:rsidRDefault="0075435D" w:rsidP="00F53A47">
            <w:pPr>
              <w:rPr>
                <w:rFonts w:ascii="Fira Sans Book" w:hAnsi="Fira Sans Book"/>
                <w:sz w:val="19"/>
                <w:szCs w:val="19"/>
                <w:lang w:val="es-ES"/>
              </w:rPr>
            </w:pPr>
          </w:p>
          <w:p w:rsidR="002E0CE6" w:rsidRPr="00BB1F6F" w:rsidRDefault="002E0CE6" w:rsidP="00E57D3C">
            <w:pPr>
              <w:pStyle w:val="ConvocatoriacastellanoII"/>
              <w:numPr>
                <w:ilvl w:val="0"/>
                <w:numId w:val="34"/>
              </w:numPr>
              <w:tabs>
                <w:tab w:val="clear" w:pos="2149"/>
                <w:tab w:val="num" w:pos="780"/>
              </w:tabs>
              <w:spacing w:before="60" w:after="60"/>
              <w:ind w:left="777" w:right="142" w:hanging="284"/>
              <w:rPr>
                <w:rFonts w:ascii="Fira Sans Book" w:hAnsi="Fira Sans Book"/>
                <w:sz w:val="19"/>
                <w:szCs w:val="19"/>
                <w:lang w:val="es-ES"/>
              </w:rPr>
            </w:pPr>
            <w:r w:rsidRPr="00BB1F6F">
              <w:rPr>
                <w:rFonts w:ascii="Fira Sans Book" w:hAnsi="Fira Sans Book"/>
                <w:sz w:val="19"/>
                <w:szCs w:val="19"/>
                <w:lang w:val="es-ES"/>
              </w:rPr>
              <w:t>Que se realicen en países en vías de desarrollo.</w:t>
            </w:r>
          </w:p>
          <w:p w:rsidR="002E0CE6" w:rsidRPr="00BB1F6F" w:rsidRDefault="002E0CE6" w:rsidP="00E57D3C">
            <w:pPr>
              <w:pStyle w:val="ConvocatoriacastellanoII"/>
              <w:numPr>
                <w:ilvl w:val="0"/>
                <w:numId w:val="34"/>
              </w:numPr>
              <w:tabs>
                <w:tab w:val="clear" w:pos="2149"/>
                <w:tab w:val="num" w:pos="780"/>
              </w:tabs>
              <w:spacing w:before="60" w:after="60"/>
              <w:ind w:left="780" w:right="141" w:hanging="284"/>
              <w:rPr>
                <w:rFonts w:ascii="Fira Sans Book" w:hAnsi="Fira Sans Book"/>
                <w:sz w:val="19"/>
                <w:szCs w:val="19"/>
                <w:lang w:val="es-ES"/>
              </w:rPr>
            </w:pPr>
            <w:r w:rsidRPr="00BB1F6F">
              <w:rPr>
                <w:rFonts w:ascii="Fira Sans Book" w:hAnsi="Fira Sans Book"/>
                <w:sz w:val="19"/>
                <w:szCs w:val="19"/>
                <w:lang w:val="es-ES"/>
              </w:rPr>
              <w:t>Que sus objetivos favorezcan el desarrollo económico-social equilibrado o se centren en áreas de salud, educación, atención social, cultural, promoción de los derechos humanos y sociales, desarrollo de la democracia, las libertades individuales y colectivas, etc..., siempre que estas actuaciones revistan cierta permanencia o estabilidad.</w:t>
            </w:r>
          </w:p>
          <w:p w:rsidR="002E0CE6" w:rsidRPr="00BB1F6F" w:rsidRDefault="002E0CE6" w:rsidP="00E57D3C">
            <w:pPr>
              <w:pStyle w:val="ConvocatoriacastellanoII"/>
              <w:numPr>
                <w:ilvl w:val="0"/>
                <w:numId w:val="34"/>
              </w:numPr>
              <w:tabs>
                <w:tab w:val="clear" w:pos="2149"/>
                <w:tab w:val="num" w:pos="780"/>
              </w:tabs>
              <w:spacing w:before="60" w:after="60"/>
              <w:ind w:left="780" w:right="141" w:hanging="284"/>
              <w:rPr>
                <w:rFonts w:ascii="Fira Sans Book" w:hAnsi="Fira Sans Book"/>
                <w:sz w:val="19"/>
                <w:szCs w:val="19"/>
                <w:lang w:val="es-ES"/>
              </w:rPr>
            </w:pPr>
            <w:r w:rsidRPr="00BB1F6F">
              <w:rPr>
                <w:rFonts w:ascii="Fira Sans Book" w:hAnsi="Fira Sans Book"/>
                <w:sz w:val="19"/>
                <w:szCs w:val="19"/>
                <w:lang w:val="es-ES"/>
              </w:rPr>
              <w:t>Que puedan beneficiarse de ellos los</w:t>
            </w:r>
            <w:r w:rsidR="00315818" w:rsidRPr="00BB1F6F">
              <w:rPr>
                <w:rFonts w:ascii="Fira Sans Book" w:hAnsi="Fira Sans Book"/>
                <w:sz w:val="19"/>
                <w:szCs w:val="19"/>
                <w:lang w:val="es-ES"/>
              </w:rPr>
              <w:t xml:space="preserve"> y l</w:t>
            </w:r>
            <w:r w:rsidRPr="00BB1F6F">
              <w:rPr>
                <w:rFonts w:ascii="Fira Sans Book" w:hAnsi="Fira Sans Book"/>
                <w:sz w:val="19"/>
                <w:szCs w:val="19"/>
                <w:lang w:val="es-ES"/>
              </w:rPr>
              <w:t xml:space="preserve">as ciudadanas en general, sin que sea obstáculo para ello la raza, </w:t>
            </w:r>
            <w:r w:rsidR="0073257A">
              <w:rPr>
                <w:rFonts w:ascii="Fira Sans Book" w:hAnsi="Fira Sans Book"/>
                <w:sz w:val="19"/>
                <w:szCs w:val="19"/>
                <w:lang w:val="es-ES"/>
              </w:rPr>
              <w:t>religión</w:t>
            </w:r>
            <w:r w:rsidRPr="00BB1F6F">
              <w:rPr>
                <w:rFonts w:ascii="Fira Sans Book" w:hAnsi="Fira Sans Book"/>
                <w:sz w:val="19"/>
                <w:szCs w:val="19"/>
                <w:lang w:val="es-ES"/>
              </w:rPr>
              <w:t>, sexo, etc...</w:t>
            </w:r>
          </w:p>
          <w:p w:rsidR="002E0CE6" w:rsidRPr="00BB1F6F" w:rsidRDefault="002E0CE6" w:rsidP="00E57D3C">
            <w:pPr>
              <w:pStyle w:val="ConvocatoriacastellanoII"/>
              <w:numPr>
                <w:ilvl w:val="0"/>
                <w:numId w:val="34"/>
              </w:numPr>
              <w:tabs>
                <w:tab w:val="clear" w:pos="2149"/>
                <w:tab w:val="num" w:pos="780"/>
              </w:tabs>
              <w:spacing w:before="60" w:after="60"/>
              <w:ind w:left="777" w:right="142" w:hanging="284"/>
              <w:rPr>
                <w:rFonts w:ascii="Fira Sans Book" w:hAnsi="Fira Sans Book"/>
                <w:sz w:val="19"/>
                <w:szCs w:val="19"/>
                <w:lang w:val="es-ES"/>
              </w:rPr>
            </w:pPr>
            <w:r w:rsidRPr="00BB1F6F">
              <w:rPr>
                <w:rFonts w:ascii="Fira Sans Book" w:hAnsi="Fira Sans Book"/>
                <w:sz w:val="19"/>
                <w:szCs w:val="19"/>
                <w:lang w:val="es-ES"/>
              </w:rPr>
              <w:t>Que eviten la imposición cultural y respeten la idiosincrasia del pueblo beneficiario y su medio ambiente.</w:t>
            </w:r>
          </w:p>
          <w:p w:rsidR="002E0CE6" w:rsidRPr="00BB1F6F" w:rsidRDefault="002E0CE6" w:rsidP="00E57D3C">
            <w:pPr>
              <w:pStyle w:val="ConvocatoriacastellanoII"/>
              <w:numPr>
                <w:ilvl w:val="0"/>
                <w:numId w:val="34"/>
              </w:numPr>
              <w:tabs>
                <w:tab w:val="clear" w:pos="2149"/>
                <w:tab w:val="num" w:pos="780"/>
              </w:tabs>
              <w:spacing w:before="60" w:after="60"/>
              <w:ind w:left="777" w:right="142" w:hanging="284"/>
              <w:rPr>
                <w:rFonts w:ascii="Fira Sans Book" w:hAnsi="Fira Sans Book"/>
                <w:sz w:val="19"/>
                <w:szCs w:val="19"/>
                <w:lang w:val="es-ES"/>
              </w:rPr>
            </w:pPr>
            <w:r w:rsidRPr="00BB1F6F">
              <w:rPr>
                <w:rFonts w:ascii="Fira Sans Book" w:hAnsi="Fira Sans Book"/>
                <w:sz w:val="19"/>
                <w:szCs w:val="19"/>
                <w:lang w:val="es-ES"/>
              </w:rPr>
              <w:t>Que favorezcan la participación activa y democrática de la población.</w:t>
            </w:r>
          </w:p>
          <w:p w:rsidR="002E0CE6" w:rsidRPr="00BB1F6F" w:rsidRDefault="002E0CE6" w:rsidP="00E57D3C">
            <w:pPr>
              <w:pStyle w:val="ConvocatoriacastellanoII"/>
              <w:numPr>
                <w:ilvl w:val="0"/>
                <w:numId w:val="34"/>
              </w:numPr>
              <w:tabs>
                <w:tab w:val="clear" w:pos="2149"/>
                <w:tab w:val="num" w:pos="780"/>
              </w:tabs>
              <w:spacing w:before="60" w:after="60"/>
              <w:ind w:left="777" w:right="142" w:hanging="284"/>
              <w:rPr>
                <w:rFonts w:ascii="Fira Sans Book" w:hAnsi="Fira Sans Book"/>
                <w:sz w:val="19"/>
                <w:szCs w:val="19"/>
                <w:lang w:val="es-ES"/>
              </w:rPr>
            </w:pPr>
            <w:r w:rsidRPr="00BB1F6F">
              <w:rPr>
                <w:rFonts w:ascii="Fira Sans Book" w:hAnsi="Fira Sans Book"/>
                <w:sz w:val="19"/>
                <w:szCs w:val="19"/>
                <w:lang w:val="es-ES"/>
              </w:rPr>
              <w:t>También podrán ser objeto de apoyo, aquellos programas que formen, informen o sensibilicen a la opinión pública y a los</w:t>
            </w:r>
            <w:r w:rsidR="00AC6D04" w:rsidRPr="00BB1F6F">
              <w:rPr>
                <w:rFonts w:ascii="Fira Sans Book" w:hAnsi="Fira Sans Book"/>
                <w:sz w:val="19"/>
                <w:szCs w:val="19"/>
                <w:lang w:val="es-ES"/>
              </w:rPr>
              <w:t xml:space="preserve"> y l</w:t>
            </w:r>
            <w:r w:rsidRPr="00BB1F6F">
              <w:rPr>
                <w:rFonts w:ascii="Fira Sans Book" w:hAnsi="Fira Sans Book"/>
                <w:sz w:val="19"/>
                <w:szCs w:val="19"/>
                <w:lang w:val="es-ES"/>
              </w:rPr>
              <w:t>as ciudadanas de Iurreta</w:t>
            </w:r>
            <w:r w:rsidR="007C40A7">
              <w:rPr>
                <w:rFonts w:ascii="Fira Sans Book" w:hAnsi="Fira Sans Book"/>
                <w:sz w:val="19"/>
                <w:szCs w:val="19"/>
                <w:lang w:val="es-ES"/>
              </w:rPr>
              <w:t>,</w:t>
            </w:r>
            <w:r w:rsidRPr="00BB1F6F">
              <w:rPr>
                <w:rFonts w:ascii="Fira Sans Book" w:hAnsi="Fira Sans Book"/>
                <w:sz w:val="19"/>
                <w:szCs w:val="19"/>
                <w:lang w:val="es-ES"/>
              </w:rPr>
              <w:t xml:space="preserve"> sobre los fundamentos y otros aspectos relacionados con </w:t>
            </w:r>
            <w:smartTag w:uri="urn:schemas-microsoft-com:office:smarttags" w:element="PersonName">
              <w:smartTagPr>
                <w:attr w:name="ProductID" w:val="La Cooperaci￳n"/>
              </w:smartTagPr>
              <w:r w:rsidRPr="00BB1F6F">
                <w:rPr>
                  <w:rFonts w:ascii="Fira Sans Book" w:hAnsi="Fira Sans Book"/>
                  <w:sz w:val="19"/>
                  <w:szCs w:val="19"/>
                  <w:lang w:val="es-ES"/>
                </w:rPr>
                <w:t>la Cooperación</w:t>
              </w:r>
            </w:smartTag>
            <w:r w:rsidRPr="00BB1F6F">
              <w:rPr>
                <w:rFonts w:ascii="Fira Sans Book" w:hAnsi="Fira Sans Book"/>
                <w:sz w:val="19"/>
                <w:szCs w:val="19"/>
                <w:lang w:val="es-ES"/>
              </w:rPr>
              <w:t xml:space="preserve"> al Desarrollo, al Racismo, Xenofobia y Defensa de los Derechos Humanos.</w:t>
            </w:r>
          </w:p>
          <w:p w:rsidR="002E0CE6" w:rsidRPr="00BB1F6F" w:rsidRDefault="002E0CE6" w:rsidP="00F53A47">
            <w:pPr>
              <w:rPr>
                <w:rFonts w:ascii="Fira Sans Book" w:hAnsi="Fira Sans Book"/>
                <w:sz w:val="19"/>
                <w:szCs w:val="19"/>
                <w:lang w:val="es-ES"/>
              </w:rPr>
            </w:pPr>
          </w:p>
          <w:p w:rsidR="0094078E" w:rsidRPr="00BB1F6F" w:rsidRDefault="0094078E" w:rsidP="0094078E">
            <w:pPr>
              <w:rPr>
                <w:rFonts w:ascii="Fira Sans Book" w:hAnsi="Fira Sans Book"/>
                <w:b/>
                <w:sz w:val="19"/>
                <w:szCs w:val="19"/>
                <w:lang w:val="es-ES"/>
              </w:rPr>
            </w:pPr>
            <w:r>
              <w:rPr>
                <w:rFonts w:ascii="Fira Sans Book" w:hAnsi="Fira Sans Book"/>
                <w:b/>
                <w:bCs/>
                <w:sz w:val="19"/>
                <w:szCs w:val="19"/>
                <w:lang w:val="es-ES"/>
              </w:rPr>
              <w:t>5</w:t>
            </w:r>
            <w:r w:rsidRPr="00BB1F6F">
              <w:rPr>
                <w:rFonts w:ascii="Fira Sans Book" w:hAnsi="Fira Sans Book"/>
                <w:b/>
                <w:bCs/>
                <w:sz w:val="19"/>
                <w:szCs w:val="19"/>
                <w:lang w:val="es-ES"/>
              </w:rPr>
              <w:t xml:space="preserve">.- </w:t>
            </w:r>
            <w:r>
              <w:rPr>
                <w:rFonts w:ascii="Fira Sans Book" w:hAnsi="Fira Sans Book"/>
                <w:b/>
                <w:bCs/>
                <w:sz w:val="19"/>
                <w:szCs w:val="19"/>
                <w:lang w:val="es-ES"/>
              </w:rPr>
              <w:t>Gastos</w:t>
            </w:r>
            <w:r w:rsidRPr="00BB1F6F">
              <w:rPr>
                <w:rFonts w:ascii="Fira Sans Book" w:hAnsi="Fira Sans Book"/>
                <w:b/>
                <w:bCs/>
                <w:sz w:val="19"/>
                <w:szCs w:val="19"/>
                <w:lang w:val="es-ES"/>
              </w:rPr>
              <w:t xml:space="preserve"> subvencionables.</w:t>
            </w:r>
          </w:p>
          <w:p w:rsidR="0094078E" w:rsidRDefault="0094078E" w:rsidP="00EA541D">
            <w:pPr>
              <w:rPr>
                <w:rFonts w:ascii="Fira Sans Book" w:hAnsi="Fira Sans Book"/>
                <w:snapToGrid w:val="0"/>
                <w:sz w:val="19"/>
                <w:szCs w:val="19"/>
                <w:lang w:val="es-ES"/>
              </w:rPr>
            </w:pPr>
          </w:p>
          <w:p w:rsidR="00994ED5" w:rsidRDefault="0094078E" w:rsidP="00EA541D">
            <w:pPr>
              <w:rPr>
                <w:rFonts w:ascii="Fira Sans Book" w:hAnsi="Fira Sans Book"/>
                <w:snapToGrid w:val="0"/>
                <w:sz w:val="19"/>
                <w:szCs w:val="19"/>
                <w:lang w:val="es-ES"/>
              </w:rPr>
            </w:pPr>
            <w:r>
              <w:rPr>
                <w:rFonts w:ascii="Fira Sans Book" w:hAnsi="Fira Sans Book"/>
                <w:snapToGrid w:val="0"/>
                <w:sz w:val="19"/>
                <w:szCs w:val="19"/>
                <w:lang w:val="es-ES"/>
              </w:rPr>
              <w:t>5</w:t>
            </w:r>
            <w:r w:rsidR="006E2482" w:rsidRPr="00BB1F6F">
              <w:rPr>
                <w:rFonts w:ascii="Fira Sans Book" w:hAnsi="Fira Sans Book"/>
                <w:snapToGrid w:val="0"/>
                <w:sz w:val="19"/>
                <w:szCs w:val="19"/>
                <w:lang w:val="es-ES"/>
              </w:rPr>
              <w:t>.</w:t>
            </w:r>
            <w:r>
              <w:rPr>
                <w:rFonts w:ascii="Fira Sans Book" w:hAnsi="Fira Sans Book"/>
                <w:snapToGrid w:val="0"/>
                <w:sz w:val="19"/>
                <w:szCs w:val="19"/>
                <w:lang w:val="es-ES"/>
              </w:rPr>
              <w:t>1</w:t>
            </w:r>
            <w:r w:rsidR="006E2482" w:rsidRPr="00BB1F6F">
              <w:rPr>
                <w:rFonts w:ascii="Fira Sans Book" w:hAnsi="Fira Sans Book"/>
                <w:snapToGrid w:val="0"/>
                <w:sz w:val="19"/>
                <w:szCs w:val="19"/>
                <w:lang w:val="es-ES"/>
              </w:rPr>
              <w:t>.- Se</w:t>
            </w:r>
            <w:r w:rsidR="00994ED5">
              <w:rPr>
                <w:rFonts w:ascii="Fira Sans Book" w:hAnsi="Fira Sans Book"/>
                <w:snapToGrid w:val="0"/>
                <w:sz w:val="19"/>
                <w:szCs w:val="19"/>
                <w:lang w:val="es-ES"/>
              </w:rPr>
              <w:t xml:space="preserve"> considerarán gastos </w:t>
            </w:r>
            <w:r w:rsidR="006E2482" w:rsidRPr="00BB1F6F">
              <w:rPr>
                <w:rFonts w:ascii="Fira Sans Book" w:hAnsi="Fira Sans Book"/>
                <w:snapToGrid w:val="0"/>
                <w:sz w:val="19"/>
                <w:szCs w:val="19"/>
                <w:lang w:val="es-ES"/>
              </w:rPr>
              <w:t xml:space="preserve">subvencionables </w:t>
            </w:r>
            <w:r w:rsidR="00994ED5" w:rsidRPr="00BB1F6F">
              <w:rPr>
                <w:rFonts w:ascii="Fira Sans Book" w:hAnsi="Fira Sans Book"/>
                <w:sz w:val="19"/>
                <w:szCs w:val="19"/>
                <w:lang w:val="es-ES"/>
              </w:rPr>
              <w:t>los que cumplan las características siguientes:</w:t>
            </w:r>
          </w:p>
          <w:p w:rsidR="00994ED5" w:rsidRDefault="00994ED5" w:rsidP="00EA541D">
            <w:pPr>
              <w:rPr>
                <w:rFonts w:ascii="Fira Sans Book" w:hAnsi="Fira Sans Book"/>
                <w:snapToGrid w:val="0"/>
                <w:sz w:val="19"/>
                <w:szCs w:val="19"/>
                <w:lang w:val="es-ES"/>
              </w:rPr>
            </w:pPr>
          </w:p>
          <w:p w:rsidR="00994ED5" w:rsidRPr="00994ED5" w:rsidRDefault="00994ED5" w:rsidP="00994ED5">
            <w:pPr>
              <w:pStyle w:val="ConvocatoriacastellanoII"/>
              <w:numPr>
                <w:ilvl w:val="0"/>
                <w:numId w:val="46"/>
              </w:numPr>
              <w:tabs>
                <w:tab w:val="clear" w:pos="2149"/>
                <w:tab w:val="num" w:pos="782"/>
              </w:tabs>
              <w:spacing w:before="60" w:after="60"/>
              <w:ind w:left="782" w:right="142" w:hanging="283"/>
              <w:rPr>
                <w:rFonts w:ascii="Fira Sans Book" w:hAnsi="Fira Sans Book"/>
                <w:sz w:val="19"/>
                <w:szCs w:val="19"/>
                <w:lang w:val="es-ES"/>
              </w:rPr>
            </w:pPr>
            <w:r>
              <w:rPr>
                <w:rFonts w:ascii="Fira Sans Book" w:hAnsi="Fira Sans Book"/>
                <w:sz w:val="19"/>
                <w:szCs w:val="19"/>
                <w:lang w:val="es-ES"/>
              </w:rPr>
              <w:t>A</w:t>
            </w:r>
            <w:r w:rsidRPr="00994ED5">
              <w:rPr>
                <w:rFonts w:ascii="Fira Sans Book" w:hAnsi="Fira Sans Book"/>
                <w:sz w:val="19"/>
                <w:szCs w:val="19"/>
                <w:lang w:val="es-ES"/>
              </w:rPr>
              <w:t xml:space="preserve">quellos que de manera indubitada respondan a la naturaleza de la actividad subvencionada, resulten estrictamente necesarios y se realicen en el plazo establecido </w:t>
            </w:r>
            <w:r w:rsidR="003779B4">
              <w:rPr>
                <w:rFonts w:ascii="Fira Sans Book" w:hAnsi="Fira Sans Book"/>
                <w:sz w:val="19"/>
                <w:szCs w:val="19"/>
                <w:lang w:val="es-ES"/>
              </w:rPr>
              <w:t>en la convocatoria</w:t>
            </w:r>
            <w:r w:rsidRPr="00994ED5">
              <w:rPr>
                <w:rFonts w:ascii="Fira Sans Book" w:hAnsi="Fira Sans Book"/>
                <w:sz w:val="19"/>
                <w:szCs w:val="19"/>
                <w:lang w:val="es-ES"/>
              </w:rPr>
              <w:t>.</w:t>
            </w:r>
          </w:p>
          <w:p w:rsidR="00994ED5" w:rsidRDefault="00994ED5" w:rsidP="005B628A">
            <w:pPr>
              <w:pStyle w:val="ConvocatoriacastellanoII"/>
              <w:tabs>
                <w:tab w:val="clear" w:pos="360"/>
              </w:tabs>
              <w:spacing w:before="60" w:after="60"/>
              <w:ind w:left="782" w:right="142" w:firstLine="0"/>
              <w:rPr>
                <w:rFonts w:ascii="Fira Sans Book" w:hAnsi="Fira Sans Book"/>
                <w:sz w:val="19"/>
                <w:szCs w:val="19"/>
                <w:lang w:val="es-ES"/>
              </w:rPr>
            </w:pPr>
            <w:r w:rsidRPr="00994ED5">
              <w:rPr>
                <w:rFonts w:ascii="Fira Sans Book" w:hAnsi="Fira Sans Book"/>
                <w:sz w:val="19"/>
                <w:szCs w:val="19"/>
                <w:lang w:val="es-ES"/>
              </w:rPr>
              <w:lastRenderedPageBreak/>
              <w:t xml:space="preserve">En ningún caso el coste de adquisición de los gastos subvencionables podrá ser superior al valor de mercado. Los gastos subvencionables se regirán por lo dispuesto en el artículo 31 de la </w:t>
            </w:r>
            <w:r w:rsidR="00AF5911" w:rsidRPr="00BB1F6F">
              <w:rPr>
                <w:rFonts w:ascii="Fira Sans Book" w:hAnsi="Fira Sans Book"/>
                <w:sz w:val="19"/>
                <w:szCs w:val="19"/>
                <w:lang w:val="es-ES"/>
              </w:rPr>
              <w:t>Ley 38/2003, de 17 de noviembre, General de Subvenciones y en la Ordenanza General de Subvenciones del Ayuntamiento de Iurreta, aprobada por acuerdo plenario de fecha 30 de mayo de 2019.</w:t>
            </w:r>
          </w:p>
          <w:p w:rsidR="00994ED5" w:rsidRPr="00994ED5" w:rsidRDefault="00994ED5" w:rsidP="00994ED5">
            <w:pPr>
              <w:pStyle w:val="ConvocatoriacastellanoII"/>
              <w:numPr>
                <w:ilvl w:val="0"/>
                <w:numId w:val="46"/>
              </w:numPr>
              <w:tabs>
                <w:tab w:val="clear" w:pos="2149"/>
                <w:tab w:val="num" w:pos="782"/>
              </w:tabs>
              <w:spacing w:before="60" w:after="60"/>
              <w:ind w:left="782" w:right="142" w:hanging="283"/>
              <w:rPr>
                <w:rFonts w:ascii="Fira Sans Book" w:hAnsi="Fira Sans Book"/>
                <w:sz w:val="19"/>
                <w:szCs w:val="19"/>
                <w:lang w:val="es-ES"/>
              </w:rPr>
            </w:pPr>
            <w:r w:rsidRPr="00994ED5">
              <w:rPr>
                <w:rFonts w:ascii="Fira Sans Book" w:hAnsi="Fira Sans Book"/>
                <w:sz w:val="19"/>
                <w:szCs w:val="19"/>
                <w:lang w:val="es-ES"/>
              </w:rPr>
              <w:t>Se considerará gasto realizado el que haya sido efectivamente pagado con anterioridad a la finalización del período de justificación.</w:t>
            </w:r>
          </w:p>
          <w:p w:rsidR="001C4A54" w:rsidRDefault="001C4A54" w:rsidP="00994ED5">
            <w:pPr>
              <w:pStyle w:val="ConvocatoriacastellanoII"/>
              <w:numPr>
                <w:ilvl w:val="0"/>
                <w:numId w:val="46"/>
              </w:numPr>
              <w:tabs>
                <w:tab w:val="clear" w:pos="2149"/>
                <w:tab w:val="num" w:pos="782"/>
              </w:tabs>
              <w:spacing w:before="60" w:after="60"/>
              <w:ind w:left="782" w:right="142" w:hanging="283"/>
              <w:rPr>
                <w:rFonts w:ascii="Fira Sans Book" w:hAnsi="Fira Sans Book"/>
                <w:sz w:val="19"/>
                <w:szCs w:val="19"/>
                <w:lang w:val="es-ES"/>
              </w:rPr>
            </w:pPr>
            <w:r w:rsidRPr="001C0C2B">
              <w:rPr>
                <w:rFonts w:ascii="Fira Sans Book" w:hAnsi="Fira Sans Book"/>
                <w:sz w:val="19"/>
                <w:szCs w:val="19"/>
              </w:rPr>
              <w:t xml:space="preserve">Serán gastos subvencionables los </w:t>
            </w:r>
            <w:r w:rsidR="00F34E6D">
              <w:rPr>
                <w:rFonts w:ascii="Fira Sans Book" w:hAnsi="Fira Sans Book"/>
                <w:sz w:val="19"/>
                <w:szCs w:val="19"/>
              </w:rPr>
              <w:t>costes</w:t>
            </w:r>
            <w:r w:rsidRPr="001C0C2B">
              <w:rPr>
                <w:rFonts w:ascii="Fira Sans Book" w:hAnsi="Fira Sans Book"/>
                <w:sz w:val="19"/>
                <w:szCs w:val="19"/>
              </w:rPr>
              <w:t xml:space="preserve"> indirectos</w:t>
            </w:r>
            <w:r w:rsidR="00F34E6D" w:rsidRPr="00994ED5">
              <w:rPr>
                <w:rFonts w:ascii="Fira Sans Book" w:hAnsi="Fira Sans Book"/>
                <w:sz w:val="19"/>
                <w:szCs w:val="19"/>
                <w:lang w:val="es-ES"/>
              </w:rPr>
              <w:t xml:space="preserve"> asociados al desarrollo de la actividad</w:t>
            </w:r>
            <w:r w:rsidRPr="001C0C2B">
              <w:rPr>
                <w:rFonts w:ascii="Fira Sans Book" w:hAnsi="Fira Sans Book"/>
                <w:sz w:val="19"/>
                <w:szCs w:val="19"/>
              </w:rPr>
              <w:t xml:space="preserve">, considerando éstos como los gastos </w:t>
            </w:r>
            <w:r w:rsidR="00F34E6D">
              <w:rPr>
                <w:rFonts w:ascii="Fira Sans Book" w:hAnsi="Fira Sans Book"/>
                <w:sz w:val="19"/>
                <w:szCs w:val="19"/>
              </w:rPr>
              <w:t>a</w:t>
            </w:r>
            <w:r w:rsidRPr="001C0C2B">
              <w:rPr>
                <w:rFonts w:ascii="Fira Sans Book" w:hAnsi="Fira Sans Book"/>
                <w:sz w:val="19"/>
                <w:szCs w:val="19"/>
              </w:rPr>
              <w:t>dministra</w:t>
            </w:r>
            <w:r w:rsidR="00F34E6D">
              <w:rPr>
                <w:rFonts w:ascii="Fira Sans Book" w:hAnsi="Fira Sans Book"/>
                <w:sz w:val="19"/>
                <w:szCs w:val="19"/>
              </w:rPr>
              <w:t>tivos y de gestión directamente vinculados al proyecto para su identificación, formulación, seguimiento y evaluación</w:t>
            </w:r>
            <w:r w:rsidRPr="001C0C2B">
              <w:rPr>
                <w:rFonts w:ascii="Fira Sans Book" w:hAnsi="Fira Sans Book"/>
                <w:sz w:val="19"/>
                <w:szCs w:val="19"/>
              </w:rPr>
              <w:t xml:space="preserve">. El porcentaje de costes indirectos no podrá exceder del 5% de la subvención </w:t>
            </w:r>
            <w:r w:rsidR="00F34E6D">
              <w:rPr>
                <w:rFonts w:ascii="Fira Sans Book" w:hAnsi="Fira Sans Book"/>
                <w:sz w:val="19"/>
                <w:szCs w:val="19"/>
              </w:rPr>
              <w:t>solicitada</w:t>
            </w:r>
            <w:r w:rsidRPr="001C0C2B">
              <w:rPr>
                <w:rFonts w:ascii="Fira Sans Book" w:hAnsi="Fira Sans Book"/>
                <w:sz w:val="19"/>
                <w:szCs w:val="19"/>
              </w:rPr>
              <w:t>.</w:t>
            </w:r>
          </w:p>
          <w:p w:rsidR="00994ED5" w:rsidRPr="00994ED5" w:rsidRDefault="00994ED5" w:rsidP="009F1296">
            <w:pPr>
              <w:pStyle w:val="ConvocatoriacastellanoII"/>
              <w:tabs>
                <w:tab w:val="clear" w:pos="360"/>
              </w:tabs>
              <w:spacing w:before="60" w:after="60"/>
              <w:ind w:left="782" w:right="142" w:firstLine="0"/>
              <w:rPr>
                <w:rFonts w:ascii="Fira Sans Book" w:hAnsi="Fira Sans Book"/>
                <w:sz w:val="19"/>
                <w:szCs w:val="19"/>
                <w:lang w:val="es-ES"/>
              </w:rPr>
            </w:pPr>
            <w:r w:rsidRPr="00994ED5">
              <w:rPr>
                <w:rFonts w:ascii="Fira Sans Book" w:hAnsi="Fira Sans Book"/>
                <w:sz w:val="19"/>
                <w:szCs w:val="19"/>
                <w:lang w:val="es-ES"/>
              </w:rPr>
              <w:t>No obstante, la determinación de costes indirectos imputables a la actividad subvencionada deberá ir precedida de los estudios económicos que procedan, a fin de establecer la fracción de coste total que se considera coste indirecto imputable a dicha actividad, de acuerdo con principios y normas de contabilidad generalmente admitidas.</w:t>
            </w:r>
          </w:p>
          <w:p w:rsidR="00994ED5" w:rsidRDefault="00994ED5" w:rsidP="00EA541D">
            <w:pPr>
              <w:rPr>
                <w:rFonts w:ascii="Fira Sans Book" w:hAnsi="Fira Sans Book"/>
                <w:snapToGrid w:val="0"/>
                <w:sz w:val="19"/>
                <w:szCs w:val="19"/>
                <w:lang w:val="es-ES"/>
              </w:rPr>
            </w:pPr>
          </w:p>
          <w:p w:rsidR="002E0CE6" w:rsidRPr="00BB1F6F" w:rsidRDefault="002A3681" w:rsidP="00F53A47">
            <w:pPr>
              <w:rPr>
                <w:rFonts w:ascii="Fira Sans Book" w:hAnsi="Fira Sans Book"/>
                <w:b/>
                <w:sz w:val="19"/>
                <w:szCs w:val="19"/>
                <w:lang w:val="es-ES"/>
              </w:rPr>
            </w:pPr>
            <w:r>
              <w:rPr>
                <w:rFonts w:ascii="Fira Sans Book" w:hAnsi="Fira Sans Book"/>
                <w:b/>
                <w:sz w:val="19"/>
                <w:szCs w:val="19"/>
                <w:lang w:val="es-ES"/>
              </w:rPr>
              <w:t>6</w:t>
            </w:r>
            <w:r w:rsidR="002E0CE6" w:rsidRPr="00BB1F6F">
              <w:rPr>
                <w:rFonts w:ascii="Fira Sans Book" w:hAnsi="Fira Sans Book"/>
                <w:b/>
                <w:sz w:val="19"/>
                <w:szCs w:val="19"/>
                <w:lang w:val="es-ES"/>
              </w:rPr>
              <w:t>.- Presentación de solicitudes</w:t>
            </w:r>
          </w:p>
          <w:p w:rsidR="002E0CE6" w:rsidRPr="00BB1F6F" w:rsidRDefault="002E0CE6" w:rsidP="00F53A47">
            <w:pPr>
              <w:rPr>
                <w:rFonts w:ascii="Fira Sans Book" w:hAnsi="Fira Sans Book"/>
                <w:sz w:val="19"/>
                <w:szCs w:val="19"/>
                <w:lang w:val="es-ES"/>
              </w:rPr>
            </w:pPr>
          </w:p>
          <w:p w:rsidR="002E0CE6" w:rsidRPr="00BB1F6F" w:rsidRDefault="002A3681" w:rsidP="00F53A47">
            <w:pPr>
              <w:rPr>
                <w:rFonts w:ascii="Fira Sans Book" w:hAnsi="Fira Sans Book"/>
                <w:sz w:val="19"/>
                <w:szCs w:val="19"/>
                <w:lang w:val="es-ES"/>
              </w:rPr>
            </w:pPr>
            <w:r>
              <w:rPr>
                <w:rFonts w:ascii="Fira Sans Book" w:hAnsi="Fira Sans Book"/>
                <w:sz w:val="19"/>
                <w:szCs w:val="19"/>
                <w:lang w:val="es-ES"/>
              </w:rPr>
              <w:t>6</w:t>
            </w:r>
            <w:r w:rsidR="002E0CE6" w:rsidRPr="00BB1F6F">
              <w:rPr>
                <w:rFonts w:ascii="Fira Sans Book" w:hAnsi="Fira Sans Book"/>
                <w:sz w:val="19"/>
                <w:szCs w:val="19"/>
                <w:lang w:val="es-ES"/>
              </w:rPr>
              <w:t>.1.- Plazo de presentación.</w:t>
            </w:r>
          </w:p>
          <w:p w:rsidR="002E0CE6" w:rsidRPr="00BB1F6F" w:rsidRDefault="002E0CE6" w:rsidP="00F53A47">
            <w:pPr>
              <w:pStyle w:val="Encabezado"/>
              <w:tabs>
                <w:tab w:val="left" w:pos="708"/>
              </w:tabs>
              <w:rPr>
                <w:rFonts w:ascii="Fira Sans Book" w:hAnsi="Fira Sans Book"/>
                <w:sz w:val="19"/>
                <w:szCs w:val="19"/>
                <w:lang w:val="es-ES"/>
              </w:rPr>
            </w:pPr>
          </w:p>
          <w:p w:rsidR="000B03F5" w:rsidRDefault="000051E3" w:rsidP="000051E3">
            <w:pPr>
              <w:ind w:firstLine="0"/>
              <w:rPr>
                <w:rFonts w:ascii="Fira Sans Book" w:hAnsi="Fira Sans Book"/>
                <w:bCs/>
                <w:sz w:val="20"/>
              </w:rPr>
            </w:pPr>
            <w:r>
              <w:rPr>
                <w:rFonts w:ascii="Fira Sans Book" w:hAnsi="Fira Sans Book"/>
                <w:bCs/>
                <w:sz w:val="20"/>
              </w:rPr>
              <w:t xml:space="preserve">    </w:t>
            </w:r>
            <w:r w:rsidRPr="00A955EE">
              <w:rPr>
                <w:rFonts w:ascii="Fira Sans Book" w:hAnsi="Fira Sans Book"/>
                <w:bCs/>
                <w:sz w:val="20"/>
              </w:rPr>
              <w:t>El plazo de presentación de solicitud</w:t>
            </w:r>
            <w:r>
              <w:rPr>
                <w:rFonts w:ascii="Fira Sans Book" w:hAnsi="Fira Sans Book"/>
                <w:bCs/>
                <w:sz w:val="20"/>
              </w:rPr>
              <w:t>es</w:t>
            </w:r>
            <w:r w:rsidRPr="00A955EE">
              <w:rPr>
                <w:rFonts w:ascii="Fira Sans Book" w:hAnsi="Fira Sans Book"/>
                <w:bCs/>
                <w:sz w:val="20"/>
              </w:rPr>
              <w:t xml:space="preserve"> </w:t>
            </w:r>
            <w:r>
              <w:rPr>
                <w:rFonts w:ascii="Fira Sans Book" w:hAnsi="Fira Sans Book"/>
                <w:bCs/>
                <w:sz w:val="20"/>
              </w:rPr>
              <w:t>para la convocatoria de subvención</w:t>
            </w:r>
            <w:r w:rsidRPr="00A955EE">
              <w:rPr>
                <w:rFonts w:ascii="Fira Sans Book" w:hAnsi="Fira Sans Book"/>
                <w:bCs/>
                <w:sz w:val="20"/>
              </w:rPr>
              <w:t xml:space="preserve"> será de </w:t>
            </w:r>
            <w:r w:rsidRPr="00E771F0">
              <w:rPr>
                <w:rFonts w:ascii="Fira Sans Book" w:hAnsi="Fira Sans Book"/>
                <w:bCs/>
                <w:sz w:val="20"/>
              </w:rPr>
              <w:t>veinte días naturales a partir del día siguiente al de la publicación de la convocatoria en el Boletín oficial de Bizkaia</w:t>
            </w:r>
            <w:r w:rsidRPr="00A955EE">
              <w:rPr>
                <w:rFonts w:ascii="Fira Sans Book" w:hAnsi="Fira Sans Book"/>
                <w:bCs/>
                <w:sz w:val="20"/>
              </w:rPr>
              <w:t>.</w:t>
            </w:r>
          </w:p>
          <w:p w:rsidR="000051E3" w:rsidRPr="00893A48" w:rsidRDefault="000051E3" w:rsidP="000051E3">
            <w:pPr>
              <w:ind w:firstLine="0"/>
              <w:rPr>
                <w:rFonts w:ascii="Fira Sans Book" w:hAnsi="Fira Sans Book"/>
                <w:sz w:val="20"/>
                <w:lang w:val="es-ES"/>
              </w:rPr>
            </w:pPr>
          </w:p>
          <w:p w:rsidR="002E0CE6" w:rsidRPr="00BB1F6F" w:rsidRDefault="002A3681" w:rsidP="00F53A47">
            <w:pPr>
              <w:rPr>
                <w:rFonts w:ascii="Fira Sans Book" w:hAnsi="Fira Sans Book"/>
                <w:sz w:val="19"/>
                <w:szCs w:val="19"/>
                <w:lang w:val="es-ES"/>
              </w:rPr>
            </w:pPr>
            <w:r>
              <w:rPr>
                <w:rFonts w:ascii="Fira Sans Book" w:hAnsi="Fira Sans Book"/>
                <w:sz w:val="19"/>
                <w:szCs w:val="19"/>
                <w:lang w:val="es-ES"/>
              </w:rPr>
              <w:t>6</w:t>
            </w:r>
            <w:r w:rsidR="002E0CE6" w:rsidRPr="00BB1F6F">
              <w:rPr>
                <w:rFonts w:ascii="Fira Sans Book" w:hAnsi="Fira Sans Book"/>
                <w:sz w:val="19"/>
                <w:szCs w:val="19"/>
                <w:lang w:val="es-ES"/>
              </w:rPr>
              <w:t>.2.- Solicitud y documentación a presentar.</w:t>
            </w:r>
          </w:p>
          <w:p w:rsidR="00FD45B6" w:rsidRPr="00BB1F6F" w:rsidRDefault="00FD45B6" w:rsidP="00FD45B6">
            <w:pPr>
              <w:rPr>
                <w:rFonts w:ascii="Fira Sans Book" w:hAnsi="Fira Sans Book"/>
                <w:snapToGrid w:val="0"/>
                <w:sz w:val="20"/>
                <w:lang w:val="es-ES"/>
              </w:rPr>
            </w:pPr>
          </w:p>
          <w:p w:rsidR="00FD45B6" w:rsidRPr="00BB1F6F" w:rsidRDefault="00FD45B6" w:rsidP="00FD45B6">
            <w:pPr>
              <w:rPr>
                <w:rFonts w:ascii="Fira Sans Book" w:hAnsi="Fira Sans Book"/>
                <w:snapToGrid w:val="0"/>
                <w:sz w:val="20"/>
                <w:lang w:val="es-ES"/>
              </w:rPr>
            </w:pPr>
            <w:r w:rsidRPr="00BB1F6F">
              <w:rPr>
                <w:rFonts w:ascii="Fira Sans Book" w:hAnsi="Fira Sans Book"/>
                <w:snapToGrid w:val="0"/>
                <w:sz w:val="20"/>
                <w:lang w:val="es-ES"/>
              </w:rPr>
              <w:t xml:space="preserve">La presentación de solicitudes se hará mediante instancia (Modelo G-03) dirigida al Sr. Alcalde-Presidente del Ayuntamiento de Iurreta, en el Registro General del Ayuntamiento de Iurreta (SAC-Servicio de Atención a la Ciudadanía: Bidebarrieta, nº 5, 48215-Iurreta) o en cualquiera de los lugares que determina el artículo 16.4 de </w:t>
            </w:r>
            <w:smartTag w:uri="urn:schemas-microsoft-com:office:smarttags" w:element="PersonName">
              <w:smartTagPr>
                <w:attr w:name="ProductID" w:val="la Ley"/>
              </w:smartTagPr>
              <w:r w:rsidRPr="00BB1F6F">
                <w:rPr>
                  <w:rFonts w:ascii="Fira Sans Book" w:hAnsi="Fira Sans Book"/>
                  <w:snapToGrid w:val="0"/>
                  <w:sz w:val="20"/>
                  <w:lang w:val="es-ES"/>
                </w:rPr>
                <w:t>la Ley</w:t>
              </w:r>
            </w:smartTag>
            <w:r w:rsidRPr="00BB1F6F">
              <w:rPr>
                <w:rFonts w:ascii="Fira Sans Book" w:hAnsi="Fira Sans Book"/>
                <w:snapToGrid w:val="0"/>
                <w:sz w:val="20"/>
                <w:lang w:val="es-ES"/>
              </w:rPr>
              <w:t xml:space="preserve"> 39/2015, de 1 de octubre, del Procedimiento </w:t>
            </w:r>
            <w:r w:rsidRPr="00BB1F6F">
              <w:rPr>
                <w:rFonts w:ascii="Fira Sans Book" w:hAnsi="Fira Sans Book"/>
                <w:snapToGrid w:val="0"/>
                <w:sz w:val="20"/>
                <w:lang w:val="es-ES"/>
              </w:rPr>
              <w:lastRenderedPageBreak/>
              <w:t>Administrativo Común de las Administraciones Públicas, junto con la siguiente documentación:</w:t>
            </w:r>
          </w:p>
          <w:p w:rsidR="00FD45B6" w:rsidRPr="00BB1F6F" w:rsidRDefault="00FD45B6" w:rsidP="00FD45B6">
            <w:pPr>
              <w:rPr>
                <w:rFonts w:ascii="Fira Sans Book" w:hAnsi="Fira Sans Book"/>
                <w:snapToGrid w:val="0"/>
                <w:sz w:val="20"/>
                <w:lang w:val="es-ES"/>
              </w:rPr>
            </w:pPr>
          </w:p>
          <w:p w:rsidR="00FD45B6" w:rsidRPr="00BB1F6F" w:rsidRDefault="0069280C" w:rsidP="007103B1">
            <w:pPr>
              <w:numPr>
                <w:ilvl w:val="0"/>
                <w:numId w:val="22"/>
              </w:numPr>
              <w:autoSpaceDE w:val="0"/>
              <w:autoSpaceDN w:val="0"/>
              <w:adjustRightInd w:val="0"/>
              <w:spacing w:before="60" w:after="60"/>
              <w:ind w:right="62" w:hanging="147"/>
              <w:rPr>
                <w:rFonts w:ascii="Fira Sans Book" w:hAnsi="Fira Sans Book"/>
                <w:sz w:val="19"/>
                <w:szCs w:val="19"/>
                <w:lang w:val="es-ES"/>
              </w:rPr>
            </w:pPr>
            <w:r>
              <w:rPr>
                <w:rFonts w:ascii="Fira Sans Book" w:hAnsi="Fira Sans Book"/>
                <w:sz w:val="19"/>
                <w:szCs w:val="19"/>
                <w:lang w:val="es-ES"/>
              </w:rPr>
              <w:t xml:space="preserve">Fotocopia compulsada del </w:t>
            </w:r>
            <w:r w:rsidR="00FD45B6" w:rsidRPr="00BB1F6F">
              <w:rPr>
                <w:rFonts w:ascii="Fira Sans Book" w:hAnsi="Fira Sans Book"/>
                <w:sz w:val="19"/>
                <w:szCs w:val="19"/>
                <w:lang w:val="es-ES"/>
              </w:rPr>
              <w:t>DNI de la persona representante legal y de la Tarjeta de Identificación Fiscal.</w:t>
            </w:r>
          </w:p>
          <w:p w:rsidR="00FD45B6" w:rsidRPr="00BB1F6F" w:rsidRDefault="0069280C" w:rsidP="007103B1">
            <w:pPr>
              <w:numPr>
                <w:ilvl w:val="0"/>
                <w:numId w:val="22"/>
              </w:numPr>
              <w:autoSpaceDE w:val="0"/>
              <w:autoSpaceDN w:val="0"/>
              <w:adjustRightInd w:val="0"/>
              <w:spacing w:before="60" w:after="60"/>
              <w:ind w:right="62" w:hanging="147"/>
              <w:rPr>
                <w:rFonts w:ascii="Fira Sans Book" w:hAnsi="Fira Sans Book"/>
                <w:sz w:val="19"/>
                <w:szCs w:val="19"/>
                <w:lang w:val="es-ES"/>
              </w:rPr>
            </w:pPr>
            <w:r>
              <w:rPr>
                <w:rFonts w:ascii="Fira Sans Book" w:hAnsi="Fira Sans Book"/>
                <w:sz w:val="19"/>
                <w:szCs w:val="19"/>
                <w:lang w:val="es-ES"/>
              </w:rPr>
              <w:t xml:space="preserve">Fotocopia compulsada de los </w:t>
            </w:r>
            <w:r w:rsidR="00FD45B6" w:rsidRPr="00BB1F6F">
              <w:rPr>
                <w:rFonts w:ascii="Fira Sans Book" w:hAnsi="Fira Sans Book"/>
                <w:sz w:val="19"/>
                <w:szCs w:val="19"/>
                <w:lang w:val="es-ES"/>
              </w:rPr>
              <w:t>Estatutos de la asociación u organización debidamente legalizadas (si es le primera vez que solicita o si hubieran sufrido modificaciones)</w:t>
            </w:r>
            <w:r w:rsidR="00FD45B6" w:rsidRPr="00BB1F6F">
              <w:rPr>
                <w:rFonts w:ascii="Fira Sans Book" w:hAnsi="Fira Sans Book" w:cs="Fira Sans Book"/>
                <w:sz w:val="19"/>
                <w:szCs w:val="19"/>
                <w:lang w:val="es-ES"/>
              </w:rPr>
              <w:t>.</w:t>
            </w:r>
          </w:p>
          <w:p w:rsidR="00FD45B6" w:rsidRPr="00BB1F6F" w:rsidRDefault="00FD45B6" w:rsidP="007103B1">
            <w:pPr>
              <w:numPr>
                <w:ilvl w:val="0"/>
                <w:numId w:val="22"/>
              </w:numPr>
              <w:autoSpaceDE w:val="0"/>
              <w:autoSpaceDN w:val="0"/>
              <w:adjustRightInd w:val="0"/>
              <w:spacing w:before="60" w:after="60"/>
              <w:ind w:right="62" w:hanging="147"/>
              <w:rPr>
                <w:rFonts w:ascii="Fira Sans Book" w:hAnsi="Fira Sans Book"/>
                <w:sz w:val="19"/>
                <w:szCs w:val="19"/>
                <w:lang w:val="es-ES"/>
              </w:rPr>
            </w:pPr>
            <w:r w:rsidRPr="00BB1F6F">
              <w:rPr>
                <w:rFonts w:ascii="Fira Sans Book" w:hAnsi="Fira Sans Book"/>
                <w:sz w:val="19"/>
                <w:szCs w:val="19"/>
                <w:lang w:val="es-ES"/>
              </w:rPr>
              <w:t xml:space="preserve">Acta de composición de la junta directiva. </w:t>
            </w:r>
          </w:p>
          <w:p w:rsidR="00FD45B6" w:rsidRPr="00BB1F6F" w:rsidRDefault="00FD45B6" w:rsidP="007103B1">
            <w:pPr>
              <w:numPr>
                <w:ilvl w:val="0"/>
                <w:numId w:val="22"/>
              </w:numPr>
              <w:autoSpaceDE w:val="0"/>
              <w:autoSpaceDN w:val="0"/>
              <w:adjustRightInd w:val="0"/>
              <w:spacing w:before="60" w:after="60"/>
              <w:ind w:right="62" w:hanging="147"/>
              <w:rPr>
                <w:rFonts w:ascii="Fira Sans Book" w:hAnsi="Fira Sans Book"/>
                <w:sz w:val="19"/>
                <w:szCs w:val="19"/>
                <w:lang w:val="es-ES"/>
              </w:rPr>
            </w:pPr>
            <w:r w:rsidRPr="00BB1F6F">
              <w:rPr>
                <w:rFonts w:ascii="Fira Sans Book" w:hAnsi="Fira Sans Book"/>
                <w:sz w:val="19"/>
                <w:szCs w:val="19"/>
                <w:lang w:val="es-ES"/>
              </w:rPr>
              <w:t>Impreso de Alta de Terceros (Modelo 03) o expresa mención de que ya se haya realizado su presentación.</w:t>
            </w:r>
          </w:p>
          <w:p w:rsidR="00FD45B6" w:rsidRPr="00BB1F6F" w:rsidRDefault="00FD45B6" w:rsidP="007103B1">
            <w:pPr>
              <w:numPr>
                <w:ilvl w:val="0"/>
                <w:numId w:val="22"/>
              </w:numPr>
              <w:autoSpaceDE w:val="0"/>
              <w:autoSpaceDN w:val="0"/>
              <w:adjustRightInd w:val="0"/>
              <w:spacing w:before="60" w:after="60"/>
              <w:ind w:right="62" w:hanging="147"/>
              <w:rPr>
                <w:rFonts w:ascii="Fira Sans Book" w:hAnsi="Fira Sans Book"/>
                <w:sz w:val="19"/>
                <w:szCs w:val="19"/>
                <w:lang w:val="es-ES"/>
              </w:rPr>
            </w:pPr>
            <w:r w:rsidRPr="00BB1F6F">
              <w:rPr>
                <w:rFonts w:ascii="Fira Sans Book" w:hAnsi="Fira Sans Book"/>
                <w:sz w:val="19"/>
                <w:szCs w:val="19"/>
                <w:lang w:val="es-ES"/>
              </w:rPr>
              <w:t>Cuestionario relativo al proyecto. (Modelo G-04).</w:t>
            </w:r>
          </w:p>
          <w:p w:rsidR="00FD45B6" w:rsidRPr="00BB1F6F" w:rsidRDefault="00FD45B6" w:rsidP="007103B1">
            <w:pPr>
              <w:numPr>
                <w:ilvl w:val="0"/>
                <w:numId w:val="22"/>
              </w:numPr>
              <w:autoSpaceDE w:val="0"/>
              <w:autoSpaceDN w:val="0"/>
              <w:adjustRightInd w:val="0"/>
              <w:spacing w:before="60" w:after="60"/>
              <w:ind w:right="62" w:hanging="147"/>
              <w:rPr>
                <w:rFonts w:ascii="Fira Sans Book" w:hAnsi="Fira Sans Book"/>
                <w:sz w:val="19"/>
                <w:szCs w:val="19"/>
                <w:lang w:val="es-ES"/>
              </w:rPr>
            </w:pPr>
            <w:r w:rsidRPr="00BB1F6F">
              <w:rPr>
                <w:rFonts w:ascii="Fira Sans Book" w:hAnsi="Fira Sans Book"/>
                <w:sz w:val="19"/>
                <w:szCs w:val="19"/>
                <w:lang w:val="es-ES"/>
              </w:rPr>
              <w:t>Proyecto de Cooperación al Desarrollo. (</w:t>
            </w:r>
            <w:r w:rsidR="0069280C">
              <w:rPr>
                <w:rFonts w:ascii="Fira Sans Book" w:hAnsi="Fira Sans Book"/>
                <w:sz w:val="19"/>
                <w:szCs w:val="19"/>
                <w:lang w:val="es-ES"/>
              </w:rPr>
              <w:t>Explicación del desarrollo de la actividad</w:t>
            </w:r>
            <w:r w:rsidRPr="00BB1F6F">
              <w:rPr>
                <w:rFonts w:ascii="Fira Sans Book" w:hAnsi="Fira Sans Book"/>
                <w:sz w:val="19"/>
                <w:szCs w:val="19"/>
                <w:lang w:val="es-ES"/>
              </w:rPr>
              <w:t xml:space="preserve"> en papel-máximo 12 páginas; - y en soporte digital.</w:t>
            </w:r>
          </w:p>
          <w:p w:rsidR="00FD45B6" w:rsidRPr="00BB1F6F" w:rsidRDefault="00FD45B6" w:rsidP="007103B1">
            <w:pPr>
              <w:numPr>
                <w:ilvl w:val="0"/>
                <w:numId w:val="22"/>
              </w:numPr>
              <w:autoSpaceDE w:val="0"/>
              <w:autoSpaceDN w:val="0"/>
              <w:adjustRightInd w:val="0"/>
              <w:spacing w:before="60" w:after="60"/>
              <w:ind w:right="62" w:hanging="147"/>
              <w:rPr>
                <w:rFonts w:ascii="Fira Sans Book" w:hAnsi="Fira Sans Book"/>
                <w:sz w:val="19"/>
                <w:szCs w:val="19"/>
                <w:lang w:val="es-ES"/>
              </w:rPr>
            </w:pPr>
            <w:r w:rsidRPr="00BB1F6F">
              <w:rPr>
                <w:rFonts w:ascii="Fira Sans Book" w:hAnsi="Fira Sans Book"/>
                <w:sz w:val="19"/>
                <w:szCs w:val="19"/>
                <w:lang w:val="es-ES"/>
              </w:rPr>
              <w:t>Memoria económica</w:t>
            </w:r>
            <w:r w:rsidR="004A5B31">
              <w:rPr>
                <w:rFonts w:ascii="Fira Sans Book" w:hAnsi="Fira Sans Book"/>
                <w:sz w:val="19"/>
                <w:szCs w:val="19"/>
                <w:lang w:val="es-ES"/>
              </w:rPr>
              <w:t xml:space="preserve"> (presupuesto del proyecto desglosado) y m</w:t>
            </w:r>
            <w:r w:rsidR="004A5B31" w:rsidRPr="00BB1F6F">
              <w:rPr>
                <w:rFonts w:ascii="Fira Sans Book" w:hAnsi="Fira Sans Book"/>
                <w:sz w:val="19"/>
                <w:szCs w:val="19"/>
                <w:lang w:val="es-ES"/>
              </w:rPr>
              <w:t>emoria</w:t>
            </w:r>
            <w:r w:rsidRPr="00BB1F6F">
              <w:rPr>
                <w:rFonts w:ascii="Fira Sans Book" w:hAnsi="Fira Sans Book"/>
                <w:sz w:val="19"/>
                <w:szCs w:val="19"/>
                <w:lang w:val="es-ES"/>
              </w:rPr>
              <w:t xml:space="preserve"> </w:t>
            </w:r>
            <w:r w:rsidR="004A5B31">
              <w:rPr>
                <w:rFonts w:ascii="Fira Sans Book" w:hAnsi="Fira Sans Book"/>
                <w:sz w:val="19"/>
                <w:szCs w:val="19"/>
                <w:lang w:val="es-ES"/>
              </w:rPr>
              <w:t>de</w:t>
            </w:r>
            <w:r w:rsidRPr="00BB1F6F">
              <w:rPr>
                <w:rFonts w:ascii="Fira Sans Book" w:hAnsi="Fira Sans Book"/>
                <w:sz w:val="19"/>
                <w:szCs w:val="19"/>
                <w:lang w:val="es-ES"/>
              </w:rPr>
              <w:t xml:space="preserve"> actividades del último ejercicio.</w:t>
            </w:r>
          </w:p>
          <w:p w:rsidR="00FD45B6" w:rsidRDefault="00FD45B6" w:rsidP="00FD45B6">
            <w:pPr>
              <w:ind w:left="74" w:right="142" w:firstLine="0"/>
              <w:rPr>
                <w:rFonts w:ascii="Fira Sans Book" w:hAnsi="Fira Sans Book"/>
                <w:snapToGrid w:val="0"/>
                <w:sz w:val="20"/>
                <w:lang w:val="es-ES"/>
              </w:rPr>
            </w:pPr>
          </w:p>
          <w:p w:rsidR="00161A9A" w:rsidRPr="00BB1F6F" w:rsidRDefault="00161A9A" w:rsidP="00FD45B6">
            <w:pPr>
              <w:ind w:left="74" w:right="142" w:firstLine="0"/>
              <w:rPr>
                <w:rFonts w:ascii="Fira Sans Book" w:hAnsi="Fira Sans Book"/>
                <w:snapToGrid w:val="0"/>
                <w:sz w:val="20"/>
                <w:lang w:val="es-ES"/>
              </w:rPr>
            </w:pPr>
          </w:p>
          <w:p w:rsidR="00FD45B6" w:rsidRDefault="00FD45B6" w:rsidP="007F402B">
            <w:pPr>
              <w:rPr>
                <w:rFonts w:ascii="Fira Sans Book" w:hAnsi="Fira Sans Book"/>
                <w:sz w:val="16"/>
                <w:szCs w:val="16"/>
                <w:lang w:val="es-ES"/>
              </w:rPr>
            </w:pPr>
            <w:r w:rsidRPr="00BB1F6F">
              <w:rPr>
                <w:rFonts w:ascii="Fira Sans Book" w:hAnsi="Fira Sans Book"/>
                <w:sz w:val="19"/>
                <w:szCs w:val="19"/>
                <w:lang w:val="es-ES"/>
              </w:rPr>
              <w:t xml:space="preserve">Los modelos de solicitud, estarán disponibles en el SAC-Servicio de Atención a la Ciudadanía (Bidebarrieta, nº 5) y en la Casa de Cultura Ibarretxe (Bidebarrieta, 4) de 48215-Iurreta, y en el </w:t>
            </w:r>
            <w:r w:rsidRPr="00C83B3B">
              <w:rPr>
                <w:rFonts w:ascii="Fira Sans Book" w:hAnsi="Fira Sans Book"/>
                <w:sz w:val="19"/>
                <w:szCs w:val="19"/>
                <w:lang w:val="es-ES"/>
              </w:rPr>
              <w:t xml:space="preserve">manual de trámites administrativos de la página web </w:t>
            </w:r>
            <w:r w:rsidRPr="00C83B3B">
              <w:rPr>
                <w:rFonts w:ascii="Fira Sans Book" w:hAnsi="Fira Sans Book"/>
                <w:sz w:val="16"/>
                <w:szCs w:val="16"/>
                <w:lang w:val="es-ES"/>
              </w:rPr>
              <w:t>(</w:t>
            </w:r>
            <w:hyperlink r:id="rId10" w:history="1">
              <w:r w:rsidR="00C83B3B" w:rsidRPr="00C83B3B">
                <w:rPr>
                  <w:rStyle w:val="Hipervnculo"/>
                  <w:rFonts w:ascii="Fira Sans Book" w:hAnsi="Fira Sans Book"/>
                  <w:color w:val="auto"/>
                  <w:sz w:val="16"/>
                  <w:szCs w:val="16"/>
                  <w:lang w:val="es-ES"/>
                </w:rPr>
                <w:t>http://www.iurreta.eus/es-ES/Manual%20de%20trmites/20180502_MANUAL%20CASTELLANO.pdf</w:t>
              </w:r>
            </w:hyperlink>
            <w:r w:rsidR="00C83B3B" w:rsidRPr="00C83B3B">
              <w:rPr>
                <w:rFonts w:ascii="Fira Sans Book" w:hAnsi="Fira Sans Book"/>
                <w:sz w:val="16"/>
                <w:szCs w:val="16"/>
                <w:lang w:val="es-ES"/>
              </w:rPr>
              <w:t>)</w:t>
            </w:r>
            <w:r w:rsidR="00C83B3B">
              <w:rPr>
                <w:rFonts w:ascii="Fira Sans Book" w:hAnsi="Fira Sans Book"/>
                <w:sz w:val="16"/>
                <w:szCs w:val="16"/>
                <w:lang w:val="es-ES"/>
              </w:rPr>
              <w:t>.</w:t>
            </w:r>
          </w:p>
          <w:p w:rsidR="00C83B3B" w:rsidRPr="00BB1F6F" w:rsidRDefault="00C83B3B" w:rsidP="007F402B">
            <w:pPr>
              <w:rPr>
                <w:rFonts w:ascii="Fira Sans Book" w:hAnsi="Fira Sans Book"/>
                <w:sz w:val="19"/>
                <w:szCs w:val="19"/>
                <w:lang w:val="es-ES"/>
              </w:rPr>
            </w:pPr>
          </w:p>
          <w:p w:rsidR="009C6FE1" w:rsidRDefault="002E0CE6" w:rsidP="00C83B3B">
            <w:pPr>
              <w:rPr>
                <w:rFonts w:ascii="Fira Sans Book" w:hAnsi="Fira Sans Book"/>
                <w:snapToGrid w:val="0"/>
                <w:sz w:val="20"/>
                <w:lang w:val="es-ES"/>
              </w:rPr>
            </w:pPr>
            <w:r w:rsidRPr="00BB1F6F">
              <w:rPr>
                <w:rFonts w:ascii="Fira Sans Book" w:hAnsi="Fira Sans Book"/>
                <w:snapToGrid w:val="0"/>
                <w:sz w:val="20"/>
                <w:lang w:val="es-ES"/>
              </w:rPr>
              <w:t xml:space="preserve">La presentación de solicitud implica la aceptación de la totalidad de la regulación descrita en las presentes Bases y en la </w:t>
            </w:r>
            <w:r w:rsidR="009C6FE1" w:rsidRPr="00BB1F6F">
              <w:rPr>
                <w:rFonts w:ascii="Fira Sans Book" w:hAnsi="Fira Sans Book"/>
                <w:snapToGrid w:val="0"/>
                <w:sz w:val="19"/>
                <w:szCs w:val="19"/>
                <w:lang w:val="es-ES"/>
              </w:rPr>
              <w:t>Ordenanza General de Subvenciones del Ayuntamiento de Iurreta, aprobada por acuerdo plenario de fecha 30 de mayo de 2019.</w:t>
            </w:r>
          </w:p>
          <w:p w:rsidR="009C6FE1" w:rsidRDefault="009C6FE1" w:rsidP="00C83B3B">
            <w:pPr>
              <w:rPr>
                <w:rFonts w:ascii="Fira Sans Book" w:hAnsi="Fira Sans Book"/>
                <w:snapToGrid w:val="0"/>
                <w:sz w:val="20"/>
                <w:lang w:val="es-ES"/>
              </w:rPr>
            </w:pPr>
          </w:p>
          <w:p w:rsidR="002E0CE6" w:rsidRPr="00BB1F6F" w:rsidRDefault="00704353" w:rsidP="00F53A47">
            <w:pPr>
              <w:rPr>
                <w:rFonts w:ascii="Fira Sans Book" w:hAnsi="Fira Sans Book"/>
                <w:b/>
                <w:sz w:val="19"/>
                <w:szCs w:val="19"/>
                <w:lang w:val="es-ES"/>
              </w:rPr>
            </w:pPr>
            <w:r>
              <w:rPr>
                <w:rFonts w:ascii="Fira Sans Book" w:hAnsi="Fira Sans Book"/>
                <w:b/>
                <w:sz w:val="19"/>
                <w:szCs w:val="19"/>
                <w:lang w:val="es-ES"/>
              </w:rPr>
              <w:t>7</w:t>
            </w:r>
            <w:r w:rsidR="002E0CE6" w:rsidRPr="00BB1F6F">
              <w:rPr>
                <w:rFonts w:ascii="Fira Sans Book" w:hAnsi="Fira Sans Book"/>
                <w:b/>
                <w:sz w:val="19"/>
                <w:szCs w:val="19"/>
                <w:lang w:val="es-ES"/>
              </w:rPr>
              <w:t>.- Exclusiones.</w:t>
            </w:r>
          </w:p>
          <w:p w:rsidR="002E0CE6" w:rsidRPr="00BB1F6F" w:rsidRDefault="002E0CE6" w:rsidP="00F53A47">
            <w:pPr>
              <w:pStyle w:val="TEXTONotificacincolumnas"/>
              <w:ind w:firstLine="709"/>
              <w:rPr>
                <w:rFonts w:ascii="Fira Sans Book" w:hAnsi="Fira Sans Book"/>
                <w:sz w:val="19"/>
                <w:szCs w:val="19"/>
              </w:rPr>
            </w:pPr>
          </w:p>
          <w:p w:rsidR="002E0CE6" w:rsidRPr="00BB1F6F" w:rsidRDefault="002E0CE6" w:rsidP="00F53A47">
            <w:pPr>
              <w:pStyle w:val="TEXTONotificacincolumnas"/>
              <w:ind w:firstLine="709"/>
              <w:rPr>
                <w:rFonts w:ascii="Fira Sans Book" w:hAnsi="Fira Sans Book"/>
                <w:sz w:val="19"/>
                <w:szCs w:val="19"/>
              </w:rPr>
            </w:pPr>
            <w:r w:rsidRPr="00BB1F6F">
              <w:rPr>
                <w:rFonts w:ascii="Fira Sans Book" w:hAnsi="Fira Sans Book"/>
                <w:sz w:val="19"/>
                <w:szCs w:val="19"/>
              </w:rPr>
              <w:t xml:space="preserve">Además de las causas establecidas en </w:t>
            </w:r>
            <w:smartTag w:uri="urn:schemas-microsoft-com:office:smarttags" w:element="PersonName">
              <w:smartTagPr>
                <w:attr w:name="ProductID" w:val="la Ordenanza Reguladora"/>
              </w:smartTagPr>
              <w:r w:rsidRPr="00BB1F6F">
                <w:rPr>
                  <w:rFonts w:ascii="Fira Sans Book" w:hAnsi="Fira Sans Book"/>
                  <w:sz w:val="19"/>
                  <w:szCs w:val="19"/>
                </w:rPr>
                <w:t>la Ordenanza Reguladora</w:t>
              </w:r>
            </w:smartTag>
            <w:r w:rsidRPr="00BB1F6F">
              <w:rPr>
                <w:rFonts w:ascii="Fira Sans Book" w:hAnsi="Fira Sans Book"/>
                <w:sz w:val="19"/>
                <w:szCs w:val="19"/>
              </w:rPr>
              <w:t xml:space="preserve"> de Subvenciones, no podrán obtener subvención alguna aquellas entidades beneficiarias que en la fecha de presentación de instancias no se hallen al corriente de las obligaciones tributarias con </w:t>
            </w:r>
            <w:smartTag w:uri="urn:schemas-microsoft-com:office:smarttags" w:element="PersonName">
              <w:smartTagPr>
                <w:attr w:name="ProductID" w:val="la Hacienda Municipal"/>
              </w:smartTagPr>
              <w:r w:rsidRPr="00BB1F6F">
                <w:rPr>
                  <w:rFonts w:ascii="Fira Sans Book" w:hAnsi="Fira Sans Book"/>
                  <w:sz w:val="19"/>
                  <w:szCs w:val="19"/>
                </w:rPr>
                <w:t>la Hacienda Municipal</w:t>
              </w:r>
            </w:smartTag>
            <w:r w:rsidRPr="00BB1F6F">
              <w:rPr>
                <w:rFonts w:ascii="Fira Sans Book" w:hAnsi="Fira Sans Book"/>
                <w:sz w:val="19"/>
                <w:szCs w:val="19"/>
              </w:rPr>
              <w:t xml:space="preserve"> y Foral y frente a </w:t>
            </w:r>
            <w:smartTag w:uri="urn:schemas-microsoft-com:office:smarttags" w:element="PersonName">
              <w:smartTagPr>
                <w:attr w:name="ProductID" w:val="la Seguridad Social. La"/>
              </w:smartTagPr>
              <w:smartTag w:uri="urn:schemas-microsoft-com:office:smarttags" w:element="PersonName">
                <w:smartTagPr>
                  <w:attr w:name="ProductID" w:val="la Seguridad Social."/>
                </w:smartTagPr>
                <w:r w:rsidRPr="00BB1F6F">
                  <w:rPr>
                    <w:rFonts w:ascii="Fira Sans Book" w:hAnsi="Fira Sans Book"/>
                    <w:sz w:val="19"/>
                    <w:szCs w:val="19"/>
                  </w:rPr>
                  <w:t>la Seguridad Social.</w:t>
                </w:r>
              </w:smartTag>
              <w:r w:rsidRPr="00BB1F6F">
                <w:rPr>
                  <w:rFonts w:ascii="Fira Sans Book" w:hAnsi="Fira Sans Book"/>
                  <w:sz w:val="19"/>
                  <w:szCs w:val="19"/>
                </w:rPr>
                <w:t xml:space="preserve"> La</w:t>
              </w:r>
            </w:smartTag>
            <w:r w:rsidRPr="00BB1F6F">
              <w:rPr>
                <w:rFonts w:ascii="Fira Sans Book" w:hAnsi="Fira Sans Book"/>
                <w:sz w:val="19"/>
                <w:szCs w:val="19"/>
              </w:rPr>
              <w:t xml:space="preserve"> mera presentación de la documentación justificativa no </w:t>
            </w:r>
            <w:r w:rsidRPr="00BB1F6F">
              <w:rPr>
                <w:rFonts w:ascii="Fira Sans Book" w:hAnsi="Fira Sans Book"/>
                <w:sz w:val="19"/>
                <w:szCs w:val="19"/>
              </w:rPr>
              <w:lastRenderedPageBreak/>
              <w:t>implica la conformidad de la justificación presentada.</w:t>
            </w:r>
          </w:p>
          <w:p w:rsidR="0072151B" w:rsidRPr="00BB1F6F" w:rsidRDefault="0072151B" w:rsidP="00F53A47">
            <w:pPr>
              <w:rPr>
                <w:rFonts w:ascii="Fira Sans Book" w:hAnsi="Fira Sans Book"/>
                <w:b/>
                <w:sz w:val="19"/>
                <w:szCs w:val="19"/>
                <w:lang w:val="es-ES"/>
              </w:rPr>
            </w:pPr>
          </w:p>
          <w:p w:rsidR="002E0CE6" w:rsidRPr="00BB1F6F" w:rsidRDefault="00704353" w:rsidP="00F53A47">
            <w:pPr>
              <w:rPr>
                <w:rFonts w:ascii="Fira Sans Book" w:hAnsi="Fira Sans Book"/>
                <w:b/>
                <w:sz w:val="19"/>
                <w:szCs w:val="19"/>
                <w:lang w:val="es-ES"/>
              </w:rPr>
            </w:pPr>
            <w:r>
              <w:rPr>
                <w:rFonts w:ascii="Fira Sans Book" w:hAnsi="Fira Sans Book"/>
                <w:b/>
                <w:sz w:val="19"/>
                <w:szCs w:val="19"/>
                <w:lang w:val="es-ES"/>
              </w:rPr>
              <w:t>8</w:t>
            </w:r>
            <w:r w:rsidR="002E0CE6" w:rsidRPr="00BB1F6F">
              <w:rPr>
                <w:rFonts w:ascii="Fira Sans Book" w:hAnsi="Fira Sans Book"/>
                <w:b/>
                <w:sz w:val="19"/>
                <w:szCs w:val="19"/>
                <w:lang w:val="es-ES"/>
              </w:rPr>
              <w:t>.- Obligaciones de las entidades beneficiarias.</w:t>
            </w:r>
          </w:p>
          <w:p w:rsidR="002E0CE6" w:rsidRPr="00BB1F6F" w:rsidRDefault="002E0CE6" w:rsidP="00F53A47">
            <w:pPr>
              <w:rPr>
                <w:rFonts w:ascii="Fira Sans Book" w:hAnsi="Fira Sans Book"/>
                <w:sz w:val="19"/>
                <w:szCs w:val="19"/>
                <w:lang w:val="es-ES"/>
              </w:rPr>
            </w:pPr>
          </w:p>
          <w:p w:rsidR="002E0CE6" w:rsidRPr="00BB1F6F" w:rsidRDefault="00704353" w:rsidP="00F53A47">
            <w:pPr>
              <w:rPr>
                <w:rFonts w:ascii="Fira Sans Book" w:hAnsi="Fira Sans Book"/>
                <w:sz w:val="19"/>
                <w:szCs w:val="19"/>
                <w:lang w:val="es-ES"/>
              </w:rPr>
            </w:pPr>
            <w:r>
              <w:rPr>
                <w:rFonts w:ascii="Fira Sans Book" w:hAnsi="Fira Sans Book"/>
                <w:sz w:val="19"/>
                <w:szCs w:val="19"/>
                <w:lang w:val="es-ES"/>
              </w:rPr>
              <w:t>8</w:t>
            </w:r>
            <w:r w:rsidR="00FA2A78" w:rsidRPr="00BB1F6F">
              <w:rPr>
                <w:rFonts w:ascii="Fira Sans Book" w:hAnsi="Fira Sans Book"/>
                <w:sz w:val="19"/>
                <w:szCs w:val="19"/>
                <w:lang w:val="es-ES"/>
              </w:rPr>
              <w:t xml:space="preserve">.1.- </w:t>
            </w:r>
            <w:r w:rsidR="002E0CE6" w:rsidRPr="00BB1F6F">
              <w:rPr>
                <w:rFonts w:ascii="Fira Sans Book" w:hAnsi="Fira Sans Book"/>
                <w:sz w:val="19"/>
                <w:szCs w:val="19"/>
                <w:lang w:val="es-ES"/>
              </w:rPr>
              <w:t>Las entidades beneficiarias deberán cumplir en sus actividades con los principios generales establecidos en la Ley 4/2005, de 18 de febrero, para la Igualdad de Mujeres y Hombres.</w:t>
            </w:r>
          </w:p>
          <w:p w:rsidR="002E0CE6" w:rsidRPr="00BB1F6F" w:rsidRDefault="002E0CE6" w:rsidP="00F53A47">
            <w:pPr>
              <w:rPr>
                <w:rFonts w:ascii="Fira Sans Book" w:hAnsi="Fira Sans Book"/>
                <w:sz w:val="19"/>
                <w:szCs w:val="19"/>
                <w:lang w:val="es-ES"/>
              </w:rPr>
            </w:pPr>
          </w:p>
          <w:p w:rsidR="002E0CE6" w:rsidRPr="00BB1F6F" w:rsidRDefault="00704353" w:rsidP="00F53A47">
            <w:pPr>
              <w:rPr>
                <w:rFonts w:ascii="Fira Sans Book" w:hAnsi="Fira Sans Book"/>
                <w:sz w:val="19"/>
                <w:szCs w:val="19"/>
                <w:lang w:val="es-ES"/>
              </w:rPr>
            </w:pPr>
            <w:r>
              <w:rPr>
                <w:rFonts w:ascii="Fira Sans Book" w:hAnsi="Fira Sans Book"/>
                <w:sz w:val="19"/>
                <w:szCs w:val="19"/>
                <w:lang w:val="es-ES"/>
              </w:rPr>
              <w:t>8</w:t>
            </w:r>
            <w:r w:rsidR="00FA2A78" w:rsidRPr="00BB1F6F">
              <w:rPr>
                <w:rFonts w:ascii="Fira Sans Book" w:hAnsi="Fira Sans Book"/>
                <w:sz w:val="19"/>
                <w:szCs w:val="19"/>
                <w:lang w:val="es-ES"/>
              </w:rPr>
              <w:t xml:space="preserve">.2.- </w:t>
            </w:r>
            <w:r w:rsidR="002E0CE6" w:rsidRPr="00BB1F6F">
              <w:rPr>
                <w:rFonts w:ascii="Fira Sans Book" w:hAnsi="Fira Sans Book"/>
                <w:sz w:val="19"/>
                <w:szCs w:val="19"/>
                <w:lang w:val="es-ES"/>
              </w:rPr>
              <w:t>Toda la documentación, publicidad, imagen o materiales deberán emplear un uso no sexista del lenguaje, evitar cualquier imagen discriminatoria de las mujeres o estereotipos sexistas y fomentar una imagen con valores de igualdad, presencia equilibrada, diversidad, corresponsabilidad, y pluralidad de roles e identidades de género.</w:t>
            </w:r>
          </w:p>
          <w:p w:rsidR="002E0CE6" w:rsidRPr="00BB1F6F" w:rsidRDefault="002E0CE6" w:rsidP="00F53A47">
            <w:pPr>
              <w:pStyle w:val="TEXTONotificacincolumnas"/>
              <w:ind w:firstLine="709"/>
              <w:rPr>
                <w:rFonts w:ascii="Fira Sans Book" w:hAnsi="Fira Sans Book"/>
                <w:sz w:val="19"/>
                <w:szCs w:val="19"/>
              </w:rPr>
            </w:pPr>
          </w:p>
          <w:p w:rsidR="00FA2A78" w:rsidRPr="00BB1F6F" w:rsidRDefault="00704353" w:rsidP="00FA2A78">
            <w:pPr>
              <w:rPr>
                <w:rFonts w:ascii="Fira Sans Book" w:hAnsi="Fira Sans Book"/>
                <w:sz w:val="19"/>
                <w:szCs w:val="19"/>
                <w:lang w:val="es-ES"/>
              </w:rPr>
            </w:pPr>
            <w:r>
              <w:rPr>
                <w:rFonts w:ascii="Fira Sans Book" w:hAnsi="Fira Sans Book"/>
                <w:sz w:val="19"/>
                <w:szCs w:val="19"/>
                <w:lang w:val="es-ES"/>
              </w:rPr>
              <w:t>8</w:t>
            </w:r>
            <w:r w:rsidR="00FA2A78" w:rsidRPr="00BB1F6F">
              <w:rPr>
                <w:rFonts w:ascii="Fira Sans Book" w:hAnsi="Fira Sans Book"/>
                <w:sz w:val="19"/>
                <w:szCs w:val="19"/>
                <w:lang w:val="es-ES"/>
              </w:rPr>
              <w:t>.3.- En caso de cualquier modificación sustancial del proyecto, tanto en el desarrollo del mismo, como en la ejecución, como en la población destinataria o protagonista del mismo, las entidades beneficiarias deberán solicitar por escrito al Ayuntamiento de Iurreta, antes de que concluya el plazo para la realización del proyecto, quien deberá expresamente autorizarla.</w:t>
            </w:r>
          </w:p>
          <w:p w:rsidR="00FA2A78" w:rsidRPr="00BB1F6F" w:rsidRDefault="00FA2A78" w:rsidP="00FA2A78">
            <w:pPr>
              <w:rPr>
                <w:rFonts w:ascii="Fira Sans Book" w:hAnsi="Fira Sans Book"/>
                <w:sz w:val="19"/>
                <w:szCs w:val="19"/>
                <w:lang w:val="es-ES"/>
              </w:rPr>
            </w:pPr>
          </w:p>
          <w:p w:rsidR="002E0CE6" w:rsidRPr="00BB1F6F" w:rsidRDefault="00704353" w:rsidP="00F53A47">
            <w:pPr>
              <w:rPr>
                <w:rFonts w:ascii="Fira Sans Book" w:hAnsi="Fira Sans Book"/>
                <w:b/>
                <w:sz w:val="19"/>
                <w:szCs w:val="19"/>
                <w:lang w:val="es-ES"/>
              </w:rPr>
            </w:pPr>
            <w:r>
              <w:rPr>
                <w:rFonts w:ascii="Fira Sans Book" w:hAnsi="Fira Sans Book"/>
                <w:b/>
                <w:sz w:val="19"/>
                <w:szCs w:val="19"/>
                <w:lang w:val="es-ES"/>
              </w:rPr>
              <w:t>9</w:t>
            </w:r>
            <w:r w:rsidR="002E0CE6" w:rsidRPr="00BB1F6F">
              <w:rPr>
                <w:rFonts w:ascii="Fira Sans Book" w:hAnsi="Fira Sans Book"/>
                <w:b/>
                <w:sz w:val="19"/>
                <w:szCs w:val="19"/>
                <w:lang w:val="es-ES"/>
              </w:rPr>
              <w:t xml:space="preserve">.- Criterios de valoración de las </w:t>
            </w:r>
            <w:r>
              <w:rPr>
                <w:rFonts w:ascii="Fira Sans Book" w:hAnsi="Fira Sans Book"/>
                <w:b/>
                <w:sz w:val="19"/>
                <w:szCs w:val="19"/>
                <w:lang w:val="es-ES"/>
              </w:rPr>
              <w:t>s</w:t>
            </w:r>
            <w:r w:rsidR="002E0CE6" w:rsidRPr="00BB1F6F">
              <w:rPr>
                <w:rFonts w:ascii="Fira Sans Book" w:hAnsi="Fira Sans Book"/>
                <w:b/>
                <w:sz w:val="19"/>
                <w:szCs w:val="19"/>
                <w:lang w:val="es-ES"/>
              </w:rPr>
              <w:t>olicitudes.</w:t>
            </w:r>
          </w:p>
          <w:p w:rsidR="002E0CE6" w:rsidRPr="00BB1F6F" w:rsidRDefault="002E0CE6" w:rsidP="00F53A47">
            <w:pPr>
              <w:pStyle w:val="TEXTONotificacincolumnas"/>
              <w:ind w:firstLine="709"/>
              <w:rPr>
                <w:rFonts w:ascii="Fira Sans Book" w:hAnsi="Fira Sans Book"/>
                <w:sz w:val="19"/>
                <w:szCs w:val="19"/>
              </w:rPr>
            </w:pPr>
          </w:p>
          <w:p w:rsidR="002E0CE6" w:rsidRPr="00BB1F6F" w:rsidRDefault="002E0CE6" w:rsidP="00F53A47">
            <w:pPr>
              <w:rPr>
                <w:rFonts w:ascii="Fira Sans Book" w:hAnsi="Fira Sans Book"/>
                <w:sz w:val="19"/>
                <w:szCs w:val="19"/>
                <w:lang w:val="es-ES"/>
              </w:rPr>
            </w:pPr>
            <w:r w:rsidRPr="00BB1F6F">
              <w:rPr>
                <w:rFonts w:ascii="Fira Sans Book" w:hAnsi="Fira Sans Book"/>
                <w:sz w:val="19"/>
                <w:szCs w:val="19"/>
                <w:lang w:val="es-ES"/>
              </w:rPr>
              <w:t>El procedimiento de concesión será el de concurrencia competitiva, procedimiento mediante el cual la concesión de las subvenciones se realiza mediante la comparación de las solicitudes presentadas.</w:t>
            </w:r>
          </w:p>
          <w:p w:rsidR="002E0CE6" w:rsidRPr="00BB1F6F" w:rsidRDefault="002E0CE6" w:rsidP="00F53A47">
            <w:pPr>
              <w:pStyle w:val="Sangra3detindependiente"/>
              <w:ind w:left="284"/>
              <w:rPr>
                <w:rFonts w:ascii="Fira Sans Book" w:hAnsi="Fira Sans Book"/>
                <w:sz w:val="19"/>
                <w:szCs w:val="19"/>
                <w:lang w:val="es-ES"/>
              </w:rPr>
            </w:pPr>
          </w:p>
          <w:p w:rsidR="002E0CE6" w:rsidRPr="00BB1F6F" w:rsidRDefault="00CA1770" w:rsidP="00F53A47">
            <w:pPr>
              <w:rPr>
                <w:rFonts w:ascii="Fira Sans Book" w:hAnsi="Fira Sans Book"/>
                <w:sz w:val="19"/>
                <w:szCs w:val="19"/>
                <w:lang w:val="es-ES"/>
              </w:rPr>
            </w:pPr>
            <w:r>
              <w:rPr>
                <w:rFonts w:ascii="Fira Sans Book" w:hAnsi="Fira Sans Book"/>
                <w:sz w:val="19"/>
                <w:szCs w:val="19"/>
                <w:lang w:val="es-ES"/>
              </w:rPr>
              <w:t>9</w:t>
            </w:r>
            <w:r w:rsidR="002E0CE6" w:rsidRPr="00BB1F6F">
              <w:rPr>
                <w:rFonts w:ascii="Fira Sans Book" w:hAnsi="Fira Sans Book"/>
                <w:sz w:val="19"/>
                <w:szCs w:val="19"/>
                <w:lang w:val="es-ES"/>
              </w:rPr>
              <w:t>.1.- El Ayuntamiento de Iurreta seleccionará las solicitudes que cumplan los requisitos exigidos, teniendo en cuenta para la concesión de las subvenciones los siguientes criterios y límites de valoración (hasta un máximo de 100 puntos). Aquellos proyectos que no obtengan una puntuación como mínimo de 50 puntos, no serán subvencionables.</w:t>
            </w:r>
          </w:p>
          <w:p w:rsidR="002E0CE6" w:rsidRPr="00BB1F6F" w:rsidRDefault="002E0CE6" w:rsidP="00F53A47">
            <w:pPr>
              <w:pStyle w:val="Sangra3detindependiente"/>
              <w:ind w:left="284"/>
              <w:rPr>
                <w:rFonts w:ascii="Fira Sans Book" w:hAnsi="Fira Sans Book"/>
                <w:sz w:val="19"/>
                <w:szCs w:val="19"/>
                <w:lang w:val="es-ES"/>
              </w:rPr>
            </w:pPr>
          </w:p>
          <w:p w:rsidR="004B5A02" w:rsidRPr="00BB1F6F" w:rsidRDefault="004B5A02" w:rsidP="006C546D">
            <w:pPr>
              <w:numPr>
                <w:ilvl w:val="0"/>
                <w:numId w:val="43"/>
              </w:numPr>
              <w:spacing w:before="60" w:after="60"/>
              <w:ind w:left="357" w:right="284" w:hanging="357"/>
              <w:rPr>
                <w:rFonts w:ascii="Fira Sans Book" w:hAnsi="Fira Sans Book"/>
                <w:sz w:val="19"/>
                <w:szCs w:val="19"/>
                <w:lang w:val="es-ES"/>
              </w:rPr>
            </w:pPr>
            <w:r w:rsidRPr="00BB1F6F">
              <w:rPr>
                <w:rFonts w:ascii="Fira Sans Book" w:hAnsi="Fira Sans Book"/>
                <w:sz w:val="19"/>
                <w:szCs w:val="19"/>
                <w:lang w:val="es-ES"/>
              </w:rPr>
              <w:t>Pertinencia e interés del proyecto: Hasta 40 puntos.</w:t>
            </w:r>
          </w:p>
          <w:p w:rsidR="004B5A02" w:rsidRPr="00BB1F6F" w:rsidRDefault="004B5A02" w:rsidP="006C546D">
            <w:pPr>
              <w:numPr>
                <w:ilvl w:val="0"/>
                <w:numId w:val="43"/>
              </w:numPr>
              <w:spacing w:before="60" w:after="60"/>
              <w:ind w:right="284"/>
              <w:rPr>
                <w:rFonts w:ascii="Fira Sans Book" w:hAnsi="Fira Sans Book"/>
                <w:sz w:val="19"/>
                <w:szCs w:val="19"/>
                <w:lang w:val="es-ES"/>
              </w:rPr>
            </w:pPr>
            <w:r w:rsidRPr="00BB1F6F">
              <w:rPr>
                <w:rFonts w:ascii="Fira Sans Book" w:hAnsi="Fira Sans Book"/>
                <w:sz w:val="19"/>
                <w:szCs w:val="19"/>
                <w:lang w:val="es-ES"/>
              </w:rPr>
              <w:t>Solvencia económica del solicitante: Hasta 15 puntos.</w:t>
            </w:r>
          </w:p>
          <w:p w:rsidR="004B5A02" w:rsidRPr="00BB1F6F" w:rsidRDefault="004B5A02" w:rsidP="006C546D">
            <w:pPr>
              <w:numPr>
                <w:ilvl w:val="0"/>
                <w:numId w:val="43"/>
              </w:numPr>
              <w:spacing w:before="60" w:after="60"/>
              <w:ind w:right="284"/>
              <w:rPr>
                <w:rFonts w:ascii="Fira Sans Book" w:hAnsi="Fira Sans Book"/>
                <w:sz w:val="19"/>
                <w:szCs w:val="19"/>
                <w:lang w:val="es-ES"/>
              </w:rPr>
            </w:pPr>
            <w:r w:rsidRPr="00BB1F6F">
              <w:rPr>
                <w:rFonts w:ascii="Fira Sans Book" w:hAnsi="Fira Sans Book"/>
                <w:sz w:val="19"/>
                <w:szCs w:val="19"/>
                <w:lang w:val="es-ES"/>
              </w:rPr>
              <w:t>Viabilidad del proyecto: Hasta 15 puntos.</w:t>
            </w:r>
          </w:p>
          <w:p w:rsidR="006C546D" w:rsidRPr="00BB1F6F" w:rsidRDefault="006C546D" w:rsidP="006C546D">
            <w:pPr>
              <w:spacing w:before="60" w:after="60"/>
              <w:ind w:right="284" w:firstLine="0"/>
              <w:rPr>
                <w:rFonts w:ascii="Fira Sans Book" w:hAnsi="Fira Sans Book"/>
                <w:sz w:val="10"/>
                <w:szCs w:val="10"/>
                <w:lang w:val="es-ES"/>
              </w:rPr>
            </w:pPr>
          </w:p>
          <w:p w:rsidR="00571FDE" w:rsidRPr="00BB1F6F" w:rsidRDefault="004B5A02" w:rsidP="006C546D">
            <w:pPr>
              <w:numPr>
                <w:ilvl w:val="0"/>
                <w:numId w:val="43"/>
              </w:numPr>
              <w:spacing w:before="60" w:after="60"/>
              <w:ind w:left="357" w:right="284" w:hanging="357"/>
              <w:rPr>
                <w:rFonts w:ascii="Fira Sans Book" w:hAnsi="Fira Sans Book"/>
                <w:sz w:val="19"/>
                <w:szCs w:val="19"/>
                <w:lang w:val="es-ES"/>
              </w:rPr>
            </w:pPr>
            <w:r w:rsidRPr="00BB1F6F">
              <w:rPr>
                <w:rFonts w:ascii="Fira Sans Book" w:hAnsi="Fira Sans Book"/>
                <w:sz w:val="19"/>
                <w:szCs w:val="19"/>
                <w:lang w:val="es-ES"/>
              </w:rPr>
              <w:t>In</w:t>
            </w:r>
            <w:r w:rsidR="005877DD">
              <w:rPr>
                <w:rFonts w:ascii="Fira Sans Book" w:hAnsi="Fira Sans Book"/>
                <w:sz w:val="19"/>
                <w:szCs w:val="19"/>
                <w:lang w:val="es-ES"/>
              </w:rPr>
              <w:t>corporación del enfoque de género</w:t>
            </w:r>
            <w:r w:rsidRPr="00BB1F6F">
              <w:rPr>
                <w:rFonts w:ascii="Fira Sans Book" w:hAnsi="Fira Sans Book"/>
                <w:sz w:val="19"/>
                <w:szCs w:val="19"/>
                <w:lang w:val="es-ES"/>
              </w:rPr>
              <w:t>: Hasta 10 puntos</w:t>
            </w:r>
            <w:r w:rsidR="00AA3FAD" w:rsidRPr="00BB1F6F">
              <w:rPr>
                <w:rFonts w:ascii="Fira Sans Book" w:hAnsi="Fira Sans Book"/>
                <w:sz w:val="19"/>
                <w:szCs w:val="19"/>
                <w:lang w:val="es-ES"/>
              </w:rPr>
              <w:t>.</w:t>
            </w:r>
          </w:p>
          <w:p w:rsidR="004B5A02" w:rsidRPr="00BB1F6F" w:rsidRDefault="004B5A02" w:rsidP="006C546D">
            <w:pPr>
              <w:numPr>
                <w:ilvl w:val="0"/>
                <w:numId w:val="43"/>
              </w:numPr>
              <w:spacing w:before="60" w:after="60"/>
              <w:ind w:left="357" w:right="284" w:hanging="357"/>
              <w:rPr>
                <w:rFonts w:ascii="Fira Sans Book" w:hAnsi="Fira Sans Book"/>
                <w:sz w:val="19"/>
                <w:szCs w:val="19"/>
                <w:lang w:val="es-ES"/>
              </w:rPr>
            </w:pPr>
            <w:r w:rsidRPr="00BB1F6F">
              <w:rPr>
                <w:rFonts w:ascii="Fira Sans Book" w:hAnsi="Fira Sans Book"/>
                <w:sz w:val="19"/>
                <w:szCs w:val="19"/>
                <w:lang w:val="es-ES"/>
              </w:rPr>
              <w:lastRenderedPageBreak/>
              <w:t>Objetivos sociales del proyecto: Hasta 10 puntos.</w:t>
            </w:r>
          </w:p>
          <w:p w:rsidR="004B5A02" w:rsidRPr="00BB1F6F" w:rsidRDefault="004B5A02" w:rsidP="006C546D">
            <w:pPr>
              <w:numPr>
                <w:ilvl w:val="0"/>
                <w:numId w:val="43"/>
              </w:numPr>
              <w:spacing w:before="60" w:after="60"/>
              <w:ind w:right="284"/>
              <w:rPr>
                <w:rFonts w:ascii="Fira Sans Book" w:hAnsi="Fira Sans Book"/>
                <w:sz w:val="19"/>
                <w:szCs w:val="19"/>
                <w:lang w:val="es-ES"/>
              </w:rPr>
            </w:pPr>
            <w:r w:rsidRPr="00BB1F6F">
              <w:rPr>
                <w:rFonts w:ascii="Fira Sans Book" w:hAnsi="Fira Sans Book"/>
                <w:sz w:val="19"/>
                <w:szCs w:val="19"/>
                <w:lang w:val="es-ES"/>
              </w:rPr>
              <w:t>Implicación desde el municipio de Iurreta Hasta 10 puntos.</w:t>
            </w:r>
          </w:p>
          <w:p w:rsidR="004B5A02" w:rsidRPr="00BB1F6F" w:rsidRDefault="004B5A02" w:rsidP="00F53A47">
            <w:pPr>
              <w:pStyle w:val="Sangra3detindependiente"/>
              <w:ind w:left="284"/>
              <w:rPr>
                <w:rFonts w:ascii="Fira Sans Book" w:hAnsi="Fira Sans Book"/>
                <w:sz w:val="19"/>
                <w:szCs w:val="19"/>
                <w:lang w:val="es-ES"/>
              </w:rPr>
            </w:pPr>
          </w:p>
          <w:p w:rsidR="002E0CE6" w:rsidRPr="00BB1F6F" w:rsidRDefault="00CA1770" w:rsidP="00F53A47">
            <w:pPr>
              <w:rPr>
                <w:rFonts w:ascii="Fira Sans Book" w:hAnsi="Fira Sans Book"/>
                <w:sz w:val="19"/>
                <w:szCs w:val="19"/>
                <w:lang w:val="es-ES"/>
              </w:rPr>
            </w:pPr>
            <w:r>
              <w:rPr>
                <w:rFonts w:ascii="Fira Sans Book" w:hAnsi="Fira Sans Book"/>
                <w:sz w:val="19"/>
                <w:szCs w:val="19"/>
                <w:lang w:val="es-ES"/>
              </w:rPr>
              <w:t>9</w:t>
            </w:r>
            <w:r w:rsidR="002E0CE6" w:rsidRPr="00BB1F6F">
              <w:rPr>
                <w:rFonts w:ascii="Fira Sans Book" w:hAnsi="Fira Sans Book"/>
                <w:sz w:val="19"/>
                <w:szCs w:val="19"/>
                <w:lang w:val="es-ES"/>
              </w:rPr>
              <w:t>.2.- Una vez informados y estudiados los proyectos recibidos tras la correspondiente valoración, el órgano competente, concederá las ayudas dentro del límite máximo fijado en estas bases (en ningún caso se concederán ayudas que superen el 75% de la financiación del proyecto), sin que en ningún caso supere la consignación presupuestaria al efecto.</w:t>
            </w:r>
          </w:p>
          <w:p w:rsidR="002E0CE6" w:rsidRPr="00BB1F6F" w:rsidRDefault="002E0CE6" w:rsidP="00F53A47">
            <w:pPr>
              <w:pStyle w:val="Sangra3detindependiente"/>
              <w:ind w:left="284"/>
              <w:rPr>
                <w:rFonts w:ascii="Fira Sans Book" w:hAnsi="Fira Sans Book"/>
                <w:sz w:val="19"/>
                <w:szCs w:val="19"/>
                <w:lang w:val="es-ES"/>
              </w:rPr>
            </w:pPr>
          </w:p>
          <w:p w:rsidR="002E0CE6" w:rsidRPr="00BB1F6F" w:rsidRDefault="00CA1770" w:rsidP="00F53A47">
            <w:pPr>
              <w:rPr>
                <w:rFonts w:ascii="Fira Sans Book" w:hAnsi="Fira Sans Book"/>
                <w:sz w:val="19"/>
                <w:szCs w:val="19"/>
                <w:lang w:val="es-ES"/>
              </w:rPr>
            </w:pPr>
            <w:r>
              <w:rPr>
                <w:rFonts w:ascii="Fira Sans Book" w:hAnsi="Fira Sans Book"/>
                <w:sz w:val="19"/>
                <w:szCs w:val="19"/>
                <w:lang w:val="es-ES"/>
              </w:rPr>
              <w:t>9</w:t>
            </w:r>
            <w:r w:rsidR="002E0CE6" w:rsidRPr="00BB1F6F">
              <w:rPr>
                <w:rFonts w:ascii="Fira Sans Book" w:hAnsi="Fira Sans Book"/>
                <w:sz w:val="19"/>
                <w:szCs w:val="19"/>
                <w:lang w:val="es-ES"/>
              </w:rPr>
              <w:t>.</w:t>
            </w:r>
            <w:r w:rsidR="00B76FAD" w:rsidRPr="00BB1F6F">
              <w:rPr>
                <w:rFonts w:ascii="Fira Sans Book" w:hAnsi="Fira Sans Book"/>
                <w:sz w:val="19"/>
                <w:szCs w:val="19"/>
                <w:lang w:val="es-ES"/>
              </w:rPr>
              <w:t>3</w:t>
            </w:r>
            <w:r w:rsidR="002E0CE6" w:rsidRPr="00BB1F6F">
              <w:rPr>
                <w:rFonts w:ascii="Fira Sans Book" w:hAnsi="Fira Sans Book"/>
                <w:sz w:val="19"/>
                <w:szCs w:val="19"/>
                <w:lang w:val="es-ES"/>
              </w:rPr>
              <w:t>.- No se apoyarán proyectos que no se realicen dentro del año siguiente a la aprobación de la subvención.</w:t>
            </w:r>
            <w:r w:rsidR="00A8173F" w:rsidRPr="00BB1F6F">
              <w:rPr>
                <w:rFonts w:ascii="Fira Sans Book" w:hAnsi="Fira Sans Book"/>
                <w:sz w:val="19"/>
                <w:szCs w:val="19"/>
                <w:lang w:val="es-ES"/>
              </w:rPr>
              <w:t xml:space="preserve"> La duración máxima de los proyectos será de 12 meses.</w:t>
            </w:r>
          </w:p>
          <w:p w:rsidR="00B928E8" w:rsidRPr="00BB1F6F" w:rsidRDefault="00B928E8" w:rsidP="00F53A47">
            <w:pPr>
              <w:pStyle w:val="TEXTONotificacincolumnas"/>
              <w:ind w:firstLine="709"/>
              <w:rPr>
                <w:rFonts w:ascii="Fira Sans Book" w:hAnsi="Fira Sans Book"/>
                <w:sz w:val="19"/>
                <w:szCs w:val="19"/>
              </w:rPr>
            </w:pPr>
          </w:p>
          <w:p w:rsidR="002E0CE6" w:rsidRPr="00BB1F6F" w:rsidRDefault="002E0CE6" w:rsidP="00F53A47">
            <w:pPr>
              <w:rPr>
                <w:rFonts w:ascii="Fira Sans Book" w:hAnsi="Fira Sans Book"/>
                <w:b/>
                <w:sz w:val="19"/>
                <w:szCs w:val="19"/>
                <w:lang w:val="es-ES"/>
              </w:rPr>
            </w:pPr>
            <w:r w:rsidRPr="00BB1F6F">
              <w:rPr>
                <w:rFonts w:ascii="Fira Sans Book" w:hAnsi="Fira Sans Book"/>
                <w:b/>
                <w:sz w:val="19"/>
                <w:szCs w:val="19"/>
                <w:lang w:val="es-ES"/>
              </w:rPr>
              <w:t>10.- Instrucción del procedimiento.</w:t>
            </w:r>
          </w:p>
          <w:p w:rsidR="002E0CE6" w:rsidRPr="00BB1F6F" w:rsidRDefault="002E0CE6" w:rsidP="00F53A47">
            <w:pPr>
              <w:rPr>
                <w:rFonts w:ascii="Fira Sans Book" w:hAnsi="Fira Sans Book"/>
                <w:sz w:val="19"/>
                <w:szCs w:val="19"/>
                <w:lang w:val="es-ES"/>
              </w:rPr>
            </w:pPr>
          </w:p>
          <w:p w:rsidR="002E0CE6" w:rsidRPr="00BB1F6F" w:rsidRDefault="002E0CE6" w:rsidP="00F53A47">
            <w:pPr>
              <w:pStyle w:val="TEXTONotificacincolumnas"/>
              <w:ind w:firstLine="709"/>
              <w:rPr>
                <w:rFonts w:ascii="Fira Sans Book" w:hAnsi="Fira Sans Book"/>
                <w:sz w:val="19"/>
                <w:szCs w:val="19"/>
              </w:rPr>
            </w:pPr>
            <w:r w:rsidRPr="00BB1F6F">
              <w:rPr>
                <w:rFonts w:ascii="Fira Sans Book" w:hAnsi="Fira Sans Book"/>
                <w:sz w:val="19"/>
                <w:szCs w:val="19"/>
              </w:rPr>
              <w:t>10.1.</w:t>
            </w:r>
            <w:r w:rsidR="00315B8B" w:rsidRPr="00BB1F6F">
              <w:rPr>
                <w:rFonts w:ascii="Fira Sans Book" w:hAnsi="Fira Sans Book"/>
                <w:sz w:val="19"/>
                <w:szCs w:val="19"/>
              </w:rPr>
              <w:t>-</w:t>
            </w:r>
            <w:r w:rsidRPr="00BB1F6F">
              <w:rPr>
                <w:rFonts w:ascii="Fira Sans Book" w:hAnsi="Fira Sans Book"/>
                <w:sz w:val="19"/>
                <w:szCs w:val="19"/>
              </w:rPr>
              <w:t xml:space="preserve"> El órgano instructor del procedimiento será </w:t>
            </w:r>
            <w:r w:rsidR="003C2CDC">
              <w:rPr>
                <w:rFonts w:ascii="Fira Sans Book" w:hAnsi="Fira Sans Book"/>
                <w:sz w:val="19"/>
                <w:szCs w:val="19"/>
              </w:rPr>
              <w:t>un empleado municipal</w:t>
            </w:r>
            <w:r w:rsidRPr="00BB1F6F">
              <w:rPr>
                <w:rFonts w:ascii="Fira Sans Book" w:hAnsi="Fira Sans Book"/>
                <w:sz w:val="19"/>
                <w:szCs w:val="19"/>
              </w:rPr>
              <w:t>.</w:t>
            </w:r>
          </w:p>
          <w:p w:rsidR="002E0CE6" w:rsidRPr="00BB1F6F" w:rsidRDefault="002E0CE6" w:rsidP="00F53A47">
            <w:pPr>
              <w:pStyle w:val="TEXTONotificacincolumnas"/>
              <w:ind w:firstLine="709"/>
              <w:rPr>
                <w:rFonts w:ascii="Fira Sans Book" w:hAnsi="Fira Sans Book"/>
                <w:sz w:val="19"/>
                <w:szCs w:val="19"/>
              </w:rPr>
            </w:pPr>
          </w:p>
          <w:p w:rsidR="002E0CE6" w:rsidRPr="00BB1F6F" w:rsidRDefault="002E0CE6" w:rsidP="00F53A47">
            <w:pPr>
              <w:pStyle w:val="TEXTONotificacincolumnas"/>
              <w:ind w:firstLine="709"/>
              <w:rPr>
                <w:rFonts w:ascii="Fira Sans Book" w:hAnsi="Fira Sans Book"/>
                <w:sz w:val="19"/>
                <w:szCs w:val="19"/>
              </w:rPr>
            </w:pPr>
            <w:r w:rsidRPr="00BB1F6F">
              <w:rPr>
                <w:rFonts w:ascii="Fira Sans Book" w:hAnsi="Fira Sans Book"/>
                <w:sz w:val="19"/>
                <w:szCs w:val="19"/>
              </w:rPr>
              <w:t>10.2.</w:t>
            </w:r>
            <w:r w:rsidR="00315B8B" w:rsidRPr="00BB1F6F">
              <w:rPr>
                <w:rFonts w:ascii="Fira Sans Book" w:hAnsi="Fira Sans Book"/>
                <w:sz w:val="19"/>
                <w:szCs w:val="19"/>
              </w:rPr>
              <w:t>-</w:t>
            </w:r>
            <w:r w:rsidRPr="00BB1F6F">
              <w:rPr>
                <w:rFonts w:ascii="Fira Sans Book" w:hAnsi="Fira Sans Book"/>
                <w:sz w:val="19"/>
                <w:szCs w:val="19"/>
              </w:rPr>
              <w:t xml:space="preserve"> Recibidas las solicitudes de subvención, el examen y comprobación de las mismas se llevará a cabo por una Comisión de Valoración formada por:</w:t>
            </w:r>
          </w:p>
          <w:p w:rsidR="002E0CE6" w:rsidRPr="00BB1F6F" w:rsidRDefault="002E0CE6" w:rsidP="00F53A47">
            <w:pPr>
              <w:pStyle w:val="Sangra3detindependiente"/>
              <w:ind w:left="284"/>
              <w:rPr>
                <w:rFonts w:ascii="Fira Sans Book" w:hAnsi="Fira Sans Book"/>
                <w:sz w:val="19"/>
                <w:szCs w:val="19"/>
                <w:lang w:val="es-ES"/>
              </w:rPr>
            </w:pPr>
          </w:p>
          <w:p w:rsidR="002E0CE6" w:rsidRPr="00BB1F6F" w:rsidRDefault="004305CA" w:rsidP="00F53A47">
            <w:pPr>
              <w:numPr>
                <w:ilvl w:val="0"/>
                <w:numId w:val="23"/>
              </w:numPr>
              <w:tabs>
                <w:tab w:val="num" w:pos="814"/>
              </w:tabs>
              <w:ind w:left="816" w:hanging="425"/>
              <w:rPr>
                <w:rFonts w:ascii="Fira Sans Book" w:hAnsi="Fira Sans Book"/>
                <w:sz w:val="19"/>
                <w:szCs w:val="19"/>
                <w:lang w:val="es-ES"/>
              </w:rPr>
            </w:pPr>
            <w:r>
              <w:rPr>
                <w:rFonts w:ascii="Fira Sans Book" w:hAnsi="Fira Sans Book"/>
                <w:sz w:val="19"/>
                <w:szCs w:val="19"/>
                <w:lang w:val="es-ES"/>
              </w:rPr>
              <w:t xml:space="preserve">La presidenta </w:t>
            </w:r>
            <w:r w:rsidR="002E0CE6" w:rsidRPr="00BB1F6F">
              <w:rPr>
                <w:rFonts w:ascii="Fira Sans Book" w:hAnsi="Fira Sans Book"/>
                <w:sz w:val="19"/>
                <w:szCs w:val="19"/>
                <w:lang w:val="es-ES"/>
              </w:rPr>
              <w:t xml:space="preserve"> de la Comisión Informativa de Bienestar Social</w:t>
            </w:r>
            <w:r w:rsidR="007828D9">
              <w:rPr>
                <w:rFonts w:ascii="Fira Sans Book" w:hAnsi="Fira Sans Book"/>
                <w:sz w:val="19"/>
                <w:szCs w:val="19"/>
                <w:lang w:val="es-ES"/>
              </w:rPr>
              <w:t xml:space="preserve"> e Igualdad</w:t>
            </w:r>
            <w:r w:rsidR="002E0CE6" w:rsidRPr="00BB1F6F">
              <w:rPr>
                <w:rFonts w:ascii="Fira Sans Book" w:hAnsi="Fira Sans Book"/>
                <w:sz w:val="19"/>
                <w:szCs w:val="19"/>
                <w:lang w:val="es-ES"/>
              </w:rPr>
              <w:t>.</w:t>
            </w:r>
          </w:p>
          <w:p w:rsidR="002E0CE6" w:rsidRPr="00BB1F6F" w:rsidRDefault="002E0CE6" w:rsidP="00F53A47">
            <w:pPr>
              <w:numPr>
                <w:ilvl w:val="0"/>
                <w:numId w:val="23"/>
              </w:numPr>
              <w:tabs>
                <w:tab w:val="num" w:pos="814"/>
              </w:tabs>
              <w:ind w:left="816" w:hanging="425"/>
              <w:rPr>
                <w:rFonts w:ascii="Fira Sans Book" w:hAnsi="Fira Sans Book"/>
                <w:sz w:val="19"/>
                <w:szCs w:val="19"/>
                <w:lang w:val="es-ES"/>
              </w:rPr>
            </w:pPr>
            <w:r w:rsidRPr="00BB1F6F">
              <w:rPr>
                <w:rFonts w:ascii="Fira Sans Book" w:hAnsi="Fira Sans Book"/>
                <w:sz w:val="19"/>
                <w:szCs w:val="19"/>
                <w:lang w:val="es-ES"/>
              </w:rPr>
              <w:t>El Trabajador Social.</w:t>
            </w:r>
          </w:p>
          <w:p w:rsidR="002E0CE6" w:rsidRPr="00BB1F6F" w:rsidRDefault="002E0CE6" w:rsidP="00F53A47">
            <w:pPr>
              <w:numPr>
                <w:ilvl w:val="0"/>
                <w:numId w:val="23"/>
              </w:numPr>
              <w:tabs>
                <w:tab w:val="num" w:pos="814"/>
              </w:tabs>
              <w:ind w:left="814" w:hanging="425"/>
              <w:rPr>
                <w:rFonts w:ascii="Fira Sans Book" w:hAnsi="Fira Sans Book"/>
                <w:sz w:val="19"/>
                <w:szCs w:val="19"/>
                <w:lang w:val="es-ES"/>
              </w:rPr>
            </w:pPr>
            <w:r w:rsidRPr="00BB1F6F">
              <w:rPr>
                <w:rFonts w:ascii="Fira Sans Book" w:hAnsi="Fira Sans Book"/>
                <w:sz w:val="19"/>
                <w:szCs w:val="19"/>
                <w:lang w:val="es-ES"/>
              </w:rPr>
              <w:t>El Secretario de la Comisión Informativa de Bienestar Social</w:t>
            </w:r>
            <w:r w:rsidR="0034282E">
              <w:rPr>
                <w:rFonts w:ascii="Fira Sans Book" w:hAnsi="Fira Sans Book"/>
                <w:sz w:val="19"/>
                <w:szCs w:val="19"/>
                <w:lang w:val="es-ES"/>
              </w:rPr>
              <w:t xml:space="preserve"> e Igualdad</w:t>
            </w:r>
            <w:r w:rsidRPr="00BB1F6F">
              <w:rPr>
                <w:rFonts w:ascii="Fira Sans Book" w:hAnsi="Fira Sans Book"/>
                <w:sz w:val="19"/>
                <w:szCs w:val="19"/>
                <w:lang w:val="es-ES"/>
              </w:rPr>
              <w:t>.</w:t>
            </w:r>
          </w:p>
          <w:p w:rsidR="002E0CE6" w:rsidRPr="00BB1F6F" w:rsidRDefault="002E0CE6" w:rsidP="00F53A47">
            <w:pPr>
              <w:pStyle w:val="Sangra3detindependiente"/>
              <w:ind w:left="284"/>
              <w:rPr>
                <w:rFonts w:ascii="Fira Sans Book" w:hAnsi="Fira Sans Book"/>
                <w:sz w:val="19"/>
                <w:szCs w:val="19"/>
                <w:lang w:val="es-ES"/>
              </w:rPr>
            </w:pPr>
          </w:p>
          <w:p w:rsidR="00C60B96" w:rsidRPr="00C60B96" w:rsidRDefault="002E0CE6" w:rsidP="00C60B96">
            <w:pPr>
              <w:pStyle w:val="TEXTONotificacincolumnas"/>
              <w:ind w:firstLine="709"/>
              <w:rPr>
                <w:rFonts w:ascii="Fira Sans Book" w:hAnsi="Fira Sans Book"/>
                <w:sz w:val="19"/>
                <w:szCs w:val="19"/>
              </w:rPr>
            </w:pPr>
            <w:r w:rsidRPr="00BB1F6F">
              <w:rPr>
                <w:rFonts w:ascii="Fira Sans Book" w:hAnsi="Fira Sans Book"/>
                <w:sz w:val="19"/>
                <w:szCs w:val="19"/>
              </w:rPr>
              <w:t>10.3.</w:t>
            </w:r>
            <w:r w:rsidR="00287905" w:rsidRPr="00BB1F6F">
              <w:rPr>
                <w:rFonts w:ascii="Fira Sans Book" w:hAnsi="Fira Sans Book"/>
                <w:sz w:val="19"/>
                <w:szCs w:val="19"/>
              </w:rPr>
              <w:t>-</w:t>
            </w:r>
            <w:r w:rsidRPr="00BB1F6F">
              <w:rPr>
                <w:rFonts w:ascii="Fira Sans Book" w:hAnsi="Fira Sans Book"/>
                <w:sz w:val="19"/>
                <w:szCs w:val="19"/>
              </w:rPr>
              <w:t xml:space="preserve"> </w:t>
            </w:r>
            <w:r w:rsidR="00C60B96" w:rsidRPr="00C60B96">
              <w:rPr>
                <w:rFonts w:ascii="Fira Sans Book" w:hAnsi="Fira Sans Book"/>
                <w:sz w:val="19"/>
                <w:szCs w:val="19"/>
              </w:rPr>
              <w:t xml:space="preserve">Expirado el plazo de presentación de solicitudes la Comisión de Valoración podrá requerir al interesado para que subsane los defectos detectados en la solicitud en el plazo de </w:t>
            </w:r>
            <w:r w:rsidR="00994B7B">
              <w:rPr>
                <w:rFonts w:ascii="Fira Sans Book" w:hAnsi="Fira Sans Book"/>
                <w:sz w:val="19"/>
                <w:szCs w:val="19"/>
              </w:rPr>
              <w:t>10</w:t>
            </w:r>
            <w:r w:rsidR="00C60B96" w:rsidRPr="00C60B96">
              <w:rPr>
                <w:rFonts w:ascii="Fira Sans Book" w:hAnsi="Fira Sans Book"/>
                <w:sz w:val="19"/>
                <w:szCs w:val="19"/>
              </w:rPr>
              <w:t xml:space="preserve"> días naturales desde la notificación.</w:t>
            </w:r>
          </w:p>
          <w:p w:rsidR="00C60B96" w:rsidRPr="00C60B96" w:rsidRDefault="00C60B96" w:rsidP="00C60B96">
            <w:pPr>
              <w:pStyle w:val="TEXTONotificacincolumnas"/>
              <w:ind w:firstLine="709"/>
              <w:rPr>
                <w:rFonts w:ascii="Fira Sans Book" w:hAnsi="Fira Sans Book"/>
                <w:sz w:val="19"/>
                <w:szCs w:val="19"/>
              </w:rPr>
            </w:pPr>
          </w:p>
          <w:p w:rsidR="007E7730" w:rsidRDefault="007E7730" w:rsidP="00C60B96">
            <w:pPr>
              <w:pStyle w:val="TEXTONotificacincolumnas"/>
              <w:ind w:firstLine="709"/>
              <w:rPr>
                <w:rFonts w:ascii="Fira Sans Book" w:hAnsi="Fira Sans Book"/>
                <w:sz w:val="19"/>
                <w:szCs w:val="19"/>
              </w:rPr>
            </w:pPr>
          </w:p>
          <w:p w:rsidR="00C60B96" w:rsidRPr="00C60B96" w:rsidRDefault="00C60B96" w:rsidP="00C60B96">
            <w:pPr>
              <w:pStyle w:val="TEXTONotificacincolumnas"/>
              <w:ind w:firstLine="709"/>
              <w:rPr>
                <w:rFonts w:ascii="Fira Sans Book" w:hAnsi="Fira Sans Book"/>
                <w:sz w:val="19"/>
                <w:szCs w:val="19"/>
              </w:rPr>
            </w:pPr>
            <w:r>
              <w:rPr>
                <w:rFonts w:ascii="Fira Sans Book" w:hAnsi="Fira Sans Book"/>
                <w:sz w:val="19"/>
                <w:szCs w:val="19"/>
              </w:rPr>
              <w:t xml:space="preserve">10.4.- </w:t>
            </w:r>
            <w:r w:rsidRPr="00C60B96">
              <w:rPr>
                <w:rFonts w:ascii="Fira Sans Book" w:hAnsi="Fira Sans Book"/>
                <w:sz w:val="19"/>
                <w:szCs w:val="19"/>
              </w:rPr>
              <w:t>Transcurrido el plazo concedido sin que se subsanen los defectos detectados, se les tendrá por desistidos de su petición, archivándose el procedimiento, previa resolución que será dictada en los términos del artículo 68 de la Ley 39/2015, de 1 de octubre, del Procedimiento Administrativo Común de las Administraciones Públicas.</w:t>
            </w:r>
          </w:p>
          <w:p w:rsidR="00C60B96" w:rsidRDefault="00C60B96" w:rsidP="00F53A47">
            <w:pPr>
              <w:pStyle w:val="TEXTONotificacincolumnas"/>
              <w:ind w:firstLine="709"/>
              <w:rPr>
                <w:rFonts w:ascii="Fira Sans Book" w:hAnsi="Fira Sans Book"/>
                <w:sz w:val="19"/>
                <w:szCs w:val="19"/>
              </w:rPr>
            </w:pPr>
          </w:p>
          <w:p w:rsidR="002E0CE6" w:rsidRPr="00BB1F6F" w:rsidRDefault="00C60B96" w:rsidP="00F53A47">
            <w:pPr>
              <w:pStyle w:val="TEXTONotificacincolumnas"/>
              <w:ind w:firstLine="709"/>
              <w:rPr>
                <w:rFonts w:ascii="Fira Sans Book" w:hAnsi="Fira Sans Book"/>
                <w:sz w:val="19"/>
                <w:szCs w:val="19"/>
              </w:rPr>
            </w:pPr>
            <w:r>
              <w:rPr>
                <w:rFonts w:ascii="Fira Sans Book" w:hAnsi="Fira Sans Book"/>
                <w:sz w:val="19"/>
                <w:szCs w:val="19"/>
              </w:rPr>
              <w:t>10.5.-</w:t>
            </w:r>
            <w:r w:rsidR="00FD6098">
              <w:rPr>
                <w:rFonts w:ascii="Fira Sans Book" w:hAnsi="Fira Sans Book"/>
                <w:sz w:val="19"/>
                <w:szCs w:val="19"/>
              </w:rPr>
              <w:t xml:space="preserve"> </w:t>
            </w:r>
            <w:r w:rsidR="002E0CE6" w:rsidRPr="00BB1F6F">
              <w:rPr>
                <w:rFonts w:ascii="Fira Sans Book" w:hAnsi="Fira Sans Book"/>
                <w:sz w:val="19"/>
                <w:szCs w:val="19"/>
              </w:rPr>
              <w:t xml:space="preserve">Examinadas las solicitudes presentadas </w:t>
            </w:r>
            <w:smartTag w:uri="urn:schemas-microsoft-com:office:smarttags" w:element="PersonName">
              <w:smartTagPr>
                <w:attr w:name="ProductID" w:val="la Comisi￳n"/>
              </w:smartTagPr>
              <w:r w:rsidR="002E0CE6" w:rsidRPr="00BB1F6F">
                <w:rPr>
                  <w:rFonts w:ascii="Fira Sans Book" w:hAnsi="Fira Sans Book"/>
                  <w:sz w:val="19"/>
                  <w:szCs w:val="19"/>
                </w:rPr>
                <w:t>la Comisión</w:t>
              </w:r>
            </w:smartTag>
            <w:r w:rsidR="002E0CE6" w:rsidRPr="00BB1F6F">
              <w:rPr>
                <w:rFonts w:ascii="Fira Sans Book" w:hAnsi="Fira Sans Book"/>
                <w:sz w:val="19"/>
                <w:szCs w:val="19"/>
              </w:rPr>
              <w:t xml:space="preserve"> de Valoración emitirá un informe en el que se incluya, como mínimo, las solicitudes desestimadas y el motivo de la desestimación, las solicitudes estimadas y la </w:t>
            </w:r>
            <w:r w:rsidR="002E0CE6" w:rsidRPr="00BB1F6F">
              <w:rPr>
                <w:rFonts w:ascii="Fira Sans Book" w:hAnsi="Fira Sans Book"/>
                <w:sz w:val="19"/>
                <w:szCs w:val="19"/>
              </w:rPr>
              <w:lastRenderedPageBreak/>
              <w:t>cuantía de la subvención a conceder, y el cumplimiento de los requisitos previstos en la</w:t>
            </w:r>
            <w:r w:rsidR="001E21BE">
              <w:rPr>
                <w:rFonts w:ascii="Fira Sans Book" w:hAnsi="Fira Sans Book"/>
                <w:sz w:val="19"/>
                <w:szCs w:val="19"/>
              </w:rPr>
              <w:t>s</w:t>
            </w:r>
            <w:r w:rsidR="002E0CE6" w:rsidRPr="00BB1F6F">
              <w:rPr>
                <w:rFonts w:ascii="Fira Sans Book" w:hAnsi="Fira Sans Book"/>
                <w:sz w:val="19"/>
                <w:szCs w:val="19"/>
              </w:rPr>
              <w:t xml:space="preserve"> presente</w:t>
            </w:r>
            <w:r w:rsidR="001E21BE">
              <w:rPr>
                <w:rFonts w:ascii="Fira Sans Book" w:hAnsi="Fira Sans Book"/>
                <w:sz w:val="19"/>
                <w:szCs w:val="19"/>
              </w:rPr>
              <w:t>s</w:t>
            </w:r>
            <w:r w:rsidR="00D77AB8">
              <w:rPr>
                <w:rFonts w:ascii="Fira Sans Book" w:hAnsi="Fira Sans Book"/>
                <w:sz w:val="19"/>
                <w:szCs w:val="19"/>
              </w:rPr>
              <w:t xml:space="preserve"> </w:t>
            </w:r>
            <w:r w:rsidR="001E21BE">
              <w:rPr>
                <w:rFonts w:ascii="Fira Sans Book" w:hAnsi="Fira Sans Book"/>
                <w:sz w:val="19"/>
                <w:szCs w:val="19"/>
              </w:rPr>
              <w:t>bases</w:t>
            </w:r>
            <w:r w:rsidR="002E0CE6" w:rsidRPr="00BB1F6F">
              <w:rPr>
                <w:rFonts w:ascii="Fira Sans Book" w:hAnsi="Fira Sans Book"/>
                <w:sz w:val="19"/>
                <w:szCs w:val="19"/>
              </w:rPr>
              <w:t>.</w:t>
            </w:r>
          </w:p>
          <w:p w:rsidR="002E0CE6" w:rsidRPr="00BB1F6F" w:rsidRDefault="002E0CE6" w:rsidP="00F53A47">
            <w:pPr>
              <w:pStyle w:val="TEXTONotificacincolumnas"/>
              <w:ind w:firstLine="709"/>
              <w:rPr>
                <w:rFonts w:ascii="Fira Sans Book" w:hAnsi="Fira Sans Book"/>
                <w:sz w:val="19"/>
                <w:szCs w:val="19"/>
              </w:rPr>
            </w:pPr>
          </w:p>
          <w:p w:rsidR="002E0CE6" w:rsidRPr="00BB1F6F" w:rsidRDefault="002E0CE6" w:rsidP="00F53A47">
            <w:pPr>
              <w:pStyle w:val="TEXTONotificacincolumnas"/>
              <w:ind w:firstLine="709"/>
              <w:rPr>
                <w:rFonts w:ascii="Fira Sans Book" w:hAnsi="Fira Sans Book"/>
                <w:sz w:val="19"/>
                <w:szCs w:val="19"/>
              </w:rPr>
            </w:pPr>
            <w:r w:rsidRPr="00BB1F6F">
              <w:rPr>
                <w:rFonts w:ascii="Fira Sans Book" w:hAnsi="Fira Sans Book"/>
                <w:sz w:val="19"/>
                <w:szCs w:val="19"/>
              </w:rPr>
              <w:t>10.</w:t>
            </w:r>
            <w:r w:rsidR="00C60B96">
              <w:rPr>
                <w:rFonts w:ascii="Fira Sans Book" w:hAnsi="Fira Sans Book"/>
                <w:sz w:val="19"/>
                <w:szCs w:val="19"/>
              </w:rPr>
              <w:t>6</w:t>
            </w:r>
            <w:r w:rsidRPr="00BB1F6F">
              <w:rPr>
                <w:rFonts w:ascii="Fira Sans Book" w:hAnsi="Fira Sans Book"/>
                <w:sz w:val="19"/>
                <w:szCs w:val="19"/>
              </w:rPr>
              <w:t>.</w:t>
            </w:r>
            <w:r w:rsidR="00287905" w:rsidRPr="00BB1F6F">
              <w:rPr>
                <w:rFonts w:ascii="Fira Sans Book" w:hAnsi="Fira Sans Book"/>
                <w:sz w:val="19"/>
                <w:szCs w:val="19"/>
              </w:rPr>
              <w:t>-</w:t>
            </w:r>
            <w:r w:rsidRPr="00BB1F6F">
              <w:rPr>
                <w:rFonts w:ascii="Fira Sans Book" w:hAnsi="Fira Sans Book"/>
                <w:sz w:val="19"/>
                <w:szCs w:val="19"/>
              </w:rPr>
              <w:t xml:space="preserve"> El órgano instructor, recibido el citado informe, emitirá a su vez otro informe en el que conste que de la información que obra en su poder, se desprende que las entidades beneficiarias cumplen todos los requisitos necesarios para obtener la subvención.</w:t>
            </w:r>
          </w:p>
          <w:p w:rsidR="002E0CE6" w:rsidRPr="00BB1F6F" w:rsidRDefault="002E0CE6" w:rsidP="00F53A47">
            <w:pPr>
              <w:pStyle w:val="TEXTONotificacincolumnas"/>
              <w:ind w:firstLine="709"/>
              <w:rPr>
                <w:rFonts w:ascii="Fira Sans Book" w:hAnsi="Fira Sans Book"/>
                <w:sz w:val="19"/>
                <w:szCs w:val="19"/>
              </w:rPr>
            </w:pPr>
          </w:p>
          <w:p w:rsidR="002E0CE6" w:rsidRPr="00BB1F6F" w:rsidRDefault="002E0CE6" w:rsidP="00F53A47">
            <w:pPr>
              <w:pStyle w:val="TEXTONotificacincolumnas"/>
              <w:ind w:firstLine="709"/>
              <w:rPr>
                <w:rFonts w:ascii="Fira Sans Book" w:hAnsi="Fira Sans Book"/>
                <w:sz w:val="19"/>
                <w:szCs w:val="19"/>
              </w:rPr>
            </w:pPr>
            <w:r w:rsidRPr="00BB1F6F">
              <w:rPr>
                <w:rFonts w:ascii="Fira Sans Book" w:hAnsi="Fira Sans Book"/>
                <w:sz w:val="19"/>
                <w:szCs w:val="19"/>
              </w:rPr>
              <w:t>10.</w:t>
            </w:r>
            <w:r w:rsidR="00D92D09">
              <w:rPr>
                <w:rFonts w:ascii="Fira Sans Book" w:hAnsi="Fira Sans Book"/>
                <w:sz w:val="19"/>
                <w:szCs w:val="19"/>
              </w:rPr>
              <w:t>7</w:t>
            </w:r>
            <w:r w:rsidRPr="00BB1F6F">
              <w:rPr>
                <w:rFonts w:ascii="Fira Sans Book" w:hAnsi="Fira Sans Book"/>
                <w:sz w:val="19"/>
                <w:szCs w:val="19"/>
              </w:rPr>
              <w:t>.</w:t>
            </w:r>
            <w:r w:rsidR="00287905" w:rsidRPr="00BB1F6F">
              <w:rPr>
                <w:rFonts w:ascii="Fira Sans Book" w:hAnsi="Fira Sans Book"/>
                <w:sz w:val="19"/>
                <w:szCs w:val="19"/>
              </w:rPr>
              <w:t>-</w:t>
            </w:r>
            <w:r w:rsidRPr="00BB1F6F">
              <w:rPr>
                <w:rFonts w:ascii="Fira Sans Book" w:hAnsi="Fira Sans Book"/>
                <w:sz w:val="19"/>
                <w:szCs w:val="19"/>
              </w:rPr>
              <w:t xml:space="preserve"> El órgano instructor formulará propuesta de resolución, en base al informe presentado por </w:t>
            </w:r>
            <w:smartTag w:uri="urn:schemas-microsoft-com:office:smarttags" w:element="PersonName">
              <w:smartTagPr>
                <w:attr w:name="ProductID" w:val="la Comisi￳n"/>
              </w:smartTagPr>
              <w:r w:rsidRPr="00BB1F6F">
                <w:rPr>
                  <w:rFonts w:ascii="Fira Sans Book" w:hAnsi="Fira Sans Book"/>
                  <w:sz w:val="19"/>
                  <w:szCs w:val="19"/>
                </w:rPr>
                <w:t>la Comisión</w:t>
              </w:r>
            </w:smartTag>
            <w:r w:rsidRPr="00BB1F6F">
              <w:rPr>
                <w:rFonts w:ascii="Fira Sans Book" w:hAnsi="Fira Sans Book"/>
                <w:sz w:val="19"/>
                <w:szCs w:val="19"/>
              </w:rPr>
              <w:t xml:space="preserve"> de Valoración, ante el órgano concedente, que será el Alcalde.</w:t>
            </w:r>
          </w:p>
          <w:p w:rsidR="0072151B" w:rsidRPr="00BB1F6F" w:rsidRDefault="0072151B" w:rsidP="00F53A47">
            <w:pPr>
              <w:pStyle w:val="TEXTONotificacincolumnas"/>
              <w:ind w:firstLine="709"/>
              <w:rPr>
                <w:rFonts w:ascii="Fira Sans Book" w:hAnsi="Fira Sans Book"/>
                <w:sz w:val="19"/>
                <w:szCs w:val="19"/>
              </w:rPr>
            </w:pPr>
          </w:p>
          <w:p w:rsidR="002E0CE6" w:rsidRPr="00BB1F6F" w:rsidRDefault="002E0CE6" w:rsidP="00F53A47">
            <w:pPr>
              <w:pStyle w:val="TEXTONotificacincolumnas"/>
              <w:ind w:firstLine="709"/>
              <w:rPr>
                <w:rFonts w:ascii="Fira Sans Book" w:hAnsi="Fira Sans Book"/>
                <w:sz w:val="19"/>
                <w:szCs w:val="19"/>
              </w:rPr>
            </w:pPr>
            <w:r w:rsidRPr="00BB1F6F">
              <w:rPr>
                <w:rFonts w:ascii="Fira Sans Book" w:hAnsi="Fira Sans Book"/>
                <w:sz w:val="19"/>
                <w:szCs w:val="19"/>
              </w:rPr>
              <w:t>10.</w:t>
            </w:r>
            <w:r w:rsidR="005A1633">
              <w:rPr>
                <w:rFonts w:ascii="Fira Sans Book" w:hAnsi="Fira Sans Book"/>
                <w:sz w:val="19"/>
                <w:szCs w:val="19"/>
              </w:rPr>
              <w:t>8</w:t>
            </w:r>
            <w:r w:rsidRPr="00BB1F6F">
              <w:rPr>
                <w:rFonts w:ascii="Fira Sans Book" w:hAnsi="Fira Sans Book"/>
                <w:sz w:val="19"/>
                <w:szCs w:val="19"/>
              </w:rPr>
              <w:t>.</w:t>
            </w:r>
            <w:r w:rsidR="00287905" w:rsidRPr="00BB1F6F">
              <w:rPr>
                <w:rFonts w:ascii="Fira Sans Book" w:hAnsi="Fira Sans Book"/>
                <w:sz w:val="19"/>
                <w:szCs w:val="19"/>
              </w:rPr>
              <w:t>-</w:t>
            </w:r>
            <w:r w:rsidRPr="00BB1F6F">
              <w:rPr>
                <w:rFonts w:ascii="Fira Sans Book" w:hAnsi="Fira Sans Book"/>
                <w:sz w:val="19"/>
                <w:szCs w:val="19"/>
              </w:rPr>
              <w:t xml:space="preserve"> El plazo máximo para resolver y notificar el procedimiento será de seis meses contados a partir del día siguiente al de finalización del plazo para presentación de solicitudes. Las entidades interesadas podrán entender desestimadas las solicitudes, por silencio administrativo, si transcurrido dicho plazo no se hubiere dictado y notificado resolución expresa.</w:t>
            </w:r>
          </w:p>
          <w:p w:rsidR="002E0CE6" w:rsidRPr="00BB1F6F" w:rsidRDefault="002E0CE6" w:rsidP="00F53A47">
            <w:pPr>
              <w:pStyle w:val="TEXTONotificacincolumnas"/>
              <w:ind w:firstLine="709"/>
              <w:rPr>
                <w:rFonts w:ascii="Fira Sans Book" w:hAnsi="Fira Sans Book"/>
                <w:sz w:val="19"/>
                <w:szCs w:val="19"/>
              </w:rPr>
            </w:pPr>
          </w:p>
          <w:p w:rsidR="002E0CE6" w:rsidRPr="00BB1F6F" w:rsidRDefault="002E0CE6" w:rsidP="00F53A47">
            <w:pPr>
              <w:pStyle w:val="TEXTONotificacincolumnas"/>
              <w:ind w:firstLine="709"/>
              <w:rPr>
                <w:rFonts w:ascii="Fira Sans Book" w:hAnsi="Fira Sans Book"/>
                <w:sz w:val="19"/>
                <w:szCs w:val="19"/>
              </w:rPr>
            </w:pPr>
            <w:r w:rsidRPr="00BB1F6F">
              <w:rPr>
                <w:rFonts w:ascii="Fira Sans Book" w:hAnsi="Fira Sans Book"/>
                <w:sz w:val="19"/>
                <w:szCs w:val="19"/>
              </w:rPr>
              <w:t>10.</w:t>
            </w:r>
            <w:r w:rsidR="00027289">
              <w:rPr>
                <w:rFonts w:ascii="Fira Sans Book" w:hAnsi="Fira Sans Book"/>
                <w:sz w:val="19"/>
                <w:szCs w:val="19"/>
              </w:rPr>
              <w:t>9</w:t>
            </w:r>
            <w:r w:rsidRPr="00BB1F6F">
              <w:rPr>
                <w:rFonts w:ascii="Fira Sans Book" w:hAnsi="Fira Sans Book"/>
                <w:sz w:val="19"/>
                <w:szCs w:val="19"/>
              </w:rPr>
              <w:t>.</w:t>
            </w:r>
            <w:r w:rsidR="00287905" w:rsidRPr="00BB1F6F">
              <w:rPr>
                <w:rFonts w:ascii="Fira Sans Book" w:hAnsi="Fira Sans Book"/>
                <w:sz w:val="19"/>
                <w:szCs w:val="19"/>
              </w:rPr>
              <w:t>-</w:t>
            </w:r>
            <w:r w:rsidRPr="00BB1F6F">
              <w:rPr>
                <w:rFonts w:ascii="Fira Sans Book" w:hAnsi="Fira Sans Book"/>
                <w:sz w:val="19"/>
                <w:szCs w:val="19"/>
              </w:rPr>
              <w:t xml:space="preserve"> </w:t>
            </w:r>
            <w:r w:rsidR="008F1C9B" w:rsidRPr="00BB1F6F">
              <w:rPr>
                <w:rFonts w:ascii="Fira Sans Book" w:hAnsi="Fira Sans Book"/>
                <w:sz w:val="19"/>
                <w:szCs w:val="19"/>
              </w:rPr>
              <w:t>La notificación de la resolución se realizará de acuerdo con lo previsto en el artículo 40 de la Ley 39/2015, de 1 de octubre, del Procedimiento Administrativo Común.</w:t>
            </w:r>
          </w:p>
          <w:p w:rsidR="002E0CE6" w:rsidRPr="00BB1F6F" w:rsidRDefault="002E0CE6" w:rsidP="00F53A47">
            <w:pPr>
              <w:pStyle w:val="TEXTONotificacincolumnas"/>
              <w:ind w:firstLine="709"/>
              <w:rPr>
                <w:rFonts w:ascii="Fira Sans Book" w:hAnsi="Fira Sans Book"/>
                <w:sz w:val="19"/>
                <w:szCs w:val="19"/>
              </w:rPr>
            </w:pPr>
          </w:p>
          <w:p w:rsidR="002E0CE6" w:rsidRPr="00BB1F6F" w:rsidRDefault="002E0CE6" w:rsidP="00F53A47">
            <w:pPr>
              <w:pStyle w:val="TEXTONotificacincolumnas"/>
              <w:ind w:firstLine="709"/>
              <w:rPr>
                <w:rFonts w:ascii="Fira Sans Book" w:hAnsi="Fira Sans Book"/>
                <w:sz w:val="19"/>
                <w:szCs w:val="19"/>
              </w:rPr>
            </w:pPr>
            <w:r w:rsidRPr="00BB1F6F">
              <w:rPr>
                <w:rFonts w:ascii="Fira Sans Book" w:hAnsi="Fira Sans Book"/>
                <w:sz w:val="19"/>
                <w:szCs w:val="19"/>
              </w:rPr>
              <w:t>10.</w:t>
            </w:r>
            <w:r w:rsidR="00027289">
              <w:rPr>
                <w:rFonts w:ascii="Fira Sans Book" w:hAnsi="Fira Sans Book"/>
                <w:sz w:val="19"/>
                <w:szCs w:val="19"/>
              </w:rPr>
              <w:t>10</w:t>
            </w:r>
            <w:r w:rsidRPr="00BB1F6F">
              <w:rPr>
                <w:rFonts w:ascii="Fira Sans Book" w:hAnsi="Fira Sans Book"/>
                <w:sz w:val="19"/>
                <w:szCs w:val="19"/>
              </w:rPr>
              <w:t>.</w:t>
            </w:r>
            <w:r w:rsidR="00287905" w:rsidRPr="00BB1F6F">
              <w:rPr>
                <w:rFonts w:ascii="Fira Sans Book" w:hAnsi="Fira Sans Book"/>
                <w:sz w:val="19"/>
                <w:szCs w:val="19"/>
              </w:rPr>
              <w:t>-</w:t>
            </w:r>
            <w:r w:rsidRPr="00BB1F6F">
              <w:rPr>
                <w:rFonts w:ascii="Fira Sans Book" w:hAnsi="Fira Sans Book"/>
                <w:sz w:val="19"/>
                <w:szCs w:val="19"/>
              </w:rPr>
              <w:t xml:space="preserve"> Contra los actos de resolución expresa podrán interponerse potestativamente Recurso de Reposición ante el mismo órgano que dictó el acto o bien directamente Recurso Contencioso Administrativo.</w:t>
            </w:r>
          </w:p>
          <w:p w:rsidR="00287905" w:rsidRPr="00BB1F6F" w:rsidRDefault="00287905" w:rsidP="00F53A47">
            <w:pPr>
              <w:rPr>
                <w:rFonts w:ascii="Fira Sans Book" w:hAnsi="Fira Sans Book"/>
                <w:sz w:val="19"/>
                <w:szCs w:val="19"/>
                <w:lang w:val="es-ES"/>
              </w:rPr>
            </w:pPr>
          </w:p>
          <w:p w:rsidR="002E0CE6" w:rsidRPr="00BB1F6F" w:rsidRDefault="002E0CE6" w:rsidP="00F53A47">
            <w:pPr>
              <w:rPr>
                <w:rFonts w:ascii="Fira Sans Book" w:hAnsi="Fira Sans Book"/>
                <w:b/>
                <w:bCs/>
                <w:sz w:val="19"/>
                <w:szCs w:val="19"/>
                <w:lang w:val="es-ES"/>
              </w:rPr>
            </w:pPr>
            <w:r w:rsidRPr="00BB1F6F">
              <w:rPr>
                <w:rFonts w:ascii="Fira Sans Book" w:hAnsi="Fira Sans Book"/>
                <w:b/>
                <w:bCs/>
                <w:sz w:val="19"/>
                <w:szCs w:val="19"/>
                <w:lang w:val="es-ES"/>
              </w:rPr>
              <w:t>11.- Importe y abono de la subvención.</w:t>
            </w:r>
          </w:p>
          <w:p w:rsidR="002E0CE6" w:rsidRPr="00BB1F6F" w:rsidRDefault="002E0CE6" w:rsidP="00F53A47">
            <w:pPr>
              <w:rPr>
                <w:rFonts w:ascii="Fira Sans Book" w:hAnsi="Fira Sans Book"/>
                <w:sz w:val="19"/>
                <w:szCs w:val="19"/>
                <w:lang w:val="es-ES"/>
              </w:rPr>
            </w:pPr>
          </w:p>
          <w:p w:rsidR="00404289" w:rsidRDefault="00404289" w:rsidP="00F53A47">
            <w:pPr>
              <w:rPr>
                <w:rFonts w:ascii="Fira Sans Book" w:hAnsi="Fira Sans Book"/>
                <w:sz w:val="19"/>
                <w:szCs w:val="19"/>
                <w:lang w:val="es-ES"/>
              </w:rPr>
            </w:pPr>
          </w:p>
          <w:p w:rsidR="002E0CE6" w:rsidRPr="00BB1F6F" w:rsidRDefault="00D17C28" w:rsidP="00F53A47">
            <w:pPr>
              <w:rPr>
                <w:rFonts w:ascii="Fira Sans Book" w:hAnsi="Fira Sans Book"/>
                <w:sz w:val="19"/>
                <w:szCs w:val="19"/>
                <w:lang w:val="es-ES"/>
              </w:rPr>
            </w:pPr>
            <w:r w:rsidRPr="00BB1F6F">
              <w:rPr>
                <w:rFonts w:ascii="Fira Sans Book" w:hAnsi="Fira Sans Book"/>
                <w:sz w:val="19"/>
                <w:szCs w:val="19"/>
                <w:lang w:val="es-ES"/>
              </w:rPr>
              <w:t xml:space="preserve">11.1.- </w:t>
            </w:r>
            <w:r w:rsidR="002E0CE6" w:rsidRPr="00BB1F6F">
              <w:rPr>
                <w:rFonts w:ascii="Fira Sans Book" w:hAnsi="Fira Sans Book"/>
                <w:sz w:val="19"/>
                <w:szCs w:val="19"/>
                <w:lang w:val="es-ES"/>
              </w:rPr>
              <w:t>Se podrá financiar hasta el 75 % de los gastos subvencionables solicitados, con el límite global del crédito disponible señalado en las presentes bases.</w:t>
            </w:r>
          </w:p>
          <w:p w:rsidR="009375FC" w:rsidRDefault="009375FC" w:rsidP="00F53A47">
            <w:pPr>
              <w:rPr>
                <w:rFonts w:ascii="Fira Sans Book" w:hAnsi="Fira Sans Book"/>
                <w:sz w:val="19"/>
                <w:szCs w:val="19"/>
                <w:lang w:val="es-ES"/>
              </w:rPr>
            </w:pPr>
          </w:p>
          <w:p w:rsidR="002E0CE6" w:rsidRPr="00BB1F6F" w:rsidRDefault="00D17C28" w:rsidP="00F53A47">
            <w:pPr>
              <w:rPr>
                <w:rFonts w:ascii="Fira Sans Book" w:hAnsi="Fira Sans Book"/>
                <w:sz w:val="19"/>
                <w:szCs w:val="19"/>
                <w:lang w:val="es-ES"/>
              </w:rPr>
            </w:pPr>
            <w:r w:rsidRPr="00BB1F6F">
              <w:rPr>
                <w:rFonts w:ascii="Fira Sans Book" w:hAnsi="Fira Sans Book"/>
                <w:sz w:val="19"/>
                <w:szCs w:val="19"/>
                <w:lang w:val="es-ES"/>
              </w:rPr>
              <w:t xml:space="preserve">11.2.- </w:t>
            </w:r>
            <w:r w:rsidR="002E0CE6" w:rsidRPr="00BB1F6F">
              <w:rPr>
                <w:rFonts w:ascii="Fira Sans Book" w:hAnsi="Fira Sans Book"/>
                <w:sz w:val="19"/>
                <w:szCs w:val="19"/>
                <w:lang w:val="es-ES"/>
              </w:rPr>
              <w:t xml:space="preserve">La cuantía a otorgar a la entidad beneficiaria será la que se señale en el informe realizado por </w:t>
            </w:r>
            <w:smartTag w:uri="urn:schemas-microsoft-com:office:smarttags" w:element="PersonName">
              <w:smartTagPr>
                <w:attr w:name="ProductID" w:val="la Comisi￳n"/>
              </w:smartTagPr>
              <w:r w:rsidR="002E0CE6" w:rsidRPr="00BB1F6F">
                <w:rPr>
                  <w:rFonts w:ascii="Fira Sans Book" w:hAnsi="Fira Sans Book"/>
                  <w:sz w:val="19"/>
                  <w:szCs w:val="19"/>
                  <w:lang w:val="es-ES"/>
                </w:rPr>
                <w:t>la Comisión</w:t>
              </w:r>
            </w:smartTag>
            <w:r w:rsidR="002E0CE6" w:rsidRPr="00BB1F6F">
              <w:rPr>
                <w:rFonts w:ascii="Fira Sans Book" w:hAnsi="Fira Sans Book"/>
                <w:sz w:val="19"/>
                <w:szCs w:val="19"/>
                <w:lang w:val="es-ES"/>
              </w:rPr>
              <w:t xml:space="preserve"> de Valoración, teniendo en cuenta los criterios establecidos en la base octava.</w:t>
            </w:r>
          </w:p>
          <w:p w:rsidR="002E0CE6" w:rsidRPr="00BB1F6F" w:rsidRDefault="002E0CE6" w:rsidP="00F53A47">
            <w:pPr>
              <w:rPr>
                <w:rFonts w:ascii="Fira Sans Book" w:hAnsi="Fira Sans Book"/>
                <w:sz w:val="19"/>
                <w:szCs w:val="19"/>
                <w:lang w:val="es-ES"/>
              </w:rPr>
            </w:pPr>
          </w:p>
          <w:p w:rsidR="002E0CE6" w:rsidRPr="00BB1F6F" w:rsidRDefault="00D17C28" w:rsidP="00F53A47">
            <w:pPr>
              <w:rPr>
                <w:rFonts w:ascii="Fira Sans Book" w:hAnsi="Fira Sans Book"/>
                <w:sz w:val="19"/>
                <w:szCs w:val="19"/>
                <w:lang w:val="es-ES"/>
              </w:rPr>
            </w:pPr>
            <w:r w:rsidRPr="00BB1F6F">
              <w:rPr>
                <w:rFonts w:ascii="Fira Sans Book" w:hAnsi="Fira Sans Book"/>
                <w:sz w:val="19"/>
                <w:szCs w:val="19"/>
                <w:lang w:val="es-ES"/>
              </w:rPr>
              <w:t xml:space="preserve">11.3.- </w:t>
            </w:r>
            <w:r w:rsidR="002E0CE6" w:rsidRPr="00BB1F6F">
              <w:rPr>
                <w:rFonts w:ascii="Fira Sans Book" w:hAnsi="Fira Sans Book"/>
                <w:sz w:val="19"/>
                <w:szCs w:val="19"/>
                <w:lang w:val="es-ES"/>
              </w:rPr>
              <w:t>El importe de la subvención en ningún caso podrá ser de tal cuantía que, aislada o en concurrencia con otras subvenciones o ayudas supere el coste de la actividad subvencionada.</w:t>
            </w:r>
          </w:p>
          <w:p w:rsidR="00A95837" w:rsidRDefault="00A95837" w:rsidP="00F53A47">
            <w:pPr>
              <w:pStyle w:val="TEXTONotificacincolumnas"/>
              <w:ind w:firstLine="709"/>
              <w:rPr>
                <w:rFonts w:ascii="Fira Sans Book" w:hAnsi="Fira Sans Book"/>
                <w:sz w:val="19"/>
                <w:szCs w:val="19"/>
              </w:rPr>
            </w:pPr>
          </w:p>
          <w:p w:rsidR="002E0CE6" w:rsidRPr="00BB1F6F" w:rsidRDefault="00D17C28" w:rsidP="00F53A47">
            <w:pPr>
              <w:pStyle w:val="TEXTONotificacincolumnas"/>
              <w:ind w:firstLine="709"/>
              <w:rPr>
                <w:rFonts w:ascii="Fira Sans Book" w:hAnsi="Fira Sans Book"/>
                <w:sz w:val="19"/>
                <w:szCs w:val="19"/>
              </w:rPr>
            </w:pPr>
            <w:r w:rsidRPr="00BB1F6F">
              <w:rPr>
                <w:rFonts w:ascii="Fira Sans Book" w:hAnsi="Fira Sans Book"/>
                <w:sz w:val="19"/>
                <w:szCs w:val="19"/>
              </w:rPr>
              <w:t xml:space="preserve">11.4.- </w:t>
            </w:r>
            <w:r w:rsidR="002E0CE6" w:rsidRPr="00BB1F6F">
              <w:rPr>
                <w:rFonts w:ascii="Fira Sans Book" w:hAnsi="Fira Sans Book"/>
                <w:sz w:val="19"/>
                <w:szCs w:val="19"/>
              </w:rPr>
              <w:t xml:space="preserve">No podrá realizarse el pago de la subvención en tanto la entidad beneficiaria no se </w:t>
            </w:r>
            <w:r w:rsidR="002E0CE6" w:rsidRPr="00BB1F6F">
              <w:rPr>
                <w:rFonts w:ascii="Fira Sans Book" w:hAnsi="Fira Sans Book"/>
                <w:sz w:val="19"/>
                <w:szCs w:val="19"/>
              </w:rPr>
              <w:lastRenderedPageBreak/>
              <w:t xml:space="preserve">halle al corriente en el cumplimiento de sus obligaciones tributarias y frente a </w:t>
            </w:r>
            <w:smartTag w:uri="urn:schemas-microsoft-com:office:smarttags" w:element="PersonName">
              <w:smartTagPr>
                <w:attr w:name="ProductID" w:val="la Seguridad Social"/>
              </w:smartTagPr>
              <w:r w:rsidR="002E0CE6" w:rsidRPr="00BB1F6F">
                <w:rPr>
                  <w:rFonts w:ascii="Fira Sans Book" w:hAnsi="Fira Sans Book"/>
                  <w:sz w:val="19"/>
                  <w:szCs w:val="19"/>
                </w:rPr>
                <w:t>la Seguridad Social</w:t>
              </w:r>
            </w:smartTag>
            <w:r w:rsidR="002E0CE6" w:rsidRPr="00BB1F6F">
              <w:rPr>
                <w:rFonts w:ascii="Fira Sans Book" w:hAnsi="Fira Sans Book"/>
                <w:sz w:val="19"/>
                <w:szCs w:val="19"/>
              </w:rPr>
              <w:t xml:space="preserve"> o sea deudor por resolución, de procedencia de reintegro.</w:t>
            </w:r>
          </w:p>
          <w:p w:rsidR="002E0CE6" w:rsidRDefault="002E0CE6" w:rsidP="00F53A47">
            <w:pPr>
              <w:pStyle w:val="TEXTONotificacincolumnas"/>
              <w:ind w:firstLine="709"/>
              <w:rPr>
                <w:rFonts w:ascii="Fira Sans Book" w:hAnsi="Fira Sans Book"/>
                <w:sz w:val="19"/>
                <w:szCs w:val="19"/>
              </w:rPr>
            </w:pPr>
          </w:p>
          <w:p w:rsidR="0047436E" w:rsidRPr="0047436E" w:rsidRDefault="0047436E" w:rsidP="0047436E">
            <w:pPr>
              <w:pStyle w:val="TEXTONotificacincolumnas"/>
              <w:ind w:firstLine="709"/>
              <w:rPr>
                <w:rFonts w:ascii="Fira Sans Book" w:hAnsi="Fira Sans Book"/>
                <w:sz w:val="19"/>
                <w:szCs w:val="19"/>
              </w:rPr>
            </w:pPr>
            <w:r w:rsidRPr="0047436E">
              <w:rPr>
                <w:rFonts w:ascii="Fira Sans Book" w:hAnsi="Fira Sans Book"/>
                <w:sz w:val="19"/>
                <w:szCs w:val="19"/>
              </w:rPr>
              <w:t>11.5.- El abono de la subvención se realizará a la entidad beneficiaria mediante pago anticipado en su totalidad, con carácter previo a la justificación, como financiación necesaria para poder llevar a cabo las actuaciones inherentes a la subvención.</w:t>
            </w:r>
          </w:p>
          <w:p w:rsidR="0047436E" w:rsidRPr="00BB1F6F" w:rsidRDefault="0047436E" w:rsidP="00F53A47">
            <w:pPr>
              <w:pStyle w:val="TEXTONotificacincolumnas"/>
              <w:ind w:firstLine="709"/>
              <w:rPr>
                <w:rFonts w:ascii="Fira Sans Book" w:hAnsi="Fira Sans Book"/>
                <w:sz w:val="19"/>
                <w:szCs w:val="19"/>
              </w:rPr>
            </w:pPr>
          </w:p>
          <w:p w:rsidR="002E0CE6" w:rsidRPr="00BB1F6F" w:rsidRDefault="002E0CE6" w:rsidP="00F53A47">
            <w:pPr>
              <w:rPr>
                <w:rFonts w:ascii="Fira Sans Book" w:hAnsi="Fira Sans Book"/>
                <w:b/>
                <w:bCs/>
                <w:sz w:val="19"/>
                <w:szCs w:val="19"/>
                <w:lang w:val="es-ES"/>
              </w:rPr>
            </w:pPr>
            <w:r w:rsidRPr="00BB1F6F">
              <w:rPr>
                <w:rFonts w:ascii="Fira Sans Book" w:hAnsi="Fira Sans Book"/>
                <w:b/>
                <w:bCs/>
                <w:sz w:val="19"/>
                <w:szCs w:val="19"/>
                <w:lang w:val="es-ES"/>
              </w:rPr>
              <w:t>12.- Justificación de la subvención.</w:t>
            </w:r>
          </w:p>
          <w:p w:rsidR="002E0CE6" w:rsidRPr="00BB1F6F" w:rsidRDefault="002E0CE6" w:rsidP="00F53A47">
            <w:pPr>
              <w:rPr>
                <w:rFonts w:ascii="Fira Sans Book" w:hAnsi="Fira Sans Book"/>
                <w:sz w:val="19"/>
                <w:szCs w:val="19"/>
                <w:lang w:val="es-ES"/>
              </w:rPr>
            </w:pPr>
          </w:p>
          <w:p w:rsidR="002E0CE6" w:rsidRDefault="00B77327" w:rsidP="00F53A47">
            <w:pPr>
              <w:rPr>
                <w:rFonts w:ascii="Fira Sans Book" w:hAnsi="Fira Sans Book"/>
                <w:sz w:val="19"/>
                <w:szCs w:val="19"/>
                <w:lang w:val="es-ES"/>
              </w:rPr>
            </w:pPr>
            <w:r w:rsidRPr="00BB1F6F">
              <w:rPr>
                <w:rFonts w:ascii="Fira Sans Book" w:hAnsi="Fira Sans Book"/>
                <w:sz w:val="19"/>
                <w:szCs w:val="19"/>
                <w:lang w:val="es-ES"/>
              </w:rPr>
              <w:t xml:space="preserve">12.1.- </w:t>
            </w:r>
            <w:r w:rsidR="002E0CE6" w:rsidRPr="00BB1F6F">
              <w:rPr>
                <w:rFonts w:ascii="Fira Sans Book" w:hAnsi="Fira Sans Book"/>
                <w:sz w:val="19"/>
                <w:szCs w:val="19"/>
                <w:lang w:val="es-ES"/>
              </w:rPr>
              <w:t xml:space="preserve">La justificación de la subvención concedida se realizará, salvo las excepciones previstas en las presentes bases, </w:t>
            </w:r>
            <w:r w:rsidR="00601E7B" w:rsidRPr="00601E7B">
              <w:rPr>
                <w:rFonts w:ascii="Fira Sans Book" w:hAnsi="Fira Sans Book"/>
                <w:sz w:val="19"/>
                <w:szCs w:val="19"/>
                <w:lang w:val="es-ES"/>
              </w:rPr>
              <w:t xml:space="preserve">según lo señalado en los artículos 22 y 23 de la Ordenanza General de Subvenciones del Ayuntamiento de Iurreta, aprobada por acuerdo plenario de fecha 30 de mayo de 2019, antes del </w:t>
            </w:r>
            <w:r w:rsidR="007D7D7C" w:rsidRPr="00BB1F6F">
              <w:rPr>
                <w:rFonts w:ascii="Fira Sans Book" w:hAnsi="Fira Sans Book"/>
                <w:b/>
                <w:sz w:val="19"/>
                <w:szCs w:val="19"/>
                <w:u w:val="single"/>
                <w:lang w:val="es-ES"/>
              </w:rPr>
              <w:t>31</w:t>
            </w:r>
            <w:r w:rsidR="002E0CE6" w:rsidRPr="00BB1F6F">
              <w:rPr>
                <w:rFonts w:ascii="Fira Sans Book" w:hAnsi="Fira Sans Book"/>
                <w:b/>
                <w:sz w:val="19"/>
                <w:szCs w:val="19"/>
                <w:u w:val="single"/>
                <w:lang w:val="es-ES"/>
              </w:rPr>
              <w:t xml:space="preserve"> de </w:t>
            </w:r>
            <w:r w:rsidR="007D7D7C" w:rsidRPr="00BB1F6F">
              <w:rPr>
                <w:rFonts w:ascii="Fira Sans Book" w:hAnsi="Fira Sans Book"/>
                <w:b/>
                <w:sz w:val="19"/>
                <w:szCs w:val="19"/>
                <w:u w:val="single"/>
                <w:lang w:val="es-ES"/>
              </w:rPr>
              <w:t>enero</w:t>
            </w:r>
            <w:r w:rsidR="002E0CE6" w:rsidRPr="00BB1F6F">
              <w:rPr>
                <w:rFonts w:ascii="Fira Sans Book" w:hAnsi="Fira Sans Book"/>
                <w:b/>
                <w:sz w:val="19"/>
                <w:szCs w:val="19"/>
                <w:u w:val="single"/>
                <w:lang w:val="es-ES"/>
              </w:rPr>
              <w:t xml:space="preserve"> del 20</w:t>
            </w:r>
            <w:r w:rsidR="00A31BE7" w:rsidRPr="00BB1F6F">
              <w:rPr>
                <w:rFonts w:ascii="Fira Sans Book" w:hAnsi="Fira Sans Book"/>
                <w:b/>
                <w:sz w:val="19"/>
                <w:szCs w:val="19"/>
                <w:u w:val="single"/>
                <w:lang w:val="es-ES"/>
              </w:rPr>
              <w:t>2</w:t>
            </w:r>
            <w:r w:rsidR="00A33987">
              <w:rPr>
                <w:rFonts w:ascii="Fira Sans Book" w:hAnsi="Fira Sans Book"/>
                <w:b/>
                <w:sz w:val="19"/>
                <w:szCs w:val="19"/>
                <w:u w:val="single"/>
                <w:lang w:val="es-ES"/>
              </w:rPr>
              <w:t>3</w:t>
            </w:r>
            <w:r w:rsidR="002E0CE6" w:rsidRPr="00BB1F6F">
              <w:rPr>
                <w:rFonts w:ascii="Fira Sans Book" w:hAnsi="Fira Sans Book"/>
                <w:sz w:val="19"/>
                <w:szCs w:val="19"/>
                <w:lang w:val="es-ES"/>
              </w:rPr>
              <w:t>, adjuntando la siguiente documentación y modelos aprobados por este Ayuntamiento:</w:t>
            </w:r>
          </w:p>
          <w:p w:rsidR="001212E5" w:rsidRPr="00211912" w:rsidRDefault="001212E5" w:rsidP="001212E5">
            <w:pPr>
              <w:pStyle w:val="Sangra3detindependiente"/>
              <w:keepNext/>
              <w:rPr>
                <w:rFonts w:ascii="Fira Sans Book" w:hAnsi="Fira Sans Book"/>
                <w:sz w:val="19"/>
                <w:szCs w:val="19"/>
                <w:lang w:val="es-ES"/>
              </w:rPr>
            </w:pPr>
          </w:p>
          <w:p w:rsidR="001212E5" w:rsidRPr="00211912" w:rsidRDefault="001212E5" w:rsidP="001212E5">
            <w:pPr>
              <w:numPr>
                <w:ilvl w:val="0"/>
                <w:numId w:val="22"/>
              </w:numPr>
              <w:tabs>
                <w:tab w:val="num" w:pos="499"/>
              </w:tabs>
              <w:autoSpaceDE w:val="0"/>
              <w:autoSpaceDN w:val="0"/>
              <w:adjustRightInd w:val="0"/>
              <w:spacing w:before="20" w:after="20"/>
              <w:ind w:left="499" w:right="62" w:hanging="142"/>
              <w:rPr>
                <w:rFonts w:ascii="Fira Sans Book" w:hAnsi="Fira Sans Book"/>
                <w:noProof/>
                <w:sz w:val="19"/>
                <w:szCs w:val="19"/>
                <w:lang w:val="es-ES"/>
              </w:rPr>
            </w:pPr>
            <w:r w:rsidRPr="00211912">
              <w:rPr>
                <w:rFonts w:ascii="Fira Sans Book" w:hAnsi="Fira Sans Book"/>
                <w:noProof/>
                <w:sz w:val="19"/>
                <w:szCs w:val="19"/>
                <w:lang w:val="es-ES"/>
              </w:rPr>
              <w:t>Justificación. (Modelo 07)</w:t>
            </w:r>
          </w:p>
          <w:p w:rsidR="001212E5" w:rsidRPr="00211912" w:rsidRDefault="001212E5" w:rsidP="001212E5">
            <w:pPr>
              <w:numPr>
                <w:ilvl w:val="0"/>
                <w:numId w:val="22"/>
              </w:numPr>
              <w:tabs>
                <w:tab w:val="num" w:pos="499"/>
              </w:tabs>
              <w:autoSpaceDE w:val="0"/>
              <w:autoSpaceDN w:val="0"/>
              <w:adjustRightInd w:val="0"/>
              <w:spacing w:before="20" w:after="20"/>
              <w:ind w:left="499" w:right="62" w:hanging="142"/>
              <w:rPr>
                <w:rFonts w:ascii="Fira Sans Book" w:hAnsi="Fira Sans Book"/>
                <w:noProof/>
                <w:sz w:val="19"/>
                <w:szCs w:val="19"/>
                <w:lang w:val="es-ES"/>
              </w:rPr>
            </w:pPr>
            <w:r w:rsidRPr="00211912">
              <w:rPr>
                <w:rFonts w:ascii="Fira Sans Book" w:hAnsi="Fira Sans Book"/>
                <w:noProof/>
                <w:sz w:val="19"/>
                <w:szCs w:val="19"/>
                <w:lang w:val="es-ES"/>
              </w:rPr>
              <w:t xml:space="preserve">Cuenta justificativa: </w:t>
            </w:r>
          </w:p>
          <w:p w:rsidR="001212E5" w:rsidRPr="00211912" w:rsidRDefault="001212E5" w:rsidP="001212E5">
            <w:pPr>
              <w:numPr>
                <w:ilvl w:val="0"/>
                <w:numId w:val="49"/>
              </w:numPr>
              <w:autoSpaceDE w:val="0"/>
              <w:autoSpaceDN w:val="0"/>
              <w:adjustRightInd w:val="0"/>
              <w:spacing w:before="20" w:after="20"/>
              <w:ind w:right="62"/>
              <w:rPr>
                <w:rFonts w:ascii="Fira Sans Book" w:hAnsi="Fira Sans Book"/>
                <w:noProof/>
                <w:sz w:val="19"/>
                <w:szCs w:val="19"/>
                <w:lang w:val="es-ES"/>
              </w:rPr>
            </w:pPr>
            <w:r w:rsidRPr="00211912">
              <w:rPr>
                <w:rFonts w:ascii="Fira Sans Book" w:hAnsi="Fira Sans Book"/>
                <w:noProof/>
                <w:sz w:val="19"/>
                <w:szCs w:val="19"/>
                <w:lang w:val="es-ES"/>
              </w:rPr>
              <w:t>Memoria de actuación justificativa.</w:t>
            </w:r>
          </w:p>
          <w:p w:rsidR="001212E5" w:rsidRPr="00211912" w:rsidRDefault="001212E5" w:rsidP="003C5E21">
            <w:pPr>
              <w:numPr>
                <w:ilvl w:val="0"/>
                <w:numId w:val="22"/>
              </w:numPr>
              <w:tabs>
                <w:tab w:val="num" w:pos="1349"/>
              </w:tabs>
              <w:autoSpaceDE w:val="0"/>
              <w:autoSpaceDN w:val="0"/>
              <w:adjustRightInd w:val="0"/>
              <w:spacing w:before="40" w:after="40"/>
              <w:ind w:left="1350" w:right="62" w:hanging="284"/>
              <w:rPr>
                <w:rFonts w:ascii="Fira Sans Book" w:hAnsi="Fira Sans Book"/>
                <w:noProof/>
                <w:sz w:val="19"/>
                <w:szCs w:val="19"/>
                <w:lang w:val="es-ES"/>
              </w:rPr>
            </w:pPr>
            <w:r w:rsidRPr="00211912">
              <w:rPr>
                <w:rFonts w:ascii="Fira Sans Book" w:hAnsi="Fira Sans Book"/>
                <w:noProof/>
                <w:sz w:val="19"/>
                <w:szCs w:val="19"/>
                <w:lang w:val="es-ES"/>
              </w:rPr>
              <w:t>Actuaciones/actividades realizadas (lugar y fecha de realización, explicación del desarrollo, objetivos establecidos y gastos de cada actividad).</w:t>
            </w:r>
          </w:p>
          <w:p w:rsidR="001212E5" w:rsidRPr="00211912" w:rsidRDefault="001212E5" w:rsidP="003C5E21">
            <w:pPr>
              <w:numPr>
                <w:ilvl w:val="0"/>
                <w:numId w:val="22"/>
              </w:numPr>
              <w:tabs>
                <w:tab w:val="num" w:pos="1349"/>
              </w:tabs>
              <w:autoSpaceDE w:val="0"/>
              <w:autoSpaceDN w:val="0"/>
              <w:adjustRightInd w:val="0"/>
              <w:spacing w:before="40" w:after="40"/>
              <w:ind w:left="1350" w:right="62" w:hanging="284"/>
              <w:rPr>
                <w:rFonts w:ascii="Fira Sans Book" w:hAnsi="Fira Sans Book"/>
                <w:noProof/>
                <w:sz w:val="19"/>
                <w:szCs w:val="19"/>
                <w:lang w:val="es-ES"/>
              </w:rPr>
            </w:pPr>
            <w:r w:rsidRPr="00211912">
              <w:rPr>
                <w:rFonts w:ascii="Fira Sans Book" w:hAnsi="Fira Sans Book"/>
                <w:noProof/>
                <w:sz w:val="19"/>
                <w:szCs w:val="19"/>
                <w:lang w:val="es-ES"/>
              </w:rPr>
              <w:t>Actuaciones/actividades no realizadas y causas.</w:t>
            </w:r>
          </w:p>
          <w:p w:rsidR="001212E5" w:rsidRPr="00211912" w:rsidRDefault="001212E5" w:rsidP="003C5E21">
            <w:pPr>
              <w:numPr>
                <w:ilvl w:val="0"/>
                <w:numId w:val="22"/>
              </w:numPr>
              <w:tabs>
                <w:tab w:val="num" w:pos="1349"/>
              </w:tabs>
              <w:autoSpaceDE w:val="0"/>
              <w:autoSpaceDN w:val="0"/>
              <w:adjustRightInd w:val="0"/>
              <w:spacing w:before="40" w:after="40"/>
              <w:ind w:left="1350" w:right="62" w:hanging="284"/>
              <w:rPr>
                <w:rFonts w:ascii="Fira Sans Book" w:hAnsi="Fira Sans Book"/>
                <w:noProof/>
                <w:sz w:val="19"/>
                <w:szCs w:val="19"/>
                <w:lang w:val="es-ES"/>
              </w:rPr>
            </w:pPr>
            <w:r w:rsidRPr="00211912">
              <w:rPr>
                <w:rFonts w:ascii="Fira Sans Book" w:hAnsi="Fira Sans Book"/>
                <w:noProof/>
                <w:sz w:val="19"/>
                <w:szCs w:val="19"/>
                <w:lang w:val="es-ES"/>
              </w:rPr>
              <w:t>Entidades colaboradoras en la realización de las actividades (balance económico general y balance detallado de las actividades realizadas).</w:t>
            </w:r>
          </w:p>
          <w:p w:rsidR="001212E5" w:rsidRPr="00211912" w:rsidRDefault="001212E5" w:rsidP="003C5E21">
            <w:pPr>
              <w:numPr>
                <w:ilvl w:val="0"/>
                <w:numId w:val="22"/>
              </w:numPr>
              <w:tabs>
                <w:tab w:val="num" w:pos="1349"/>
              </w:tabs>
              <w:autoSpaceDE w:val="0"/>
              <w:autoSpaceDN w:val="0"/>
              <w:adjustRightInd w:val="0"/>
              <w:spacing w:before="40" w:after="40"/>
              <w:ind w:left="1350" w:right="62" w:hanging="284"/>
              <w:rPr>
                <w:rFonts w:ascii="Fira Sans Book" w:hAnsi="Fira Sans Book"/>
                <w:noProof/>
                <w:sz w:val="19"/>
                <w:szCs w:val="19"/>
              </w:rPr>
            </w:pPr>
            <w:r w:rsidRPr="00211912">
              <w:rPr>
                <w:rFonts w:ascii="Fira Sans Book" w:hAnsi="Fira Sans Book"/>
                <w:noProof/>
                <w:sz w:val="19"/>
                <w:szCs w:val="19"/>
                <w:lang w:val="es-ES"/>
              </w:rPr>
              <w:t>Anexos: Folletos, carteles, dípticos/trípticos,… fotografías, vídeos, recortes de prensa, cuestionarios de evaluación, o cualquier otra documentación de lo expuesto en la Memoria y documentación gráfica que justifique la adecuada publicidad de la colaboración del Ayuntamiento.</w:t>
            </w:r>
          </w:p>
          <w:p w:rsidR="000B518E" w:rsidRPr="00211912" w:rsidRDefault="000B518E" w:rsidP="003C5E21">
            <w:pPr>
              <w:numPr>
                <w:ilvl w:val="0"/>
                <w:numId w:val="22"/>
              </w:numPr>
              <w:tabs>
                <w:tab w:val="num" w:pos="1349"/>
              </w:tabs>
              <w:autoSpaceDE w:val="0"/>
              <w:autoSpaceDN w:val="0"/>
              <w:adjustRightInd w:val="0"/>
              <w:spacing w:before="40" w:after="40"/>
              <w:ind w:left="1350" w:right="62" w:hanging="284"/>
              <w:rPr>
                <w:rFonts w:ascii="Fira Sans Book" w:hAnsi="Fira Sans Book"/>
                <w:noProof/>
                <w:sz w:val="19"/>
                <w:szCs w:val="19"/>
                <w:lang w:val="es-ES"/>
              </w:rPr>
            </w:pPr>
            <w:r w:rsidRPr="00211912">
              <w:rPr>
                <w:rFonts w:ascii="Fira Sans Book" w:hAnsi="Fira Sans Book"/>
                <w:noProof/>
                <w:sz w:val="19"/>
                <w:szCs w:val="19"/>
                <w:lang w:val="es-ES"/>
              </w:rPr>
              <w:t>Material audiovisual suficiente en formato informático que verifique el desarrollo del proyecto.</w:t>
            </w:r>
          </w:p>
          <w:p w:rsidR="003C5E21" w:rsidRPr="00211912" w:rsidRDefault="003C5E21" w:rsidP="001212E5">
            <w:pPr>
              <w:autoSpaceDE w:val="0"/>
              <w:autoSpaceDN w:val="0"/>
              <w:adjustRightInd w:val="0"/>
              <w:spacing w:before="20" w:after="20"/>
              <w:ind w:left="1349" w:right="62" w:firstLine="0"/>
              <w:rPr>
                <w:rFonts w:ascii="Fira Sans Book" w:hAnsi="Fira Sans Book"/>
                <w:noProof/>
                <w:sz w:val="19"/>
                <w:szCs w:val="19"/>
              </w:rPr>
            </w:pPr>
          </w:p>
          <w:p w:rsidR="001212E5" w:rsidRDefault="001212E5" w:rsidP="001212E5">
            <w:pPr>
              <w:numPr>
                <w:ilvl w:val="0"/>
                <w:numId w:val="49"/>
              </w:numPr>
              <w:tabs>
                <w:tab w:val="num" w:pos="499"/>
              </w:tabs>
              <w:autoSpaceDE w:val="0"/>
              <w:autoSpaceDN w:val="0"/>
              <w:adjustRightInd w:val="0"/>
              <w:spacing w:before="20" w:after="20"/>
              <w:ind w:right="62"/>
              <w:rPr>
                <w:rFonts w:ascii="Fira Sans Book" w:hAnsi="Fira Sans Book"/>
                <w:noProof/>
                <w:sz w:val="19"/>
                <w:szCs w:val="19"/>
                <w:lang w:val="es-ES"/>
              </w:rPr>
            </w:pPr>
            <w:r w:rsidRPr="00211912">
              <w:rPr>
                <w:rFonts w:ascii="Fira Sans Book" w:hAnsi="Fira Sans Book"/>
                <w:noProof/>
                <w:sz w:val="19"/>
                <w:szCs w:val="19"/>
                <w:lang w:val="es-ES"/>
              </w:rPr>
              <w:t>Memoria económica:</w:t>
            </w:r>
          </w:p>
          <w:p w:rsidR="00A95837" w:rsidRPr="00211912" w:rsidRDefault="00A95837" w:rsidP="00A95837">
            <w:pPr>
              <w:autoSpaceDE w:val="0"/>
              <w:autoSpaceDN w:val="0"/>
              <w:adjustRightInd w:val="0"/>
              <w:spacing w:before="20" w:after="20"/>
              <w:ind w:left="1077" w:right="62" w:firstLine="0"/>
              <w:rPr>
                <w:rFonts w:ascii="Fira Sans Book" w:hAnsi="Fira Sans Book"/>
                <w:noProof/>
                <w:sz w:val="19"/>
                <w:szCs w:val="19"/>
                <w:lang w:val="es-ES"/>
              </w:rPr>
            </w:pPr>
          </w:p>
          <w:p w:rsidR="001212E5" w:rsidRPr="00211912" w:rsidRDefault="001212E5" w:rsidP="001212E5">
            <w:pPr>
              <w:numPr>
                <w:ilvl w:val="0"/>
                <w:numId w:val="22"/>
              </w:numPr>
              <w:tabs>
                <w:tab w:val="num" w:pos="1349"/>
              </w:tabs>
              <w:autoSpaceDE w:val="0"/>
              <w:autoSpaceDN w:val="0"/>
              <w:adjustRightInd w:val="0"/>
              <w:spacing w:before="20" w:after="20"/>
              <w:ind w:left="1349" w:right="62" w:hanging="283"/>
              <w:rPr>
                <w:rFonts w:ascii="Fira Sans Book" w:hAnsi="Fira Sans Book"/>
                <w:noProof/>
                <w:sz w:val="19"/>
                <w:szCs w:val="19"/>
                <w:lang w:val="es-ES"/>
              </w:rPr>
            </w:pPr>
            <w:r w:rsidRPr="00211912">
              <w:rPr>
                <w:rFonts w:ascii="Fira Sans Book" w:hAnsi="Fira Sans Book"/>
                <w:noProof/>
                <w:sz w:val="19"/>
                <w:szCs w:val="19"/>
                <w:lang w:val="es-ES"/>
              </w:rPr>
              <w:lastRenderedPageBreak/>
              <w:t xml:space="preserve">Relación clasificada de los gastos e inversiones de la actividad, adjuntando facturas y la documentación acreditativa del </w:t>
            </w:r>
            <w:r w:rsidR="00A33987">
              <w:rPr>
                <w:rFonts w:ascii="Fira Sans Book" w:hAnsi="Fira Sans Book"/>
                <w:noProof/>
                <w:sz w:val="19"/>
                <w:szCs w:val="19"/>
                <w:lang w:val="es-ES"/>
              </w:rPr>
              <w:t>pago correspondiente al año 2022</w:t>
            </w:r>
            <w:r w:rsidRPr="00211912">
              <w:rPr>
                <w:rFonts w:ascii="Fira Sans Book" w:hAnsi="Fira Sans Book"/>
                <w:noProof/>
                <w:sz w:val="19"/>
                <w:szCs w:val="19"/>
                <w:lang w:val="es-ES"/>
              </w:rPr>
              <w:t xml:space="preserve"> (Modelo 08).</w:t>
            </w:r>
          </w:p>
          <w:p w:rsidR="001212E5" w:rsidRDefault="001212E5" w:rsidP="001212E5">
            <w:pPr>
              <w:autoSpaceDE w:val="0"/>
              <w:autoSpaceDN w:val="0"/>
              <w:adjustRightInd w:val="0"/>
              <w:spacing w:before="20" w:after="20"/>
              <w:ind w:left="1066" w:right="62" w:firstLine="0"/>
              <w:rPr>
                <w:rFonts w:ascii="Fira Sans Book" w:hAnsi="Fira Sans Book"/>
                <w:noProof/>
                <w:sz w:val="10"/>
                <w:szCs w:val="10"/>
                <w:lang w:val="es-ES"/>
              </w:rPr>
            </w:pPr>
          </w:p>
          <w:p w:rsidR="001212E5" w:rsidRPr="00211912" w:rsidRDefault="001212E5" w:rsidP="001212E5">
            <w:pPr>
              <w:numPr>
                <w:ilvl w:val="0"/>
                <w:numId w:val="22"/>
              </w:numPr>
              <w:tabs>
                <w:tab w:val="num" w:pos="1349"/>
              </w:tabs>
              <w:autoSpaceDE w:val="0"/>
              <w:autoSpaceDN w:val="0"/>
              <w:adjustRightInd w:val="0"/>
              <w:spacing w:before="20" w:after="20"/>
              <w:ind w:left="1349" w:right="62" w:hanging="283"/>
              <w:rPr>
                <w:rFonts w:ascii="Fira Sans Book" w:hAnsi="Fira Sans Book"/>
                <w:noProof/>
                <w:sz w:val="19"/>
                <w:szCs w:val="19"/>
                <w:lang w:val="es-ES"/>
              </w:rPr>
            </w:pPr>
            <w:r w:rsidRPr="00211912">
              <w:rPr>
                <w:rFonts w:ascii="Fira Sans Book" w:hAnsi="Fira Sans Book"/>
                <w:noProof/>
                <w:sz w:val="19"/>
                <w:szCs w:val="19"/>
                <w:lang w:val="es-ES"/>
              </w:rPr>
              <w:t>Relación detallada de otros ingresos o subvenciones que hayan financiado la actividad subvencionada con indicación del importe y su procedencia. En caso de que no se comuniquen, se entenderá que no se han solicitado.</w:t>
            </w:r>
          </w:p>
          <w:p w:rsidR="00D42A5C" w:rsidRPr="00BB1F6F" w:rsidRDefault="00D42A5C" w:rsidP="00F53A47">
            <w:pPr>
              <w:autoSpaceDE w:val="0"/>
              <w:autoSpaceDN w:val="0"/>
              <w:adjustRightInd w:val="0"/>
              <w:ind w:right="62"/>
              <w:rPr>
                <w:rFonts w:ascii="Fira Sans Book" w:hAnsi="Fira Sans Book"/>
                <w:sz w:val="19"/>
                <w:szCs w:val="19"/>
                <w:lang w:val="es-ES"/>
              </w:rPr>
            </w:pPr>
          </w:p>
          <w:p w:rsidR="002E0CE6" w:rsidRPr="00BB1F6F" w:rsidRDefault="00B77327" w:rsidP="00F53A47">
            <w:pPr>
              <w:pStyle w:val="TEXTONotificacincolumnas"/>
              <w:ind w:firstLine="709"/>
              <w:rPr>
                <w:rFonts w:ascii="Fira Sans Book" w:hAnsi="Fira Sans Book"/>
                <w:sz w:val="19"/>
                <w:szCs w:val="19"/>
              </w:rPr>
            </w:pPr>
            <w:r w:rsidRPr="00BB1F6F">
              <w:rPr>
                <w:rFonts w:ascii="Fira Sans Book" w:hAnsi="Fira Sans Book"/>
                <w:sz w:val="19"/>
                <w:szCs w:val="19"/>
              </w:rPr>
              <w:t>12.</w:t>
            </w:r>
            <w:r w:rsidR="002B52BB">
              <w:rPr>
                <w:rFonts w:ascii="Fira Sans Book" w:hAnsi="Fira Sans Book"/>
                <w:sz w:val="19"/>
                <w:szCs w:val="19"/>
              </w:rPr>
              <w:t>2</w:t>
            </w:r>
            <w:r w:rsidRPr="00BB1F6F">
              <w:rPr>
                <w:rFonts w:ascii="Fira Sans Book" w:hAnsi="Fira Sans Book"/>
                <w:sz w:val="19"/>
                <w:szCs w:val="19"/>
              </w:rPr>
              <w:t xml:space="preserve">.- </w:t>
            </w:r>
            <w:r w:rsidR="002E0CE6" w:rsidRPr="00BB1F6F">
              <w:rPr>
                <w:rFonts w:ascii="Fira Sans Book" w:hAnsi="Fira Sans Book"/>
                <w:sz w:val="19"/>
                <w:szCs w:val="19"/>
              </w:rPr>
              <w:t>La entidad beneficiaria deberá organizar una exposición del proyecto en Iurreta, una vez finalizado.</w:t>
            </w:r>
          </w:p>
          <w:p w:rsidR="00D42A5C" w:rsidRPr="00BB1F6F" w:rsidRDefault="00D42A5C" w:rsidP="00F53A47">
            <w:pPr>
              <w:pStyle w:val="TEXTONotificacincolumnas"/>
              <w:ind w:firstLine="709"/>
              <w:rPr>
                <w:rFonts w:ascii="Fira Sans Book" w:hAnsi="Fira Sans Book"/>
                <w:sz w:val="19"/>
                <w:szCs w:val="19"/>
              </w:rPr>
            </w:pPr>
          </w:p>
          <w:p w:rsidR="002E0CE6" w:rsidRPr="00BB1F6F" w:rsidRDefault="00B77327" w:rsidP="00F53A47">
            <w:pPr>
              <w:pStyle w:val="TEXTONotificacincolumnas"/>
              <w:ind w:firstLine="709"/>
              <w:rPr>
                <w:rFonts w:ascii="Fira Sans Book" w:hAnsi="Fira Sans Book"/>
                <w:sz w:val="19"/>
                <w:szCs w:val="19"/>
              </w:rPr>
            </w:pPr>
            <w:r w:rsidRPr="00BB1F6F">
              <w:rPr>
                <w:rFonts w:ascii="Fira Sans Book" w:hAnsi="Fira Sans Book"/>
                <w:sz w:val="19"/>
                <w:szCs w:val="19"/>
              </w:rPr>
              <w:t>12.</w:t>
            </w:r>
            <w:r w:rsidR="002B52BB">
              <w:rPr>
                <w:rFonts w:ascii="Fira Sans Book" w:hAnsi="Fira Sans Book"/>
                <w:sz w:val="19"/>
                <w:szCs w:val="19"/>
              </w:rPr>
              <w:t>3</w:t>
            </w:r>
            <w:r w:rsidRPr="00BB1F6F">
              <w:rPr>
                <w:rFonts w:ascii="Fira Sans Book" w:hAnsi="Fira Sans Book"/>
                <w:sz w:val="19"/>
                <w:szCs w:val="19"/>
              </w:rPr>
              <w:t xml:space="preserve">.- </w:t>
            </w:r>
            <w:r w:rsidR="002E0CE6" w:rsidRPr="00BB1F6F">
              <w:rPr>
                <w:rFonts w:ascii="Fira Sans Book" w:hAnsi="Fira Sans Book"/>
                <w:sz w:val="19"/>
                <w:szCs w:val="19"/>
              </w:rPr>
              <w:t>El órgano concedente de la subvención será el encargado de comprobar la adecuada justificación de la misma, así como la realización de la actividad y el cumplimiento de la actividad que determine la concesión o disfrute de la subvención.</w:t>
            </w:r>
          </w:p>
          <w:p w:rsidR="002E0CE6" w:rsidRPr="00BB1F6F" w:rsidRDefault="002E0CE6" w:rsidP="00F53A47">
            <w:pPr>
              <w:pStyle w:val="TEXTONotificacincolumnas"/>
              <w:ind w:firstLine="709"/>
              <w:rPr>
                <w:rFonts w:ascii="Fira Sans Book" w:hAnsi="Fira Sans Book"/>
                <w:sz w:val="19"/>
                <w:szCs w:val="19"/>
              </w:rPr>
            </w:pPr>
          </w:p>
          <w:p w:rsidR="002E0CE6" w:rsidRPr="00BB1F6F" w:rsidRDefault="00B77327" w:rsidP="00F53A47">
            <w:pPr>
              <w:pStyle w:val="Sangra3detindependiente"/>
              <w:ind w:left="-34" w:firstLine="743"/>
              <w:rPr>
                <w:rFonts w:ascii="Fira Sans Book" w:hAnsi="Fira Sans Book"/>
                <w:sz w:val="19"/>
                <w:szCs w:val="19"/>
                <w:lang w:val="es-ES"/>
              </w:rPr>
            </w:pPr>
            <w:r w:rsidRPr="00BB1F6F">
              <w:rPr>
                <w:rFonts w:ascii="Fira Sans Book" w:hAnsi="Fira Sans Book"/>
                <w:sz w:val="19"/>
                <w:szCs w:val="19"/>
                <w:lang w:val="es-ES"/>
              </w:rPr>
              <w:t>12.</w:t>
            </w:r>
            <w:r w:rsidR="002B52BB">
              <w:rPr>
                <w:rFonts w:ascii="Fira Sans Book" w:hAnsi="Fira Sans Book"/>
                <w:sz w:val="19"/>
                <w:szCs w:val="19"/>
                <w:lang w:val="es-ES"/>
              </w:rPr>
              <w:t>4</w:t>
            </w:r>
            <w:r w:rsidRPr="00BB1F6F">
              <w:rPr>
                <w:rFonts w:ascii="Fira Sans Book" w:hAnsi="Fira Sans Book"/>
                <w:sz w:val="19"/>
                <w:szCs w:val="19"/>
                <w:lang w:val="es-ES"/>
              </w:rPr>
              <w:t xml:space="preserve">.- </w:t>
            </w:r>
            <w:r w:rsidR="002E0CE6" w:rsidRPr="00BB1F6F">
              <w:rPr>
                <w:rFonts w:ascii="Fira Sans Book" w:hAnsi="Fira Sans Book"/>
                <w:sz w:val="19"/>
                <w:szCs w:val="19"/>
                <w:lang w:val="es-ES"/>
              </w:rPr>
              <w:t xml:space="preserve">Las entidades beneficiarias tendrán la obligación de comunicar a </w:t>
            </w:r>
            <w:smartTag w:uri="urn:schemas-microsoft-com:office:smarttags" w:element="PersonName">
              <w:smartTagPr>
                <w:attr w:name="ProductID" w:val="la Administraci￳n"/>
              </w:smartTagPr>
              <w:r w:rsidR="002E0CE6" w:rsidRPr="00BB1F6F">
                <w:rPr>
                  <w:rFonts w:ascii="Fira Sans Book" w:hAnsi="Fira Sans Book"/>
                  <w:sz w:val="19"/>
                  <w:szCs w:val="19"/>
                  <w:lang w:val="es-ES"/>
                </w:rPr>
                <w:t>la Administración</w:t>
              </w:r>
            </w:smartTag>
            <w:r w:rsidR="002E0CE6" w:rsidRPr="00BB1F6F">
              <w:rPr>
                <w:rFonts w:ascii="Fira Sans Book" w:hAnsi="Fira Sans Book"/>
                <w:sz w:val="19"/>
                <w:szCs w:val="19"/>
                <w:lang w:val="es-ES"/>
              </w:rPr>
              <w:t xml:space="preserve"> municipal, en su caso, la obtención de subvenciones o ayudas para la misma finalidad procedentes de cualesquiera Administraciones o entes Públicos nacionales o internacionales, no pudiendo superar el importe en conjunto de todas las ayudas, el coste de la actividad.</w:t>
            </w:r>
          </w:p>
          <w:p w:rsidR="00B76FAD" w:rsidRPr="00BB1F6F" w:rsidRDefault="00B76FAD" w:rsidP="00F53A47">
            <w:pPr>
              <w:pStyle w:val="TEXTONotificacincolumnas"/>
              <w:ind w:firstLine="709"/>
              <w:rPr>
                <w:rFonts w:ascii="Fira Sans Book" w:hAnsi="Fira Sans Book"/>
                <w:sz w:val="19"/>
                <w:szCs w:val="19"/>
              </w:rPr>
            </w:pPr>
          </w:p>
          <w:p w:rsidR="002E0CE6" w:rsidRPr="00BB1F6F" w:rsidRDefault="002E0CE6" w:rsidP="00F53A47">
            <w:pPr>
              <w:pStyle w:val="TEXTONotificacincolumnas"/>
              <w:ind w:firstLine="709"/>
              <w:rPr>
                <w:rFonts w:ascii="Fira Sans Book" w:hAnsi="Fira Sans Book"/>
                <w:sz w:val="19"/>
                <w:szCs w:val="19"/>
              </w:rPr>
            </w:pPr>
            <w:r w:rsidRPr="00BB1F6F">
              <w:rPr>
                <w:rFonts w:ascii="Fira Sans Book" w:hAnsi="Fira Sans Book"/>
                <w:sz w:val="19"/>
                <w:szCs w:val="19"/>
              </w:rPr>
              <w:t>Si no se cumpliera con este criterio, se perdería la ayuda adjudicada.</w:t>
            </w:r>
          </w:p>
          <w:p w:rsidR="007939E4" w:rsidRPr="00BB1F6F" w:rsidRDefault="007939E4" w:rsidP="00F53A47">
            <w:pPr>
              <w:pStyle w:val="TEXTONotificacincolumnas"/>
              <w:ind w:firstLine="709"/>
              <w:rPr>
                <w:rFonts w:ascii="Fira Sans Book" w:hAnsi="Fira Sans Book"/>
                <w:sz w:val="19"/>
                <w:szCs w:val="19"/>
              </w:rPr>
            </w:pPr>
          </w:p>
          <w:p w:rsidR="002E0CE6" w:rsidRPr="00BB1F6F" w:rsidRDefault="00B77327" w:rsidP="00F53A47">
            <w:pPr>
              <w:pStyle w:val="TEXTONotificacincolumnas"/>
              <w:ind w:firstLine="709"/>
              <w:rPr>
                <w:rFonts w:ascii="Fira Sans Book" w:hAnsi="Fira Sans Book"/>
                <w:sz w:val="19"/>
                <w:szCs w:val="19"/>
              </w:rPr>
            </w:pPr>
            <w:r w:rsidRPr="00BB1F6F">
              <w:rPr>
                <w:rFonts w:ascii="Fira Sans Book" w:hAnsi="Fira Sans Book"/>
                <w:sz w:val="19"/>
                <w:szCs w:val="19"/>
              </w:rPr>
              <w:t>12.</w:t>
            </w:r>
            <w:r w:rsidR="002B52BB">
              <w:rPr>
                <w:rFonts w:ascii="Fira Sans Book" w:hAnsi="Fira Sans Book"/>
                <w:sz w:val="19"/>
                <w:szCs w:val="19"/>
              </w:rPr>
              <w:t>5</w:t>
            </w:r>
            <w:r w:rsidRPr="00BB1F6F">
              <w:rPr>
                <w:rFonts w:ascii="Fira Sans Book" w:hAnsi="Fira Sans Book"/>
                <w:sz w:val="19"/>
                <w:szCs w:val="19"/>
              </w:rPr>
              <w:t xml:space="preserve">.- </w:t>
            </w:r>
            <w:r w:rsidR="002E0CE6" w:rsidRPr="00BB1F6F">
              <w:rPr>
                <w:rFonts w:ascii="Fira Sans Book" w:hAnsi="Fira Sans Book"/>
                <w:sz w:val="19"/>
                <w:szCs w:val="19"/>
              </w:rPr>
              <w:t xml:space="preserve">Las organizaciones beneficiarias tendrán la obligación de someterse a las actuaciones de comprobación a efectuar por </w:t>
            </w:r>
            <w:smartTag w:uri="urn:schemas-microsoft-com:office:smarttags" w:element="PersonName">
              <w:smartTagPr>
                <w:attr w:name="ProductID" w:val="la Administraci￳n"/>
              </w:smartTagPr>
              <w:r w:rsidR="002E0CE6" w:rsidRPr="00BB1F6F">
                <w:rPr>
                  <w:rFonts w:ascii="Fira Sans Book" w:hAnsi="Fira Sans Book"/>
                  <w:sz w:val="19"/>
                  <w:szCs w:val="19"/>
                </w:rPr>
                <w:t>la Administración</w:t>
              </w:r>
            </w:smartTag>
            <w:r w:rsidR="002E0CE6" w:rsidRPr="00BB1F6F">
              <w:rPr>
                <w:rFonts w:ascii="Fira Sans Book" w:hAnsi="Fira Sans Book"/>
                <w:sz w:val="19"/>
                <w:szCs w:val="19"/>
              </w:rPr>
              <w:t xml:space="preserve">, a las de control financiero que corresponden a </w:t>
            </w:r>
            <w:smartTag w:uri="urn:schemas-microsoft-com:office:smarttags" w:element="PersonName">
              <w:smartTagPr>
                <w:attr w:name="ProductID" w:val="la Intervenci￳n"/>
              </w:smartTagPr>
              <w:r w:rsidR="002E0CE6" w:rsidRPr="00BB1F6F">
                <w:rPr>
                  <w:rFonts w:ascii="Fira Sans Book" w:hAnsi="Fira Sans Book"/>
                  <w:sz w:val="19"/>
                  <w:szCs w:val="19"/>
                </w:rPr>
                <w:t>la Intervención</w:t>
              </w:r>
            </w:smartTag>
            <w:r w:rsidR="002E0CE6" w:rsidRPr="00BB1F6F">
              <w:rPr>
                <w:rFonts w:ascii="Fira Sans Book" w:hAnsi="Fira Sans Book"/>
                <w:sz w:val="19"/>
                <w:szCs w:val="19"/>
              </w:rPr>
              <w:t xml:space="preserve"> municipal y a las previstas en </w:t>
            </w:r>
            <w:smartTag w:uri="urn:schemas-microsoft-com:office:smarttags" w:element="PersonName">
              <w:smartTagPr>
                <w:attr w:name="ProductID" w:val="la Legislaci￳n"/>
              </w:smartTagPr>
              <w:r w:rsidR="002E0CE6" w:rsidRPr="00BB1F6F">
                <w:rPr>
                  <w:rFonts w:ascii="Fira Sans Book" w:hAnsi="Fira Sans Book"/>
                  <w:sz w:val="19"/>
                  <w:szCs w:val="19"/>
                </w:rPr>
                <w:t>la Legislación</w:t>
              </w:r>
            </w:smartTag>
            <w:r w:rsidR="002E0CE6" w:rsidRPr="00BB1F6F">
              <w:rPr>
                <w:rFonts w:ascii="Fira Sans Book" w:hAnsi="Fira Sans Book"/>
                <w:sz w:val="19"/>
                <w:szCs w:val="19"/>
              </w:rPr>
              <w:t xml:space="preserve"> del Tribunal de Cuentas.</w:t>
            </w:r>
          </w:p>
          <w:p w:rsidR="002E0CE6" w:rsidRPr="00BB1F6F" w:rsidRDefault="002E0CE6" w:rsidP="00F53A47">
            <w:pPr>
              <w:autoSpaceDE w:val="0"/>
              <w:autoSpaceDN w:val="0"/>
              <w:adjustRightInd w:val="0"/>
              <w:ind w:right="62"/>
              <w:rPr>
                <w:rFonts w:ascii="Fira Sans Book" w:hAnsi="Fira Sans Book"/>
                <w:sz w:val="19"/>
                <w:szCs w:val="19"/>
                <w:lang w:val="es-ES"/>
              </w:rPr>
            </w:pPr>
          </w:p>
          <w:p w:rsidR="002E0CE6" w:rsidRPr="00BB1F6F" w:rsidRDefault="00B77327" w:rsidP="00F53A47">
            <w:pPr>
              <w:pStyle w:val="Sangra3detindependiente"/>
              <w:ind w:left="-34" w:firstLine="743"/>
              <w:rPr>
                <w:rFonts w:ascii="Fira Sans Book" w:hAnsi="Fira Sans Book"/>
                <w:sz w:val="19"/>
                <w:szCs w:val="19"/>
                <w:lang w:val="es-ES"/>
              </w:rPr>
            </w:pPr>
            <w:r w:rsidRPr="00BB1F6F">
              <w:rPr>
                <w:rFonts w:ascii="Fira Sans Book" w:hAnsi="Fira Sans Book"/>
                <w:sz w:val="19"/>
                <w:szCs w:val="19"/>
                <w:lang w:val="es-ES"/>
              </w:rPr>
              <w:t>12.</w:t>
            </w:r>
            <w:r w:rsidR="002B52BB">
              <w:rPr>
                <w:rFonts w:ascii="Fira Sans Book" w:hAnsi="Fira Sans Book"/>
                <w:sz w:val="19"/>
                <w:szCs w:val="19"/>
                <w:lang w:val="es-ES"/>
              </w:rPr>
              <w:t>6</w:t>
            </w:r>
            <w:r w:rsidRPr="00BB1F6F">
              <w:rPr>
                <w:rFonts w:ascii="Fira Sans Book" w:hAnsi="Fira Sans Book"/>
                <w:sz w:val="19"/>
                <w:szCs w:val="19"/>
                <w:lang w:val="es-ES"/>
              </w:rPr>
              <w:t xml:space="preserve">.- </w:t>
            </w:r>
            <w:r w:rsidR="002E0CE6" w:rsidRPr="00BB1F6F">
              <w:rPr>
                <w:rFonts w:ascii="Fira Sans Book" w:hAnsi="Fira Sans Book"/>
                <w:sz w:val="19"/>
                <w:szCs w:val="19"/>
                <w:lang w:val="es-ES"/>
              </w:rPr>
              <w:t>Las entidades beneficiarias de las ayudas se comprometen a devolver el importe de las cantidades recibidas si los gastos no se llevasen a cabo por cualquier causa o se modificasen sustancialmente los proyectos subvencionados sin consulta y autorización previa por parte del Ayuntamiento de Iurreta.</w:t>
            </w:r>
          </w:p>
          <w:p w:rsidR="002E0CE6" w:rsidRPr="00BB1F6F" w:rsidRDefault="002E0CE6" w:rsidP="00F53A47">
            <w:pPr>
              <w:pStyle w:val="Sangra3detindependiente"/>
              <w:ind w:left="-34" w:firstLine="743"/>
              <w:rPr>
                <w:rFonts w:ascii="Fira Sans Book" w:hAnsi="Fira Sans Book"/>
                <w:sz w:val="19"/>
                <w:szCs w:val="19"/>
                <w:lang w:val="es-ES"/>
              </w:rPr>
            </w:pPr>
          </w:p>
          <w:p w:rsidR="002E0CE6" w:rsidRPr="00BB1F6F" w:rsidRDefault="00B77327" w:rsidP="00F53A47">
            <w:pPr>
              <w:pStyle w:val="Sangra3detindependiente"/>
              <w:ind w:left="-34" w:firstLine="743"/>
              <w:rPr>
                <w:rFonts w:ascii="Fira Sans Book" w:hAnsi="Fira Sans Book"/>
                <w:sz w:val="19"/>
                <w:szCs w:val="19"/>
                <w:lang w:val="es-ES"/>
              </w:rPr>
            </w:pPr>
            <w:r w:rsidRPr="00BB1F6F">
              <w:rPr>
                <w:rFonts w:ascii="Fira Sans Book" w:hAnsi="Fira Sans Book"/>
                <w:sz w:val="19"/>
                <w:szCs w:val="19"/>
                <w:lang w:val="es-ES"/>
              </w:rPr>
              <w:t>12.</w:t>
            </w:r>
            <w:r w:rsidR="002B52BB">
              <w:rPr>
                <w:rFonts w:ascii="Fira Sans Book" w:hAnsi="Fira Sans Book"/>
                <w:sz w:val="19"/>
                <w:szCs w:val="19"/>
                <w:lang w:val="es-ES"/>
              </w:rPr>
              <w:t>7</w:t>
            </w:r>
            <w:r w:rsidRPr="00BB1F6F">
              <w:rPr>
                <w:rFonts w:ascii="Fira Sans Book" w:hAnsi="Fira Sans Book"/>
                <w:sz w:val="19"/>
                <w:szCs w:val="19"/>
                <w:lang w:val="es-ES"/>
              </w:rPr>
              <w:t xml:space="preserve">.- </w:t>
            </w:r>
            <w:r w:rsidR="002E0CE6" w:rsidRPr="00BB1F6F">
              <w:rPr>
                <w:rFonts w:ascii="Fira Sans Book" w:hAnsi="Fira Sans Book"/>
                <w:sz w:val="19"/>
                <w:szCs w:val="19"/>
                <w:lang w:val="es-ES"/>
              </w:rPr>
              <w:t xml:space="preserve">Las entidades beneficiarias deberán redactar en los dos idiomas oficiales de la Comunidad Autónoma del País Vasco todas las </w:t>
            </w:r>
            <w:r w:rsidR="002E0CE6" w:rsidRPr="00BB1F6F">
              <w:rPr>
                <w:rFonts w:ascii="Fira Sans Book" w:hAnsi="Fira Sans Book"/>
                <w:sz w:val="19"/>
                <w:szCs w:val="19"/>
                <w:lang w:val="es-ES"/>
              </w:rPr>
              <w:lastRenderedPageBreak/>
              <w:t>comunicaciones utilizadas para el anuncio y desarrollo de la actividad subvencionada.</w:t>
            </w:r>
          </w:p>
          <w:p w:rsidR="002E0CE6" w:rsidRPr="00BB1F6F" w:rsidRDefault="002E0CE6" w:rsidP="00F53A47">
            <w:pPr>
              <w:pStyle w:val="TEXTONotificacincolumnas"/>
              <w:ind w:firstLine="709"/>
              <w:rPr>
                <w:rFonts w:ascii="Fira Sans Book" w:hAnsi="Fira Sans Book"/>
                <w:sz w:val="19"/>
                <w:szCs w:val="19"/>
              </w:rPr>
            </w:pPr>
          </w:p>
          <w:p w:rsidR="002E0CE6" w:rsidRPr="00BB1F6F" w:rsidRDefault="002E0CE6" w:rsidP="00F53A47">
            <w:pPr>
              <w:rPr>
                <w:rFonts w:ascii="Fira Sans Book" w:hAnsi="Fira Sans Book"/>
                <w:b/>
                <w:bCs/>
                <w:sz w:val="19"/>
                <w:szCs w:val="19"/>
                <w:lang w:val="es-ES"/>
              </w:rPr>
            </w:pPr>
            <w:r w:rsidRPr="00BB1F6F">
              <w:rPr>
                <w:rFonts w:ascii="Fira Sans Book" w:hAnsi="Fira Sans Book"/>
                <w:b/>
                <w:bCs/>
                <w:sz w:val="19"/>
                <w:szCs w:val="19"/>
                <w:lang w:val="es-ES"/>
              </w:rPr>
              <w:t>13.- Infracciones, sanciones y reintegros.</w:t>
            </w:r>
          </w:p>
          <w:p w:rsidR="002E0CE6" w:rsidRPr="00BB1F6F" w:rsidRDefault="002E0CE6" w:rsidP="00F53A47">
            <w:pPr>
              <w:rPr>
                <w:rFonts w:ascii="Fira Sans Book" w:hAnsi="Fira Sans Book"/>
                <w:sz w:val="19"/>
                <w:szCs w:val="19"/>
                <w:lang w:val="es-ES"/>
              </w:rPr>
            </w:pPr>
          </w:p>
          <w:p w:rsidR="002E0CE6" w:rsidRPr="00527837" w:rsidRDefault="002E0CE6" w:rsidP="00F53A47">
            <w:pPr>
              <w:rPr>
                <w:rFonts w:ascii="Fira Sans Book" w:hAnsi="Fira Sans Book"/>
                <w:sz w:val="19"/>
                <w:szCs w:val="19"/>
                <w:lang w:val="es-ES"/>
              </w:rPr>
            </w:pPr>
            <w:r w:rsidRPr="00527837">
              <w:rPr>
                <w:rFonts w:ascii="Fira Sans Book" w:hAnsi="Fira Sans Book"/>
                <w:sz w:val="19"/>
                <w:szCs w:val="19"/>
                <w:lang w:val="es-ES"/>
              </w:rPr>
              <w:t xml:space="preserve">Todo lo referente a la comisión de infracciones y la imposición de sanciones se regirá por lo previsto en la </w:t>
            </w:r>
            <w:r w:rsidR="00527837" w:rsidRPr="00527837">
              <w:rPr>
                <w:rFonts w:ascii="Fira Sans Book" w:hAnsi="Fira Sans Book"/>
                <w:snapToGrid w:val="0"/>
                <w:sz w:val="19"/>
                <w:szCs w:val="19"/>
                <w:lang w:val="es-ES"/>
              </w:rPr>
              <w:t>Ordenanza General de Subvenciones del Ayuntamiento de Iurreta, aprobada por acuerdo plenario de fecha 30 de mayo de 2019</w:t>
            </w:r>
            <w:r w:rsidRPr="00527837">
              <w:rPr>
                <w:rFonts w:ascii="Fira Sans Book" w:hAnsi="Fira Sans Book"/>
                <w:sz w:val="19"/>
                <w:szCs w:val="19"/>
                <w:lang w:val="es-ES"/>
              </w:rPr>
              <w:t xml:space="preserve">, y en lo no recogido, habrá que regirse por </w:t>
            </w:r>
            <w:smartTag w:uri="urn:schemas-microsoft-com:office:smarttags" w:element="PersonName">
              <w:smartTagPr>
                <w:attr w:name="ProductID" w:val="la Ley General"/>
              </w:smartTagPr>
              <w:r w:rsidRPr="00527837">
                <w:rPr>
                  <w:rFonts w:ascii="Fira Sans Book" w:hAnsi="Fira Sans Book"/>
                  <w:sz w:val="19"/>
                  <w:szCs w:val="19"/>
                  <w:lang w:val="es-ES"/>
                </w:rPr>
                <w:t>la Ley General</w:t>
              </w:r>
            </w:smartTag>
            <w:r w:rsidRPr="00527837">
              <w:rPr>
                <w:rFonts w:ascii="Fira Sans Book" w:hAnsi="Fira Sans Book"/>
                <w:sz w:val="19"/>
                <w:szCs w:val="19"/>
                <w:lang w:val="es-ES"/>
              </w:rPr>
              <w:t xml:space="preserve"> de Subvenciones 38/2003, de 17 de Noviembre; y en el reglamento que la desarrolla aprobado por Real Decreto 887/2006 de 21 de julio.</w:t>
            </w:r>
          </w:p>
          <w:p w:rsidR="008C5D66" w:rsidRPr="00BB1F6F" w:rsidRDefault="008C5D66" w:rsidP="00F53A47">
            <w:pPr>
              <w:rPr>
                <w:rFonts w:ascii="Fira Sans Book" w:hAnsi="Fira Sans Book"/>
                <w:sz w:val="19"/>
                <w:szCs w:val="19"/>
                <w:highlight w:val="yellow"/>
                <w:lang w:val="es-ES"/>
              </w:rPr>
            </w:pPr>
          </w:p>
          <w:p w:rsidR="002E0CE6" w:rsidRPr="00BB1F6F" w:rsidRDefault="002E0CE6" w:rsidP="00F53A47">
            <w:pPr>
              <w:pStyle w:val="TEXTONotificacincolumnas"/>
              <w:ind w:firstLine="709"/>
              <w:rPr>
                <w:rFonts w:ascii="Fira Sans Book" w:hAnsi="Fira Sans Book"/>
                <w:sz w:val="19"/>
                <w:szCs w:val="19"/>
              </w:rPr>
            </w:pPr>
            <w:r w:rsidRPr="00C410F6">
              <w:rPr>
                <w:rFonts w:ascii="Fira Sans Book" w:hAnsi="Fira Sans Book"/>
                <w:sz w:val="19"/>
                <w:szCs w:val="19"/>
              </w:rPr>
              <w:t xml:space="preserve">El procedimiento y las causas de reintegro serán las previstas en </w:t>
            </w:r>
            <w:r w:rsidR="006C6B1F" w:rsidRPr="00601E7B">
              <w:rPr>
                <w:rFonts w:ascii="Fira Sans Book" w:hAnsi="Fira Sans Book"/>
                <w:sz w:val="19"/>
                <w:szCs w:val="19"/>
              </w:rPr>
              <w:t>Ordenanza General de Subvenciones del Ayuntamiento de Iurreta, aprobada por acuerdo plenario de fecha 30 de mayo de 2019</w:t>
            </w:r>
            <w:r w:rsidRPr="00C410F6">
              <w:rPr>
                <w:rFonts w:ascii="Fira Sans Book" w:hAnsi="Fira Sans Book"/>
                <w:sz w:val="19"/>
                <w:szCs w:val="19"/>
              </w:rPr>
              <w:t xml:space="preserve"> y en la legislación indicada en el párrafo anterior.</w:t>
            </w:r>
          </w:p>
          <w:p w:rsidR="002E0CE6" w:rsidRPr="00BB1F6F" w:rsidRDefault="002E0CE6" w:rsidP="00F53A47">
            <w:pPr>
              <w:pStyle w:val="TEXTONotificacincolumnas"/>
              <w:ind w:firstLine="709"/>
              <w:rPr>
                <w:rFonts w:ascii="Fira Sans Book" w:hAnsi="Fira Sans Book"/>
                <w:sz w:val="19"/>
                <w:szCs w:val="19"/>
              </w:rPr>
            </w:pPr>
          </w:p>
          <w:p w:rsidR="002E0CE6" w:rsidRPr="00BB1F6F" w:rsidRDefault="002E0CE6" w:rsidP="00F53A47">
            <w:pPr>
              <w:rPr>
                <w:rFonts w:ascii="Fira Sans Book" w:hAnsi="Fira Sans Book"/>
                <w:b/>
                <w:bCs/>
                <w:sz w:val="19"/>
                <w:szCs w:val="19"/>
                <w:lang w:val="es-ES"/>
              </w:rPr>
            </w:pPr>
            <w:r w:rsidRPr="00BB1F6F">
              <w:rPr>
                <w:rFonts w:ascii="Fira Sans Book" w:hAnsi="Fira Sans Book"/>
                <w:b/>
                <w:bCs/>
                <w:sz w:val="19"/>
                <w:szCs w:val="19"/>
                <w:lang w:val="es-ES"/>
              </w:rPr>
              <w:t>14.- Régimen jurídico.</w:t>
            </w:r>
          </w:p>
          <w:p w:rsidR="002E0CE6" w:rsidRPr="00BB1F6F" w:rsidRDefault="002E0CE6" w:rsidP="00F53A47">
            <w:pPr>
              <w:pStyle w:val="TEXTONotificacincolumnas"/>
              <w:ind w:firstLine="709"/>
              <w:rPr>
                <w:rFonts w:ascii="Fira Sans Book" w:hAnsi="Fira Sans Book"/>
                <w:sz w:val="19"/>
                <w:szCs w:val="19"/>
              </w:rPr>
            </w:pPr>
          </w:p>
          <w:p w:rsidR="00BE0714" w:rsidRPr="00BB1F6F" w:rsidRDefault="00BE0714" w:rsidP="00BE0714">
            <w:pPr>
              <w:pStyle w:val="TEXTONotificacincolumnas"/>
              <w:ind w:firstLine="709"/>
              <w:rPr>
                <w:rFonts w:ascii="Fira Sans Book" w:hAnsi="Fira Sans Book"/>
                <w:sz w:val="19"/>
                <w:szCs w:val="19"/>
              </w:rPr>
            </w:pPr>
            <w:r w:rsidRPr="00BB1F6F">
              <w:rPr>
                <w:rFonts w:ascii="Fira Sans Book" w:hAnsi="Fira Sans Book"/>
                <w:sz w:val="19"/>
                <w:szCs w:val="19"/>
              </w:rPr>
              <w:t>En lo no previsto en las presente</w:t>
            </w:r>
            <w:r w:rsidR="005758DE">
              <w:rPr>
                <w:rFonts w:ascii="Fira Sans Book" w:hAnsi="Fira Sans Book"/>
                <w:sz w:val="19"/>
                <w:szCs w:val="19"/>
              </w:rPr>
              <w:t>s</w:t>
            </w:r>
            <w:r w:rsidRPr="00BB1F6F">
              <w:rPr>
                <w:rFonts w:ascii="Fira Sans Book" w:hAnsi="Fira Sans Book"/>
                <w:sz w:val="19"/>
                <w:szCs w:val="19"/>
              </w:rPr>
              <w:t xml:space="preserve"> bases será de aplicación lo recogido en la Ordenanza reguladora de la concesión de Subvenciones, la Ley 38/2003, de 17 de noviembre, General de Subvenciones y el Real Decreto 887/2006, de 21 de julio, por el que se aprueba el Reglamento de la Ley 38/2003 de 17 de noviembre General de  Subvenciones.</w:t>
            </w:r>
          </w:p>
          <w:p w:rsidR="000A2EB0" w:rsidRPr="00BB1F6F" w:rsidRDefault="000A2EB0" w:rsidP="00F53A47">
            <w:pPr>
              <w:pStyle w:val="TEXTONotificacincolumnas"/>
              <w:ind w:firstLine="709"/>
              <w:rPr>
                <w:rFonts w:ascii="Fira Sans Book" w:hAnsi="Fira Sans Book"/>
                <w:sz w:val="19"/>
                <w:szCs w:val="19"/>
              </w:rPr>
            </w:pPr>
          </w:p>
        </w:tc>
      </w:tr>
    </w:tbl>
    <w:p w:rsidR="003A7FEE" w:rsidRDefault="003A7FEE" w:rsidP="003A7FEE">
      <w:pPr>
        <w:ind w:firstLine="0"/>
        <w:jc w:val="center"/>
        <w:rPr>
          <w:rFonts w:ascii="Fira Sans Book" w:hAnsi="Fira Sans Book"/>
          <w:snapToGrid w:val="0"/>
          <w:sz w:val="18"/>
          <w:szCs w:val="18"/>
          <w:lang w:val="es-ES"/>
        </w:rPr>
      </w:pPr>
    </w:p>
    <w:sectPr w:rsidR="003A7FEE" w:rsidSect="009B6003">
      <w:headerReference w:type="default" r:id="rId11"/>
      <w:footerReference w:type="default" r:id="rId12"/>
      <w:type w:val="continuous"/>
      <w:pgSz w:w="11906" w:h="16838" w:code="9"/>
      <w:pgMar w:top="2410" w:right="1418" w:bottom="1134" w:left="1418" w:header="2268" w:footer="2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305E" w:rsidRDefault="0086305E">
      <w:r>
        <w:separator/>
      </w:r>
    </w:p>
  </w:endnote>
  <w:endnote w:type="continuationSeparator" w:id="0">
    <w:p w:rsidR="0086305E" w:rsidRDefault="00863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ira Sans">
    <w:panose1 w:val="020B0503050000020004"/>
    <w:charset w:val="00"/>
    <w:family w:val="swiss"/>
    <w:pitch w:val="variable"/>
    <w:sig w:usb0="600002FF"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ira Sans SemiBold">
    <w:panose1 w:val="020B0603050000020004"/>
    <w:charset w:val="00"/>
    <w:family w:val="swiss"/>
    <w:pitch w:val="variable"/>
    <w:sig w:usb0="600002FF" w:usb1="02000001" w:usb2="00000000" w:usb3="00000000" w:csb0="0000019F" w:csb1="00000000"/>
  </w:font>
  <w:font w:name="Fira Sans Book">
    <w:panose1 w:val="020B0503050000020004"/>
    <w:charset w:val="00"/>
    <w:family w:val="swiss"/>
    <w:notTrueType/>
    <w:pitch w:val="variable"/>
    <w:sig w:usb0="600002FF"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AF9" w:rsidRDefault="00844AF9" w:rsidP="001173F7">
    <w:pPr>
      <w:tabs>
        <w:tab w:val="center" w:pos="4252"/>
        <w:tab w:val="right" w:pos="8504"/>
      </w:tabs>
      <w:ind w:firstLine="0"/>
      <w:jc w:val="center"/>
      <w:rPr>
        <w:rFonts w:ascii="Fira Sans Book" w:hAnsi="Fira Sans Book"/>
        <w:sz w:val="16"/>
        <w:szCs w:val="16"/>
        <w:lang w:val="en-US"/>
      </w:rPr>
    </w:pPr>
    <w:r>
      <w:rPr>
        <w:rFonts w:ascii="Fira Sans Book" w:hAnsi="Fira Sans Book"/>
        <w:sz w:val="16"/>
        <w:szCs w:val="16"/>
      </w:rPr>
      <w:t xml:space="preserve">Bidebarrieta kalea, 5 </w:t>
    </w:r>
    <w:r>
      <w:rPr>
        <w:rFonts w:ascii="Fira Sans Book" w:hAnsi="Fira Sans Book"/>
        <w:sz w:val="16"/>
        <w:szCs w:val="16"/>
      </w:rPr>
      <w:sym w:font="Wingdings" w:char="F09F"/>
    </w:r>
    <w:r>
      <w:rPr>
        <w:rFonts w:ascii="Fira Sans Book" w:hAnsi="Fira Sans Book"/>
        <w:sz w:val="16"/>
        <w:szCs w:val="16"/>
      </w:rPr>
      <w:t xml:space="preserve"> 48215 IURRETA </w:t>
    </w:r>
    <w:r>
      <w:rPr>
        <w:rFonts w:ascii="Fira Sans Book" w:hAnsi="Fira Sans Book"/>
        <w:sz w:val="16"/>
        <w:szCs w:val="16"/>
      </w:rPr>
      <w:sym w:font="Wingdings" w:char="F09F"/>
    </w:r>
    <w:r>
      <w:rPr>
        <w:rFonts w:ascii="Fira Sans Book" w:hAnsi="Fira Sans Book"/>
        <w:sz w:val="16"/>
        <w:szCs w:val="16"/>
      </w:rPr>
      <w:t xml:space="preserve"> </w:t>
    </w:r>
    <w:proofErr w:type="spellStart"/>
    <w:r>
      <w:rPr>
        <w:rFonts w:ascii="Fira Sans Book" w:hAnsi="Fira Sans Book"/>
        <w:sz w:val="16"/>
        <w:szCs w:val="16"/>
        <w:lang w:val="en-US"/>
      </w:rPr>
      <w:t>Tfnoa</w:t>
    </w:r>
    <w:proofErr w:type="spellEnd"/>
    <w:r>
      <w:rPr>
        <w:rFonts w:ascii="Fira Sans Book" w:hAnsi="Fira Sans Book"/>
        <w:sz w:val="16"/>
        <w:szCs w:val="16"/>
        <w:lang w:val="en-US"/>
      </w:rPr>
      <w:t xml:space="preserve">: 94 620 12 00 </w:t>
    </w:r>
    <w:r>
      <w:rPr>
        <w:rFonts w:ascii="Fira Sans Book" w:hAnsi="Fira Sans Book"/>
        <w:sz w:val="16"/>
        <w:szCs w:val="16"/>
        <w:lang w:val="en-US"/>
      </w:rPr>
      <w:sym w:font="Wingdings" w:char="F09F"/>
    </w:r>
    <w:r>
      <w:rPr>
        <w:rFonts w:ascii="Fira Sans Book" w:hAnsi="Fira Sans Book"/>
        <w:sz w:val="16"/>
        <w:szCs w:val="16"/>
        <w:lang w:val="en-US"/>
      </w:rPr>
      <w:t xml:space="preserve"> </w:t>
    </w:r>
    <w:proofErr w:type="spellStart"/>
    <w:r>
      <w:rPr>
        <w:rFonts w:ascii="Fira Sans Book" w:hAnsi="Fira Sans Book"/>
        <w:sz w:val="16"/>
        <w:szCs w:val="16"/>
        <w:lang w:val="en-US"/>
      </w:rPr>
      <w:t>haz-sac@iurreta.eus</w:t>
    </w:r>
    <w:proofErr w:type="spellEnd"/>
    <w:r>
      <w:rPr>
        <w:rFonts w:ascii="Fira Sans Book" w:hAnsi="Fira Sans Book"/>
        <w:sz w:val="16"/>
        <w:szCs w:val="16"/>
        <w:lang w:val="en-US"/>
      </w:rPr>
      <w:sym w:font="Wingdings" w:char="F09F"/>
    </w:r>
    <w:r>
      <w:rPr>
        <w:rFonts w:ascii="Fira Sans Book" w:hAnsi="Fira Sans Book"/>
        <w:sz w:val="16"/>
        <w:szCs w:val="16"/>
        <w:lang w:val="en-US"/>
      </w:rPr>
      <w:t xml:space="preserve"> IFZ/NIF: P4812500I</w:t>
    </w:r>
  </w:p>
  <w:p w:rsidR="00844AF9" w:rsidRDefault="00844AF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305E" w:rsidRDefault="0086305E">
      <w:r>
        <w:separator/>
      </w:r>
    </w:p>
  </w:footnote>
  <w:footnote w:type="continuationSeparator" w:id="0">
    <w:p w:rsidR="0086305E" w:rsidRDefault="008630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AF9" w:rsidRDefault="0038405A">
    <w:pPr>
      <w:pStyle w:val="Encabezado"/>
    </w:pPr>
    <w:r>
      <w:rPr>
        <w:noProof/>
        <w:lang w:val="es-ES"/>
      </w:rPr>
      <w:drawing>
        <wp:anchor distT="0" distB="0" distL="114300" distR="114300" simplePos="0" relativeHeight="251657728" behindDoc="0" locked="0" layoutInCell="1" allowOverlap="1">
          <wp:simplePos x="0" y="0"/>
          <wp:positionH relativeFrom="column">
            <wp:posOffset>-129540</wp:posOffset>
          </wp:positionH>
          <wp:positionV relativeFrom="paragraph">
            <wp:posOffset>-922020</wp:posOffset>
          </wp:positionV>
          <wp:extent cx="1689100" cy="603250"/>
          <wp:effectExtent l="0" t="0" r="6350" b="6350"/>
          <wp:wrapSquare wrapText="bothSides"/>
          <wp:docPr id="1" name="Imagen 1" descr="Descripción: C:\Users\maribel.arrizabalaga.IURRETA\AppData\Local\Microsoft\Windows\Temporary Internet Files\Content.Word\logo 2 colo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C:\Users\maribel.arrizabalaga.IURRETA\AppData\Local\Microsoft\Windows\Temporary Internet Files\Content.Word\logo 2 colore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9100" cy="6032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00A38"/>
    <w:multiLevelType w:val="hybridMultilevel"/>
    <w:tmpl w:val="3BDCD2D6"/>
    <w:lvl w:ilvl="0" w:tplc="C6622DD2">
      <w:start w:val="1"/>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0917786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C7402FF"/>
    <w:multiLevelType w:val="hybridMultilevel"/>
    <w:tmpl w:val="7F6CBEEA"/>
    <w:lvl w:ilvl="0" w:tplc="FF10B41A">
      <w:start w:val="1"/>
      <w:numFmt w:val="lowerLetter"/>
      <w:lvlText w:val="%1)"/>
      <w:lvlJc w:val="left"/>
      <w:pPr>
        <w:tabs>
          <w:tab w:val="num" w:pos="735"/>
        </w:tabs>
        <w:ind w:left="735" w:hanging="450"/>
      </w:pPr>
      <w:rPr>
        <w:rFonts w:hint="default"/>
      </w:rPr>
    </w:lvl>
    <w:lvl w:ilvl="1" w:tplc="CCC2A392">
      <w:start w:val="1"/>
      <w:numFmt w:val="lowerLetter"/>
      <w:lvlText w:val="%2)"/>
      <w:lvlJc w:val="left"/>
      <w:pPr>
        <w:tabs>
          <w:tab w:val="num" w:pos="1980"/>
        </w:tabs>
        <w:ind w:left="1980" w:hanging="975"/>
      </w:pPr>
      <w:rPr>
        <w:rFonts w:ascii="Times New Roman" w:eastAsia="Times New Roman" w:hAnsi="Times New Roman" w:cs="Times New Roman"/>
      </w:rPr>
    </w:lvl>
    <w:lvl w:ilvl="2" w:tplc="A8F8DAD4" w:tentative="1">
      <w:start w:val="1"/>
      <w:numFmt w:val="lowerRoman"/>
      <w:lvlText w:val="%3."/>
      <w:lvlJc w:val="right"/>
      <w:pPr>
        <w:tabs>
          <w:tab w:val="num" w:pos="2085"/>
        </w:tabs>
        <w:ind w:left="2085" w:hanging="180"/>
      </w:pPr>
    </w:lvl>
    <w:lvl w:ilvl="3" w:tplc="95A43F9E" w:tentative="1">
      <w:start w:val="1"/>
      <w:numFmt w:val="decimal"/>
      <w:lvlText w:val="%4."/>
      <w:lvlJc w:val="left"/>
      <w:pPr>
        <w:tabs>
          <w:tab w:val="num" w:pos="2805"/>
        </w:tabs>
        <w:ind w:left="2805" w:hanging="360"/>
      </w:pPr>
    </w:lvl>
    <w:lvl w:ilvl="4" w:tplc="1BBC6522" w:tentative="1">
      <w:start w:val="1"/>
      <w:numFmt w:val="lowerLetter"/>
      <w:lvlText w:val="%5."/>
      <w:lvlJc w:val="left"/>
      <w:pPr>
        <w:tabs>
          <w:tab w:val="num" w:pos="3525"/>
        </w:tabs>
        <w:ind w:left="3525" w:hanging="360"/>
      </w:pPr>
    </w:lvl>
    <w:lvl w:ilvl="5" w:tplc="232253A4" w:tentative="1">
      <w:start w:val="1"/>
      <w:numFmt w:val="lowerRoman"/>
      <w:lvlText w:val="%6."/>
      <w:lvlJc w:val="right"/>
      <w:pPr>
        <w:tabs>
          <w:tab w:val="num" w:pos="4245"/>
        </w:tabs>
        <w:ind w:left="4245" w:hanging="180"/>
      </w:pPr>
    </w:lvl>
    <w:lvl w:ilvl="6" w:tplc="1F5A0CF4" w:tentative="1">
      <w:start w:val="1"/>
      <w:numFmt w:val="decimal"/>
      <w:lvlText w:val="%7."/>
      <w:lvlJc w:val="left"/>
      <w:pPr>
        <w:tabs>
          <w:tab w:val="num" w:pos="4965"/>
        </w:tabs>
        <w:ind w:left="4965" w:hanging="360"/>
      </w:pPr>
    </w:lvl>
    <w:lvl w:ilvl="7" w:tplc="2C04093E" w:tentative="1">
      <w:start w:val="1"/>
      <w:numFmt w:val="lowerLetter"/>
      <w:lvlText w:val="%8."/>
      <w:lvlJc w:val="left"/>
      <w:pPr>
        <w:tabs>
          <w:tab w:val="num" w:pos="5685"/>
        </w:tabs>
        <w:ind w:left="5685" w:hanging="360"/>
      </w:pPr>
    </w:lvl>
    <w:lvl w:ilvl="8" w:tplc="DFFC7462" w:tentative="1">
      <w:start w:val="1"/>
      <w:numFmt w:val="lowerRoman"/>
      <w:lvlText w:val="%9."/>
      <w:lvlJc w:val="right"/>
      <w:pPr>
        <w:tabs>
          <w:tab w:val="num" w:pos="6405"/>
        </w:tabs>
        <w:ind w:left="6405" w:hanging="180"/>
      </w:pPr>
    </w:lvl>
  </w:abstractNum>
  <w:abstractNum w:abstractNumId="3" w15:restartNumberingAfterBreak="0">
    <w:nsid w:val="16600C40"/>
    <w:multiLevelType w:val="hybridMultilevel"/>
    <w:tmpl w:val="5A3C2C3E"/>
    <w:lvl w:ilvl="0" w:tplc="500EC154">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78C18CC"/>
    <w:multiLevelType w:val="hybridMultilevel"/>
    <w:tmpl w:val="DA0A6416"/>
    <w:lvl w:ilvl="0" w:tplc="A870591E">
      <w:start w:val="1"/>
      <w:numFmt w:val="lowerLetter"/>
      <w:lvlText w:val="%1)"/>
      <w:lvlJc w:val="left"/>
      <w:pPr>
        <w:tabs>
          <w:tab w:val="num" w:pos="1429"/>
        </w:tabs>
        <w:ind w:left="1429"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885675F"/>
    <w:multiLevelType w:val="hybridMultilevel"/>
    <w:tmpl w:val="0B52AFA6"/>
    <w:lvl w:ilvl="0" w:tplc="500EC154">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8C90170"/>
    <w:multiLevelType w:val="hybridMultilevel"/>
    <w:tmpl w:val="9E92CB36"/>
    <w:lvl w:ilvl="0" w:tplc="70AC1522">
      <w:start w:val="1"/>
      <w:numFmt w:val="bullet"/>
      <w:lvlText w:val=""/>
      <w:lvlJc w:val="left"/>
      <w:pPr>
        <w:tabs>
          <w:tab w:val="num" w:pos="1854"/>
        </w:tabs>
        <w:ind w:left="1854" w:hanging="360"/>
      </w:pPr>
      <w:rPr>
        <w:rFonts w:ascii="Symbol" w:hAnsi="Symbol" w:hint="default"/>
      </w:rPr>
    </w:lvl>
    <w:lvl w:ilvl="1" w:tplc="120801A2" w:tentative="1">
      <w:start w:val="1"/>
      <w:numFmt w:val="bullet"/>
      <w:lvlText w:val="o"/>
      <w:lvlJc w:val="left"/>
      <w:pPr>
        <w:tabs>
          <w:tab w:val="num" w:pos="2574"/>
        </w:tabs>
        <w:ind w:left="2574" w:hanging="360"/>
      </w:pPr>
      <w:rPr>
        <w:rFonts w:ascii="Courier New" w:hAnsi="Courier New" w:hint="default"/>
      </w:rPr>
    </w:lvl>
    <w:lvl w:ilvl="2" w:tplc="15AE16E2" w:tentative="1">
      <w:start w:val="1"/>
      <w:numFmt w:val="bullet"/>
      <w:lvlText w:val=""/>
      <w:lvlJc w:val="left"/>
      <w:pPr>
        <w:tabs>
          <w:tab w:val="num" w:pos="3294"/>
        </w:tabs>
        <w:ind w:left="3294" w:hanging="360"/>
      </w:pPr>
      <w:rPr>
        <w:rFonts w:ascii="Wingdings" w:hAnsi="Wingdings" w:hint="default"/>
      </w:rPr>
    </w:lvl>
    <w:lvl w:ilvl="3" w:tplc="5568D0C2" w:tentative="1">
      <w:start w:val="1"/>
      <w:numFmt w:val="bullet"/>
      <w:lvlText w:val=""/>
      <w:lvlJc w:val="left"/>
      <w:pPr>
        <w:tabs>
          <w:tab w:val="num" w:pos="4014"/>
        </w:tabs>
        <w:ind w:left="4014" w:hanging="360"/>
      </w:pPr>
      <w:rPr>
        <w:rFonts w:ascii="Symbol" w:hAnsi="Symbol" w:hint="default"/>
      </w:rPr>
    </w:lvl>
    <w:lvl w:ilvl="4" w:tplc="40A67810" w:tentative="1">
      <w:start w:val="1"/>
      <w:numFmt w:val="bullet"/>
      <w:lvlText w:val="o"/>
      <w:lvlJc w:val="left"/>
      <w:pPr>
        <w:tabs>
          <w:tab w:val="num" w:pos="4734"/>
        </w:tabs>
        <w:ind w:left="4734" w:hanging="360"/>
      </w:pPr>
      <w:rPr>
        <w:rFonts w:ascii="Courier New" w:hAnsi="Courier New" w:hint="default"/>
      </w:rPr>
    </w:lvl>
    <w:lvl w:ilvl="5" w:tplc="68723770" w:tentative="1">
      <w:start w:val="1"/>
      <w:numFmt w:val="bullet"/>
      <w:lvlText w:val=""/>
      <w:lvlJc w:val="left"/>
      <w:pPr>
        <w:tabs>
          <w:tab w:val="num" w:pos="5454"/>
        </w:tabs>
        <w:ind w:left="5454" w:hanging="360"/>
      </w:pPr>
      <w:rPr>
        <w:rFonts w:ascii="Wingdings" w:hAnsi="Wingdings" w:hint="default"/>
      </w:rPr>
    </w:lvl>
    <w:lvl w:ilvl="6" w:tplc="439AFD2A" w:tentative="1">
      <w:start w:val="1"/>
      <w:numFmt w:val="bullet"/>
      <w:lvlText w:val=""/>
      <w:lvlJc w:val="left"/>
      <w:pPr>
        <w:tabs>
          <w:tab w:val="num" w:pos="6174"/>
        </w:tabs>
        <w:ind w:left="6174" w:hanging="360"/>
      </w:pPr>
      <w:rPr>
        <w:rFonts w:ascii="Symbol" w:hAnsi="Symbol" w:hint="default"/>
      </w:rPr>
    </w:lvl>
    <w:lvl w:ilvl="7" w:tplc="F74489EC" w:tentative="1">
      <w:start w:val="1"/>
      <w:numFmt w:val="bullet"/>
      <w:lvlText w:val="o"/>
      <w:lvlJc w:val="left"/>
      <w:pPr>
        <w:tabs>
          <w:tab w:val="num" w:pos="6894"/>
        </w:tabs>
        <w:ind w:left="6894" w:hanging="360"/>
      </w:pPr>
      <w:rPr>
        <w:rFonts w:ascii="Courier New" w:hAnsi="Courier New" w:hint="default"/>
      </w:rPr>
    </w:lvl>
    <w:lvl w:ilvl="8" w:tplc="C98EF4D2" w:tentative="1">
      <w:start w:val="1"/>
      <w:numFmt w:val="bullet"/>
      <w:lvlText w:val=""/>
      <w:lvlJc w:val="left"/>
      <w:pPr>
        <w:tabs>
          <w:tab w:val="num" w:pos="7614"/>
        </w:tabs>
        <w:ind w:left="7614" w:hanging="360"/>
      </w:pPr>
      <w:rPr>
        <w:rFonts w:ascii="Wingdings" w:hAnsi="Wingdings" w:hint="default"/>
      </w:rPr>
    </w:lvl>
  </w:abstractNum>
  <w:abstractNum w:abstractNumId="7" w15:restartNumberingAfterBreak="0">
    <w:nsid w:val="19493918"/>
    <w:multiLevelType w:val="hybridMultilevel"/>
    <w:tmpl w:val="127A105C"/>
    <w:lvl w:ilvl="0" w:tplc="85CC6248">
      <w:start w:val="1"/>
      <w:numFmt w:val="lowerLetter"/>
      <w:lvlText w:val="%1)"/>
      <w:lvlJc w:val="left"/>
      <w:pPr>
        <w:tabs>
          <w:tab w:val="num" w:pos="2648"/>
        </w:tabs>
        <w:ind w:left="2648" w:hanging="360"/>
      </w:pPr>
      <w:rPr>
        <w:rFonts w:hint="default"/>
      </w:rPr>
    </w:lvl>
    <w:lvl w:ilvl="1" w:tplc="0C0A0019" w:tentative="1">
      <w:start w:val="1"/>
      <w:numFmt w:val="lowerLetter"/>
      <w:lvlText w:val="%2."/>
      <w:lvlJc w:val="left"/>
      <w:pPr>
        <w:tabs>
          <w:tab w:val="num" w:pos="1939"/>
        </w:tabs>
        <w:ind w:left="1939" w:hanging="360"/>
      </w:pPr>
    </w:lvl>
    <w:lvl w:ilvl="2" w:tplc="0C0A001B" w:tentative="1">
      <w:start w:val="1"/>
      <w:numFmt w:val="lowerRoman"/>
      <w:lvlText w:val="%3."/>
      <w:lvlJc w:val="right"/>
      <w:pPr>
        <w:tabs>
          <w:tab w:val="num" w:pos="2659"/>
        </w:tabs>
        <w:ind w:left="2659" w:hanging="180"/>
      </w:pPr>
    </w:lvl>
    <w:lvl w:ilvl="3" w:tplc="0C0A000F" w:tentative="1">
      <w:start w:val="1"/>
      <w:numFmt w:val="decimal"/>
      <w:lvlText w:val="%4."/>
      <w:lvlJc w:val="left"/>
      <w:pPr>
        <w:tabs>
          <w:tab w:val="num" w:pos="3379"/>
        </w:tabs>
        <w:ind w:left="3379" w:hanging="360"/>
      </w:pPr>
    </w:lvl>
    <w:lvl w:ilvl="4" w:tplc="0C0A0019" w:tentative="1">
      <w:start w:val="1"/>
      <w:numFmt w:val="lowerLetter"/>
      <w:lvlText w:val="%5."/>
      <w:lvlJc w:val="left"/>
      <w:pPr>
        <w:tabs>
          <w:tab w:val="num" w:pos="4099"/>
        </w:tabs>
        <w:ind w:left="4099" w:hanging="360"/>
      </w:pPr>
    </w:lvl>
    <w:lvl w:ilvl="5" w:tplc="0C0A001B" w:tentative="1">
      <w:start w:val="1"/>
      <w:numFmt w:val="lowerRoman"/>
      <w:lvlText w:val="%6."/>
      <w:lvlJc w:val="right"/>
      <w:pPr>
        <w:tabs>
          <w:tab w:val="num" w:pos="4819"/>
        </w:tabs>
        <w:ind w:left="4819" w:hanging="180"/>
      </w:pPr>
    </w:lvl>
    <w:lvl w:ilvl="6" w:tplc="0C0A000F" w:tentative="1">
      <w:start w:val="1"/>
      <w:numFmt w:val="decimal"/>
      <w:lvlText w:val="%7."/>
      <w:lvlJc w:val="left"/>
      <w:pPr>
        <w:tabs>
          <w:tab w:val="num" w:pos="5539"/>
        </w:tabs>
        <w:ind w:left="5539" w:hanging="360"/>
      </w:pPr>
    </w:lvl>
    <w:lvl w:ilvl="7" w:tplc="0C0A0019" w:tentative="1">
      <w:start w:val="1"/>
      <w:numFmt w:val="lowerLetter"/>
      <w:lvlText w:val="%8."/>
      <w:lvlJc w:val="left"/>
      <w:pPr>
        <w:tabs>
          <w:tab w:val="num" w:pos="6259"/>
        </w:tabs>
        <w:ind w:left="6259" w:hanging="360"/>
      </w:pPr>
    </w:lvl>
    <w:lvl w:ilvl="8" w:tplc="0C0A001B" w:tentative="1">
      <w:start w:val="1"/>
      <w:numFmt w:val="lowerRoman"/>
      <w:lvlText w:val="%9."/>
      <w:lvlJc w:val="right"/>
      <w:pPr>
        <w:tabs>
          <w:tab w:val="num" w:pos="6979"/>
        </w:tabs>
        <w:ind w:left="6979" w:hanging="180"/>
      </w:pPr>
    </w:lvl>
  </w:abstractNum>
  <w:abstractNum w:abstractNumId="8" w15:restartNumberingAfterBreak="0">
    <w:nsid w:val="1C6924C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D2F5296"/>
    <w:multiLevelType w:val="hybridMultilevel"/>
    <w:tmpl w:val="5B483768"/>
    <w:lvl w:ilvl="0" w:tplc="0C0A0005">
      <w:start w:val="1"/>
      <w:numFmt w:val="bullet"/>
      <w:lvlText w:val=""/>
      <w:lvlJc w:val="left"/>
      <w:pPr>
        <w:ind w:left="1077" w:hanging="360"/>
      </w:pPr>
      <w:rPr>
        <w:rFonts w:ascii="Wingdings" w:hAnsi="Wingdings" w:hint="default"/>
      </w:rPr>
    </w:lvl>
    <w:lvl w:ilvl="1" w:tplc="0C0A0003" w:tentative="1">
      <w:start w:val="1"/>
      <w:numFmt w:val="bullet"/>
      <w:lvlText w:val="o"/>
      <w:lvlJc w:val="left"/>
      <w:pPr>
        <w:ind w:left="1797" w:hanging="360"/>
      </w:pPr>
      <w:rPr>
        <w:rFonts w:ascii="Courier New" w:hAnsi="Courier New" w:cs="Courier New" w:hint="default"/>
      </w:rPr>
    </w:lvl>
    <w:lvl w:ilvl="2" w:tplc="0C0A0005" w:tentative="1">
      <w:start w:val="1"/>
      <w:numFmt w:val="bullet"/>
      <w:lvlText w:val=""/>
      <w:lvlJc w:val="left"/>
      <w:pPr>
        <w:ind w:left="2517" w:hanging="360"/>
      </w:pPr>
      <w:rPr>
        <w:rFonts w:ascii="Wingdings" w:hAnsi="Wingdings" w:hint="default"/>
      </w:rPr>
    </w:lvl>
    <w:lvl w:ilvl="3" w:tplc="0C0A0001" w:tentative="1">
      <w:start w:val="1"/>
      <w:numFmt w:val="bullet"/>
      <w:lvlText w:val=""/>
      <w:lvlJc w:val="left"/>
      <w:pPr>
        <w:ind w:left="3237" w:hanging="360"/>
      </w:pPr>
      <w:rPr>
        <w:rFonts w:ascii="Symbol" w:hAnsi="Symbol" w:hint="default"/>
      </w:rPr>
    </w:lvl>
    <w:lvl w:ilvl="4" w:tplc="0C0A0003" w:tentative="1">
      <w:start w:val="1"/>
      <w:numFmt w:val="bullet"/>
      <w:lvlText w:val="o"/>
      <w:lvlJc w:val="left"/>
      <w:pPr>
        <w:ind w:left="3957" w:hanging="360"/>
      </w:pPr>
      <w:rPr>
        <w:rFonts w:ascii="Courier New" w:hAnsi="Courier New" w:cs="Courier New" w:hint="default"/>
      </w:rPr>
    </w:lvl>
    <w:lvl w:ilvl="5" w:tplc="0C0A0005" w:tentative="1">
      <w:start w:val="1"/>
      <w:numFmt w:val="bullet"/>
      <w:lvlText w:val=""/>
      <w:lvlJc w:val="left"/>
      <w:pPr>
        <w:ind w:left="4677" w:hanging="360"/>
      </w:pPr>
      <w:rPr>
        <w:rFonts w:ascii="Wingdings" w:hAnsi="Wingdings" w:hint="default"/>
      </w:rPr>
    </w:lvl>
    <w:lvl w:ilvl="6" w:tplc="0C0A0001" w:tentative="1">
      <w:start w:val="1"/>
      <w:numFmt w:val="bullet"/>
      <w:lvlText w:val=""/>
      <w:lvlJc w:val="left"/>
      <w:pPr>
        <w:ind w:left="5397" w:hanging="360"/>
      </w:pPr>
      <w:rPr>
        <w:rFonts w:ascii="Symbol" w:hAnsi="Symbol" w:hint="default"/>
      </w:rPr>
    </w:lvl>
    <w:lvl w:ilvl="7" w:tplc="0C0A0003" w:tentative="1">
      <w:start w:val="1"/>
      <w:numFmt w:val="bullet"/>
      <w:lvlText w:val="o"/>
      <w:lvlJc w:val="left"/>
      <w:pPr>
        <w:ind w:left="6117" w:hanging="360"/>
      </w:pPr>
      <w:rPr>
        <w:rFonts w:ascii="Courier New" w:hAnsi="Courier New" w:cs="Courier New" w:hint="default"/>
      </w:rPr>
    </w:lvl>
    <w:lvl w:ilvl="8" w:tplc="0C0A0005" w:tentative="1">
      <w:start w:val="1"/>
      <w:numFmt w:val="bullet"/>
      <w:lvlText w:val=""/>
      <w:lvlJc w:val="left"/>
      <w:pPr>
        <w:ind w:left="6837" w:hanging="360"/>
      </w:pPr>
      <w:rPr>
        <w:rFonts w:ascii="Wingdings" w:hAnsi="Wingdings" w:hint="default"/>
      </w:rPr>
    </w:lvl>
  </w:abstractNum>
  <w:abstractNum w:abstractNumId="10" w15:restartNumberingAfterBreak="0">
    <w:nsid w:val="1EE73C7B"/>
    <w:multiLevelType w:val="hybridMultilevel"/>
    <w:tmpl w:val="7766F7C8"/>
    <w:lvl w:ilvl="0" w:tplc="D18A48FE">
      <w:start w:val="1"/>
      <w:numFmt w:val="lowerLetter"/>
      <w:lvlText w:val="%1)"/>
      <w:lvlJc w:val="left"/>
      <w:pPr>
        <w:tabs>
          <w:tab w:val="num" w:pos="1714"/>
        </w:tabs>
        <w:ind w:left="1714" w:hanging="1005"/>
      </w:pPr>
      <w:rPr>
        <w:rFonts w:hint="default"/>
      </w:rPr>
    </w:lvl>
    <w:lvl w:ilvl="1" w:tplc="94A28B5C" w:tentative="1">
      <w:start w:val="1"/>
      <w:numFmt w:val="lowerLetter"/>
      <w:lvlText w:val="%2."/>
      <w:lvlJc w:val="left"/>
      <w:pPr>
        <w:tabs>
          <w:tab w:val="num" w:pos="1789"/>
        </w:tabs>
        <w:ind w:left="1789" w:hanging="360"/>
      </w:pPr>
    </w:lvl>
    <w:lvl w:ilvl="2" w:tplc="E73A4F12" w:tentative="1">
      <w:start w:val="1"/>
      <w:numFmt w:val="lowerRoman"/>
      <w:lvlText w:val="%3."/>
      <w:lvlJc w:val="right"/>
      <w:pPr>
        <w:tabs>
          <w:tab w:val="num" w:pos="2509"/>
        </w:tabs>
        <w:ind w:left="2509" w:hanging="180"/>
      </w:pPr>
    </w:lvl>
    <w:lvl w:ilvl="3" w:tplc="B97AFCAA" w:tentative="1">
      <w:start w:val="1"/>
      <w:numFmt w:val="decimal"/>
      <w:lvlText w:val="%4."/>
      <w:lvlJc w:val="left"/>
      <w:pPr>
        <w:tabs>
          <w:tab w:val="num" w:pos="3229"/>
        </w:tabs>
        <w:ind w:left="3229" w:hanging="360"/>
      </w:pPr>
    </w:lvl>
    <w:lvl w:ilvl="4" w:tplc="A66AE402" w:tentative="1">
      <w:start w:val="1"/>
      <w:numFmt w:val="lowerLetter"/>
      <w:lvlText w:val="%5."/>
      <w:lvlJc w:val="left"/>
      <w:pPr>
        <w:tabs>
          <w:tab w:val="num" w:pos="3949"/>
        </w:tabs>
        <w:ind w:left="3949" w:hanging="360"/>
      </w:pPr>
    </w:lvl>
    <w:lvl w:ilvl="5" w:tplc="D8A2410E" w:tentative="1">
      <w:start w:val="1"/>
      <w:numFmt w:val="lowerRoman"/>
      <w:lvlText w:val="%6."/>
      <w:lvlJc w:val="right"/>
      <w:pPr>
        <w:tabs>
          <w:tab w:val="num" w:pos="4669"/>
        </w:tabs>
        <w:ind w:left="4669" w:hanging="180"/>
      </w:pPr>
    </w:lvl>
    <w:lvl w:ilvl="6" w:tplc="0818BBCE" w:tentative="1">
      <w:start w:val="1"/>
      <w:numFmt w:val="decimal"/>
      <w:lvlText w:val="%7."/>
      <w:lvlJc w:val="left"/>
      <w:pPr>
        <w:tabs>
          <w:tab w:val="num" w:pos="5389"/>
        </w:tabs>
        <w:ind w:left="5389" w:hanging="360"/>
      </w:pPr>
    </w:lvl>
    <w:lvl w:ilvl="7" w:tplc="3D203F28" w:tentative="1">
      <w:start w:val="1"/>
      <w:numFmt w:val="lowerLetter"/>
      <w:lvlText w:val="%8."/>
      <w:lvlJc w:val="left"/>
      <w:pPr>
        <w:tabs>
          <w:tab w:val="num" w:pos="6109"/>
        </w:tabs>
        <w:ind w:left="6109" w:hanging="360"/>
      </w:pPr>
    </w:lvl>
    <w:lvl w:ilvl="8" w:tplc="6D5CEB7E" w:tentative="1">
      <w:start w:val="1"/>
      <w:numFmt w:val="lowerRoman"/>
      <w:lvlText w:val="%9."/>
      <w:lvlJc w:val="right"/>
      <w:pPr>
        <w:tabs>
          <w:tab w:val="num" w:pos="6829"/>
        </w:tabs>
        <w:ind w:left="6829" w:hanging="180"/>
      </w:pPr>
    </w:lvl>
  </w:abstractNum>
  <w:abstractNum w:abstractNumId="11" w15:restartNumberingAfterBreak="0">
    <w:nsid w:val="263A3576"/>
    <w:multiLevelType w:val="hybridMultilevel"/>
    <w:tmpl w:val="66F8A640"/>
    <w:lvl w:ilvl="0" w:tplc="7AC8E1B6">
      <w:start w:val="5"/>
      <w:numFmt w:val="bullet"/>
      <w:lvlText w:val="-"/>
      <w:lvlJc w:val="left"/>
      <w:pPr>
        <w:tabs>
          <w:tab w:val="num" w:pos="720"/>
        </w:tabs>
        <w:ind w:left="720" w:hanging="360"/>
      </w:pPr>
      <w:rPr>
        <w:rFonts w:ascii="Times New Roman" w:eastAsia="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A6B79BC"/>
    <w:multiLevelType w:val="hybridMultilevel"/>
    <w:tmpl w:val="C6565D1C"/>
    <w:lvl w:ilvl="0" w:tplc="0C0A0017">
      <w:start w:val="1"/>
      <w:numFmt w:val="lowerLetter"/>
      <w:lvlText w:val="%1)"/>
      <w:lvlJc w:val="left"/>
      <w:pPr>
        <w:ind w:left="1502" w:hanging="360"/>
      </w:pPr>
    </w:lvl>
    <w:lvl w:ilvl="1" w:tplc="0C0A0019">
      <w:start w:val="1"/>
      <w:numFmt w:val="lowerLetter"/>
      <w:lvlText w:val="%2."/>
      <w:lvlJc w:val="left"/>
      <w:pPr>
        <w:ind w:left="2222" w:hanging="360"/>
      </w:pPr>
    </w:lvl>
    <w:lvl w:ilvl="2" w:tplc="0C0A001B" w:tentative="1">
      <w:start w:val="1"/>
      <w:numFmt w:val="lowerRoman"/>
      <w:lvlText w:val="%3."/>
      <w:lvlJc w:val="right"/>
      <w:pPr>
        <w:ind w:left="2942" w:hanging="180"/>
      </w:pPr>
    </w:lvl>
    <w:lvl w:ilvl="3" w:tplc="0C0A000F" w:tentative="1">
      <w:start w:val="1"/>
      <w:numFmt w:val="decimal"/>
      <w:lvlText w:val="%4."/>
      <w:lvlJc w:val="left"/>
      <w:pPr>
        <w:ind w:left="3662" w:hanging="360"/>
      </w:pPr>
    </w:lvl>
    <w:lvl w:ilvl="4" w:tplc="0C0A0019" w:tentative="1">
      <w:start w:val="1"/>
      <w:numFmt w:val="lowerLetter"/>
      <w:lvlText w:val="%5."/>
      <w:lvlJc w:val="left"/>
      <w:pPr>
        <w:ind w:left="4382" w:hanging="360"/>
      </w:pPr>
    </w:lvl>
    <w:lvl w:ilvl="5" w:tplc="0C0A001B" w:tentative="1">
      <w:start w:val="1"/>
      <w:numFmt w:val="lowerRoman"/>
      <w:lvlText w:val="%6."/>
      <w:lvlJc w:val="right"/>
      <w:pPr>
        <w:ind w:left="5102" w:hanging="180"/>
      </w:pPr>
    </w:lvl>
    <w:lvl w:ilvl="6" w:tplc="0C0A000F" w:tentative="1">
      <w:start w:val="1"/>
      <w:numFmt w:val="decimal"/>
      <w:lvlText w:val="%7."/>
      <w:lvlJc w:val="left"/>
      <w:pPr>
        <w:ind w:left="5822" w:hanging="360"/>
      </w:pPr>
    </w:lvl>
    <w:lvl w:ilvl="7" w:tplc="0C0A0019" w:tentative="1">
      <w:start w:val="1"/>
      <w:numFmt w:val="lowerLetter"/>
      <w:lvlText w:val="%8."/>
      <w:lvlJc w:val="left"/>
      <w:pPr>
        <w:ind w:left="6542" w:hanging="360"/>
      </w:pPr>
    </w:lvl>
    <w:lvl w:ilvl="8" w:tplc="0C0A001B" w:tentative="1">
      <w:start w:val="1"/>
      <w:numFmt w:val="lowerRoman"/>
      <w:lvlText w:val="%9."/>
      <w:lvlJc w:val="right"/>
      <w:pPr>
        <w:ind w:left="7262" w:hanging="180"/>
      </w:pPr>
    </w:lvl>
  </w:abstractNum>
  <w:abstractNum w:abstractNumId="13" w15:restartNumberingAfterBreak="0">
    <w:nsid w:val="2EB512EB"/>
    <w:multiLevelType w:val="hybridMultilevel"/>
    <w:tmpl w:val="FB42A918"/>
    <w:lvl w:ilvl="0" w:tplc="182A4C5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FC13A49"/>
    <w:multiLevelType w:val="hybridMultilevel"/>
    <w:tmpl w:val="9530C05C"/>
    <w:lvl w:ilvl="0" w:tplc="0C0A0017">
      <w:start w:val="1"/>
      <w:numFmt w:val="lowerLetter"/>
      <w:lvlText w:val="%1)"/>
      <w:lvlJc w:val="left"/>
      <w:pPr>
        <w:tabs>
          <w:tab w:val="num" w:pos="1429"/>
        </w:tabs>
        <w:ind w:left="1429"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5" w15:restartNumberingAfterBreak="0">
    <w:nsid w:val="30A72353"/>
    <w:multiLevelType w:val="hybridMultilevel"/>
    <w:tmpl w:val="AAD894E0"/>
    <w:lvl w:ilvl="0" w:tplc="85CC6248">
      <w:start w:val="1"/>
      <w:numFmt w:val="lowerLetter"/>
      <w:lvlText w:val="%1)"/>
      <w:lvlJc w:val="left"/>
      <w:pPr>
        <w:tabs>
          <w:tab w:val="num" w:pos="2149"/>
        </w:tabs>
        <w:ind w:left="2149" w:hanging="360"/>
      </w:pPr>
      <w:rPr>
        <w:rFonts w:hint="default"/>
      </w:rPr>
    </w:lvl>
    <w:lvl w:ilvl="1" w:tplc="0C0A0019" w:tentative="1">
      <w:start w:val="1"/>
      <w:numFmt w:val="lowerLetter"/>
      <w:lvlText w:val="%2."/>
      <w:lvlJc w:val="left"/>
      <w:pPr>
        <w:tabs>
          <w:tab w:val="num" w:pos="2149"/>
        </w:tabs>
        <w:ind w:left="2149" w:hanging="360"/>
      </w:p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16" w15:restartNumberingAfterBreak="0">
    <w:nsid w:val="36535125"/>
    <w:multiLevelType w:val="hybridMultilevel"/>
    <w:tmpl w:val="8C60A736"/>
    <w:lvl w:ilvl="0" w:tplc="7AC8E1B6">
      <w:start w:val="5"/>
      <w:numFmt w:val="bullet"/>
      <w:lvlText w:val="-"/>
      <w:lvlJc w:val="left"/>
      <w:pPr>
        <w:ind w:left="720" w:hanging="360"/>
      </w:pPr>
      <w:rPr>
        <w:rFonts w:ascii="Times New Roman" w:eastAsia="Times New Roman" w:hAnsi="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8624E87"/>
    <w:multiLevelType w:val="hybridMultilevel"/>
    <w:tmpl w:val="CAEC616C"/>
    <w:lvl w:ilvl="0" w:tplc="954E4DAE">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3897397E"/>
    <w:multiLevelType w:val="hybridMultilevel"/>
    <w:tmpl w:val="1F0A0A52"/>
    <w:lvl w:ilvl="0" w:tplc="3D183DB8">
      <w:start w:val="1"/>
      <w:numFmt w:val="lowerLetter"/>
      <w:lvlText w:val="%1)"/>
      <w:lvlJc w:val="left"/>
      <w:pPr>
        <w:tabs>
          <w:tab w:val="num" w:pos="1669"/>
        </w:tabs>
        <w:ind w:left="1669" w:hanging="960"/>
      </w:pPr>
      <w:rPr>
        <w:rFonts w:hint="default"/>
      </w:rPr>
    </w:lvl>
    <w:lvl w:ilvl="1" w:tplc="274872D2" w:tentative="1">
      <w:start w:val="1"/>
      <w:numFmt w:val="lowerLetter"/>
      <w:lvlText w:val="%2."/>
      <w:lvlJc w:val="left"/>
      <w:pPr>
        <w:tabs>
          <w:tab w:val="num" w:pos="1789"/>
        </w:tabs>
        <w:ind w:left="1789" w:hanging="360"/>
      </w:pPr>
    </w:lvl>
    <w:lvl w:ilvl="2" w:tplc="78E44B64" w:tentative="1">
      <w:start w:val="1"/>
      <w:numFmt w:val="lowerRoman"/>
      <w:lvlText w:val="%3."/>
      <w:lvlJc w:val="right"/>
      <w:pPr>
        <w:tabs>
          <w:tab w:val="num" w:pos="2509"/>
        </w:tabs>
        <w:ind w:left="2509" w:hanging="180"/>
      </w:pPr>
    </w:lvl>
    <w:lvl w:ilvl="3" w:tplc="A26C9608" w:tentative="1">
      <w:start w:val="1"/>
      <w:numFmt w:val="decimal"/>
      <w:lvlText w:val="%4."/>
      <w:lvlJc w:val="left"/>
      <w:pPr>
        <w:tabs>
          <w:tab w:val="num" w:pos="3229"/>
        </w:tabs>
        <w:ind w:left="3229" w:hanging="360"/>
      </w:pPr>
    </w:lvl>
    <w:lvl w:ilvl="4" w:tplc="392A67D0" w:tentative="1">
      <w:start w:val="1"/>
      <w:numFmt w:val="lowerLetter"/>
      <w:lvlText w:val="%5."/>
      <w:lvlJc w:val="left"/>
      <w:pPr>
        <w:tabs>
          <w:tab w:val="num" w:pos="3949"/>
        </w:tabs>
        <w:ind w:left="3949" w:hanging="360"/>
      </w:pPr>
    </w:lvl>
    <w:lvl w:ilvl="5" w:tplc="0AB2B7EE" w:tentative="1">
      <w:start w:val="1"/>
      <w:numFmt w:val="lowerRoman"/>
      <w:lvlText w:val="%6."/>
      <w:lvlJc w:val="right"/>
      <w:pPr>
        <w:tabs>
          <w:tab w:val="num" w:pos="4669"/>
        </w:tabs>
        <w:ind w:left="4669" w:hanging="180"/>
      </w:pPr>
    </w:lvl>
    <w:lvl w:ilvl="6" w:tplc="DCC02DEC" w:tentative="1">
      <w:start w:val="1"/>
      <w:numFmt w:val="decimal"/>
      <w:lvlText w:val="%7."/>
      <w:lvlJc w:val="left"/>
      <w:pPr>
        <w:tabs>
          <w:tab w:val="num" w:pos="5389"/>
        </w:tabs>
        <w:ind w:left="5389" w:hanging="360"/>
      </w:pPr>
    </w:lvl>
    <w:lvl w:ilvl="7" w:tplc="07EC22D0" w:tentative="1">
      <w:start w:val="1"/>
      <w:numFmt w:val="lowerLetter"/>
      <w:lvlText w:val="%8."/>
      <w:lvlJc w:val="left"/>
      <w:pPr>
        <w:tabs>
          <w:tab w:val="num" w:pos="6109"/>
        </w:tabs>
        <w:ind w:left="6109" w:hanging="360"/>
      </w:pPr>
    </w:lvl>
    <w:lvl w:ilvl="8" w:tplc="E1D445DC" w:tentative="1">
      <w:start w:val="1"/>
      <w:numFmt w:val="lowerRoman"/>
      <w:lvlText w:val="%9."/>
      <w:lvlJc w:val="right"/>
      <w:pPr>
        <w:tabs>
          <w:tab w:val="num" w:pos="6829"/>
        </w:tabs>
        <w:ind w:left="6829" w:hanging="180"/>
      </w:pPr>
    </w:lvl>
  </w:abstractNum>
  <w:abstractNum w:abstractNumId="19" w15:restartNumberingAfterBreak="0">
    <w:nsid w:val="399E1B67"/>
    <w:multiLevelType w:val="singleLevel"/>
    <w:tmpl w:val="E5265FF6"/>
    <w:lvl w:ilvl="0">
      <w:start w:val="1"/>
      <w:numFmt w:val="lowerLetter"/>
      <w:lvlText w:val="%1)"/>
      <w:lvlJc w:val="left"/>
      <w:pPr>
        <w:tabs>
          <w:tab w:val="num" w:pos="1494"/>
        </w:tabs>
        <w:ind w:left="1494" w:hanging="360"/>
      </w:pPr>
      <w:rPr>
        <w:rFonts w:hint="default"/>
      </w:rPr>
    </w:lvl>
  </w:abstractNum>
  <w:abstractNum w:abstractNumId="20" w15:restartNumberingAfterBreak="0">
    <w:nsid w:val="3B7367D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3C4973E9"/>
    <w:multiLevelType w:val="hybridMultilevel"/>
    <w:tmpl w:val="ED4E693C"/>
    <w:lvl w:ilvl="0" w:tplc="FFFFFFFF">
      <w:start w:val="130"/>
      <w:numFmt w:val="bullet"/>
      <w:lvlText w:val="-"/>
      <w:lvlJc w:val="left"/>
      <w:pPr>
        <w:tabs>
          <w:tab w:val="num" w:pos="1069"/>
        </w:tabs>
        <w:ind w:left="1069"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DAB1719"/>
    <w:multiLevelType w:val="hybridMultilevel"/>
    <w:tmpl w:val="E1561BEC"/>
    <w:lvl w:ilvl="0" w:tplc="FF609160">
      <w:start w:val="1"/>
      <w:numFmt w:val="lowerLetter"/>
      <w:lvlText w:val="%1)"/>
      <w:lvlJc w:val="left"/>
      <w:pPr>
        <w:tabs>
          <w:tab w:val="num" w:pos="1654"/>
        </w:tabs>
        <w:ind w:left="1654" w:hanging="945"/>
      </w:pPr>
      <w:rPr>
        <w:rFonts w:hint="default"/>
      </w:rPr>
    </w:lvl>
    <w:lvl w:ilvl="1" w:tplc="9B38504C" w:tentative="1">
      <w:start w:val="1"/>
      <w:numFmt w:val="lowerLetter"/>
      <w:lvlText w:val="%2."/>
      <w:lvlJc w:val="left"/>
      <w:pPr>
        <w:tabs>
          <w:tab w:val="num" w:pos="1789"/>
        </w:tabs>
        <w:ind w:left="1789" w:hanging="360"/>
      </w:pPr>
    </w:lvl>
    <w:lvl w:ilvl="2" w:tplc="F3ACD12C" w:tentative="1">
      <w:start w:val="1"/>
      <w:numFmt w:val="lowerRoman"/>
      <w:lvlText w:val="%3."/>
      <w:lvlJc w:val="right"/>
      <w:pPr>
        <w:tabs>
          <w:tab w:val="num" w:pos="2509"/>
        </w:tabs>
        <w:ind w:left="2509" w:hanging="180"/>
      </w:pPr>
    </w:lvl>
    <w:lvl w:ilvl="3" w:tplc="159EBD20" w:tentative="1">
      <w:start w:val="1"/>
      <w:numFmt w:val="decimal"/>
      <w:lvlText w:val="%4."/>
      <w:lvlJc w:val="left"/>
      <w:pPr>
        <w:tabs>
          <w:tab w:val="num" w:pos="3229"/>
        </w:tabs>
        <w:ind w:left="3229" w:hanging="360"/>
      </w:pPr>
    </w:lvl>
    <w:lvl w:ilvl="4" w:tplc="F7D89B70" w:tentative="1">
      <w:start w:val="1"/>
      <w:numFmt w:val="lowerLetter"/>
      <w:lvlText w:val="%5."/>
      <w:lvlJc w:val="left"/>
      <w:pPr>
        <w:tabs>
          <w:tab w:val="num" w:pos="3949"/>
        </w:tabs>
        <w:ind w:left="3949" w:hanging="360"/>
      </w:pPr>
    </w:lvl>
    <w:lvl w:ilvl="5" w:tplc="8F7C00DA" w:tentative="1">
      <w:start w:val="1"/>
      <w:numFmt w:val="lowerRoman"/>
      <w:lvlText w:val="%6."/>
      <w:lvlJc w:val="right"/>
      <w:pPr>
        <w:tabs>
          <w:tab w:val="num" w:pos="4669"/>
        </w:tabs>
        <w:ind w:left="4669" w:hanging="180"/>
      </w:pPr>
    </w:lvl>
    <w:lvl w:ilvl="6" w:tplc="F1FE3832" w:tentative="1">
      <w:start w:val="1"/>
      <w:numFmt w:val="decimal"/>
      <w:lvlText w:val="%7."/>
      <w:lvlJc w:val="left"/>
      <w:pPr>
        <w:tabs>
          <w:tab w:val="num" w:pos="5389"/>
        </w:tabs>
        <w:ind w:left="5389" w:hanging="360"/>
      </w:pPr>
    </w:lvl>
    <w:lvl w:ilvl="7" w:tplc="3D94D60C" w:tentative="1">
      <w:start w:val="1"/>
      <w:numFmt w:val="lowerLetter"/>
      <w:lvlText w:val="%8."/>
      <w:lvlJc w:val="left"/>
      <w:pPr>
        <w:tabs>
          <w:tab w:val="num" w:pos="6109"/>
        </w:tabs>
        <w:ind w:left="6109" w:hanging="360"/>
      </w:pPr>
    </w:lvl>
    <w:lvl w:ilvl="8" w:tplc="457E7D08" w:tentative="1">
      <w:start w:val="1"/>
      <w:numFmt w:val="lowerRoman"/>
      <w:lvlText w:val="%9."/>
      <w:lvlJc w:val="right"/>
      <w:pPr>
        <w:tabs>
          <w:tab w:val="num" w:pos="6829"/>
        </w:tabs>
        <w:ind w:left="6829" w:hanging="180"/>
      </w:pPr>
    </w:lvl>
  </w:abstractNum>
  <w:abstractNum w:abstractNumId="23" w15:restartNumberingAfterBreak="0">
    <w:nsid w:val="40BB12F1"/>
    <w:multiLevelType w:val="singleLevel"/>
    <w:tmpl w:val="98AEF7E0"/>
    <w:lvl w:ilvl="0">
      <w:start w:val="1"/>
      <w:numFmt w:val="lowerLetter"/>
      <w:lvlText w:val="%1)"/>
      <w:lvlJc w:val="left"/>
      <w:pPr>
        <w:tabs>
          <w:tab w:val="num" w:pos="1494"/>
        </w:tabs>
        <w:ind w:left="1494" w:hanging="360"/>
      </w:pPr>
      <w:rPr>
        <w:rFonts w:hint="default"/>
      </w:rPr>
    </w:lvl>
  </w:abstractNum>
  <w:abstractNum w:abstractNumId="24" w15:restartNumberingAfterBreak="0">
    <w:nsid w:val="42283F90"/>
    <w:multiLevelType w:val="singleLevel"/>
    <w:tmpl w:val="8BB669AC"/>
    <w:lvl w:ilvl="0">
      <w:start w:val="1"/>
      <w:numFmt w:val="lowerLetter"/>
      <w:lvlText w:val="%1)"/>
      <w:lvlJc w:val="left"/>
      <w:pPr>
        <w:tabs>
          <w:tab w:val="num" w:pos="1494"/>
        </w:tabs>
        <w:ind w:left="1494" w:hanging="360"/>
      </w:pPr>
      <w:rPr>
        <w:rFonts w:hint="default"/>
      </w:rPr>
    </w:lvl>
  </w:abstractNum>
  <w:abstractNum w:abstractNumId="25" w15:restartNumberingAfterBreak="0">
    <w:nsid w:val="425E4626"/>
    <w:multiLevelType w:val="hybridMultilevel"/>
    <w:tmpl w:val="C486D11C"/>
    <w:lvl w:ilvl="0" w:tplc="D7C081C2">
      <w:start w:val="1"/>
      <w:numFmt w:val="lowerLetter"/>
      <w:lvlText w:val="%1)"/>
      <w:lvlJc w:val="left"/>
      <w:pPr>
        <w:tabs>
          <w:tab w:val="num" w:pos="2149"/>
        </w:tabs>
        <w:ind w:left="2149" w:hanging="360"/>
      </w:pPr>
      <w:rPr>
        <w:rFonts w:hint="default"/>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6" w15:restartNumberingAfterBreak="0">
    <w:nsid w:val="46FF78D8"/>
    <w:multiLevelType w:val="hybridMultilevel"/>
    <w:tmpl w:val="7D56F10A"/>
    <w:lvl w:ilvl="0" w:tplc="B6906ABE">
      <w:start w:val="130"/>
      <w:numFmt w:val="bullet"/>
      <w:lvlText w:val="-"/>
      <w:lvlJc w:val="left"/>
      <w:pPr>
        <w:tabs>
          <w:tab w:val="num" w:pos="1069"/>
        </w:tabs>
        <w:ind w:left="1069"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7" w15:restartNumberingAfterBreak="0">
    <w:nsid w:val="48A9379D"/>
    <w:multiLevelType w:val="hybridMultilevel"/>
    <w:tmpl w:val="60669426"/>
    <w:lvl w:ilvl="0" w:tplc="FFFFFFFF">
      <w:start w:val="1"/>
      <w:numFmt w:val="lowerLetter"/>
      <w:lvlText w:val="%1)"/>
      <w:lvlJc w:val="left"/>
      <w:pPr>
        <w:tabs>
          <w:tab w:val="num" w:pos="2149"/>
        </w:tabs>
        <w:ind w:left="2149" w:hanging="360"/>
      </w:pPr>
      <w:rPr>
        <w:rFonts w:hint="default"/>
      </w:rPr>
    </w:lvl>
    <w:lvl w:ilvl="1" w:tplc="D8C0FE26">
      <w:start w:val="1"/>
      <w:numFmt w:val="decimal"/>
      <w:lvlText w:val="%2."/>
      <w:lvlJc w:val="left"/>
      <w:pPr>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51503AE0"/>
    <w:multiLevelType w:val="hybridMultilevel"/>
    <w:tmpl w:val="B39864D0"/>
    <w:lvl w:ilvl="0" w:tplc="177AE70E">
      <w:start w:val="1"/>
      <w:numFmt w:val="lowerLetter"/>
      <w:lvlText w:val="%1)"/>
      <w:lvlJc w:val="left"/>
      <w:pPr>
        <w:tabs>
          <w:tab w:val="num" w:pos="2149"/>
        </w:tabs>
        <w:ind w:left="2149"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51B30B55"/>
    <w:multiLevelType w:val="hybridMultilevel"/>
    <w:tmpl w:val="527CCF70"/>
    <w:lvl w:ilvl="0" w:tplc="DA6E6FFC">
      <w:start w:val="1"/>
      <w:numFmt w:val="lowerLetter"/>
      <w:lvlText w:val="%1)"/>
      <w:lvlJc w:val="left"/>
      <w:pPr>
        <w:tabs>
          <w:tab w:val="num" w:pos="645"/>
        </w:tabs>
        <w:ind w:left="645" w:hanging="360"/>
      </w:pPr>
      <w:rPr>
        <w:rFonts w:hint="default"/>
      </w:rPr>
    </w:lvl>
    <w:lvl w:ilvl="1" w:tplc="A0D8EF80" w:tentative="1">
      <w:start w:val="1"/>
      <w:numFmt w:val="lowerLetter"/>
      <w:lvlText w:val="%2."/>
      <w:lvlJc w:val="left"/>
      <w:pPr>
        <w:tabs>
          <w:tab w:val="num" w:pos="1365"/>
        </w:tabs>
        <w:ind w:left="1365" w:hanging="360"/>
      </w:pPr>
    </w:lvl>
    <w:lvl w:ilvl="2" w:tplc="BCBE72CE" w:tentative="1">
      <w:start w:val="1"/>
      <w:numFmt w:val="lowerRoman"/>
      <w:lvlText w:val="%3."/>
      <w:lvlJc w:val="right"/>
      <w:pPr>
        <w:tabs>
          <w:tab w:val="num" w:pos="2085"/>
        </w:tabs>
        <w:ind w:left="2085" w:hanging="180"/>
      </w:pPr>
    </w:lvl>
    <w:lvl w:ilvl="3" w:tplc="B922F8EE" w:tentative="1">
      <w:start w:val="1"/>
      <w:numFmt w:val="decimal"/>
      <w:lvlText w:val="%4."/>
      <w:lvlJc w:val="left"/>
      <w:pPr>
        <w:tabs>
          <w:tab w:val="num" w:pos="2805"/>
        </w:tabs>
        <w:ind w:left="2805" w:hanging="360"/>
      </w:pPr>
    </w:lvl>
    <w:lvl w:ilvl="4" w:tplc="646CFDFC" w:tentative="1">
      <w:start w:val="1"/>
      <w:numFmt w:val="lowerLetter"/>
      <w:lvlText w:val="%5."/>
      <w:lvlJc w:val="left"/>
      <w:pPr>
        <w:tabs>
          <w:tab w:val="num" w:pos="3525"/>
        </w:tabs>
        <w:ind w:left="3525" w:hanging="360"/>
      </w:pPr>
    </w:lvl>
    <w:lvl w:ilvl="5" w:tplc="3740E62C" w:tentative="1">
      <w:start w:val="1"/>
      <w:numFmt w:val="lowerRoman"/>
      <w:lvlText w:val="%6."/>
      <w:lvlJc w:val="right"/>
      <w:pPr>
        <w:tabs>
          <w:tab w:val="num" w:pos="4245"/>
        </w:tabs>
        <w:ind w:left="4245" w:hanging="180"/>
      </w:pPr>
    </w:lvl>
    <w:lvl w:ilvl="6" w:tplc="E36E717C" w:tentative="1">
      <w:start w:val="1"/>
      <w:numFmt w:val="decimal"/>
      <w:lvlText w:val="%7."/>
      <w:lvlJc w:val="left"/>
      <w:pPr>
        <w:tabs>
          <w:tab w:val="num" w:pos="4965"/>
        </w:tabs>
        <w:ind w:left="4965" w:hanging="360"/>
      </w:pPr>
    </w:lvl>
    <w:lvl w:ilvl="7" w:tplc="2248A494" w:tentative="1">
      <w:start w:val="1"/>
      <w:numFmt w:val="lowerLetter"/>
      <w:lvlText w:val="%8."/>
      <w:lvlJc w:val="left"/>
      <w:pPr>
        <w:tabs>
          <w:tab w:val="num" w:pos="5685"/>
        </w:tabs>
        <w:ind w:left="5685" w:hanging="360"/>
      </w:pPr>
    </w:lvl>
    <w:lvl w:ilvl="8" w:tplc="68BEB4E4" w:tentative="1">
      <w:start w:val="1"/>
      <w:numFmt w:val="lowerRoman"/>
      <w:lvlText w:val="%9."/>
      <w:lvlJc w:val="right"/>
      <w:pPr>
        <w:tabs>
          <w:tab w:val="num" w:pos="6405"/>
        </w:tabs>
        <w:ind w:left="6405" w:hanging="180"/>
      </w:pPr>
    </w:lvl>
  </w:abstractNum>
  <w:abstractNum w:abstractNumId="30" w15:restartNumberingAfterBreak="0">
    <w:nsid w:val="57286DC8"/>
    <w:multiLevelType w:val="hybridMultilevel"/>
    <w:tmpl w:val="CA84BBA8"/>
    <w:lvl w:ilvl="0" w:tplc="B6906ABE">
      <w:start w:val="1"/>
      <w:numFmt w:val="lowerLetter"/>
      <w:lvlText w:val="%1)"/>
      <w:lvlJc w:val="left"/>
      <w:pPr>
        <w:tabs>
          <w:tab w:val="num" w:pos="2149"/>
        </w:tabs>
        <w:ind w:left="2149" w:hanging="360"/>
      </w:pPr>
      <w:rPr>
        <w:rFonts w:hint="default"/>
      </w:rPr>
    </w:lvl>
    <w:lvl w:ilvl="1" w:tplc="0C0A0003">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1" w15:restartNumberingAfterBreak="0">
    <w:nsid w:val="5C7D6904"/>
    <w:multiLevelType w:val="hybridMultilevel"/>
    <w:tmpl w:val="2C02A0BE"/>
    <w:lvl w:ilvl="0" w:tplc="0C0A0017">
      <w:start w:val="1"/>
      <w:numFmt w:val="lowerLetter"/>
      <w:lvlText w:val="%1)"/>
      <w:lvlJc w:val="left"/>
      <w:pPr>
        <w:tabs>
          <w:tab w:val="num" w:pos="2149"/>
        </w:tabs>
        <w:ind w:left="2149" w:hanging="360"/>
      </w:pPr>
      <w:rPr>
        <w:rFonts w:hint="default"/>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2" w15:restartNumberingAfterBreak="0">
    <w:nsid w:val="5D4C6F06"/>
    <w:multiLevelType w:val="hybridMultilevel"/>
    <w:tmpl w:val="29FC2902"/>
    <w:lvl w:ilvl="0" w:tplc="FFFFFFFF">
      <w:start w:val="1"/>
      <w:numFmt w:val="lowerLetter"/>
      <w:lvlText w:val="%1)"/>
      <w:lvlJc w:val="left"/>
      <w:pPr>
        <w:tabs>
          <w:tab w:val="num" w:pos="2149"/>
        </w:tabs>
        <w:ind w:left="2149"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5E74641C"/>
    <w:multiLevelType w:val="multilevel"/>
    <w:tmpl w:val="F82A2F94"/>
    <w:lvl w:ilvl="0">
      <w:start w:val="1"/>
      <w:numFmt w:val="lowerLetter"/>
      <w:lvlText w:val="%1)"/>
      <w:lvlJc w:val="left"/>
      <w:pPr>
        <w:tabs>
          <w:tab w:val="num" w:pos="2149"/>
        </w:tabs>
        <w:ind w:left="2149"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5F406212"/>
    <w:multiLevelType w:val="hybridMultilevel"/>
    <w:tmpl w:val="30767E8E"/>
    <w:lvl w:ilvl="0" w:tplc="85CC6248">
      <w:start w:val="1"/>
      <w:numFmt w:val="lowerLetter"/>
      <w:lvlText w:val="%1)"/>
      <w:lvlJc w:val="left"/>
      <w:pPr>
        <w:tabs>
          <w:tab w:val="num" w:pos="2149"/>
        </w:tabs>
        <w:ind w:left="2149" w:hanging="360"/>
      </w:pPr>
      <w:rPr>
        <w:rFonts w:hint="default"/>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15:restartNumberingAfterBreak="0">
    <w:nsid w:val="5F6854E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600B429A"/>
    <w:multiLevelType w:val="singleLevel"/>
    <w:tmpl w:val="89B2DC4E"/>
    <w:lvl w:ilvl="0">
      <w:start w:val="1"/>
      <w:numFmt w:val="lowerLetter"/>
      <w:lvlText w:val="%1)"/>
      <w:lvlJc w:val="left"/>
      <w:pPr>
        <w:tabs>
          <w:tab w:val="num" w:pos="1494"/>
        </w:tabs>
        <w:ind w:left="1494" w:hanging="360"/>
      </w:pPr>
      <w:rPr>
        <w:rFonts w:hint="default"/>
      </w:rPr>
    </w:lvl>
  </w:abstractNum>
  <w:abstractNum w:abstractNumId="37" w15:restartNumberingAfterBreak="0">
    <w:nsid w:val="64F263DB"/>
    <w:multiLevelType w:val="hybridMultilevel"/>
    <w:tmpl w:val="B17C5FCC"/>
    <w:lvl w:ilvl="0" w:tplc="182A4C58">
      <w:start w:val="1"/>
      <w:numFmt w:val="decimal"/>
      <w:lvlText w:val="%1.-"/>
      <w:lvlJc w:val="left"/>
      <w:pPr>
        <w:ind w:left="720" w:hanging="360"/>
      </w:pPr>
      <w:rPr>
        <w:rFonts w:hint="default"/>
      </w:rPr>
    </w:lvl>
    <w:lvl w:ilvl="1" w:tplc="76C4CBE8">
      <w:start w:val="3"/>
      <w:numFmt w:val="bullet"/>
      <w:lvlText w:val="-"/>
      <w:lvlJc w:val="left"/>
      <w:pPr>
        <w:ind w:left="1440" w:hanging="360"/>
      </w:pPr>
      <w:rPr>
        <w:rFonts w:ascii="Fira Sans" w:eastAsia="Times New Roman" w:hAnsi="Fira Sans" w:cs="Times New Roman"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6DE0F05"/>
    <w:multiLevelType w:val="hybridMultilevel"/>
    <w:tmpl w:val="BACA815E"/>
    <w:lvl w:ilvl="0" w:tplc="4B905CF4">
      <w:start w:val="1"/>
      <w:numFmt w:val="lowerLetter"/>
      <w:lvlText w:val="%1)"/>
      <w:lvlJc w:val="left"/>
      <w:pPr>
        <w:tabs>
          <w:tab w:val="num" w:pos="1699"/>
        </w:tabs>
        <w:ind w:left="1699" w:hanging="990"/>
      </w:pPr>
      <w:rPr>
        <w:rFonts w:hint="default"/>
      </w:rPr>
    </w:lvl>
    <w:lvl w:ilvl="1" w:tplc="931AC5D8" w:tentative="1">
      <w:start w:val="1"/>
      <w:numFmt w:val="lowerLetter"/>
      <w:lvlText w:val="%2."/>
      <w:lvlJc w:val="left"/>
      <w:pPr>
        <w:tabs>
          <w:tab w:val="num" w:pos="1789"/>
        </w:tabs>
        <w:ind w:left="1789" w:hanging="360"/>
      </w:pPr>
    </w:lvl>
    <w:lvl w:ilvl="2" w:tplc="62C469CE" w:tentative="1">
      <w:start w:val="1"/>
      <w:numFmt w:val="lowerRoman"/>
      <w:lvlText w:val="%3."/>
      <w:lvlJc w:val="right"/>
      <w:pPr>
        <w:tabs>
          <w:tab w:val="num" w:pos="2509"/>
        </w:tabs>
        <w:ind w:left="2509" w:hanging="180"/>
      </w:pPr>
    </w:lvl>
    <w:lvl w:ilvl="3" w:tplc="5C80FD46" w:tentative="1">
      <w:start w:val="1"/>
      <w:numFmt w:val="decimal"/>
      <w:lvlText w:val="%4."/>
      <w:lvlJc w:val="left"/>
      <w:pPr>
        <w:tabs>
          <w:tab w:val="num" w:pos="3229"/>
        </w:tabs>
        <w:ind w:left="3229" w:hanging="360"/>
      </w:pPr>
    </w:lvl>
    <w:lvl w:ilvl="4" w:tplc="0A34D532" w:tentative="1">
      <w:start w:val="1"/>
      <w:numFmt w:val="lowerLetter"/>
      <w:lvlText w:val="%5."/>
      <w:lvlJc w:val="left"/>
      <w:pPr>
        <w:tabs>
          <w:tab w:val="num" w:pos="3949"/>
        </w:tabs>
        <w:ind w:left="3949" w:hanging="360"/>
      </w:pPr>
    </w:lvl>
    <w:lvl w:ilvl="5" w:tplc="7BC6BC10" w:tentative="1">
      <w:start w:val="1"/>
      <w:numFmt w:val="lowerRoman"/>
      <w:lvlText w:val="%6."/>
      <w:lvlJc w:val="right"/>
      <w:pPr>
        <w:tabs>
          <w:tab w:val="num" w:pos="4669"/>
        </w:tabs>
        <w:ind w:left="4669" w:hanging="180"/>
      </w:pPr>
    </w:lvl>
    <w:lvl w:ilvl="6" w:tplc="338008C6" w:tentative="1">
      <w:start w:val="1"/>
      <w:numFmt w:val="decimal"/>
      <w:lvlText w:val="%7."/>
      <w:lvlJc w:val="left"/>
      <w:pPr>
        <w:tabs>
          <w:tab w:val="num" w:pos="5389"/>
        </w:tabs>
        <w:ind w:left="5389" w:hanging="360"/>
      </w:pPr>
    </w:lvl>
    <w:lvl w:ilvl="7" w:tplc="09788F30" w:tentative="1">
      <w:start w:val="1"/>
      <w:numFmt w:val="lowerLetter"/>
      <w:lvlText w:val="%8."/>
      <w:lvlJc w:val="left"/>
      <w:pPr>
        <w:tabs>
          <w:tab w:val="num" w:pos="6109"/>
        </w:tabs>
        <w:ind w:left="6109" w:hanging="360"/>
      </w:pPr>
    </w:lvl>
    <w:lvl w:ilvl="8" w:tplc="88F0FAD6" w:tentative="1">
      <w:start w:val="1"/>
      <w:numFmt w:val="lowerRoman"/>
      <w:lvlText w:val="%9."/>
      <w:lvlJc w:val="right"/>
      <w:pPr>
        <w:tabs>
          <w:tab w:val="num" w:pos="6829"/>
        </w:tabs>
        <w:ind w:left="6829" w:hanging="180"/>
      </w:pPr>
    </w:lvl>
  </w:abstractNum>
  <w:abstractNum w:abstractNumId="39" w15:restartNumberingAfterBreak="0">
    <w:nsid w:val="6CAC4927"/>
    <w:multiLevelType w:val="hybridMultilevel"/>
    <w:tmpl w:val="462EA34C"/>
    <w:lvl w:ilvl="0" w:tplc="E2A0CF1C">
      <w:start w:val="1"/>
      <w:numFmt w:val="lowerLetter"/>
      <w:lvlText w:val="%1)"/>
      <w:lvlJc w:val="left"/>
      <w:pPr>
        <w:tabs>
          <w:tab w:val="num" w:pos="2149"/>
        </w:tabs>
        <w:ind w:left="2149"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15:restartNumberingAfterBreak="0">
    <w:nsid w:val="6D356012"/>
    <w:multiLevelType w:val="hybridMultilevel"/>
    <w:tmpl w:val="A1885A16"/>
    <w:lvl w:ilvl="0" w:tplc="F2C8731E">
      <w:start w:val="1"/>
      <w:numFmt w:val="lowerLetter"/>
      <w:lvlText w:val="%1)"/>
      <w:lvlJc w:val="left"/>
      <w:pPr>
        <w:tabs>
          <w:tab w:val="num" w:pos="1320"/>
        </w:tabs>
        <w:ind w:left="1320" w:hanging="1035"/>
      </w:pPr>
      <w:rPr>
        <w:rFonts w:hint="default"/>
      </w:rPr>
    </w:lvl>
    <w:lvl w:ilvl="1" w:tplc="B320564C" w:tentative="1">
      <w:start w:val="1"/>
      <w:numFmt w:val="lowerLetter"/>
      <w:lvlText w:val="%2."/>
      <w:lvlJc w:val="left"/>
      <w:pPr>
        <w:tabs>
          <w:tab w:val="num" w:pos="1016"/>
        </w:tabs>
        <w:ind w:left="1016" w:hanging="360"/>
      </w:pPr>
    </w:lvl>
    <w:lvl w:ilvl="2" w:tplc="37367D0A" w:tentative="1">
      <w:start w:val="1"/>
      <w:numFmt w:val="lowerRoman"/>
      <w:lvlText w:val="%3."/>
      <w:lvlJc w:val="right"/>
      <w:pPr>
        <w:tabs>
          <w:tab w:val="num" w:pos="1736"/>
        </w:tabs>
        <w:ind w:left="1736" w:hanging="180"/>
      </w:pPr>
    </w:lvl>
    <w:lvl w:ilvl="3" w:tplc="4E3A846C" w:tentative="1">
      <w:start w:val="1"/>
      <w:numFmt w:val="decimal"/>
      <w:lvlText w:val="%4."/>
      <w:lvlJc w:val="left"/>
      <w:pPr>
        <w:tabs>
          <w:tab w:val="num" w:pos="2456"/>
        </w:tabs>
        <w:ind w:left="2456" w:hanging="360"/>
      </w:pPr>
    </w:lvl>
    <w:lvl w:ilvl="4" w:tplc="B4329448" w:tentative="1">
      <w:start w:val="1"/>
      <w:numFmt w:val="lowerLetter"/>
      <w:lvlText w:val="%5."/>
      <w:lvlJc w:val="left"/>
      <w:pPr>
        <w:tabs>
          <w:tab w:val="num" w:pos="3176"/>
        </w:tabs>
        <w:ind w:left="3176" w:hanging="360"/>
      </w:pPr>
    </w:lvl>
    <w:lvl w:ilvl="5" w:tplc="FD986C72" w:tentative="1">
      <w:start w:val="1"/>
      <w:numFmt w:val="lowerRoman"/>
      <w:lvlText w:val="%6."/>
      <w:lvlJc w:val="right"/>
      <w:pPr>
        <w:tabs>
          <w:tab w:val="num" w:pos="3896"/>
        </w:tabs>
        <w:ind w:left="3896" w:hanging="180"/>
      </w:pPr>
    </w:lvl>
    <w:lvl w:ilvl="6" w:tplc="AF18D1DA" w:tentative="1">
      <w:start w:val="1"/>
      <w:numFmt w:val="decimal"/>
      <w:lvlText w:val="%7."/>
      <w:lvlJc w:val="left"/>
      <w:pPr>
        <w:tabs>
          <w:tab w:val="num" w:pos="4616"/>
        </w:tabs>
        <w:ind w:left="4616" w:hanging="360"/>
      </w:pPr>
    </w:lvl>
    <w:lvl w:ilvl="7" w:tplc="50BCC178" w:tentative="1">
      <w:start w:val="1"/>
      <w:numFmt w:val="lowerLetter"/>
      <w:lvlText w:val="%8."/>
      <w:lvlJc w:val="left"/>
      <w:pPr>
        <w:tabs>
          <w:tab w:val="num" w:pos="5336"/>
        </w:tabs>
        <w:ind w:left="5336" w:hanging="360"/>
      </w:pPr>
    </w:lvl>
    <w:lvl w:ilvl="8" w:tplc="9126F086" w:tentative="1">
      <w:start w:val="1"/>
      <w:numFmt w:val="lowerRoman"/>
      <w:lvlText w:val="%9."/>
      <w:lvlJc w:val="right"/>
      <w:pPr>
        <w:tabs>
          <w:tab w:val="num" w:pos="6056"/>
        </w:tabs>
        <w:ind w:left="6056" w:hanging="180"/>
      </w:pPr>
    </w:lvl>
  </w:abstractNum>
  <w:abstractNum w:abstractNumId="41" w15:restartNumberingAfterBreak="0">
    <w:nsid w:val="7113318D"/>
    <w:multiLevelType w:val="hybridMultilevel"/>
    <w:tmpl w:val="67CEB69C"/>
    <w:lvl w:ilvl="0" w:tplc="0C0A0001">
      <w:start w:val="1"/>
      <w:numFmt w:val="bullet"/>
      <w:lvlText w:val=""/>
      <w:lvlJc w:val="left"/>
      <w:pPr>
        <w:tabs>
          <w:tab w:val="num" w:pos="1429"/>
        </w:tabs>
        <w:ind w:left="1429" w:hanging="360"/>
      </w:pPr>
      <w:rPr>
        <w:rFonts w:ascii="Symbol" w:hAnsi="Symbol" w:hint="default"/>
      </w:rPr>
    </w:lvl>
    <w:lvl w:ilvl="1" w:tplc="0C0A0003" w:tentative="1">
      <w:start w:val="1"/>
      <w:numFmt w:val="bullet"/>
      <w:lvlText w:val="o"/>
      <w:lvlJc w:val="left"/>
      <w:pPr>
        <w:tabs>
          <w:tab w:val="num" w:pos="2149"/>
        </w:tabs>
        <w:ind w:left="2149" w:hanging="360"/>
      </w:pPr>
      <w:rPr>
        <w:rFonts w:ascii="Courier New" w:hAnsi="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42" w15:restartNumberingAfterBreak="0">
    <w:nsid w:val="72B1471C"/>
    <w:multiLevelType w:val="singleLevel"/>
    <w:tmpl w:val="6FA4893E"/>
    <w:lvl w:ilvl="0">
      <w:start w:val="1"/>
      <w:numFmt w:val="lowerLetter"/>
      <w:lvlText w:val="%1)"/>
      <w:lvlJc w:val="left"/>
      <w:pPr>
        <w:tabs>
          <w:tab w:val="num" w:pos="1494"/>
        </w:tabs>
        <w:ind w:left="1494" w:hanging="360"/>
      </w:pPr>
      <w:rPr>
        <w:rFonts w:hint="default"/>
      </w:rPr>
    </w:lvl>
  </w:abstractNum>
  <w:abstractNum w:abstractNumId="43" w15:restartNumberingAfterBreak="0">
    <w:nsid w:val="74A80F6D"/>
    <w:multiLevelType w:val="hybridMultilevel"/>
    <w:tmpl w:val="F82A2F94"/>
    <w:lvl w:ilvl="0" w:tplc="0C0A0017">
      <w:start w:val="1"/>
      <w:numFmt w:val="lowerLetter"/>
      <w:lvlText w:val="%1)"/>
      <w:lvlJc w:val="left"/>
      <w:pPr>
        <w:tabs>
          <w:tab w:val="num" w:pos="2149"/>
        </w:tabs>
        <w:ind w:left="2149" w:hanging="360"/>
      </w:pPr>
      <w:rPr>
        <w:rFonts w:hint="default"/>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4" w15:restartNumberingAfterBreak="0">
    <w:nsid w:val="758B2BA7"/>
    <w:multiLevelType w:val="hybridMultilevel"/>
    <w:tmpl w:val="B3CC17B8"/>
    <w:lvl w:ilvl="0" w:tplc="B9AEDF74">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77F82830"/>
    <w:multiLevelType w:val="hybridMultilevel"/>
    <w:tmpl w:val="0A56D7BE"/>
    <w:lvl w:ilvl="0" w:tplc="4F86613C">
      <w:start w:val="1"/>
      <w:numFmt w:val="lowerLetter"/>
      <w:lvlText w:val="%1)"/>
      <w:lvlJc w:val="left"/>
      <w:pPr>
        <w:tabs>
          <w:tab w:val="num" w:pos="645"/>
        </w:tabs>
        <w:ind w:left="645" w:hanging="360"/>
      </w:pPr>
    </w:lvl>
    <w:lvl w:ilvl="1" w:tplc="BA3872E0" w:tentative="1">
      <w:start w:val="1"/>
      <w:numFmt w:val="lowerLetter"/>
      <w:lvlText w:val="%2."/>
      <w:lvlJc w:val="left"/>
      <w:pPr>
        <w:tabs>
          <w:tab w:val="num" w:pos="1016"/>
        </w:tabs>
        <w:ind w:left="1016" w:hanging="360"/>
      </w:pPr>
    </w:lvl>
    <w:lvl w:ilvl="2" w:tplc="5CA0BC66" w:tentative="1">
      <w:start w:val="1"/>
      <w:numFmt w:val="lowerRoman"/>
      <w:lvlText w:val="%3."/>
      <w:lvlJc w:val="right"/>
      <w:pPr>
        <w:tabs>
          <w:tab w:val="num" w:pos="1736"/>
        </w:tabs>
        <w:ind w:left="1736" w:hanging="180"/>
      </w:pPr>
    </w:lvl>
    <w:lvl w:ilvl="3" w:tplc="1556EDC4" w:tentative="1">
      <w:start w:val="1"/>
      <w:numFmt w:val="decimal"/>
      <w:lvlText w:val="%4."/>
      <w:lvlJc w:val="left"/>
      <w:pPr>
        <w:tabs>
          <w:tab w:val="num" w:pos="2456"/>
        </w:tabs>
        <w:ind w:left="2456" w:hanging="360"/>
      </w:pPr>
    </w:lvl>
    <w:lvl w:ilvl="4" w:tplc="2B64F1DC" w:tentative="1">
      <w:start w:val="1"/>
      <w:numFmt w:val="lowerLetter"/>
      <w:lvlText w:val="%5."/>
      <w:lvlJc w:val="left"/>
      <w:pPr>
        <w:tabs>
          <w:tab w:val="num" w:pos="3176"/>
        </w:tabs>
        <w:ind w:left="3176" w:hanging="360"/>
      </w:pPr>
    </w:lvl>
    <w:lvl w:ilvl="5" w:tplc="18D04B42" w:tentative="1">
      <w:start w:val="1"/>
      <w:numFmt w:val="lowerRoman"/>
      <w:lvlText w:val="%6."/>
      <w:lvlJc w:val="right"/>
      <w:pPr>
        <w:tabs>
          <w:tab w:val="num" w:pos="3896"/>
        </w:tabs>
        <w:ind w:left="3896" w:hanging="180"/>
      </w:pPr>
    </w:lvl>
    <w:lvl w:ilvl="6" w:tplc="6FF8FE56" w:tentative="1">
      <w:start w:val="1"/>
      <w:numFmt w:val="decimal"/>
      <w:lvlText w:val="%7."/>
      <w:lvlJc w:val="left"/>
      <w:pPr>
        <w:tabs>
          <w:tab w:val="num" w:pos="4616"/>
        </w:tabs>
        <w:ind w:left="4616" w:hanging="360"/>
      </w:pPr>
    </w:lvl>
    <w:lvl w:ilvl="7" w:tplc="EFA88258" w:tentative="1">
      <w:start w:val="1"/>
      <w:numFmt w:val="lowerLetter"/>
      <w:lvlText w:val="%8."/>
      <w:lvlJc w:val="left"/>
      <w:pPr>
        <w:tabs>
          <w:tab w:val="num" w:pos="5336"/>
        </w:tabs>
        <w:ind w:left="5336" w:hanging="360"/>
      </w:pPr>
    </w:lvl>
    <w:lvl w:ilvl="8" w:tplc="FB3254B8" w:tentative="1">
      <w:start w:val="1"/>
      <w:numFmt w:val="lowerRoman"/>
      <w:lvlText w:val="%9."/>
      <w:lvlJc w:val="right"/>
      <w:pPr>
        <w:tabs>
          <w:tab w:val="num" w:pos="6056"/>
        </w:tabs>
        <w:ind w:left="6056" w:hanging="180"/>
      </w:pPr>
    </w:lvl>
  </w:abstractNum>
  <w:num w:numId="1">
    <w:abstractNumId w:val="24"/>
  </w:num>
  <w:num w:numId="2">
    <w:abstractNumId w:val="23"/>
  </w:num>
  <w:num w:numId="3">
    <w:abstractNumId w:val="42"/>
  </w:num>
  <w:num w:numId="4">
    <w:abstractNumId w:val="19"/>
  </w:num>
  <w:num w:numId="5">
    <w:abstractNumId w:val="36"/>
  </w:num>
  <w:num w:numId="6">
    <w:abstractNumId w:val="35"/>
  </w:num>
  <w:num w:numId="7">
    <w:abstractNumId w:val="20"/>
  </w:num>
  <w:num w:numId="8">
    <w:abstractNumId w:val="1"/>
  </w:num>
  <w:num w:numId="9">
    <w:abstractNumId w:val="8"/>
  </w:num>
  <w:num w:numId="10">
    <w:abstractNumId w:val="6"/>
  </w:num>
  <w:num w:numId="11">
    <w:abstractNumId w:val="2"/>
  </w:num>
  <w:num w:numId="12">
    <w:abstractNumId w:val="29"/>
  </w:num>
  <w:num w:numId="13">
    <w:abstractNumId w:val="45"/>
  </w:num>
  <w:num w:numId="14">
    <w:abstractNumId w:val="40"/>
  </w:num>
  <w:num w:numId="15">
    <w:abstractNumId w:val="38"/>
  </w:num>
  <w:num w:numId="16">
    <w:abstractNumId w:val="22"/>
  </w:num>
  <w:num w:numId="17">
    <w:abstractNumId w:val="18"/>
  </w:num>
  <w:num w:numId="18">
    <w:abstractNumId w:val="10"/>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0"/>
  </w:num>
  <w:num w:numId="24">
    <w:abstractNumId w:val="21"/>
  </w:num>
  <w:num w:numId="25">
    <w:abstractNumId w:val="4"/>
  </w:num>
  <w:num w:numId="26">
    <w:abstractNumId w:val="15"/>
  </w:num>
  <w:num w:numId="27">
    <w:abstractNumId w:val="5"/>
  </w:num>
  <w:num w:numId="28">
    <w:abstractNumId w:val="27"/>
  </w:num>
  <w:num w:numId="29">
    <w:abstractNumId w:val="7"/>
  </w:num>
  <w:num w:numId="30">
    <w:abstractNumId w:val="25"/>
  </w:num>
  <w:num w:numId="31">
    <w:abstractNumId w:val="3"/>
  </w:num>
  <w:num w:numId="32">
    <w:abstractNumId w:val="30"/>
  </w:num>
  <w:num w:numId="33">
    <w:abstractNumId w:val="43"/>
  </w:num>
  <w:num w:numId="34">
    <w:abstractNumId w:val="32"/>
  </w:num>
  <w:num w:numId="35">
    <w:abstractNumId w:val="34"/>
  </w:num>
  <w:num w:numId="36">
    <w:abstractNumId w:val="41"/>
  </w:num>
  <w:num w:numId="37">
    <w:abstractNumId w:val="14"/>
  </w:num>
  <w:num w:numId="38">
    <w:abstractNumId w:val="26"/>
  </w:num>
  <w:num w:numId="39">
    <w:abstractNumId w:val="33"/>
  </w:num>
  <w:num w:numId="40">
    <w:abstractNumId w:val="31"/>
  </w:num>
  <w:num w:numId="41">
    <w:abstractNumId w:val="13"/>
  </w:num>
  <w:num w:numId="42">
    <w:abstractNumId w:val="37"/>
  </w:num>
  <w:num w:numId="43">
    <w:abstractNumId w:val="17"/>
  </w:num>
  <w:num w:numId="44">
    <w:abstractNumId w:val="11"/>
  </w:num>
  <w:num w:numId="45">
    <w:abstractNumId w:val="28"/>
  </w:num>
  <w:num w:numId="46">
    <w:abstractNumId w:val="39"/>
  </w:num>
  <w:num w:numId="47">
    <w:abstractNumId w:val="12"/>
  </w:num>
  <w:num w:numId="48">
    <w:abstractNumId w:val="44"/>
  </w:num>
  <w:num w:numId="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D53"/>
    <w:rsid w:val="000051E3"/>
    <w:rsid w:val="000053B9"/>
    <w:rsid w:val="00005F1B"/>
    <w:rsid w:val="000079DE"/>
    <w:rsid w:val="00016B79"/>
    <w:rsid w:val="000173B0"/>
    <w:rsid w:val="00027289"/>
    <w:rsid w:val="000420B2"/>
    <w:rsid w:val="000439F9"/>
    <w:rsid w:val="00045EF8"/>
    <w:rsid w:val="0004701F"/>
    <w:rsid w:val="0006155C"/>
    <w:rsid w:val="00063052"/>
    <w:rsid w:val="00067050"/>
    <w:rsid w:val="00072485"/>
    <w:rsid w:val="000748B8"/>
    <w:rsid w:val="0007656C"/>
    <w:rsid w:val="00083B80"/>
    <w:rsid w:val="00085A1A"/>
    <w:rsid w:val="000900B1"/>
    <w:rsid w:val="00092D74"/>
    <w:rsid w:val="00097D5F"/>
    <w:rsid w:val="000A0E64"/>
    <w:rsid w:val="000A2EB0"/>
    <w:rsid w:val="000A36D3"/>
    <w:rsid w:val="000A58E7"/>
    <w:rsid w:val="000A70B3"/>
    <w:rsid w:val="000B03F5"/>
    <w:rsid w:val="000B518E"/>
    <w:rsid w:val="000C3DD3"/>
    <w:rsid w:val="000D1C5B"/>
    <w:rsid w:val="000D2A08"/>
    <w:rsid w:val="000D5C88"/>
    <w:rsid w:val="000E007B"/>
    <w:rsid w:val="000E5A5E"/>
    <w:rsid w:val="000E6D53"/>
    <w:rsid w:val="000F1594"/>
    <w:rsid w:val="000F1C9E"/>
    <w:rsid w:val="000F27B3"/>
    <w:rsid w:val="000F4272"/>
    <w:rsid w:val="000F5144"/>
    <w:rsid w:val="000F7BB9"/>
    <w:rsid w:val="00101AD4"/>
    <w:rsid w:val="00107EE1"/>
    <w:rsid w:val="00111199"/>
    <w:rsid w:val="00111A4F"/>
    <w:rsid w:val="001127DA"/>
    <w:rsid w:val="00113BD4"/>
    <w:rsid w:val="00115393"/>
    <w:rsid w:val="001173F7"/>
    <w:rsid w:val="001212E5"/>
    <w:rsid w:val="00123800"/>
    <w:rsid w:val="00124F39"/>
    <w:rsid w:val="001344AB"/>
    <w:rsid w:val="00135E2E"/>
    <w:rsid w:val="001372AA"/>
    <w:rsid w:val="00137B06"/>
    <w:rsid w:val="00142061"/>
    <w:rsid w:val="001447B6"/>
    <w:rsid w:val="00151691"/>
    <w:rsid w:val="00161A9A"/>
    <w:rsid w:val="0016349A"/>
    <w:rsid w:val="0016601D"/>
    <w:rsid w:val="001679E8"/>
    <w:rsid w:val="00175332"/>
    <w:rsid w:val="00176FD4"/>
    <w:rsid w:val="00183810"/>
    <w:rsid w:val="00183FA1"/>
    <w:rsid w:val="00185088"/>
    <w:rsid w:val="0018509B"/>
    <w:rsid w:val="001866A1"/>
    <w:rsid w:val="00192BB0"/>
    <w:rsid w:val="001A111B"/>
    <w:rsid w:val="001A1FFB"/>
    <w:rsid w:val="001A4DF3"/>
    <w:rsid w:val="001A6B6F"/>
    <w:rsid w:val="001B29D6"/>
    <w:rsid w:val="001B39AF"/>
    <w:rsid w:val="001B3D21"/>
    <w:rsid w:val="001B6429"/>
    <w:rsid w:val="001C1F08"/>
    <w:rsid w:val="001C4A54"/>
    <w:rsid w:val="001D1D5D"/>
    <w:rsid w:val="001D5E17"/>
    <w:rsid w:val="001D6563"/>
    <w:rsid w:val="001D6E82"/>
    <w:rsid w:val="001E21BE"/>
    <w:rsid w:val="001E74D9"/>
    <w:rsid w:val="001F4483"/>
    <w:rsid w:val="001F44BD"/>
    <w:rsid w:val="001F46C5"/>
    <w:rsid w:val="00204E46"/>
    <w:rsid w:val="00204EBB"/>
    <w:rsid w:val="002112C5"/>
    <w:rsid w:val="00211912"/>
    <w:rsid w:val="00222E09"/>
    <w:rsid w:val="00224AA0"/>
    <w:rsid w:val="00227FFD"/>
    <w:rsid w:val="00230174"/>
    <w:rsid w:val="0023178B"/>
    <w:rsid w:val="002433BA"/>
    <w:rsid w:val="0024558E"/>
    <w:rsid w:val="00265410"/>
    <w:rsid w:val="00265FFE"/>
    <w:rsid w:val="00270939"/>
    <w:rsid w:val="00271BAE"/>
    <w:rsid w:val="002728B5"/>
    <w:rsid w:val="00274305"/>
    <w:rsid w:val="00274DA7"/>
    <w:rsid w:val="00282030"/>
    <w:rsid w:val="00282B4E"/>
    <w:rsid w:val="00287905"/>
    <w:rsid w:val="00290059"/>
    <w:rsid w:val="00291E02"/>
    <w:rsid w:val="002A1D0C"/>
    <w:rsid w:val="002A3681"/>
    <w:rsid w:val="002A742F"/>
    <w:rsid w:val="002A748F"/>
    <w:rsid w:val="002A7EDB"/>
    <w:rsid w:val="002B0EDD"/>
    <w:rsid w:val="002B1FB9"/>
    <w:rsid w:val="002B52BB"/>
    <w:rsid w:val="002C679D"/>
    <w:rsid w:val="002C703C"/>
    <w:rsid w:val="002D06B3"/>
    <w:rsid w:val="002D1B1E"/>
    <w:rsid w:val="002D5374"/>
    <w:rsid w:val="002E0CE6"/>
    <w:rsid w:val="003037B0"/>
    <w:rsid w:val="0030395E"/>
    <w:rsid w:val="00310552"/>
    <w:rsid w:val="00315103"/>
    <w:rsid w:val="00315818"/>
    <w:rsid w:val="00315B8B"/>
    <w:rsid w:val="00316D7C"/>
    <w:rsid w:val="00321918"/>
    <w:rsid w:val="00321A8A"/>
    <w:rsid w:val="00331320"/>
    <w:rsid w:val="0034282E"/>
    <w:rsid w:val="00346F86"/>
    <w:rsid w:val="0035040B"/>
    <w:rsid w:val="0035197F"/>
    <w:rsid w:val="003624E1"/>
    <w:rsid w:val="003659F9"/>
    <w:rsid w:val="0036768A"/>
    <w:rsid w:val="00375399"/>
    <w:rsid w:val="00376A01"/>
    <w:rsid w:val="003774BE"/>
    <w:rsid w:val="003779B4"/>
    <w:rsid w:val="003810B1"/>
    <w:rsid w:val="003829EB"/>
    <w:rsid w:val="0038405A"/>
    <w:rsid w:val="00384EDD"/>
    <w:rsid w:val="00393EA6"/>
    <w:rsid w:val="00397B83"/>
    <w:rsid w:val="003A2551"/>
    <w:rsid w:val="003A7FEE"/>
    <w:rsid w:val="003B012B"/>
    <w:rsid w:val="003B1083"/>
    <w:rsid w:val="003B1E8E"/>
    <w:rsid w:val="003C0F6A"/>
    <w:rsid w:val="003C143A"/>
    <w:rsid w:val="003C2491"/>
    <w:rsid w:val="003C2CDC"/>
    <w:rsid w:val="003C48C6"/>
    <w:rsid w:val="003C5E21"/>
    <w:rsid w:val="003D17E6"/>
    <w:rsid w:val="003D6682"/>
    <w:rsid w:val="003D73D6"/>
    <w:rsid w:val="003E6FCF"/>
    <w:rsid w:val="003F3D29"/>
    <w:rsid w:val="00401A0F"/>
    <w:rsid w:val="00401C52"/>
    <w:rsid w:val="00403556"/>
    <w:rsid w:val="00404289"/>
    <w:rsid w:val="004043B0"/>
    <w:rsid w:val="0040645B"/>
    <w:rsid w:val="004104DE"/>
    <w:rsid w:val="0041249D"/>
    <w:rsid w:val="00415157"/>
    <w:rsid w:val="00415DDC"/>
    <w:rsid w:val="004161A6"/>
    <w:rsid w:val="00417B34"/>
    <w:rsid w:val="004249D2"/>
    <w:rsid w:val="00424CDA"/>
    <w:rsid w:val="004250F0"/>
    <w:rsid w:val="00425E21"/>
    <w:rsid w:val="00427F76"/>
    <w:rsid w:val="004305CA"/>
    <w:rsid w:val="004331CA"/>
    <w:rsid w:val="004332D9"/>
    <w:rsid w:val="004333E5"/>
    <w:rsid w:val="004349ED"/>
    <w:rsid w:val="00441CD1"/>
    <w:rsid w:val="00454882"/>
    <w:rsid w:val="00460DE5"/>
    <w:rsid w:val="0047436E"/>
    <w:rsid w:val="00474D6E"/>
    <w:rsid w:val="00477217"/>
    <w:rsid w:val="00483BA7"/>
    <w:rsid w:val="004847E4"/>
    <w:rsid w:val="0048480F"/>
    <w:rsid w:val="00491202"/>
    <w:rsid w:val="00497E5F"/>
    <w:rsid w:val="004A2303"/>
    <w:rsid w:val="004A5B31"/>
    <w:rsid w:val="004B2810"/>
    <w:rsid w:val="004B3FB2"/>
    <w:rsid w:val="004B5A02"/>
    <w:rsid w:val="004B78A4"/>
    <w:rsid w:val="004C105F"/>
    <w:rsid w:val="004C31F3"/>
    <w:rsid w:val="004C7BC2"/>
    <w:rsid w:val="004D60E1"/>
    <w:rsid w:val="004D7424"/>
    <w:rsid w:val="004D76B2"/>
    <w:rsid w:val="004E2351"/>
    <w:rsid w:val="004E5E3D"/>
    <w:rsid w:val="00501B46"/>
    <w:rsid w:val="005021DA"/>
    <w:rsid w:val="00502FDF"/>
    <w:rsid w:val="00506D58"/>
    <w:rsid w:val="00515903"/>
    <w:rsid w:val="005167A0"/>
    <w:rsid w:val="00516C13"/>
    <w:rsid w:val="00520645"/>
    <w:rsid w:val="00520762"/>
    <w:rsid w:val="005227B7"/>
    <w:rsid w:val="00522E6A"/>
    <w:rsid w:val="005265A6"/>
    <w:rsid w:val="00527837"/>
    <w:rsid w:val="00530454"/>
    <w:rsid w:val="00530787"/>
    <w:rsid w:val="00535AC0"/>
    <w:rsid w:val="00535E00"/>
    <w:rsid w:val="005374FA"/>
    <w:rsid w:val="0055662A"/>
    <w:rsid w:val="005569AF"/>
    <w:rsid w:val="005571BB"/>
    <w:rsid w:val="00557ED7"/>
    <w:rsid w:val="0056420E"/>
    <w:rsid w:val="00565F40"/>
    <w:rsid w:val="00571944"/>
    <w:rsid w:val="00571FDE"/>
    <w:rsid w:val="005752DA"/>
    <w:rsid w:val="005758DE"/>
    <w:rsid w:val="0057737F"/>
    <w:rsid w:val="005839D6"/>
    <w:rsid w:val="00585498"/>
    <w:rsid w:val="005877DD"/>
    <w:rsid w:val="00591A80"/>
    <w:rsid w:val="0059602D"/>
    <w:rsid w:val="005961F6"/>
    <w:rsid w:val="005A1633"/>
    <w:rsid w:val="005A1F06"/>
    <w:rsid w:val="005A2649"/>
    <w:rsid w:val="005A2CE7"/>
    <w:rsid w:val="005A4A4B"/>
    <w:rsid w:val="005B2C78"/>
    <w:rsid w:val="005B428F"/>
    <w:rsid w:val="005B5C0C"/>
    <w:rsid w:val="005B628A"/>
    <w:rsid w:val="005B742A"/>
    <w:rsid w:val="005D20E0"/>
    <w:rsid w:val="005D5D8A"/>
    <w:rsid w:val="005E161C"/>
    <w:rsid w:val="005F0F36"/>
    <w:rsid w:val="005F1B63"/>
    <w:rsid w:val="005F2392"/>
    <w:rsid w:val="005F3B50"/>
    <w:rsid w:val="005F3D33"/>
    <w:rsid w:val="005F542D"/>
    <w:rsid w:val="005F6861"/>
    <w:rsid w:val="00601E7B"/>
    <w:rsid w:val="00602191"/>
    <w:rsid w:val="0060304C"/>
    <w:rsid w:val="00604059"/>
    <w:rsid w:val="00605D89"/>
    <w:rsid w:val="0061529F"/>
    <w:rsid w:val="00617FA0"/>
    <w:rsid w:val="006221F6"/>
    <w:rsid w:val="00625C16"/>
    <w:rsid w:val="00625EBA"/>
    <w:rsid w:val="00636F40"/>
    <w:rsid w:val="006426B8"/>
    <w:rsid w:val="00646302"/>
    <w:rsid w:val="00654EB3"/>
    <w:rsid w:val="00660DC4"/>
    <w:rsid w:val="0066286A"/>
    <w:rsid w:val="0066323E"/>
    <w:rsid w:val="00663D6B"/>
    <w:rsid w:val="00667349"/>
    <w:rsid w:val="00671AF6"/>
    <w:rsid w:val="006747D4"/>
    <w:rsid w:val="00676E76"/>
    <w:rsid w:val="00677E7B"/>
    <w:rsid w:val="00684AF9"/>
    <w:rsid w:val="00686099"/>
    <w:rsid w:val="0069280C"/>
    <w:rsid w:val="00696D99"/>
    <w:rsid w:val="00697C0C"/>
    <w:rsid w:val="00697E87"/>
    <w:rsid w:val="006A6DBE"/>
    <w:rsid w:val="006B0606"/>
    <w:rsid w:val="006B14BA"/>
    <w:rsid w:val="006B244C"/>
    <w:rsid w:val="006B7185"/>
    <w:rsid w:val="006C546D"/>
    <w:rsid w:val="006C6B1F"/>
    <w:rsid w:val="006C7C44"/>
    <w:rsid w:val="006D0CE7"/>
    <w:rsid w:val="006E0AEE"/>
    <w:rsid w:val="006E2482"/>
    <w:rsid w:val="006F074A"/>
    <w:rsid w:val="006F45C8"/>
    <w:rsid w:val="006F735D"/>
    <w:rsid w:val="00700B81"/>
    <w:rsid w:val="00704353"/>
    <w:rsid w:val="00710033"/>
    <w:rsid w:val="00710325"/>
    <w:rsid w:val="007103B1"/>
    <w:rsid w:val="00716252"/>
    <w:rsid w:val="00716D9B"/>
    <w:rsid w:val="0072151B"/>
    <w:rsid w:val="007235EE"/>
    <w:rsid w:val="007245D3"/>
    <w:rsid w:val="00725CCA"/>
    <w:rsid w:val="0073257A"/>
    <w:rsid w:val="00747045"/>
    <w:rsid w:val="0075080A"/>
    <w:rsid w:val="0075435D"/>
    <w:rsid w:val="00755C0B"/>
    <w:rsid w:val="007669C5"/>
    <w:rsid w:val="00771E0D"/>
    <w:rsid w:val="00774149"/>
    <w:rsid w:val="00774829"/>
    <w:rsid w:val="007828D9"/>
    <w:rsid w:val="00783293"/>
    <w:rsid w:val="00790444"/>
    <w:rsid w:val="0079184D"/>
    <w:rsid w:val="0079192D"/>
    <w:rsid w:val="007939E4"/>
    <w:rsid w:val="007972A9"/>
    <w:rsid w:val="007A21B3"/>
    <w:rsid w:val="007A4968"/>
    <w:rsid w:val="007C14EE"/>
    <w:rsid w:val="007C224B"/>
    <w:rsid w:val="007C28B5"/>
    <w:rsid w:val="007C2B31"/>
    <w:rsid w:val="007C40A7"/>
    <w:rsid w:val="007D29B8"/>
    <w:rsid w:val="007D7D7C"/>
    <w:rsid w:val="007E2F58"/>
    <w:rsid w:val="007E7730"/>
    <w:rsid w:val="007F402B"/>
    <w:rsid w:val="007F7F96"/>
    <w:rsid w:val="00801817"/>
    <w:rsid w:val="0080221C"/>
    <w:rsid w:val="0080386E"/>
    <w:rsid w:val="008049C1"/>
    <w:rsid w:val="008119DE"/>
    <w:rsid w:val="00827716"/>
    <w:rsid w:val="008316B1"/>
    <w:rsid w:val="008352C7"/>
    <w:rsid w:val="0083568B"/>
    <w:rsid w:val="00837249"/>
    <w:rsid w:val="00842661"/>
    <w:rsid w:val="00843301"/>
    <w:rsid w:val="00844AF9"/>
    <w:rsid w:val="00850489"/>
    <w:rsid w:val="00850D14"/>
    <w:rsid w:val="008532ED"/>
    <w:rsid w:val="008569CF"/>
    <w:rsid w:val="008573D8"/>
    <w:rsid w:val="00857969"/>
    <w:rsid w:val="0086305E"/>
    <w:rsid w:val="00864962"/>
    <w:rsid w:val="00872FC0"/>
    <w:rsid w:val="00873FB5"/>
    <w:rsid w:val="008812E9"/>
    <w:rsid w:val="0088730A"/>
    <w:rsid w:val="008924DB"/>
    <w:rsid w:val="00893A48"/>
    <w:rsid w:val="008948F8"/>
    <w:rsid w:val="00896D3E"/>
    <w:rsid w:val="008B0563"/>
    <w:rsid w:val="008B0EFA"/>
    <w:rsid w:val="008B13D7"/>
    <w:rsid w:val="008B213C"/>
    <w:rsid w:val="008B42A9"/>
    <w:rsid w:val="008B606E"/>
    <w:rsid w:val="008C5D66"/>
    <w:rsid w:val="008E400E"/>
    <w:rsid w:val="008E4267"/>
    <w:rsid w:val="008F1C9B"/>
    <w:rsid w:val="008F6FD5"/>
    <w:rsid w:val="00901C8B"/>
    <w:rsid w:val="0090447B"/>
    <w:rsid w:val="00904861"/>
    <w:rsid w:val="009101B6"/>
    <w:rsid w:val="00910CCA"/>
    <w:rsid w:val="0091447A"/>
    <w:rsid w:val="009213F9"/>
    <w:rsid w:val="00931E75"/>
    <w:rsid w:val="00934A62"/>
    <w:rsid w:val="00935157"/>
    <w:rsid w:val="009375FC"/>
    <w:rsid w:val="009405CF"/>
    <w:rsid w:val="0094078E"/>
    <w:rsid w:val="00944333"/>
    <w:rsid w:val="00944CE1"/>
    <w:rsid w:val="00946A92"/>
    <w:rsid w:val="009509BA"/>
    <w:rsid w:val="00950C2B"/>
    <w:rsid w:val="00956FFC"/>
    <w:rsid w:val="00964E9A"/>
    <w:rsid w:val="00966AFC"/>
    <w:rsid w:val="009815E3"/>
    <w:rsid w:val="0098313C"/>
    <w:rsid w:val="0099488B"/>
    <w:rsid w:val="00994B7B"/>
    <w:rsid w:val="00994ED5"/>
    <w:rsid w:val="00997AFC"/>
    <w:rsid w:val="009A6406"/>
    <w:rsid w:val="009B334D"/>
    <w:rsid w:val="009B37F4"/>
    <w:rsid w:val="009B494A"/>
    <w:rsid w:val="009B6003"/>
    <w:rsid w:val="009B7188"/>
    <w:rsid w:val="009B7721"/>
    <w:rsid w:val="009C10B3"/>
    <w:rsid w:val="009C6FE1"/>
    <w:rsid w:val="009D3A35"/>
    <w:rsid w:val="009F1296"/>
    <w:rsid w:val="009F504C"/>
    <w:rsid w:val="009F6CF6"/>
    <w:rsid w:val="00A1170A"/>
    <w:rsid w:val="00A1371A"/>
    <w:rsid w:val="00A1377F"/>
    <w:rsid w:val="00A13D06"/>
    <w:rsid w:val="00A2059F"/>
    <w:rsid w:val="00A30C2E"/>
    <w:rsid w:val="00A31BE7"/>
    <w:rsid w:val="00A33987"/>
    <w:rsid w:val="00A33DA3"/>
    <w:rsid w:val="00A34657"/>
    <w:rsid w:val="00A4200E"/>
    <w:rsid w:val="00A42119"/>
    <w:rsid w:val="00A43917"/>
    <w:rsid w:val="00A4771D"/>
    <w:rsid w:val="00A50990"/>
    <w:rsid w:val="00A518CB"/>
    <w:rsid w:val="00A56F7C"/>
    <w:rsid w:val="00A63657"/>
    <w:rsid w:val="00A656AE"/>
    <w:rsid w:val="00A74F67"/>
    <w:rsid w:val="00A75163"/>
    <w:rsid w:val="00A7664B"/>
    <w:rsid w:val="00A802F8"/>
    <w:rsid w:val="00A8173F"/>
    <w:rsid w:val="00A82D23"/>
    <w:rsid w:val="00A91F34"/>
    <w:rsid w:val="00A95837"/>
    <w:rsid w:val="00AA3FAD"/>
    <w:rsid w:val="00AA470C"/>
    <w:rsid w:val="00AA4B85"/>
    <w:rsid w:val="00AB07D1"/>
    <w:rsid w:val="00AC6559"/>
    <w:rsid w:val="00AC6D04"/>
    <w:rsid w:val="00AD2C34"/>
    <w:rsid w:val="00AD3D40"/>
    <w:rsid w:val="00AE03EE"/>
    <w:rsid w:val="00AE29B0"/>
    <w:rsid w:val="00AE50EE"/>
    <w:rsid w:val="00AF1343"/>
    <w:rsid w:val="00AF5911"/>
    <w:rsid w:val="00B11554"/>
    <w:rsid w:val="00B129B7"/>
    <w:rsid w:val="00B147F8"/>
    <w:rsid w:val="00B2001C"/>
    <w:rsid w:val="00B24863"/>
    <w:rsid w:val="00B255CF"/>
    <w:rsid w:val="00B3333D"/>
    <w:rsid w:val="00B34CB5"/>
    <w:rsid w:val="00B35148"/>
    <w:rsid w:val="00B36298"/>
    <w:rsid w:val="00B57AEC"/>
    <w:rsid w:val="00B622CC"/>
    <w:rsid w:val="00B6469F"/>
    <w:rsid w:val="00B7171F"/>
    <w:rsid w:val="00B76FAD"/>
    <w:rsid w:val="00B77327"/>
    <w:rsid w:val="00B8113F"/>
    <w:rsid w:val="00B81F57"/>
    <w:rsid w:val="00B84077"/>
    <w:rsid w:val="00B84A57"/>
    <w:rsid w:val="00B86BBF"/>
    <w:rsid w:val="00B91B0E"/>
    <w:rsid w:val="00B928E8"/>
    <w:rsid w:val="00B9420E"/>
    <w:rsid w:val="00B94D1D"/>
    <w:rsid w:val="00B955A6"/>
    <w:rsid w:val="00B96395"/>
    <w:rsid w:val="00BA1B99"/>
    <w:rsid w:val="00BA5A33"/>
    <w:rsid w:val="00BA6307"/>
    <w:rsid w:val="00BB1F6F"/>
    <w:rsid w:val="00BC1BD2"/>
    <w:rsid w:val="00BC6112"/>
    <w:rsid w:val="00BD1181"/>
    <w:rsid w:val="00BD2D9F"/>
    <w:rsid w:val="00BD34AE"/>
    <w:rsid w:val="00BE0714"/>
    <w:rsid w:val="00BE1BC1"/>
    <w:rsid w:val="00BF0295"/>
    <w:rsid w:val="00BF0BA4"/>
    <w:rsid w:val="00BF4278"/>
    <w:rsid w:val="00C028A0"/>
    <w:rsid w:val="00C03632"/>
    <w:rsid w:val="00C05695"/>
    <w:rsid w:val="00C169A0"/>
    <w:rsid w:val="00C23FFC"/>
    <w:rsid w:val="00C27D2B"/>
    <w:rsid w:val="00C368DF"/>
    <w:rsid w:val="00C40FF3"/>
    <w:rsid w:val="00C410F6"/>
    <w:rsid w:val="00C43855"/>
    <w:rsid w:val="00C43EDE"/>
    <w:rsid w:val="00C521CC"/>
    <w:rsid w:val="00C52CB1"/>
    <w:rsid w:val="00C579E2"/>
    <w:rsid w:val="00C60B96"/>
    <w:rsid w:val="00C61933"/>
    <w:rsid w:val="00C65FEB"/>
    <w:rsid w:val="00C66DA3"/>
    <w:rsid w:val="00C7209C"/>
    <w:rsid w:val="00C720DF"/>
    <w:rsid w:val="00C75163"/>
    <w:rsid w:val="00C75FE1"/>
    <w:rsid w:val="00C76EC6"/>
    <w:rsid w:val="00C80BF1"/>
    <w:rsid w:val="00C819DB"/>
    <w:rsid w:val="00C81F8E"/>
    <w:rsid w:val="00C82BBB"/>
    <w:rsid w:val="00C83B3B"/>
    <w:rsid w:val="00C85D0B"/>
    <w:rsid w:val="00C86FC1"/>
    <w:rsid w:val="00C95D57"/>
    <w:rsid w:val="00C96ACC"/>
    <w:rsid w:val="00C973D6"/>
    <w:rsid w:val="00CA1770"/>
    <w:rsid w:val="00CA3DE7"/>
    <w:rsid w:val="00CA7D5B"/>
    <w:rsid w:val="00CB0285"/>
    <w:rsid w:val="00CB130D"/>
    <w:rsid w:val="00CB40A2"/>
    <w:rsid w:val="00CC320F"/>
    <w:rsid w:val="00CC3B32"/>
    <w:rsid w:val="00CC3B9D"/>
    <w:rsid w:val="00CD1B54"/>
    <w:rsid w:val="00CD2CC1"/>
    <w:rsid w:val="00CD5A05"/>
    <w:rsid w:val="00CD620B"/>
    <w:rsid w:val="00CE471A"/>
    <w:rsid w:val="00CF0DEF"/>
    <w:rsid w:val="00CF35A1"/>
    <w:rsid w:val="00CF5901"/>
    <w:rsid w:val="00D00AE2"/>
    <w:rsid w:val="00D02239"/>
    <w:rsid w:val="00D060CF"/>
    <w:rsid w:val="00D11374"/>
    <w:rsid w:val="00D139D8"/>
    <w:rsid w:val="00D15046"/>
    <w:rsid w:val="00D17B1D"/>
    <w:rsid w:val="00D17C28"/>
    <w:rsid w:val="00D25946"/>
    <w:rsid w:val="00D31818"/>
    <w:rsid w:val="00D35E2C"/>
    <w:rsid w:val="00D366FB"/>
    <w:rsid w:val="00D42A5C"/>
    <w:rsid w:val="00D53D8D"/>
    <w:rsid w:val="00D61738"/>
    <w:rsid w:val="00D63A10"/>
    <w:rsid w:val="00D643E6"/>
    <w:rsid w:val="00D65464"/>
    <w:rsid w:val="00D7687B"/>
    <w:rsid w:val="00D77AB8"/>
    <w:rsid w:val="00D85ECF"/>
    <w:rsid w:val="00D8760F"/>
    <w:rsid w:val="00D92D09"/>
    <w:rsid w:val="00DA374E"/>
    <w:rsid w:val="00DB09B9"/>
    <w:rsid w:val="00DB0B55"/>
    <w:rsid w:val="00DB31EA"/>
    <w:rsid w:val="00DB37F8"/>
    <w:rsid w:val="00DB6835"/>
    <w:rsid w:val="00DC02C6"/>
    <w:rsid w:val="00DC395C"/>
    <w:rsid w:val="00DC6346"/>
    <w:rsid w:val="00DD09C4"/>
    <w:rsid w:val="00DD35C5"/>
    <w:rsid w:val="00DD5552"/>
    <w:rsid w:val="00DE0CD8"/>
    <w:rsid w:val="00DF06ED"/>
    <w:rsid w:val="00DF297D"/>
    <w:rsid w:val="00E117E0"/>
    <w:rsid w:val="00E11E59"/>
    <w:rsid w:val="00E13EC4"/>
    <w:rsid w:val="00E1430D"/>
    <w:rsid w:val="00E1754E"/>
    <w:rsid w:val="00E2378A"/>
    <w:rsid w:val="00E24117"/>
    <w:rsid w:val="00E2461F"/>
    <w:rsid w:val="00E4231F"/>
    <w:rsid w:val="00E462B9"/>
    <w:rsid w:val="00E51D81"/>
    <w:rsid w:val="00E5310F"/>
    <w:rsid w:val="00E54EA8"/>
    <w:rsid w:val="00E5548F"/>
    <w:rsid w:val="00E57D3C"/>
    <w:rsid w:val="00E62CD4"/>
    <w:rsid w:val="00E65E9B"/>
    <w:rsid w:val="00E66D14"/>
    <w:rsid w:val="00E82A41"/>
    <w:rsid w:val="00E836E4"/>
    <w:rsid w:val="00E87A40"/>
    <w:rsid w:val="00E97EE5"/>
    <w:rsid w:val="00EA4480"/>
    <w:rsid w:val="00EA541D"/>
    <w:rsid w:val="00EA7064"/>
    <w:rsid w:val="00EB6F92"/>
    <w:rsid w:val="00EC1120"/>
    <w:rsid w:val="00ED6DB1"/>
    <w:rsid w:val="00ED729A"/>
    <w:rsid w:val="00ED7FBC"/>
    <w:rsid w:val="00EE1B68"/>
    <w:rsid w:val="00EE2476"/>
    <w:rsid w:val="00EE348C"/>
    <w:rsid w:val="00EE53F2"/>
    <w:rsid w:val="00EE5B25"/>
    <w:rsid w:val="00EF1982"/>
    <w:rsid w:val="00F008F8"/>
    <w:rsid w:val="00F02536"/>
    <w:rsid w:val="00F044AC"/>
    <w:rsid w:val="00F05C9E"/>
    <w:rsid w:val="00F15AA7"/>
    <w:rsid w:val="00F1660D"/>
    <w:rsid w:val="00F175CB"/>
    <w:rsid w:val="00F25B35"/>
    <w:rsid w:val="00F339F6"/>
    <w:rsid w:val="00F34E6D"/>
    <w:rsid w:val="00F359C1"/>
    <w:rsid w:val="00F378DC"/>
    <w:rsid w:val="00F44FDB"/>
    <w:rsid w:val="00F53A47"/>
    <w:rsid w:val="00F548B4"/>
    <w:rsid w:val="00F57F45"/>
    <w:rsid w:val="00F672FA"/>
    <w:rsid w:val="00F70D63"/>
    <w:rsid w:val="00F71685"/>
    <w:rsid w:val="00F72493"/>
    <w:rsid w:val="00F77318"/>
    <w:rsid w:val="00F8114B"/>
    <w:rsid w:val="00F81583"/>
    <w:rsid w:val="00F92B1A"/>
    <w:rsid w:val="00FA1416"/>
    <w:rsid w:val="00FA1CF5"/>
    <w:rsid w:val="00FA2817"/>
    <w:rsid w:val="00FA2A78"/>
    <w:rsid w:val="00FB1683"/>
    <w:rsid w:val="00FB2FA3"/>
    <w:rsid w:val="00FB7F3C"/>
    <w:rsid w:val="00FC1774"/>
    <w:rsid w:val="00FC1C3F"/>
    <w:rsid w:val="00FD1D92"/>
    <w:rsid w:val="00FD45B6"/>
    <w:rsid w:val="00FD6098"/>
    <w:rsid w:val="00FD71C6"/>
    <w:rsid w:val="00FD7963"/>
    <w:rsid w:val="00FE1E1C"/>
    <w:rsid w:val="00FE2FE6"/>
    <w:rsid w:val="00FE3C81"/>
    <w:rsid w:val="00FE7BC5"/>
    <w:rsid w:val="00FF6A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58AD862B-679F-4C0E-87F8-B2D6FA0CC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Block Text"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ind w:firstLine="709"/>
      <w:jc w:val="both"/>
    </w:pPr>
    <w:rPr>
      <w:sz w:val="24"/>
      <w:lang w:val="es-ES_tradnl"/>
    </w:rPr>
  </w:style>
  <w:style w:type="paragraph" w:styleId="Ttulo1">
    <w:name w:val="heading 1"/>
    <w:basedOn w:val="Normal"/>
    <w:next w:val="Normal"/>
    <w:qFormat/>
    <w:pPr>
      <w:keepNext/>
      <w:ind w:firstLine="0"/>
      <w:jc w:val="center"/>
      <w:outlineLvl w:val="0"/>
    </w:pPr>
    <w:rPr>
      <w:b/>
    </w:rPr>
  </w:style>
  <w:style w:type="paragraph" w:styleId="Ttulo2">
    <w:name w:val="heading 2"/>
    <w:basedOn w:val="Normal"/>
    <w:next w:val="Normal"/>
    <w:qFormat/>
    <w:pPr>
      <w:keepNext/>
      <w:spacing w:before="240" w:after="60"/>
      <w:outlineLvl w:val="1"/>
    </w:pPr>
    <w:rPr>
      <w:rFonts w:ascii="Arial" w:hAnsi="Arial"/>
      <w:b/>
      <w:i/>
    </w:rPr>
  </w:style>
  <w:style w:type="paragraph" w:styleId="Ttulo3">
    <w:name w:val="heading 3"/>
    <w:basedOn w:val="Normal"/>
    <w:next w:val="Normal"/>
    <w:qFormat/>
    <w:pPr>
      <w:keepNext/>
      <w:spacing w:before="240" w:after="60"/>
      <w:outlineLvl w:val="2"/>
    </w:pPr>
    <w:rPr>
      <w:rFonts w:ascii="Arial" w:hAnsi="Arial"/>
    </w:rPr>
  </w:style>
  <w:style w:type="paragraph" w:styleId="Ttulo4">
    <w:name w:val="heading 4"/>
    <w:basedOn w:val="Normal"/>
    <w:next w:val="Normal"/>
    <w:qFormat/>
    <w:pPr>
      <w:keepNext/>
      <w:outlineLvl w:val="3"/>
    </w:pPr>
    <w:rPr>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
    <w:name w:val="TEXTO"/>
    <w:basedOn w:val="Normal"/>
    <w:pPr>
      <w:spacing w:before="120" w:after="120"/>
      <w:ind w:firstLine="1134"/>
    </w:pPr>
    <w:rPr>
      <w:lang w:val="es-ES"/>
    </w:rPr>
  </w:style>
  <w:style w:type="paragraph" w:customStyle="1" w:styleId="DECRETOSTITULO">
    <w:name w:val="DECRETOS.TITULO"/>
    <w:basedOn w:val="Ttulo1"/>
    <w:next w:val="DECRETOSPARRAFOS"/>
    <w:pPr>
      <w:spacing w:before="480" w:after="480"/>
    </w:pPr>
    <w:rPr>
      <w:lang w:val="es-ES"/>
    </w:rPr>
  </w:style>
  <w:style w:type="paragraph" w:customStyle="1" w:styleId="DECRETOSPARRAFOS">
    <w:name w:val="DECRETOS.PARRAFOS"/>
    <w:basedOn w:val="TEXTO"/>
  </w:style>
  <w:style w:type="paragraph" w:styleId="Sangradetextonormal">
    <w:name w:val="Body Text Indent"/>
    <w:basedOn w:val="Normal"/>
    <w:rPr>
      <w:sz w:val="20"/>
    </w:rPr>
  </w:style>
  <w:style w:type="paragraph" w:styleId="Encabezado">
    <w:name w:val="header"/>
    <w:basedOn w:val="Normal"/>
    <w:link w:val="EncabezadoCar"/>
    <w:uiPriority w:val="99"/>
    <w:pPr>
      <w:tabs>
        <w:tab w:val="center" w:pos="4252"/>
        <w:tab w:val="right" w:pos="8504"/>
      </w:tabs>
    </w:pPr>
    <w:rPr>
      <w:sz w:val="22"/>
    </w:rPr>
  </w:style>
  <w:style w:type="paragraph" w:customStyle="1" w:styleId="TEXTONotificacincolumnas">
    <w:name w:val="TEXTO Notificación columnas"/>
    <w:basedOn w:val="Normal"/>
    <w:pPr>
      <w:ind w:firstLine="567"/>
    </w:pPr>
    <w:rPr>
      <w:sz w:val="22"/>
      <w:lang w:val="es-ES"/>
    </w:rPr>
  </w:style>
  <w:style w:type="paragraph" w:styleId="Piedepgina">
    <w:name w:val="footer"/>
    <w:basedOn w:val="Normal"/>
    <w:link w:val="PiedepginaCar"/>
    <w:uiPriority w:val="99"/>
    <w:pPr>
      <w:tabs>
        <w:tab w:val="center" w:pos="4252"/>
        <w:tab w:val="right" w:pos="8504"/>
      </w:tabs>
    </w:pPr>
  </w:style>
  <w:style w:type="paragraph" w:styleId="Sangra2detindependiente">
    <w:name w:val="Body Text Indent 2"/>
    <w:basedOn w:val="Normal"/>
    <w:rPr>
      <w:sz w:val="21"/>
      <w:lang w:val="eu-ES"/>
    </w:rPr>
  </w:style>
  <w:style w:type="character" w:styleId="Nmerodepgina">
    <w:name w:val="page number"/>
    <w:basedOn w:val="Fuentedeprrafopredeter"/>
  </w:style>
  <w:style w:type="paragraph" w:customStyle="1" w:styleId="DITAMEN">
    <w:name w:val="DITAMEN"/>
    <w:basedOn w:val="Normal"/>
    <w:next w:val="Normal"/>
    <w:pPr>
      <w:ind w:firstLine="0"/>
    </w:pPr>
    <w:rPr>
      <w:b/>
      <w:caps/>
      <w:sz w:val="22"/>
    </w:rPr>
  </w:style>
  <w:style w:type="paragraph" w:styleId="Sangra3detindependiente">
    <w:name w:val="Body Text Indent 3"/>
    <w:basedOn w:val="Normal"/>
    <w:link w:val="Sangra3detindependienteCar"/>
    <w:rPr>
      <w:sz w:val="22"/>
    </w:rPr>
  </w:style>
  <w:style w:type="paragraph" w:customStyle="1" w:styleId="DICTAMEN">
    <w:name w:val="DICTAMEN"/>
    <w:basedOn w:val="Normal"/>
    <w:next w:val="TEXTO"/>
    <w:rsid w:val="00B86BBF"/>
    <w:pPr>
      <w:spacing w:before="480" w:after="120"/>
      <w:ind w:firstLine="0"/>
    </w:pPr>
    <w:rPr>
      <w:b/>
      <w:caps/>
      <w:snapToGrid w:val="0"/>
      <w:lang w:val="es-ES"/>
    </w:rPr>
  </w:style>
  <w:style w:type="character" w:styleId="Hipervnculo">
    <w:name w:val="Hyperlink"/>
    <w:uiPriority w:val="99"/>
    <w:unhideWhenUsed/>
    <w:rsid w:val="001173F7"/>
    <w:rPr>
      <w:strike w:val="0"/>
      <w:dstrike w:val="0"/>
      <w:color w:val="3300CC"/>
      <w:u w:val="none"/>
      <w:effect w:val="none"/>
    </w:rPr>
  </w:style>
  <w:style w:type="paragraph" w:styleId="Textoindependiente">
    <w:name w:val="Body Text"/>
    <w:basedOn w:val="Normal"/>
    <w:link w:val="TextoindependienteCar"/>
    <w:rsid w:val="00B6469F"/>
    <w:pPr>
      <w:spacing w:after="120"/>
    </w:pPr>
  </w:style>
  <w:style w:type="character" w:customStyle="1" w:styleId="TextoindependienteCar">
    <w:name w:val="Texto independiente Car"/>
    <w:link w:val="Textoindependiente"/>
    <w:rsid w:val="00B6469F"/>
    <w:rPr>
      <w:sz w:val="24"/>
      <w:lang w:val="es-ES_tradnl"/>
    </w:rPr>
  </w:style>
  <w:style w:type="character" w:customStyle="1" w:styleId="EncabezadoCar">
    <w:name w:val="Encabezado Car"/>
    <w:link w:val="Encabezado"/>
    <w:uiPriority w:val="99"/>
    <w:rsid w:val="00B6469F"/>
    <w:rPr>
      <w:sz w:val="22"/>
      <w:lang w:val="es-ES_tradnl"/>
    </w:rPr>
  </w:style>
  <w:style w:type="paragraph" w:customStyle="1" w:styleId="textonotificacincolumnas0">
    <w:name w:val="textonotificacincolumnas"/>
    <w:basedOn w:val="Normal"/>
    <w:rsid w:val="00B6469F"/>
    <w:pPr>
      <w:snapToGrid w:val="0"/>
      <w:ind w:firstLine="567"/>
    </w:pPr>
    <w:rPr>
      <w:rFonts w:eastAsia="Calibri"/>
      <w:sz w:val="22"/>
      <w:szCs w:val="22"/>
      <w:lang w:val="es-ES"/>
    </w:rPr>
  </w:style>
  <w:style w:type="character" w:customStyle="1" w:styleId="PiedepginaCar">
    <w:name w:val="Pie de página Car"/>
    <w:link w:val="Piedepgina"/>
    <w:uiPriority w:val="99"/>
    <w:rsid w:val="00B6469F"/>
    <w:rPr>
      <w:sz w:val="24"/>
      <w:lang w:val="es-ES_tradnl"/>
    </w:rPr>
  </w:style>
  <w:style w:type="paragraph" w:customStyle="1" w:styleId="ConvocatoriacastellanoII">
    <w:name w:val="Convocatoria castellano II"/>
    <w:basedOn w:val="Normal"/>
    <w:rsid w:val="002E0CE6"/>
    <w:pPr>
      <w:tabs>
        <w:tab w:val="num" w:pos="360"/>
      </w:tabs>
      <w:ind w:left="360" w:hanging="360"/>
    </w:pPr>
    <w:rPr>
      <w:snapToGrid w:val="0"/>
      <w:sz w:val="22"/>
    </w:rPr>
  </w:style>
  <w:style w:type="paragraph" w:styleId="Prrafodelista">
    <w:name w:val="List Paragraph"/>
    <w:basedOn w:val="Normal"/>
    <w:uiPriority w:val="34"/>
    <w:qFormat/>
    <w:rsid w:val="002E0CE6"/>
    <w:pPr>
      <w:ind w:left="708"/>
    </w:pPr>
    <w:rPr>
      <w:snapToGrid w:val="0"/>
      <w:sz w:val="22"/>
    </w:rPr>
  </w:style>
  <w:style w:type="paragraph" w:styleId="Textodebloque">
    <w:name w:val="Block Text"/>
    <w:basedOn w:val="Normal"/>
    <w:uiPriority w:val="99"/>
    <w:rsid w:val="005021DA"/>
    <w:pPr>
      <w:autoSpaceDE w:val="0"/>
      <w:autoSpaceDN w:val="0"/>
      <w:adjustRightInd w:val="0"/>
      <w:spacing w:before="120" w:after="120"/>
      <w:ind w:left="851" w:right="1205" w:firstLine="0"/>
    </w:pPr>
    <w:rPr>
      <w:sz w:val="18"/>
      <w:lang w:val="eu-ES"/>
    </w:rPr>
  </w:style>
  <w:style w:type="paragraph" w:styleId="NormalWeb">
    <w:name w:val="Normal (Web)"/>
    <w:basedOn w:val="Normal"/>
    <w:uiPriority w:val="99"/>
    <w:unhideWhenUsed/>
    <w:rsid w:val="00C720DF"/>
    <w:pPr>
      <w:spacing w:before="100" w:beforeAutospacing="1" w:after="100" w:afterAutospacing="1"/>
      <w:ind w:firstLine="0"/>
      <w:jc w:val="left"/>
    </w:pPr>
    <w:rPr>
      <w:szCs w:val="24"/>
      <w:lang w:val="es-ES"/>
    </w:rPr>
  </w:style>
  <w:style w:type="character" w:styleId="nfasis">
    <w:name w:val="Emphasis"/>
    <w:uiPriority w:val="20"/>
    <w:qFormat/>
    <w:rsid w:val="00C720DF"/>
    <w:rPr>
      <w:i/>
      <w:iCs/>
    </w:rPr>
  </w:style>
  <w:style w:type="character" w:customStyle="1" w:styleId="Sangra3detindependienteCar">
    <w:name w:val="Sangría 3 de t. independiente Car"/>
    <w:link w:val="Sangra3detindependiente"/>
    <w:rsid w:val="001212E5"/>
    <w:rPr>
      <w:sz w:val="22"/>
      <w:lang w:val="es-ES_tradnl"/>
    </w:rPr>
  </w:style>
  <w:style w:type="paragraph" w:styleId="Textodeglobo">
    <w:name w:val="Balloon Text"/>
    <w:basedOn w:val="Normal"/>
    <w:link w:val="TextodegloboCar"/>
    <w:rsid w:val="00EE53F2"/>
    <w:rPr>
      <w:rFonts w:ascii="Tahoma" w:hAnsi="Tahoma" w:cs="Tahoma"/>
      <w:sz w:val="16"/>
      <w:szCs w:val="16"/>
    </w:rPr>
  </w:style>
  <w:style w:type="character" w:customStyle="1" w:styleId="TextodegloboCar">
    <w:name w:val="Texto de globo Car"/>
    <w:link w:val="Textodeglobo"/>
    <w:rsid w:val="00EE53F2"/>
    <w:rPr>
      <w:rFonts w:ascii="Tahoma" w:hAnsi="Tahoma" w:cs="Tahoma"/>
      <w:sz w:val="16"/>
      <w:szCs w:val="1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4728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iurreta.eus/es-ES/Manual%20de%20trmites/20180502_MANUAL%20CASTELLANO.pdf" TargetMode="External"/><Relationship Id="rId4" Type="http://schemas.openxmlformats.org/officeDocument/2006/relationships/settings" Target="settings.xml"/><Relationship Id="rId9" Type="http://schemas.openxmlformats.org/officeDocument/2006/relationships/hyperlink" Target="http://www.iurreta.eus/es-ES/Manual%20de%20trmites/20180502_MANUAL%20EUSKERA.pdf"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CULTURA\PLANTILLAS\Decretos\Decret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F6A8E4-2736-4C63-B203-3A70CCBF9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Decreto.dot</Template>
  <TotalTime>0</TotalTime>
  <Pages>13</Pages>
  <Words>6289</Words>
  <Characters>34593</Characters>
  <Application>Microsoft Office Word</Application>
  <DocSecurity>0</DocSecurity>
  <Lines>288</Lines>
  <Paragraphs>81</Paragraphs>
  <ScaleCrop>false</ScaleCrop>
  <HeadingPairs>
    <vt:vector size="2" baseType="variant">
      <vt:variant>
        <vt:lpstr>Título</vt:lpstr>
      </vt:variant>
      <vt:variant>
        <vt:i4>1</vt:i4>
      </vt:variant>
    </vt:vector>
  </HeadingPairs>
  <TitlesOfParts>
    <vt:vector size="1" baseType="lpstr">
      <vt:lpstr>DECRETO DE ALCALDIA 098/97</vt:lpstr>
    </vt:vector>
  </TitlesOfParts>
  <Company>.</Company>
  <LinksUpToDate>false</LinksUpToDate>
  <CharactersWithSpaces>40801</CharactersWithSpaces>
  <SharedDoc>false</SharedDoc>
  <HLinks>
    <vt:vector size="12" baseType="variant">
      <vt:variant>
        <vt:i4>3735625</vt:i4>
      </vt:variant>
      <vt:variant>
        <vt:i4>3</vt:i4>
      </vt:variant>
      <vt:variant>
        <vt:i4>0</vt:i4>
      </vt:variant>
      <vt:variant>
        <vt:i4>5</vt:i4>
      </vt:variant>
      <vt:variant>
        <vt:lpwstr>http://www.iurreta.eus/es-ES/Manual de trmites/20180502_MANUAL CASTELLANO.pdf</vt:lpwstr>
      </vt:variant>
      <vt:variant>
        <vt:lpwstr/>
      </vt:variant>
      <vt:variant>
        <vt:i4>104</vt:i4>
      </vt:variant>
      <vt:variant>
        <vt:i4>0</vt:i4>
      </vt:variant>
      <vt:variant>
        <vt:i4>0</vt:i4>
      </vt:variant>
      <vt:variant>
        <vt:i4>5</vt:i4>
      </vt:variant>
      <vt:variant>
        <vt:lpwstr>http://www.iurreta.eus/es-ES/Manual de trmites/20180502_MANUAL EUSKERA.pdf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DE ALCALDIA 098/97</dc:title>
  <dc:subject/>
  <dc:creator>PC45</dc:creator>
  <cp:keywords/>
  <cp:lastModifiedBy>Juan Cabrera</cp:lastModifiedBy>
  <cp:revision>3</cp:revision>
  <cp:lastPrinted>2021-11-02T10:41:00Z</cp:lastPrinted>
  <dcterms:created xsi:type="dcterms:W3CDTF">2021-11-02T08:28:00Z</dcterms:created>
  <dcterms:modified xsi:type="dcterms:W3CDTF">2021-11-02T10:41:00Z</dcterms:modified>
</cp:coreProperties>
</file>